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4C0" w:rsidRPr="00D604C0" w:rsidRDefault="00D604C0" w:rsidP="00D604C0">
      <w:pPr>
        <w:pStyle w:val="Heading1"/>
        <w:rPr>
          <w:b/>
          <w:color w:val="auto"/>
          <w:sz w:val="24"/>
          <w:szCs w:val="24"/>
        </w:rPr>
      </w:pPr>
      <w:r w:rsidRPr="00D604C0">
        <w:rPr>
          <w:noProof/>
          <w:color w:val="auto"/>
          <w:lang w:eastAsia="en-AU"/>
        </w:rPr>
        <w:drawing>
          <wp:anchor distT="0" distB="0" distL="114300" distR="114300" simplePos="0" relativeHeight="251675648" behindDoc="0" locked="0" layoutInCell="1" allowOverlap="1" wp14:anchorId="2CF409D4" wp14:editId="2929D3AC">
            <wp:simplePos x="0" y="0"/>
            <wp:positionH relativeFrom="margin">
              <wp:posOffset>-461010</wp:posOffset>
            </wp:positionH>
            <wp:positionV relativeFrom="page">
              <wp:posOffset>1428750</wp:posOffset>
            </wp:positionV>
            <wp:extent cx="6981190" cy="1703070"/>
            <wp:effectExtent l="0" t="0" r="0" b="0"/>
            <wp:wrapNone/>
            <wp:docPr id="29" name="Picture 29" descr="Montage of rural, regional and city scapes."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lacement_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1190" cy="1703070"/>
                    </a:xfrm>
                    <a:prstGeom prst="rect">
                      <a:avLst/>
                    </a:prstGeom>
                  </pic:spPr>
                </pic:pic>
              </a:graphicData>
            </a:graphic>
            <wp14:sizeRelH relativeFrom="margin">
              <wp14:pctWidth>0</wp14:pctWidth>
            </wp14:sizeRelH>
            <wp14:sizeRelV relativeFrom="margin">
              <wp14:pctHeight>0</wp14:pctHeight>
            </wp14:sizeRelV>
          </wp:anchor>
        </w:drawing>
      </w:r>
      <w:r w:rsidRPr="00D604C0">
        <w:rPr>
          <w:b/>
          <w:color w:val="auto"/>
          <w:sz w:val="24"/>
          <w:szCs w:val="24"/>
        </w:rPr>
        <w:t>Title: An Introduction to where Australians live</w:t>
      </w:r>
    </w:p>
    <w:p w:rsidR="00D604C0" w:rsidRPr="00D604C0" w:rsidRDefault="00D604C0" w:rsidP="00D604C0">
      <w:pPr>
        <w:pStyle w:val="Heading1"/>
        <w:rPr>
          <w:b/>
          <w:color w:val="auto"/>
          <w:sz w:val="24"/>
          <w:szCs w:val="24"/>
        </w:rPr>
      </w:pPr>
      <w:r w:rsidRPr="00D604C0">
        <w:rPr>
          <w:b/>
          <w:color w:val="auto"/>
          <w:sz w:val="24"/>
          <w:szCs w:val="24"/>
        </w:rPr>
        <w:t>Authors: Kyle Thomson, Lucy Williams, Karen Malam</w:t>
      </w:r>
    </w:p>
    <w:p w:rsidR="00D604C0" w:rsidRPr="00D604C0" w:rsidRDefault="00D604C0" w:rsidP="00D604C0">
      <w:pPr>
        <w:pStyle w:val="Heading1"/>
        <w:rPr>
          <w:b/>
          <w:color w:val="auto"/>
          <w:sz w:val="24"/>
          <w:szCs w:val="24"/>
        </w:rPr>
      </w:pPr>
      <w:r w:rsidRPr="00D604C0">
        <w:rPr>
          <w:b/>
          <w:color w:val="auto"/>
          <w:sz w:val="24"/>
          <w:szCs w:val="24"/>
        </w:rPr>
        <w:t>Publisher: Bureau of Infrastructure, Transport and Regional Economics</w:t>
      </w:r>
    </w:p>
    <w:p w:rsidR="00FC5C01" w:rsidRDefault="00FC5C01" w:rsidP="00FC5C01">
      <w:pPr>
        <w:pStyle w:val="Heading1"/>
      </w:pPr>
    </w:p>
    <w:p w:rsidR="004B7E1A" w:rsidRPr="00E54F5C" w:rsidRDefault="004B7E1A" w:rsidP="00FC5C01">
      <w:pPr>
        <w:pStyle w:val="Heading1"/>
      </w:pPr>
      <w:r w:rsidRPr="00E54F5C">
        <w:t xml:space="preserve">At a </w:t>
      </w:r>
      <w:r w:rsidRPr="0050224C">
        <w:t>glance</w:t>
      </w:r>
      <w:r w:rsidRPr="00E54F5C">
        <w:t>:</w:t>
      </w:r>
      <w:r w:rsidR="00D604C0" w:rsidRPr="00D604C0">
        <w:rPr>
          <w:noProof/>
          <w:lang w:eastAsia="en-AU"/>
        </w:rPr>
        <w:t xml:space="preserve"> </w:t>
      </w:r>
    </w:p>
    <w:p w:rsidR="004B7E1A" w:rsidRPr="00FC5C01" w:rsidRDefault="004B7E1A" w:rsidP="00FC5C01">
      <w:pPr>
        <w:pStyle w:val="Bullet"/>
        <w:ind w:left="357" w:hanging="357"/>
        <w:contextualSpacing w:val="0"/>
      </w:pPr>
      <w:r w:rsidRPr="00FC5C01">
        <w:t xml:space="preserve">This </w:t>
      </w:r>
      <w:r w:rsidR="00F34664" w:rsidRPr="00FC5C01">
        <w:t>information sheet</w:t>
      </w:r>
      <w:r w:rsidRPr="00FC5C01">
        <w:t xml:space="preserve"> </w:t>
      </w:r>
      <w:r w:rsidR="006F04A7">
        <w:t xml:space="preserve">explores </w:t>
      </w:r>
      <w:r w:rsidR="00E153B7">
        <w:t>where Australian</w:t>
      </w:r>
      <w:r w:rsidRPr="00FC5C01">
        <w:t>s live, and focuses on the distribution of the Australian po</w:t>
      </w:r>
      <w:bookmarkStart w:id="0" w:name="_GoBack"/>
      <w:bookmarkEnd w:id="0"/>
      <w:r w:rsidRPr="00FC5C01">
        <w:t>pulation across the country.</w:t>
      </w:r>
    </w:p>
    <w:p w:rsidR="004B7E1A" w:rsidRPr="00FC5C01" w:rsidRDefault="004B7E1A" w:rsidP="00FC5C01">
      <w:pPr>
        <w:pStyle w:val="Bullet"/>
        <w:ind w:left="357" w:hanging="357"/>
        <w:contextualSpacing w:val="0"/>
      </w:pPr>
      <w:r w:rsidRPr="00FC5C01">
        <w:t xml:space="preserve">The most important feature of the Australian population distribution is that the vast majority (some 96.5 per cent) of Australians live together in a formal settlement, be that a city, town or village. </w:t>
      </w:r>
    </w:p>
    <w:p w:rsidR="004B7E1A" w:rsidRPr="00FC5C01" w:rsidRDefault="004B7E1A" w:rsidP="00FC5C01">
      <w:pPr>
        <w:pStyle w:val="Bullet"/>
        <w:ind w:left="357" w:hanging="357"/>
        <w:contextualSpacing w:val="0"/>
      </w:pPr>
      <w:r w:rsidRPr="00FC5C01">
        <w:t xml:space="preserve">This paper defines Cities, Towns and Villages (CTVs) based on two characteristics. First, they must be a population centre, and second, they must be a service centre containing at least one identified service (usually a government primary school or an Australia Post Office). Using this </w:t>
      </w:r>
      <w:r w:rsidR="00E153B7" w:rsidRPr="00FC5C01">
        <w:t>definition,</w:t>
      </w:r>
      <w:r w:rsidRPr="00FC5C01">
        <w:t xml:space="preserve"> we have identified 2,450 C</w:t>
      </w:r>
      <w:r w:rsidR="00A737D5">
        <w:t xml:space="preserve">TVs </w:t>
      </w:r>
      <w:r w:rsidRPr="00FC5C01">
        <w:t xml:space="preserve">across Australia. </w:t>
      </w:r>
    </w:p>
    <w:p w:rsidR="004B7E1A" w:rsidRPr="00FC5C01" w:rsidRDefault="008B5B2C" w:rsidP="00FC5C01">
      <w:pPr>
        <w:pStyle w:val="Bullet"/>
        <w:ind w:left="357" w:hanging="357"/>
        <w:contextualSpacing w:val="0"/>
      </w:pPr>
      <w:r>
        <w:t>T</w:t>
      </w:r>
      <w:r w:rsidR="00F34664" w:rsidRPr="00FC5C01">
        <w:t>he vast majority of t</w:t>
      </w:r>
      <w:r w:rsidR="004B7E1A" w:rsidRPr="00FC5C01">
        <w:t xml:space="preserve">owns and </w:t>
      </w:r>
      <w:r w:rsidR="00F34664" w:rsidRPr="00FC5C01">
        <w:t>v</w:t>
      </w:r>
      <w:r w:rsidR="004B7E1A" w:rsidRPr="00FC5C01">
        <w:t xml:space="preserve">illages are small, with almost 2,300 having populations of 5,000 or fewer people. Only 3.5 per cent of the population live outside identified CTVs. </w:t>
      </w:r>
    </w:p>
    <w:p w:rsidR="00A737D5" w:rsidRDefault="008B5B2C" w:rsidP="00FC5C01">
      <w:pPr>
        <w:pStyle w:val="Bullet"/>
        <w:ind w:left="357" w:hanging="357"/>
        <w:contextualSpacing w:val="0"/>
      </w:pPr>
      <w:r w:rsidRPr="00FC5C01">
        <w:t>There are very few large cities in Australia, with only five having over 1 million people</w:t>
      </w:r>
      <w:r>
        <w:t xml:space="preserve">. These are </w:t>
      </w:r>
      <w:r w:rsidR="004B7E1A" w:rsidRPr="00FC5C01">
        <w:t>Sydney, Melbourne, Brisbane, Adelaide and Perth</w:t>
      </w:r>
      <w:r>
        <w:t xml:space="preserve">, which are </w:t>
      </w:r>
      <w:r w:rsidR="004B7E1A" w:rsidRPr="00FC5C01">
        <w:t xml:space="preserve">unique in the Australian settlement pattern </w:t>
      </w:r>
      <w:r>
        <w:t xml:space="preserve">with no other </w:t>
      </w:r>
      <w:r w:rsidR="004B7E1A" w:rsidRPr="00FC5C01">
        <w:t xml:space="preserve">close peers in terms of size. </w:t>
      </w:r>
    </w:p>
    <w:p w:rsidR="004B7E1A" w:rsidRPr="00FC5C01" w:rsidRDefault="004B7E1A">
      <w:pPr>
        <w:pStyle w:val="Bullet"/>
        <w:ind w:left="357" w:hanging="357"/>
        <w:contextualSpacing w:val="0"/>
      </w:pPr>
      <w:r w:rsidRPr="00FC5C01">
        <w:t xml:space="preserve">Darwin, Townsville and Hobart are also </w:t>
      </w:r>
      <w:r w:rsidR="00A737D5">
        <w:t xml:space="preserve">unique to the settlement pattern due to their combination of </w:t>
      </w:r>
      <w:r w:rsidRPr="00FC5C01">
        <w:t xml:space="preserve">size and relative isolation. </w:t>
      </w:r>
    </w:p>
    <w:p w:rsidR="004B7E1A" w:rsidRPr="00FC5C01" w:rsidRDefault="004B7E1A" w:rsidP="00FC5C01">
      <w:pPr>
        <w:pStyle w:val="Bullet"/>
        <w:ind w:left="357" w:hanging="357"/>
        <w:contextualSpacing w:val="0"/>
      </w:pPr>
      <w:r w:rsidRPr="00FC5C01">
        <w:t>The maximum population density of a CTV tends to increase with population size. This relationship is strongest for sm</w:t>
      </w:r>
      <w:r w:rsidR="00F34664" w:rsidRPr="00FC5C01">
        <w:t>aller towns and v</w:t>
      </w:r>
      <w:r w:rsidRPr="00FC5C01">
        <w:t xml:space="preserve">illages and the effect diminishes as the population increases.   </w:t>
      </w:r>
    </w:p>
    <w:p w:rsidR="004B7E1A" w:rsidRPr="0050224C" w:rsidRDefault="004B7E1A" w:rsidP="00FC5C01">
      <w:pPr>
        <w:pStyle w:val="Heading1"/>
      </w:pPr>
      <w:r w:rsidRPr="0050224C">
        <w:t>Introduction</w:t>
      </w:r>
    </w:p>
    <w:p w:rsidR="004B7E1A" w:rsidRPr="00E54F5C" w:rsidRDefault="004B7E1A" w:rsidP="00FC5C01">
      <w:r>
        <w:t>This paper provides information on the spatial distribution of the population across</w:t>
      </w:r>
      <w:r w:rsidRPr="00E54F5C">
        <w:t xml:space="preserve"> Australia</w:t>
      </w:r>
      <w:r w:rsidR="00F34664">
        <w:t>. T</w:t>
      </w:r>
      <w:r w:rsidRPr="00E54F5C">
        <w:t xml:space="preserve">he discussion is </w:t>
      </w:r>
      <w:r>
        <w:t>presented in</w:t>
      </w:r>
      <w:r w:rsidRPr="00E54F5C">
        <w:t xml:space="preserve"> two sections. The first describes the distribution of where people live across Australia</w:t>
      </w:r>
      <w:r>
        <w:t>,</w:t>
      </w:r>
      <w:r w:rsidRPr="00E54F5C">
        <w:t xml:space="preserve"> examines the way in which people are clustered into </w:t>
      </w:r>
      <w:r>
        <w:t>Cities, T</w:t>
      </w:r>
      <w:r w:rsidRPr="00E54F5C">
        <w:t xml:space="preserve">owns and </w:t>
      </w:r>
      <w:r>
        <w:t>V</w:t>
      </w:r>
      <w:r w:rsidRPr="00E54F5C">
        <w:t xml:space="preserve">illages </w:t>
      </w:r>
      <w:r>
        <w:t xml:space="preserve">(CTVs) </w:t>
      </w:r>
      <w:r w:rsidRPr="00E54F5C">
        <w:t xml:space="preserve">and then </w:t>
      </w:r>
      <w:r>
        <w:t>analyses</w:t>
      </w:r>
      <w:r w:rsidRPr="00E54F5C">
        <w:t xml:space="preserve"> the distribution of these clusters. The second outlines how two </w:t>
      </w:r>
      <w:r w:rsidRPr="00E54F5C">
        <w:lastRenderedPageBreak/>
        <w:t xml:space="preserve">characteristics, isolation and density, </w:t>
      </w:r>
      <w:r w:rsidR="00B4475B">
        <w:t xml:space="preserve">change across CTVs, </w:t>
      </w:r>
      <w:r w:rsidRPr="00E54F5C">
        <w:t xml:space="preserve">with a particular focus on the link to population size. </w:t>
      </w:r>
    </w:p>
    <w:p w:rsidR="004B7E1A" w:rsidRPr="00E54F5C" w:rsidRDefault="004B7E1A" w:rsidP="00FC5C01">
      <w:r w:rsidRPr="00E54F5C">
        <w:t>The data analysed in this discussion is sourced from the Australian Population Grid 2016, which provides the Estimated Resident Population as at June 2016 (ABS 2016). The consistent size of grid cells (1 square km) provides a more robust estimate of spatial relationship</w:t>
      </w:r>
      <w:r>
        <w:t>s</w:t>
      </w:r>
      <w:r w:rsidRPr="00E54F5C">
        <w:t xml:space="preserve">, a consistent estimate of population density and greater spatial accuracy in sparsely populated areas. </w:t>
      </w:r>
      <w:r w:rsidR="007F0AB8">
        <w:t>However, t</w:t>
      </w:r>
      <w:r w:rsidRPr="00E54F5C">
        <w:t>his comes at the cost of spatial accuracy in more densely populated areas.</w:t>
      </w:r>
    </w:p>
    <w:p w:rsidR="004B7E1A" w:rsidRPr="00E54F5C" w:rsidRDefault="004B7E1A" w:rsidP="00FC5C01">
      <w:pPr>
        <w:pStyle w:val="Heading1"/>
        <w:rPr>
          <w:snapToGrid w:val="0"/>
        </w:rPr>
      </w:pPr>
      <w:r w:rsidRPr="00E54F5C">
        <w:rPr>
          <w:snapToGrid w:val="0"/>
        </w:rPr>
        <w:t>The distribution of people</w:t>
      </w:r>
    </w:p>
    <w:p w:rsidR="007F0AB8" w:rsidRDefault="004B7E1A" w:rsidP="00FC5C01">
      <w:r w:rsidRPr="00E54F5C">
        <w:t>To introduce the way in which the Australian population is distributed consider Map 1, which shows the population density of Australia at the square kilometre level.</w:t>
      </w:r>
      <w:r w:rsidRPr="00E54F5C">
        <w:rPr>
          <w:rStyle w:val="FootnoteReference"/>
        </w:rPr>
        <w:footnoteReference w:id="1"/>
      </w:r>
      <w:r w:rsidRPr="00E54F5C">
        <w:t xml:space="preserve"> The map deliberately leaves out any references to social constructs like towns or cities, states and territories or statistical geography, as it is useful to see the population distribution</w:t>
      </w:r>
      <w:r w:rsidR="00D04CB5">
        <w:t xml:space="preserve"> independently from its</w:t>
      </w:r>
      <w:r w:rsidR="00D04CB5" w:rsidRPr="00E54F5C">
        <w:t xml:space="preserve"> social context.</w:t>
      </w:r>
      <w:r w:rsidR="00D04CB5">
        <w:t xml:space="preserve"> Accordingly</w:t>
      </w:r>
      <w:r w:rsidR="00D04CB5" w:rsidRPr="00E54F5C">
        <w:t>, the following observations about this map try to ignore what we already know about the social geography of Australia.</w:t>
      </w:r>
      <w:r w:rsidR="00D04CB5">
        <w:t xml:space="preserve"> </w:t>
      </w:r>
    </w:p>
    <w:p w:rsidR="00A737D5" w:rsidRDefault="00D04CB5" w:rsidP="00FC5C01">
      <w:r w:rsidRPr="00E54F5C">
        <w:t>The m</w:t>
      </w:r>
      <w:r w:rsidR="00A737D5">
        <w:t xml:space="preserve">ain </w:t>
      </w:r>
      <w:r w:rsidRPr="00E54F5C">
        <w:t>feature is that the vast majority of Australia is unpopulated. While this is an obvious observation, it is a very important consideration when dealing with official statistics and statistical geographies.</w:t>
      </w:r>
      <w:r w:rsidR="00A737D5">
        <w:t xml:space="preserve"> </w:t>
      </w:r>
      <w:r w:rsidRPr="00E54F5C">
        <w:t xml:space="preserve">Because statistical geographies are made up of large regions, especially in areas with low populations, we tend to see the population as occupying all of the geographic space. This gives the misleading impression that people are spread across all areas of sparsely populated regions. </w:t>
      </w:r>
    </w:p>
    <w:p w:rsidR="00D04CB5" w:rsidRPr="00E54F5C" w:rsidRDefault="00D04CB5" w:rsidP="00FC5C01">
      <w:r w:rsidRPr="00E54F5C">
        <w:t xml:space="preserve">Map 1 </w:t>
      </w:r>
      <w:r w:rsidR="00686C54">
        <w:t>shows</w:t>
      </w:r>
      <w:r w:rsidR="00686C54" w:rsidRPr="00E54F5C">
        <w:t xml:space="preserve"> </w:t>
      </w:r>
      <w:r w:rsidRPr="00E54F5C">
        <w:t>that most of Australia</w:t>
      </w:r>
      <w:r w:rsidR="00A737D5">
        <w:t>ns</w:t>
      </w:r>
      <w:r w:rsidRPr="00E54F5C">
        <w:t xml:space="preserve"> live together in some kind of cluster – as illustrated by the bright clusters on the map. Although there are many bright clusters, only a few are very large. Of these, all are on the coast and all but one are in the south-east of the country. </w:t>
      </w:r>
    </w:p>
    <w:p w:rsidR="00686C54" w:rsidRDefault="00686C54">
      <w:r>
        <w:t>T</w:t>
      </w:r>
      <w:r w:rsidR="00D04CB5" w:rsidRPr="00E54F5C">
        <w:t xml:space="preserve">hese bright clusters broadly represent Australia’s </w:t>
      </w:r>
      <w:r w:rsidR="00A737D5">
        <w:t>CTVs</w:t>
      </w:r>
      <w:r w:rsidR="00D04CB5" w:rsidRPr="00E54F5C">
        <w:t xml:space="preserve">, at least in a population sense. </w:t>
      </w:r>
      <w:r>
        <w:t xml:space="preserve">However a CTV </w:t>
      </w:r>
      <w:r w:rsidR="00CE0FF8">
        <w:t>is more than just</w:t>
      </w:r>
      <w:r>
        <w:t xml:space="preserve"> a place where people live. The definition used in this paper </w:t>
      </w:r>
      <w:r w:rsidR="00CE0FF8">
        <w:t xml:space="preserve">also </w:t>
      </w:r>
      <w:r>
        <w:t>specifically includes the role of a CTV as a place where people access services. T</w:t>
      </w:r>
      <w:r w:rsidR="00D04CB5" w:rsidRPr="00E54F5C">
        <w:t>he definition combines</w:t>
      </w:r>
      <w:r>
        <w:t xml:space="preserve"> these</w:t>
      </w:r>
      <w:r w:rsidR="00D04CB5" w:rsidRPr="00E54F5C">
        <w:t xml:space="preserve"> two concepts; the idea of a population centre, like one of the bright spots on Map 1, and a service centre in which one or more service is located. Where a location is both a population centre and a service centre it is considered to be a CTV. </w:t>
      </w:r>
    </w:p>
    <w:p w:rsidR="00F0592A" w:rsidRPr="00E54F5C" w:rsidRDefault="00D04CB5">
      <w:r w:rsidRPr="00E54F5C">
        <w:t>The advantage of using both population and services to define place is that this geography specifically relates to service provision and we are able to include towns and villages with very small populations that are not usually identified in statistical geography. In this way we have identified</w:t>
      </w:r>
      <w:r w:rsidR="00F0592A">
        <w:t xml:space="preserve"> </w:t>
      </w:r>
      <w:r w:rsidR="00F0592A" w:rsidRPr="00E54F5C">
        <w:t xml:space="preserve">2450 CTVs across Australia. More information about how these </w:t>
      </w:r>
      <w:r w:rsidR="007F0AB8">
        <w:t>are</w:t>
      </w:r>
      <w:r w:rsidR="00F0592A" w:rsidRPr="00E54F5C">
        <w:t xml:space="preserve"> defined</w:t>
      </w:r>
      <w:r w:rsidR="00F0592A" w:rsidRPr="00E54F5C">
        <w:rPr>
          <w:noProof/>
          <w:lang w:eastAsia="en-AU"/>
        </w:rPr>
        <w:t xml:space="preserve"> </w:t>
      </w:r>
      <w:r w:rsidR="00F0592A">
        <w:t>can be found in Appendix A.</w:t>
      </w:r>
    </w:p>
    <w:p w:rsidR="00FC5C01" w:rsidRPr="00E54F5C" w:rsidRDefault="00FC5C01" w:rsidP="00FC5C01">
      <w:pPr>
        <w:sectPr w:rsidR="00FC5C01" w:rsidRPr="00E54F5C" w:rsidSect="00D42784">
          <w:headerReference w:type="default" r:id="rId9"/>
          <w:footerReference w:type="default" r:id="rId10"/>
          <w:headerReference w:type="first" r:id="rId11"/>
          <w:type w:val="continuous"/>
          <w:pgSz w:w="11906" w:h="16838" w:code="9"/>
          <w:pgMar w:top="1418" w:right="851" w:bottom="1418" w:left="1701" w:header="709" w:footer="215" w:gutter="0"/>
          <w:cols w:space="708"/>
          <w:titlePg/>
          <w:docGrid w:linePitch="360"/>
        </w:sectPr>
      </w:pPr>
    </w:p>
    <w:p w:rsidR="004B7E1A" w:rsidRPr="00E54F5C" w:rsidRDefault="004D7C60" w:rsidP="00FC5C01">
      <w:pPr>
        <w:sectPr w:rsidR="004B7E1A" w:rsidRPr="00E54F5C" w:rsidSect="00D42784">
          <w:headerReference w:type="first" r:id="rId12"/>
          <w:footerReference w:type="first" r:id="rId13"/>
          <w:pgSz w:w="16838" w:h="11906" w:orient="landscape" w:code="9"/>
          <w:pgMar w:top="851" w:right="1985" w:bottom="851" w:left="1418" w:header="57" w:footer="215" w:gutter="0"/>
          <w:cols w:space="708"/>
          <w:titlePg/>
          <w:docGrid w:linePitch="360"/>
        </w:sectPr>
      </w:pPr>
      <w:r w:rsidRPr="00E54F5C">
        <w:rPr>
          <w:noProof/>
          <w:lang w:eastAsia="en-AU"/>
        </w:rPr>
        <w:lastRenderedPageBreak/>
        <mc:AlternateContent>
          <mc:Choice Requires="wps">
            <w:drawing>
              <wp:anchor distT="0" distB="0" distL="114300" distR="114300" simplePos="0" relativeHeight="251661312" behindDoc="0" locked="0" layoutInCell="1" allowOverlap="1" wp14:anchorId="256B9AB9" wp14:editId="2C1B79A9">
                <wp:simplePos x="0" y="0"/>
                <wp:positionH relativeFrom="column">
                  <wp:posOffset>-296545</wp:posOffset>
                </wp:positionH>
                <wp:positionV relativeFrom="paragraph">
                  <wp:posOffset>-142685</wp:posOffset>
                </wp:positionV>
                <wp:extent cx="3234906" cy="491705"/>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3234906" cy="491705"/>
                        </a:xfrm>
                        <a:prstGeom prst="rect">
                          <a:avLst/>
                        </a:prstGeom>
                        <a:noFill/>
                        <a:ln w="6350">
                          <a:noFill/>
                        </a:ln>
                      </wps:spPr>
                      <wps:txbx>
                        <w:txbxContent>
                          <w:p w:rsidR="00E670D0" w:rsidRDefault="00E670D0" w:rsidP="004D7C60">
                            <w:pPr>
                              <w:pStyle w:val="Caption"/>
                            </w:pPr>
                            <w:r>
                              <w:t>M</w:t>
                            </w:r>
                            <w:r w:rsidRPr="009354A9">
                              <w:t>a</w:t>
                            </w:r>
                            <w:r>
                              <w:t xml:space="preserve">p </w:t>
                            </w:r>
                            <w:r>
                              <w:rPr>
                                <w:noProof/>
                              </w:rPr>
                              <w:fldChar w:fldCharType="begin"/>
                            </w:r>
                            <w:r>
                              <w:rPr>
                                <w:noProof/>
                              </w:rPr>
                              <w:instrText xml:space="preserve"> SEQ Map \* ARABIC </w:instrText>
                            </w:r>
                            <w:r>
                              <w:rPr>
                                <w:noProof/>
                              </w:rPr>
                              <w:fldChar w:fldCharType="separate"/>
                            </w:r>
                            <w:r>
                              <w:rPr>
                                <w:noProof/>
                              </w:rPr>
                              <w:t>1</w:t>
                            </w:r>
                            <w:r>
                              <w:rPr>
                                <w:noProof/>
                              </w:rPr>
                              <w:fldChar w:fldCharType="end"/>
                            </w:r>
                            <w:r>
                              <w:t>: Populated Australia, 2016</w:t>
                            </w:r>
                          </w:p>
                          <w:p w:rsidR="00E670D0" w:rsidRDefault="00E670D0" w:rsidP="004D7C60">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B9AB9" id="_x0000_t202" coordsize="21600,21600" o:spt="202" path="m,l,21600r21600,l21600,xe">
                <v:stroke joinstyle="miter"/>
                <v:path gradientshapeok="t" o:connecttype="rect"/>
              </v:shapetype>
              <v:shape id="Text Box 52" o:spid="_x0000_s1026" type="#_x0000_t202" style="position:absolute;margin-left:-23.35pt;margin-top:-11.25pt;width:254.7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" filled="f" stroked="f" strokeweight=".5pt">
                <v:textbox>
                  <w:txbxContent>
                    <w:p w:rsidR="00E670D0" w:rsidRDefault="00E670D0" w:rsidP="004D7C60">
                      <w:pPr>
                        <w:pStyle w:val="Caption"/>
                      </w:pPr>
                      <w:r>
                        <w:t>M</w:t>
                      </w:r>
                      <w:r w:rsidRPr="009354A9">
                        <w:t>a</w:t>
                      </w:r>
                      <w:r>
                        <w:t xml:space="preserve">p </w:t>
                      </w:r>
                      <w:r>
                        <w:rPr>
                          <w:noProof/>
                        </w:rPr>
                        <w:fldChar w:fldCharType="begin"/>
                      </w:r>
                      <w:r>
                        <w:rPr>
                          <w:noProof/>
                        </w:rPr>
                        <w:instrText xml:space="preserve"> SEQ Map \* ARABIC </w:instrText>
                      </w:r>
                      <w:r>
                        <w:rPr>
                          <w:noProof/>
                        </w:rPr>
                        <w:fldChar w:fldCharType="separate"/>
                      </w:r>
                      <w:r>
                        <w:rPr>
                          <w:noProof/>
                        </w:rPr>
                        <w:t>1</w:t>
                      </w:r>
                      <w:r>
                        <w:rPr>
                          <w:noProof/>
                        </w:rPr>
                        <w:fldChar w:fldCharType="end"/>
                      </w:r>
                      <w:r>
                        <w:t>: Populated Australia, 2016</w:t>
                      </w:r>
                    </w:p>
                    <w:p w:rsidR="00E670D0" w:rsidRDefault="00E670D0" w:rsidP="004D7C60">
                      <w:pPr>
                        <w:pStyle w:val="Caption"/>
                      </w:pPr>
                    </w:p>
                  </w:txbxContent>
                </v:textbox>
              </v:shape>
            </w:pict>
          </mc:Fallback>
        </mc:AlternateContent>
      </w:r>
      <w:r w:rsidR="004B7E1A" w:rsidRPr="00E54F5C">
        <w:rPr>
          <w:noProof/>
          <w:lang w:eastAsia="en-AU"/>
        </w:rPr>
        <w:drawing>
          <wp:anchor distT="0" distB="0" distL="114300" distR="114300" simplePos="0" relativeHeight="251659264" behindDoc="1" locked="0" layoutInCell="1" allowOverlap="1" wp14:anchorId="3F5E3FF4" wp14:editId="1DC83A27">
            <wp:simplePos x="0" y="0"/>
            <wp:positionH relativeFrom="page">
              <wp:posOffset>697865</wp:posOffset>
            </wp:positionH>
            <wp:positionV relativeFrom="paragraph">
              <wp:posOffset>-36195</wp:posOffset>
            </wp:positionV>
            <wp:extent cx="9604375" cy="6791960"/>
            <wp:effectExtent l="0" t="0" r="0" b="8890"/>
            <wp:wrapNone/>
            <wp:docPr id="50" name="Picture 19" descr="Population per square km (2016) on a scale from lowest to highest from grey, through yellow to red. The map shows that the majority of Australia is unpopulated." title="Map 1: Populated Australia"/>
            <wp:cNvGraphicFramePr/>
            <a:graphic xmlns:a="http://schemas.openxmlformats.org/drawingml/2006/main">
              <a:graphicData uri="http://schemas.openxmlformats.org/drawingml/2006/picture">
                <pic:pic xmlns:pic="http://schemas.openxmlformats.org/drawingml/2006/picture">
                  <pic:nvPicPr>
                    <pic:cNvPr id="10" name="Picture 19" descr="Map - CTV by size with ARIA"/>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04375" cy="6791960"/>
                    </a:xfrm>
                    <a:prstGeom prst="rect">
                      <a:avLst/>
                    </a:prstGeom>
                    <a:noFill/>
                  </pic:spPr>
                </pic:pic>
              </a:graphicData>
            </a:graphic>
            <wp14:sizeRelH relativeFrom="margin">
              <wp14:pctWidth>0</wp14:pctWidth>
            </wp14:sizeRelH>
            <wp14:sizeRelV relativeFrom="margin">
              <wp14:pctHeight>0</wp14:pctHeight>
            </wp14:sizeRelV>
          </wp:anchor>
        </w:drawing>
      </w:r>
      <w:r w:rsidR="004B7E1A" w:rsidRPr="00E54F5C">
        <w:rPr>
          <w:rFonts w:ascii="Times New Roman" w:hAnsi="Times New Roman" w:cs="Times New Roman"/>
          <w:noProof/>
          <w:sz w:val="24"/>
          <w:szCs w:val="24"/>
          <w:lang w:eastAsia="en-AU"/>
        </w:rPr>
        <mc:AlternateContent>
          <mc:Choice Requires="wps">
            <w:drawing>
              <wp:anchor distT="0" distB="0" distL="114300" distR="114300" simplePos="0" relativeHeight="251660288" behindDoc="0" locked="0" layoutInCell="1" allowOverlap="1" wp14:anchorId="351702B1" wp14:editId="4ECEFFEA">
                <wp:simplePos x="0" y="0"/>
                <wp:positionH relativeFrom="page">
                  <wp:posOffset>620395</wp:posOffset>
                </wp:positionH>
                <wp:positionV relativeFrom="paragraph">
                  <wp:posOffset>5775960</wp:posOffset>
                </wp:positionV>
                <wp:extent cx="5096510" cy="3877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096510" cy="387705"/>
                        </a:xfrm>
                        <a:prstGeom prst="rect">
                          <a:avLst/>
                        </a:prstGeom>
                        <a:noFill/>
                        <a:ln w="6350">
                          <a:noFill/>
                        </a:ln>
                      </wps:spPr>
                      <wps:txbx>
                        <w:txbxContent>
                          <w:p w:rsidR="00E670D0" w:rsidRDefault="00E670D0" w:rsidP="00FC5C01">
                            <w:pPr>
                              <w:pStyle w:val="Noteandsource"/>
                            </w:pPr>
                            <w:r w:rsidRPr="002C1AFE">
                              <w:rPr>
                                <w:rStyle w:val="SubtleReference"/>
                              </w:rPr>
                              <w:t xml:space="preserve">Source: </w:t>
                            </w:r>
                            <w:r>
                              <w:t>Australian Population Grid 2016 (ABS 2017)</w:t>
                            </w:r>
                          </w:p>
                          <w:p w:rsidR="00E670D0" w:rsidRDefault="00E670D0" w:rsidP="00FC5C01"/>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702B1" id="Text Box 51" o:spid="_x0000_s1027" type="#_x0000_t202" style="position:absolute;margin-left:48.85pt;margin-top:454.8pt;width:401.3pt;height:30.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" filled="f" stroked="f" strokeweight=".5pt">
                <v:textbox>
                  <w:txbxContent>
                    <w:p w:rsidR="00E670D0" w:rsidRDefault="00E670D0" w:rsidP="00FC5C01">
                      <w:pPr>
                        <w:pStyle w:val="Noteandsource"/>
                      </w:pPr>
                      <w:r w:rsidRPr="002C1AFE">
                        <w:rPr>
                          <w:rStyle w:val="SubtleReference"/>
                        </w:rPr>
                        <w:t xml:space="preserve">Source: </w:t>
                      </w:r>
                      <w:r>
                        <w:t>Australian Population Grid 2016 (ABS 2017)</w:t>
                      </w:r>
                    </w:p>
                    <w:p w:rsidR="00E670D0" w:rsidRDefault="00E670D0" w:rsidP="00FC5C01"/>
                  </w:txbxContent>
                </v:textbox>
                <w10:wrap anchorx="page"/>
              </v:shape>
            </w:pict>
          </mc:Fallback>
        </mc:AlternateContent>
      </w:r>
    </w:p>
    <w:p w:rsidR="00653931" w:rsidRPr="00E54F5C" w:rsidRDefault="00653931" w:rsidP="00653931">
      <w:bookmarkStart w:id="1" w:name="_Ref474150529"/>
      <w:bookmarkStart w:id="2" w:name="_Ref511917372"/>
      <w:bookmarkStart w:id="3" w:name="_Ref514750015"/>
      <w:r w:rsidRPr="00E54F5C">
        <w:lastRenderedPageBreak/>
        <w:t xml:space="preserve">CTVs come in a variety of population sizes as illustrated in </w:t>
      </w:r>
      <w:r w:rsidR="007E1EFB">
        <w:t xml:space="preserve">Figure 1. </w:t>
      </w:r>
      <w:r w:rsidRPr="00E54F5C">
        <w:t>There are very few large CTVs in Australia, with only five having over 1 million people. These correspond to the capital cities of Sydney, Melbourne, Brisbane, Adelaide and Perth. In the next largest category (with over 250,000 people) are the cities of Gold Coast-Tweed Heads</w:t>
      </w:r>
      <w:r w:rsidRPr="00E54F5C">
        <w:rPr>
          <w:rStyle w:val="FootnoteReference"/>
        </w:rPr>
        <w:footnoteReference w:id="2"/>
      </w:r>
      <w:r w:rsidRPr="00E54F5C">
        <w:t>, Newcastle-Maitland, Canberra-Queanbeyan, the Sunshine Coast and Wollongong. Cities of over 100,000 include Hobart, Geelong, Townsville, Cairns, Darwin, Toowoomba and Ballarat. At the other end of the spectrum the vast majority of CTVs are small, with almost 2,300 CTVs having less than 5,000 people.</w:t>
      </w:r>
    </w:p>
    <w:p w:rsidR="00653931" w:rsidRPr="00E54F5C" w:rsidRDefault="00653931" w:rsidP="00653931">
      <w:pPr>
        <w:pStyle w:val="Caption"/>
      </w:pPr>
      <w:r w:rsidRPr="00E54F5C">
        <w:t xml:space="preserve">Figure </w:t>
      </w:r>
      <w:r w:rsidRPr="00E54F5C">
        <w:rPr>
          <w:noProof/>
        </w:rPr>
        <w:fldChar w:fldCharType="begin"/>
      </w:r>
      <w:r w:rsidRPr="00E54F5C">
        <w:rPr>
          <w:noProof/>
        </w:rPr>
        <w:instrText xml:space="preserve"> SEQ Figure \* ARABIC </w:instrText>
      </w:r>
      <w:r w:rsidRPr="00E54F5C">
        <w:rPr>
          <w:noProof/>
        </w:rPr>
        <w:fldChar w:fldCharType="separate"/>
      </w:r>
      <w:r w:rsidR="00E670D0">
        <w:rPr>
          <w:noProof/>
        </w:rPr>
        <w:t>1</w:t>
      </w:r>
      <w:r w:rsidRPr="00E54F5C">
        <w:rPr>
          <w:noProof/>
        </w:rPr>
        <w:fldChar w:fldCharType="end"/>
      </w:r>
      <w:r w:rsidRPr="00E54F5C">
        <w:t>: Cities, Towns and Villages by population size, 2016</w:t>
      </w:r>
    </w:p>
    <w:p w:rsidR="00653931" w:rsidRPr="00E54F5C" w:rsidRDefault="00653931" w:rsidP="00653931">
      <w:r w:rsidRPr="001D3958">
        <w:rPr>
          <w:noProof/>
          <w:lang w:eastAsia="en-AU"/>
        </w:rPr>
        <w:drawing>
          <wp:inline distT="0" distB="0" distL="0" distR="0" wp14:anchorId="5619CF38" wp14:editId="372F6DA9">
            <wp:extent cx="4572000" cy="2527539"/>
            <wp:effectExtent l="0" t="0" r="0" b="6350"/>
            <wp:docPr id="5" name="Chart 5" descr="This chart shows the number of CTVs by  population size category. It shows that there are far more small CTVs than large CTVs." title="Towns and Villages by population siz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3931" w:rsidRPr="00E54F5C" w:rsidRDefault="00653931" w:rsidP="00653931">
      <w:pPr>
        <w:pStyle w:val="Noteandsource"/>
        <w:spacing w:before="0"/>
      </w:pPr>
      <w:r w:rsidRPr="00E54F5C">
        <w:t>Source: BITRE analysis of the Australian Population Grid 2016 (ABS 2017)</w:t>
      </w:r>
    </w:p>
    <w:p w:rsidR="00653931" w:rsidRPr="00E54F5C" w:rsidRDefault="00653931" w:rsidP="00653931">
      <w:r w:rsidRPr="00E54F5C">
        <w:t>A</w:t>
      </w:r>
      <w:r>
        <w:t xml:space="preserve"> </w:t>
      </w:r>
      <w:r w:rsidRPr="00E54F5C">
        <w:t xml:space="preserve">feature of </w:t>
      </w:r>
      <w:r>
        <w:t xml:space="preserve">this definition is that </w:t>
      </w:r>
      <w:r w:rsidRPr="00E54F5C">
        <w:t>only 3.5 per cent of the population lives outside identified CTVs. Further, as we can see in Table 1, the populatio</w:t>
      </w:r>
      <w:r>
        <w:t>n is extremely concentrated in</w:t>
      </w:r>
      <w:r w:rsidRPr="00E54F5C">
        <w:t xml:space="preserve"> the largest centres. Even if we </w:t>
      </w:r>
      <w:r>
        <w:t>exclude</w:t>
      </w:r>
      <w:r w:rsidRPr="00E54F5C">
        <w:t xml:space="preserve"> the five largest centres, a greater proportion of the population </w:t>
      </w:r>
      <w:r>
        <w:t xml:space="preserve">still </w:t>
      </w:r>
      <w:r w:rsidRPr="00E54F5C">
        <w:t xml:space="preserve">live in </w:t>
      </w:r>
      <w:r>
        <w:t>the l</w:t>
      </w:r>
      <w:r w:rsidRPr="00E54F5C">
        <w:t>arge cities than in small towns and villages.</w:t>
      </w:r>
      <w:r w:rsidR="00207A3F" w:rsidRPr="00207A3F">
        <w:rPr>
          <w:noProof/>
          <w:lang w:eastAsia="en-AU"/>
        </w:rPr>
        <w:t xml:space="preserve"> </w:t>
      </w:r>
    </w:p>
    <w:p w:rsidR="004B7E1A" w:rsidRPr="00E54F5C" w:rsidRDefault="00207A3F" w:rsidP="004D7C60">
      <w:pPr>
        <w:pStyle w:val="Caption"/>
      </w:pPr>
      <w:r>
        <w:rPr>
          <w:noProof/>
          <w:lang w:eastAsia="en-AU"/>
        </w:rPr>
        <mc:AlternateContent>
          <mc:Choice Requires="wps">
            <w:drawing>
              <wp:anchor distT="0" distB="0" distL="114300" distR="114300" simplePos="0" relativeHeight="251673600" behindDoc="0" locked="0" layoutInCell="1" allowOverlap="1" wp14:anchorId="36F21AF1" wp14:editId="01005337">
                <wp:simplePos x="0" y="0"/>
                <wp:positionH relativeFrom="margin">
                  <wp:posOffset>-59592</wp:posOffset>
                </wp:positionH>
                <wp:positionV relativeFrom="paragraph">
                  <wp:posOffset>3005022</wp:posOffset>
                </wp:positionV>
                <wp:extent cx="914400" cy="29400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914400" cy="294005"/>
                        </a:xfrm>
                        <a:prstGeom prst="rect">
                          <a:avLst/>
                        </a:prstGeom>
                        <a:noFill/>
                        <a:ln w="6350">
                          <a:noFill/>
                        </a:ln>
                      </wps:spPr>
                      <wps:txbx>
                        <w:txbxContent>
                          <w:p w:rsidR="00E670D0" w:rsidRPr="00E54F5C" w:rsidRDefault="00E670D0" w:rsidP="00207A3F">
                            <w:r w:rsidRPr="00E54F5C">
                              <w:rPr>
                                <w:rStyle w:val="SubtleReference"/>
                              </w:rPr>
                              <w:t xml:space="preserve">Source: BITRE </w:t>
                            </w:r>
                            <w:r w:rsidRPr="00CE5435">
                              <w:rPr>
                                <w:rStyle w:val="SubtleReference"/>
                                <w:u w:val="single"/>
                              </w:rPr>
                              <w:t>analysis</w:t>
                            </w:r>
                            <w:r w:rsidRPr="00E54F5C">
                              <w:rPr>
                                <w:rStyle w:val="SubtleReference"/>
                              </w:rPr>
                              <w:t xml:space="preserve"> of the Australian Population Grid 2016 (ABS 2017)</w:t>
                            </w:r>
                          </w:p>
                          <w:p w:rsidR="00E670D0" w:rsidRDefault="00E670D0" w:rsidP="00207A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21AF1" id="Text Box 81" o:spid="_x0000_s1028" type="#_x0000_t202" style="position:absolute;margin-left:-4.7pt;margin-top:236.6pt;width:1in;height:23.15pt;z-index:2516736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" filled="f" stroked="f" strokeweight=".5pt">
                <v:textbox>
                  <w:txbxContent>
                    <w:p w:rsidR="00E670D0" w:rsidRPr="00E54F5C" w:rsidRDefault="00E670D0" w:rsidP="00207A3F">
                      <w:r w:rsidRPr="00E54F5C">
                        <w:rPr>
                          <w:rStyle w:val="SubtleReference"/>
                        </w:rPr>
                        <w:t xml:space="preserve">Source: BITRE </w:t>
                      </w:r>
                      <w:r w:rsidRPr="00CE5435">
                        <w:rPr>
                          <w:rStyle w:val="SubtleReference"/>
                          <w:u w:val="single"/>
                        </w:rPr>
                        <w:t>analysis</w:t>
                      </w:r>
                      <w:r w:rsidRPr="00E54F5C">
                        <w:rPr>
                          <w:rStyle w:val="SubtleReference"/>
                        </w:rPr>
                        <w:t xml:space="preserve"> of the Australian Population Grid 2016 (ABS 2017)</w:t>
                      </w:r>
                    </w:p>
                    <w:p w:rsidR="00E670D0" w:rsidRDefault="00E670D0" w:rsidP="00207A3F"/>
                  </w:txbxContent>
                </v:textbox>
                <w10:wrap anchorx="margin"/>
              </v:shape>
            </w:pict>
          </mc:Fallback>
        </mc:AlternateContent>
      </w:r>
      <w:r w:rsidR="004B7E1A" w:rsidRPr="00E54F5C">
        <w:t xml:space="preserve">Table </w:t>
      </w:r>
      <w:r w:rsidR="004B7E1A" w:rsidRPr="00E54F5C">
        <w:rPr>
          <w:noProof/>
        </w:rPr>
        <w:fldChar w:fldCharType="begin"/>
      </w:r>
      <w:r w:rsidR="004B7E1A" w:rsidRPr="00E54F5C">
        <w:rPr>
          <w:noProof/>
        </w:rPr>
        <w:instrText xml:space="preserve"> SEQ Table \* ARABIC </w:instrText>
      </w:r>
      <w:r w:rsidR="004B7E1A" w:rsidRPr="00E54F5C">
        <w:rPr>
          <w:noProof/>
        </w:rPr>
        <w:fldChar w:fldCharType="separate"/>
      </w:r>
      <w:r w:rsidR="00E670D0">
        <w:rPr>
          <w:noProof/>
        </w:rPr>
        <w:t>1</w:t>
      </w:r>
      <w:r w:rsidR="004B7E1A" w:rsidRPr="00E54F5C">
        <w:rPr>
          <w:noProof/>
        </w:rPr>
        <w:fldChar w:fldCharType="end"/>
      </w:r>
      <w:bookmarkEnd w:id="1"/>
      <w:bookmarkEnd w:id="2"/>
      <w:bookmarkEnd w:id="3"/>
      <w:r w:rsidR="004B7E1A" w:rsidRPr="00E54F5C">
        <w:t>: Cumulative proportion of the total population living in CTVs by size, 2016</w:t>
      </w:r>
    </w:p>
    <w:tbl>
      <w:tblPr>
        <w:tblStyle w:val="GridTable1Light-Accent3"/>
        <w:tblW w:w="7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owns and Villages by population size, 2016"/>
        <w:tblDescription w:val="This table shows the proportion and cumulative proportion of the population living in CTVs of different sizes. This shows that the population is concentrated into cities of over 1 million or more and that a small proportion of people live in smaller CTVs."/>
      </w:tblPr>
      <w:tblGrid>
        <w:gridCol w:w="2585"/>
        <w:gridCol w:w="2218"/>
        <w:gridCol w:w="1289"/>
        <w:gridCol w:w="1290"/>
      </w:tblGrid>
      <w:tr w:rsidR="004B7E1A" w:rsidRPr="00E54F5C" w:rsidTr="00CC3630">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85" w:type="dxa"/>
            <w:tcBorders>
              <w:top w:val="single" w:sz="4" w:space="0" w:color="FF0000"/>
              <w:bottom w:val="single" w:sz="4" w:space="0" w:color="FF0000"/>
            </w:tcBorders>
            <w:noWrap/>
            <w:vAlign w:val="bottom"/>
            <w:hideMark/>
          </w:tcPr>
          <w:p w:rsidR="004B7E1A" w:rsidRPr="00E54F5C" w:rsidRDefault="004B7E1A" w:rsidP="00CC3630">
            <w:pPr>
              <w:pStyle w:val="Table"/>
              <w:spacing w:line="180" w:lineRule="exact"/>
            </w:pPr>
            <w:r w:rsidRPr="00E54F5C">
              <w:t>CTV population</w:t>
            </w:r>
          </w:p>
        </w:tc>
        <w:tc>
          <w:tcPr>
            <w:tcW w:w="2218" w:type="dxa"/>
            <w:tcBorders>
              <w:top w:val="single" w:sz="4" w:space="0" w:color="FF0000"/>
              <w:bottom w:val="single" w:sz="4" w:space="0" w:color="FF0000"/>
            </w:tcBorders>
            <w:noWrap/>
            <w:vAlign w:val="bottom"/>
            <w:hideMark/>
          </w:tcPr>
          <w:p w:rsidR="004B7E1A" w:rsidRPr="00E54F5C" w:rsidRDefault="004B7E1A" w:rsidP="00CC3630">
            <w:pPr>
              <w:pStyle w:val="Table"/>
              <w:spacing w:line="180" w:lineRule="exact"/>
              <w:jc w:val="right"/>
              <w:cnfStyle w:val="100000000000" w:firstRow="1" w:lastRow="0" w:firstColumn="0" w:lastColumn="0" w:oddVBand="0" w:evenVBand="0" w:oddHBand="0" w:evenHBand="0" w:firstRowFirstColumn="0" w:firstRowLastColumn="0" w:lastRowFirstColumn="0" w:lastRowLastColumn="0"/>
            </w:pPr>
            <w:r w:rsidRPr="00E54F5C">
              <w:t>Proportion of total population living in CTV of a given size</w:t>
            </w:r>
          </w:p>
        </w:tc>
        <w:tc>
          <w:tcPr>
            <w:tcW w:w="1289" w:type="dxa"/>
            <w:tcBorders>
              <w:top w:val="single" w:sz="4" w:space="0" w:color="FF0000"/>
              <w:bottom w:val="single" w:sz="4" w:space="0" w:color="FF0000"/>
            </w:tcBorders>
            <w:noWrap/>
            <w:vAlign w:val="bottom"/>
            <w:hideMark/>
          </w:tcPr>
          <w:p w:rsidR="004B7E1A" w:rsidRPr="00E54F5C" w:rsidRDefault="004B7E1A" w:rsidP="00CC3630">
            <w:pPr>
              <w:pStyle w:val="Table"/>
              <w:spacing w:line="180" w:lineRule="exact"/>
              <w:jc w:val="right"/>
              <w:cnfStyle w:val="100000000000" w:firstRow="1" w:lastRow="0" w:firstColumn="0" w:lastColumn="0" w:oddVBand="0" w:evenVBand="0" w:oddHBand="0" w:evenHBand="0" w:firstRowFirstColumn="0" w:firstRowLastColumn="0" w:lastRowFirstColumn="0" w:lastRowLastColumn="0"/>
            </w:pPr>
            <w:r w:rsidRPr="00E54F5C">
              <w:t>Cumulative Proportion</w:t>
            </w:r>
          </w:p>
        </w:tc>
        <w:tc>
          <w:tcPr>
            <w:tcW w:w="1290" w:type="dxa"/>
            <w:tcBorders>
              <w:top w:val="single" w:sz="4" w:space="0" w:color="FF0000"/>
              <w:bottom w:val="single" w:sz="4" w:space="0" w:color="FF0000"/>
            </w:tcBorders>
            <w:vAlign w:val="bottom"/>
          </w:tcPr>
          <w:p w:rsidR="004B7E1A" w:rsidRPr="00E54F5C" w:rsidRDefault="004B7E1A" w:rsidP="00CC3630">
            <w:pPr>
              <w:pStyle w:val="Table"/>
              <w:spacing w:line="180" w:lineRule="exact"/>
              <w:jc w:val="right"/>
              <w:cnfStyle w:val="100000000000" w:firstRow="1" w:lastRow="0" w:firstColumn="0" w:lastColumn="0" w:oddVBand="0" w:evenVBand="0" w:oddHBand="0" w:evenHBand="0" w:firstRowFirstColumn="0" w:firstRowLastColumn="0" w:lastRowFirstColumn="0" w:lastRowLastColumn="0"/>
            </w:pPr>
            <w:r w:rsidRPr="00E54F5C">
              <w:t>Number of CTVs</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tcBorders>
              <w:top w:val="single" w:sz="4" w:space="0" w:color="FF0000"/>
            </w:tcBorders>
            <w:noWrap/>
            <w:vAlign w:val="bottom"/>
            <w:hideMark/>
          </w:tcPr>
          <w:p w:rsidR="004B7E1A" w:rsidRPr="00E54F5C" w:rsidRDefault="004B7E1A" w:rsidP="00CC3630">
            <w:pPr>
              <w:pStyle w:val="Table"/>
              <w:spacing w:line="180" w:lineRule="exact"/>
            </w:pPr>
            <w:r w:rsidRPr="00E54F5C">
              <w:t>1 million or more</w:t>
            </w:r>
          </w:p>
        </w:tc>
        <w:tc>
          <w:tcPr>
            <w:tcW w:w="2218" w:type="dxa"/>
            <w:tcBorders>
              <w:top w:val="single" w:sz="4" w:space="0" w:color="FF0000"/>
            </w:tcBorders>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63.4%</w:t>
            </w:r>
          </w:p>
        </w:tc>
        <w:tc>
          <w:tcPr>
            <w:tcW w:w="1289" w:type="dxa"/>
            <w:tcBorders>
              <w:top w:val="single" w:sz="4" w:space="0" w:color="FF0000"/>
            </w:tcBorders>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63.4%</w:t>
            </w:r>
          </w:p>
        </w:tc>
        <w:tc>
          <w:tcPr>
            <w:tcW w:w="1290" w:type="dxa"/>
            <w:tcBorders>
              <w:top w:val="single" w:sz="4" w:space="0" w:color="FF0000"/>
            </w:tcBorders>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5</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250,000 to 999,999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8.7%</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72.1%</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5</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100,000 to 249,999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4.5%</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76.6%</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7</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50,000 to 99,999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3.1%</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79.7%</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10</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20,000 to 49,999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4.8%</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84.5%</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36</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10,000 to 19,999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2.8%</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87.3%</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45</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5,000 to 9,999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2.4%</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89.7%</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84</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1,000 to 4,999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4.6%</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94.3%</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525</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500 to 999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1.1%</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95.4%</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376</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200 to 499</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0.8%</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96.2%</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594</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noWrap/>
            <w:vAlign w:val="bottom"/>
            <w:hideMark/>
          </w:tcPr>
          <w:p w:rsidR="004B7E1A" w:rsidRPr="00E54F5C" w:rsidRDefault="004B7E1A" w:rsidP="00CC3630">
            <w:pPr>
              <w:pStyle w:val="Table"/>
              <w:spacing w:line="180" w:lineRule="exact"/>
            </w:pPr>
            <w:r w:rsidRPr="00E54F5C">
              <w:t>Less than 200</w:t>
            </w:r>
          </w:p>
        </w:tc>
        <w:tc>
          <w:tcPr>
            <w:tcW w:w="2218"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0.3%</w:t>
            </w:r>
          </w:p>
        </w:tc>
        <w:tc>
          <w:tcPr>
            <w:tcW w:w="1289" w:type="dxa"/>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96.5%</w:t>
            </w:r>
          </w:p>
        </w:tc>
        <w:tc>
          <w:tcPr>
            <w:tcW w:w="1290" w:type="dxa"/>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763</w:t>
            </w:r>
          </w:p>
        </w:tc>
      </w:tr>
      <w:tr w:rsidR="004B7E1A" w:rsidRPr="00E54F5C" w:rsidTr="00CC3630">
        <w:trPr>
          <w:trHeight w:val="274"/>
        </w:trPr>
        <w:tc>
          <w:tcPr>
            <w:cnfStyle w:val="001000000000" w:firstRow="0" w:lastRow="0" w:firstColumn="1" w:lastColumn="0" w:oddVBand="0" w:evenVBand="0" w:oddHBand="0" w:evenHBand="0" w:firstRowFirstColumn="0" w:firstRowLastColumn="0" w:lastRowFirstColumn="0" w:lastRowLastColumn="0"/>
            <w:tcW w:w="2585" w:type="dxa"/>
            <w:tcBorders>
              <w:bottom w:val="single" w:sz="4" w:space="0" w:color="FF0000"/>
            </w:tcBorders>
            <w:shd w:val="clear" w:color="auto" w:fill="auto"/>
            <w:noWrap/>
            <w:vAlign w:val="bottom"/>
            <w:hideMark/>
          </w:tcPr>
          <w:p w:rsidR="004B7E1A" w:rsidRPr="00E54F5C" w:rsidRDefault="004B7E1A" w:rsidP="00CE5435">
            <w:pPr>
              <w:pStyle w:val="Table"/>
              <w:spacing w:line="180" w:lineRule="exact"/>
            </w:pPr>
            <w:r w:rsidRPr="00E54F5C">
              <w:t>Not in a C</w:t>
            </w:r>
            <w:r w:rsidR="00CE5435">
              <w:t>T</w:t>
            </w:r>
            <w:r w:rsidRPr="00E54F5C">
              <w:t>V</w:t>
            </w:r>
          </w:p>
        </w:tc>
        <w:tc>
          <w:tcPr>
            <w:tcW w:w="2218" w:type="dxa"/>
            <w:tcBorders>
              <w:bottom w:val="single" w:sz="4" w:space="0" w:color="FF0000"/>
            </w:tcBorders>
            <w:shd w:val="clear" w:color="auto" w:fill="auto"/>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3.5%</w:t>
            </w:r>
          </w:p>
        </w:tc>
        <w:tc>
          <w:tcPr>
            <w:tcW w:w="1289" w:type="dxa"/>
            <w:tcBorders>
              <w:bottom w:val="single" w:sz="4" w:space="0" w:color="FF0000"/>
            </w:tcBorders>
            <w:shd w:val="clear" w:color="auto" w:fill="auto"/>
            <w:noWrap/>
            <w:vAlign w:val="bottom"/>
            <w:hideMark/>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r w:rsidRPr="00E54F5C">
              <w:t>100.0%</w:t>
            </w:r>
          </w:p>
        </w:tc>
        <w:tc>
          <w:tcPr>
            <w:tcW w:w="1290" w:type="dxa"/>
            <w:tcBorders>
              <w:bottom w:val="single" w:sz="4" w:space="0" w:color="FF0000"/>
            </w:tcBorders>
            <w:shd w:val="clear" w:color="auto" w:fill="auto"/>
            <w:vAlign w:val="bottom"/>
          </w:tcPr>
          <w:p w:rsidR="004B7E1A" w:rsidRPr="00E54F5C" w:rsidRDefault="004B7E1A" w:rsidP="00CC3630">
            <w:pPr>
              <w:pStyle w:val="Table"/>
              <w:spacing w:line="180" w:lineRule="exact"/>
              <w:jc w:val="right"/>
              <w:cnfStyle w:val="000000000000" w:firstRow="0" w:lastRow="0" w:firstColumn="0" w:lastColumn="0" w:oddVBand="0" w:evenVBand="0" w:oddHBand="0" w:evenHBand="0" w:firstRowFirstColumn="0" w:firstRowLastColumn="0" w:lastRowFirstColumn="0" w:lastRowLastColumn="0"/>
            </w:pPr>
          </w:p>
        </w:tc>
      </w:tr>
    </w:tbl>
    <w:p w:rsidR="004B7E1A" w:rsidRPr="00E54F5C" w:rsidRDefault="0096476A">
      <w:r>
        <w:lastRenderedPageBreak/>
        <w:t xml:space="preserve">This pattern is reflected in figure 2, </w:t>
      </w:r>
      <w:r w:rsidR="004B7E1A" w:rsidRPr="00E54F5C">
        <w:t xml:space="preserve">which compares the proportion of the population and the number of CTVs by each population size category against each other. </w:t>
      </w:r>
    </w:p>
    <w:p w:rsidR="004B7E1A" w:rsidRPr="00E54F5C" w:rsidRDefault="004B7E1A" w:rsidP="00E03187">
      <w:pPr>
        <w:pStyle w:val="Caption"/>
      </w:pPr>
      <w:bookmarkStart w:id="4" w:name="_Ref474142752"/>
      <w:r w:rsidRPr="00E54F5C">
        <w:t xml:space="preserve">Figure </w:t>
      </w:r>
      <w:r w:rsidRPr="00E54F5C">
        <w:rPr>
          <w:noProof/>
        </w:rPr>
        <w:fldChar w:fldCharType="begin"/>
      </w:r>
      <w:r w:rsidRPr="00E54F5C">
        <w:rPr>
          <w:noProof/>
        </w:rPr>
        <w:instrText xml:space="preserve"> SEQ Figure \* ARABIC </w:instrText>
      </w:r>
      <w:r w:rsidRPr="00E54F5C">
        <w:rPr>
          <w:noProof/>
        </w:rPr>
        <w:fldChar w:fldCharType="separate"/>
      </w:r>
      <w:r w:rsidR="00E670D0">
        <w:rPr>
          <w:noProof/>
        </w:rPr>
        <w:t>2</w:t>
      </w:r>
      <w:r w:rsidRPr="00E54F5C">
        <w:rPr>
          <w:noProof/>
        </w:rPr>
        <w:fldChar w:fldCharType="end"/>
      </w:r>
      <w:bookmarkEnd w:id="4"/>
      <w:r w:rsidRPr="00E54F5C">
        <w:t>: Per cent of resident population and per cent of CTVs by CTV population category, 2016</w:t>
      </w:r>
      <w:r w:rsidRPr="00E54F5C">
        <w:rPr>
          <w:noProof/>
          <w:lang w:eastAsia="en-AU"/>
        </w:rPr>
        <w:drawing>
          <wp:inline distT="0" distB="0" distL="0" distR="0" wp14:anchorId="65FB3768" wp14:editId="71898ECF">
            <wp:extent cx="5667270" cy="2957830"/>
            <wp:effectExtent l="0" t="0" r="0" b="0"/>
            <wp:docPr id="34" name="Chart 34" descr="This chart shows that the number of CTVs by size and the population living in CTVs by size have the opposite distribution. In other words, there are many small towns, but the population is concentrated in the very few large towns." title="Figure 2: Per cent of resident population and per cent of CTVs by CTV population category,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7E1A" w:rsidRPr="00E54F5C" w:rsidRDefault="004B7E1A" w:rsidP="00FC5C01">
      <w:pPr>
        <w:pStyle w:val="Noteandsource"/>
      </w:pPr>
      <w:r w:rsidRPr="00E54F5C">
        <w:t>Source: BITRE analysis of the Australian Population Grid 2016 (ABS 2017)</w:t>
      </w:r>
    </w:p>
    <w:p w:rsidR="004B7E1A" w:rsidRPr="00E54F5C" w:rsidRDefault="004B7E1A" w:rsidP="00FC5C01">
      <w:r w:rsidRPr="00E54F5C">
        <w:t xml:space="preserve">The concentration of the Australian population into CTVs makes </w:t>
      </w:r>
      <w:r w:rsidR="00CE0FF8">
        <w:t xml:space="preserve">them </w:t>
      </w:r>
      <w:r w:rsidR="00686C54">
        <w:t>central to</w:t>
      </w:r>
      <w:r w:rsidRPr="00E54F5C">
        <w:t xml:space="preserve"> discuss</w:t>
      </w:r>
      <w:r w:rsidR="0096476A">
        <w:t>ion</w:t>
      </w:r>
      <w:r w:rsidR="00686C54">
        <w:t>s</w:t>
      </w:r>
      <w:r w:rsidR="0096476A">
        <w:t xml:space="preserve"> of Australia’s </w:t>
      </w:r>
      <w:r w:rsidRPr="00E54F5C">
        <w:t>population distribution. The following sections provide a brief overview of the distribution of CTVs themselves in terms of two characteristics</w:t>
      </w:r>
      <w:r w:rsidR="00CE0FF8">
        <w:t>;</w:t>
      </w:r>
      <w:r w:rsidRPr="00E54F5C">
        <w:t xml:space="preserve"> isolation and density.</w:t>
      </w:r>
    </w:p>
    <w:p w:rsidR="004B7E1A" w:rsidRPr="00B6502E" w:rsidRDefault="004B7E1A" w:rsidP="00FC5C01">
      <w:pPr>
        <w:pStyle w:val="Heading1"/>
      </w:pPr>
      <w:r w:rsidRPr="00B6502E">
        <w:t xml:space="preserve">Isolation </w:t>
      </w:r>
    </w:p>
    <w:p w:rsidR="004B7E1A" w:rsidRPr="00E54F5C" w:rsidRDefault="004B7E1A" w:rsidP="00FC5C01">
      <w:pPr>
        <w:pStyle w:val="Heading2"/>
      </w:pPr>
      <w:r w:rsidRPr="00E54F5C">
        <w:t>Isolated people</w:t>
      </w:r>
    </w:p>
    <w:p w:rsidR="004B7E1A" w:rsidRPr="00E54F5C" w:rsidRDefault="004B7E1A" w:rsidP="00FC5C01">
      <w:r w:rsidRPr="00E54F5C">
        <w:t>To get a broad view of the concept of isolation we first draw on the ABS Remoteness Area classification and the Hugo Centre for Migration and Population Research’s (</w:t>
      </w:r>
      <w:proofErr w:type="spellStart"/>
      <w:r w:rsidRPr="00E54F5C">
        <w:t>HCMPR</w:t>
      </w:r>
      <w:proofErr w:type="spellEnd"/>
      <w:r w:rsidRPr="00E54F5C">
        <w:t>) Accessibility/Remoteness Index of Australia (ARIA), which are both measures of population isolation. The ARIA score of a region increases as the isolation of people living in the areas from other people increases.</w:t>
      </w:r>
      <w:r w:rsidR="00207A3F">
        <w:t xml:space="preserve"> </w:t>
      </w:r>
      <w:r w:rsidR="00207A3F" w:rsidRPr="00E54F5C">
        <w:t>The relationship between ARIA and the location of CTVs is show</w:t>
      </w:r>
      <w:r w:rsidR="00207A3F">
        <w:t>n</w:t>
      </w:r>
      <w:r w:rsidR="00207A3F" w:rsidRPr="00E54F5C">
        <w:t xml:space="preserve"> below in Map 2.</w:t>
      </w:r>
      <w:r w:rsidR="00207A3F">
        <w:t xml:space="preserve"> </w:t>
      </w:r>
      <w:r w:rsidRPr="00E54F5C">
        <w:t xml:space="preserve">Remoteness Areas group regions with similar ARIA scores (and so </w:t>
      </w:r>
      <w:r w:rsidR="0096476A">
        <w:t xml:space="preserve">a </w:t>
      </w:r>
      <w:r w:rsidRPr="00E54F5C">
        <w:t>similar level of isolation) into five broad categories. Box 1 describes both in more detail.</w:t>
      </w:r>
    </w:p>
    <w:p w:rsidR="004B7E1A" w:rsidRPr="00E54F5C" w:rsidRDefault="004B7E1A" w:rsidP="00FC5C01">
      <w:r w:rsidRPr="00E54F5C">
        <w:t xml:space="preserve">We can see in </w:t>
      </w:r>
      <w:r w:rsidR="00661B8D">
        <w:t>Figure 3</w:t>
      </w:r>
      <w:r w:rsidRPr="00E54F5C">
        <w:t xml:space="preserve"> that more than 70 per cent of the population live in areas that are considered the least isolated (Major cities of Australia). This should come as no surprise given the discussion above about the concentration of Australia’s population into a few large population centres. We can also see</w:t>
      </w:r>
      <w:r w:rsidR="00686C54">
        <w:t xml:space="preserve"> that</w:t>
      </w:r>
      <w:r w:rsidRPr="00E54F5C">
        <w:t xml:space="preserve"> </w:t>
      </w:r>
      <w:r>
        <w:t>as remoteness increases, the proportion of people living in increasingly remote areas decreases.</w:t>
      </w:r>
      <w:r w:rsidRPr="00E54F5C">
        <w:t xml:space="preserve"> </w:t>
      </w:r>
    </w:p>
    <w:tbl>
      <w:tblPr>
        <w:tblStyle w:val="TableGrid"/>
        <w:tblpPr w:leftFromText="180" w:rightFromText="180" w:vertAnchor="page" w:horzAnchor="margin" w:tblpX="-284" w:tblpY="139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1: ARIA and Remoteness"/>
        <w:tblDescription w:val="This box describes ARIA and Remoteness"/>
      </w:tblPr>
      <w:tblGrid>
        <w:gridCol w:w="9923"/>
      </w:tblGrid>
      <w:tr w:rsidR="00D82AD9" w:rsidRPr="00E54F5C" w:rsidTr="00B4475B">
        <w:trPr>
          <w:cantSplit/>
          <w:trHeight w:val="12616"/>
        </w:trPr>
        <w:tc>
          <w:tcPr>
            <w:tcW w:w="9923" w:type="dxa"/>
            <w:shd w:val="clear" w:color="auto" w:fill="F2F2F2" w:themeFill="background1" w:themeFillShade="F2"/>
          </w:tcPr>
          <w:p w:rsidR="00D82AD9" w:rsidRPr="008B4DAB" w:rsidRDefault="00D82AD9" w:rsidP="00D8624B">
            <w:pPr>
              <w:pStyle w:val="Heading5"/>
              <w:spacing w:before="0" w:after="120"/>
              <w:outlineLvl w:val="4"/>
            </w:pPr>
            <w:r w:rsidRPr="008B4DAB">
              <w:lastRenderedPageBreak/>
              <w:t xml:space="preserve">Box </w:t>
            </w:r>
            <w:r w:rsidR="00686C54">
              <w:rPr>
                <w:noProof/>
              </w:rPr>
              <w:fldChar w:fldCharType="begin"/>
            </w:r>
            <w:r w:rsidR="00686C54">
              <w:rPr>
                <w:noProof/>
              </w:rPr>
              <w:instrText xml:space="preserve"> SEQ Box \* ARABIC </w:instrText>
            </w:r>
            <w:r w:rsidR="00686C54">
              <w:rPr>
                <w:noProof/>
              </w:rPr>
              <w:fldChar w:fldCharType="separate"/>
            </w:r>
            <w:r w:rsidR="00E670D0">
              <w:rPr>
                <w:noProof/>
              </w:rPr>
              <w:t>1</w:t>
            </w:r>
            <w:r w:rsidR="00686C54">
              <w:rPr>
                <w:noProof/>
              </w:rPr>
              <w:fldChar w:fldCharType="end"/>
            </w:r>
            <w:r w:rsidRPr="008B4DAB">
              <w:t>: ARIA and Remoteness Areas</w:t>
            </w:r>
          </w:p>
          <w:p w:rsidR="00D82AD9" w:rsidRPr="008B4DAB" w:rsidRDefault="00D82AD9" w:rsidP="00D8624B">
            <w:pPr>
              <w:spacing w:before="60"/>
            </w:pPr>
            <w:r w:rsidRPr="008B4DAB">
              <w:t xml:space="preserve">The ABS Remoteness Area structure divides Australia into five Remoteness Areas. Its purpose is to provide a method for classifying Australia into </w:t>
            </w:r>
            <w:r w:rsidRPr="008B4DAB">
              <w:rPr>
                <w:i/>
              </w:rPr>
              <w:t>large regions</w:t>
            </w:r>
            <w:r w:rsidRPr="008B4DAB">
              <w:t xml:space="preserve"> that share common characteristics of isolation. </w:t>
            </w:r>
          </w:p>
          <w:p w:rsidR="00D82AD9" w:rsidRPr="008B4DAB" w:rsidRDefault="00D82AD9" w:rsidP="00D8624B">
            <w:pPr>
              <w:spacing w:before="60"/>
            </w:pPr>
            <w:r w:rsidRPr="008B4DAB">
              <w:t xml:space="preserve">The ABS Remoteness Area classification itself is built upon the Accessibility/Remoteness Index of Australia (ARIA), which classifies the population of </w:t>
            </w:r>
            <w:r w:rsidRPr="008B4DAB">
              <w:rPr>
                <w:i/>
              </w:rPr>
              <w:t>small areas</w:t>
            </w:r>
            <w:r w:rsidRPr="008B4DAB">
              <w:t xml:space="preserve"> (1 square kilometre) along a spectrum of isolation from other people. ARIA was developed by the </w:t>
            </w:r>
            <w:r w:rsidR="00DF024D" w:rsidRPr="00E54F5C">
              <w:t xml:space="preserve"> Hugo Centre for Migration and Population Research (</w:t>
            </w:r>
            <w:proofErr w:type="spellStart"/>
            <w:r w:rsidR="00DF024D" w:rsidRPr="00E54F5C">
              <w:t>HCMPR</w:t>
            </w:r>
            <w:proofErr w:type="spellEnd"/>
            <w:r w:rsidR="00E03187">
              <w:t>)</w:t>
            </w:r>
            <w:r w:rsidRPr="008B4DAB">
              <w:t xml:space="preserve"> as a joint project with the Australian Department of Health and Ageing in 1998 (</w:t>
            </w:r>
            <w:proofErr w:type="spellStart"/>
            <w:r w:rsidRPr="008B4DAB">
              <w:t>HCMPR</w:t>
            </w:r>
            <w:proofErr w:type="spellEnd"/>
            <w:r w:rsidRPr="008B4DAB">
              <w:t xml:space="preserve"> 2013), and has since</w:t>
            </w:r>
            <w:r w:rsidR="00CE5435">
              <w:t xml:space="preserve"> undergone </w:t>
            </w:r>
            <w:r w:rsidRPr="008B4DAB">
              <w:t xml:space="preserve">several </w:t>
            </w:r>
            <w:r w:rsidR="00CE5435">
              <w:t>updates</w:t>
            </w:r>
            <w:r w:rsidRPr="008B4DAB">
              <w:t>, including ARIA+ and ARIA++.</w:t>
            </w:r>
          </w:p>
          <w:p w:rsidR="00D82AD9" w:rsidRPr="008B4DAB" w:rsidRDefault="00D82AD9" w:rsidP="00D8624B">
            <w:pPr>
              <w:spacing w:before="60"/>
            </w:pPr>
            <w:r w:rsidRPr="008B4DAB">
              <w:t>ARIA is an index (continuous variable) in which isolation is defined on the basis of road distance from any point to the nearest town in each of five population size classes. Because it measures distance to a number of population size classes it approximates a global measure of population isolation</w:t>
            </w:r>
            <w:r w:rsidR="00B4475B">
              <w:t xml:space="preserve"> and service access</w:t>
            </w:r>
            <w:r w:rsidRPr="008B4DAB">
              <w:t xml:space="preserve">. </w:t>
            </w:r>
            <w:r w:rsidR="00CE5435">
              <w:t xml:space="preserve">Population size is used as a proxy for the availability of a range of services and road distance is used as a proxy for the degree of remoteness from those services. </w:t>
            </w:r>
            <w:r w:rsidRPr="008B4DAB">
              <w:t xml:space="preserve">This is in contrast to a specific measure of isolation which would only focus on one aspect, such as a single size class. </w:t>
            </w:r>
          </w:p>
          <w:p w:rsidR="00D82AD9" w:rsidRPr="008B4DAB" w:rsidRDefault="00D82AD9" w:rsidP="00D8624B">
            <w:pPr>
              <w:spacing w:before="60"/>
            </w:pPr>
            <w:r w:rsidRPr="008B4DAB">
              <w:t xml:space="preserve">The ABS Remoteness Areas (2011) are aggregations of </w:t>
            </w:r>
            <w:r w:rsidR="00DF024D">
              <w:t>small statistical units (St</w:t>
            </w:r>
            <w:r w:rsidRPr="008B4DAB">
              <w:t>atistical Area Level 1s</w:t>
            </w:r>
            <w:r w:rsidR="00DF024D">
              <w:t>),</w:t>
            </w:r>
            <w:r w:rsidRPr="008B4DAB">
              <w:t xml:space="preserve"> which are similarly remote according to ARIA+ (2011), as defined by the ranges shown in </w:t>
            </w:r>
            <w:r w:rsidRPr="008B4DAB">
              <w:fldChar w:fldCharType="begin"/>
            </w:r>
            <w:r w:rsidRPr="008B4DAB">
              <w:instrText xml:space="preserve"> REF _Ref472684103 \h  \* MERGEFORMAT </w:instrText>
            </w:r>
            <w:r w:rsidRPr="008B4DAB">
              <w:fldChar w:fldCharType="separate"/>
            </w:r>
            <w:r w:rsidR="00E670D0" w:rsidRPr="008B4DAB">
              <w:t xml:space="preserve">Table </w:t>
            </w:r>
            <w:r w:rsidR="00E670D0">
              <w:rPr>
                <w:noProof/>
              </w:rPr>
              <w:t>2</w:t>
            </w:r>
            <w:r w:rsidRPr="008B4DAB">
              <w:fldChar w:fldCharType="end"/>
            </w:r>
            <w:r w:rsidRPr="008B4DAB">
              <w:t>.</w:t>
            </w:r>
          </w:p>
          <w:p w:rsidR="00D82AD9" w:rsidRPr="008B4DAB" w:rsidRDefault="00D82AD9" w:rsidP="00D8624B">
            <w:pPr>
              <w:pStyle w:val="Caption"/>
              <w:spacing w:before="120" w:after="120"/>
            </w:pPr>
            <w:bookmarkStart w:id="5" w:name="_Ref472684103"/>
            <w:r w:rsidRPr="008B4DAB">
              <w:t xml:space="preserve">Table </w:t>
            </w:r>
            <w:r w:rsidR="00686C54">
              <w:rPr>
                <w:noProof/>
              </w:rPr>
              <w:fldChar w:fldCharType="begin"/>
            </w:r>
            <w:r w:rsidR="00686C54">
              <w:rPr>
                <w:noProof/>
              </w:rPr>
              <w:instrText xml:space="preserve"> SEQ Table \* ARABIC </w:instrText>
            </w:r>
            <w:r w:rsidR="00686C54">
              <w:rPr>
                <w:noProof/>
              </w:rPr>
              <w:fldChar w:fldCharType="separate"/>
            </w:r>
            <w:r w:rsidR="00E670D0">
              <w:rPr>
                <w:noProof/>
              </w:rPr>
              <w:t>2</w:t>
            </w:r>
            <w:r w:rsidR="00686C54">
              <w:rPr>
                <w:noProof/>
              </w:rPr>
              <w:fldChar w:fldCharType="end"/>
            </w:r>
            <w:bookmarkEnd w:id="5"/>
            <w:r w:rsidRPr="008B4DAB">
              <w:t>: Remoteness Areas 2011 and ARIA+  values</w:t>
            </w:r>
          </w:p>
          <w:tbl>
            <w:tblPr>
              <w:tblStyle w:val="GridTable1Light-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Remoteness Areas 2011 and ARIA+  values"/>
            </w:tblPr>
            <w:tblGrid>
              <w:gridCol w:w="2310"/>
              <w:gridCol w:w="2310"/>
              <w:gridCol w:w="3712"/>
            </w:tblGrid>
            <w:tr w:rsidR="00D82AD9" w:rsidRPr="008B4DAB" w:rsidTr="004D7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FF0000"/>
                    <w:bottom w:val="single" w:sz="4" w:space="0" w:color="FF0000"/>
                  </w:tcBorders>
                </w:tcPr>
                <w:p w:rsidR="00D82AD9" w:rsidRPr="008B4DAB" w:rsidRDefault="00D82AD9" w:rsidP="00D604C0">
                  <w:pPr>
                    <w:pStyle w:val="Table"/>
                    <w:framePr w:hSpace="180" w:wrap="around" w:vAnchor="page" w:hAnchor="margin" w:x="-284" w:y="1398"/>
                  </w:pPr>
                  <w:r w:rsidRPr="008B4DAB">
                    <w:t>RA Category</w:t>
                  </w:r>
                </w:p>
              </w:tc>
              <w:tc>
                <w:tcPr>
                  <w:tcW w:w="2310" w:type="dxa"/>
                  <w:tcBorders>
                    <w:top w:val="single" w:sz="4" w:space="0" w:color="FF0000"/>
                    <w:bottom w:val="single" w:sz="4" w:space="0" w:color="FF0000"/>
                  </w:tcBorders>
                </w:tcPr>
                <w:p w:rsidR="00D82AD9" w:rsidRPr="008B4DAB" w:rsidRDefault="00D82AD9" w:rsidP="00D604C0">
                  <w:pPr>
                    <w:pStyle w:val="Table"/>
                    <w:framePr w:hSpace="180" w:wrap="around" w:vAnchor="page" w:hAnchor="margin" w:x="-284" w:y="1398"/>
                    <w:cnfStyle w:val="100000000000" w:firstRow="1" w:lastRow="0" w:firstColumn="0" w:lastColumn="0" w:oddVBand="0" w:evenVBand="0" w:oddHBand="0" w:evenHBand="0" w:firstRowFirstColumn="0" w:firstRowLastColumn="0" w:lastRowFirstColumn="0" w:lastRowLastColumn="0"/>
                  </w:pPr>
                  <w:r w:rsidRPr="008B4DAB">
                    <w:t>RA Name</w:t>
                  </w:r>
                </w:p>
              </w:tc>
              <w:tc>
                <w:tcPr>
                  <w:tcW w:w="0" w:type="auto"/>
                  <w:tcBorders>
                    <w:top w:val="single" w:sz="4" w:space="0" w:color="FF0000"/>
                    <w:bottom w:val="single" w:sz="4" w:space="0" w:color="FF0000"/>
                  </w:tcBorders>
                </w:tcPr>
                <w:p w:rsidR="00D82AD9" w:rsidRPr="008B4DAB" w:rsidRDefault="00D82AD9" w:rsidP="00D604C0">
                  <w:pPr>
                    <w:pStyle w:val="Table"/>
                    <w:framePr w:hSpace="180" w:wrap="around" w:vAnchor="page" w:hAnchor="margin" w:x="-284" w:y="1398"/>
                    <w:cnfStyle w:val="100000000000" w:firstRow="1" w:lastRow="0" w:firstColumn="0" w:lastColumn="0" w:oddVBand="0" w:evenVBand="0" w:oddHBand="0" w:evenHBand="0" w:firstRowFirstColumn="0" w:firstRowLastColumn="0" w:lastRowFirstColumn="0" w:lastRowLastColumn="0"/>
                  </w:pPr>
                  <w:proofErr w:type="spellStart"/>
                  <w:r w:rsidRPr="008B4DAB">
                    <w:t>SA1</w:t>
                  </w:r>
                  <w:proofErr w:type="spellEnd"/>
                  <w:r w:rsidRPr="008B4DAB">
                    <w:t xml:space="preserve"> Average ARIA + value ranges</w:t>
                  </w:r>
                </w:p>
              </w:tc>
            </w:tr>
            <w:tr w:rsidR="00D82AD9" w:rsidRPr="008B4DAB" w:rsidTr="004D7C60">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FF0000"/>
                  </w:tcBorders>
                </w:tcPr>
                <w:p w:rsidR="00D82AD9" w:rsidRPr="008B4DAB" w:rsidRDefault="00D82AD9" w:rsidP="00D604C0">
                  <w:pPr>
                    <w:pStyle w:val="Table"/>
                    <w:framePr w:hSpace="180" w:wrap="around" w:vAnchor="page" w:hAnchor="margin" w:x="-284" w:y="1398"/>
                  </w:pPr>
                  <w:r w:rsidRPr="008B4DAB">
                    <w:t>0</w:t>
                  </w:r>
                </w:p>
              </w:tc>
              <w:tc>
                <w:tcPr>
                  <w:tcW w:w="2310" w:type="dxa"/>
                  <w:tcBorders>
                    <w:top w:val="single" w:sz="4" w:space="0" w:color="FF0000"/>
                  </w:tcBorders>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Major Cities of Australia</w:t>
                  </w:r>
                </w:p>
              </w:tc>
              <w:tc>
                <w:tcPr>
                  <w:tcW w:w="0" w:type="auto"/>
                  <w:tcBorders>
                    <w:top w:val="single" w:sz="4" w:space="0" w:color="FF0000"/>
                  </w:tcBorders>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0 to 0.2</w:t>
                  </w:r>
                </w:p>
              </w:tc>
            </w:tr>
            <w:tr w:rsidR="00D82AD9" w:rsidRPr="008B4DAB" w:rsidTr="004D7C60">
              <w:tc>
                <w:tcPr>
                  <w:cnfStyle w:val="001000000000" w:firstRow="0" w:lastRow="0" w:firstColumn="1" w:lastColumn="0" w:oddVBand="0" w:evenVBand="0" w:oddHBand="0" w:evenHBand="0" w:firstRowFirstColumn="0" w:firstRowLastColumn="0" w:lastRowFirstColumn="0" w:lastRowLastColumn="0"/>
                  <w:tcW w:w="2310" w:type="dxa"/>
                </w:tcPr>
                <w:p w:rsidR="00D82AD9" w:rsidRPr="008B4DAB" w:rsidRDefault="00D82AD9" w:rsidP="00D604C0">
                  <w:pPr>
                    <w:pStyle w:val="Table"/>
                    <w:framePr w:hSpace="180" w:wrap="around" w:vAnchor="page" w:hAnchor="margin" w:x="-284" w:y="1398"/>
                  </w:pPr>
                  <w:r w:rsidRPr="008B4DAB">
                    <w:t>1</w:t>
                  </w:r>
                </w:p>
              </w:tc>
              <w:tc>
                <w:tcPr>
                  <w:tcW w:w="2310" w:type="dxa"/>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Inner Regional Australia</w:t>
                  </w:r>
                </w:p>
              </w:tc>
              <w:tc>
                <w:tcPr>
                  <w:tcW w:w="0" w:type="auto"/>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greater than 0.2 and less than or equal to 2.4</w:t>
                  </w:r>
                </w:p>
              </w:tc>
            </w:tr>
            <w:tr w:rsidR="00D82AD9" w:rsidRPr="008B4DAB" w:rsidTr="004D7C60">
              <w:tc>
                <w:tcPr>
                  <w:cnfStyle w:val="001000000000" w:firstRow="0" w:lastRow="0" w:firstColumn="1" w:lastColumn="0" w:oddVBand="0" w:evenVBand="0" w:oddHBand="0" w:evenHBand="0" w:firstRowFirstColumn="0" w:firstRowLastColumn="0" w:lastRowFirstColumn="0" w:lastRowLastColumn="0"/>
                  <w:tcW w:w="2310" w:type="dxa"/>
                </w:tcPr>
                <w:p w:rsidR="00D82AD9" w:rsidRPr="008B4DAB" w:rsidRDefault="00D82AD9" w:rsidP="00D604C0">
                  <w:pPr>
                    <w:pStyle w:val="Table"/>
                    <w:framePr w:hSpace="180" w:wrap="around" w:vAnchor="page" w:hAnchor="margin" w:x="-284" w:y="1398"/>
                  </w:pPr>
                  <w:r w:rsidRPr="008B4DAB">
                    <w:t>2</w:t>
                  </w:r>
                </w:p>
              </w:tc>
              <w:tc>
                <w:tcPr>
                  <w:tcW w:w="2310" w:type="dxa"/>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Outer Regional Australia</w:t>
                  </w:r>
                </w:p>
              </w:tc>
              <w:tc>
                <w:tcPr>
                  <w:tcW w:w="0" w:type="auto"/>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greater than 2.4 and less than or equal to 5.92</w:t>
                  </w:r>
                </w:p>
              </w:tc>
            </w:tr>
            <w:tr w:rsidR="00D82AD9" w:rsidRPr="008B4DAB" w:rsidTr="004D7C60">
              <w:tc>
                <w:tcPr>
                  <w:cnfStyle w:val="001000000000" w:firstRow="0" w:lastRow="0" w:firstColumn="1" w:lastColumn="0" w:oddVBand="0" w:evenVBand="0" w:oddHBand="0" w:evenHBand="0" w:firstRowFirstColumn="0" w:firstRowLastColumn="0" w:lastRowFirstColumn="0" w:lastRowLastColumn="0"/>
                  <w:tcW w:w="2310" w:type="dxa"/>
                </w:tcPr>
                <w:p w:rsidR="00D82AD9" w:rsidRPr="008B4DAB" w:rsidRDefault="00D82AD9" w:rsidP="00D604C0">
                  <w:pPr>
                    <w:pStyle w:val="Table"/>
                    <w:framePr w:hSpace="180" w:wrap="around" w:vAnchor="page" w:hAnchor="margin" w:x="-284" w:y="1398"/>
                  </w:pPr>
                  <w:r w:rsidRPr="008B4DAB">
                    <w:t>3</w:t>
                  </w:r>
                </w:p>
              </w:tc>
              <w:tc>
                <w:tcPr>
                  <w:tcW w:w="2310" w:type="dxa"/>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Remote Australia</w:t>
                  </w:r>
                </w:p>
              </w:tc>
              <w:tc>
                <w:tcPr>
                  <w:tcW w:w="0" w:type="auto"/>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greater than 5.92 and less than or equal to 10.53</w:t>
                  </w:r>
                </w:p>
              </w:tc>
            </w:tr>
            <w:tr w:rsidR="00D82AD9" w:rsidRPr="008B4DAB" w:rsidTr="002F6119">
              <w:tc>
                <w:tcPr>
                  <w:cnfStyle w:val="001000000000" w:firstRow="0" w:lastRow="0" w:firstColumn="1" w:lastColumn="0" w:oddVBand="0" w:evenVBand="0" w:oddHBand="0" w:evenHBand="0" w:firstRowFirstColumn="0" w:firstRowLastColumn="0" w:lastRowFirstColumn="0" w:lastRowLastColumn="0"/>
                  <w:tcW w:w="2310" w:type="dxa"/>
                  <w:tcBorders>
                    <w:bottom w:val="single" w:sz="4" w:space="0" w:color="FF0000"/>
                  </w:tcBorders>
                </w:tcPr>
                <w:p w:rsidR="00D82AD9" w:rsidRPr="008B4DAB" w:rsidRDefault="00D82AD9" w:rsidP="00D604C0">
                  <w:pPr>
                    <w:pStyle w:val="Table"/>
                    <w:framePr w:hSpace="180" w:wrap="around" w:vAnchor="page" w:hAnchor="margin" w:x="-284" w:y="1398"/>
                  </w:pPr>
                  <w:r w:rsidRPr="008B4DAB">
                    <w:t>4</w:t>
                  </w:r>
                </w:p>
              </w:tc>
              <w:tc>
                <w:tcPr>
                  <w:tcW w:w="2310" w:type="dxa"/>
                  <w:tcBorders>
                    <w:bottom w:val="single" w:sz="4" w:space="0" w:color="FF0000"/>
                  </w:tcBorders>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Very Remote Australia</w:t>
                  </w:r>
                </w:p>
              </w:tc>
              <w:tc>
                <w:tcPr>
                  <w:tcW w:w="0" w:type="auto"/>
                  <w:tcBorders>
                    <w:bottom w:val="single" w:sz="4" w:space="0" w:color="FF0000"/>
                  </w:tcBorders>
                </w:tcPr>
                <w:p w:rsidR="00D82AD9" w:rsidRPr="008B4DAB" w:rsidRDefault="00D82AD9" w:rsidP="00D604C0">
                  <w:pPr>
                    <w:pStyle w:val="Table"/>
                    <w:framePr w:hSpace="180" w:wrap="around" w:vAnchor="page" w:hAnchor="margin" w:x="-284" w:y="1398"/>
                    <w:cnfStyle w:val="000000000000" w:firstRow="0" w:lastRow="0" w:firstColumn="0" w:lastColumn="0" w:oddVBand="0" w:evenVBand="0" w:oddHBand="0" w:evenHBand="0" w:firstRowFirstColumn="0" w:firstRowLastColumn="0" w:lastRowFirstColumn="0" w:lastRowLastColumn="0"/>
                    <w:rPr>
                      <w:szCs w:val="16"/>
                    </w:rPr>
                  </w:pPr>
                  <w:r w:rsidRPr="008B4DAB">
                    <w:t>greater than 10.53</w:t>
                  </w:r>
                </w:p>
              </w:tc>
            </w:tr>
          </w:tbl>
          <w:p w:rsidR="00D82AD9" w:rsidRPr="008B4DAB" w:rsidRDefault="00D82AD9" w:rsidP="00D8624B">
            <w:pPr>
              <w:pStyle w:val="Noteandsource"/>
            </w:pPr>
            <w:r w:rsidRPr="008B4DAB">
              <w:t>Source: ABS 2013</w:t>
            </w:r>
          </w:p>
          <w:p w:rsidR="00D82AD9" w:rsidRPr="008B4DAB" w:rsidRDefault="00D82AD9" w:rsidP="00D8624B">
            <w:pPr>
              <w:spacing w:before="60"/>
            </w:pPr>
            <w:r w:rsidRPr="008B4DAB">
              <w:t xml:space="preserve">Major Cities of Australia include the five largest cities and the surrounding hinterland, as well as other large centres including Newcastle – Maitland, Wollongong, Gold Coast – Tweed Heads, Sunshine Coast and Canberra – Queanbeyan. Inner Regional Australia includes some medium sized cities such as Greater Hobart, Toowoomba and Wagga Wagga. Outer Regional includes cities such as Greater Darwin, Cairns, Townsville and Broken Hill, while Remote Australia includes centres such as Mount Isa and Alice Springs. Very Remote Australia includes centres such as Bourke and Charleville. </w:t>
            </w:r>
          </w:p>
          <w:p w:rsidR="00CE5435" w:rsidRDefault="00CE5435" w:rsidP="00D8624B">
            <w:pPr>
              <w:spacing w:before="60"/>
            </w:pPr>
          </w:p>
          <w:p w:rsidR="00904500" w:rsidRDefault="00D82AD9" w:rsidP="00D8624B">
            <w:pPr>
              <w:spacing w:before="60"/>
            </w:pPr>
            <w:r w:rsidRPr="008B4DAB">
              <w:t>By design the Remoteness Area structure aggregates areas of similar isolation and provides a quick guide to isolation. By construction it also obscures differences in isolation within the defined Remoteness Areas and so we use ARIA ++ (an extension of the original ARIA) where a hig</w:t>
            </w:r>
            <w:r w:rsidR="00904500">
              <w:t xml:space="preserve">her level of detail is needed. </w:t>
            </w:r>
          </w:p>
          <w:p w:rsidR="00D82AD9" w:rsidRPr="008B4DAB" w:rsidRDefault="00D82AD9" w:rsidP="00D8624B">
            <w:pPr>
              <w:spacing w:before="60"/>
            </w:pPr>
            <w:r w:rsidRPr="008B4DAB">
              <w:t xml:space="preserve">This paper uses 2011 Remoteness Areas (ABS 2013) by allocating grid squares to the </w:t>
            </w:r>
            <w:proofErr w:type="spellStart"/>
            <w:r w:rsidRPr="008B4DAB">
              <w:t>SA1</w:t>
            </w:r>
            <w:proofErr w:type="spellEnd"/>
            <w:r w:rsidRPr="008B4DAB">
              <w:t xml:space="preserve"> which is closest to the grid square’s geographic centre (centroid). </w:t>
            </w:r>
          </w:p>
        </w:tc>
      </w:tr>
    </w:tbl>
    <w:p w:rsidR="004B7E1A" w:rsidRPr="00E54F5C" w:rsidRDefault="004B7E1A" w:rsidP="00FC5C01">
      <w:pPr>
        <w:sectPr w:rsidR="004B7E1A" w:rsidRPr="00E54F5C" w:rsidSect="00FD3348">
          <w:headerReference w:type="first" r:id="rId17"/>
          <w:pgSz w:w="11906" w:h="16838" w:code="9"/>
          <w:pgMar w:top="1418" w:right="851" w:bottom="567" w:left="1701" w:header="709" w:footer="215" w:gutter="0"/>
          <w:cols w:space="708"/>
          <w:titlePg/>
          <w:docGrid w:linePitch="360"/>
        </w:sectPr>
      </w:pPr>
    </w:p>
    <w:p w:rsidR="004B7E1A" w:rsidRPr="00E54F5C" w:rsidRDefault="00717D5A" w:rsidP="00FC5C01">
      <w:pPr>
        <w:sectPr w:rsidR="004B7E1A" w:rsidRPr="00E54F5C" w:rsidSect="00D42784">
          <w:headerReference w:type="first" r:id="rId18"/>
          <w:pgSz w:w="16838" w:h="11906" w:orient="landscape" w:code="9"/>
          <w:pgMar w:top="851" w:right="1985" w:bottom="851" w:left="1418" w:header="57" w:footer="215" w:gutter="0"/>
          <w:cols w:space="708"/>
          <w:titlePg/>
          <w:docGrid w:linePitch="360"/>
        </w:sectPr>
      </w:pPr>
      <w:r w:rsidRPr="00E54F5C">
        <w:rPr>
          <w:noProof/>
          <w:lang w:eastAsia="en-AU"/>
        </w:rPr>
        <w:lastRenderedPageBreak/>
        <mc:AlternateContent>
          <mc:Choice Requires="wps">
            <w:drawing>
              <wp:anchor distT="0" distB="0" distL="114300" distR="114300" simplePos="0" relativeHeight="251664384" behindDoc="0" locked="0" layoutInCell="1" allowOverlap="1" wp14:anchorId="572EFA4B" wp14:editId="4044E39E">
                <wp:simplePos x="0" y="0"/>
                <wp:positionH relativeFrom="column">
                  <wp:posOffset>-270510</wp:posOffset>
                </wp:positionH>
                <wp:positionV relativeFrom="paragraph">
                  <wp:posOffset>-98235</wp:posOffset>
                </wp:positionV>
                <wp:extent cx="3645535" cy="700405"/>
                <wp:effectExtent l="0" t="0" r="0" b="4445"/>
                <wp:wrapNone/>
                <wp:docPr id="54" name="Text Box 54" title="Map 2: Australia’s Cities, Towns and Villages, 2016"/>
                <wp:cNvGraphicFramePr/>
                <a:graphic xmlns:a="http://schemas.openxmlformats.org/drawingml/2006/main">
                  <a:graphicData uri="http://schemas.microsoft.com/office/word/2010/wordprocessingShape">
                    <wps:wsp>
                      <wps:cNvSpPr txBox="1"/>
                      <wps:spPr>
                        <a:xfrm>
                          <a:off x="0" y="0"/>
                          <a:ext cx="3645535" cy="700405"/>
                        </a:xfrm>
                        <a:prstGeom prst="rect">
                          <a:avLst/>
                        </a:prstGeom>
                        <a:noFill/>
                        <a:ln w="6350">
                          <a:noFill/>
                        </a:ln>
                      </wps:spPr>
                      <wps:txbx>
                        <w:txbxContent>
                          <w:p w:rsidR="00E670D0" w:rsidRDefault="00E670D0" w:rsidP="004D7C60">
                            <w:pPr>
                              <w:pStyle w:val="Caption"/>
                            </w:pPr>
                            <w:r>
                              <w:t>M</w:t>
                            </w:r>
                            <w:r w:rsidRPr="009354A9">
                              <w:t>a</w:t>
                            </w:r>
                            <w:r>
                              <w:t xml:space="preserve">p </w:t>
                            </w:r>
                            <w:r>
                              <w:rPr>
                                <w:noProof/>
                              </w:rPr>
                              <w:fldChar w:fldCharType="begin"/>
                            </w:r>
                            <w:r>
                              <w:rPr>
                                <w:noProof/>
                              </w:rPr>
                              <w:instrText xml:space="preserve"> SEQ Map \* ARABIC </w:instrText>
                            </w:r>
                            <w:r>
                              <w:rPr>
                                <w:noProof/>
                              </w:rPr>
                              <w:fldChar w:fldCharType="separate"/>
                            </w:r>
                            <w:r>
                              <w:rPr>
                                <w:noProof/>
                              </w:rPr>
                              <w:t>2</w:t>
                            </w:r>
                            <w:r>
                              <w:rPr>
                                <w:noProof/>
                              </w:rPr>
                              <w:fldChar w:fldCharType="end"/>
                            </w:r>
                            <w:r>
                              <w:t>: Australia’s Cities, Towns and Villages, 2016</w:t>
                            </w:r>
                          </w:p>
                          <w:p w:rsidR="00E670D0" w:rsidRDefault="00E670D0" w:rsidP="00FC5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FA4B" id="Text Box 54" o:spid="_x0000_s1029" type="#_x0000_t202" alt="Title: Map 2: Australia’s Cities, Towns and Villages, 2016" style="position:absolute;margin-left:-21.3pt;margin-top:-7.75pt;width:287.05pt;height:5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" filled="f" stroked="f" strokeweight=".5pt">
                <v:textbox>
                  <w:txbxContent>
                    <w:p w:rsidR="00E670D0" w:rsidRDefault="00E670D0" w:rsidP="004D7C60">
                      <w:pPr>
                        <w:pStyle w:val="Caption"/>
                      </w:pPr>
                      <w:r>
                        <w:t>M</w:t>
                      </w:r>
                      <w:r w:rsidRPr="009354A9">
                        <w:t>a</w:t>
                      </w:r>
                      <w:r>
                        <w:t xml:space="preserve">p </w:t>
                      </w:r>
                      <w:r>
                        <w:rPr>
                          <w:noProof/>
                        </w:rPr>
                        <w:fldChar w:fldCharType="begin"/>
                      </w:r>
                      <w:r>
                        <w:rPr>
                          <w:noProof/>
                        </w:rPr>
                        <w:instrText xml:space="preserve"> SEQ Map \* ARABIC </w:instrText>
                      </w:r>
                      <w:r>
                        <w:rPr>
                          <w:noProof/>
                        </w:rPr>
                        <w:fldChar w:fldCharType="separate"/>
                      </w:r>
                      <w:r>
                        <w:rPr>
                          <w:noProof/>
                        </w:rPr>
                        <w:t>2</w:t>
                      </w:r>
                      <w:r>
                        <w:rPr>
                          <w:noProof/>
                        </w:rPr>
                        <w:fldChar w:fldCharType="end"/>
                      </w:r>
                      <w:r>
                        <w:t>: Australia’s Cities, Towns and Villages, 2016</w:t>
                      </w:r>
                    </w:p>
                    <w:p w:rsidR="00E670D0" w:rsidRDefault="00E670D0" w:rsidP="00FC5C01"/>
                  </w:txbxContent>
                </v:textbox>
              </v:shape>
            </w:pict>
          </mc:Fallback>
        </mc:AlternateContent>
      </w:r>
      <w:r w:rsidR="006A1BE3" w:rsidRPr="00E54F5C">
        <w:rPr>
          <w:noProof/>
          <w:lang w:eastAsia="en-AU"/>
        </w:rPr>
        <mc:AlternateContent>
          <mc:Choice Requires="wps">
            <w:drawing>
              <wp:anchor distT="0" distB="0" distL="114300" distR="114300" simplePos="0" relativeHeight="251663360" behindDoc="0" locked="0" layoutInCell="1" allowOverlap="1" wp14:anchorId="7733BA82" wp14:editId="168714A0">
                <wp:simplePos x="0" y="0"/>
                <wp:positionH relativeFrom="page">
                  <wp:posOffset>653143</wp:posOffset>
                </wp:positionH>
                <wp:positionV relativeFrom="paragraph">
                  <wp:posOffset>6121672</wp:posOffset>
                </wp:positionV>
                <wp:extent cx="5556250" cy="5581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556250" cy="558140"/>
                        </a:xfrm>
                        <a:prstGeom prst="rect">
                          <a:avLst/>
                        </a:prstGeom>
                        <a:noFill/>
                        <a:ln w="6350">
                          <a:noFill/>
                        </a:ln>
                      </wps:spPr>
                      <wps:txbx>
                        <w:txbxContent>
                          <w:p w:rsidR="00E670D0" w:rsidRDefault="00E670D0" w:rsidP="00FC5C01">
                            <w:pPr>
                              <w:pStyle w:val="Noteandsource"/>
                            </w:pPr>
                            <w:r>
                              <w:rPr>
                                <w:rStyle w:val="Source1"/>
                              </w:rPr>
                              <w:t xml:space="preserve">Sources: </w:t>
                            </w:r>
                            <w:r>
                              <w:t>BITRE analysis of the Australian Population Grid 2016 (ABS 2017)  and</w:t>
                            </w:r>
                            <w:r>
                              <w:rPr>
                                <w:rStyle w:val="Source1"/>
                              </w:rPr>
                              <w:t xml:space="preserve"> ARIA ++ at the </w:t>
                            </w:r>
                            <w:proofErr w:type="spellStart"/>
                            <w:r>
                              <w:rPr>
                                <w:rStyle w:val="Source1"/>
                              </w:rPr>
                              <w:t>SA1</w:t>
                            </w:r>
                            <w:proofErr w:type="spellEnd"/>
                            <w:r>
                              <w:rPr>
                                <w:rStyle w:val="Source1"/>
                              </w:rPr>
                              <w:t xml:space="preserve"> (2011) scale (</w:t>
                            </w:r>
                            <w:proofErr w:type="spellStart"/>
                            <w:r>
                              <w:rPr>
                                <w:rStyle w:val="Source1"/>
                              </w:rPr>
                              <w:t>HCMPR</w:t>
                            </w:r>
                            <w:proofErr w:type="spellEnd"/>
                            <w:r>
                              <w:rPr>
                                <w:rStyle w:val="Source1"/>
                              </w:rPr>
                              <w:t xml:space="preserv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BA82" id="Text Box 53" o:spid="_x0000_s1030" type="#_x0000_t202" style="position:absolute;margin-left:51.45pt;margin-top:482pt;width:437.5pt;height:43.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" filled="f" stroked="f" strokeweight=".5pt">
                <v:textbox>
                  <w:txbxContent>
                    <w:p w:rsidR="00E670D0" w:rsidRDefault="00E670D0" w:rsidP="00FC5C01">
                      <w:pPr>
                        <w:pStyle w:val="Noteandsource"/>
                      </w:pPr>
                      <w:r>
                        <w:rPr>
                          <w:rStyle w:val="Source1"/>
                        </w:rPr>
                        <w:t xml:space="preserve">Sources: </w:t>
                      </w:r>
                      <w:r>
                        <w:t>BITRE analysis of the Australian Population Grid 2016 (ABS 2017)  and</w:t>
                      </w:r>
                      <w:r>
                        <w:rPr>
                          <w:rStyle w:val="Source1"/>
                        </w:rPr>
                        <w:t xml:space="preserve"> ARIA ++ at the </w:t>
                      </w:r>
                      <w:proofErr w:type="spellStart"/>
                      <w:r>
                        <w:rPr>
                          <w:rStyle w:val="Source1"/>
                        </w:rPr>
                        <w:t>SA1</w:t>
                      </w:r>
                      <w:proofErr w:type="spellEnd"/>
                      <w:r>
                        <w:rPr>
                          <w:rStyle w:val="Source1"/>
                        </w:rPr>
                        <w:t xml:space="preserve"> (2011) scale (</w:t>
                      </w:r>
                      <w:proofErr w:type="spellStart"/>
                      <w:r>
                        <w:rPr>
                          <w:rStyle w:val="Source1"/>
                        </w:rPr>
                        <w:t>HCMPR</w:t>
                      </w:r>
                      <w:proofErr w:type="spellEnd"/>
                      <w:r>
                        <w:rPr>
                          <w:rStyle w:val="Source1"/>
                        </w:rPr>
                        <w:t xml:space="preserve"> 2013)</w:t>
                      </w:r>
                    </w:p>
                  </w:txbxContent>
                </v:textbox>
                <w10:wrap anchorx="page"/>
              </v:shape>
            </w:pict>
          </mc:Fallback>
        </mc:AlternateContent>
      </w:r>
      <w:r w:rsidR="004B7E1A" w:rsidRPr="00E54F5C">
        <w:rPr>
          <w:noProof/>
          <w:lang w:eastAsia="en-AU"/>
        </w:rPr>
        <w:drawing>
          <wp:anchor distT="0" distB="0" distL="114300" distR="114300" simplePos="0" relativeHeight="251662336" behindDoc="1" locked="0" layoutInCell="1" allowOverlap="1" wp14:anchorId="2DDCEC1B" wp14:editId="0F5A9B22">
            <wp:simplePos x="0" y="0"/>
            <wp:positionH relativeFrom="page">
              <wp:posOffset>667452</wp:posOffset>
            </wp:positionH>
            <wp:positionV relativeFrom="paragraph">
              <wp:posOffset>-46355</wp:posOffset>
            </wp:positionV>
            <wp:extent cx="9581703" cy="6773875"/>
            <wp:effectExtent l="0" t="0" r="635" b="8255"/>
            <wp:wrapNone/>
            <wp:docPr id="55" name="Picture 19" descr="This map shows the CTVs by size with ARIA as an underlay. ARIA is scaled from least remote to most remote from blue, through green, yellow, orange and red." title="Map 2: Australia’s Cities, Towns and Villages, 2016"/>
            <wp:cNvGraphicFramePr/>
            <a:graphic xmlns:a="http://schemas.openxmlformats.org/drawingml/2006/main">
              <a:graphicData uri="http://schemas.openxmlformats.org/drawingml/2006/picture">
                <pic:pic xmlns:pic="http://schemas.openxmlformats.org/drawingml/2006/picture">
                  <pic:nvPicPr>
                    <pic:cNvPr id="10" name="Picture 19" descr="Map - CTV by size with ARIA"/>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81703" cy="6773875"/>
                    </a:xfrm>
                    <a:prstGeom prst="rect">
                      <a:avLst/>
                    </a:prstGeom>
                    <a:noFill/>
                  </pic:spPr>
                </pic:pic>
              </a:graphicData>
            </a:graphic>
            <wp14:sizeRelH relativeFrom="margin">
              <wp14:pctWidth>0</wp14:pctWidth>
            </wp14:sizeRelH>
            <wp14:sizeRelV relativeFrom="margin">
              <wp14:pctHeight>0</wp14:pctHeight>
            </wp14:sizeRelV>
          </wp:anchor>
        </w:drawing>
      </w:r>
    </w:p>
    <w:p w:rsidR="00207A3F" w:rsidRPr="00E54F5C" w:rsidRDefault="00207A3F" w:rsidP="00207A3F">
      <w:pPr>
        <w:pStyle w:val="Caption"/>
      </w:pPr>
      <w:bookmarkStart w:id="6" w:name="_Ref474317066"/>
      <w:r w:rsidRPr="00E54F5C">
        <w:lastRenderedPageBreak/>
        <w:t xml:space="preserve">Figure </w:t>
      </w:r>
      <w:r w:rsidRPr="00E54F5C">
        <w:rPr>
          <w:noProof/>
        </w:rPr>
        <w:fldChar w:fldCharType="begin"/>
      </w:r>
      <w:r w:rsidRPr="00E54F5C">
        <w:rPr>
          <w:noProof/>
        </w:rPr>
        <w:instrText xml:space="preserve"> SEQ Figure \* ARABIC </w:instrText>
      </w:r>
      <w:r w:rsidRPr="00E54F5C">
        <w:rPr>
          <w:noProof/>
        </w:rPr>
        <w:fldChar w:fldCharType="separate"/>
      </w:r>
      <w:r w:rsidR="00E670D0">
        <w:rPr>
          <w:noProof/>
        </w:rPr>
        <w:t>3</w:t>
      </w:r>
      <w:r w:rsidRPr="00E54F5C">
        <w:rPr>
          <w:noProof/>
        </w:rPr>
        <w:fldChar w:fldCharType="end"/>
      </w:r>
      <w:r w:rsidRPr="00E54F5C">
        <w:t xml:space="preserve">: Proportion of the population living in each remoteness category, 2016 </w:t>
      </w:r>
      <w:r w:rsidRPr="00E54F5C">
        <w:rPr>
          <w:noProof/>
          <w:lang w:eastAsia="en-AU"/>
        </w:rPr>
        <w:drawing>
          <wp:inline distT="0" distB="0" distL="0" distR="0" wp14:anchorId="0D5E856D" wp14:editId="7E3171AC">
            <wp:extent cx="4572000" cy="2035834"/>
            <wp:effectExtent l="0" t="0" r="0" b="2540"/>
            <wp:docPr id="78" name="Chart 78" descr="This chart shows that the majority of the population live in the least remote areas of Australia." title="Figure 3: Proportion of the population living in each remoteness category, 2016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7A3F" w:rsidRPr="00E54F5C" w:rsidRDefault="00207A3F" w:rsidP="00207A3F">
      <w:pPr>
        <w:pStyle w:val="Noteandsource"/>
      </w:pPr>
      <w:r w:rsidRPr="00E54F5C">
        <w:t>Source: BITRE analysis of the Australian population grid 2016</w:t>
      </w:r>
    </w:p>
    <w:p w:rsidR="00207A3F" w:rsidRPr="0096476A" w:rsidRDefault="00207A3F" w:rsidP="00207A3F">
      <w:r>
        <w:t xml:space="preserve">Large cities have the lowest isolation in a population sense because </w:t>
      </w:r>
      <w:r w:rsidRPr="003F44E6">
        <w:t>residents are close</w:t>
      </w:r>
      <w:r>
        <w:t xml:space="preserve"> to each other, which is reflected in their ARIA score (</w:t>
      </w:r>
      <w:r w:rsidRPr="00611263">
        <w:t>where a lower score indicates less isolation</w:t>
      </w:r>
      <w:r>
        <w:t xml:space="preserve">). </w:t>
      </w:r>
    </w:p>
    <w:p w:rsidR="00631B06" w:rsidRDefault="00207A3F" w:rsidP="00631B06">
      <w:r w:rsidRPr="002F0A71">
        <w:t>For smaller centres,</w:t>
      </w:r>
      <w:r>
        <w:t xml:space="preserve"> more variation is possible</w:t>
      </w:r>
      <w:r w:rsidR="003F6B76">
        <w:t xml:space="preserve"> – however, </w:t>
      </w:r>
      <w:r w:rsidR="003F6B76" w:rsidRPr="00A71D12">
        <w:t>on average isolation increases as the population of CTVs decrease</w:t>
      </w:r>
      <w:r w:rsidR="003F6B76">
        <w:t xml:space="preserve">. </w:t>
      </w:r>
      <w:r>
        <w:t xml:space="preserve">While their own population is not large enough to ensure that residents are not isolated, they can be </w:t>
      </w:r>
      <w:r w:rsidRPr="00FC2BA3">
        <w:t>satellites to larger cities</w:t>
      </w:r>
      <w:r>
        <w:t>, meaning that their residents are close to</w:t>
      </w:r>
      <w:r w:rsidR="00CE0FF8">
        <w:t xml:space="preserve"> many</w:t>
      </w:r>
      <w:r>
        <w:t xml:space="preserve"> other people. </w:t>
      </w:r>
      <w:r w:rsidRPr="00FC2BA3">
        <w:t>Take for example towns with populations from 500 to 999 people. We see towns like Hall (ACT), Tumbulgum (NSW), Beerburrum (QLD), Marong (VIC), Wasleys (SA) and Allanson (WA)</w:t>
      </w:r>
      <w:r>
        <w:t>, all of</w:t>
      </w:r>
      <w:r w:rsidRPr="00FC2BA3">
        <w:t xml:space="preserve"> which are satellites of larger cities. </w:t>
      </w:r>
      <w:r>
        <w:t>Of course, small towns can also be very remote</w:t>
      </w:r>
      <w:r w:rsidRPr="00FC2BA3">
        <w:t xml:space="preserve"> communities</w:t>
      </w:r>
      <w:r>
        <w:t>. In the same size category very remote towns include</w:t>
      </w:r>
      <w:r w:rsidRPr="00E54F5C">
        <w:t xml:space="preserve"> </w:t>
      </w:r>
      <w:proofErr w:type="spellStart"/>
      <w:r w:rsidRPr="00E54F5C">
        <w:t>Warruwi</w:t>
      </w:r>
      <w:proofErr w:type="spellEnd"/>
      <w:r w:rsidRPr="00E54F5C">
        <w:t xml:space="preserve"> (NT), </w:t>
      </w:r>
      <w:proofErr w:type="spellStart"/>
      <w:r w:rsidRPr="00E54F5C">
        <w:t>Kalumburu</w:t>
      </w:r>
      <w:proofErr w:type="spellEnd"/>
      <w:r w:rsidRPr="00E54F5C">
        <w:t xml:space="preserve"> (WA), Lockhart River (QLD), </w:t>
      </w:r>
      <w:proofErr w:type="spellStart"/>
      <w:r w:rsidRPr="00E54F5C">
        <w:t>Pukatja</w:t>
      </w:r>
      <w:proofErr w:type="spellEnd"/>
      <w:r w:rsidRPr="00E54F5C">
        <w:t xml:space="preserve"> (Ernabella) (SA) and Currie (TAS</w:t>
      </w:r>
      <w:r w:rsidR="00CE0FF8">
        <w:t>).</w:t>
      </w:r>
      <w:r w:rsidRPr="00E54F5C">
        <w:t xml:space="preserve"> </w:t>
      </w:r>
      <w:r w:rsidR="00631B06" w:rsidRPr="00E54F5C">
        <w:t xml:space="preserve">The distribution of smaller towns </w:t>
      </w:r>
      <w:r w:rsidR="00631B06">
        <w:t xml:space="preserve">by their degree of </w:t>
      </w:r>
      <w:r w:rsidR="00631B06" w:rsidRPr="00E54F5C">
        <w:t xml:space="preserve">isolation </w:t>
      </w:r>
      <w:r w:rsidR="00631B06">
        <w:t xml:space="preserve">can be seen </w:t>
      </w:r>
      <w:r w:rsidR="009C6B0B">
        <w:t>Table 3.</w:t>
      </w:r>
    </w:p>
    <w:p w:rsidR="00631B06" w:rsidRPr="00E54F5C" w:rsidRDefault="00207A3F" w:rsidP="00631B06">
      <w:r>
        <w:rPr>
          <w:noProof/>
          <w:lang w:eastAsia="en-AU"/>
        </w:rPr>
        <mc:AlternateContent>
          <mc:Choice Requires="wps">
            <w:drawing>
              <wp:anchor distT="0" distB="0" distL="114300" distR="114300" simplePos="0" relativeHeight="251671552" behindDoc="0" locked="0" layoutInCell="1" allowOverlap="1">
                <wp:simplePos x="0" y="0"/>
                <wp:positionH relativeFrom="margin">
                  <wp:posOffset>-93081</wp:posOffset>
                </wp:positionH>
                <wp:positionV relativeFrom="paragraph">
                  <wp:posOffset>3114040</wp:posOffset>
                </wp:positionV>
                <wp:extent cx="914400" cy="29400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914400" cy="294005"/>
                        </a:xfrm>
                        <a:prstGeom prst="rect">
                          <a:avLst/>
                        </a:prstGeom>
                        <a:noFill/>
                        <a:ln w="6350">
                          <a:noFill/>
                        </a:ln>
                      </wps:spPr>
                      <wps:txbx>
                        <w:txbxContent>
                          <w:p w:rsidR="00E670D0" w:rsidRPr="00CC3630" w:rsidRDefault="00E670D0" w:rsidP="009A3E6A">
                            <w:pPr>
                              <w:rPr>
                                <w:color w:val="FFFFFF" w:themeColor="background1"/>
                                <w14:textFill>
                                  <w14:noFill/>
                                </w14:textFill>
                              </w:rPr>
                            </w:pPr>
                            <w:r w:rsidRPr="00CC3630">
                              <w:rPr>
                                <w:rStyle w:val="SubtleReference"/>
                                <w:color w:val="auto"/>
                              </w:rPr>
                              <w:t>Source: BITRE analysis of the Australian Population Grid 2016 (ABS 2017</w:t>
                            </w:r>
                            <w:r w:rsidRPr="00CC3630">
                              <w:rPr>
                                <w:rStyle w:val="SubtleReference"/>
                                <w:color w:val="FFFFFF" w:themeColor="background1"/>
                                <w14:textFill>
                                  <w14:noFill/>
                                </w14:textFill>
                              </w:rPr>
                              <w:t>)</w:t>
                            </w:r>
                          </w:p>
                          <w:p w:rsidR="00E670D0" w:rsidRPr="00CC3630" w:rsidRDefault="00E670D0">
                            <w:pPr>
                              <w:rPr>
                                <w:color w:val="FFFFFF" w:themeColor="background1"/>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31" type="#_x0000_t202" style="position:absolute;margin-left:-7.35pt;margin-top:245.2pt;width:1in;height:23.15pt;z-index:2516715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" filled="f" stroked="f" strokeweight=".5pt">
                <v:textbox>
                  <w:txbxContent>
                    <w:p w:rsidR="00E670D0" w:rsidRPr="00CC3630" w:rsidRDefault="00E670D0" w:rsidP="009A3E6A">
                      <w:pPr>
                        <w:rPr>
                          <w:color w:val="FFFFFF" w:themeColor="background1"/>
                          <w14:textFill>
                            <w14:noFill/>
                          </w14:textFill>
                        </w:rPr>
                      </w:pPr>
                      <w:r w:rsidRPr="00CC3630">
                        <w:rPr>
                          <w:rStyle w:val="SubtleReference"/>
                          <w:color w:val="auto"/>
                        </w:rPr>
                        <w:t>Source: BITRE analysis of the Australian Population Grid 2016 (ABS 2017</w:t>
                      </w:r>
                      <w:r w:rsidRPr="00CC3630">
                        <w:rPr>
                          <w:rStyle w:val="SubtleReference"/>
                          <w:color w:val="FFFFFF" w:themeColor="background1"/>
                          <w14:textFill>
                            <w14:noFill/>
                          </w14:textFill>
                        </w:rPr>
                        <w:t>)</w:t>
                      </w:r>
                    </w:p>
                    <w:p w:rsidR="00E670D0" w:rsidRPr="00CC3630" w:rsidRDefault="00E670D0">
                      <w:pPr>
                        <w:rPr>
                          <w:color w:val="FFFFFF" w:themeColor="background1"/>
                          <w14:textFill>
                            <w14:noFill/>
                          </w14:textFill>
                        </w:rPr>
                      </w:pPr>
                    </w:p>
                  </w:txbxContent>
                </v:textbox>
                <w10:wrap anchorx="margin"/>
              </v:shape>
            </w:pict>
          </mc:Fallback>
        </mc:AlternateContent>
      </w:r>
      <w:r w:rsidR="00631B06" w:rsidRPr="002F0A71">
        <w:t xml:space="preserve"> </w:t>
      </w:r>
      <w:r w:rsidR="00631B06" w:rsidRPr="00E54F5C">
        <w:t xml:space="preserve">Table </w:t>
      </w:r>
      <w:r w:rsidR="00631B06" w:rsidRPr="00E54F5C">
        <w:rPr>
          <w:noProof/>
        </w:rPr>
        <w:fldChar w:fldCharType="begin"/>
      </w:r>
      <w:r w:rsidR="00631B06" w:rsidRPr="00E54F5C">
        <w:rPr>
          <w:noProof/>
        </w:rPr>
        <w:instrText xml:space="preserve"> SEQ Table \* ARABIC </w:instrText>
      </w:r>
      <w:r w:rsidR="00631B06" w:rsidRPr="00E54F5C">
        <w:rPr>
          <w:noProof/>
        </w:rPr>
        <w:fldChar w:fldCharType="separate"/>
      </w:r>
      <w:r w:rsidR="00E670D0">
        <w:rPr>
          <w:noProof/>
        </w:rPr>
        <w:t>3</w:t>
      </w:r>
      <w:r w:rsidR="00631B06" w:rsidRPr="00E54F5C">
        <w:rPr>
          <w:noProof/>
        </w:rPr>
        <w:fldChar w:fldCharType="end"/>
      </w:r>
      <w:r w:rsidR="00631B06" w:rsidRPr="00E54F5C">
        <w:t>: Number of CTVs by population size and Remoteness Area, 2016</w:t>
      </w:r>
      <w:r w:rsidR="00631B06" w:rsidRPr="00E54F5C">
        <w:rPr>
          <w:b/>
          <w:bCs/>
          <w:i/>
          <w:color w:val="1F497D" w:themeColor="text2"/>
          <w:sz w:val="18"/>
        </w:rPr>
        <w:fldChar w:fldCharType="begin"/>
      </w:r>
      <w:r w:rsidR="00631B06" w:rsidRPr="00E54F5C">
        <w:instrText xml:space="preserve"> LINK Excel.Sheet.12 "\\\\internal\\dfs\\cbr1\\group\\P&amp;R\\BITRE\\Regional and Cities\\Regional Research\\Service delivery\\chapters - new structure\\Demographics\\Graphs - RA and CTV.xlsx" "RA&amp;CTV_CAT!R20C13:R32C19" \a \f 4 \h  \* MERGEFORMAT </w:instrText>
      </w:r>
      <w:r w:rsidR="00631B06" w:rsidRPr="00E54F5C">
        <w:rPr>
          <w:b/>
          <w:bCs/>
          <w:i/>
          <w:color w:val="1F497D" w:themeColor="text2"/>
          <w:sz w:val="18"/>
        </w:rPr>
        <w:fldChar w:fldCharType="separate"/>
      </w:r>
    </w:p>
    <w:tbl>
      <w:tblPr>
        <w:tblStyle w:val="GridTable1Light-Accent3"/>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3: Number of CTVs by population size and Remoteness Area, 2016"/>
        <w:tblDescription w:val="This table shows the counts of CTVs by their population size and remoteness."/>
      </w:tblPr>
      <w:tblGrid>
        <w:gridCol w:w="2045"/>
        <w:gridCol w:w="1182"/>
        <w:gridCol w:w="1134"/>
        <w:gridCol w:w="1134"/>
        <w:gridCol w:w="992"/>
        <w:gridCol w:w="1134"/>
        <w:gridCol w:w="992"/>
      </w:tblGrid>
      <w:tr w:rsidR="00631B06" w:rsidRPr="00FC5C01" w:rsidTr="00CC3630">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45" w:type="dxa"/>
            <w:tcBorders>
              <w:top w:val="single" w:sz="4" w:space="0" w:color="FF0000"/>
              <w:bottom w:val="single" w:sz="4" w:space="0" w:color="FF0000"/>
            </w:tcBorders>
            <w:shd w:val="clear" w:color="auto" w:fill="auto"/>
            <w:noWrap/>
            <w:hideMark/>
          </w:tcPr>
          <w:p w:rsidR="00631B06" w:rsidRPr="00E54F5C" w:rsidRDefault="00631B06" w:rsidP="003F6B76">
            <w:pPr>
              <w:pStyle w:val="Table"/>
              <w:jc w:val="center"/>
              <w:rPr>
                <w:lang w:eastAsia="en-AU"/>
              </w:rPr>
            </w:pPr>
          </w:p>
        </w:tc>
        <w:tc>
          <w:tcPr>
            <w:tcW w:w="1182" w:type="dxa"/>
            <w:tcBorders>
              <w:top w:val="single" w:sz="4" w:space="0" w:color="FF0000"/>
              <w:bottom w:val="single" w:sz="4" w:space="0" w:color="FF0000"/>
            </w:tcBorders>
            <w:shd w:val="clear" w:color="auto" w:fill="auto"/>
            <w:noWrap/>
            <w:hideMark/>
          </w:tcPr>
          <w:p w:rsidR="00631B06" w:rsidRDefault="00631B06" w:rsidP="003F6B76">
            <w:pPr>
              <w:pStyle w:val="Table"/>
              <w:spacing w:after="0"/>
              <w:jc w:val="right"/>
              <w:cnfStyle w:val="100000000000" w:firstRow="1" w:lastRow="0" w:firstColumn="0" w:lastColumn="0" w:oddVBand="0" w:evenVBand="0" w:oddHBand="0" w:evenHBand="0" w:firstRowFirstColumn="0" w:firstRowLastColumn="0" w:lastRowFirstColumn="0" w:lastRowLastColumn="0"/>
            </w:pPr>
          </w:p>
          <w:p w:rsidR="00631B06" w:rsidRPr="00FC5C01" w:rsidRDefault="00631B06" w:rsidP="003F6B76">
            <w:pPr>
              <w:pStyle w:val="Table"/>
              <w:spacing w:before="0"/>
              <w:jc w:val="right"/>
              <w:cnfStyle w:val="100000000000" w:firstRow="1" w:lastRow="0" w:firstColumn="0" w:lastColumn="0" w:oddVBand="0" w:evenVBand="0" w:oddHBand="0" w:evenHBand="0" w:firstRowFirstColumn="0" w:firstRowLastColumn="0" w:lastRowFirstColumn="0" w:lastRowLastColumn="0"/>
            </w:pPr>
            <w:r w:rsidRPr="00FC5C01">
              <w:t>Major Cities</w:t>
            </w:r>
          </w:p>
        </w:tc>
        <w:tc>
          <w:tcPr>
            <w:tcW w:w="1134" w:type="dxa"/>
            <w:tcBorders>
              <w:top w:val="single" w:sz="4" w:space="0" w:color="FF0000"/>
              <w:bottom w:val="single" w:sz="4" w:space="0" w:color="FF0000"/>
            </w:tcBorders>
            <w:shd w:val="clear" w:color="auto" w:fill="auto"/>
            <w:noWrap/>
            <w:hideMark/>
          </w:tcPr>
          <w:p w:rsidR="00631B06" w:rsidRPr="00FC5C01" w:rsidRDefault="00631B06" w:rsidP="003F6B76">
            <w:pPr>
              <w:pStyle w:val="Table"/>
              <w:jc w:val="right"/>
              <w:cnfStyle w:val="100000000000" w:firstRow="1" w:lastRow="0" w:firstColumn="0" w:lastColumn="0" w:oddVBand="0" w:evenVBand="0" w:oddHBand="0" w:evenHBand="0" w:firstRowFirstColumn="0" w:firstRowLastColumn="0" w:lastRowFirstColumn="0" w:lastRowLastColumn="0"/>
            </w:pPr>
            <w:r w:rsidRPr="00FC5C01">
              <w:t>Inner Regional</w:t>
            </w:r>
          </w:p>
        </w:tc>
        <w:tc>
          <w:tcPr>
            <w:tcW w:w="1134" w:type="dxa"/>
            <w:tcBorders>
              <w:top w:val="single" w:sz="4" w:space="0" w:color="FF0000"/>
              <w:bottom w:val="single" w:sz="4" w:space="0" w:color="FF0000"/>
            </w:tcBorders>
            <w:shd w:val="clear" w:color="auto" w:fill="auto"/>
            <w:noWrap/>
            <w:hideMark/>
          </w:tcPr>
          <w:p w:rsidR="00631B06" w:rsidRPr="00FC5C01" w:rsidRDefault="00631B06" w:rsidP="003F6B76">
            <w:pPr>
              <w:pStyle w:val="Table"/>
              <w:jc w:val="right"/>
              <w:cnfStyle w:val="100000000000" w:firstRow="1" w:lastRow="0" w:firstColumn="0" w:lastColumn="0" w:oddVBand="0" w:evenVBand="0" w:oddHBand="0" w:evenHBand="0" w:firstRowFirstColumn="0" w:firstRowLastColumn="0" w:lastRowFirstColumn="0" w:lastRowLastColumn="0"/>
            </w:pPr>
            <w:r w:rsidRPr="00FC5C01">
              <w:t>Outer Regional</w:t>
            </w:r>
          </w:p>
        </w:tc>
        <w:tc>
          <w:tcPr>
            <w:tcW w:w="992" w:type="dxa"/>
            <w:tcBorders>
              <w:top w:val="single" w:sz="4" w:space="0" w:color="FF0000"/>
              <w:bottom w:val="single" w:sz="4" w:space="0" w:color="FF0000"/>
            </w:tcBorders>
            <w:shd w:val="clear" w:color="auto" w:fill="auto"/>
            <w:noWrap/>
            <w:hideMark/>
          </w:tcPr>
          <w:p w:rsidR="00631B06" w:rsidRDefault="00631B06" w:rsidP="003F6B76">
            <w:pPr>
              <w:pStyle w:val="Table"/>
              <w:spacing w:after="0"/>
              <w:jc w:val="right"/>
              <w:cnfStyle w:val="100000000000" w:firstRow="1" w:lastRow="0" w:firstColumn="0" w:lastColumn="0" w:oddVBand="0" w:evenVBand="0" w:oddHBand="0" w:evenHBand="0" w:firstRowFirstColumn="0" w:firstRowLastColumn="0" w:lastRowFirstColumn="0" w:lastRowLastColumn="0"/>
            </w:pPr>
          </w:p>
          <w:p w:rsidR="00631B06" w:rsidRPr="00FC5C01" w:rsidRDefault="00631B06" w:rsidP="003F6B76">
            <w:pPr>
              <w:pStyle w:val="Table"/>
              <w:spacing w:before="0"/>
              <w:jc w:val="right"/>
              <w:cnfStyle w:val="100000000000" w:firstRow="1" w:lastRow="0" w:firstColumn="0" w:lastColumn="0" w:oddVBand="0" w:evenVBand="0" w:oddHBand="0" w:evenHBand="0" w:firstRowFirstColumn="0" w:firstRowLastColumn="0" w:lastRowFirstColumn="0" w:lastRowLastColumn="0"/>
            </w:pPr>
            <w:r w:rsidRPr="00FC5C01">
              <w:t>Remote</w:t>
            </w:r>
          </w:p>
        </w:tc>
        <w:tc>
          <w:tcPr>
            <w:tcW w:w="1134" w:type="dxa"/>
            <w:tcBorders>
              <w:top w:val="single" w:sz="4" w:space="0" w:color="FF0000"/>
              <w:bottom w:val="single" w:sz="4" w:space="0" w:color="FF0000"/>
            </w:tcBorders>
            <w:shd w:val="clear" w:color="auto" w:fill="auto"/>
            <w:noWrap/>
            <w:hideMark/>
          </w:tcPr>
          <w:p w:rsidR="00631B06" w:rsidRPr="00FC5C01" w:rsidRDefault="00631B06" w:rsidP="003F6B76">
            <w:pPr>
              <w:pStyle w:val="Table"/>
              <w:jc w:val="right"/>
              <w:cnfStyle w:val="100000000000" w:firstRow="1" w:lastRow="0" w:firstColumn="0" w:lastColumn="0" w:oddVBand="0" w:evenVBand="0" w:oddHBand="0" w:evenHBand="0" w:firstRowFirstColumn="0" w:firstRowLastColumn="0" w:lastRowFirstColumn="0" w:lastRowLastColumn="0"/>
            </w:pPr>
            <w:r w:rsidRPr="00FC5C01">
              <w:t>Very Remote</w:t>
            </w:r>
          </w:p>
        </w:tc>
        <w:tc>
          <w:tcPr>
            <w:tcW w:w="992" w:type="dxa"/>
            <w:tcBorders>
              <w:top w:val="single" w:sz="4" w:space="0" w:color="FF0000"/>
              <w:bottom w:val="single" w:sz="4" w:space="0" w:color="FF0000"/>
            </w:tcBorders>
            <w:shd w:val="clear" w:color="auto" w:fill="auto"/>
            <w:noWrap/>
            <w:hideMark/>
          </w:tcPr>
          <w:p w:rsidR="00631B06" w:rsidRPr="00FC5C01" w:rsidRDefault="00631B06" w:rsidP="003F6B76">
            <w:pPr>
              <w:pStyle w:val="Table"/>
              <w:jc w:val="right"/>
              <w:cnfStyle w:val="100000000000" w:firstRow="1" w:lastRow="0" w:firstColumn="0" w:lastColumn="0" w:oddVBand="0" w:evenVBand="0" w:oddHBand="0" w:evenHBand="0" w:firstRowFirstColumn="0" w:firstRowLastColumn="0" w:lastRowFirstColumn="0" w:lastRowLastColumn="0"/>
            </w:pPr>
            <w:r w:rsidRPr="00FC5C01">
              <w:t>Total</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tcBorders>
              <w:top w:val="single" w:sz="4" w:space="0" w:color="FF0000"/>
            </w:tcBorders>
            <w:shd w:val="clear" w:color="auto" w:fill="auto"/>
            <w:noWrap/>
            <w:hideMark/>
          </w:tcPr>
          <w:p w:rsidR="00631B06" w:rsidRPr="00FC5C01" w:rsidRDefault="00631B06" w:rsidP="003F6B76">
            <w:pPr>
              <w:pStyle w:val="Table"/>
              <w:rPr>
                <w:lang w:eastAsia="en-AU"/>
              </w:rPr>
            </w:pPr>
            <w:r w:rsidRPr="00FC5C01">
              <w:rPr>
                <w:lang w:eastAsia="en-AU"/>
              </w:rPr>
              <w:t>1 million or more</w:t>
            </w:r>
          </w:p>
        </w:tc>
        <w:tc>
          <w:tcPr>
            <w:tcW w:w="1182" w:type="dxa"/>
            <w:tcBorders>
              <w:top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5</w:t>
            </w:r>
          </w:p>
        </w:tc>
        <w:tc>
          <w:tcPr>
            <w:tcW w:w="1134" w:type="dxa"/>
            <w:tcBorders>
              <w:top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tcBorders>
              <w:top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tcBorders>
              <w:top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tcBorders>
              <w:top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tcBorders>
              <w:top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5</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250,000 to 999,999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5</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5</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100,000 to 249,999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7</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50,000 to 99,999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10</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20,000 to 49,999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26</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8</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2</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36</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10,000 to 19,999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2</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26</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12</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5</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45</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5,000 to 9,999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45</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34</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84</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1,000 to 4,999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2</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259</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185</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34</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45</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525</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500 to 999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143</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154</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36</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42</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376</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200 to 499</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186</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261</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54</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93</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594</w:t>
            </w:r>
          </w:p>
        </w:tc>
      </w:tr>
      <w:tr w:rsidR="00631B06" w:rsidRPr="00FC5C01"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shd w:val="clear" w:color="auto" w:fill="auto"/>
            <w:noWrap/>
            <w:hideMark/>
          </w:tcPr>
          <w:p w:rsidR="00631B06" w:rsidRPr="00FC5C01" w:rsidRDefault="00631B06" w:rsidP="003F6B76">
            <w:pPr>
              <w:pStyle w:val="Table"/>
              <w:rPr>
                <w:lang w:eastAsia="en-AU"/>
              </w:rPr>
            </w:pPr>
            <w:r w:rsidRPr="00FC5C01">
              <w:rPr>
                <w:lang w:eastAsia="en-AU"/>
              </w:rPr>
              <w:t>Less than 200</w:t>
            </w:r>
          </w:p>
        </w:tc>
        <w:tc>
          <w:tcPr>
            <w:tcW w:w="118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lang w:eastAsia="en-AU"/>
              </w:rPr>
            </w:pPr>
            <w:r w:rsidRPr="00FC5C01">
              <w:rPr>
                <w:lang w:eastAsia="en-AU"/>
              </w:rPr>
              <w:t>0</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85</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360</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169</w:t>
            </w:r>
          </w:p>
        </w:tc>
        <w:tc>
          <w:tcPr>
            <w:tcW w:w="1134"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149</w:t>
            </w:r>
          </w:p>
        </w:tc>
        <w:tc>
          <w:tcPr>
            <w:tcW w:w="992" w:type="dxa"/>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763</w:t>
            </w:r>
          </w:p>
        </w:tc>
      </w:tr>
      <w:tr w:rsidR="00631B06" w:rsidRPr="00E54F5C" w:rsidTr="00CC3630">
        <w:trPr>
          <w:cantSplit/>
          <w:trHeight w:val="300"/>
        </w:trPr>
        <w:tc>
          <w:tcPr>
            <w:cnfStyle w:val="001000000000" w:firstRow="0" w:lastRow="0" w:firstColumn="1" w:lastColumn="0" w:oddVBand="0" w:evenVBand="0" w:oddHBand="0" w:evenHBand="0" w:firstRowFirstColumn="0" w:firstRowLastColumn="0" w:lastRowFirstColumn="0" w:lastRowLastColumn="0"/>
            <w:tcW w:w="2045" w:type="dxa"/>
            <w:tcBorders>
              <w:bottom w:val="single" w:sz="4" w:space="0" w:color="FF0000"/>
            </w:tcBorders>
            <w:shd w:val="clear" w:color="auto" w:fill="auto"/>
            <w:noWrap/>
            <w:hideMark/>
          </w:tcPr>
          <w:p w:rsidR="00631B06" w:rsidRPr="00FC5C01" w:rsidRDefault="00631B06" w:rsidP="003F6B76">
            <w:pPr>
              <w:pStyle w:val="Table"/>
              <w:rPr>
                <w:lang w:eastAsia="en-AU"/>
              </w:rPr>
            </w:pPr>
            <w:r w:rsidRPr="00FC5C01">
              <w:rPr>
                <w:lang w:eastAsia="en-AU"/>
              </w:rPr>
              <w:t>Total</w:t>
            </w:r>
          </w:p>
        </w:tc>
        <w:tc>
          <w:tcPr>
            <w:tcW w:w="1182" w:type="dxa"/>
            <w:tcBorders>
              <w:bottom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17</w:t>
            </w:r>
          </w:p>
        </w:tc>
        <w:tc>
          <w:tcPr>
            <w:tcW w:w="1134" w:type="dxa"/>
            <w:tcBorders>
              <w:bottom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783</w:t>
            </w:r>
          </w:p>
        </w:tc>
        <w:tc>
          <w:tcPr>
            <w:tcW w:w="1134" w:type="dxa"/>
            <w:tcBorders>
              <w:bottom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1017</w:t>
            </w:r>
          </w:p>
        </w:tc>
        <w:tc>
          <w:tcPr>
            <w:tcW w:w="992" w:type="dxa"/>
            <w:tcBorders>
              <w:bottom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303</w:t>
            </w:r>
          </w:p>
        </w:tc>
        <w:tc>
          <w:tcPr>
            <w:tcW w:w="1134" w:type="dxa"/>
            <w:tcBorders>
              <w:bottom w:val="single" w:sz="4" w:space="0" w:color="FF0000"/>
            </w:tcBorders>
            <w:shd w:val="clear" w:color="auto" w:fill="auto"/>
            <w:noWrap/>
            <w:hideMark/>
          </w:tcPr>
          <w:p w:rsidR="00631B06" w:rsidRPr="00FC5C01"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330</w:t>
            </w:r>
          </w:p>
        </w:tc>
        <w:tc>
          <w:tcPr>
            <w:tcW w:w="992" w:type="dxa"/>
            <w:tcBorders>
              <w:bottom w:val="single" w:sz="4" w:space="0" w:color="FF0000"/>
            </w:tcBorders>
            <w:shd w:val="clear" w:color="auto" w:fill="auto"/>
            <w:noWrap/>
            <w:hideMark/>
          </w:tcPr>
          <w:p w:rsidR="00631B06" w:rsidRPr="00E54F5C" w:rsidRDefault="00631B06" w:rsidP="003F6B76">
            <w:pPr>
              <w:pStyle w:val="Table"/>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C5C01">
              <w:t>2450</w:t>
            </w:r>
          </w:p>
        </w:tc>
      </w:tr>
    </w:tbl>
    <w:p w:rsidR="00631B06" w:rsidRPr="006A1BE3" w:rsidRDefault="00631B06" w:rsidP="00631B06">
      <w:r w:rsidRPr="00E54F5C">
        <w:fldChar w:fldCharType="end"/>
      </w:r>
    </w:p>
    <w:p w:rsidR="004B7E1A" w:rsidRPr="00E54F5C" w:rsidRDefault="004B7E1A" w:rsidP="00FC5C01">
      <w:pPr>
        <w:pStyle w:val="Heading2"/>
      </w:pPr>
      <w:r w:rsidRPr="00E54F5C">
        <w:lastRenderedPageBreak/>
        <w:t>Isolated CTVs</w:t>
      </w:r>
    </w:p>
    <w:p w:rsidR="00631B06" w:rsidRPr="00E54F5C" w:rsidRDefault="004B7E1A" w:rsidP="003F6B76">
      <w:pPr>
        <w:spacing w:before="0" w:line="240" w:lineRule="auto"/>
      </w:pPr>
      <w:r w:rsidRPr="00E54F5C">
        <w:t xml:space="preserve">An alternative way </w:t>
      </w:r>
      <w:r w:rsidR="006700E3">
        <w:t xml:space="preserve">to </w:t>
      </w:r>
      <w:r w:rsidRPr="00E54F5C">
        <w:t>measur</w:t>
      </w:r>
      <w:r w:rsidR="006700E3">
        <w:t>e</w:t>
      </w:r>
      <w:r w:rsidRPr="00E54F5C">
        <w:t xml:space="preserve"> isolation is to consider the distance of </w:t>
      </w:r>
      <w:r w:rsidR="006700E3">
        <w:t xml:space="preserve">an individual </w:t>
      </w:r>
      <w:r w:rsidRPr="00E54F5C">
        <w:t xml:space="preserve">CTV from </w:t>
      </w:r>
      <w:r w:rsidR="006700E3">
        <w:t xml:space="preserve">another </w:t>
      </w:r>
      <w:r w:rsidRPr="00E54F5C">
        <w:t xml:space="preserve">CTV of roughly </w:t>
      </w:r>
      <w:r w:rsidR="00CE0FF8">
        <w:t>equal</w:t>
      </w:r>
      <w:r w:rsidRPr="00E54F5C">
        <w:t xml:space="preserve"> </w:t>
      </w:r>
      <w:r w:rsidR="00CE0FF8">
        <w:t>population (within 10%)</w:t>
      </w:r>
      <w:r w:rsidR="00CE0FF8" w:rsidRPr="00E54F5C">
        <w:t xml:space="preserve"> </w:t>
      </w:r>
      <w:r w:rsidRPr="00E54F5C">
        <w:t>or larger</w:t>
      </w:r>
      <w:r w:rsidR="006700E3">
        <w:t xml:space="preserve">. This </w:t>
      </w:r>
      <w:r w:rsidRPr="00E54F5C">
        <w:t xml:space="preserve">provides insight into a </w:t>
      </w:r>
      <w:proofErr w:type="spellStart"/>
      <w:r w:rsidRPr="00E54F5C">
        <w:t>CTV’s</w:t>
      </w:r>
      <w:proofErr w:type="spellEnd"/>
      <w:r w:rsidRPr="00E54F5C">
        <w:t xml:space="preserve"> local importance.</w:t>
      </w:r>
      <w:r w:rsidR="009A3E6A">
        <w:t xml:space="preserve"> </w:t>
      </w:r>
      <w:r w:rsidRPr="00E54F5C">
        <w:t>Australia’s five largest cities are relatively isolated</w:t>
      </w:r>
      <w:r w:rsidR="009A3E6A">
        <w:t xml:space="preserve"> by this measure</w:t>
      </w:r>
      <w:r w:rsidRPr="00E54F5C">
        <w:t xml:space="preserve">, as they have no close </w:t>
      </w:r>
      <w:r w:rsidRPr="006A1BE3">
        <w:t>neighbours of a similar size or larger. In fact, overall we observe the opposite pattern to population isolation</w:t>
      </w:r>
      <w:r w:rsidRPr="00E54F5C">
        <w:t xml:space="preserve">, with smaller CTVs being in general much closer to other CTVs of roughly the same size or larger. </w:t>
      </w:r>
      <w:r w:rsidR="009A3E6A">
        <w:t>Figure 4</w:t>
      </w:r>
      <w:r w:rsidRPr="00E54F5C">
        <w:t xml:space="preserve"> below shows the average distance to the nearest CTV of the same size or larger by CTV population size, for towns and cities with populations below 1 million people.</w:t>
      </w:r>
    </w:p>
    <w:p w:rsidR="004B7E1A" w:rsidRPr="00E54F5C" w:rsidRDefault="004B7E1A" w:rsidP="00653931">
      <w:bookmarkStart w:id="7" w:name="_Ref474237406"/>
      <w:r w:rsidRPr="00E54F5C">
        <w:t xml:space="preserve">Figure </w:t>
      </w:r>
      <w:r w:rsidR="0030379D">
        <w:rPr>
          <w:noProof/>
        </w:rPr>
        <w:fldChar w:fldCharType="begin"/>
      </w:r>
      <w:r w:rsidR="0030379D">
        <w:rPr>
          <w:noProof/>
        </w:rPr>
        <w:instrText xml:space="preserve"> SEQ Figure \* ARABIC </w:instrText>
      </w:r>
      <w:r w:rsidR="0030379D">
        <w:rPr>
          <w:noProof/>
        </w:rPr>
        <w:fldChar w:fldCharType="separate"/>
      </w:r>
      <w:r w:rsidR="00E670D0">
        <w:rPr>
          <w:noProof/>
        </w:rPr>
        <w:t>4</w:t>
      </w:r>
      <w:r w:rsidR="0030379D">
        <w:rPr>
          <w:noProof/>
        </w:rPr>
        <w:fldChar w:fldCharType="end"/>
      </w:r>
      <w:bookmarkEnd w:id="7"/>
      <w:r w:rsidRPr="00E54F5C">
        <w:t xml:space="preserve">: Average distance to nearest CTV of the </w:t>
      </w:r>
      <w:r w:rsidR="00207A3F">
        <w:t>equal</w:t>
      </w:r>
      <w:r w:rsidR="00207A3F" w:rsidRPr="00E54F5C">
        <w:t xml:space="preserve"> </w:t>
      </w:r>
      <w:r w:rsidR="009A3E6A">
        <w:t>(</w:t>
      </w:r>
      <w:r w:rsidR="00207A3F">
        <w:t xml:space="preserve">within </w:t>
      </w:r>
      <w:r w:rsidR="009A3E6A">
        <w:t xml:space="preserve">10%) </w:t>
      </w:r>
      <w:r w:rsidRPr="00E54F5C">
        <w:t>or larger population, 2016</w:t>
      </w:r>
    </w:p>
    <w:p w:rsidR="004B7E1A" w:rsidRPr="00E54F5C" w:rsidRDefault="00207A3F" w:rsidP="00D471F1">
      <w:pPr>
        <w:spacing w:after="0"/>
      </w:pPr>
      <w:r w:rsidRPr="00E54F5C">
        <w:rPr>
          <w:noProof/>
          <w:lang w:eastAsia="en-AU"/>
        </w:rPr>
        <w:drawing>
          <wp:inline distT="0" distB="0" distL="0" distR="0" wp14:anchorId="018E5C7D" wp14:editId="4D7ECBFA">
            <wp:extent cx="4572000" cy="3321170"/>
            <wp:effectExtent l="0" t="0" r="0" b="0"/>
            <wp:docPr id="79" name="Chart 79" descr="This chart shows that in general CTVs become more isolated the lower their population. The 100,000 to 259,999 person category is an outlier and is much more isolated than any other size category. " title="Figure 4: Average distance to nearest CTV of approximately  the same or larger population,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7A3F" w:rsidRPr="006A1BE3" w:rsidRDefault="00207A3F" w:rsidP="00207A3F">
      <w:r w:rsidRPr="00E54F5C">
        <w:rPr>
          <w:rStyle w:val="SubtleReference"/>
        </w:rPr>
        <w:t>Source: BITRE analysis of the Australian Population Grid 2016 (ABS 2017)</w:t>
      </w:r>
    </w:p>
    <w:p w:rsidR="004C4DD2" w:rsidRDefault="004B7E1A">
      <w:r w:rsidRPr="00E54F5C">
        <w:t xml:space="preserve">The overall pattern in </w:t>
      </w:r>
      <w:r w:rsidR="009A3E6A">
        <w:t>Figure  4</w:t>
      </w:r>
      <w:r w:rsidRPr="00E54F5C">
        <w:t xml:space="preserve"> is not surprising; smaller towns are on average less isolated from towns of the same size or larger. There are, after all, a much greater number of small towns, making it much easier to be close to a town of equal size or larger. </w:t>
      </w:r>
    </w:p>
    <w:p w:rsidR="004B7E1A" w:rsidRPr="00E54F5C" w:rsidRDefault="00CE0FF8">
      <w:r>
        <w:t>The</w:t>
      </w:r>
      <w:r w:rsidR="004C4DD2">
        <w:t xml:space="preserve"> </w:t>
      </w:r>
      <w:r w:rsidR="004B7E1A" w:rsidRPr="00E54F5C">
        <w:t>100,000 to 249,999</w:t>
      </w:r>
      <w:r>
        <w:t xml:space="preserve"> category is a clear exception</w:t>
      </w:r>
      <w:r w:rsidR="00E03187">
        <w:t>. This category includes H</w:t>
      </w:r>
      <w:r w:rsidR="00E03187" w:rsidRPr="00E54F5C">
        <w:t>obart, To</w:t>
      </w:r>
      <w:r w:rsidR="00E03187">
        <w:t xml:space="preserve">wnsville and </w:t>
      </w:r>
      <w:r w:rsidR="00E03187" w:rsidRPr="00E54F5C">
        <w:t>Darwin</w:t>
      </w:r>
      <w:r w:rsidR="00E03187">
        <w:t xml:space="preserve">, which are respectively around </w:t>
      </w:r>
      <w:proofErr w:type="spellStart"/>
      <w:r w:rsidR="00E03187">
        <w:t>1,700km</w:t>
      </w:r>
      <w:proofErr w:type="spellEnd"/>
      <w:r w:rsidR="00E03187">
        <w:t xml:space="preserve">, </w:t>
      </w:r>
      <w:proofErr w:type="spellStart"/>
      <w:r w:rsidR="00E03187">
        <w:t>1000km</w:t>
      </w:r>
      <w:proofErr w:type="spellEnd"/>
      <w:r w:rsidR="00E03187">
        <w:t xml:space="preserve"> and </w:t>
      </w:r>
      <w:proofErr w:type="spellStart"/>
      <w:r w:rsidR="00E03187">
        <w:t>600km</w:t>
      </w:r>
      <w:proofErr w:type="spellEnd"/>
      <w:r w:rsidR="00E03187">
        <w:t xml:space="preserve"> from cities of roughly the same size or larger. </w:t>
      </w:r>
      <w:r w:rsidR="006903C1">
        <w:t xml:space="preserve">Figure 5 illustrates </w:t>
      </w:r>
      <w:r w:rsidR="00E03187">
        <w:t>the unique place these cities have</w:t>
      </w:r>
      <w:r w:rsidR="006903C1" w:rsidRPr="00E54F5C">
        <w:t xml:space="preserve"> </w:t>
      </w:r>
      <w:r w:rsidR="006903C1">
        <w:t>in</w:t>
      </w:r>
      <w:r w:rsidR="006903C1" w:rsidRPr="00E54F5C">
        <w:t xml:space="preserve"> the pattern of Australian settlement due to the combination of size and comparative isolation</w:t>
      </w:r>
      <w:r w:rsidR="006903C1">
        <w:t xml:space="preserve"> with </w:t>
      </w:r>
      <w:r w:rsidR="006903C1" w:rsidRPr="00E54F5C">
        <w:t xml:space="preserve">no local peers. </w:t>
      </w:r>
    </w:p>
    <w:p w:rsidR="004B7E1A" w:rsidRPr="00E54F5C" w:rsidRDefault="004B7E1A" w:rsidP="004D7C60">
      <w:pPr>
        <w:pStyle w:val="Caption"/>
      </w:pPr>
      <w:bookmarkStart w:id="8" w:name="_Ref481153048"/>
      <w:r w:rsidRPr="00E54F5C">
        <w:lastRenderedPageBreak/>
        <w:t xml:space="preserve">Figure </w:t>
      </w:r>
      <w:r w:rsidRPr="00E54F5C">
        <w:rPr>
          <w:noProof/>
        </w:rPr>
        <w:fldChar w:fldCharType="begin"/>
      </w:r>
      <w:r w:rsidRPr="00E54F5C">
        <w:rPr>
          <w:noProof/>
        </w:rPr>
        <w:instrText xml:space="preserve"> SEQ Figure \* ARABIC </w:instrText>
      </w:r>
      <w:r w:rsidRPr="00E54F5C">
        <w:rPr>
          <w:noProof/>
        </w:rPr>
        <w:fldChar w:fldCharType="separate"/>
      </w:r>
      <w:r w:rsidR="00E670D0">
        <w:rPr>
          <w:noProof/>
        </w:rPr>
        <w:t>5</w:t>
      </w:r>
      <w:r w:rsidRPr="00E54F5C">
        <w:rPr>
          <w:noProof/>
        </w:rPr>
        <w:fldChar w:fldCharType="end"/>
      </w:r>
      <w:bookmarkEnd w:id="6"/>
      <w:bookmarkEnd w:id="8"/>
      <w:r w:rsidRPr="00E54F5C">
        <w:t xml:space="preserve">: CTV population by distance to a CTV of </w:t>
      </w:r>
      <w:r w:rsidR="00207A3F">
        <w:t xml:space="preserve">equal (within 10%) </w:t>
      </w:r>
      <w:r w:rsidR="00207A3F" w:rsidRPr="00E54F5C">
        <w:t>or larger population</w:t>
      </w:r>
      <w:r w:rsidRPr="00E54F5C">
        <w:t>, 2016</w:t>
      </w:r>
    </w:p>
    <w:p w:rsidR="004B7E1A" w:rsidRPr="00E54F5C" w:rsidRDefault="00134A87" w:rsidP="00CC3630">
      <w:pPr>
        <w:spacing w:after="0"/>
      </w:pPr>
      <w:r>
        <w:rPr>
          <w:noProof/>
          <w:lang w:eastAsia="en-AU"/>
        </w:rPr>
        <mc:AlternateContent>
          <mc:Choice Requires="wps">
            <w:drawing>
              <wp:anchor distT="0" distB="0" distL="114300" distR="114300" simplePos="0" relativeHeight="251657214" behindDoc="0" locked="0" layoutInCell="1" allowOverlap="1" wp14:anchorId="770E2EBC" wp14:editId="7623DF59">
                <wp:simplePos x="0" y="0"/>
                <wp:positionH relativeFrom="column">
                  <wp:posOffset>3095943</wp:posOffset>
                </wp:positionH>
                <wp:positionV relativeFrom="paragraph">
                  <wp:posOffset>1607185</wp:posOffset>
                </wp:positionV>
                <wp:extent cx="638810" cy="3877310"/>
                <wp:effectExtent l="0" t="0" r="8890" b="8890"/>
                <wp:wrapNone/>
                <wp:docPr id="83" name="Rectangle 83"/>
                <wp:cNvGraphicFramePr/>
                <a:graphic xmlns:a="http://schemas.openxmlformats.org/drawingml/2006/main">
                  <a:graphicData uri="http://schemas.microsoft.com/office/word/2010/wordprocessingShape">
                    <wps:wsp>
                      <wps:cNvSpPr/>
                      <wps:spPr>
                        <a:xfrm rot="5400000">
                          <a:off x="0" y="0"/>
                          <a:ext cx="638810" cy="3877310"/>
                        </a:xfrm>
                        <a:prstGeom prst="rect">
                          <a:avLst/>
                        </a:prstGeom>
                        <a:solidFill>
                          <a:srgbClr val="FF0000">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DB69B" id="Rectangle 83" o:spid="_x0000_s1026" style="position:absolute;margin-left:243.8pt;margin-top:126.55pt;width:50.3pt;height:305.3pt;rotation:90;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" fillcolor="red" stroked="f" strokeweight="2pt">
                <v:fill opacity="3341f"/>
              </v:rect>
            </w:pict>
          </mc:Fallback>
        </mc:AlternateContent>
      </w:r>
      <w:r w:rsidR="00020922">
        <w:rPr>
          <w:noProof/>
          <w:lang w:eastAsia="en-AU"/>
        </w:rPr>
        <mc:AlternateContent>
          <mc:Choice Requires="wps">
            <w:drawing>
              <wp:anchor distT="0" distB="0" distL="114300" distR="114300" simplePos="0" relativeHeight="251658239" behindDoc="0" locked="0" layoutInCell="1" allowOverlap="1">
                <wp:simplePos x="0" y="0"/>
                <wp:positionH relativeFrom="column">
                  <wp:posOffset>806450</wp:posOffset>
                </wp:positionH>
                <wp:positionV relativeFrom="paragraph">
                  <wp:posOffset>118110</wp:posOffset>
                </wp:positionV>
                <wp:extent cx="678180" cy="3741420"/>
                <wp:effectExtent l="0" t="0" r="7620" b="0"/>
                <wp:wrapNone/>
                <wp:docPr id="82" name="Rectangle 82"/>
                <wp:cNvGraphicFramePr/>
                <a:graphic xmlns:a="http://schemas.openxmlformats.org/drawingml/2006/main">
                  <a:graphicData uri="http://schemas.microsoft.com/office/word/2010/wordprocessingShape">
                    <wps:wsp>
                      <wps:cNvSpPr/>
                      <wps:spPr>
                        <a:xfrm>
                          <a:off x="0" y="0"/>
                          <a:ext cx="678180" cy="3741420"/>
                        </a:xfrm>
                        <a:prstGeom prst="rect">
                          <a:avLst/>
                        </a:prstGeom>
                        <a:solidFill>
                          <a:srgbClr val="FF0000">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1E53C" id="Rectangle 82" o:spid="_x0000_s1026" style="position:absolute;margin-left:63.5pt;margin-top:9.3pt;width:53.4pt;height:294.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" fillcolor="red" stroked="f" strokeweight="2pt">
                <v:fill opacity="3341f"/>
              </v:rect>
            </w:pict>
          </mc:Fallback>
        </mc:AlternateContent>
      </w:r>
      <w:r w:rsidR="00020922" w:rsidRPr="00E54F5C">
        <w:rPr>
          <w:noProof/>
          <w:lang w:eastAsia="en-AU"/>
        </w:rPr>
        <w:drawing>
          <wp:inline distT="0" distB="0" distL="0" distR="0" wp14:anchorId="561ED233" wp14:editId="7772E01E">
            <wp:extent cx="5619750" cy="4429496"/>
            <wp:effectExtent l="0" t="0" r="0" b="0"/>
            <wp:docPr id="41" name="Chart 41" descr="This chart shows that with the exception of Greater Hobart, Townsville and Greater Darwin, which are outliers, CTVs are either isolated from other CTVs of approximately the same size, or they have a large population." title="Figure 5: CTV population by distance to a CTV of around equal or greater population,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7E1A" w:rsidRDefault="004B7E1A" w:rsidP="00CC3630">
      <w:pPr>
        <w:spacing w:before="0" w:after="0"/>
        <w:rPr>
          <w:rStyle w:val="SubtleReference"/>
        </w:rPr>
      </w:pPr>
      <w:r w:rsidRPr="00E54F5C">
        <w:rPr>
          <w:rStyle w:val="SubtleReference"/>
        </w:rPr>
        <w:t>Source: BITRE analysis of the Australian Population Grid 2016 (ABS 2017)</w:t>
      </w:r>
    </w:p>
    <w:p w:rsidR="006903C1" w:rsidRPr="00E54F5C" w:rsidRDefault="006903C1" w:rsidP="00CC3630">
      <w:pPr>
        <w:spacing w:before="0"/>
      </w:pPr>
      <w:r>
        <w:rPr>
          <w:rStyle w:val="SubtleReference"/>
        </w:rPr>
        <w:t xml:space="preserve">Note: Cities above 300,000 persons are excluded. </w:t>
      </w:r>
    </w:p>
    <w:p w:rsidR="004B7E1A" w:rsidRPr="00E54F5C" w:rsidRDefault="004B7E1A" w:rsidP="00FC5C01">
      <w:r w:rsidRPr="00E54F5C">
        <w:t>Overlooking</w:t>
      </w:r>
      <w:r w:rsidR="00CE0FF8">
        <w:t xml:space="preserve"> </w:t>
      </w:r>
      <w:r w:rsidRPr="00E54F5C">
        <w:t>the previously mentioned outliers (Greater Hobart, Townsville and Greater Darwin)</w:t>
      </w:r>
      <w:r w:rsidR="00471309">
        <w:t xml:space="preserve"> and cities with more than 30</w:t>
      </w:r>
      <w:r w:rsidR="003F6B76">
        <w:t>0,000 people,</w:t>
      </w:r>
      <w:r w:rsidRPr="00E54F5C">
        <w:t xml:space="preserve"> there is a distinct ‘L’ shape in </w:t>
      </w:r>
      <w:r w:rsidRPr="00E54F5C">
        <w:fldChar w:fldCharType="begin"/>
      </w:r>
      <w:r w:rsidRPr="00E54F5C">
        <w:instrText xml:space="preserve"> REF _Ref481153048 \h </w:instrText>
      </w:r>
      <w:r w:rsidRPr="00E54F5C">
        <w:fldChar w:fldCharType="separate"/>
      </w:r>
      <w:r w:rsidR="00E670D0" w:rsidRPr="00E54F5C">
        <w:t xml:space="preserve">Figure </w:t>
      </w:r>
      <w:r w:rsidR="00E670D0">
        <w:rPr>
          <w:noProof/>
        </w:rPr>
        <w:t>5</w:t>
      </w:r>
      <w:r w:rsidRPr="00E54F5C">
        <w:fldChar w:fldCharType="end"/>
      </w:r>
      <w:r w:rsidRPr="00E54F5C">
        <w:t xml:space="preserve">. This brings to the fore an important characteristic of the Australian settlement pattern - while there are small settlements across the spectrum of isolation, large cities tend not </w:t>
      </w:r>
      <w:r>
        <w:t xml:space="preserve">to </w:t>
      </w:r>
      <w:r w:rsidRPr="00E54F5C">
        <w:t>be isolated from other large cities.</w:t>
      </w:r>
    </w:p>
    <w:p w:rsidR="004B7E1A" w:rsidRPr="00E54F5C" w:rsidRDefault="004B7E1A" w:rsidP="00FC5C01">
      <w:pPr>
        <w:pStyle w:val="Heading1"/>
      </w:pPr>
      <w:r w:rsidRPr="00E54F5C">
        <w:t xml:space="preserve">Density </w:t>
      </w:r>
    </w:p>
    <w:p w:rsidR="00F341B3" w:rsidRDefault="004B7E1A" w:rsidP="00F341B3">
      <w:pPr>
        <w:rPr>
          <w:noProof/>
        </w:rPr>
      </w:pPr>
      <w:r w:rsidRPr="00E54F5C">
        <w:t xml:space="preserve">We now turn our attention to population density, and as would be expected, CTVs with large populations are </w:t>
      </w:r>
      <w:r w:rsidR="00E03187">
        <w:t>not only</w:t>
      </w:r>
      <w:r w:rsidR="00E03187" w:rsidRPr="00E54F5C">
        <w:t xml:space="preserve"> </w:t>
      </w:r>
      <w:r w:rsidRPr="00E54F5C">
        <w:t>large</w:t>
      </w:r>
      <w:r w:rsidR="00E03187">
        <w:t>r</w:t>
      </w:r>
      <w:r w:rsidRPr="00E54F5C">
        <w:t xml:space="preserve"> in terms of area</w:t>
      </w:r>
      <w:r w:rsidR="00E03187">
        <w:t xml:space="preserve">, but also </w:t>
      </w:r>
      <w:r w:rsidRPr="00E54F5C">
        <w:t>tend to have a higher population density</w:t>
      </w:r>
      <w:r w:rsidR="00F341B3">
        <w:t xml:space="preserve">. This paper uses maximum density (rather than a mean or median measure) as it </w:t>
      </w:r>
      <w:r w:rsidR="00F341B3" w:rsidRPr="00E54F5C">
        <w:rPr>
          <w:noProof/>
        </w:rPr>
        <w:t xml:space="preserve">better caputures differences </w:t>
      </w:r>
      <w:r w:rsidR="00CE0FF8">
        <w:rPr>
          <w:noProof/>
        </w:rPr>
        <w:t xml:space="preserve">between </w:t>
      </w:r>
      <w:r w:rsidR="00F341B3" w:rsidRPr="00E54F5C">
        <w:rPr>
          <w:noProof/>
        </w:rPr>
        <w:t>CTVs</w:t>
      </w:r>
      <w:r w:rsidR="00CE0FF8">
        <w:rPr>
          <w:noProof/>
        </w:rPr>
        <w:t xml:space="preserve"> of different sizes</w:t>
      </w:r>
      <w:r w:rsidR="00F341B3" w:rsidRPr="00E54F5C">
        <w:rPr>
          <w:noProof/>
        </w:rPr>
        <w:t xml:space="preserve">. </w:t>
      </w:r>
      <w:r w:rsidR="00F341B3">
        <w:rPr>
          <w:noProof/>
        </w:rPr>
        <w:t>It should be noted</w:t>
      </w:r>
      <w:r w:rsidR="00CE0FF8">
        <w:rPr>
          <w:noProof/>
        </w:rPr>
        <w:t xml:space="preserve"> that</w:t>
      </w:r>
      <w:r w:rsidR="00F341B3">
        <w:rPr>
          <w:noProof/>
        </w:rPr>
        <w:t xml:space="preserve"> as the </w:t>
      </w:r>
      <w:r w:rsidR="00F341B3" w:rsidRPr="00E54F5C">
        <w:rPr>
          <w:noProof/>
        </w:rPr>
        <w:t>1</w:t>
      </w:r>
      <w:r w:rsidR="00F341B3">
        <w:rPr>
          <w:noProof/>
        </w:rPr>
        <w:t xml:space="preserve"> sq</w:t>
      </w:r>
      <w:r w:rsidR="00F341B3" w:rsidRPr="00E54F5C">
        <w:rPr>
          <w:noProof/>
        </w:rPr>
        <w:t>km population grid has been used to calculate density, the density of populati</w:t>
      </w:r>
      <w:r w:rsidR="00F341B3">
        <w:rPr>
          <w:noProof/>
        </w:rPr>
        <w:t>on centres smaller than 1 sq</w:t>
      </w:r>
      <w:r w:rsidR="00E03187">
        <w:rPr>
          <w:noProof/>
        </w:rPr>
        <w:t>are</w:t>
      </w:r>
      <w:r w:rsidR="00F341B3" w:rsidRPr="00E54F5C">
        <w:rPr>
          <w:noProof/>
        </w:rPr>
        <w:t xml:space="preserve"> km are underestimated.</w:t>
      </w:r>
    </w:p>
    <w:p w:rsidR="00F341B3" w:rsidRDefault="00F341B3" w:rsidP="00F341B3">
      <w:r>
        <w:rPr>
          <w:noProof/>
        </w:rPr>
        <w:lastRenderedPageBreak/>
        <w:t xml:space="preserve">Figure 6 presents the population denisty of Australia’s CTVs, illustrating </w:t>
      </w:r>
      <w:r w:rsidRPr="00E54F5C">
        <w:t xml:space="preserve">a strong positive relationship between population </w:t>
      </w:r>
      <w:r w:rsidR="008F410D">
        <w:t xml:space="preserve">size </w:t>
      </w:r>
      <w:r w:rsidRPr="00E54F5C">
        <w:t>and population density</w:t>
      </w:r>
      <w:r>
        <w:t xml:space="preserve">, with </w:t>
      </w:r>
      <w:r>
        <w:rPr>
          <w:noProof/>
        </w:rPr>
        <w:t xml:space="preserve">Sydney and Melbourne the most densely populated, followed by Brisbane, Perth and Adelaide. </w:t>
      </w:r>
    </w:p>
    <w:p w:rsidR="004B7E1A" w:rsidRPr="00CC3630" w:rsidRDefault="004B7E1A" w:rsidP="00653931">
      <w:pPr>
        <w:rPr>
          <w:rFonts w:eastAsiaTheme="majorEastAsia" w:cstheme="majorBidi"/>
          <w:color w:val="auto"/>
          <w:sz w:val="24"/>
        </w:rPr>
      </w:pPr>
      <w:bookmarkStart w:id="9" w:name="_Ref474329552"/>
      <w:r w:rsidRPr="00CC3630">
        <w:rPr>
          <w:rFonts w:eastAsiaTheme="majorEastAsia" w:cstheme="majorBidi"/>
          <w:color w:val="auto"/>
          <w:sz w:val="24"/>
        </w:rPr>
        <w:t xml:space="preserve">Figure </w:t>
      </w:r>
      <w:r w:rsidRPr="00CC3630">
        <w:rPr>
          <w:rFonts w:eastAsiaTheme="majorEastAsia" w:cstheme="majorBidi"/>
          <w:color w:val="auto"/>
          <w:sz w:val="24"/>
        </w:rPr>
        <w:fldChar w:fldCharType="begin"/>
      </w:r>
      <w:r w:rsidRPr="00CC3630">
        <w:rPr>
          <w:rFonts w:eastAsiaTheme="majorEastAsia" w:cstheme="majorBidi"/>
          <w:color w:val="auto"/>
          <w:sz w:val="24"/>
        </w:rPr>
        <w:instrText xml:space="preserve"> SEQ Figure \* ARABIC </w:instrText>
      </w:r>
      <w:r w:rsidRPr="00CC3630">
        <w:rPr>
          <w:rFonts w:eastAsiaTheme="majorEastAsia" w:cstheme="majorBidi"/>
          <w:color w:val="auto"/>
          <w:sz w:val="24"/>
        </w:rPr>
        <w:fldChar w:fldCharType="separate"/>
      </w:r>
      <w:r w:rsidR="00E670D0">
        <w:rPr>
          <w:rFonts w:eastAsiaTheme="majorEastAsia" w:cstheme="majorBidi"/>
          <w:noProof/>
          <w:color w:val="auto"/>
          <w:sz w:val="24"/>
        </w:rPr>
        <w:t>6</w:t>
      </w:r>
      <w:r w:rsidRPr="00CC3630">
        <w:rPr>
          <w:rFonts w:eastAsiaTheme="majorEastAsia" w:cstheme="majorBidi"/>
          <w:color w:val="auto"/>
          <w:sz w:val="24"/>
        </w:rPr>
        <w:fldChar w:fldCharType="end"/>
      </w:r>
      <w:bookmarkEnd w:id="9"/>
      <w:r w:rsidRPr="00CC3630">
        <w:rPr>
          <w:rFonts w:eastAsiaTheme="majorEastAsia" w:cstheme="majorBidi"/>
          <w:color w:val="auto"/>
          <w:sz w:val="24"/>
        </w:rPr>
        <w:t>: Maximum density and population size, 2016</w:t>
      </w:r>
    </w:p>
    <w:p w:rsidR="004B7E1A" w:rsidRPr="00E54F5C" w:rsidRDefault="004B7E1A" w:rsidP="00BE22BD">
      <w:pPr>
        <w:spacing w:after="0"/>
      </w:pPr>
      <w:r w:rsidRPr="005D51F0">
        <w:rPr>
          <w:noProof/>
          <w:lang w:eastAsia="en-AU"/>
        </w:rPr>
        <w:drawing>
          <wp:inline distT="0" distB="0" distL="0" distR="0" wp14:anchorId="0D0CC6D4" wp14:editId="3E346418">
            <wp:extent cx="4932238" cy="2753833"/>
            <wp:effectExtent l="0" t="0" r="1905" b="8890"/>
            <wp:docPr id="35" name="Chart 35" descr="This chart shows that there is a strong positive relationship between population and maximum population density, however, as CTVs become larger this effect becomes smaller and appears to level off." title="Figure 6: Maximum density and population siz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7E1A" w:rsidRPr="00E54F5C" w:rsidRDefault="004B7E1A" w:rsidP="00FC5C01">
      <w:bookmarkStart w:id="10" w:name="_Ref474249767"/>
      <w:bookmarkStart w:id="11" w:name="_Ref474249738"/>
      <w:r w:rsidRPr="00E54F5C">
        <w:rPr>
          <w:rStyle w:val="SubtleReference"/>
        </w:rPr>
        <w:t>Source: BITRE analysis of the Australian Population Grid 2016 (ABS 2017)</w:t>
      </w:r>
    </w:p>
    <w:p w:rsidR="00E03187" w:rsidRDefault="00E03187" w:rsidP="00CC3630">
      <w:r>
        <w:t xml:space="preserve">However, this pattern is also evident for smaller cities. Figure 7 </w:t>
      </w:r>
      <w:r w:rsidRPr="00E54F5C">
        <w:t>omits cities with populations greater t</w:t>
      </w:r>
      <w:r>
        <w:t xml:space="preserve">han 300,000 people and shows this </w:t>
      </w:r>
      <w:r w:rsidRPr="00E54F5C">
        <w:t xml:space="preserve">relationship </w:t>
      </w:r>
      <w:r>
        <w:t xml:space="preserve">still holds </w:t>
      </w:r>
      <w:r w:rsidRPr="00E54F5C">
        <w:t>among smaller CTVs</w:t>
      </w:r>
      <w:r>
        <w:t>.</w:t>
      </w:r>
    </w:p>
    <w:p w:rsidR="004B7E1A" w:rsidRPr="00E54F5C" w:rsidRDefault="004B7E1A" w:rsidP="004D7C60">
      <w:pPr>
        <w:pStyle w:val="Caption"/>
      </w:pPr>
      <w:bookmarkStart w:id="12" w:name="_Ref481414854"/>
      <w:r w:rsidRPr="00E54F5C">
        <w:t xml:space="preserve">Figure </w:t>
      </w:r>
      <w:r w:rsidRPr="00E54F5C">
        <w:rPr>
          <w:noProof/>
        </w:rPr>
        <w:fldChar w:fldCharType="begin"/>
      </w:r>
      <w:r w:rsidRPr="00E54F5C">
        <w:rPr>
          <w:noProof/>
        </w:rPr>
        <w:instrText xml:space="preserve"> SEQ Figure \* ARABIC </w:instrText>
      </w:r>
      <w:r w:rsidRPr="00E54F5C">
        <w:rPr>
          <w:noProof/>
        </w:rPr>
        <w:fldChar w:fldCharType="separate"/>
      </w:r>
      <w:r w:rsidR="00E670D0">
        <w:rPr>
          <w:noProof/>
        </w:rPr>
        <w:t>7</w:t>
      </w:r>
      <w:r w:rsidRPr="00E54F5C">
        <w:rPr>
          <w:noProof/>
        </w:rPr>
        <w:fldChar w:fldCharType="end"/>
      </w:r>
      <w:bookmarkEnd w:id="10"/>
      <w:bookmarkEnd w:id="12"/>
      <w:r w:rsidRPr="00E54F5C">
        <w:t>:</w:t>
      </w:r>
      <w:bookmarkEnd w:id="11"/>
      <w:r w:rsidRPr="00E54F5C">
        <w:t xml:space="preserve"> Maximum density and population size (cities over 300,000 omitted), 2016</w:t>
      </w:r>
    </w:p>
    <w:p w:rsidR="004B7E1A" w:rsidRPr="00E54F5C" w:rsidRDefault="004B7E1A" w:rsidP="00BE22BD">
      <w:pPr>
        <w:spacing w:after="0"/>
      </w:pPr>
      <w:r w:rsidRPr="00E54F5C">
        <w:rPr>
          <w:noProof/>
          <w:lang w:eastAsia="en-AU"/>
        </w:rPr>
        <w:drawing>
          <wp:inline distT="0" distB="0" distL="0" distR="0" wp14:anchorId="7AF0C595" wp14:editId="01D8CF4E">
            <wp:extent cx="4965404" cy="2775098"/>
            <wp:effectExtent l="0" t="0" r="0" b="0"/>
            <wp:docPr id="3" name="Chart 3" descr="This chart again shows that there is a strong positive relationship between population and maximum population density, however, as CTVs become larger this effect becomes smaller and appears to level off." title="Figure 7: Maximum density and population size (cities over 300,000 omitted),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3FE4" w:rsidRDefault="004B7E1A" w:rsidP="003A48FC">
      <w:pPr>
        <w:spacing w:before="0"/>
        <w:rPr>
          <w:smallCaps/>
          <w:color w:val="FF0000"/>
        </w:rPr>
      </w:pPr>
      <w:r w:rsidRPr="00E54F5C">
        <w:rPr>
          <w:rStyle w:val="SubtleReference"/>
        </w:rPr>
        <w:t>Source: BITRE analysis of the Australian Population Grid 2016 (ABS 2017)</w:t>
      </w:r>
    </w:p>
    <w:p w:rsidR="004B7E1A" w:rsidRPr="00E54F5C" w:rsidRDefault="004B7E1A" w:rsidP="00FC5C01">
      <w:r w:rsidRPr="00E54F5C">
        <w:t xml:space="preserve">While we continue to see the strong positive relation between population and population density in </w:t>
      </w:r>
      <w:r w:rsidRPr="00E54F5C">
        <w:fldChar w:fldCharType="begin"/>
      </w:r>
      <w:r w:rsidRPr="00E54F5C">
        <w:instrText xml:space="preserve"> REF _Ref481414854 \h </w:instrText>
      </w:r>
      <w:r w:rsidRPr="00E54F5C">
        <w:fldChar w:fldCharType="separate"/>
      </w:r>
      <w:r w:rsidR="00E670D0" w:rsidRPr="00E54F5C">
        <w:t xml:space="preserve">Figure </w:t>
      </w:r>
      <w:r w:rsidR="00E670D0">
        <w:rPr>
          <w:noProof/>
        </w:rPr>
        <w:t>7</w:t>
      </w:r>
      <w:r w:rsidRPr="00E54F5C">
        <w:fldChar w:fldCharType="end"/>
      </w:r>
      <w:r w:rsidRPr="00E54F5C">
        <w:t xml:space="preserve">, we can also see that where populations are lower, a small increase in the population is associated with a large increase in density. Where populations are </w:t>
      </w:r>
      <w:r w:rsidR="004A1FAD" w:rsidRPr="00E54F5C">
        <w:t>higher,</w:t>
      </w:r>
      <w:r w:rsidRPr="00E54F5C">
        <w:t xml:space="preserve"> the same increase in </w:t>
      </w:r>
      <w:r w:rsidRPr="00E54F5C">
        <w:lastRenderedPageBreak/>
        <w:t xml:space="preserve">population is associated with a much lower increase in density. The relationship is positive but the strength of the relationship </w:t>
      </w:r>
      <w:r>
        <w:t>diminishes</w:t>
      </w:r>
      <w:r w:rsidRPr="00E54F5C">
        <w:t xml:space="preserve"> with population size. </w:t>
      </w:r>
      <w:r w:rsidR="004A1FAD" w:rsidRPr="00E54F5C">
        <w:t>Overall,</w:t>
      </w:r>
      <w:r w:rsidRPr="00E54F5C">
        <w:t xml:space="preserve"> this aggregate relationship is very strong, </w:t>
      </w:r>
      <w:r w:rsidR="00CA5876">
        <w:t>although there is</w:t>
      </w:r>
      <w:r w:rsidR="004A1FAD">
        <w:t xml:space="preserve"> </w:t>
      </w:r>
      <w:r w:rsidRPr="00E54F5C">
        <w:t xml:space="preserve">considerable variation in the population density for a given CTV population, especially for smaller CTVs. Population density can differentiate CTVs of similar sizes, especially when they are small. </w:t>
      </w:r>
    </w:p>
    <w:p w:rsidR="004B7E1A" w:rsidRPr="00E54F5C" w:rsidRDefault="004B7E1A" w:rsidP="00FC5C01">
      <w:pPr>
        <w:pStyle w:val="Heading1"/>
      </w:pPr>
      <w:r w:rsidRPr="00E54F5C">
        <w:t>Conclusion</w:t>
      </w:r>
    </w:p>
    <w:p w:rsidR="004B7E1A" w:rsidRPr="00E54F5C" w:rsidRDefault="004B7E1A" w:rsidP="00FC5C01">
      <w:r w:rsidRPr="00E54F5C">
        <w:t>In this paper we have discussed the way in which people are spatially distributed in Australia. The most important consideration is that the vast majority of Australia is unpopulated. Correspondingly,</w:t>
      </w:r>
      <w:r w:rsidR="00CA5876">
        <w:t xml:space="preserve"> </w:t>
      </w:r>
      <w:r w:rsidRPr="00E54F5C">
        <w:t>most people live together in some kind of cluster, such as a city, town or village. In fact, only 3.5 per cent of the population live outside an identified CTV.</w:t>
      </w:r>
    </w:p>
    <w:p w:rsidR="004B7E1A" w:rsidRPr="00E54F5C" w:rsidRDefault="004B7E1A">
      <w:r w:rsidRPr="00E54F5C">
        <w:t xml:space="preserve">There are few very large CTVs in Australia, with only five having a population of over 1 million people. </w:t>
      </w:r>
      <w:r w:rsidR="006F04A7">
        <w:t>Because of their size, they hold a unique position in the country’s settlement pattern</w:t>
      </w:r>
      <w:r w:rsidR="00AB309B">
        <w:t xml:space="preserve"> as </w:t>
      </w:r>
      <w:r w:rsidR="006F04A7">
        <w:t xml:space="preserve">most of the country’s population is highly concentrated into </w:t>
      </w:r>
      <w:r w:rsidR="00CA5876">
        <w:t>these</w:t>
      </w:r>
      <w:r w:rsidR="006F04A7">
        <w:t xml:space="preserve"> few large cities. In contrast, while there are numerous small settle</w:t>
      </w:r>
      <w:r w:rsidR="00AB309B">
        <w:t xml:space="preserve">ments, only a small </w:t>
      </w:r>
      <w:r w:rsidRPr="00E54F5C">
        <w:t xml:space="preserve">proportion of the population lives in smaller towns. In </w:t>
      </w:r>
      <w:r w:rsidR="004A1FAD" w:rsidRPr="00E54F5C">
        <w:t>effect,</w:t>
      </w:r>
      <w:r w:rsidRPr="00E54F5C">
        <w:t xml:space="preserve"> the number of towns of a given size and the population who live in towns of that size have the opposite pattern. </w:t>
      </w:r>
    </w:p>
    <w:p w:rsidR="004B7E1A" w:rsidRPr="00E54F5C" w:rsidRDefault="004B7E1A">
      <w:r w:rsidRPr="00E54F5C">
        <w:t xml:space="preserve">In the second </w:t>
      </w:r>
      <w:r w:rsidR="00AB309B" w:rsidRPr="00E54F5C">
        <w:t>section,</w:t>
      </w:r>
      <w:r w:rsidRPr="00E54F5C">
        <w:t xml:space="preserve"> we discussed two aspects of CTVs</w:t>
      </w:r>
      <w:r w:rsidR="00AB309B">
        <w:t xml:space="preserve"> – their </w:t>
      </w:r>
      <w:r w:rsidRPr="00E54F5C">
        <w:t>isolation and their dens</w:t>
      </w:r>
      <w:r>
        <w:t>ity. With respect to isolation,</w:t>
      </w:r>
      <w:r w:rsidRPr="00E54F5C">
        <w:t xml:space="preserve"> more than 70 per cent of the population live in the least </w:t>
      </w:r>
      <w:r>
        <w:t>remote</w:t>
      </w:r>
      <w:r w:rsidRPr="00E54F5C">
        <w:t xml:space="preserve"> parts of Australia.</w:t>
      </w:r>
      <w:r w:rsidR="00CA5876">
        <w:t xml:space="preserve"> By definition large cities are not isolated in a population sense, and </w:t>
      </w:r>
      <w:r w:rsidR="00722C5D">
        <w:t xml:space="preserve">tend to be close to </w:t>
      </w:r>
      <w:r w:rsidR="00CA5876">
        <w:t xml:space="preserve">cities of a similar size. In contrast, smaller towns and villages can be found across the spectrum of isolation, with satellites to large cities at one extreme and very remote settlements at the other. </w:t>
      </w:r>
      <w:r w:rsidRPr="00E54F5C">
        <w:t xml:space="preserve">In terms of population </w:t>
      </w:r>
      <w:r w:rsidR="004A1FAD" w:rsidRPr="00E54F5C">
        <w:t>density,</w:t>
      </w:r>
      <w:r w:rsidRPr="00E54F5C">
        <w:t xml:space="preserve"> we have seen that it increases with town size. The relationship is positive, but the strength of the relationship diminishes with population size. </w:t>
      </w:r>
    </w:p>
    <w:p w:rsidR="004B7E1A" w:rsidRPr="00E54F5C" w:rsidRDefault="004B7E1A" w:rsidP="00FC5C01">
      <w:r w:rsidRPr="00E54F5C">
        <w:t xml:space="preserve">This very brief introduction to the population distribution and to the population size, isolation and density of CTVs provides a foundation for further investigation into how place affects people’s lives in Australia. </w:t>
      </w:r>
      <w:r w:rsidRPr="00E54F5C">
        <w:br w:type="page"/>
      </w:r>
    </w:p>
    <w:p w:rsidR="00104C49" w:rsidRDefault="00104C49" w:rsidP="00FC5C01">
      <w:pPr>
        <w:pStyle w:val="Heading1"/>
      </w:pPr>
      <w:r>
        <w:lastRenderedPageBreak/>
        <w:t>Appendix A: Defining Cities Towns and Villages through service locations</w:t>
      </w:r>
    </w:p>
    <w:p w:rsidR="00104C49" w:rsidRDefault="00104C49" w:rsidP="00FC5C01">
      <w:pPr>
        <w:pStyle w:val="Heading2"/>
      </w:pPr>
      <w:r>
        <w:t>Key points</w:t>
      </w:r>
    </w:p>
    <w:p w:rsidR="00104C49" w:rsidRPr="00104C49" w:rsidRDefault="00104C49" w:rsidP="00126F83">
      <w:pPr>
        <w:pStyle w:val="Bullet"/>
      </w:pPr>
      <w:r w:rsidRPr="00104C49">
        <w:t>This appendix outlines how the BITRE Cities, Towns and Villages (CTV</w:t>
      </w:r>
      <w:r w:rsidR="003F6B76">
        <w:t>s</w:t>
      </w:r>
      <w:r w:rsidRPr="00104C49">
        <w:t xml:space="preserve">) geographical classification was developed. </w:t>
      </w:r>
    </w:p>
    <w:p w:rsidR="00104C49" w:rsidRPr="00104C49" w:rsidRDefault="00104C49" w:rsidP="00126F83">
      <w:pPr>
        <w:pStyle w:val="Bullet"/>
      </w:pPr>
      <w:r w:rsidRPr="00104C49">
        <w:t xml:space="preserve">The CTV geography is designed to assist in analysing the spatial distribution of </w:t>
      </w:r>
      <w:r w:rsidR="00920F20">
        <w:t>people and service</w:t>
      </w:r>
      <w:r w:rsidR="003F6B76">
        <w:t>s</w:t>
      </w:r>
      <w:r w:rsidR="00920F20">
        <w:t xml:space="preserve"> </w:t>
      </w:r>
      <w:r w:rsidRPr="00104C49">
        <w:t>in regional Australia.</w:t>
      </w:r>
    </w:p>
    <w:p w:rsidR="00104C49" w:rsidRPr="00104C49" w:rsidRDefault="00104C49" w:rsidP="00126F83">
      <w:pPr>
        <w:pStyle w:val="Bullet"/>
      </w:pPr>
      <w:r w:rsidRPr="00104C49">
        <w:t>The classification is based on locations which are both places where people live, and places where services are located.</w:t>
      </w:r>
    </w:p>
    <w:p w:rsidR="00104C49" w:rsidRPr="00104C49" w:rsidRDefault="00104C49" w:rsidP="00126F83">
      <w:pPr>
        <w:pStyle w:val="Bullet"/>
      </w:pPr>
      <w:r w:rsidRPr="00104C49">
        <w:t>The CTV geography is designed to extend existing statistical geography in two areas:</w:t>
      </w:r>
    </w:p>
    <w:p w:rsidR="003F6B76" w:rsidRPr="00104C49" w:rsidRDefault="00104C49" w:rsidP="003F6B76">
      <w:pPr>
        <w:pStyle w:val="Bullet"/>
        <w:numPr>
          <w:ilvl w:val="1"/>
          <w:numId w:val="3"/>
        </w:numPr>
      </w:pPr>
      <w:r w:rsidRPr="00104C49">
        <w:t xml:space="preserve">The classification only includes population </w:t>
      </w:r>
      <w:r w:rsidR="003F6B76" w:rsidRPr="00104C49">
        <w:t>centres, which</w:t>
      </w:r>
      <w:r w:rsidRPr="00104C49">
        <w:t xml:space="preserve"> are also service centres (and vice versa). </w:t>
      </w:r>
    </w:p>
    <w:p w:rsidR="00104C49" w:rsidRPr="00104C49" w:rsidRDefault="003F6B76" w:rsidP="003F6B76">
      <w:pPr>
        <w:pStyle w:val="Bullet"/>
        <w:numPr>
          <w:ilvl w:val="1"/>
          <w:numId w:val="3"/>
        </w:numPr>
      </w:pPr>
      <w:r w:rsidRPr="00104C49">
        <w:t xml:space="preserve">The CTV geography consistently identifies joint population and service </w:t>
      </w:r>
      <w:r>
        <w:t>centres of all population sizes as such locations with populations of fewer than 200 persons are included.</w:t>
      </w:r>
      <w:r w:rsidR="00104C49" w:rsidRPr="00104C49">
        <w:t xml:space="preserve"> </w:t>
      </w:r>
    </w:p>
    <w:p w:rsidR="00104C49" w:rsidRPr="00104C49" w:rsidRDefault="00104C49" w:rsidP="00FC5C01">
      <w:r w:rsidRPr="00104C49">
        <w:t xml:space="preserve">The concentration of both population and services in cities, towns and villages across Australia means that these features of human geography are integral to understanding service </w:t>
      </w:r>
      <w:r w:rsidR="00920F20">
        <w:t>location</w:t>
      </w:r>
      <w:r w:rsidRPr="00104C49">
        <w:t xml:space="preserve">. To assist in understanding the spatial services BITRE has developed the Cities, Towns and Villages (CTV) geographical classification, which is based on the intersection of where people live (population centres) and where services are located (service centres). </w:t>
      </w:r>
      <w:r w:rsidR="00C75620">
        <w:t xml:space="preserve">Hence, a </w:t>
      </w:r>
      <w:r w:rsidRPr="00104C49">
        <w:t xml:space="preserve">CTV is a place identified as both a population centre and a service centre. </w:t>
      </w:r>
    </w:p>
    <w:p w:rsidR="00104C49" w:rsidRPr="00104C49" w:rsidRDefault="00104C49" w:rsidP="00FC5C01">
      <w:r w:rsidRPr="00104C49">
        <w:t>The key motivation for developing the CTV geography is the existence of two important limitations to the Australian Bureau of Statistics (ABS) Australian Statistical Geography Standard (</w:t>
      </w:r>
      <w:proofErr w:type="spellStart"/>
      <w:r w:rsidRPr="00104C49">
        <w:t>ASGS</w:t>
      </w:r>
      <w:proofErr w:type="spellEnd"/>
      <w:r w:rsidRPr="00104C49">
        <w:t xml:space="preserve">) for the purposes of conducting an analysis of services. The first limitation is that the </w:t>
      </w:r>
      <w:proofErr w:type="spellStart"/>
      <w:r w:rsidRPr="00104C49">
        <w:t>ASGS</w:t>
      </w:r>
      <w:proofErr w:type="spellEnd"/>
      <w:r w:rsidRPr="00104C49">
        <w:t xml:space="preserve"> </w:t>
      </w:r>
      <w:r w:rsidR="00D45F53">
        <w:t xml:space="preserve">does not identify population </w:t>
      </w:r>
      <w:r w:rsidRPr="00104C49">
        <w:t>centres consistently where populations are small and tends to exclude population centres below 200 persons</w:t>
      </w:r>
      <w:r w:rsidR="002C25DD">
        <w:t xml:space="preserve"> – as </w:t>
      </w:r>
      <w:r w:rsidRPr="00104C49">
        <w:t xml:space="preserve">below </w:t>
      </w:r>
      <w:r w:rsidR="002C25DD">
        <w:t>200 persons it</w:t>
      </w:r>
      <w:r w:rsidRPr="00104C49">
        <w:t xml:space="preserve"> becomes hard to analyse cross classified Census data due to small </w:t>
      </w:r>
      <w:r w:rsidR="002C25DD">
        <w:t>sample size</w:t>
      </w:r>
      <w:r w:rsidRPr="00104C49">
        <w:t xml:space="preserve"> and perturbation. A key consideration in developing the CTV classification is to extend statistical geography to consistently include joint population and service centres of any population size.</w:t>
      </w:r>
    </w:p>
    <w:p w:rsidR="00104C49" w:rsidRPr="00CA3FE4" w:rsidRDefault="00104C49" w:rsidP="00FC5C01">
      <w:r w:rsidRPr="00104C49">
        <w:t>A second limitation of the standard geography is that it has been largely designed to capture population centres, rather than joint population and service centres. For the most part</w:t>
      </w:r>
      <w:r w:rsidR="002C25DD">
        <w:t xml:space="preserve">, </w:t>
      </w:r>
      <w:r w:rsidRPr="00104C49">
        <w:t>population centre and the service centre overlap as most population centres are also service centres, and vice versa. However, there are some exceptions</w:t>
      </w:r>
      <w:r w:rsidR="002C25DD">
        <w:t xml:space="preserve"> such as </w:t>
      </w:r>
      <w:r w:rsidRPr="00104C49">
        <w:t>small geographic concentrations of people that are not co-located with</w:t>
      </w:r>
      <w:r w:rsidR="002C25DD">
        <w:t xml:space="preserve"> any identified service points or </w:t>
      </w:r>
      <w:r w:rsidRPr="00104C49">
        <w:t xml:space="preserve">groups of co-located services not located with any clear geographic concentration of people. A function of the CTV classification is to limit the scope to only places that are both population centres and service centres. </w:t>
      </w:r>
      <w:r w:rsidRPr="00104C49">
        <w:br w:type="page"/>
      </w:r>
    </w:p>
    <w:p w:rsidR="00104C49" w:rsidRPr="00104C49" w:rsidRDefault="00104C49" w:rsidP="00FC5C01">
      <w:pPr>
        <w:pStyle w:val="Heading2"/>
      </w:pPr>
      <w:r w:rsidRPr="00104C49">
        <w:lastRenderedPageBreak/>
        <w:t xml:space="preserve">The </w:t>
      </w:r>
      <w:proofErr w:type="spellStart"/>
      <w:r w:rsidRPr="00104C49">
        <w:t>ASGS</w:t>
      </w:r>
      <w:proofErr w:type="spellEnd"/>
      <w:r w:rsidRPr="00104C49">
        <w:t xml:space="preserve"> as it relates to joint population and service centres</w:t>
      </w:r>
    </w:p>
    <w:p w:rsidR="00104C49" w:rsidRPr="00104C49" w:rsidRDefault="00104C49" w:rsidP="00FC5C01">
      <w:r w:rsidRPr="00104C49">
        <w:t xml:space="preserve">The CTV classification was developed using the </w:t>
      </w:r>
      <w:r w:rsidR="002C25DD">
        <w:t xml:space="preserve">ABS </w:t>
      </w:r>
      <w:r w:rsidR="002C25DD" w:rsidRPr="00104C49">
        <w:t>2011</w:t>
      </w:r>
      <w:r w:rsidR="002C25DD">
        <w:t xml:space="preserve"> </w:t>
      </w:r>
      <w:proofErr w:type="spellStart"/>
      <w:r w:rsidRPr="00104C49">
        <w:t>ASGS</w:t>
      </w:r>
      <w:proofErr w:type="spellEnd"/>
      <w:r w:rsidRPr="00104C49">
        <w:t xml:space="preserve">. At the time of construction this represented the basic geographic classification system used to disseminate population, social and economic statistics in Australia. The </w:t>
      </w:r>
      <w:proofErr w:type="spellStart"/>
      <w:r w:rsidRPr="00104C49">
        <w:t>ASGS</w:t>
      </w:r>
      <w:proofErr w:type="spellEnd"/>
      <w:r w:rsidRPr="00104C49">
        <w:t xml:space="preserve"> has been updated with the release of the 2016 census, however the CTV classification remains based on the </w:t>
      </w:r>
      <w:proofErr w:type="spellStart"/>
      <w:r w:rsidR="002C25DD" w:rsidRPr="00104C49">
        <w:t>2011</w:t>
      </w:r>
      <w:r w:rsidRPr="00104C49">
        <w:t>ASGS</w:t>
      </w:r>
      <w:proofErr w:type="spellEnd"/>
      <w:r w:rsidRPr="00104C49">
        <w:t xml:space="preserve">. </w:t>
      </w:r>
    </w:p>
    <w:p w:rsidR="00104C49" w:rsidRPr="00104C49" w:rsidRDefault="00104C49" w:rsidP="00FC5C01">
      <w:r w:rsidRPr="00104C49">
        <w:t xml:space="preserve">Within the </w:t>
      </w:r>
      <w:proofErr w:type="spellStart"/>
      <w:r w:rsidRPr="00104C49">
        <w:t>ASGS</w:t>
      </w:r>
      <w:proofErr w:type="spellEnd"/>
      <w:r w:rsidRPr="00104C49">
        <w:t xml:space="preserve"> there are three structures which lend themselves to classifying population centres: Greater Capital City Statistical Area (</w:t>
      </w:r>
      <w:proofErr w:type="spellStart"/>
      <w:r w:rsidRPr="00104C49">
        <w:t>GCCSA</w:t>
      </w:r>
      <w:proofErr w:type="spellEnd"/>
      <w:r w:rsidRPr="00104C49">
        <w:t>), Significant Urban Areas (</w:t>
      </w:r>
      <w:proofErr w:type="spellStart"/>
      <w:r w:rsidRPr="00104C49">
        <w:t>SUA</w:t>
      </w:r>
      <w:proofErr w:type="spellEnd"/>
      <w:r w:rsidRPr="00104C49">
        <w:t>) and Urban Centres and Localities/Section of State (</w:t>
      </w:r>
      <w:proofErr w:type="spellStart"/>
      <w:r w:rsidRPr="00104C49">
        <w:t>UCL</w:t>
      </w:r>
      <w:proofErr w:type="spellEnd"/>
      <w:r w:rsidRPr="00104C49">
        <w:t>).</w:t>
      </w:r>
    </w:p>
    <w:p w:rsidR="00104C49" w:rsidRPr="00104C49" w:rsidRDefault="00104C49" w:rsidP="00FC5C01">
      <w:r w:rsidRPr="00104C49">
        <w:t xml:space="preserve">The </w:t>
      </w:r>
      <w:proofErr w:type="spellStart"/>
      <w:r w:rsidRPr="00104C49">
        <w:t>GCCSA</w:t>
      </w:r>
      <w:proofErr w:type="spellEnd"/>
      <w:r w:rsidRPr="00104C49">
        <w:t xml:space="preserve"> structure is designed to represent a socio-economic definition of each of the eight State and Territory capital cities. The greater capital city boundary is designed to capture people who regularly socialise, shop or work within the </w:t>
      </w:r>
      <w:r w:rsidR="002C25DD">
        <w:t xml:space="preserve">capital </w:t>
      </w:r>
      <w:r w:rsidRPr="00104C49">
        <w:t>city (ABS 2010).</w:t>
      </w:r>
    </w:p>
    <w:p w:rsidR="00104C49" w:rsidRPr="00104C49" w:rsidRDefault="00104C49" w:rsidP="00FC5C01">
      <w:proofErr w:type="spellStart"/>
      <w:r w:rsidRPr="00104C49">
        <w:t>SUAs</w:t>
      </w:r>
      <w:proofErr w:type="spellEnd"/>
      <w:r w:rsidRPr="00104C49">
        <w:t xml:space="preserve"> are designed to represent concentrations of urban development with a population of 10,000 or more. They do not necessarily represent a single urban centre and can represent a cluster of related urban centres with a core urban population over 10,000. They can also include related peri-urban and satellite settlements and the area into which the urban development is likely to expand (ABS 2012). The eight capital cities are also included in the </w:t>
      </w:r>
      <w:proofErr w:type="spellStart"/>
      <w:r w:rsidRPr="00104C49">
        <w:t>SUA</w:t>
      </w:r>
      <w:proofErr w:type="spellEnd"/>
      <w:r w:rsidRPr="00104C49">
        <w:t xml:space="preserve"> classification, however (with the exception of the ACT </w:t>
      </w:r>
      <w:proofErr w:type="spellStart"/>
      <w:r w:rsidRPr="00104C49">
        <w:t>GCCSA</w:t>
      </w:r>
      <w:proofErr w:type="spellEnd"/>
      <w:r w:rsidRPr="00104C49">
        <w:t xml:space="preserve">/Canberra-Queanbeyan </w:t>
      </w:r>
      <w:proofErr w:type="spellStart"/>
      <w:r w:rsidRPr="00104C49">
        <w:t>SUA</w:t>
      </w:r>
      <w:proofErr w:type="spellEnd"/>
      <w:r w:rsidRPr="00104C49">
        <w:t>)</w:t>
      </w:r>
      <w:r w:rsidRPr="00104C49">
        <w:rPr>
          <w:rStyle w:val="FootnoteReference"/>
          <w:rFonts w:ascii="GillSans" w:hAnsi="GillSans"/>
        </w:rPr>
        <w:footnoteReference w:id="3"/>
      </w:r>
      <w:r w:rsidRPr="00104C49">
        <w:t xml:space="preserve"> the </w:t>
      </w:r>
      <w:proofErr w:type="spellStart"/>
      <w:r w:rsidRPr="00104C49">
        <w:t>SUA</w:t>
      </w:r>
      <w:proofErr w:type="spellEnd"/>
      <w:r w:rsidRPr="00104C49">
        <w:t xml:space="preserve"> boundary of each of the capital cities is smaller than the </w:t>
      </w:r>
      <w:proofErr w:type="spellStart"/>
      <w:r w:rsidRPr="00104C49">
        <w:t>GCCSA</w:t>
      </w:r>
      <w:proofErr w:type="spellEnd"/>
      <w:r w:rsidRPr="00104C49">
        <w:t xml:space="preserve"> boundary for each city and does not include some satellite urban centres and peri-urban areas that are included in the </w:t>
      </w:r>
      <w:proofErr w:type="spellStart"/>
      <w:r w:rsidRPr="00104C49">
        <w:t>GCCSA</w:t>
      </w:r>
      <w:proofErr w:type="spellEnd"/>
      <w:r w:rsidRPr="00104C49">
        <w:t xml:space="preserve"> boundary. </w:t>
      </w:r>
    </w:p>
    <w:p w:rsidR="00104C49" w:rsidRPr="00104C49" w:rsidRDefault="00104C49" w:rsidP="00FC5C01">
      <w:proofErr w:type="spellStart"/>
      <w:r w:rsidRPr="00104C49">
        <w:t>UCLs</w:t>
      </w:r>
      <w:proofErr w:type="spellEnd"/>
      <w:r w:rsidRPr="00104C49">
        <w:t xml:space="preserve"> are designed to represent areas of concentrated urban development. The eight capital cities and many smaller cities included in the </w:t>
      </w:r>
      <w:proofErr w:type="spellStart"/>
      <w:r w:rsidRPr="00104C49">
        <w:t>SUA</w:t>
      </w:r>
      <w:proofErr w:type="spellEnd"/>
      <w:r w:rsidRPr="00104C49">
        <w:t xml:space="preserve"> classification are also included in the </w:t>
      </w:r>
      <w:proofErr w:type="spellStart"/>
      <w:r w:rsidRPr="00104C49">
        <w:t>UCL</w:t>
      </w:r>
      <w:proofErr w:type="spellEnd"/>
      <w:r w:rsidRPr="00104C49">
        <w:t xml:space="preserve"> classification. Where a </w:t>
      </w:r>
      <w:proofErr w:type="spellStart"/>
      <w:r w:rsidRPr="00104C49">
        <w:t>UCL</w:t>
      </w:r>
      <w:proofErr w:type="spellEnd"/>
      <w:r w:rsidRPr="00104C49">
        <w:t xml:space="preserve"> represents a town or city that is also in the </w:t>
      </w:r>
      <w:proofErr w:type="spellStart"/>
      <w:r w:rsidRPr="00104C49">
        <w:t>SUA</w:t>
      </w:r>
      <w:proofErr w:type="spellEnd"/>
      <w:r w:rsidRPr="00104C49">
        <w:t xml:space="preserve"> or </w:t>
      </w:r>
      <w:proofErr w:type="spellStart"/>
      <w:r w:rsidRPr="00104C49">
        <w:t>GCCSA</w:t>
      </w:r>
      <w:proofErr w:type="spellEnd"/>
      <w:r w:rsidRPr="00104C49">
        <w:t xml:space="preserve"> structure, the </w:t>
      </w:r>
      <w:proofErr w:type="spellStart"/>
      <w:r w:rsidRPr="00104C49">
        <w:t>UCLs</w:t>
      </w:r>
      <w:proofErr w:type="spellEnd"/>
      <w:r w:rsidRPr="00104C49">
        <w:t xml:space="preserve"> are at most the same size, and typically smaller, than the representation of that town or city in the other structures. Often clusters of related urban centres that are represented as a single geography in the </w:t>
      </w:r>
      <w:proofErr w:type="spellStart"/>
      <w:r w:rsidRPr="00104C49">
        <w:t>SUA</w:t>
      </w:r>
      <w:proofErr w:type="spellEnd"/>
      <w:r w:rsidRPr="00104C49">
        <w:t xml:space="preserve"> structure will be represented as individual urban centres under the </w:t>
      </w:r>
      <w:proofErr w:type="spellStart"/>
      <w:r w:rsidRPr="00104C49">
        <w:t>UCL</w:t>
      </w:r>
      <w:proofErr w:type="spellEnd"/>
      <w:r w:rsidRPr="00104C49">
        <w:t xml:space="preserve"> structure (ABS 2012). An example of the </w:t>
      </w:r>
      <w:proofErr w:type="spellStart"/>
      <w:r w:rsidRPr="00104C49">
        <w:t>GCCSA</w:t>
      </w:r>
      <w:proofErr w:type="spellEnd"/>
      <w:r w:rsidRPr="00104C49">
        <w:t xml:space="preserve">, </w:t>
      </w:r>
      <w:proofErr w:type="spellStart"/>
      <w:r w:rsidRPr="00104C49">
        <w:t>SUA</w:t>
      </w:r>
      <w:proofErr w:type="spellEnd"/>
      <w:r w:rsidRPr="00104C49">
        <w:t xml:space="preserve"> and </w:t>
      </w:r>
      <w:proofErr w:type="spellStart"/>
      <w:r w:rsidRPr="00104C49">
        <w:t>UCL</w:t>
      </w:r>
      <w:proofErr w:type="spellEnd"/>
      <w:r w:rsidRPr="00104C49">
        <w:t xml:space="preserve"> geographies surrounding Adelaide are shown </w:t>
      </w:r>
      <w:r w:rsidR="002C25DD">
        <w:t>in Map 3.</w:t>
      </w:r>
    </w:p>
    <w:p w:rsidR="00104C49" w:rsidRPr="00104C49" w:rsidRDefault="00104C49" w:rsidP="00FC5C01">
      <w:r w:rsidRPr="00104C49">
        <w:t xml:space="preserve">All of these structures represent a definition of a population </w:t>
      </w:r>
      <w:r w:rsidR="002C25DD" w:rsidRPr="00104C49">
        <w:t>centre;</w:t>
      </w:r>
      <w:r w:rsidRPr="00104C49">
        <w:t xml:space="preserve"> </w:t>
      </w:r>
      <w:r w:rsidR="002C25DD" w:rsidRPr="00104C49">
        <w:t>however,</w:t>
      </w:r>
      <w:r w:rsidRPr="00104C49">
        <w:t xml:space="preserve"> none perfectly </w:t>
      </w:r>
      <w:r w:rsidR="002C25DD" w:rsidRPr="00104C49">
        <w:t>represents</w:t>
      </w:r>
      <w:r w:rsidRPr="00104C49">
        <w:t xml:space="preserve"> the nexus of population and service centre that is required for a detailed analysis of service access. Importantly, far fewer population centres are identified in the </w:t>
      </w:r>
      <w:proofErr w:type="spellStart"/>
      <w:r w:rsidRPr="00104C49">
        <w:t>ASGS</w:t>
      </w:r>
      <w:proofErr w:type="spellEnd"/>
      <w:r w:rsidRPr="00104C49">
        <w:t xml:space="preserve"> than the number of service centres suggested by data on service locations. </w:t>
      </w:r>
      <w:r w:rsidR="00017A84">
        <w:t>In addition, t</w:t>
      </w:r>
      <w:r w:rsidRPr="00104C49">
        <w:t>he definition of a population centre is slightly different in each structure</w:t>
      </w:r>
      <w:r w:rsidR="00017A84">
        <w:t xml:space="preserve"> but all of these classifications </w:t>
      </w:r>
      <w:r w:rsidRPr="00104C49">
        <w:t>under-identify smaller population centres, either because they are not capital cities (</w:t>
      </w:r>
      <w:proofErr w:type="spellStart"/>
      <w:r w:rsidRPr="00104C49">
        <w:t>GCCSAs</w:t>
      </w:r>
      <w:proofErr w:type="spellEnd"/>
      <w:r w:rsidRPr="00104C49">
        <w:t>), do not have a population over 10,000 (</w:t>
      </w:r>
      <w:proofErr w:type="spellStart"/>
      <w:r w:rsidRPr="00104C49">
        <w:t>SUAs</w:t>
      </w:r>
      <w:proofErr w:type="spellEnd"/>
      <w:r w:rsidRPr="00104C49">
        <w:t>), or do not represent a clear aggregation of residential population with at least 200 usual residents (</w:t>
      </w:r>
      <w:proofErr w:type="spellStart"/>
      <w:r w:rsidRPr="00104C49">
        <w:t>UCLs</w:t>
      </w:r>
      <w:proofErr w:type="spellEnd"/>
      <w:r w:rsidRPr="00104C49">
        <w:t xml:space="preserve">). As a further consideration, some identified population </w:t>
      </w:r>
      <w:r w:rsidRPr="00104C49">
        <w:lastRenderedPageBreak/>
        <w:t xml:space="preserve">centres are not co-located with services, and so do not meet the definition of a joint population and service centre. </w:t>
      </w:r>
    </w:p>
    <w:p w:rsidR="00104C49" w:rsidRPr="00104C49" w:rsidRDefault="00104C49" w:rsidP="00FC5C01">
      <w:pPr>
        <w:pStyle w:val="Heading2"/>
      </w:pPr>
      <w:r w:rsidRPr="00104C49">
        <w:t>Identifying service and population centres</w:t>
      </w:r>
    </w:p>
    <w:p w:rsidR="00104C49" w:rsidRPr="00104C49" w:rsidRDefault="00104C49" w:rsidP="00FC5C01">
      <w:pPr>
        <w:pStyle w:val="Heading3"/>
      </w:pPr>
      <w:r w:rsidRPr="00104C49">
        <w:t>Service centres</w:t>
      </w:r>
    </w:p>
    <w:p w:rsidR="00920F20" w:rsidRDefault="00104C49" w:rsidP="00920F20">
      <w:r w:rsidRPr="00104C49">
        <w:t>The process of classifying CTVs begins with the identification of service centres, using the point location of identified services. These include health, education, postal, retail and government services</w:t>
      </w:r>
      <w:r w:rsidR="003A30B9">
        <w:t xml:space="preserve">, which </w:t>
      </w:r>
      <w:r w:rsidRPr="00104C49">
        <w:t>reflect the service location data collected by BITRE. A complete list o</w:t>
      </w:r>
      <w:r w:rsidR="007D6353">
        <w:t xml:space="preserve">f service types can be found in Table 4 </w:t>
      </w:r>
      <w:r w:rsidRPr="00104C49">
        <w:t xml:space="preserve">on page </w:t>
      </w:r>
      <w:r w:rsidRPr="00104C49">
        <w:fldChar w:fldCharType="begin"/>
      </w:r>
      <w:r w:rsidRPr="00104C49">
        <w:instrText xml:space="preserve"> PAGEREF _Ref513215514 \h </w:instrText>
      </w:r>
      <w:r w:rsidRPr="00104C49">
        <w:fldChar w:fldCharType="separate"/>
      </w:r>
      <w:r w:rsidR="00E670D0">
        <w:rPr>
          <w:noProof/>
        </w:rPr>
        <w:t>22</w:t>
      </w:r>
      <w:r w:rsidRPr="00104C49">
        <w:fldChar w:fldCharType="end"/>
      </w:r>
      <w:r w:rsidRPr="00104C49">
        <w:t xml:space="preserve">, while the data sources of identified services can be found in Appendix B. The availability of service location data is a limitation of this approach and </w:t>
      </w:r>
      <w:r w:rsidR="003A30B9">
        <w:t xml:space="preserve">in future, </w:t>
      </w:r>
      <w:r w:rsidRPr="00104C49">
        <w:t>the inclusion of more service types would increase the number of service centres identified.</w:t>
      </w:r>
      <w:r w:rsidR="004356A5">
        <w:t xml:space="preserve"> </w:t>
      </w:r>
      <w:r w:rsidRPr="00104C49">
        <w:t xml:space="preserve">As the purpose is to extend existing statistical geography, where possible services have been grouped using the three </w:t>
      </w:r>
      <w:proofErr w:type="spellStart"/>
      <w:r w:rsidRPr="00104C49">
        <w:t>ASGS</w:t>
      </w:r>
      <w:proofErr w:type="spellEnd"/>
      <w:r w:rsidRPr="00104C49">
        <w:t xml:space="preserve"> structures listed above. Where this has not been possible the location of the service itself has been used. </w:t>
      </w:r>
      <w:bookmarkStart w:id="13" w:name="_Ref513452248"/>
    </w:p>
    <w:p w:rsidR="00104C49" w:rsidRPr="00104C49" w:rsidRDefault="00104C49" w:rsidP="00920F20">
      <w:pPr>
        <w:pStyle w:val="Caption"/>
      </w:pPr>
      <w:r w:rsidRPr="00104C49">
        <w:t xml:space="preserve">Map </w:t>
      </w:r>
      <w:r w:rsidRPr="00104C49">
        <w:rPr>
          <w:noProof/>
        </w:rPr>
        <w:fldChar w:fldCharType="begin"/>
      </w:r>
      <w:r w:rsidRPr="00104C49">
        <w:rPr>
          <w:noProof/>
        </w:rPr>
        <w:instrText xml:space="preserve"> SEQ Map \* ARABIC </w:instrText>
      </w:r>
      <w:r w:rsidRPr="00104C49">
        <w:rPr>
          <w:noProof/>
        </w:rPr>
        <w:fldChar w:fldCharType="separate"/>
      </w:r>
      <w:r w:rsidR="00E670D0">
        <w:rPr>
          <w:noProof/>
        </w:rPr>
        <w:t>3</w:t>
      </w:r>
      <w:r w:rsidRPr="00104C49">
        <w:rPr>
          <w:noProof/>
        </w:rPr>
        <w:fldChar w:fldCharType="end"/>
      </w:r>
      <w:bookmarkEnd w:id="13"/>
      <w:r w:rsidRPr="00104C49">
        <w:t xml:space="preserve">: </w:t>
      </w:r>
      <w:proofErr w:type="spellStart"/>
      <w:r w:rsidRPr="00104C49">
        <w:t>GCCSA</w:t>
      </w:r>
      <w:proofErr w:type="spellEnd"/>
      <w:r w:rsidRPr="00104C49">
        <w:t xml:space="preserve">, </w:t>
      </w:r>
      <w:proofErr w:type="spellStart"/>
      <w:r w:rsidRPr="00104C49">
        <w:t>SUA</w:t>
      </w:r>
      <w:proofErr w:type="spellEnd"/>
      <w:r w:rsidRPr="00104C49">
        <w:t xml:space="preserve"> and </w:t>
      </w:r>
      <w:proofErr w:type="spellStart"/>
      <w:r w:rsidRPr="00104C49">
        <w:t>UCL</w:t>
      </w:r>
      <w:proofErr w:type="spellEnd"/>
      <w:r w:rsidRPr="00104C49">
        <w:t xml:space="preserve"> geographies around Adelaide</w:t>
      </w:r>
    </w:p>
    <w:p w:rsidR="00104C49" w:rsidRPr="00104C49" w:rsidRDefault="00104C49" w:rsidP="00920F20">
      <w:pPr>
        <w:jc w:val="center"/>
      </w:pPr>
      <w:r w:rsidRPr="00104C49">
        <w:rPr>
          <w:noProof/>
          <w:lang w:eastAsia="en-AU"/>
        </w:rPr>
        <w:drawing>
          <wp:inline distT="0" distB="0" distL="0" distR="0" wp14:anchorId="25BEA275" wp14:editId="1D6B2677">
            <wp:extent cx="4650618" cy="4752975"/>
            <wp:effectExtent l="0" t="0" r="0" b="0"/>
            <wp:docPr id="17" name="Picture 17" title="Map 3: GCCSA, SUA and UCL geographies around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0 - UCL SUA GCCSA Adelaide"/>
                    <pic:cNvPicPr>
                      <a:picLocks noChangeAspect="1" noChangeArrowheads="1"/>
                    </pic:cNvPicPr>
                  </pic:nvPicPr>
                  <pic:blipFill>
                    <a:blip r:embed="rId25" cstate="print">
                      <a:extLst>
                        <a:ext uri="{28A0092B-C50C-407E-A947-70E740481C1C}">
                          <a14:useLocalDpi xmlns:a14="http://schemas.microsoft.com/office/drawing/2010/main" val="0"/>
                        </a:ext>
                      </a:extLst>
                    </a:blip>
                    <a:srcRect r="29300"/>
                    <a:stretch>
                      <a:fillRect/>
                    </a:stretch>
                  </pic:blipFill>
                  <pic:spPr bwMode="auto">
                    <a:xfrm>
                      <a:off x="0" y="0"/>
                      <a:ext cx="4675343" cy="4778244"/>
                    </a:xfrm>
                    <a:prstGeom prst="rect">
                      <a:avLst/>
                    </a:prstGeom>
                    <a:noFill/>
                    <a:ln>
                      <a:noFill/>
                    </a:ln>
                  </pic:spPr>
                </pic:pic>
              </a:graphicData>
            </a:graphic>
          </wp:inline>
        </w:drawing>
      </w:r>
    </w:p>
    <w:p w:rsidR="00104C49" w:rsidRPr="00104C49" w:rsidRDefault="00104C49" w:rsidP="00FC5C01">
      <w:pPr>
        <w:pStyle w:val="Noteandsource"/>
      </w:pPr>
      <w:r w:rsidRPr="00104C49">
        <w:t xml:space="preserve">Source: BITRE analysis of </w:t>
      </w:r>
      <w:proofErr w:type="spellStart"/>
      <w:r w:rsidRPr="00104C49">
        <w:t>ASGS</w:t>
      </w:r>
      <w:proofErr w:type="spellEnd"/>
      <w:r w:rsidRPr="00104C49">
        <w:t xml:space="preserve"> 2011 (ABS 2012). Underlay: </w:t>
      </w:r>
      <w:proofErr w:type="spellStart"/>
      <w:r w:rsidRPr="00104C49">
        <w:t>OpenStreetMap</w:t>
      </w:r>
      <w:proofErr w:type="spellEnd"/>
      <w:r w:rsidRPr="00104C49">
        <w:t xml:space="preserve"> 2018.</w:t>
      </w:r>
    </w:p>
    <w:p w:rsidR="00104C49" w:rsidRPr="00126F83" w:rsidRDefault="00104C49" w:rsidP="00FC5C01">
      <w:r w:rsidRPr="00126F83">
        <w:lastRenderedPageBreak/>
        <w:t>The following rules are used to identify service centres and place them into a single geographic classification.</w:t>
      </w:r>
    </w:p>
    <w:p w:rsidR="00104C49" w:rsidRPr="00126F83" w:rsidRDefault="00104C49" w:rsidP="00126F83">
      <w:pPr>
        <w:pStyle w:val="Bullet"/>
        <w:numPr>
          <w:ilvl w:val="0"/>
          <w:numId w:val="14"/>
        </w:numPr>
      </w:pPr>
      <w:r w:rsidRPr="00126F83">
        <w:t xml:space="preserve">If a service is located within a </w:t>
      </w:r>
      <w:proofErr w:type="spellStart"/>
      <w:r w:rsidRPr="00126F83">
        <w:t>GCCSA</w:t>
      </w:r>
      <w:proofErr w:type="spellEnd"/>
      <w:r w:rsidRPr="00126F83">
        <w:t xml:space="preserve"> capital city (excluding Canberra) then it is considered to be within that capital city. </w:t>
      </w:r>
    </w:p>
    <w:p w:rsidR="00104C49" w:rsidRPr="00126F83" w:rsidRDefault="00104C49" w:rsidP="00126F83">
      <w:pPr>
        <w:pStyle w:val="Bullet"/>
        <w:numPr>
          <w:ilvl w:val="0"/>
          <w:numId w:val="14"/>
        </w:numPr>
      </w:pPr>
      <w:r w:rsidRPr="00126F83">
        <w:t xml:space="preserve">If not, then if a service is located within an </w:t>
      </w:r>
      <w:proofErr w:type="spellStart"/>
      <w:r w:rsidRPr="00126F83">
        <w:t>SUA</w:t>
      </w:r>
      <w:proofErr w:type="spellEnd"/>
      <w:r w:rsidRPr="00126F83">
        <w:t xml:space="preserve"> then it is considered to be within that </w:t>
      </w:r>
      <w:proofErr w:type="spellStart"/>
      <w:r w:rsidRPr="00126F83">
        <w:t>SUA</w:t>
      </w:r>
      <w:proofErr w:type="spellEnd"/>
      <w:r w:rsidRPr="00126F83">
        <w:t>.</w:t>
      </w:r>
    </w:p>
    <w:p w:rsidR="00104C49" w:rsidRPr="00126F83" w:rsidRDefault="00104C49" w:rsidP="00126F83">
      <w:pPr>
        <w:pStyle w:val="Bullet"/>
        <w:numPr>
          <w:ilvl w:val="0"/>
          <w:numId w:val="14"/>
        </w:numPr>
      </w:pPr>
      <w:r w:rsidRPr="00126F83">
        <w:t xml:space="preserve">If neither of the above, then if a service is located within a (non-remainder) </w:t>
      </w:r>
      <w:proofErr w:type="spellStart"/>
      <w:r w:rsidRPr="00126F83">
        <w:t>UCL</w:t>
      </w:r>
      <w:proofErr w:type="spellEnd"/>
      <w:r w:rsidRPr="00126F83">
        <w:t xml:space="preserve"> then it is considered to be within that </w:t>
      </w:r>
      <w:proofErr w:type="spellStart"/>
      <w:r w:rsidRPr="00126F83">
        <w:t>UCL</w:t>
      </w:r>
      <w:proofErr w:type="spellEnd"/>
      <w:r w:rsidRPr="00126F83">
        <w:t>.</w:t>
      </w:r>
    </w:p>
    <w:p w:rsidR="00104C49" w:rsidRPr="00126F83" w:rsidRDefault="00104C49" w:rsidP="00FC5C01">
      <w:r w:rsidRPr="00126F83">
        <w:t xml:space="preserve">If a service is located outside of any of these geographies, but is within </w:t>
      </w:r>
      <w:proofErr w:type="spellStart"/>
      <w:r w:rsidRPr="00126F83">
        <w:t>5km</w:t>
      </w:r>
      <w:proofErr w:type="spellEnd"/>
      <w:r w:rsidRPr="00126F83">
        <w:t xml:space="preserve"> of a </w:t>
      </w:r>
      <w:proofErr w:type="spellStart"/>
      <w:r w:rsidRPr="00126F83">
        <w:t>UCL</w:t>
      </w:r>
      <w:proofErr w:type="spellEnd"/>
      <w:r w:rsidRPr="00126F83">
        <w:rPr>
          <w:rStyle w:val="FootnoteReference"/>
          <w:rFonts w:ascii="GillSans" w:hAnsi="GillSans"/>
        </w:rPr>
        <w:footnoteReference w:id="4"/>
      </w:r>
      <w:r w:rsidRPr="00126F83">
        <w:t xml:space="preserve">, then the following rules have been used with respect to the closest </w:t>
      </w:r>
      <w:proofErr w:type="spellStart"/>
      <w:r w:rsidRPr="00126F83">
        <w:t>UCL</w:t>
      </w:r>
      <w:proofErr w:type="spellEnd"/>
      <w:r w:rsidRPr="00126F83">
        <w:t xml:space="preserve"> to the service:</w:t>
      </w:r>
    </w:p>
    <w:p w:rsidR="00104C49" w:rsidRPr="00126F83" w:rsidRDefault="00104C49" w:rsidP="00126F83">
      <w:pPr>
        <w:pStyle w:val="Bullet"/>
        <w:numPr>
          <w:ilvl w:val="0"/>
          <w:numId w:val="14"/>
        </w:numPr>
      </w:pPr>
      <w:r w:rsidRPr="00126F83">
        <w:t xml:space="preserve">If the closest </w:t>
      </w:r>
      <w:proofErr w:type="spellStart"/>
      <w:r w:rsidRPr="00126F83">
        <w:t>UCL</w:t>
      </w:r>
      <w:proofErr w:type="spellEnd"/>
      <w:r w:rsidRPr="00126F83">
        <w:t xml:space="preserve"> is within a </w:t>
      </w:r>
      <w:proofErr w:type="spellStart"/>
      <w:r w:rsidRPr="00126F83">
        <w:t>GCCSA</w:t>
      </w:r>
      <w:proofErr w:type="spellEnd"/>
      <w:r w:rsidRPr="00126F83">
        <w:t xml:space="preserve">, then the service is considered to be in that </w:t>
      </w:r>
      <w:proofErr w:type="spellStart"/>
      <w:r w:rsidRPr="00126F83">
        <w:t>GCCSA</w:t>
      </w:r>
      <w:proofErr w:type="spellEnd"/>
      <w:r w:rsidRPr="00126F83">
        <w:t>.</w:t>
      </w:r>
    </w:p>
    <w:p w:rsidR="00104C49" w:rsidRPr="00126F83" w:rsidRDefault="00104C49" w:rsidP="00126F83">
      <w:pPr>
        <w:pStyle w:val="Bullet"/>
        <w:numPr>
          <w:ilvl w:val="0"/>
          <w:numId w:val="14"/>
        </w:numPr>
      </w:pPr>
      <w:r w:rsidRPr="00126F83">
        <w:t xml:space="preserve">If not, then if the closest </w:t>
      </w:r>
      <w:proofErr w:type="spellStart"/>
      <w:r w:rsidRPr="00126F83">
        <w:t>UCL</w:t>
      </w:r>
      <w:proofErr w:type="spellEnd"/>
      <w:r w:rsidRPr="00126F83">
        <w:t xml:space="preserve"> is within an </w:t>
      </w:r>
      <w:proofErr w:type="spellStart"/>
      <w:r w:rsidRPr="00126F83">
        <w:t>SUA</w:t>
      </w:r>
      <w:proofErr w:type="spellEnd"/>
      <w:r w:rsidRPr="00126F83">
        <w:t xml:space="preserve">, then the service is considered to be in that </w:t>
      </w:r>
      <w:proofErr w:type="spellStart"/>
      <w:r w:rsidRPr="00126F83">
        <w:t>SUA</w:t>
      </w:r>
      <w:proofErr w:type="spellEnd"/>
      <w:r w:rsidRPr="00126F83">
        <w:t>.</w:t>
      </w:r>
    </w:p>
    <w:p w:rsidR="00104C49" w:rsidRPr="00126F83" w:rsidRDefault="00104C49" w:rsidP="00126F83">
      <w:pPr>
        <w:pStyle w:val="Bullet"/>
        <w:numPr>
          <w:ilvl w:val="0"/>
          <w:numId w:val="14"/>
        </w:numPr>
      </w:pPr>
      <w:r w:rsidRPr="00126F83">
        <w:t xml:space="preserve">If neither, then the service is considered to be in the closest </w:t>
      </w:r>
      <w:proofErr w:type="spellStart"/>
      <w:r w:rsidRPr="00126F83">
        <w:t>UCL</w:t>
      </w:r>
      <w:proofErr w:type="spellEnd"/>
      <w:r w:rsidRPr="00126F83">
        <w:t>.</w:t>
      </w:r>
    </w:p>
    <w:p w:rsidR="00920F20" w:rsidRDefault="007D6353" w:rsidP="00920F20">
      <w:r>
        <w:t xml:space="preserve">Map 4 </w:t>
      </w:r>
      <w:r w:rsidR="00104C49" w:rsidRPr="00104C49">
        <w:t xml:space="preserve">below provides an example of these rules using the service points around the </w:t>
      </w:r>
      <w:proofErr w:type="spellStart"/>
      <w:r w:rsidR="00104C49" w:rsidRPr="00104C49">
        <w:t>UCL</w:t>
      </w:r>
      <w:proofErr w:type="spellEnd"/>
      <w:r w:rsidR="00104C49" w:rsidRPr="00104C49">
        <w:t xml:space="preserve"> and </w:t>
      </w:r>
      <w:proofErr w:type="spellStart"/>
      <w:r w:rsidR="00104C49" w:rsidRPr="00104C49">
        <w:t>SUA</w:t>
      </w:r>
      <w:proofErr w:type="spellEnd"/>
      <w:r w:rsidR="00104C49" w:rsidRPr="00104C49">
        <w:t xml:space="preserve"> of Bendigo and the </w:t>
      </w:r>
      <w:proofErr w:type="spellStart"/>
      <w:r w:rsidR="00104C49" w:rsidRPr="00104C49">
        <w:t>UCL</w:t>
      </w:r>
      <w:proofErr w:type="spellEnd"/>
      <w:r w:rsidR="00104C49" w:rsidRPr="00104C49">
        <w:t xml:space="preserve"> of Marong. The orange diamonds are within the Bendigo </w:t>
      </w:r>
      <w:proofErr w:type="spellStart"/>
      <w:r w:rsidR="00104C49" w:rsidRPr="00104C49">
        <w:t>SUA</w:t>
      </w:r>
      <w:proofErr w:type="spellEnd"/>
      <w:r w:rsidR="00104C49" w:rsidRPr="00104C49">
        <w:t xml:space="preserve"> and so are also assigned to the Bendigo CTV by rule 2. The green circles are services within the Marong </w:t>
      </w:r>
      <w:proofErr w:type="spellStart"/>
      <w:r w:rsidR="00104C49" w:rsidRPr="00104C49">
        <w:t>UCL</w:t>
      </w:r>
      <w:proofErr w:type="spellEnd"/>
      <w:r w:rsidR="00104C49" w:rsidRPr="00104C49">
        <w:t xml:space="preserve"> and so are assigned to the Marong CTV by rule 3. The blue squares are within </w:t>
      </w:r>
      <w:proofErr w:type="spellStart"/>
      <w:r w:rsidR="00104C49" w:rsidRPr="00104C49">
        <w:t>5km</w:t>
      </w:r>
      <w:proofErr w:type="spellEnd"/>
      <w:r w:rsidR="00104C49" w:rsidRPr="00104C49">
        <w:t xml:space="preserve"> of the Bendigo </w:t>
      </w:r>
      <w:proofErr w:type="spellStart"/>
      <w:r w:rsidR="00104C49" w:rsidRPr="00104C49">
        <w:t>UCL</w:t>
      </w:r>
      <w:proofErr w:type="spellEnd"/>
      <w:r w:rsidR="00104C49" w:rsidRPr="00104C49">
        <w:t xml:space="preserve"> and so have also been assigned to Bendigo CTV by rule 5. The red pentagon is more than 5 km from any </w:t>
      </w:r>
      <w:proofErr w:type="spellStart"/>
      <w:r w:rsidR="00104C49" w:rsidRPr="00104C49">
        <w:t>UCL</w:t>
      </w:r>
      <w:proofErr w:type="spellEnd"/>
      <w:r w:rsidR="00104C49" w:rsidRPr="00104C49">
        <w:t xml:space="preserve"> and so falls outside the rules above.</w:t>
      </w:r>
      <w:r w:rsidR="00920F20">
        <w:t xml:space="preserve"> </w:t>
      </w:r>
    </w:p>
    <w:p w:rsidR="00104C49" w:rsidRPr="00104C49" w:rsidRDefault="00104C49" w:rsidP="00920F20">
      <w:pPr>
        <w:pStyle w:val="Caption"/>
        <w:rPr>
          <w:noProof/>
          <w:lang w:eastAsia="en-AU"/>
        </w:rPr>
      </w:pPr>
      <w:bookmarkStart w:id="14" w:name="_Ref471465714"/>
      <w:r w:rsidRPr="00104C49">
        <w:t xml:space="preserve">Map </w:t>
      </w:r>
      <w:r w:rsidRPr="00104C49">
        <w:rPr>
          <w:noProof/>
        </w:rPr>
        <w:fldChar w:fldCharType="begin"/>
      </w:r>
      <w:r w:rsidRPr="00104C49">
        <w:rPr>
          <w:noProof/>
        </w:rPr>
        <w:instrText xml:space="preserve"> SEQ Map \* ARABIC </w:instrText>
      </w:r>
      <w:r w:rsidRPr="00104C49">
        <w:rPr>
          <w:noProof/>
        </w:rPr>
        <w:fldChar w:fldCharType="separate"/>
      </w:r>
      <w:r w:rsidR="00E670D0">
        <w:rPr>
          <w:noProof/>
        </w:rPr>
        <w:t>4</w:t>
      </w:r>
      <w:r w:rsidRPr="00104C49">
        <w:rPr>
          <w:noProof/>
        </w:rPr>
        <w:fldChar w:fldCharType="end"/>
      </w:r>
      <w:bookmarkEnd w:id="14"/>
      <w:r w:rsidR="00920F20">
        <w:rPr>
          <w:noProof/>
          <w:lang w:eastAsia="en-AU"/>
        </w:rPr>
        <w:t>: Service points around the SUA/</w:t>
      </w:r>
      <w:r w:rsidRPr="00104C49">
        <w:rPr>
          <w:noProof/>
          <w:lang w:eastAsia="en-AU"/>
        </w:rPr>
        <w:t>UCL of Bendigo and the UCL of Marong, VIC</w:t>
      </w:r>
    </w:p>
    <w:p w:rsidR="00104C49" w:rsidRPr="00104C49" w:rsidRDefault="00104C49" w:rsidP="00920F20">
      <w:pPr>
        <w:pStyle w:val="Caption"/>
        <w:jc w:val="center"/>
      </w:pPr>
      <w:r w:rsidRPr="00104C49">
        <w:rPr>
          <w:noProof/>
          <w:lang w:eastAsia="en-AU"/>
        </w:rPr>
        <w:drawing>
          <wp:inline distT="0" distB="0" distL="0" distR="0" wp14:anchorId="32AF7368" wp14:editId="0FEB1DE6">
            <wp:extent cx="3719591" cy="2733675"/>
            <wp:effectExtent l="0" t="0" r="0" b="0"/>
            <wp:docPr id="318" name="Picture 318" title="Map 4: Service points around the SUA/UCL of Bendigo and the UCL of Marong,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mp;R\BITRE\Regional and Cities\Regional Research\Service delivery\chapters - new structure\Appendices\Map1 - Bendigo service point example.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6487" b="44394"/>
                    <a:stretch/>
                  </pic:blipFill>
                  <pic:spPr bwMode="auto">
                    <a:xfrm>
                      <a:off x="0" y="0"/>
                      <a:ext cx="3729310" cy="2740818"/>
                    </a:xfrm>
                    <a:prstGeom prst="rect">
                      <a:avLst/>
                    </a:prstGeom>
                    <a:noFill/>
                    <a:ln>
                      <a:noFill/>
                    </a:ln>
                    <a:extLst>
                      <a:ext uri="{53640926-AAD7-44D8-BBD7-CCE9431645EC}">
                        <a14:shadowObscured xmlns:a14="http://schemas.microsoft.com/office/drawing/2010/main"/>
                      </a:ext>
                    </a:extLst>
                  </pic:spPr>
                </pic:pic>
              </a:graphicData>
            </a:graphic>
          </wp:inline>
        </w:drawing>
      </w:r>
    </w:p>
    <w:p w:rsidR="00104C49" w:rsidRPr="00104C49" w:rsidRDefault="00104C49" w:rsidP="00FC5C01">
      <w:pPr>
        <w:pStyle w:val="Noteandsource"/>
      </w:pPr>
      <w:r w:rsidRPr="00104C49">
        <w:t xml:space="preserve">Source: BITRE analysis of identified service points and </w:t>
      </w:r>
      <w:proofErr w:type="spellStart"/>
      <w:r w:rsidRPr="00104C49">
        <w:t>ASGS</w:t>
      </w:r>
      <w:proofErr w:type="spellEnd"/>
      <w:r w:rsidRPr="00104C49">
        <w:t xml:space="preserve"> 2011 (ABS 2012).</w:t>
      </w:r>
    </w:p>
    <w:p w:rsidR="00104C49" w:rsidRPr="00104C49" w:rsidRDefault="00104C49" w:rsidP="00FC5C01">
      <w:r w:rsidRPr="00104C49">
        <w:lastRenderedPageBreak/>
        <w:t xml:space="preserve">If a service is more than </w:t>
      </w:r>
      <w:proofErr w:type="spellStart"/>
      <w:r w:rsidRPr="00104C49">
        <w:t>5km</w:t>
      </w:r>
      <w:proofErr w:type="spellEnd"/>
      <w:r w:rsidRPr="00104C49">
        <w:t xml:space="preserve"> from the closest </w:t>
      </w:r>
      <w:proofErr w:type="spellStart"/>
      <w:r w:rsidRPr="00104C49">
        <w:t>UCL</w:t>
      </w:r>
      <w:proofErr w:type="spellEnd"/>
      <w:r w:rsidRPr="00104C49">
        <w:t xml:space="preserve"> a further two rules are used to classify the service. This allows the CTV classification to go beyond the geographies included in the </w:t>
      </w:r>
      <w:proofErr w:type="spellStart"/>
      <w:r w:rsidRPr="00104C49">
        <w:t>ASGS</w:t>
      </w:r>
      <w:proofErr w:type="spellEnd"/>
      <w:r w:rsidRPr="00104C49">
        <w:t xml:space="preserve">. </w:t>
      </w:r>
    </w:p>
    <w:p w:rsidR="00104C49" w:rsidRPr="00104C49" w:rsidRDefault="00104C49" w:rsidP="004B5965">
      <w:pPr>
        <w:pStyle w:val="Bullet"/>
        <w:numPr>
          <w:ilvl w:val="0"/>
          <w:numId w:val="14"/>
        </w:numPr>
      </w:pPr>
      <w:r w:rsidRPr="00104C49">
        <w:t xml:space="preserve">If two services are within </w:t>
      </w:r>
      <w:proofErr w:type="spellStart"/>
      <w:r w:rsidRPr="00104C49">
        <w:t>1600m</w:t>
      </w:r>
      <w:proofErr w:type="spellEnd"/>
      <w:r w:rsidRPr="00104C49">
        <w:t xml:space="preserve"> of each other then they are considered to be part of the same service centre and form a cluster. </w:t>
      </w:r>
    </w:p>
    <w:p w:rsidR="00104C49" w:rsidRPr="00104C49" w:rsidRDefault="00104C49" w:rsidP="004B5965">
      <w:pPr>
        <w:pStyle w:val="Bullet"/>
        <w:numPr>
          <w:ilvl w:val="0"/>
          <w:numId w:val="14"/>
        </w:numPr>
      </w:pPr>
      <w:r w:rsidRPr="00104C49">
        <w:t xml:space="preserve">If two or more service points or clusters are providing services to the same population centre, then they are considered to be part of the same service centre. This is approximated using the population weighted centroid of each cluster based on the population living within </w:t>
      </w:r>
      <w:proofErr w:type="spellStart"/>
      <w:r w:rsidRPr="00104C49">
        <w:t>5km</w:t>
      </w:r>
      <w:proofErr w:type="spellEnd"/>
      <w:r w:rsidRPr="00104C49">
        <w:t xml:space="preserve"> of any service in that cluster. If the population weighted centroids of two or more service points/clusters is within </w:t>
      </w:r>
      <w:proofErr w:type="spellStart"/>
      <w:r w:rsidRPr="00104C49">
        <w:t>1600m</w:t>
      </w:r>
      <w:proofErr w:type="spellEnd"/>
      <w:r w:rsidRPr="00104C49">
        <w:t xml:space="preserve"> of each other, then the service points/clusters are considered to be part of the same service centre. The method for assigning population to CTVs, including points and clusters, is outlined in the section Estimating CTV populations.</w:t>
      </w:r>
    </w:p>
    <w:p w:rsidR="00104C49" w:rsidRPr="00104C49" w:rsidRDefault="00104C49" w:rsidP="00FC5C01">
      <w:r w:rsidRPr="00104C49">
        <w:t>The distance threshold in steps 7 and 8 (set at 1600 metres) was chosen through sensitivity testing of step 7. The number of service centres identified initially drops off very steeply and begins to stabilise around 1200 metres, and becomes almost flat around 1800 metres. A 1600-metre threshold was chosen within this upper and lower limit as this traditionally represents walking distance and is approximately 1 mile.</w:t>
      </w:r>
    </w:p>
    <w:p w:rsidR="00104C49" w:rsidRDefault="00104C49" w:rsidP="00FC5C01">
      <w:r w:rsidRPr="00104C49">
        <w:t xml:space="preserve">To see the intuition behind step 8 imagine the typical main street </w:t>
      </w:r>
      <w:r w:rsidR="004B5965">
        <w:t>in</w:t>
      </w:r>
      <w:r w:rsidRPr="00104C49">
        <w:t xml:space="preserve"> a regional town. If services are located at either end of the main street, they can be a signification distance from each other. </w:t>
      </w:r>
      <w:r w:rsidR="00183EF4" w:rsidRPr="00104C49">
        <w:t>However,</w:t>
      </w:r>
      <w:r w:rsidRPr="00104C49">
        <w:t xml:space="preserve"> both ends of the street service the same population, which is concentrated around the middle section of the main street. Step 8 applies to a variety of urban configurations where services </w:t>
      </w:r>
      <w:r w:rsidR="00183EF4">
        <w:t xml:space="preserve">are </w:t>
      </w:r>
      <w:r w:rsidRPr="00104C49">
        <w:t>locate</w:t>
      </w:r>
      <w:r w:rsidR="00183EF4">
        <w:t>d</w:t>
      </w:r>
      <w:r w:rsidRPr="00104C49">
        <w:t xml:space="preserve"> at the edge of urban areas.</w:t>
      </w:r>
      <w:r w:rsidR="00183EF4">
        <w:t xml:space="preserve"> Figure 8 provides some stylised examples for steps 7 and 8. </w:t>
      </w:r>
    </w:p>
    <w:p w:rsidR="00920F20" w:rsidRPr="00104C49" w:rsidRDefault="00920F20" w:rsidP="00920F20">
      <w:r w:rsidRPr="00104C49">
        <w:t xml:space="preserve">Where a service centre does not have a resident population within </w:t>
      </w:r>
      <w:proofErr w:type="spellStart"/>
      <w:r w:rsidRPr="00104C49">
        <w:t>5km</w:t>
      </w:r>
      <w:proofErr w:type="spellEnd"/>
      <w:r w:rsidRPr="00104C49">
        <w:t xml:space="preserve"> of its location it is not considered to be a CTV. This occurs for 38 service centres.</w:t>
      </w:r>
    </w:p>
    <w:p w:rsidR="00920F20" w:rsidRPr="00104C49" w:rsidRDefault="00920F20" w:rsidP="00FC5C01"/>
    <w:p w:rsidR="00126F83" w:rsidRDefault="00126F83">
      <w:pPr>
        <w:spacing w:before="0" w:line="276" w:lineRule="auto"/>
        <w:rPr>
          <w:rFonts w:eastAsiaTheme="majorEastAsia" w:cstheme="majorBidi"/>
          <w:color w:val="auto"/>
          <w:sz w:val="24"/>
        </w:rPr>
      </w:pPr>
      <w:r>
        <w:br w:type="page"/>
      </w:r>
    </w:p>
    <w:p w:rsidR="00104C49" w:rsidRPr="00104C49" w:rsidRDefault="00104C49" w:rsidP="004D7C60">
      <w:pPr>
        <w:pStyle w:val="Caption"/>
      </w:pPr>
      <w:r w:rsidRPr="00104C49">
        <w:rPr>
          <w:noProof/>
          <w:lang w:eastAsia="en-AU"/>
        </w:rPr>
        <w:lastRenderedPageBreak/>
        <mc:AlternateContent>
          <mc:Choice Requires="wpg">
            <w:drawing>
              <wp:anchor distT="0" distB="0" distL="114300" distR="114300" simplePos="0" relativeHeight="251666432" behindDoc="0" locked="0" layoutInCell="1" allowOverlap="1" wp14:anchorId="49E6AE1C" wp14:editId="31B252CC">
                <wp:simplePos x="0" y="0"/>
                <wp:positionH relativeFrom="column">
                  <wp:posOffset>4440860</wp:posOffset>
                </wp:positionH>
                <wp:positionV relativeFrom="paragraph">
                  <wp:posOffset>50800</wp:posOffset>
                </wp:positionV>
                <wp:extent cx="2069465" cy="1506677"/>
                <wp:effectExtent l="0" t="0" r="0" b="0"/>
                <wp:wrapNone/>
                <wp:docPr id="498" name="Group 498"/>
                <wp:cNvGraphicFramePr/>
                <a:graphic xmlns:a="http://schemas.openxmlformats.org/drawingml/2006/main">
                  <a:graphicData uri="http://schemas.microsoft.com/office/word/2010/wordprocessingGroup">
                    <wpg:wgp>
                      <wpg:cNvGrpSpPr/>
                      <wpg:grpSpPr>
                        <a:xfrm>
                          <a:off x="0" y="0"/>
                          <a:ext cx="2069465" cy="1506677"/>
                          <a:chOff x="0" y="0"/>
                          <a:chExt cx="2069465" cy="1506677"/>
                        </a:xfrm>
                      </wpg:grpSpPr>
                      <wpg:grpSp>
                        <wpg:cNvPr id="491" name="Group 491"/>
                        <wpg:cNvGrpSpPr/>
                        <wpg:grpSpPr>
                          <a:xfrm>
                            <a:off x="168250" y="0"/>
                            <a:ext cx="1089660" cy="1089025"/>
                            <a:chOff x="0" y="0"/>
                            <a:chExt cx="1089771" cy="1089346"/>
                          </a:xfrm>
                        </wpg:grpSpPr>
                        <wps:wsp>
                          <wps:cNvPr id="489" name="Oval 489"/>
                          <wps:cNvSpPr/>
                          <wps:spPr>
                            <a:xfrm>
                              <a:off x="0" y="0"/>
                              <a:ext cx="1089771" cy="1089346"/>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ext Box 490"/>
                          <wps:cNvSpPr txBox="1"/>
                          <wps:spPr>
                            <a:xfrm>
                              <a:off x="409651" y="329185"/>
                              <a:ext cx="263300" cy="344042"/>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7" name="Text Box 497"/>
                        <wps:cNvSpPr txBox="1"/>
                        <wps:spPr>
                          <a:xfrm>
                            <a:off x="0" y="994867"/>
                            <a:ext cx="2069465" cy="511810"/>
                          </a:xfrm>
                          <a:prstGeom prst="rect">
                            <a:avLst/>
                          </a:prstGeom>
                          <a:noFill/>
                          <a:ln w="6350">
                            <a:noFill/>
                          </a:ln>
                        </wps:spPr>
                        <wps:txbx>
                          <w:txbxContent>
                            <w:p w:rsidR="00E670D0" w:rsidRPr="003A48FC" w:rsidRDefault="00E670D0" w:rsidP="00FC5C01">
                              <w:pPr>
                                <w:rPr>
                                  <w:rFonts w:ascii="GillSans" w:hAnsi="GillSans"/>
                                </w:rPr>
                              </w:pPr>
                              <w:r w:rsidRPr="003A48FC">
                                <w:rPr>
                                  <w:rFonts w:ascii="GillSans" w:hAnsi="GillSans"/>
                                </w:rPr>
                                <w:t xml:space="preserve">Service and </w:t>
                              </w:r>
                              <w:proofErr w:type="spellStart"/>
                              <w:r w:rsidRPr="003A48FC">
                                <w:rPr>
                                  <w:rFonts w:ascii="GillSans" w:hAnsi="GillSans"/>
                                </w:rPr>
                                <w:t>5km</w:t>
                              </w:r>
                              <w:proofErr w:type="spellEnd"/>
                              <w:r w:rsidRPr="003A48FC">
                                <w:rPr>
                                  <w:rFonts w:ascii="GillSans" w:hAnsi="GillSans"/>
                                </w:rPr>
                                <w:t xml:space="preserve">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E6AE1C" id="Group 498" o:spid="_x0000_s1032" style="position:absolute;margin-left:349.65pt;margin-top:4pt;width:162.95pt;height:118.65pt;z-index:251666432" coordsize="20694,1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">
                <v:group id="Group 491" o:spid="_x0000_s1033" style="position:absolute;left:1682;width:10897;height:10890" coordsize="10897,1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oval id="Oval 489" o:spid="_x0000_s1034" style="position:absolute;width:10897;height:10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" fillcolor="#5b9bd5" strokecolor="#41719c" strokeweight="1pt">
                    <v:fill opacity="16448f"/>
                    <v:stroke joinstyle="miter"/>
                  </v:oval>
                  <v:shape id="Text Box 490" o:spid="_x0000_s1035" type="#_x0000_t202" style="position:absolute;left:4096;top:3291;width:263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rsidR="00E670D0" w:rsidRPr="00635DEC" w:rsidRDefault="00E670D0" w:rsidP="00FC5C01">
                          <w:pPr>
                            <w:rPr>
                              <w:color w:val="auto"/>
                            </w:rPr>
                          </w:pPr>
                          <w:r w:rsidRPr="00635DEC">
                            <w:t>S</w:t>
                          </w:r>
                        </w:p>
                      </w:txbxContent>
                    </v:textbox>
                  </v:shape>
                </v:group>
                <v:shape id="Text Box 497" o:spid="_x0000_s1036" type="#_x0000_t202" style="position:absolute;top:9948;width:2069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rsidR="00E670D0" w:rsidRPr="003A48FC" w:rsidRDefault="00E670D0" w:rsidP="00FC5C01">
                        <w:pPr>
                          <w:rPr>
                            <w:rFonts w:ascii="GillSans" w:hAnsi="GillSans"/>
                          </w:rPr>
                        </w:pPr>
                        <w:r w:rsidRPr="003A48FC">
                          <w:rPr>
                            <w:rFonts w:ascii="GillSans" w:hAnsi="GillSans"/>
                          </w:rPr>
                          <w:t xml:space="preserve">Service and </w:t>
                        </w:r>
                        <w:proofErr w:type="spellStart"/>
                        <w:r w:rsidRPr="003A48FC">
                          <w:rPr>
                            <w:rFonts w:ascii="GillSans" w:hAnsi="GillSans"/>
                          </w:rPr>
                          <w:t>5km</w:t>
                        </w:r>
                        <w:proofErr w:type="spellEnd"/>
                        <w:r w:rsidRPr="003A48FC">
                          <w:rPr>
                            <w:rFonts w:ascii="GillSans" w:hAnsi="GillSans"/>
                          </w:rPr>
                          <w:t xml:space="preserve"> radius</w:t>
                        </w:r>
                      </w:p>
                    </w:txbxContent>
                  </v:textbox>
                </v:shape>
              </v:group>
            </w:pict>
          </mc:Fallback>
        </mc:AlternateContent>
      </w:r>
      <w:r w:rsidRPr="00104C49">
        <w:t xml:space="preserve">Figure </w:t>
      </w:r>
      <w:r w:rsidRPr="00104C49">
        <w:rPr>
          <w:noProof/>
        </w:rPr>
        <w:fldChar w:fldCharType="begin"/>
      </w:r>
      <w:r w:rsidRPr="00104C49">
        <w:rPr>
          <w:noProof/>
        </w:rPr>
        <w:instrText xml:space="preserve"> SEQ Figure \* ARABIC </w:instrText>
      </w:r>
      <w:r w:rsidRPr="00104C49">
        <w:rPr>
          <w:noProof/>
        </w:rPr>
        <w:fldChar w:fldCharType="separate"/>
      </w:r>
      <w:r w:rsidR="00E670D0">
        <w:rPr>
          <w:noProof/>
        </w:rPr>
        <w:t>8</w:t>
      </w:r>
      <w:r w:rsidRPr="00104C49">
        <w:rPr>
          <w:noProof/>
        </w:rPr>
        <w:fldChar w:fldCharType="end"/>
      </w:r>
      <w:r w:rsidRPr="00104C49">
        <w:t>: Stylised examples of service centre rules 7 and 8</w:t>
      </w:r>
    </w:p>
    <w:p w:rsidR="00104C49" w:rsidRPr="003A48FC" w:rsidRDefault="003A48FC" w:rsidP="00FC5C01">
      <w:pPr>
        <w:rPr>
          <w:rFonts w:ascii="GillSans" w:hAnsi="GillSans"/>
        </w:rPr>
      </w:pPr>
      <w:r w:rsidRPr="00104C49">
        <w:rPr>
          <w:noProof/>
          <w:lang w:eastAsia="en-AU"/>
        </w:rPr>
        <mc:AlternateContent>
          <mc:Choice Requires="wpg">
            <w:drawing>
              <wp:anchor distT="0" distB="0" distL="114300" distR="114300" simplePos="0" relativeHeight="251668480" behindDoc="0" locked="0" layoutInCell="1" allowOverlap="1" wp14:anchorId="017A0B15" wp14:editId="4207DACD">
                <wp:simplePos x="0" y="0"/>
                <wp:positionH relativeFrom="column">
                  <wp:posOffset>1199927</wp:posOffset>
                </wp:positionH>
                <wp:positionV relativeFrom="paragraph">
                  <wp:posOffset>158404</wp:posOffset>
                </wp:positionV>
                <wp:extent cx="1360170" cy="797123"/>
                <wp:effectExtent l="0" t="0" r="0" b="3175"/>
                <wp:wrapNone/>
                <wp:docPr id="502" name="Group 502"/>
                <wp:cNvGraphicFramePr/>
                <a:graphic xmlns:a="http://schemas.openxmlformats.org/drawingml/2006/main">
                  <a:graphicData uri="http://schemas.microsoft.com/office/word/2010/wordprocessingGroup">
                    <wpg:wgp>
                      <wpg:cNvGrpSpPr/>
                      <wpg:grpSpPr>
                        <a:xfrm>
                          <a:off x="0" y="0"/>
                          <a:ext cx="1360170" cy="797123"/>
                          <a:chOff x="0" y="0"/>
                          <a:chExt cx="1360170" cy="798351"/>
                        </a:xfrm>
                      </wpg:grpSpPr>
                      <wpg:grpSp>
                        <wpg:cNvPr id="494" name="Group 494"/>
                        <wpg:cNvGrpSpPr/>
                        <wpg:grpSpPr>
                          <a:xfrm>
                            <a:off x="519379" y="0"/>
                            <a:ext cx="299923" cy="299923"/>
                            <a:chOff x="0" y="0"/>
                            <a:chExt cx="299923" cy="299923"/>
                          </a:xfrm>
                        </wpg:grpSpPr>
                        <wps:wsp>
                          <wps:cNvPr id="493" name="Rectangle 493"/>
                          <wps:cNvSpPr/>
                          <wps:spPr>
                            <a:xfrm>
                              <a:off x="0"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31673"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0" name="Text Box 500"/>
                        <wps:cNvSpPr txBox="1"/>
                        <wps:spPr>
                          <a:xfrm>
                            <a:off x="0" y="287176"/>
                            <a:ext cx="1360170" cy="511175"/>
                          </a:xfrm>
                          <a:prstGeom prst="rect">
                            <a:avLst/>
                          </a:prstGeom>
                          <a:noFill/>
                          <a:ln w="6350">
                            <a:noFill/>
                          </a:ln>
                        </wps:spPr>
                        <wps:txbx>
                          <w:txbxContent>
                            <w:p w:rsidR="00E670D0" w:rsidRPr="003A48FC" w:rsidRDefault="00E670D0" w:rsidP="00FC5C01">
                              <w:pPr>
                                <w:rPr>
                                  <w:rFonts w:ascii="GillSans" w:hAnsi="GillSans"/>
                                </w:rPr>
                              </w:pPr>
                              <w:r w:rsidRPr="003A48FC">
                                <w:rPr>
                                  <w:rFonts w:ascii="GillSans" w:hAnsi="GillSans"/>
                                </w:rPr>
                                <w:t>Grid square with population centroid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7A0B15" id="Group 502" o:spid="_x0000_s1037" style="position:absolute;margin-left:94.5pt;margin-top:12.45pt;width:107.1pt;height:62.75pt;z-index:251668480;mso-height-relative:margin" coordsize="1360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">
                <v:group id="Group 494" o:spid="_x0000_s1038" style="position:absolute;left:5193;width:3000;height:2999" coordsize="299923,29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Rectangle 493" o:spid="_x0000_s1039" style="position:absolute;width:299923;height:299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" fillcolor="window" strokecolor="#70ad47" strokeweight="1pt"/>
                  <v:oval id="Oval 6" o:spid="_x0000_s1040" style="position:absolute;left:131673;top:1389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" fillcolor="windowText" strokeweight="1pt">
                    <v:stroke joinstyle="miter"/>
                  </v:oval>
                </v:group>
                <v:shape id="Text Box 500" o:spid="_x0000_s1041" type="#_x0000_t202" style="position:absolute;top:2871;width:13601;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rsidR="00E670D0" w:rsidRPr="003A48FC" w:rsidRDefault="00E670D0" w:rsidP="00FC5C01">
                        <w:pPr>
                          <w:rPr>
                            <w:rFonts w:ascii="GillSans" w:hAnsi="GillSans"/>
                          </w:rPr>
                        </w:pPr>
                        <w:r w:rsidRPr="003A48FC">
                          <w:rPr>
                            <w:rFonts w:ascii="GillSans" w:hAnsi="GillSans"/>
                          </w:rPr>
                          <w:t>Grid square with population centroid</w:t>
                        </w:r>
                      </w:p>
                    </w:txbxContent>
                  </v:textbox>
                </v:shape>
              </v:group>
            </w:pict>
          </mc:Fallback>
        </mc:AlternateContent>
      </w:r>
      <w:r w:rsidR="00104C49" w:rsidRPr="00104C49">
        <w:rPr>
          <w:noProof/>
          <w:lang w:eastAsia="en-AU"/>
        </w:rPr>
        <mc:AlternateContent>
          <mc:Choice Requires="wps">
            <w:drawing>
              <wp:anchor distT="0" distB="0" distL="114300" distR="114300" simplePos="0" relativeHeight="251669504" behindDoc="0" locked="0" layoutInCell="1" allowOverlap="1" wp14:anchorId="4261D0D3" wp14:editId="3D95189A">
                <wp:simplePos x="0" y="0"/>
                <wp:positionH relativeFrom="column">
                  <wp:posOffset>854710</wp:posOffset>
                </wp:positionH>
                <wp:positionV relativeFrom="paragraph">
                  <wp:posOffset>27305</wp:posOffset>
                </wp:positionV>
                <wp:extent cx="1360170" cy="510540"/>
                <wp:effectExtent l="0" t="0" r="0" b="3810"/>
                <wp:wrapNone/>
                <wp:docPr id="503" name="Text Box 503"/>
                <wp:cNvGraphicFramePr/>
                <a:graphic xmlns:a="http://schemas.openxmlformats.org/drawingml/2006/main">
                  <a:graphicData uri="http://schemas.microsoft.com/office/word/2010/wordprocessingShape">
                    <wps:wsp>
                      <wps:cNvSpPr txBox="1"/>
                      <wps:spPr>
                        <a:xfrm>
                          <a:off x="0" y="0"/>
                          <a:ext cx="1360170" cy="510540"/>
                        </a:xfrm>
                        <a:prstGeom prst="rect">
                          <a:avLst/>
                        </a:prstGeom>
                        <a:noFill/>
                        <a:ln w="6350">
                          <a:noFill/>
                        </a:ln>
                      </wps:spPr>
                      <wps:txbx>
                        <w:txbxContent>
                          <w:p w:rsidR="00E670D0" w:rsidRPr="00654900" w:rsidRDefault="00E670D0" w:rsidP="00FC5C01">
                            <w:r w:rsidRPr="00654900">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1D0D3" id="Text Box 503" o:spid="_x0000_s1042" type="#_x0000_t202" style="position:absolute;margin-left:67.3pt;margin-top:2.15pt;width:107.1pt;height:40.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" filled="f" stroked="f" strokeweight=".5pt">
                <v:textbox>
                  <w:txbxContent>
                    <w:p w:rsidR="00E670D0" w:rsidRPr="00654900" w:rsidRDefault="00E670D0" w:rsidP="00FC5C01">
                      <w:r w:rsidRPr="00654900">
                        <w:t>Key:</w:t>
                      </w:r>
                    </w:p>
                  </w:txbxContent>
                </v:textbox>
              </v:shape>
            </w:pict>
          </mc:Fallback>
        </mc:AlternateContent>
      </w:r>
    </w:p>
    <w:p w:rsidR="00104C49" w:rsidRPr="003A48FC" w:rsidRDefault="003A48FC" w:rsidP="00FC5C01">
      <w:pPr>
        <w:rPr>
          <w:rFonts w:ascii="GillSans" w:hAnsi="GillSans"/>
        </w:rPr>
      </w:pPr>
      <w:r w:rsidRPr="00104C49">
        <w:rPr>
          <w:noProof/>
          <w:lang w:eastAsia="en-AU"/>
        </w:rPr>
        <mc:AlternateContent>
          <mc:Choice Requires="wpg">
            <w:drawing>
              <wp:anchor distT="0" distB="0" distL="114300" distR="114300" simplePos="0" relativeHeight="251667456" behindDoc="0" locked="0" layoutInCell="1" allowOverlap="1" wp14:anchorId="211F21CB" wp14:editId="42603FBD">
                <wp:simplePos x="0" y="0"/>
                <wp:positionH relativeFrom="margin">
                  <wp:posOffset>2767470</wp:posOffset>
                </wp:positionH>
                <wp:positionV relativeFrom="paragraph">
                  <wp:posOffset>11727</wp:posOffset>
                </wp:positionV>
                <wp:extent cx="1396365" cy="798392"/>
                <wp:effectExtent l="0" t="0" r="0" b="1905"/>
                <wp:wrapNone/>
                <wp:docPr id="501" name="Group 501"/>
                <wp:cNvGraphicFramePr/>
                <a:graphic xmlns:a="http://schemas.openxmlformats.org/drawingml/2006/main">
                  <a:graphicData uri="http://schemas.microsoft.com/office/word/2010/wordprocessingGroup">
                    <wpg:wgp>
                      <wpg:cNvGrpSpPr/>
                      <wpg:grpSpPr>
                        <a:xfrm>
                          <a:off x="0" y="0"/>
                          <a:ext cx="1396365" cy="798392"/>
                          <a:chOff x="0" y="0"/>
                          <a:chExt cx="1396365" cy="799751"/>
                        </a:xfrm>
                      </wpg:grpSpPr>
                      <wps:wsp>
                        <wps:cNvPr id="496" name="Flowchart: Summing Junction 496"/>
                        <wps:cNvSpPr/>
                        <wps:spPr>
                          <a:xfrm>
                            <a:off x="651053" y="0"/>
                            <a:ext cx="94615" cy="94615"/>
                          </a:xfrm>
                          <a:prstGeom prst="flowChartSummingJuncti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Text Box 499"/>
                        <wps:cNvSpPr txBox="1"/>
                        <wps:spPr>
                          <a:xfrm>
                            <a:off x="0" y="170152"/>
                            <a:ext cx="1396365" cy="629599"/>
                          </a:xfrm>
                          <a:prstGeom prst="rect">
                            <a:avLst/>
                          </a:prstGeom>
                          <a:noFill/>
                          <a:ln w="6350">
                            <a:noFill/>
                          </a:ln>
                        </wps:spPr>
                        <wps:txbx>
                          <w:txbxContent>
                            <w:p w:rsidR="00E670D0" w:rsidRPr="003A48FC" w:rsidRDefault="00E670D0" w:rsidP="00FC5C01">
                              <w:pPr>
                                <w:rPr>
                                  <w:rFonts w:ascii="GillSans" w:hAnsi="GillSans"/>
                                </w:rPr>
                              </w:pPr>
                              <w:r w:rsidRPr="003A48FC">
                                <w:rPr>
                                  <w:rFonts w:ascii="GillSans" w:hAnsi="GillSans"/>
                                </w:rPr>
                                <w:t>Service catchment population weighted centroid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1F21CB" id="Group 501" o:spid="_x0000_s1043" style="position:absolute;margin-left:217.9pt;margin-top:.9pt;width:109.95pt;height:62.85pt;z-index:251667456;mso-position-horizontal-relative:margin;mso-height-relative:margin" coordsize="13963,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496" o:spid="_x0000_s1044" type="#_x0000_t123" style="position:absolute;left:6510;width:946;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" fillcolor="window" strokecolor="#70ad47" strokeweight="1pt">
                  <v:stroke joinstyle="miter"/>
                </v:shape>
                <v:shape id="Text Box 499" o:spid="_x0000_s1045" type="#_x0000_t202" style="position:absolute;top:1701;width:13963;height: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rsidR="00E670D0" w:rsidRPr="003A48FC" w:rsidRDefault="00E670D0" w:rsidP="00FC5C01">
                        <w:pPr>
                          <w:rPr>
                            <w:rFonts w:ascii="GillSans" w:hAnsi="GillSans"/>
                          </w:rPr>
                        </w:pPr>
                        <w:r w:rsidRPr="003A48FC">
                          <w:rPr>
                            <w:rFonts w:ascii="GillSans" w:hAnsi="GillSans"/>
                          </w:rPr>
                          <w:t>Service catchment population weighted centroid</w:t>
                        </w:r>
                      </w:p>
                    </w:txbxContent>
                  </v:textbox>
                </v:shape>
                <w10:wrap anchorx="margin"/>
              </v:group>
            </w:pict>
          </mc:Fallback>
        </mc:AlternateContent>
      </w:r>
    </w:p>
    <w:p w:rsidR="00104C49" w:rsidRPr="003A48FC" w:rsidRDefault="00104C49" w:rsidP="00FC5C01">
      <w:pPr>
        <w:rPr>
          <w:rFonts w:ascii="GillSans" w:hAnsi="GillSans"/>
        </w:rPr>
      </w:pPr>
    </w:p>
    <w:p w:rsidR="00104C49" w:rsidRPr="003A48FC" w:rsidRDefault="00104C49" w:rsidP="00FC5C01">
      <w:pPr>
        <w:rPr>
          <w:rFonts w:ascii="GillSans" w:hAnsi="GillSans"/>
        </w:rPr>
      </w:pPr>
    </w:p>
    <w:p w:rsidR="00104C49" w:rsidRPr="003A48FC" w:rsidRDefault="00104C49" w:rsidP="003A48FC">
      <w:pPr>
        <w:ind w:left="-851"/>
        <w:rPr>
          <w:rFonts w:ascii="GillSans" w:hAnsi="GillSans"/>
        </w:rPr>
      </w:pPr>
      <w:r w:rsidRPr="003A48FC">
        <w:rPr>
          <w:rFonts w:ascii="GillSans" w:hAnsi="GillSans"/>
          <w:noProof/>
          <w:lang w:eastAsia="en-AU"/>
        </w:rPr>
        <mc:AlternateContent>
          <mc:Choice Requires="wpg">
            <w:drawing>
              <wp:inline distT="0" distB="0" distL="0" distR="0" wp14:anchorId="1BDD9FA5" wp14:editId="20422C4C">
                <wp:extent cx="6613388" cy="6902450"/>
                <wp:effectExtent l="0" t="0" r="0" b="12700"/>
                <wp:docPr id="4" name="Group 4"/>
                <wp:cNvGraphicFramePr/>
                <a:graphic xmlns:a="http://schemas.openxmlformats.org/drawingml/2006/main">
                  <a:graphicData uri="http://schemas.microsoft.com/office/word/2010/wordprocessingGroup">
                    <wpg:wgp>
                      <wpg:cNvGrpSpPr/>
                      <wpg:grpSpPr>
                        <a:xfrm>
                          <a:off x="0" y="0"/>
                          <a:ext cx="6613388" cy="6902450"/>
                          <a:chOff x="-640246" y="0"/>
                          <a:chExt cx="6613855" cy="6902630"/>
                        </a:xfrm>
                      </wpg:grpSpPr>
                      <wpg:grpSp>
                        <wpg:cNvPr id="10" name="Group 10"/>
                        <wpg:cNvGrpSpPr/>
                        <wpg:grpSpPr>
                          <a:xfrm>
                            <a:off x="-640246" y="0"/>
                            <a:ext cx="6569511" cy="6902630"/>
                            <a:chOff x="-640246" y="0"/>
                            <a:chExt cx="6569511" cy="6902630"/>
                          </a:xfrm>
                        </wpg:grpSpPr>
                        <wpg:grpSp>
                          <wpg:cNvPr id="11" name="Group 11"/>
                          <wpg:cNvGrpSpPr/>
                          <wpg:grpSpPr>
                            <a:xfrm>
                              <a:off x="3160141" y="3452775"/>
                              <a:ext cx="2769124" cy="3449855"/>
                              <a:chOff x="-25" y="-460962"/>
                              <a:chExt cx="2769179" cy="3452219"/>
                            </a:xfrm>
                          </wpg:grpSpPr>
                          <wps:wsp>
                            <wps:cNvPr id="12" name="Text Box 12"/>
                            <wps:cNvSpPr txBox="1"/>
                            <wps:spPr>
                              <a:xfrm>
                                <a:off x="-25" y="-460962"/>
                                <a:ext cx="2769179" cy="1901747"/>
                              </a:xfrm>
                              <a:prstGeom prst="rect">
                                <a:avLst/>
                              </a:prstGeom>
                              <a:noFill/>
                              <a:ln w="6350">
                                <a:noFill/>
                              </a:ln>
                            </wps:spPr>
                            <wps:txbx>
                              <w:txbxContent>
                                <w:p w:rsidR="00E670D0" w:rsidRPr="00104C49" w:rsidRDefault="00E670D0" w:rsidP="003A48FC">
                                  <w:pPr>
                                    <w:pStyle w:val="Noteandsource"/>
                                    <w:ind w:left="0" w:firstLine="0"/>
                                  </w:pPr>
                                  <w:r w:rsidRPr="00104C49">
                                    <w:rPr>
                                      <w:b/>
                                    </w:rPr>
                                    <w:t>Does not meet rule 8</w:t>
                                  </w:r>
                                  <w:r w:rsidRPr="00104C49">
                                    <w:t>: Se</w:t>
                                  </w:r>
                                  <w:r>
                                    <w:t xml:space="preserve">rvices do not form a cluster as </w:t>
                                  </w:r>
                                  <w:r w:rsidRPr="00104C49">
                                    <w:t xml:space="preserve">the services are further than </w:t>
                                  </w:r>
                                  <w:proofErr w:type="spellStart"/>
                                  <w:r w:rsidRPr="00104C49">
                                    <w:t>5km</w:t>
                                  </w:r>
                                  <w:proofErr w:type="spellEnd"/>
                                  <w:r w:rsidRPr="00104C49">
                                    <w:t xml:space="preserve"> apart and the centroids of the population they service are greater than </w:t>
                                  </w:r>
                                  <w:proofErr w:type="spellStart"/>
                                  <w:r w:rsidRPr="00104C49">
                                    <w:t>1600m</w:t>
                                  </w:r>
                                  <w:proofErr w:type="spellEnd"/>
                                  <w:r w:rsidRPr="00104C49">
                                    <w:t xml:space="preserve"> apart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117044" y="416967"/>
                                <a:ext cx="1638300" cy="2574290"/>
                                <a:chOff x="0" y="0"/>
                                <a:chExt cx="1638300" cy="2574290"/>
                              </a:xfrm>
                            </wpg:grpSpPr>
                            <wpg:grpSp>
                              <wpg:cNvPr id="14" name="Group 14"/>
                              <wpg:cNvGrpSpPr/>
                              <wpg:grpSpPr>
                                <a:xfrm>
                                  <a:off x="694944" y="775411"/>
                                  <a:ext cx="599440" cy="599440"/>
                                  <a:chOff x="0" y="0"/>
                                  <a:chExt cx="599846" cy="599643"/>
                                </a:xfrm>
                              </wpg:grpSpPr>
                              <wps:wsp>
                                <wps:cNvPr id="15" name="Rectangle 15"/>
                                <wps:cNvSpPr/>
                                <wps:spPr>
                                  <a:xfrm>
                                    <a:off x="0"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299923"/>
                                    <a:ext cx="299720" cy="2997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99923"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99923" y="299923"/>
                                    <a:ext cx="299720" cy="2997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24359" y="424281"/>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31597"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38989"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431597" y="424281"/>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Summing Junction 25"/>
                                <wps:cNvSpPr/>
                                <wps:spPr>
                                  <a:xfrm>
                                    <a:off x="248717" y="117002"/>
                                    <a:ext cx="95098" cy="95098"/>
                                  </a:xfrm>
                                  <a:prstGeom prst="flowChartSummingJuncti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0" y="0"/>
                                  <a:ext cx="1638300" cy="2574290"/>
                                  <a:chOff x="0" y="0"/>
                                  <a:chExt cx="1638604" cy="2574645"/>
                                </a:xfrm>
                              </wpg:grpSpPr>
                              <wpg:grpSp>
                                <wpg:cNvPr id="27" name="Group 27"/>
                                <wpg:cNvGrpSpPr/>
                                <wpg:grpSpPr>
                                  <a:xfrm>
                                    <a:off x="395021" y="1975104"/>
                                    <a:ext cx="599440" cy="599440"/>
                                    <a:chOff x="0" y="0"/>
                                    <a:chExt cx="599846" cy="599643"/>
                                  </a:xfrm>
                                </wpg:grpSpPr>
                                <wps:wsp>
                                  <wps:cNvPr id="28" name="Rectangle 28"/>
                                  <wps:cNvSpPr/>
                                  <wps:spPr>
                                    <a:xfrm>
                                      <a:off x="0"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299923"/>
                                      <a:ext cx="299720" cy="2997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99923"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99923" y="299923"/>
                                      <a:ext cx="299720" cy="2997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124359" y="424281"/>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431597"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138989"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431597" y="424281"/>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owchart: Summing Junction 42"/>
                                  <wps:cNvSpPr/>
                                  <wps:spPr>
                                    <a:xfrm>
                                      <a:off x="248717" y="248716"/>
                                      <a:ext cx="95098" cy="95098"/>
                                    </a:xfrm>
                                    <a:prstGeom prst="flowChartSummingJuncti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Oval 43"/>
                                <wps:cNvSpPr/>
                                <wps:spPr>
                                  <a:xfrm>
                                    <a:off x="548640" y="0"/>
                                    <a:ext cx="1089964" cy="1089716"/>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0" y="1484985"/>
                                    <a:ext cx="1089660" cy="1089660"/>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943661" y="321913"/>
                                    <a:ext cx="263347" cy="365656"/>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402334" y="1829052"/>
                                    <a:ext cx="262890" cy="350754"/>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 name="Group 47"/>
                          <wpg:cNvGrpSpPr/>
                          <wpg:grpSpPr>
                            <a:xfrm>
                              <a:off x="-438985" y="0"/>
                              <a:ext cx="2721226" cy="2069360"/>
                              <a:chOff x="-548713" y="0"/>
                              <a:chExt cx="2721226" cy="2069360"/>
                            </a:xfrm>
                          </wpg:grpSpPr>
                          <wpg:grpSp>
                            <wpg:cNvPr id="48" name="Group 48"/>
                            <wpg:cNvGrpSpPr/>
                            <wpg:grpSpPr>
                              <a:xfrm>
                                <a:off x="102413" y="0"/>
                                <a:ext cx="2070100" cy="2069360"/>
                                <a:chOff x="-7313" y="-226796"/>
                                <a:chExt cx="2070202" cy="2069693"/>
                              </a:xfrm>
                            </wpg:grpSpPr>
                            <wps:wsp>
                              <wps:cNvPr id="49" name="Text Box 49"/>
                              <wps:cNvSpPr txBox="1"/>
                              <wps:spPr>
                                <a:xfrm>
                                  <a:off x="-7313" y="-226796"/>
                                  <a:ext cx="2070202" cy="512101"/>
                                </a:xfrm>
                                <a:prstGeom prst="rect">
                                  <a:avLst/>
                                </a:prstGeom>
                                <a:noFill/>
                                <a:ln w="6350">
                                  <a:noFill/>
                                </a:ln>
                              </wps:spPr>
                              <wps:txbx>
                                <w:txbxContent>
                                  <w:p w:rsidR="00E670D0" w:rsidRPr="00104C49" w:rsidRDefault="00E670D0" w:rsidP="003A48FC">
                                    <w:pPr>
                                      <w:pStyle w:val="Noteandsource"/>
                                      <w:ind w:left="0" w:firstLine="0"/>
                                    </w:pPr>
                                    <w:r w:rsidRPr="00104C49">
                                      <w:rPr>
                                        <w:b/>
                                      </w:rPr>
                                      <w:t>Rule 7</w:t>
                                    </w:r>
                                    <w:r w:rsidRPr="00104C49">
                                      <w:t xml:space="preserve">: Services form cluster as they are within </w:t>
                                    </w:r>
                                    <w:proofErr w:type="spellStart"/>
                                    <w:r w:rsidRPr="00104C49">
                                      <w:t>5km</w:t>
                                    </w:r>
                                    <w:proofErr w:type="spellEnd"/>
                                    <w:r w:rsidRPr="00104C49">
                                      <w:t xml:space="preserve"> of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 name="Group 56"/>
                              <wpg:cNvGrpSpPr/>
                              <wpg:grpSpPr>
                                <a:xfrm>
                                  <a:off x="117043" y="438912"/>
                                  <a:ext cx="1323975" cy="1403985"/>
                                  <a:chOff x="0" y="0"/>
                                  <a:chExt cx="1324052" cy="1404519"/>
                                </a:xfrm>
                              </wpg:grpSpPr>
                              <wps:wsp>
                                <wps:cNvPr id="57" name="Oval 57"/>
                                <wps:cNvSpPr/>
                                <wps:spPr>
                                  <a:xfrm>
                                    <a:off x="234087" y="0"/>
                                    <a:ext cx="1089965" cy="1089965"/>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0" y="314554"/>
                                    <a:ext cx="1089965" cy="1089965"/>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651053" y="416967"/>
                                    <a:ext cx="263347" cy="358739"/>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80391" y="724189"/>
                                    <a:ext cx="263347" cy="344237"/>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1" name="Left Brace 61"/>
                            <wps:cNvSpPr/>
                            <wps:spPr>
                              <a:xfrm rot="2374486">
                                <a:off x="285293" y="994868"/>
                                <a:ext cx="607060" cy="401955"/>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548713" y="694768"/>
                                <a:ext cx="1044014" cy="913789"/>
                              </a:xfrm>
                              <a:prstGeom prst="rect">
                                <a:avLst/>
                              </a:prstGeom>
                              <a:noFill/>
                              <a:ln w="6350">
                                <a:noFill/>
                              </a:ln>
                            </wps:spPr>
                            <wps:txbx>
                              <w:txbxContent>
                                <w:p w:rsidR="00E670D0" w:rsidRPr="00687F00" w:rsidRDefault="00E670D0" w:rsidP="00FC5C01">
                                  <w:r>
                                    <w:t xml:space="preserve">Less than </w:t>
                                  </w:r>
                                  <w:proofErr w:type="spellStart"/>
                                  <w:r>
                                    <w:t>5km</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63" name="Group 63"/>
                          <wpg:cNvGrpSpPr/>
                          <wpg:grpSpPr>
                            <a:xfrm>
                              <a:off x="2237915" y="0"/>
                              <a:ext cx="3365096" cy="2851709"/>
                              <a:chOff x="-556491" y="0"/>
                              <a:chExt cx="3365096" cy="2851709"/>
                            </a:xfrm>
                          </wpg:grpSpPr>
                          <wpg:grpSp>
                            <wpg:cNvPr id="480" name="Group 480"/>
                            <wpg:cNvGrpSpPr/>
                            <wpg:grpSpPr>
                              <a:xfrm>
                                <a:off x="365760" y="0"/>
                                <a:ext cx="2442845" cy="2851709"/>
                                <a:chOff x="-1" y="-270694"/>
                                <a:chExt cx="2443888" cy="2852566"/>
                              </a:xfrm>
                            </wpg:grpSpPr>
                            <wps:wsp>
                              <wps:cNvPr id="481" name="Text Box 481"/>
                              <wps:cNvSpPr txBox="1"/>
                              <wps:spPr>
                                <a:xfrm>
                                  <a:off x="-1" y="-270694"/>
                                  <a:ext cx="2443888" cy="950994"/>
                                </a:xfrm>
                                <a:prstGeom prst="rect">
                                  <a:avLst/>
                                </a:prstGeom>
                                <a:noFill/>
                                <a:ln w="6350">
                                  <a:noFill/>
                                </a:ln>
                              </wps:spPr>
                              <wps:txbx>
                                <w:txbxContent>
                                  <w:p w:rsidR="00E670D0" w:rsidRPr="00104C49" w:rsidRDefault="00E670D0" w:rsidP="003A48FC">
                                    <w:pPr>
                                      <w:pStyle w:val="Noteandsource"/>
                                      <w:ind w:left="0" w:firstLine="0"/>
                                    </w:pPr>
                                    <w:r w:rsidRPr="00104C49">
                                      <w:rPr>
                                        <w:b/>
                                      </w:rPr>
                                      <w:t>Rule 8</w:t>
                                    </w:r>
                                    <w:r w:rsidRPr="00104C49">
                                      <w:t xml:space="preserve">: Services form cluster as the centroids of the populations they service are within </w:t>
                                    </w:r>
                                    <w:proofErr w:type="spellStart"/>
                                    <w:r w:rsidRPr="00104C49">
                                      <w:t>1600m</w:t>
                                    </w:r>
                                    <w:proofErr w:type="spellEnd"/>
                                    <w:r w:rsidRPr="00104C49">
                                      <w:t xml:space="preserve"> of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2" name="Group 482"/>
                              <wpg:cNvGrpSpPr/>
                              <wpg:grpSpPr>
                                <a:xfrm>
                                  <a:off x="263344" y="395021"/>
                                  <a:ext cx="1352884" cy="2186851"/>
                                  <a:chOff x="-7320" y="0"/>
                                  <a:chExt cx="1353012" cy="2186925"/>
                                </a:xfrm>
                              </wpg:grpSpPr>
                              <wpg:grpSp>
                                <wpg:cNvPr id="483" name="Group 483"/>
                                <wpg:cNvGrpSpPr/>
                                <wpg:grpSpPr>
                                  <a:xfrm>
                                    <a:off x="-7320" y="453543"/>
                                    <a:ext cx="1089660" cy="1733382"/>
                                    <a:chOff x="-7320" y="0"/>
                                    <a:chExt cx="1089660" cy="1733382"/>
                                  </a:xfrm>
                                </wpg:grpSpPr>
                                <wpg:grpSp>
                                  <wpg:cNvPr id="484" name="Group 484"/>
                                  <wpg:cNvGrpSpPr/>
                                  <wpg:grpSpPr>
                                    <a:xfrm>
                                      <a:off x="285293" y="0"/>
                                      <a:ext cx="599846" cy="599643"/>
                                      <a:chOff x="0" y="0"/>
                                      <a:chExt cx="599846" cy="599643"/>
                                    </a:xfrm>
                                  </wpg:grpSpPr>
                                  <wps:wsp>
                                    <wps:cNvPr id="485" name="Rectangle 485"/>
                                    <wps:cNvSpPr/>
                                    <wps:spPr>
                                      <a:xfrm>
                                        <a:off x="0"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0" y="299923"/>
                                        <a:ext cx="299720" cy="2997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299923"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299923" y="299923"/>
                                        <a:ext cx="299720" cy="2997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124359" y="424281"/>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431597"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Oval 504"/>
                                    <wps:cNvSpPr/>
                                    <wps:spPr>
                                      <a:xfrm>
                                        <a:off x="138989"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al 505"/>
                                    <wps:cNvSpPr/>
                                    <wps:spPr>
                                      <a:xfrm>
                                        <a:off x="431597" y="424281"/>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Flowchart: Summing Junction 506"/>
                                    <wps:cNvSpPr/>
                                    <wps:spPr>
                                      <a:xfrm>
                                        <a:off x="248717" y="248716"/>
                                        <a:ext cx="95098" cy="95098"/>
                                      </a:xfrm>
                                      <a:prstGeom prst="flowChartSummingJuncti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Group 507"/>
                                  <wpg:cNvGrpSpPr/>
                                  <wpg:grpSpPr>
                                    <a:xfrm>
                                      <a:off x="285293" y="599846"/>
                                      <a:ext cx="599846" cy="299923"/>
                                      <a:chOff x="0" y="0"/>
                                      <a:chExt cx="599846" cy="299923"/>
                                    </a:xfrm>
                                  </wpg:grpSpPr>
                                  <wps:wsp>
                                    <wps:cNvPr id="508" name="Rectangle 508"/>
                                    <wps:cNvSpPr/>
                                    <wps:spPr>
                                      <a:xfrm>
                                        <a:off x="0"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299923" y="0"/>
                                        <a:ext cx="299923" cy="29992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Oval 510"/>
                                    <wps:cNvSpPr/>
                                    <wps:spPr>
                                      <a:xfrm>
                                        <a:off x="431597"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Oval 511"/>
                                    <wps:cNvSpPr/>
                                    <wps:spPr>
                                      <a:xfrm>
                                        <a:off x="138989" y="138988"/>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Flowchart: Summing Junction 288"/>
                                    <wps:cNvSpPr/>
                                    <wps:spPr>
                                      <a:xfrm>
                                        <a:off x="248717" y="109678"/>
                                        <a:ext cx="95098" cy="95098"/>
                                      </a:xfrm>
                                      <a:prstGeom prst="flowChartSummingJuncti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Oval 289"/>
                                  <wps:cNvSpPr/>
                                  <wps:spPr>
                                    <a:xfrm>
                                      <a:off x="-7320" y="643722"/>
                                      <a:ext cx="1089660" cy="1089660"/>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0" name="Group 290"/>
                                <wpg:cNvGrpSpPr/>
                                <wpg:grpSpPr>
                                  <a:xfrm>
                                    <a:off x="256032" y="0"/>
                                    <a:ext cx="1089660" cy="1770116"/>
                                    <a:chOff x="0" y="0"/>
                                    <a:chExt cx="1089660" cy="1770116"/>
                                  </a:xfrm>
                                </wpg:grpSpPr>
                                <wps:wsp>
                                  <wps:cNvPr id="293" name="Oval 293"/>
                                  <wps:cNvSpPr/>
                                  <wps:spPr>
                                    <a:xfrm>
                                      <a:off x="0" y="0"/>
                                      <a:ext cx="1089660" cy="1089660"/>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154077" y="1426491"/>
                                      <a:ext cx="262890" cy="343625"/>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431467" y="314528"/>
                                      <a:ext cx="263347" cy="358472"/>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96" name="Left Brace 296"/>
                            <wps:cNvSpPr/>
                            <wps:spPr>
                              <a:xfrm>
                                <a:off x="482528" y="1419149"/>
                                <a:ext cx="688621" cy="460906"/>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97"/>
                            <wps:cNvSpPr txBox="1"/>
                            <wps:spPr>
                              <a:xfrm>
                                <a:off x="-556491" y="1424933"/>
                                <a:ext cx="1179278" cy="914424"/>
                              </a:xfrm>
                              <a:prstGeom prst="rect">
                                <a:avLst/>
                              </a:prstGeom>
                              <a:noFill/>
                              <a:ln w="6350">
                                <a:noFill/>
                              </a:ln>
                            </wps:spPr>
                            <wps:txbx>
                              <w:txbxContent>
                                <w:p w:rsidR="00E670D0" w:rsidRPr="00687F00" w:rsidRDefault="00E670D0" w:rsidP="00FC5C01">
                                  <w:r>
                                    <w:t xml:space="preserve">Less than </w:t>
                                  </w:r>
                                  <w:proofErr w:type="spellStart"/>
                                  <w:r>
                                    <w:t>1600m</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98" name="Group 298"/>
                          <wpg:cNvGrpSpPr/>
                          <wpg:grpSpPr>
                            <a:xfrm>
                              <a:off x="-640246" y="3452775"/>
                              <a:ext cx="3085196" cy="2975815"/>
                              <a:chOff x="-640246" y="0"/>
                              <a:chExt cx="3085196" cy="2975815"/>
                            </a:xfrm>
                          </wpg:grpSpPr>
                          <wpg:grpSp>
                            <wpg:cNvPr id="299" name="Group 299"/>
                            <wpg:cNvGrpSpPr/>
                            <wpg:grpSpPr>
                              <a:xfrm>
                                <a:off x="146262" y="0"/>
                                <a:ext cx="2298688" cy="2975815"/>
                                <a:chOff x="131674" y="-460857"/>
                                <a:chExt cx="2299443" cy="2976803"/>
                              </a:xfrm>
                            </wpg:grpSpPr>
                            <wps:wsp>
                              <wps:cNvPr id="300" name="Text Box 300"/>
                              <wps:cNvSpPr txBox="1"/>
                              <wps:spPr>
                                <a:xfrm>
                                  <a:off x="206617" y="-460857"/>
                                  <a:ext cx="2224500" cy="687726"/>
                                </a:xfrm>
                                <a:prstGeom prst="rect">
                                  <a:avLst/>
                                </a:prstGeom>
                                <a:noFill/>
                                <a:ln w="6350">
                                  <a:noFill/>
                                </a:ln>
                              </wps:spPr>
                              <wps:txbx>
                                <w:txbxContent>
                                  <w:p w:rsidR="00E670D0" w:rsidRPr="00104C49" w:rsidRDefault="00E670D0" w:rsidP="003A48FC">
                                    <w:pPr>
                                      <w:pStyle w:val="Noteandsource"/>
                                      <w:ind w:left="0" w:firstLine="0"/>
                                    </w:pPr>
                                    <w:r w:rsidRPr="00104C49">
                                      <w:rPr>
                                        <w:b/>
                                      </w:rPr>
                                      <w:t>Does not meet rule 7</w:t>
                                    </w:r>
                                    <w:r w:rsidRPr="00104C49">
                                      <w:t xml:space="preserve">: Services do not form a cluster as the services are further than </w:t>
                                    </w:r>
                                    <w:proofErr w:type="spellStart"/>
                                    <w:r w:rsidRPr="00104C49">
                                      <w:t>5km</w:t>
                                    </w:r>
                                    <w:proofErr w:type="spellEnd"/>
                                    <w:r w:rsidRPr="00104C49">
                                      <w:t xml:space="preserve"> apart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1" name="Group 301"/>
                              <wpg:cNvGrpSpPr/>
                              <wpg:grpSpPr>
                                <a:xfrm>
                                  <a:off x="131674" y="409651"/>
                                  <a:ext cx="1645920" cy="2106295"/>
                                  <a:chOff x="-321869" y="0"/>
                                  <a:chExt cx="1645921" cy="2106777"/>
                                </a:xfrm>
                              </wpg:grpSpPr>
                              <wps:wsp>
                                <wps:cNvPr id="302" name="Oval 302"/>
                                <wps:cNvSpPr/>
                                <wps:spPr>
                                  <a:xfrm>
                                    <a:off x="234087" y="0"/>
                                    <a:ext cx="1089965" cy="1089965"/>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321869" y="1016812"/>
                                    <a:ext cx="1089965" cy="1089965"/>
                                  </a:xfrm>
                                  <a:prstGeom prst="ellipse">
                                    <a:avLst/>
                                  </a:prstGeom>
                                  <a:solidFill>
                                    <a:srgbClr val="5B9BD5">
                                      <a:alpha val="2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651053" y="351210"/>
                                    <a:ext cx="263347" cy="321790"/>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wps:cNvSpPr txBox="1"/>
                                <wps:spPr>
                                  <a:xfrm>
                                    <a:off x="80468" y="1346305"/>
                                    <a:ext cx="263347" cy="343506"/>
                                  </a:xfrm>
                                  <a:prstGeom prst="rect">
                                    <a:avLst/>
                                  </a:prstGeom>
                                  <a:noFill/>
                                  <a:ln w="6350">
                                    <a:noFill/>
                                  </a:ln>
                                </wps:spPr>
                                <wps:txbx>
                                  <w:txbxContent>
                                    <w:p w:rsidR="00E670D0" w:rsidRPr="00635DEC" w:rsidRDefault="00E670D0" w:rsidP="00FC5C01">
                                      <w:pPr>
                                        <w:rPr>
                                          <w:color w:val="auto"/>
                                        </w:rPr>
                                      </w:pPr>
                                      <w:r w:rsidRPr="00635DEC">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6" name="Left Brace 306"/>
                            <wps:cNvSpPr/>
                            <wps:spPr>
                              <a:xfrm rot="1826885">
                                <a:off x="453542" y="1207008"/>
                                <a:ext cx="482068" cy="1159712"/>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308"/>
                            <wps:cNvSpPr txBox="1"/>
                            <wps:spPr>
                              <a:xfrm>
                                <a:off x="-640246" y="1411733"/>
                                <a:ext cx="1244053" cy="914424"/>
                              </a:xfrm>
                              <a:prstGeom prst="rect">
                                <a:avLst/>
                              </a:prstGeom>
                              <a:noFill/>
                              <a:ln w="6350">
                                <a:noFill/>
                              </a:ln>
                            </wps:spPr>
                            <wps:txbx>
                              <w:txbxContent>
                                <w:p w:rsidR="00E670D0" w:rsidRPr="00687F00" w:rsidRDefault="00E670D0" w:rsidP="00FC5C01">
                                  <w:r>
                                    <w:t xml:space="preserve">Greater than </w:t>
                                  </w:r>
                                  <w:proofErr w:type="spellStart"/>
                                  <w:r>
                                    <w:t>5km</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309" name="Group 309"/>
                        <wpg:cNvGrpSpPr/>
                        <wpg:grpSpPr>
                          <a:xfrm>
                            <a:off x="2443883" y="4732935"/>
                            <a:ext cx="3529726" cy="2033454"/>
                            <a:chOff x="-613871" y="0"/>
                            <a:chExt cx="3529726" cy="2033454"/>
                          </a:xfrm>
                        </wpg:grpSpPr>
                        <wps:wsp>
                          <wps:cNvPr id="310" name="Left Brace 310"/>
                          <wps:cNvSpPr/>
                          <wps:spPr>
                            <a:xfrm rot="1173005">
                              <a:off x="475488" y="0"/>
                              <a:ext cx="485619" cy="157988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Left Brace 311"/>
                          <wps:cNvSpPr/>
                          <wps:spPr>
                            <a:xfrm rot="11553893">
                              <a:off x="1111910" y="585216"/>
                              <a:ext cx="485619" cy="1350957"/>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613871" y="475399"/>
                              <a:ext cx="1244053" cy="914424"/>
                            </a:xfrm>
                            <a:prstGeom prst="rect">
                              <a:avLst/>
                            </a:prstGeom>
                            <a:noFill/>
                            <a:ln w="6350">
                              <a:noFill/>
                            </a:ln>
                          </wps:spPr>
                          <wps:txbx>
                            <w:txbxContent>
                              <w:p w:rsidR="00E670D0" w:rsidRPr="00687F00" w:rsidRDefault="00E670D0" w:rsidP="00FC5C01">
                                <w:r>
                                  <w:t xml:space="preserve">Greater than </w:t>
                                </w:r>
                                <w:proofErr w:type="spellStart"/>
                                <w:r>
                                  <w:t>5km</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3" name="Text Box 313"/>
                          <wps:cNvSpPr txBox="1"/>
                          <wps:spPr>
                            <a:xfrm>
                              <a:off x="1532727" y="1119030"/>
                              <a:ext cx="1383128" cy="914424"/>
                            </a:xfrm>
                            <a:prstGeom prst="rect">
                              <a:avLst/>
                            </a:prstGeom>
                            <a:noFill/>
                            <a:ln w="6350">
                              <a:noFill/>
                            </a:ln>
                          </wps:spPr>
                          <wps:txbx>
                            <w:txbxContent>
                              <w:p w:rsidR="00E670D0" w:rsidRPr="00687F00" w:rsidRDefault="00E670D0" w:rsidP="00FC5C01">
                                <w:r>
                                  <w:t xml:space="preserve">Greater than </w:t>
                                </w:r>
                                <w:proofErr w:type="spellStart"/>
                                <w:r>
                                  <w:t>1600m</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BDD9FA5" id="Group 4" o:spid="_x0000_s1046" style="width:520.75pt;height:543.5pt;mso-position-horizontal-relative:char;mso-position-vertical-relative:line" coordorigin="-6402" coordsize="66138,6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">
                <v:group id="Group 10" o:spid="_x0000_s1047" style="position:absolute;left:-6402;width:65694;height:69026" coordorigin="-6402" coordsize="65695,6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48" style="position:absolute;left:31601;top:34527;width:27691;height:34499" coordorigin=",-4609" coordsize="27691,3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2" o:spid="_x0000_s1049" type="#_x0000_t202" style="position:absolute;top:-4609;width:27691;height:19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E670D0" w:rsidRPr="00104C49" w:rsidRDefault="00E670D0" w:rsidP="003A48FC">
                            <w:pPr>
                              <w:pStyle w:val="Noteandsource"/>
                              <w:ind w:left="0" w:firstLine="0"/>
                            </w:pPr>
                            <w:r w:rsidRPr="00104C49">
                              <w:rPr>
                                <w:b/>
                              </w:rPr>
                              <w:t>Does not meet rule 8</w:t>
                            </w:r>
                            <w:r w:rsidRPr="00104C49">
                              <w:t>: Se</w:t>
                            </w:r>
                            <w:r>
                              <w:t xml:space="preserve">rvices do not form a cluster as </w:t>
                            </w:r>
                            <w:r w:rsidRPr="00104C49">
                              <w:t xml:space="preserve">the services are further than </w:t>
                            </w:r>
                            <w:proofErr w:type="spellStart"/>
                            <w:r w:rsidRPr="00104C49">
                              <w:t>5km</w:t>
                            </w:r>
                            <w:proofErr w:type="spellEnd"/>
                            <w:r w:rsidRPr="00104C49">
                              <w:t xml:space="preserve"> apart and the centroids of the population they service are greater than </w:t>
                            </w:r>
                            <w:proofErr w:type="spellStart"/>
                            <w:r w:rsidRPr="00104C49">
                              <w:t>1600m</w:t>
                            </w:r>
                            <w:proofErr w:type="spellEnd"/>
                            <w:r w:rsidRPr="00104C49">
                              <w:t xml:space="preserve"> apart</w:t>
                            </w:r>
                          </w:p>
                        </w:txbxContent>
                      </v:textbox>
                    </v:shape>
                    <v:group id="Group 13" o:spid="_x0000_s1050" style="position:absolute;left:1170;top:4169;width:16383;height:25743" coordsize="16383,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51" style="position:absolute;left:6949;top:7754;width:5994;height:5994" coordsize="5998,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52" style="position:absolute;width:299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" fillcolor="window" strokecolor="#70ad47" strokeweight="1pt"/>
                        <v:rect id="Rectangle 18" o:spid="_x0000_s1053" style="position:absolute;top:2999;width:299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" fillcolor="window" strokecolor="#70ad47" strokeweight="1pt"/>
                        <v:rect id="Rectangle 19" o:spid="_x0000_s1054" style="position:absolute;left:2999;width:299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" fillcolor="window" strokecolor="#70ad47" strokeweight="1pt"/>
                        <v:rect id="Rectangle 20" o:spid="_x0000_s1055" style="position:absolute;left:2999;top:2999;width:299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" fillcolor="window" strokecolor="#70ad47" strokeweight="1pt"/>
                        <v:oval id="Oval 21" o:spid="_x0000_s1056" style="position:absolute;left:1243;top:42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" fillcolor="windowText" strokeweight="1pt">
                          <v:stroke joinstyle="miter"/>
                        </v:oval>
                        <v:oval id="Oval 22" o:spid="_x0000_s1057" style="position:absolute;left:4315;top:13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" fillcolor="windowText" strokeweight="1pt">
                          <v:stroke joinstyle="miter"/>
                        </v:oval>
                        <v:oval id="Oval 23" o:spid="_x0000_s1058" style="position:absolute;left:1389;top:13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" fillcolor="windowText" strokeweight="1pt">
                          <v:stroke joinstyle="miter"/>
                        </v:oval>
                        <v:oval id="Oval 24" o:spid="_x0000_s1059" style="position:absolute;left:4315;top:42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" fillcolor="windowText" strokeweight="1pt">
                          <v:stroke joinstyle="miter"/>
                        </v:oval>
                        <v:shape id="Flowchart: Summing Junction 25" o:spid="_x0000_s1060" type="#_x0000_t123" style="position:absolute;left:2487;top:1170;width:951;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" fillcolor="window" strokecolor="#70ad47" strokeweight="1pt">
                          <v:stroke joinstyle="miter"/>
                        </v:shape>
                      </v:group>
                      <v:group id="Group 26" o:spid="_x0000_s1061" style="position:absolute;width:16383;height:25742" coordsize="16386,2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62" style="position:absolute;left:3950;top:19751;width:5994;height:5994" coordsize="5998,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63" style="position:absolute;width:299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" fillcolor="window" strokecolor="#70ad47" strokeweight="1pt"/>
                          <v:rect id="Rectangle 30" o:spid="_x0000_s1064" style="position:absolute;top:2999;width:299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" fillcolor="window" strokecolor="#70ad47" strokeweight="1pt"/>
                          <v:rect id="Rectangle 31" o:spid="_x0000_s1065" style="position:absolute;left:2999;width:299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" fillcolor="window" strokecolor="#70ad47" strokeweight="1pt"/>
                          <v:rect id="Rectangle 33" o:spid="_x0000_s1066" style="position:absolute;left:2999;top:2999;width:299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" fillcolor="window" strokecolor="#70ad47" strokeweight="1pt"/>
                          <v:oval id="Oval 36" o:spid="_x0000_s1067" style="position:absolute;left:1243;top:42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" fillcolor="windowText" strokeweight="1pt">
                            <v:stroke joinstyle="miter"/>
                          </v:oval>
                          <v:oval id="Oval 37" o:spid="_x0000_s1068" style="position:absolute;left:4315;top:13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" fillcolor="windowText" strokeweight="1pt">
                            <v:stroke joinstyle="miter"/>
                          </v:oval>
                          <v:oval id="Oval 38" o:spid="_x0000_s1069" style="position:absolute;left:1389;top:13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" fillcolor="windowText" strokeweight="1pt">
                            <v:stroke joinstyle="miter"/>
                          </v:oval>
                          <v:oval id="Oval 40" o:spid="_x0000_s1070" style="position:absolute;left:4315;top:42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" fillcolor="windowText" strokeweight="1pt">
                            <v:stroke joinstyle="miter"/>
                          </v:oval>
                          <v:shape id="Flowchart: Summing Junction 42" o:spid="_x0000_s1071" type="#_x0000_t123" style="position:absolute;left:2487;top:2487;width:951;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" fillcolor="window" strokecolor="#70ad47" strokeweight="1pt">
                            <v:stroke joinstyle="miter"/>
                          </v:shape>
                        </v:group>
                        <v:oval id="Oval 43" o:spid="_x0000_s1072" style="position:absolute;left:5486;width:10900;height:10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" fillcolor="#5b9bd5" strokecolor="#41719c" strokeweight="1pt">
                          <v:fill opacity="16448f"/>
                          <v:stroke joinstyle="miter"/>
                        </v:oval>
                        <v:oval id="Oval 44" o:spid="_x0000_s1073" style="position:absolute;top:14849;width:10896;height:10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" fillcolor="#5b9bd5" strokecolor="#41719c" strokeweight="1pt">
                          <v:fill opacity="16448f"/>
                          <v:stroke joinstyle="miter"/>
                        </v:oval>
                        <v:shape id="Text Box 45" o:spid="_x0000_s1074" type="#_x0000_t202" style="position:absolute;left:9436;top:3219;width:2634;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E670D0" w:rsidRPr="00635DEC" w:rsidRDefault="00E670D0" w:rsidP="00FC5C01">
                                <w:pPr>
                                  <w:rPr>
                                    <w:color w:val="auto"/>
                                  </w:rPr>
                                </w:pPr>
                                <w:r w:rsidRPr="00635DEC">
                                  <w:t>S</w:t>
                                </w:r>
                              </w:p>
                            </w:txbxContent>
                          </v:textbox>
                        </v:shape>
                        <v:shape id="Text Box 46" o:spid="_x0000_s1075" type="#_x0000_t202" style="position:absolute;left:4023;top:18290;width:2629;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E670D0" w:rsidRPr="00635DEC" w:rsidRDefault="00E670D0" w:rsidP="00FC5C01">
                                <w:pPr>
                                  <w:rPr>
                                    <w:color w:val="auto"/>
                                  </w:rPr>
                                </w:pPr>
                                <w:r w:rsidRPr="00635DEC">
                                  <w:t>S</w:t>
                                </w:r>
                              </w:p>
                            </w:txbxContent>
                          </v:textbox>
                        </v:shape>
                      </v:group>
                    </v:group>
                  </v:group>
                  <v:group id="Group 47" o:spid="_x0000_s1076" style="position:absolute;left:-4389;width:27211;height:20693" coordorigin="-5487" coordsize="27212,2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77" style="position:absolute;left:1024;width:20701;height:20693" coordorigin="-73,-2267" coordsize="20702,2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49" o:spid="_x0000_s1078" type="#_x0000_t202" style="position:absolute;left:-73;top:-2267;width:20701;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E670D0" w:rsidRPr="00104C49" w:rsidRDefault="00E670D0" w:rsidP="003A48FC">
                              <w:pPr>
                                <w:pStyle w:val="Noteandsource"/>
                                <w:ind w:left="0" w:firstLine="0"/>
                              </w:pPr>
                              <w:r w:rsidRPr="00104C49">
                                <w:rPr>
                                  <w:b/>
                                </w:rPr>
                                <w:t>Rule 7</w:t>
                              </w:r>
                              <w:r w:rsidRPr="00104C49">
                                <w:t xml:space="preserve">: Services form cluster as they are within </w:t>
                              </w:r>
                              <w:proofErr w:type="spellStart"/>
                              <w:r w:rsidRPr="00104C49">
                                <w:t>5km</w:t>
                              </w:r>
                              <w:proofErr w:type="spellEnd"/>
                              <w:r w:rsidRPr="00104C49">
                                <w:t xml:space="preserve"> of each other</w:t>
                              </w:r>
                            </w:p>
                          </w:txbxContent>
                        </v:textbox>
                      </v:shape>
                      <v:group id="Group 56" o:spid="_x0000_s1079" style="position:absolute;left:1170;top:4389;width:13240;height:14039" coordsize="13240,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7" o:spid="_x0000_s1080" style="position:absolute;left:2340;width:10900;height:10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" fillcolor="#5b9bd5" strokecolor="#41719c" strokeweight="1pt">
                          <v:fill opacity="16448f"/>
                          <v:stroke joinstyle="miter"/>
                        </v:oval>
                        <v:oval id="Oval 58" o:spid="_x0000_s1081" style="position:absolute;top:3145;width:10899;height:1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" fillcolor="#5b9bd5" strokecolor="#41719c" strokeweight="1pt">
                          <v:fill opacity="16448f"/>
                          <v:stroke joinstyle="miter"/>
                        </v:oval>
                        <v:shape id="Text Box 59" o:spid="_x0000_s1082" type="#_x0000_t202" style="position:absolute;left:6510;top:4169;width:263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E670D0" w:rsidRPr="00635DEC" w:rsidRDefault="00E670D0" w:rsidP="00FC5C01">
                                <w:pPr>
                                  <w:rPr>
                                    <w:color w:val="auto"/>
                                  </w:rPr>
                                </w:pPr>
                                <w:r w:rsidRPr="00635DEC">
                                  <w:t>S</w:t>
                                </w:r>
                              </w:p>
                            </w:txbxContent>
                          </v:textbox>
                        </v:shape>
                        <v:shape id="Text Box 60" o:spid="_x0000_s1083" type="#_x0000_t202" style="position:absolute;left:3803;top:7241;width:2634;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E670D0" w:rsidRPr="00635DEC" w:rsidRDefault="00E670D0" w:rsidP="00FC5C01">
                                <w:pPr>
                                  <w:rPr>
                                    <w:color w:val="auto"/>
                                  </w:rPr>
                                </w:pPr>
                                <w:r w:rsidRPr="00635DEC">
                                  <w:t>S</w:t>
                                </w:r>
                              </w:p>
                            </w:txbxContent>
                          </v:textbox>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 o:spid="_x0000_s1084" type="#_x0000_t87" style="position:absolute;left:2852;top:9948;width:6071;height:4020;rotation:2593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" strokecolor="#bc4542 [3045]"/>
                    <v:shape id="Text Box 62" o:spid="_x0000_s1085" type="#_x0000_t202" style="position:absolute;left:-5487;top:6947;width:10440;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rsidR="00E670D0" w:rsidRPr="00687F00" w:rsidRDefault="00E670D0" w:rsidP="00FC5C01">
                            <w:r>
                              <w:t xml:space="preserve">Less than </w:t>
                            </w:r>
                            <w:proofErr w:type="spellStart"/>
                            <w:r>
                              <w:t>5km</w:t>
                            </w:r>
                            <w:proofErr w:type="spellEnd"/>
                          </w:p>
                        </w:txbxContent>
                      </v:textbox>
                    </v:shape>
                  </v:group>
                  <v:group id="Group 63" o:spid="_x0000_s1086" style="position:absolute;left:22379;width:33651;height:28517" coordorigin="-5564" coordsize="33650,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480" o:spid="_x0000_s1087" style="position:absolute;left:3657;width:24429;height:28517" coordorigin=",-2706" coordsize="24438,2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Text Box 481" o:spid="_x0000_s1088" type="#_x0000_t202" style="position:absolute;top:-2706;width:24438;height:9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rsidR="00E670D0" w:rsidRPr="00104C49" w:rsidRDefault="00E670D0" w:rsidP="003A48FC">
                              <w:pPr>
                                <w:pStyle w:val="Noteandsource"/>
                                <w:ind w:left="0" w:firstLine="0"/>
                              </w:pPr>
                              <w:r w:rsidRPr="00104C49">
                                <w:rPr>
                                  <w:b/>
                                </w:rPr>
                                <w:t>Rule 8</w:t>
                              </w:r>
                              <w:r w:rsidRPr="00104C49">
                                <w:t xml:space="preserve">: Services form cluster as the centroids of the populations they service are within </w:t>
                              </w:r>
                              <w:proofErr w:type="spellStart"/>
                              <w:r w:rsidRPr="00104C49">
                                <w:t>1600m</w:t>
                              </w:r>
                              <w:proofErr w:type="spellEnd"/>
                              <w:r w:rsidRPr="00104C49">
                                <w:t xml:space="preserve"> of each other</w:t>
                              </w:r>
                            </w:p>
                          </w:txbxContent>
                        </v:textbox>
                      </v:shape>
                      <v:group id="Group 482" o:spid="_x0000_s1089" style="position:absolute;left:2633;top:3950;width:13529;height:21868" coordorigin="-73" coordsize="13530,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483" o:spid="_x0000_s1090" style="position:absolute;left:-73;top:4535;width:10896;height:17334" coordorigin="-73" coordsize="10896,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Group 484" o:spid="_x0000_s1091" style="position:absolute;left:2852;width:5999;height:5996" coordsize="5998,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85" o:spid="_x0000_s1092" style="position:absolute;width:299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" fillcolor="window" strokecolor="#70ad47" strokeweight="1pt"/>
                            <v:rect id="Rectangle 486" o:spid="_x0000_s1093" style="position:absolute;top:2999;width:299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" fillcolor="window" strokecolor="#70ad47" strokeweight="1pt"/>
                            <v:rect id="Rectangle 487" o:spid="_x0000_s1094" style="position:absolute;left:2999;width:299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" fillcolor="window" strokecolor="#70ad47" strokeweight="1pt"/>
                            <v:rect id="Rectangle 488" o:spid="_x0000_s1095" style="position:absolute;left:2999;top:2999;width:299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" fillcolor="window" strokecolor="#70ad47" strokeweight="1pt"/>
                            <v:oval id="Oval 492" o:spid="_x0000_s1096" style="position:absolute;left:1243;top:42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" fillcolor="windowText" strokeweight="1pt">
                              <v:stroke joinstyle="miter"/>
                            </v:oval>
                            <v:oval id="Oval 495" o:spid="_x0000_s1097" style="position:absolute;left:4315;top:13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" fillcolor="windowText" strokeweight="1pt">
                              <v:stroke joinstyle="miter"/>
                            </v:oval>
                            <v:oval id="Oval 504" o:spid="_x0000_s1098" style="position:absolute;left:1389;top:13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" fillcolor="windowText" strokeweight="1pt">
                              <v:stroke joinstyle="miter"/>
                            </v:oval>
                            <v:oval id="Oval 505" o:spid="_x0000_s1099" style="position:absolute;left:4315;top:42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" fillcolor="windowText" strokeweight="1pt">
                              <v:stroke joinstyle="miter"/>
                            </v:oval>
                            <v:shape id="Flowchart: Summing Junction 506" o:spid="_x0000_s1100" type="#_x0000_t123" style="position:absolute;left:2487;top:2487;width:951;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" fillcolor="window" strokecolor="#70ad47" strokeweight="1pt">
                              <v:stroke joinstyle="miter"/>
                            </v:shape>
                          </v:group>
                          <v:group id="Group 507" o:spid="_x0000_s1101" style="position:absolute;left:2852;top:5998;width:5999;height:2999" coordsize="5998,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Rectangle 508" o:spid="_x0000_s1102" style="position:absolute;width:299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" fillcolor="window" strokecolor="#70ad47" strokeweight="1pt"/>
                            <v:rect id="Rectangle 509" o:spid="_x0000_s1103" style="position:absolute;left:2999;width:2999;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" fillcolor="window" strokecolor="#70ad47" strokeweight="1pt"/>
                            <v:oval id="Oval 510" o:spid="_x0000_s1104" style="position:absolute;left:4315;top:13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" fillcolor="windowText" strokeweight="1pt">
                              <v:stroke joinstyle="miter"/>
                            </v:oval>
                            <v:oval id="Oval 511" o:spid="_x0000_s1105" style="position:absolute;left:1389;top:13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" fillcolor="windowText" strokeweight="1pt">
                              <v:stroke joinstyle="miter"/>
                            </v:oval>
                            <v:shape id="Flowchart: Summing Junction 288" o:spid="_x0000_s1106" type="#_x0000_t123" style="position:absolute;left:2487;top:1096;width:951;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" fillcolor="window" strokecolor="#70ad47" strokeweight="1pt">
                              <v:stroke joinstyle="miter"/>
                            </v:shape>
                          </v:group>
                          <v:oval id="Oval 289" o:spid="_x0000_s1107" style="position:absolute;left:-73;top:6437;width:10896;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" fillcolor="#5b9bd5" strokecolor="#41719c" strokeweight="1pt">
                            <v:fill opacity="16448f"/>
                            <v:stroke joinstyle="miter"/>
                          </v:oval>
                        </v:group>
                        <v:group id="Group 290" o:spid="_x0000_s1108" style="position:absolute;left:2560;width:10896;height:17701" coordsize="10896,1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oval id="Oval 293" o:spid="_x0000_s1109" style="position:absolute;width:10896;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" fillcolor="#5b9bd5" strokecolor="#41719c" strokeweight="1pt">
                            <v:fill opacity="16448f"/>
                            <v:stroke joinstyle="miter"/>
                          </v:oval>
                          <v:shape id="Text Box 294" o:spid="_x0000_s1110" type="#_x0000_t202" style="position:absolute;left:1540;top:14264;width:2629;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rsidR="00E670D0" w:rsidRPr="00635DEC" w:rsidRDefault="00E670D0" w:rsidP="00FC5C01">
                                  <w:pPr>
                                    <w:rPr>
                                      <w:color w:val="auto"/>
                                    </w:rPr>
                                  </w:pPr>
                                  <w:r w:rsidRPr="00635DEC">
                                    <w:t>S</w:t>
                                  </w:r>
                                </w:p>
                              </w:txbxContent>
                            </v:textbox>
                          </v:shape>
                          <v:shape id="Text Box 295" o:spid="_x0000_s1111" type="#_x0000_t202" style="position:absolute;left:4314;top:3145;width:2634;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E670D0" w:rsidRPr="00635DEC" w:rsidRDefault="00E670D0" w:rsidP="00FC5C01">
                                  <w:pPr>
                                    <w:rPr>
                                      <w:color w:val="auto"/>
                                    </w:rPr>
                                  </w:pPr>
                                  <w:r w:rsidRPr="00635DEC">
                                    <w:t>S</w:t>
                                  </w:r>
                                </w:p>
                              </w:txbxContent>
                            </v:textbox>
                          </v:shape>
                        </v:group>
                      </v:group>
                    </v:group>
                    <v:shape id="Left Brace 296" o:spid="_x0000_s1112" type="#_x0000_t87" style="position:absolute;left:4825;top:14191;width:6886;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" strokecolor="#bc4542 [3045]"/>
                    <v:shape id="Text Box 297" o:spid="_x0000_s1113" type="#_x0000_t202" style="position:absolute;left:-5564;top:14249;width:11791;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" filled="f" stroked="f" strokeweight=".5pt">
                      <v:textbox>
                        <w:txbxContent>
                          <w:p w:rsidR="00E670D0" w:rsidRPr="00687F00" w:rsidRDefault="00E670D0" w:rsidP="00FC5C01">
                            <w:r>
                              <w:t xml:space="preserve">Less than </w:t>
                            </w:r>
                            <w:proofErr w:type="spellStart"/>
                            <w:r>
                              <w:t>1600m</w:t>
                            </w:r>
                            <w:proofErr w:type="spellEnd"/>
                          </w:p>
                        </w:txbxContent>
                      </v:textbox>
                    </v:shape>
                  </v:group>
                  <v:group id="Group 298" o:spid="_x0000_s1114" style="position:absolute;left:-6402;top:34527;width:30851;height:29758" coordorigin="-6402" coordsize="30851,2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115" style="position:absolute;left:1462;width:22987;height:29758" coordorigin="1316,-4608" coordsize="2299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Text Box 300" o:spid="_x0000_s1116" type="#_x0000_t202" style="position:absolute;left:2066;top:-4608;width:22245;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rsidR="00E670D0" w:rsidRPr="00104C49" w:rsidRDefault="00E670D0" w:rsidP="003A48FC">
                              <w:pPr>
                                <w:pStyle w:val="Noteandsource"/>
                                <w:ind w:left="0" w:firstLine="0"/>
                              </w:pPr>
                              <w:r w:rsidRPr="00104C49">
                                <w:rPr>
                                  <w:b/>
                                </w:rPr>
                                <w:t>Does not meet rule 7</w:t>
                              </w:r>
                              <w:r w:rsidRPr="00104C49">
                                <w:t xml:space="preserve">: Services do not form a cluster as the services are further than </w:t>
                              </w:r>
                              <w:proofErr w:type="spellStart"/>
                              <w:r w:rsidRPr="00104C49">
                                <w:t>5km</w:t>
                              </w:r>
                              <w:proofErr w:type="spellEnd"/>
                              <w:r w:rsidRPr="00104C49">
                                <w:t xml:space="preserve"> apart</w:t>
                              </w:r>
                            </w:p>
                          </w:txbxContent>
                        </v:textbox>
                      </v:shape>
                      <v:group id="Group 301" o:spid="_x0000_s1117" style="position:absolute;left:1316;top:4096;width:16459;height:21063" coordorigin="-3218" coordsize="16459,2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oval id="Oval 302" o:spid="_x0000_s1118" style="position:absolute;left:2340;width:10900;height:10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" fillcolor="#5b9bd5" strokecolor="#41719c" strokeweight="1pt">
                          <v:fill opacity="16448f"/>
                          <v:stroke joinstyle="miter"/>
                        </v:oval>
                        <v:oval id="Oval 303" o:spid="_x0000_s1119" style="position:absolute;left:-3218;top:10168;width:10898;height:10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" fillcolor="#5b9bd5" strokecolor="#41719c" strokeweight="1pt">
                          <v:fill opacity="16448f"/>
                          <v:stroke joinstyle="miter"/>
                        </v:oval>
                        <v:shape id="Text Box 304" o:spid="_x0000_s1120" type="#_x0000_t202" style="position:absolute;left:6510;top:3512;width:2634;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rsidR="00E670D0" w:rsidRPr="00635DEC" w:rsidRDefault="00E670D0" w:rsidP="00FC5C01">
                                <w:pPr>
                                  <w:rPr>
                                    <w:color w:val="auto"/>
                                  </w:rPr>
                                </w:pPr>
                                <w:r w:rsidRPr="00635DEC">
                                  <w:t>S</w:t>
                                </w:r>
                              </w:p>
                            </w:txbxContent>
                          </v:textbox>
                        </v:shape>
                        <v:shape id="Text Box 305" o:spid="_x0000_s1121" type="#_x0000_t202" style="position:absolute;left:804;top:13463;width:26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rsidR="00E670D0" w:rsidRPr="00635DEC" w:rsidRDefault="00E670D0" w:rsidP="00FC5C01">
                                <w:pPr>
                                  <w:rPr>
                                    <w:color w:val="auto"/>
                                  </w:rPr>
                                </w:pPr>
                                <w:r w:rsidRPr="00635DEC">
                                  <w:t>S</w:t>
                                </w:r>
                              </w:p>
                            </w:txbxContent>
                          </v:textbox>
                        </v:shape>
                      </v:group>
                    </v:group>
                    <v:shape id="Left Brace 306" o:spid="_x0000_s1122" type="#_x0000_t87" style="position:absolute;left:4535;top:12070;width:4821;height:11597;rotation:19954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" adj="748" strokecolor="#bc4542 [3045]"/>
                    <v:shape id="Text Box 308" o:spid="_x0000_s1123" type="#_x0000_t202" style="position:absolute;left:-6402;top:14117;width:12440;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" filled="f" stroked="f" strokeweight=".5pt">
                      <v:textbox>
                        <w:txbxContent>
                          <w:p w:rsidR="00E670D0" w:rsidRPr="00687F00" w:rsidRDefault="00E670D0" w:rsidP="00FC5C01">
                            <w:r>
                              <w:t xml:space="preserve">Greater than </w:t>
                            </w:r>
                            <w:proofErr w:type="spellStart"/>
                            <w:r>
                              <w:t>5km</w:t>
                            </w:r>
                            <w:proofErr w:type="spellEnd"/>
                          </w:p>
                        </w:txbxContent>
                      </v:textbox>
                    </v:shape>
                  </v:group>
                </v:group>
                <v:group id="Group 309" o:spid="_x0000_s1124" style="position:absolute;left:24438;top:47329;width:35298;height:20334" coordorigin="-6138" coordsize="35297,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Left Brace 310" o:spid="_x0000_s1125" type="#_x0000_t87" style="position:absolute;left:4754;width:4857;height:15798;rotation:12812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" adj="553" strokecolor="#bc4542 [3045]"/>
                  <v:shape id="Left Brace 311" o:spid="_x0000_s1126" type="#_x0000_t87" style="position:absolute;left:11119;top:5852;width:4856;height:13509;rotation:-109730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" adj="647" strokecolor="#bc4542 [3045]"/>
                  <v:shape id="Text Box 312" o:spid="_x0000_s1127" type="#_x0000_t202" style="position:absolute;left:-6138;top:4753;width:12439;height:9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" filled="f" stroked="f" strokeweight=".5pt">
                    <v:textbox>
                      <w:txbxContent>
                        <w:p w:rsidR="00E670D0" w:rsidRPr="00687F00" w:rsidRDefault="00E670D0" w:rsidP="00FC5C01">
                          <w:r>
                            <w:t xml:space="preserve">Greater than </w:t>
                          </w:r>
                          <w:proofErr w:type="spellStart"/>
                          <w:r>
                            <w:t>5km</w:t>
                          </w:r>
                          <w:proofErr w:type="spellEnd"/>
                        </w:p>
                      </w:txbxContent>
                    </v:textbox>
                  </v:shape>
                  <v:shape id="Text Box 313" o:spid="_x0000_s1128" type="#_x0000_t202" style="position:absolute;left:15327;top:11190;width:13831;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" filled="f" stroked="f" strokeweight=".5pt">
                    <v:textbox>
                      <w:txbxContent>
                        <w:p w:rsidR="00E670D0" w:rsidRPr="00687F00" w:rsidRDefault="00E670D0" w:rsidP="00FC5C01">
                          <w:r>
                            <w:t xml:space="preserve">Greater than </w:t>
                          </w:r>
                          <w:proofErr w:type="spellStart"/>
                          <w:r>
                            <w:t>1600m</w:t>
                          </w:r>
                          <w:proofErr w:type="spellEnd"/>
                        </w:p>
                      </w:txbxContent>
                    </v:textbox>
                  </v:shape>
                </v:group>
                <w10:anchorlock/>
              </v:group>
            </w:pict>
          </mc:Fallback>
        </mc:AlternateContent>
      </w:r>
    </w:p>
    <w:p w:rsidR="00104C49" w:rsidRPr="00104C49" w:rsidRDefault="00104C49" w:rsidP="00FC5C01">
      <w:pPr>
        <w:pStyle w:val="Noteandsource"/>
      </w:pPr>
      <w:r w:rsidRPr="00104C49">
        <w:t>Source: BITRE analysis.</w:t>
      </w:r>
    </w:p>
    <w:p w:rsidR="00104C49" w:rsidRPr="00104C49" w:rsidRDefault="00104C49" w:rsidP="00FC5C01">
      <w:pPr>
        <w:pStyle w:val="Heading3"/>
      </w:pPr>
      <w:r w:rsidRPr="00104C49">
        <w:lastRenderedPageBreak/>
        <w:t>Population centres</w:t>
      </w:r>
    </w:p>
    <w:p w:rsidR="00104C49" w:rsidRPr="00104C49" w:rsidRDefault="00104C49" w:rsidP="00FC5C01">
      <w:r w:rsidRPr="00104C49">
        <w:t xml:space="preserve">Identifying population centres also begins using the </w:t>
      </w:r>
      <w:proofErr w:type="spellStart"/>
      <w:r w:rsidRPr="00104C49">
        <w:t>ASGS</w:t>
      </w:r>
      <w:proofErr w:type="spellEnd"/>
      <w:r w:rsidRPr="00104C49">
        <w:t xml:space="preserve"> structures of </w:t>
      </w:r>
      <w:proofErr w:type="spellStart"/>
      <w:r w:rsidRPr="00104C49">
        <w:t>GCCSA</w:t>
      </w:r>
      <w:proofErr w:type="spellEnd"/>
      <w:r w:rsidRPr="00104C49">
        <w:t xml:space="preserve">, </w:t>
      </w:r>
      <w:proofErr w:type="spellStart"/>
      <w:r w:rsidRPr="00104C49">
        <w:t>SUA</w:t>
      </w:r>
      <w:proofErr w:type="spellEnd"/>
      <w:r w:rsidRPr="00104C49">
        <w:t xml:space="preserve"> and </w:t>
      </w:r>
      <w:proofErr w:type="spellStart"/>
      <w:r w:rsidRPr="00104C49">
        <w:t>UCL</w:t>
      </w:r>
      <w:proofErr w:type="spellEnd"/>
      <w:r w:rsidRPr="00104C49">
        <w:t>. These population centres and the corresponding ABS population estimate are used as the foundation for the estimates of the CTV population.</w:t>
      </w:r>
    </w:p>
    <w:p w:rsidR="00104C49" w:rsidRPr="00104C49" w:rsidRDefault="00104C49" w:rsidP="003A48FC">
      <w:pPr>
        <w:pStyle w:val="Bullet"/>
        <w:numPr>
          <w:ilvl w:val="0"/>
          <w:numId w:val="17"/>
        </w:numPr>
      </w:pPr>
      <w:r w:rsidRPr="00104C49">
        <w:t xml:space="preserve">If a person lives within a </w:t>
      </w:r>
      <w:proofErr w:type="spellStart"/>
      <w:r w:rsidRPr="00104C49">
        <w:t>GCCSA</w:t>
      </w:r>
      <w:proofErr w:type="spellEnd"/>
      <w:r w:rsidRPr="00104C49">
        <w:t xml:space="preserve"> capital city (excluding Canberra) then they are considered to live in that capital city. </w:t>
      </w:r>
    </w:p>
    <w:p w:rsidR="00104C49" w:rsidRPr="00104C49" w:rsidRDefault="00104C49" w:rsidP="003A48FC">
      <w:pPr>
        <w:pStyle w:val="Bullet"/>
        <w:numPr>
          <w:ilvl w:val="0"/>
          <w:numId w:val="17"/>
        </w:numPr>
      </w:pPr>
      <w:r w:rsidRPr="00104C49">
        <w:t xml:space="preserve">If not, then if a person lives within an </w:t>
      </w:r>
      <w:proofErr w:type="spellStart"/>
      <w:r w:rsidRPr="00104C49">
        <w:t>SUA</w:t>
      </w:r>
      <w:proofErr w:type="spellEnd"/>
      <w:r w:rsidRPr="00104C49">
        <w:t xml:space="preserve"> then they are considered to live in that </w:t>
      </w:r>
      <w:proofErr w:type="spellStart"/>
      <w:r w:rsidRPr="00104C49">
        <w:t>SUA</w:t>
      </w:r>
      <w:proofErr w:type="spellEnd"/>
      <w:r w:rsidRPr="00104C49">
        <w:t>.</w:t>
      </w:r>
    </w:p>
    <w:p w:rsidR="00104C49" w:rsidRPr="00104C49" w:rsidRDefault="00104C49" w:rsidP="003A48FC">
      <w:pPr>
        <w:pStyle w:val="Bullet"/>
        <w:numPr>
          <w:ilvl w:val="0"/>
          <w:numId w:val="17"/>
        </w:numPr>
      </w:pPr>
      <w:r w:rsidRPr="00104C49">
        <w:t xml:space="preserve">If neither of the above, then if a person lives within a (non-remainder) </w:t>
      </w:r>
      <w:proofErr w:type="spellStart"/>
      <w:r w:rsidRPr="00104C49">
        <w:t>UCL</w:t>
      </w:r>
      <w:proofErr w:type="spellEnd"/>
      <w:r w:rsidRPr="00104C49">
        <w:t xml:space="preserve"> then they are considered to live in that </w:t>
      </w:r>
      <w:proofErr w:type="spellStart"/>
      <w:r w:rsidRPr="00104C49">
        <w:t>UCL</w:t>
      </w:r>
      <w:proofErr w:type="spellEnd"/>
      <w:r w:rsidRPr="00104C49">
        <w:t>.</w:t>
      </w:r>
      <w:r w:rsidRPr="00104C49">
        <w:rPr>
          <w:rStyle w:val="FootnoteReference"/>
          <w:rFonts w:ascii="GillSans" w:hAnsi="GillSans"/>
          <w:szCs w:val="21"/>
        </w:rPr>
        <w:footnoteReference w:id="5"/>
      </w:r>
    </w:p>
    <w:p w:rsidR="00104C49" w:rsidRPr="00104C49" w:rsidRDefault="00104C49" w:rsidP="00FC5C01">
      <w:r w:rsidRPr="00104C49">
        <w:t xml:space="preserve">There are 102 </w:t>
      </w:r>
      <w:proofErr w:type="spellStart"/>
      <w:r w:rsidRPr="00104C49">
        <w:t>UCLs</w:t>
      </w:r>
      <w:proofErr w:type="spellEnd"/>
      <w:r w:rsidRPr="00104C49">
        <w:t xml:space="preserve"> which can be identified as population centres, but do not provide any of the identified services and so are excluded from the definition of a CTV. </w:t>
      </w:r>
      <w:r w:rsidR="00423819">
        <w:t xml:space="preserve">However, these </w:t>
      </w:r>
      <w:proofErr w:type="spellStart"/>
      <w:r w:rsidRPr="00104C49">
        <w:t>UCLs</w:t>
      </w:r>
      <w:proofErr w:type="spellEnd"/>
      <w:r w:rsidRPr="00104C49">
        <w:t xml:space="preserve">, where they are within </w:t>
      </w:r>
      <w:proofErr w:type="spellStart"/>
      <w:r w:rsidRPr="00104C49">
        <w:t>5km</w:t>
      </w:r>
      <w:proofErr w:type="spellEnd"/>
      <w:r w:rsidRPr="00104C49">
        <w:t xml:space="preserve"> of a service, are instead considered part of the CTV in which the service is located. This is explained further in the section that follows.</w:t>
      </w:r>
    </w:p>
    <w:p w:rsidR="00104C49" w:rsidRPr="00104C49" w:rsidRDefault="00104C49" w:rsidP="00FC5C01">
      <w:pPr>
        <w:pStyle w:val="Heading2"/>
        <w:rPr>
          <w:b/>
        </w:rPr>
      </w:pPr>
      <w:r w:rsidRPr="00104C49">
        <w:t>Estimating CTV populations</w:t>
      </w:r>
    </w:p>
    <w:p w:rsidR="00104C49" w:rsidRPr="00104C49" w:rsidRDefault="00104C49" w:rsidP="00FC5C01">
      <w:r w:rsidRPr="00104C49">
        <w:t xml:space="preserve">The existing statistical geography provides good </w:t>
      </w:r>
      <w:r w:rsidR="00423819" w:rsidRPr="00104C49">
        <w:t xml:space="preserve">population </w:t>
      </w:r>
      <w:r w:rsidRPr="00104C49">
        <w:t xml:space="preserve">estimates of the identified CTVs where they are available. However, a large number of CTVs do not correspond to an existing </w:t>
      </w:r>
      <w:proofErr w:type="spellStart"/>
      <w:r w:rsidRPr="00104C49">
        <w:t>ASGS</w:t>
      </w:r>
      <w:proofErr w:type="spellEnd"/>
      <w:r w:rsidRPr="00104C49">
        <w:t xml:space="preserve"> statistical geography and so an alternative means of estimating the population is needed. For this reason a population based on an estimated catchment population of the CTV has been developed. For </w:t>
      </w:r>
      <w:r w:rsidR="00423819" w:rsidRPr="00104C49">
        <w:t>consistency,</w:t>
      </w:r>
      <w:r w:rsidRPr="00104C49">
        <w:t xml:space="preserve"> this has been applied to all CTVs, even </w:t>
      </w:r>
      <w:r w:rsidR="00423819">
        <w:t>though</w:t>
      </w:r>
      <w:r w:rsidRPr="00104C49">
        <w:t xml:space="preserve"> other estimates are available.</w:t>
      </w:r>
    </w:p>
    <w:p w:rsidR="00104C49" w:rsidRPr="00104C49" w:rsidRDefault="00104C49" w:rsidP="00FC5C01">
      <w:r w:rsidRPr="00104C49">
        <w:t xml:space="preserve">The method of estimating population was initially tested using the 2011 census population of Australia at the Australian Population Grid scale (ABS 2014) and the </w:t>
      </w:r>
      <w:proofErr w:type="spellStart"/>
      <w:r w:rsidRPr="00104C49">
        <w:t>ASGS</w:t>
      </w:r>
      <w:proofErr w:type="spellEnd"/>
      <w:r w:rsidRPr="00104C49">
        <w:t xml:space="preserve"> geographies. The population estimates reported have been updated to </w:t>
      </w:r>
      <w:r w:rsidR="00423819">
        <w:t>the</w:t>
      </w:r>
      <w:r w:rsidRPr="00104C49">
        <w:t xml:space="preserve"> Estimated Resident Population as at June 2016</w:t>
      </w:r>
      <w:r w:rsidR="00423819">
        <w:t xml:space="preserve">, again </w:t>
      </w:r>
      <w:r w:rsidRPr="00104C49">
        <w:t xml:space="preserve">at the Australian Population Grid scale (see ABS 2017). The Australian Population Grid 2016 provides an Estimated Resident Population density for each square kilometre of Australia. This has been further simplified to provide a single representative point estimate of the population at the geographic centre (centroid) of each grid square. Population estimates at the </w:t>
      </w:r>
      <w:proofErr w:type="spellStart"/>
      <w:r w:rsidRPr="00104C49">
        <w:t>meshblock</w:t>
      </w:r>
      <w:proofErr w:type="spellEnd"/>
      <w:r w:rsidRPr="00104C49">
        <w:t xml:space="preserve"> scale were not considered, as </w:t>
      </w:r>
      <w:r w:rsidR="00423819">
        <w:t>g</w:t>
      </w:r>
      <w:r w:rsidRPr="00104C49">
        <w:t xml:space="preserve">eographies </w:t>
      </w:r>
      <w:r w:rsidR="00423819">
        <w:t xml:space="preserve">with </w:t>
      </w:r>
      <w:r w:rsidRPr="00104C49">
        <w:t xml:space="preserve">different shapes and sizes </w:t>
      </w:r>
      <w:r w:rsidR="00423819">
        <w:t xml:space="preserve">can </w:t>
      </w:r>
      <w:r w:rsidRPr="00104C49">
        <w:t xml:space="preserve">cause error </w:t>
      </w:r>
      <w:r w:rsidR="00423819">
        <w:t xml:space="preserve">in </w:t>
      </w:r>
      <w:r w:rsidRPr="00104C49">
        <w:t>estimat</w:t>
      </w:r>
      <w:r w:rsidR="00423819">
        <w:t>ing</w:t>
      </w:r>
      <w:r w:rsidRPr="00104C49">
        <w:t xml:space="preserve"> spatial relationships, such as population and population density.</w:t>
      </w:r>
    </w:p>
    <w:p w:rsidR="00920F20" w:rsidRDefault="00920F20">
      <w:pPr>
        <w:spacing w:before="0" w:line="276" w:lineRule="auto"/>
      </w:pPr>
      <w:r>
        <w:br w:type="page"/>
      </w:r>
    </w:p>
    <w:p w:rsidR="00104C49" w:rsidRPr="00104C49" w:rsidRDefault="00104C49" w:rsidP="00FC5C01">
      <w:r w:rsidRPr="00104C49">
        <w:lastRenderedPageBreak/>
        <w:t>The process for allocating population to service centres begins by generating simple catchment areas for each identified service based on the following assumptions:</w:t>
      </w:r>
    </w:p>
    <w:p w:rsidR="00104C49" w:rsidRPr="00104C49" w:rsidRDefault="00104C49" w:rsidP="003A48FC">
      <w:pPr>
        <w:pStyle w:val="Bullet"/>
      </w:pPr>
      <w:r w:rsidRPr="00104C49">
        <w:t>That services within a service type (i.e. government public schools) are homogenous.</w:t>
      </w:r>
    </w:p>
    <w:p w:rsidR="00104C49" w:rsidRPr="00104C49" w:rsidRDefault="00104C49" w:rsidP="003A48FC">
      <w:pPr>
        <w:pStyle w:val="Bullet"/>
      </w:pPr>
      <w:r w:rsidRPr="00104C49">
        <w:t>All else being equal, the further a person lives from a service the more difficult it is to access that service.</w:t>
      </w:r>
    </w:p>
    <w:p w:rsidR="00104C49" w:rsidRPr="00104C49" w:rsidRDefault="00104C49" w:rsidP="00D50992">
      <w:pPr>
        <w:pStyle w:val="Bullet"/>
        <w:numPr>
          <w:ilvl w:val="1"/>
          <w:numId w:val="3"/>
        </w:numPr>
      </w:pPr>
      <w:r w:rsidRPr="00104C49">
        <w:t>Therefore, consumers will access the nearest service.</w:t>
      </w:r>
    </w:p>
    <w:p w:rsidR="00104C49" w:rsidRPr="00104C49" w:rsidRDefault="00104C49" w:rsidP="00FC5C01">
      <w:r w:rsidRPr="00104C49">
        <w:t>This creates a catchment area that corresponds to the area closest to a given service.</w:t>
      </w:r>
    </w:p>
    <w:p w:rsidR="00104C49" w:rsidRPr="00104C49" w:rsidRDefault="00104C49" w:rsidP="00FC5C01">
      <w:r w:rsidRPr="00104C49">
        <w:t xml:space="preserve">In practice these assumptions do not necessarily hold and services at different locations provide different offerings and catchment areas </w:t>
      </w:r>
      <w:r w:rsidR="00D50992">
        <w:t xml:space="preserve">can </w:t>
      </w:r>
      <w:r w:rsidRPr="00104C49">
        <w:t xml:space="preserve">overlap as people may not choose the closest service. However, given the available information, these assumptions make defining catchment areas possible using limited </w:t>
      </w:r>
      <w:r w:rsidR="00D50992">
        <w:t>information</w:t>
      </w:r>
      <w:r w:rsidRPr="00104C49">
        <w:t xml:space="preserve">. Using the nearest service, or ‘as the crow flies’ distance removes considerations like access to transport, transport mode and time of day. </w:t>
      </w:r>
    </w:p>
    <w:p w:rsidR="00E670D0" w:rsidRDefault="00104C49" w:rsidP="00920F20">
      <w:r w:rsidRPr="00104C49">
        <w:t xml:space="preserve">A complication that arises from simple service catchments is that a service may not have any recorded population due to their being no single representative point of the population grid that falls within the simple catchment area. An example is shown in </w:t>
      </w:r>
      <w:r w:rsidRPr="00104C49">
        <w:fldChar w:fldCharType="begin"/>
      </w:r>
      <w:r w:rsidRPr="00104C49">
        <w:instrText xml:space="preserve"> REF _Ref471723162 \h </w:instrText>
      </w:r>
      <w:r>
        <w:instrText xml:space="preserve"> \* MERGEFORMAT </w:instrText>
      </w:r>
      <w:r w:rsidRPr="00104C49">
        <w:fldChar w:fldCharType="separate"/>
      </w:r>
    </w:p>
    <w:p w:rsidR="00920F20" w:rsidRDefault="00E670D0" w:rsidP="00920F20">
      <w:r w:rsidRPr="00104C49">
        <w:rPr>
          <w:noProof/>
        </w:rPr>
        <w:t xml:space="preserve">Map </w:t>
      </w:r>
      <w:r>
        <w:rPr>
          <w:noProof/>
        </w:rPr>
        <w:t>5</w:t>
      </w:r>
      <w:r w:rsidR="00104C49" w:rsidRPr="00104C49">
        <w:fldChar w:fldCharType="end"/>
      </w:r>
      <w:r w:rsidR="00104C49" w:rsidRPr="00104C49">
        <w:t xml:space="preserve"> below for major retailers in the town of Parkes in northern NSW. The red line divides the catchment areas of each retail service point, represented by an orange diamond. As can be seen below, no population grid centroids (represented by black dots) are located within the central service catchment area. As a result, this service has an (implausible) estimated catchment population of zero.</w:t>
      </w:r>
      <w:bookmarkStart w:id="15" w:name="_Ref471723162"/>
    </w:p>
    <w:p w:rsidR="00104C49" w:rsidRPr="00104C49" w:rsidRDefault="00104C49" w:rsidP="00920F20">
      <w:pPr>
        <w:pStyle w:val="Caption"/>
        <w:rPr>
          <w:noProof/>
        </w:rPr>
      </w:pPr>
      <w:r w:rsidRPr="00104C49">
        <w:t xml:space="preserve">Map </w:t>
      </w:r>
      <w:r w:rsidRPr="00104C49">
        <w:rPr>
          <w:noProof/>
        </w:rPr>
        <w:fldChar w:fldCharType="begin"/>
      </w:r>
      <w:r w:rsidRPr="00104C49">
        <w:rPr>
          <w:noProof/>
        </w:rPr>
        <w:instrText xml:space="preserve"> SEQ Map \* ARABIC </w:instrText>
      </w:r>
      <w:r w:rsidRPr="00104C49">
        <w:rPr>
          <w:noProof/>
        </w:rPr>
        <w:fldChar w:fldCharType="separate"/>
      </w:r>
      <w:r w:rsidR="00E670D0">
        <w:rPr>
          <w:noProof/>
        </w:rPr>
        <w:t>5</w:t>
      </w:r>
      <w:r w:rsidRPr="00104C49">
        <w:rPr>
          <w:noProof/>
        </w:rPr>
        <w:fldChar w:fldCharType="end"/>
      </w:r>
      <w:bookmarkEnd w:id="15"/>
      <w:r w:rsidRPr="00104C49">
        <w:rPr>
          <w:noProof/>
        </w:rPr>
        <w:t>: Example service level catchment area with no population, Parkes NSW</w:t>
      </w:r>
    </w:p>
    <w:p w:rsidR="00104C49" w:rsidRPr="00104C49" w:rsidRDefault="00104C49" w:rsidP="00920F20">
      <w:pPr>
        <w:pStyle w:val="Noteandsource"/>
        <w:jc w:val="center"/>
      </w:pPr>
      <w:r w:rsidRPr="00104C49">
        <w:rPr>
          <w:noProof/>
          <w:lang w:eastAsia="en-AU"/>
        </w:rPr>
        <w:drawing>
          <wp:inline distT="0" distB="0" distL="0" distR="0" wp14:anchorId="25AA31A8" wp14:editId="0D3FCFE7">
            <wp:extent cx="4686300" cy="3298199"/>
            <wp:effectExtent l="0" t="0" r="0" b="0"/>
            <wp:docPr id="64" name="Picture 64" title="Map 5: Example service level catchment area with no population, Parke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3 - Parks NSW retail catchments"/>
                    <pic:cNvPicPr>
                      <a:picLocks noChangeAspect="1" noChangeArrowheads="1"/>
                    </pic:cNvPicPr>
                  </pic:nvPicPr>
                  <pic:blipFill>
                    <a:blip r:embed="rId27" cstate="print">
                      <a:extLst>
                        <a:ext uri="{28A0092B-C50C-407E-A947-70E740481C1C}">
                          <a14:useLocalDpi xmlns:a14="http://schemas.microsoft.com/office/drawing/2010/main" val="0"/>
                        </a:ext>
                      </a:extLst>
                    </a:blip>
                    <a:srcRect r="32144" b="32339"/>
                    <a:stretch>
                      <a:fillRect/>
                    </a:stretch>
                  </pic:blipFill>
                  <pic:spPr bwMode="auto">
                    <a:xfrm>
                      <a:off x="0" y="0"/>
                      <a:ext cx="4732210" cy="3330510"/>
                    </a:xfrm>
                    <a:prstGeom prst="rect">
                      <a:avLst/>
                    </a:prstGeom>
                    <a:noFill/>
                    <a:ln>
                      <a:noFill/>
                    </a:ln>
                  </pic:spPr>
                </pic:pic>
              </a:graphicData>
            </a:graphic>
          </wp:inline>
        </w:drawing>
      </w:r>
    </w:p>
    <w:p w:rsidR="00104C49" w:rsidRPr="00104C49" w:rsidRDefault="00104C49" w:rsidP="00FC5C01">
      <w:pPr>
        <w:pStyle w:val="Noteandsource"/>
      </w:pPr>
      <w:r w:rsidRPr="00104C49">
        <w:t xml:space="preserve">Source: BITRE analysis of identified service points, </w:t>
      </w:r>
      <w:proofErr w:type="spellStart"/>
      <w:r w:rsidRPr="00104C49">
        <w:t>ASGS</w:t>
      </w:r>
      <w:proofErr w:type="spellEnd"/>
      <w:r w:rsidRPr="00104C49">
        <w:t xml:space="preserve"> 2011 (ABS 2012), Australian Population Grid, 2011 (ABS 2014). Underlay: </w:t>
      </w:r>
      <w:proofErr w:type="spellStart"/>
      <w:r w:rsidRPr="00104C49">
        <w:t>OpenStreetMap</w:t>
      </w:r>
      <w:proofErr w:type="spellEnd"/>
      <w:r w:rsidRPr="00104C49">
        <w:t xml:space="preserve"> 2018.</w:t>
      </w:r>
    </w:p>
    <w:p w:rsidR="00104C49" w:rsidRPr="00104C49" w:rsidRDefault="00104C49" w:rsidP="00FC5C01">
      <w:r w:rsidRPr="00104C49">
        <w:lastRenderedPageBreak/>
        <w:t xml:space="preserve">To work around the problem, catchment areas are aggregated to the level of each service centre. In this </w:t>
      </w:r>
      <w:r w:rsidR="00D50992" w:rsidRPr="00104C49">
        <w:t>sense,</w:t>
      </w:r>
      <w:r w:rsidRPr="00104C49">
        <w:t xml:space="preserve"> the catchment areas of individual services are merged</w:t>
      </w:r>
      <w:r w:rsidR="00D50992">
        <w:t xml:space="preserve"> to a single service centre</w:t>
      </w:r>
      <w:r w:rsidRPr="00104C49">
        <w:t xml:space="preserve">. In reality the catchment areas will continue to overlap, but to a lesser extent than at the service level. Any service centre for which there is no populated population grid centroid within </w:t>
      </w:r>
      <w:proofErr w:type="spellStart"/>
      <w:r w:rsidRPr="00104C49">
        <w:t>5km</w:t>
      </w:r>
      <w:proofErr w:type="spellEnd"/>
      <w:r w:rsidRPr="00104C49">
        <w:t xml:space="preserve"> of any service fails to meet the criteria of a CTV. As noted above, 38 service centres fall into this category.</w:t>
      </w:r>
    </w:p>
    <w:p w:rsidR="00104C49" w:rsidRPr="00104C49" w:rsidRDefault="00104C49" w:rsidP="00FC5C01">
      <w:r w:rsidRPr="00104C49">
        <w:t xml:space="preserve">Most CTVs contain service points from multiple service types – for example several schools, offices and hospitals. The simple catchment population (limited to </w:t>
      </w:r>
      <w:proofErr w:type="spellStart"/>
      <w:r w:rsidRPr="00104C49">
        <w:t>5km</w:t>
      </w:r>
      <w:proofErr w:type="spellEnd"/>
      <w:r w:rsidRPr="00104C49">
        <w:t xml:space="preserve"> from any given service) for each service type within each CTV has been estimated using the process described above. This leads to as many population estimates as there are service types. The final CTV population is estimated use the service type which provides the best population estimate. </w:t>
      </w:r>
    </w:p>
    <w:p w:rsidR="00104C49" w:rsidRPr="00104C49" w:rsidRDefault="00104C49" w:rsidP="007D6353">
      <w:r w:rsidRPr="00104C49">
        <w:t xml:space="preserve">The 2011 population of the largest structure in the </w:t>
      </w:r>
      <w:proofErr w:type="spellStart"/>
      <w:r w:rsidRPr="00104C49">
        <w:t>ASGS</w:t>
      </w:r>
      <w:proofErr w:type="spellEnd"/>
      <w:r w:rsidRPr="00104C49">
        <w:t xml:space="preserve"> 2011 (using the rules described in the section above on </w:t>
      </w:r>
      <w:r w:rsidRPr="00104C49">
        <w:rPr>
          <w:i/>
        </w:rPr>
        <w:t xml:space="preserve">Population Centres) </w:t>
      </w:r>
      <w:r w:rsidRPr="00104C49">
        <w:t>was</w:t>
      </w:r>
      <w:r w:rsidRPr="00104C49">
        <w:rPr>
          <w:i/>
        </w:rPr>
        <w:t xml:space="preserve"> </w:t>
      </w:r>
      <w:r w:rsidRPr="00104C49">
        <w:t xml:space="preserve">used as the population benchmark in deciding which service type to use to estimate the CTV population. For each service type the average ratio of the catchment population within </w:t>
      </w:r>
      <w:proofErr w:type="spellStart"/>
      <w:r w:rsidRPr="00104C49">
        <w:t>5km</w:t>
      </w:r>
      <w:proofErr w:type="spellEnd"/>
      <w:r w:rsidRPr="00104C49">
        <w:t xml:space="preserve"> of any service within a CTV to the corresponding ABS estimate (where it exists) was calculated and is shown below in </w:t>
      </w:r>
      <w:r w:rsidR="007D6353">
        <w:t>Table 4.</w:t>
      </w:r>
    </w:p>
    <w:p w:rsidR="00104C49" w:rsidRPr="00104C49" w:rsidRDefault="00104C49" w:rsidP="00FC5C01">
      <w:r w:rsidRPr="00104C49">
        <w:t xml:space="preserve">Some services, such as Government Primary Schools and Australia Post outlets, provide very accurate approximations of the </w:t>
      </w:r>
      <w:proofErr w:type="spellStart"/>
      <w:r w:rsidRPr="00104C49">
        <w:t>ASGS</w:t>
      </w:r>
      <w:proofErr w:type="spellEnd"/>
      <w:r w:rsidRPr="00104C49">
        <w:t xml:space="preserve"> 2011 population, with the populations living within </w:t>
      </w:r>
      <w:proofErr w:type="spellStart"/>
      <w:r w:rsidRPr="00104C49">
        <w:t>5km</w:t>
      </w:r>
      <w:proofErr w:type="spellEnd"/>
      <w:r w:rsidRPr="00104C49">
        <w:t xml:space="preserve"> of these service being respectively on average around 100 per cent and 101 per cent of the corresponding </w:t>
      </w:r>
      <w:proofErr w:type="spellStart"/>
      <w:r w:rsidRPr="00104C49">
        <w:t>ASGS</w:t>
      </w:r>
      <w:proofErr w:type="spellEnd"/>
      <w:r w:rsidRPr="00104C49">
        <w:t xml:space="preserve"> estimate. Other services, such as Principal Referral Hospitals, provide poor approximations, with the </w:t>
      </w:r>
      <w:proofErr w:type="spellStart"/>
      <w:r w:rsidRPr="00104C49">
        <w:t>ASGS</w:t>
      </w:r>
      <w:proofErr w:type="spellEnd"/>
      <w:r w:rsidRPr="00104C49">
        <w:t xml:space="preserve"> population being on average around 331 per cent higher than the catchment population within </w:t>
      </w:r>
      <w:proofErr w:type="spellStart"/>
      <w:r w:rsidRPr="00104C49">
        <w:t>5km</w:t>
      </w:r>
      <w:proofErr w:type="spellEnd"/>
      <w:r w:rsidRPr="00104C49">
        <w:t xml:space="preserve"> of a service. Given the services that are located in a CTV, whichever service is on average closest to the ABS population estimate is used to define the population of the CTV. While the ratio is derived from 2011 census population estimates at the 2011 population grid and </w:t>
      </w:r>
      <w:proofErr w:type="spellStart"/>
      <w:r w:rsidRPr="00104C49">
        <w:t>ASGS</w:t>
      </w:r>
      <w:proofErr w:type="spellEnd"/>
      <w:r w:rsidRPr="00104C49">
        <w:t xml:space="preserve"> geographies, the populations reported in this paper use the Estimated Resident Population estimate at June 2016 on an updated population grid.</w:t>
      </w:r>
    </w:p>
    <w:p w:rsidR="00920F20" w:rsidRDefault="00920F20">
      <w:pPr>
        <w:spacing w:before="0" w:line="276" w:lineRule="auto"/>
        <w:rPr>
          <w:rFonts w:eastAsiaTheme="majorEastAsia" w:cstheme="majorBidi"/>
          <w:color w:val="auto"/>
          <w:sz w:val="24"/>
        </w:rPr>
      </w:pPr>
      <w:bookmarkStart w:id="16" w:name="_Ref513215518"/>
      <w:bookmarkStart w:id="17" w:name="_Ref513215514"/>
      <w:r>
        <w:br w:type="page"/>
      </w:r>
    </w:p>
    <w:p w:rsidR="00104C49" w:rsidRPr="00104C49" w:rsidRDefault="00104C49" w:rsidP="004D7C60">
      <w:pPr>
        <w:pStyle w:val="Caption"/>
      </w:pPr>
      <w:r w:rsidRPr="00104C49">
        <w:lastRenderedPageBreak/>
        <w:t xml:space="preserve">Table </w:t>
      </w:r>
      <w:r w:rsidRPr="00104C49">
        <w:rPr>
          <w:noProof/>
        </w:rPr>
        <w:fldChar w:fldCharType="begin"/>
      </w:r>
      <w:r w:rsidRPr="00104C49">
        <w:rPr>
          <w:noProof/>
        </w:rPr>
        <w:instrText xml:space="preserve"> SEQ Table \* ARABIC </w:instrText>
      </w:r>
      <w:r w:rsidRPr="00104C49">
        <w:rPr>
          <w:noProof/>
        </w:rPr>
        <w:fldChar w:fldCharType="separate"/>
      </w:r>
      <w:r w:rsidR="00E670D0">
        <w:rPr>
          <w:noProof/>
        </w:rPr>
        <w:t>4</w:t>
      </w:r>
      <w:r w:rsidRPr="00104C49">
        <w:rPr>
          <w:noProof/>
        </w:rPr>
        <w:fldChar w:fldCharType="end"/>
      </w:r>
      <w:bookmarkEnd w:id="16"/>
      <w:r w:rsidRPr="00104C49">
        <w:t>: Estimated relationship between catchment and town populations, 2011</w:t>
      </w:r>
      <w:bookmarkEnd w:id="17"/>
    </w:p>
    <w:tbl>
      <w:tblPr>
        <w:tblStyle w:val="GridTable1Light-Accent3"/>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110"/>
      </w:tblGrid>
      <w:tr w:rsidR="00104C49" w:rsidRPr="00104C49" w:rsidTr="004356A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FF0000"/>
              <w:bottom w:val="single" w:sz="4" w:space="0" w:color="FF0000"/>
            </w:tcBorders>
            <w:noWrap/>
            <w:hideMark/>
          </w:tcPr>
          <w:p w:rsidR="00104C49" w:rsidRPr="00104C49" w:rsidRDefault="00104C49" w:rsidP="003A48FC">
            <w:pPr>
              <w:pStyle w:val="Table"/>
            </w:pPr>
            <w:r w:rsidRPr="00104C49">
              <w:t>Service Type</w:t>
            </w:r>
          </w:p>
        </w:tc>
        <w:tc>
          <w:tcPr>
            <w:tcW w:w="4110" w:type="dxa"/>
            <w:tcBorders>
              <w:top w:val="single" w:sz="4" w:space="0" w:color="FF0000"/>
              <w:bottom w:val="single" w:sz="4" w:space="0" w:color="FF0000"/>
            </w:tcBorders>
            <w:noWrap/>
            <w:hideMark/>
          </w:tcPr>
          <w:p w:rsidR="00104C49" w:rsidRPr="00104C49" w:rsidRDefault="00104C49" w:rsidP="003A48FC">
            <w:pPr>
              <w:pStyle w:val="Table"/>
              <w:cnfStyle w:val="100000000000" w:firstRow="1" w:lastRow="0" w:firstColumn="0" w:lastColumn="0" w:oddVBand="0" w:evenVBand="0" w:oddHBand="0" w:evenHBand="0" w:firstRowFirstColumn="0" w:firstRowLastColumn="0" w:lastRowFirstColumn="0" w:lastRowLastColumn="0"/>
            </w:pPr>
            <w:r w:rsidRPr="00104C49">
              <w:t xml:space="preserve">Estimated ratio of </w:t>
            </w:r>
            <w:proofErr w:type="spellStart"/>
            <w:r w:rsidRPr="00104C49">
              <w:t>ASGS</w:t>
            </w:r>
            <w:proofErr w:type="spellEnd"/>
            <w:r w:rsidRPr="00104C49">
              <w:t xml:space="preserve"> population to catchment population within </w:t>
            </w:r>
            <w:proofErr w:type="spellStart"/>
            <w:r w:rsidRPr="00104C49">
              <w:t>5km</w:t>
            </w:r>
            <w:proofErr w:type="spellEnd"/>
            <w:r w:rsidRPr="00104C49">
              <w:t xml:space="preserve"> of a service</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FF0000"/>
            </w:tcBorders>
            <w:noWrap/>
            <w:hideMark/>
          </w:tcPr>
          <w:p w:rsidR="00104C49" w:rsidRPr="00104C49" w:rsidRDefault="00104C49" w:rsidP="003A48FC">
            <w:pPr>
              <w:pStyle w:val="Table"/>
            </w:pPr>
            <w:r w:rsidRPr="00104C49">
              <w:t>Schools - Government Primary</w:t>
            </w:r>
          </w:p>
        </w:tc>
        <w:tc>
          <w:tcPr>
            <w:tcW w:w="4110" w:type="dxa"/>
            <w:tcBorders>
              <w:top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1.00</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Australia Post</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1.01</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Major Grocery Retailers</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1.04</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Schools - Government Secondary</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1.04</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Schools - Catholic Primary</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1.04</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Aged Care - Residential Care (Low)</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1.05</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Aged Care - Residential Care (High)</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1.06</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Schools - Independent Primary</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1.09</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Schools - Independent Secondary</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1.12</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Employment Services</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1.16</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Aged Care - Home Care (Low)</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1.17</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Schools - Catholic Secondary</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1.19</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Schools - Government Special</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1.25</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Private Hospitals</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1.27</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Centrelink - Access Point</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1.28</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Centrelink - Agent</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1.28</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Centrelink - Customer Service Centre</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1.29</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Aged Care - Home Care (High)</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1.29</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Medicare</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1.39</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Public Hospitals - Very small</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1.59</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Public Hospitals - Small</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1.59</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Public Hospitals - Small (with Surgery/Obstetrics)</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1.61</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Public Hospitals - Medium</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1.65</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Schools - Independent Special</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1.92</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Public Hospitals - Large</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2.05</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Aged Care - Transition Care</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2.47</w:t>
            </w:r>
          </w:p>
        </w:tc>
      </w:tr>
      <w:tr w:rsidR="00104C49" w:rsidRPr="00104C49" w:rsidTr="00104C4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noWrap/>
            <w:hideMark/>
          </w:tcPr>
          <w:p w:rsidR="00104C49" w:rsidRPr="00104C49" w:rsidRDefault="00104C49" w:rsidP="003A48FC">
            <w:pPr>
              <w:pStyle w:val="Table"/>
            </w:pPr>
            <w:r w:rsidRPr="00104C49">
              <w:t>Public Hospitals - Principal Referral</w:t>
            </w:r>
          </w:p>
        </w:tc>
        <w:tc>
          <w:tcPr>
            <w:tcW w:w="411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3.31</w:t>
            </w:r>
          </w:p>
        </w:tc>
      </w:tr>
      <w:tr w:rsidR="00104C49" w:rsidRPr="00104C49" w:rsidTr="002F6119">
        <w:trPr>
          <w:trHeight w:val="300"/>
          <w:jc w:val="center"/>
        </w:trPr>
        <w:tc>
          <w:tcPr>
            <w:cnfStyle w:val="001000000000" w:firstRow="0" w:lastRow="0" w:firstColumn="1" w:lastColumn="0" w:oddVBand="0" w:evenVBand="0" w:oddHBand="0" w:evenHBand="0" w:firstRowFirstColumn="0" w:firstRowLastColumn="0" w:lastRowFirstColumn="0" w:lastRowLastColumn="0"/>
            <w:tcW w:w="4957" w:type="dxa"/>
            <w:tcBorders>
              <w:bottom w:val="single" w:sz="4" w:space="0" w:color="FF0000"/>
            </w:tcBorders>
            <w:noWrap/>
            <w:hideMark/>
          </w:tcPr>
          <w:p w:rsidR="00104C49" w:rsidRPr="00104C49" w:rsidRDefault="00104C49" w:rsidP="003A48FC">
            <w:pPr>
              <w:pStyle w:val="Table"/>
            </w:pPr>
            <w:r w:rsidRPr="00104C49">
              <w:t>Schools - Catholic Special</w:t>
            </w:r>
          </w:p>
        </w:tc>
        <w:tc>
          <w:tcPr>
            <w:tcW w:w="4110" w:type="dxa"/>
            <w:tcBorders>
              <w:bottom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4.60</w:t>
            </w:r>
          </w:p>
        </w:tc>
      </w:tr>
    </w:tbl>
    <w:p w:rsidR="00104C49" w:rsidRPr="00104C49" w:rsidRDefault="00104C49" w:rsidP="00920F20">
      <w:pPr>
        <w:pStyle w:val="Noteandsource"/>
      </w:pPr>
      <w:r w:rsidRPr="00104C49">
        <w:t>Source: BITRE analysis of identified service points and the ABS Census of Population and Housing 2011.</w:t>
      </w:r>
    </w:p>
    <w:p w:rsidR="00104C49" w:rsidRPr="00104C49" w:rsidRDefault="00104C49" w:rsidP="00FC5C01">
      <w:r w:rsidRPr="00104C49">
        <w:t xml:space="preserve">Because some services always occur with other services, only a subset of services have been used to derive population estimates. In fact, due to their wide distribution, 97 per cent of the population estimates are based on Government Primary Schools or Australia Post outlets, making population estimates that use other services a rare exception, rather than the rule. The table below shows how many CTVs have been estimated using the catchment areas of each service type. </w:t>
      </w:r>
      <w:bookmarkStart w:id="18" w:name="_Ref471289284"/>
      <w:bookmarkStart w:id="19" w:name="_Ref471477744"/>
    </w:p>
    <w:p w:rsidR="00920F20" w:rsidRDefault="00920F20">
      <w:pPr>
        <w:spacing w:before="0" w:line="276" w:lineRule="auto"/>
        <w:rPr>
          <w:rFonts w:eastAsiaTheme="majorEastAsia" w:cstheme="majorBidi"/>
          <w:color w:val="auto"/>
          <w:sz w:val="24"/>
        </w:rPr>
      </w:pPr>
      <w:bookmarkStart w:id="20" w:name="_Ref514061421"/>
      <w:r>
        <w:br w:type="page"/>
      </w:r>
    </w:p>
    <w:p w:rsidR="00104C49" w:rsidRPr="00104C49" w:rsidRDefault="00104C49" w:rsidP="004D7C60">
      <w:pPr>
        <w:pStyle w:val="Caption"/>
      </w:pPr>
      <w:r w:rsidRPr="00104C49">
        <w:lastRenderedPageBreak/>
        <w:t xml:space="preserve">Table </w:t>
      </w:r>
      <w:r w:rsidRPr="00104C49">
        <w:rPr>
          <w:noProof/>
        </w:rPr>
        <w:fldChar w:fldCharType="begin"/>
      </w:r>
      <w:r w:rsidRPr="00104C49">
        <w:rPr>
          <w:noProof/>
        </w:rPr>
        <w:instrText xml:space="preserve"> SEQ Table \* ARABIC </w:instrText>
      </w:r>
      <w:r w:rsidRPr="00104C49">
        <w:rPr>
          <w:noProof/>
        </w:rPr>
        <w:fldChar w:fldCharType="separate"/>
      </w:r>
      <w:r w:rsidR="00E670D0">
        <w:rPr>
          <w:noProof/>
        </w:rPr>
        <w:t>5</w:t>
      </w:r>
      <w:r w:rsidRPr="00104C49">
        <w:rPr>
          <w:noProof/>
        </w:rPr>
        <w:fldChar w:fldCharType="end"/>
      </w:r>
      <w:bookmarkEnd w:id="18"/>
      <w:bookmarkEnd w:id="20"/>
      <w:r w:rsidRPr="00104C49">
        <w:t>: Number of CTVs estimated using each service type</w:t>
      </w:r>
      <w:bookmarkEnd w:id="19"/>
    </w:p>
    <w:tbl>
      <w:tblPr>
        <w:tblStyle w:val="GridTable1Light-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965"/>
        <w:gridCol w:w="1211"/>
        <w:gridCol w:w="1211"/>
      </w:tblGrid>
      <w:tr w:rsidR="00920F20" w:rsidRPr="00104C49" w:rsidTr="00A737D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FF0000"/>
              <w:bottom w:val="single" w:sz="4" w:space="0" w:color="FF0000"/>
            </w:tcBorders>
            <w:noWrap/>
            <w:hideMark/>
          </w:tcPr>
          <w:p w:rsidR="00920F20" w:rsidRPr="00104C49" w:rsidRDefault="00920F20" w:rsidP="003A48FC">
            <w:pPr>
              <w:pStyle w:val="Table"/>
            </w:pPr>
            <w:r w:rsidRPr="00104C49">
              <w:t>Service Type</w:t>
            </w:r>
          </w:p>
        </w:tc>
        <w:tc>
          <w:tcPr>
            <w:tcW w:w="965" w:type="dxa"/>
            <w:tcBorders>
              <w:top w:val="single" w:sz="4" w:space="0" w:color="FF0000"/>
              <w:bottom w:val="single" w:sz="4" w:space="0" w:color="FF0000"/>
            </w:tcBorders>
            <w:noWrap/>
            <w:hideMark/>
          </w:tcPr>
          <w:p w:rsidR="00920F20" w:rsidRPr="00104C49" w:rsidRDefault="00920F20" w:rsidP="003A48FC">
            <w:pPr>
              <w:pStyle w:val="Table"/>
              <w:cnfStyle w:val="100000000000" w:firstRow="1" w:lastRow="0" w:firstColumn="0" w:lastColumn="0" w:oddVBand="0" w:evenVBand="0" w:oddHBand="0" w:evenHBand="0" w:firstRowFirstColumn="0" w:firstRowLastColumn="0" w:lastRowFirstColumn="0" w:lastRowLastColumn="0"/>
            </w:pPr>
            <w:r w:rsidRPr="00104C49">
              <w:t>Number of CTVs</w:t>
            </w:r>
          </w:p>
        </w:tc>
        <w:tc>
          <w:tcPr>
            <w:tcW w:w="1211" w:type="dxa"/>
            <w:tcBorders>
              <w:top w:val="single" w:sz="4" w:space="0" w:color="FF0000"/>
              <w:bottom w:val="single" w:sz="4" w:space="0" w:color="FF0000"/>
            </w:tcBorders>
          </w:tcPr>
          <w:p w:rsidR="00920F20" w:rsidRPr="00104C49" w:rsidRDefault="00920F20" w:rsidP="003A48FC">
            <w:pPr>
              <w:pStyle w:val="Table"/>
              <w:cnfStyle w:val="100000000000" w:firstRow="1" w:lastRow="0" w:firstColumn="0" w:lastColumn="0" w:oddVBand="0" w:evenVBand="0" w:oddHBand="0" w:evenHBand="0" w:firstRowFirstColumn="0" w:firstRowLastColumn="0" w:lastRowFirstColumn="0" w:lastRowLastColumn="0"/>
            </w:pPr>
          </w:p>
        </w:tc>
        <w:tc>
          <w:tcPr>
            <w:tcW w:w="1211" w:type="dxa"/>
            <w:tcBorders>
              <w:top w:val="single" w:sz="4" w:space="0" w:color="FF0000"/>
              <w:bottom w:val="single" w:sz="4" w:space="0" w:color="FF0000"/>
            </w:tcBorders>
            <w:noWrap/>
            <w:hideMark/>
          </w:tcPr>
          <w:p w:rsidR="00920F20" w:rsidRPr="00104C49" w:rsidRDefault="00920F20" w:rsidP="003A48FC">
            <w:pPr>
              <w:pStyle w:val="Table"/>
              <w:cnfStyle w:val="100000000000" w:firstRow="1" w:lastRow="0" w:firstColumn="0" w:lastColumn="0" w:oddVBand="0" w:evenVBand="0" w:oddHBand="0" w:evenHBand="0" w:firstRowFirstColumn="0" w:firstRowLastColumn="0" w:lastRowFirstColumn="0" w:lastRowLastColumn="0"/>
            </w:pPr>
            <w:r w:rsidRPr="00104C49">
              <w:t>Proportion of CTVs</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FF0000"/>
            </w:tcBorders>
            <w:noWrap/>
            <w:hideMark/>
          </w:tcPr>
          <w:p w:rsidR="00920F20" w:rsidRPr="00104C49" w:rsidRDefault="00920F20" w:rsidP="003A48FC">
            <w:pPr>
              <w:pStyle w:val="Table"/>
            </w:pPr>
            <w:r w:rsidRPr="00104C49">
              <w:t>Schools - Government Primary</w:t>
            </w:r>
          </w:p>
        </w:tc>
        <w:tc>
          <w:tcPr>
            <w:tcW w:w="965" w:type="dxa"/>
            <w:tcBorders>
              <w:top w:val="single" w:sz="4" w:space="0" w:color="FF0000"/>
            </w:tcBorders>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1916</w:t>
            </w:r>
          </w:p>
        </w:tc>
        <w:tc>
          <w:tcPr>
            <w:tcW w:w="1211" w:type="dxa"/>
            <w:tcBorders>
              <w:top w:val="single" w:sz="4" w:space="0" w:color="FF0000"/>
            </w:tcBorders>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tcBorders>
              <w:top w:val="single" w:sz="4" w:space="0" w:color="FF0000"/>
            </w:tcBorders>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78.20</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Australia Post</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456</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18.61</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Schools - Independent Primary</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22</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0.90</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Centrelink - Access Point</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17</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0.69</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Schools - Catholic Primary</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13</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0.53</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Employment Services</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7</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0.29</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Aged Care - Residential Care (Low)</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7</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0.29</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Schools - Independent Secondary</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5</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0.20</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Aged Care - Home Care (Low)</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0.12</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Schools - Catholic Secondary</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0.08</w:t>
            </w:r>
          </w:p>
        </w:tc>
      </w:tr>
      <w:tr w:rsidR="00920F20" w:rsidRPr="00104C49" w:rsidTr="00A737D5">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Schools - Independent Special</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0.04</w:t>
            </w:r>
          </w:p>
        </w:tc>
      </w:tr>
      <w:tr w:rsidR="00920F20" w:rsidRPr="00104C49" w:rsidTr="006B3F96">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noWrap/>
            <w:hideMark/>
          </w:tcPr>
          <w:p w:rsidR="00920F20" w:rsidRPr="00104C49" w:rsidRDefault="00920F20" w:rsidP="003A48FC">
            <w:pPr>
              <w:pStyle w:val="Table"/>
            </w:pPr>
            <w:r w:rsidRPr="00104C49">
              <w:t>Major Grocery Retailers</w:t>
            </w:r>
          </w:p>
        </w:tc>
        <w:tc>
          <w:tcPr>
            <w:tcW w:w="965"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w:t>
            </w:r>
          </w:p>
        </w:tc>
        <w:tc>
          <w:tcPr>
            <w:tcW w:w="1211" w:type="dxa"/>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0.04</w:t>
            </w:r>
          </w:p>
        </w:tc>
      </w:tr>
      <w:tr w:rsidR="00920F20" w:rsidRPr="00104C49" w:rsidTr="006B3F96">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FF0000"/>
            </w:tcBorders>
            <w:noWrap/>
            <w:hideMark/>
          </w:tcPr>
          <w:p w:rsidR="00920F20" w:rsidRPr="00104C49" w:rsidRDefault="00920F20" w:rsidP="003A48FC">
            <w:pPr>
              <w:pStyle w:val="Table"/>
            </w:pPr>
            <w:r w:rsidRPr="00104C49">
              <w:t>Total</w:t>
            </w:r>
          </w:p>
        </w:tc>
        <w:tc>
          <w:tcPr>
            <w:tcW w:w="965" w:type="dxa"/>
            <w:tcBorders>
              <w:bottom w:val="single" w:sz="4" w:space="0" w:color="FF0000"/>
            </w:tcBorders>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2450</w:t>
            </w:r>
          </w:p>
        </w:tc>
        <w:tc>
          <w:tcPr>
            <w:tcW w:w="1211" w:type="dxa"/>
            <w:tcBorders>
              <w:bottom w:val="single" w:sz="4" w:space="0" w:color="FF0000"/>
            </w:tcBorders>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p>
        </w:tc>
        <w:tc>
          <w:tcPr>
            <w:tcW w:w="1211" w:type="dxa"/>
            <w:tcBorders>
              <w:bottom w:val="single" w:sz="4" w:space="0" w:color="FF0000"/>
            </w:tcBorders>
            <w:noWrap/>
            <w:hideMark/>
          </w:tcPr>
          <w:p w:rsidR="00920F20" w:rsidRPr="00104C49" w:rsidRDefault="00920F20"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100.00</w:t>
            </w:r>
          </w:p>
        </w:tc>
      </w:tr>
    </w:tbl>
    <w:p w:rsidR="00104C49" w:rsidRPr="00104C49" w:rsidRDefault="00104C49" w:rsidP="00FC5C01">
      <w:pPr>
        <w:pStyle w:val="Noteandsource"/>
      </w:pPr>
      <w:r w:rsidRPr="00104C49">
        <w:t>BITRE analysis of identified service points.</w:t>
      </w:r>
    </w:p>
    <w:p w:rsidR="00104C49" w:rsidRPr="00104C49" w:rsidRDefault="00104C49" w:rsidP="00FC5C01">
      <w:r w:rsidRPr="00104C49">
        <w:t xml:space="preserve">As well as small joint population and service centres which are not identified in the </w:t>
      </w:r>
      <w:proofErr w:type="spellStart"/>
      <w:r w:rsidRPr="00104C49">
        <w:t>ASGS</w:t>
      </w:r>
      <w:proofErr w:type="spellEnd"/>
      <w:r w:rsidRPr="00104C49">
        <w:t xml:space="preserve"> there are a number of population centres identified in the </w:t>
      </w:r>
      <w:proofErr w:type="spellStart"/>
      <w:r w:rsidRPr="00104C49">
        <w:t>ASGS</w:t>
      </w:r>
      <w:proofErr w:type="spellEnd"/>
      <w:r w:rsidRPr="00104C49">
        <w:t xml:space="preserve"> which are not co-located with any identified service, and so do not meet the definition of a CTV. An example of the most common case can be seen below in </w:t>
      </w:r>
      <w:r w:rsidRPr="00104C49">
        <w:fldChar w:fldCharType="begin"/>
      </w:r>
      <w:r w:rsidRPr="00104C49">
        <w:instrText xml:space="preserve"> REF _Ref471468944 \h </w:instrText>
      </w:r>
      <w:r>
        <w:instrText xml:space="preserve"> \* MERGEFORMAT </w:instrText>
      </w:r>
      <w:r w:rsidRPr="00104C49">
        <w:fldChar w:fldCharType="separate"/>
      </w:r>
      <w:r w:rsidR="00E670D0" w:rsidRPr="00104C49">
        <w:t xml:space="preserve">Map </w:t>
      </w:r>
      <w:r w:rsidR="00E670D0">
        <w:rPr>
          <w:noProof/>
        </w:rPr>
        <w:t>6</w:t>
      </w:r>
      <w:r w:rsidRPr="00104C49">
        <w:fldChar w:fldCharType="end"/>
      </w:r>
      <w:r w:rsidRPr="00104C49">
        <w:t xml:space="preserve">, which shows the two </w:t>
      </w:r>
      <w:proofErr w:type="spellStart"/>
      <w:r w:rsidRPr="00104C49">
        <w:t>UCLs</w:t>
      </w:r>
      <w:proofErr w:type="spellEnd"/>
      <w:r w:rsidRPr="00104C49">
        <w:t xml:space="preserve"> of Tolga and Tolga - West in Queensland. Although these have been identified as separate population centres in the </w:t>
      </w:r>
      <w:proofErr w:type="spellStart"/>
      <w:r w:rsidRPr="00104C49">
        <w:t>UCL</w:t>
      </w:r>
      <w:proofErr w:type="spellEnd"/>
      <w:r w:rsidRPr="00104C49">
        <w:t xml:space="preserve"> structure, since Tolga - West does not have any of the identified services it is not considered a CTV. Instead, the population of Tolga - West within </w:t>
      </w:r>
      <w:proofErr w:type="spellStart"/>
      <w:r w:rsidRPr="00104C49">
        <w:t>5km</w:t>
      </w:r>
      <w:proofErr w:type="spellEnd"/>
      <w:r w:rsidRPr="00104C49">
        <w:t xml:space="preserve"> of the service that defines Tolga’s population (a Government Primary School) will be considered part of the population of Tolga. Consequently, the population is still captured in the CTV geography. If a grid square could be allocated to two CTVs the grid square is allocated to the closest service.</w:t>
      </w:r>
    </w:p>
    <w:p w:rsidR="00104C49" w:rsidRPr="00104C49" w:rsidRDefault="00104C49" w:rsidP="004D7C60">
      <w:pPr>
        <w:pStyle w:val="Caption"/>
      </w:pPr>
      <w:bookmarkStart w:id="21" w:name="_Ref471468944"/>
      <w:bookmarkStart w:id="22" w:name="_Ref471830790"/>
      <w:r w:rsidRPr="00104C49">
        <w:lastRenderedPageBreak/>
        <w:t xml:space="preserve">Map </w:t>
      </w:r>
      <w:r w:rsidRPr="00104C49">
        <w:rPr>
          <w:noProof/>
        </w:rPr>
        <w:fldChar w:fldCharType="begin"/>
      </w:r>
      <w:r w:rsidRPr="00104C49">
        <w:rPr>
          <w:noProof/>
        </w:rPr>
        <w:instrText xml:space="preserve"> SEQ Map \* ARABIC </w:instrText>
      </w:r>
      <w:r w:rsidRPr="00104C49">
        <w:rPr>
          <w:noProof/>
        </w:rPr>
        <w:fldChar w:fldCharType="separate"/>
      </w:r>
      <w:r w:rsidR="00E670D0">
        <w:rPr>
          <w:noProof/>
        </w:rPr>
        <w:t>6</w:t>
      </w:r>
      <w:r w:rsidRPr="00104C49">
        <w:rPr>
          <w:noProof/>
        </w:rPr>
        <w:fldChar w:fldCharType="end"/>
      </w:r>
      <w:bookmarkEnd w:id="21"/>
      <w:r w:rsidRPr="00104C49">
        <w:t>: Population centres without services, Tolga area, QLD</w:t>
      </w:r>
      <w:bookmarkEnd w:id="22"/>
    </w:p>
    <w:p w:rsidR="00104C49" w:rsidRPr="00104C49" w:rsidRDefault="00104C49" w:rsidP="00920F20">
      <w:pPr>
        <w:pStyle w:val="Noteandsource"/>
        <w:jc w:val="center"/>
      </w:pPr>
      <w:r w:rsidRPr="00104C49">
        <w:rPr>
          <w:noProof/>
          <w:lang w:eastAsia="en-AU"/>
        </w:rPr>
        <w:drawing>
          <wp:inline distT="0" distB="0" distL="0" distR="0" wp14:anchorId="64178A89" wp14:editId="762A9DC1">
            <wp:extent cx="4554797" cy="3871356"/>
            <wp:effectExtent l="0" t="0" r="0" b="0"/>
            <wp:docPr id="80" name="Picture 80" title="Map 6: Population centres without services, Tolga area,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amp;R\BITRE\Regional and Cities\Regional Research\Service delivery\chapters - new structure\Appendices\Map2- UCL without service.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5694" b="34728"/>
                    <a:stretch/>
                  </pic:blipFill>
                  <pic:spPr bwMode="auto">
                    <a:xfrm>
                      <a:off x="0" y="0"/>
                      <a:ext cx="4614821" cy="3922373"/>
                    </a:xfrm>
                    <a:prstGeom prst="rect">
                      <a:avLst/>
                    </a:prstGeom>
                    <a:noFill/>
                    <a:ln>
                      <a:noFill/>
                    </a:ln>
                    <a:extLst>
                      <a:ext uri="{53640926-AAD7-44D8-BBD7-CCE9431645EC}">
                        <a14:shadowObscured xmlns:a14="http://schemas.microsoft.com/office/drawing/2010/main"/>
                      </a:ext>
                    </a:extLst>
                  </pic:spPr>
                </pic:pic>
              </a:graphicData>
            </a:graphic>
          </wp:inline>
        </w:drawing>
      </w:r>
    </w:p>
    <w:p w:rsidR="00104C49" w:rsidRPr="00104C49" w:rsidRDefault="00104C49" w:rsidP="00FC5C01">
      <w:pPr>
        <w:pStyle w:val="Noteandsource"/>
      </w:pPr>
      <w:r w:rsidRPr="00104C49">
        <w:t xml:space="preserve">Source: BITRE analysis of identified service points, </w:t>
      </w:r>
      <w:proofErr w:type="spellStart"/>
      <w:r w:rsidRPr="00104C49">
        <w:t>ASGS</w:t>
      </w:r>
      <w:proofErr w:type="spellEnd"/>
      <w:r w:rsidRPr="00104C49">
        <w:t xml:space="preserve"> 2011 (ABS 2012), Australian Population Grid, 2011 (ABS 2014). </w:t>
      </w:r>
    </w:p>
    <w:p w:rsidR="00104C49" w:rsidRPr="00104C49" w:rsidRDefault="00104C49" w:rsidP="00FC5C01">
      <w:r w:rsidRPr="00104C49">
        <w:t>Overall, 2450 places which are both population centres and service centres have been identified as CTVs across Australia. These CTVs are estimated to include around 96.5 per cent of the Australian population and are made up of cities, towns and villages of various sizes. The number of CTVs and how they have been id</w:t>
      </w:r>
      <w:bookmarkStart w:id="23" w:name="_Ref471293607"/>
      <w:r w:rsidRPr="00104C49">
        <w:t xml:space="preserve">entified is summarised below in </w:t>
      </w:r>
      <w:r w:rsidRPr="00104C49">
        <w:fldChar w:fldCharType="begin"/>
      </w:r>
      <w:r w:rsidRPr="00104C49">
        <w:instrText xml:space="preserve"> REF _Ref515547657 \h </w:instrText>
      </w:r>
      <w:r>
        <w:instrText xml:space="preserve"> \* MERGEFORMAT </w:instrText>
      </w:r>
      <w:r w:rsidRPr="00104C49">
        <w:fldChar w:fldCharType="separate"/>
      </w:r>
      <w:r w:rsidR="00E670D0" w:rsidRPr="00104C49">
        <w:t xml:space="preserve">Table </w:t>
      </w:r>
      <w:r w:rsidR="00E670D0">
        <w:rPr>
          <w:noProof/>
        </w:rPr>
        <w:t>6</w:t>
      </w:r>
      <w:r w:rsidRPr="00104C49">
        <w:fldChar w:fldCharType="end"/>
      </w:r>
      <w:r w:rsidRPr="00104C49">
        <w:t>.</w:t>
      </w:r>
    </w:p>
    <w:p w:rsidR="00104C49" w:rsidRPr="00104C49" w:rsidRDefault="00104C49" w:rsidP="004D7C60">
      <w:pPr>
        <w:pStyle w:val="Caption"/>
      </w:pPr>
      <w:bookmarkStart w:id="24" w:name="_Ref515547657"/>
      <w:r w:rsidRPr="00104C49">
        <w:t xml:space="preserve">Table </w:t>
      </w:r>
      <w:r w:rsidRPr="00104C49">
        <w:rPr>
          <w:noProof/>
        </w:rPr>
        <w:fldChar w:fldCharType="begin"/>
      </w:r>
      <w:r w:rsidRPr="00104C49">
        <w:rPr>
          <w:noProof/>
        </w:rPr>
        <w:instrText xml:space="preserve"> SEQ Table \* ARABIC </w:instrText>
      </w:r>
      <w:r w:rsidRPr="00104C49">
        <w:rPr>
          <w:noProof/>
        </w:rPr>
        <w:fldChar w:fldCharType="separate"/>
      </w:r>
      <w:r w:rsidR="00E670D0">
        <w:rPr>
          <w:noProof/>
        </w:rPr>
        <w:t>6</w:t>
      </w:r>
      <w:r w:rsidRPr="00104C49">
        <w:rPr>
          <w:noProof/>
        </w:rPr>
        <w:fldChar w:fldCharType="end"/>
      </w:r>
      <w:bookmarkEnd w:id="23"/>
      <w:bookmarkEnd w:id="24"/>
      <w:r w:rsidRPr="00104C49">
        <w:t>: Number of CTVs by population category and type, 2016</w:t>
      </w:r>
    </w:p>
    <w:tbl>
      <w:tblPr>
        <w:tblStyle w:val="GridTable1Light-Accent3"/>
        <w:tblW w:w="68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827"/>
        <w:gridCol w:w="597"/>
        <w:gridCol w:w="663"/>
        <w:gridCol w:w="858"/>
        <w:gridCol w:w="700"/>
        <w:gridCol w:w="1180"/>
      </w:tblGrid>
      <w:tr w:rsidR="00104C49" w:rsidRPr="00104C49" w:rsidTr="004356A5">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2020" w:type="dxa"/>
            <w:tcBorders>
              <w:top w:val="single" w:sz="4" w:space="0" w:color="FF0000"/>
              <w:bottom w:val="single" w:sz="4" w:space="0" w:color="FF0000"/>
            </w:tcBorders>
            <w:noWrap/>
            <w:hideMark/>
          </w:tcPr>
          <w:p w:rsidR="00104C49" w:rsidRPr="00104C49" w:rsidRDefault="00104C49" w:rsidP="003A48FC">
            <w:pPr>
              <w:pStyle w:val="Table"/>
              <w:rPr>
                <w:lang w:eastAsia="en-AU"/>
              </w:rPr>
            </w:pPr>
            <w:r w:rsidRPr="00104C49">
              <w:rPr>
                <w:lang w:eastAsia="en-AU"/>
              </w:rPr>
              <w:t xml:space="preserve">CTV population </w:t>
            </w:r>
          </w:p>
        </w:tc>
        <w:tc>
          <w:tcPr>
            <w:tcW w:w="827" w:type="dxa"/>
            <w:tcBorders>
              <w:top w:val="single" w:sz="4" w:space="0" w:color="FF0000"/>
              <w:bottom w:val="single" w:sz="4" w:space="0" w:color="FF0000"/>
            </w:tcBorders>
            <w:noWrap/>
            <w:hideMark/>
          </w:tcPr>
          <w:p w:rsidR="00104C49" w:rsidRPr="00104C49" w:rsidRDefault="00104C49" w:rsidP="003A48FC">
            <w:pPr>
              <w:pStyle w:val="Table"/>
              <w:cnfStyle w:val="100000000000" w:firstRow="1" w:lastRow="0" w:firstColumn="0" w:lastColumn="0" w:oddVBand="0" w:evenVBand="0" w:oddHBand="0" w:evenHBand="0" w:firstRowFirstColumn="0" w:firstRowLastColumn="0" w:lastRowFirstColumn="0" w:lastRowLastColumn="0"/>
              <w:rPr>
                <w:lang w:eastAsia="en-AU"/>
              </w:rPr>
            </w:pPr>
            <w:proofErr w:type="spellStart"/>
            <w:r w:rsidRPr="00104C49">
              <w:rPr>
                <w:lang w:eastAsia="en-AU"/>
              </w:rPr>
              <w:t>GCCSA</w:t>
            </w:r>
            <w:proofErr w:type="spellEnd"/>
          </w:p>
        </w:tc>
        <w:tc>
          <w:tcPr>
            <w:tcW w:w="597" w:type="dxa"/>
            <w:tcBorders>
              <w:top w:val="single" w:sz="4" w:space="0" w:color="FF0000"/>
              <w:bottom w:val="single" w:sz="4" w:space="0" w:color="FF0000"/>
            </w:tcBorders>
            <w:noWrap/>
            <w:hideMark/>
          </w:tcPr>
          <w:p w:rsidR="00104C49" w:rsidRPr="00104C49" w:rsidRDefault="00104C49" w:rsidP="003A48FC">
            <w:pPr>
              <w:pStyle w:val="Table"/>
              <w:cnfStyle w:val="100000000000" w:firstRow="1" w:lastRow="0" w:firstColumn="0" w:lastColumn="0" w:oddVBand="0" w:evenVBand="0" w:oddHBand="0" w:evenHBand="0" w:firstRowFirstColumn="0" w:firstRowLastColumn="0" w:lastRowFirstColumn="0" w:lastRowLastColumn="0"/>
              <w:rPr>
                <w:lang w:eastAsia="en-AU"/>
              </w:rPr>
            </w:pPr>
            <w:proofErr w:type="spellStart"/>
            <w:r w:rsidRPr="00104C49">
              <w:rPr>
                <w:lang w:eastAsia="en-AU"/>
              </w:rPr>
              <w:t>SUA</w:t>
            </w:r>
            <w:proofErr w:type="spellEnd"/>
          </w:p>
        </w:tc>
        <w:tc>
          <w:tcPr>
            <w:tcW w:w="663" w:type="dxa"/>
            <w:tcBorders>
              <w:top w:val="single" w:sz="4" w:space="0" w:color="FF0000"/>
              <w:bottom w:val="single" w:sz="4" w:space="0" w:color="FF0000"/>
            </w:tcBorders>
            <w:noWrap/>
            <w:hideMark/>
          </w:tcPr>
          <w:p w:rsidR="00104C49" w:rsidRPr="00104C49" w:rsidRDefault="00104C49" w:rsidP="003A48FC">
            <w:pPr>
              <w:pStyle w:val="Table"/>
              <w:cnfStyle w:val="100000000000" w:firstRow="1" w:lastRow="0" w:firstColumn="0" w:lastColumn="0" w:oddVBand="0" w:evenVBand="0" w:oddHBand="0" w:evenHBand="0" w:firstRowFirstColumn="0" w:firstRowLastColumn="0" w:lastRowFirstColumn="0" w:lastRowLastColumn="0"/>
              <w:rPr>
                <w:lang w:eastAsia="en-AU"/>
              </w:rPr>
            </w:pPr>
            <w:proofErr w:type="spellStart"/>
            <w:r w:rsidRPr="00104C49">
              <w:rPr>
                <w:lang w:eastAsia="en-AU"/>
              </w:rPr>
              <w:t>UCL</w:t>
            </w:r>
            <w:proofErr w:type="spellEnd"/>
          </w:p>
        </w:tc>
        <w:tc>
          <w:tcPr>
            <w:tcW w:w="858" w:type="dxa"/>
            <w:tcBorders>
              <w:top w:val="single" w:sz="4" w:space="0" w:color="FF0000"/>
              <w:bottom w:val="single" w:sz="4" w:space="0" w:color="FF0000"/>
            </w:tcBorders>
            <w:noWrap/>
            <w:hideMark/>
          </w:tcPr>
          <w:p w:rsidR="00104C49" w:rsidRPr="00104C49" w:rsidRDefault="00104C49" w:rsidP="003A48FC">
            <w:pPr>
              <w:pStyle w:val="Table"/>
              <w:cnfStyle w:val="100000000000" w:firstRow="1" w:lastRow="0" w:firstColumn="0" w:lastColumn="0" w:oddVBand="0" w:evenVBand="0" w:oddHBand="0" w:evenHBand="0" w:firstRowFirstColumn="0" w:firstRowLastColumn="0" w:lastRowFirstColumn="0" w:lastRowLastColumn="0"/>
              <w:rPr>
                <w:lang w:eastAsia="en-AU"/>
              </w:rPr>
            </w:pPr>
            <w:r w:rsidRPr="00104C49">
              <w:rPr>
                <w:lang w:eastAsia="en-AU"/>
              </w:rPr>
              <w:t>Cluster</w:t>
            </w:r>
          </w:p>
        </w:tc>
        <w:tc>
          <w:tcPr>
            <w:tcW w:w="700" w:type="dxa"/>
            <w:tcBorders>
              <w:top w:val="single" w:sz="4" w:space="0" w:color="FF0000"/>
              <w:bottom w:val="single" w:sz="4" w:space="0" w:color="FF0000"/>
            </w:tcBorders>
            <w:noWrap/>
            <w:hideMark/>
          </w:tcPr>
          <w:p w:rsidR="00104C49" w:rsidRPr="00104C49" w:rsidRDefault="00104C49" w:rsidP="003A48FC">
            <w:pPr>
              <w:pStyle w:val="Table"/>
              <w:cnfStyle w:val="100000000000" w:firstRow="1" w:lastRow="0" w:firstColumn="0" w:lastColumn="0" w:oddVBand="0" w:evenVBand="0" w:oddHBand="0" w:evenHBand="0" w:firstRowFirstColumn="0" w:firstRowLastColumn="0" w:lastRowFirstColumn="0" w:lastRowLastColumn="0"/>
              <w:rPr>
                <w:lang w:eastAsia="en-AU"/>
              </w:rPr>
            </w:pPr>
            <w:r w:rsidRPr="00104C49">
              <w:rPr>
                <w:lang w:eastAsia="en-AU"/>
              </w:rPr>
              <w:t>Point</w:t>
            </w:r>
          </w:p>
        </w:tc>
        <w:tc>
          <w:tcPr>
            <w:tcW w:w="1180" w:type="dxa"/>
            <w:tcBorders>
              <w:top w:val="single" w:sz="4" w:space="0" w:color="FF0000"/>
              <w:bottom w:val="single" w:sz="4" w:space="0" w:color="FF0000"/>
            </w:tcBorders>
            <w:noWrap/>
            <w:hideMark/>
          </w:tcPr>
          <w:p w:rsidR="00104C49" w:rsidRPr="00104C49" w:rsidRDefault="00104C49" w:rsidP="003A48FC">
            <w:pPr>
              <w:pStyle w:val="Table"/>
              <w:cnfStyle w:val="100000000000" w:firstRow="1" w:lastRow="0" w:firstColumn="0" w:lastColumn="0" w:oddVBand="0" w:evenVBand="0" w:oddHBand="0" w:evenHBand="0" w:firstRowFirstColumn="0" w:firstRowLastColumn="0" w:lastRowFirstColumn="0" w:lastRowLastColumn="0"/>
              <w:rPr>
                <w:lang w:eastAsia="en-AU"/>
              </w:rPr>
            </w:pPr>
            <w:r w:rsidRPr="00104C49">
              <w:rPr>
                <w:lang w:eastAsia="en-AU"/>
              </w:rPr>
              <w:t>Total</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tcBorders>
              <w:top w:val="single" w:sz="4" w:space="0" w:color="FF0000"/>
            </w:tcBorders>
            <w:noWrap/>
            <w:hideMark/>
          </w:tcPr>
          <w:p w:rsidR="00104C49" w:rsidRPr="00104C49" w:rsidRDefault="00104C49" w:rsidP="003A48FC">
            <w:pPr>
              <w:pStyle w:val="Table"/>
              <w:rPr>
                <w:lang w:eastAsia="en-AU"/>
              </w:rPr>
            </w:pPr>
            <w:r w:rsidRPr="00104C49">
              <w:rPr>
                <w:lang w:eastAsia="en-AU"/>
              </w:rPr>
              <w:t>1 million or more</w:t>
            </w:r>
          </w:p>
        </w:tc>
        <w:tc>
          <w:tcPr>
            <w:tcW w:w="827" w:type="dxa"/>
            <w:tcBorders>
              <w:top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5</w:t>
            </w:r>
          </w:p>
        </w:tc>
        <w:tc>
          <w:tcPr>
            <w:tcW w:w="597" w:type="dxa"/>
            <w:tcBorders>
              <w:top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663" w:type="dxa"/>
            <w:tcBorders>
              <w:top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858" w:type="dxa"/>
            <w:tcBorders>
              <w:top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700" w:type="dxa"/>
            <w:tcBorders>
              <w:top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1180" w:type="dxa"/>
            <w:tcBorders>
              <w:top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5</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250,000 to 999,999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5</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5</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100,000 to 249,999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4</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6</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50,000 to 99,999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20,000 to 49,999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35</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35</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10,000 to 19,999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35</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13</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48</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5,000 to 9,999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72</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72</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1,000 to 4,999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498</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504</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500 to 999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325</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24</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28</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377</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200 to 499</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280</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166</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170</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616</w:t>
            </w:r>
          </w:p>
        </w:tc>
      </w:tr>
      <w:tr w:rsidR="00104C49" w:rsidRPr="00104C49" w:rsidTr="004356A5">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104C49" w:rsidRPr="00104C49" w:rsidRDefault="00104C49" w:rsidP="003A48FC">
            <w:pPr>
              <w:pStyle w:val="Table"/>
              <w:rPr>
                <w:lang w:eastAsia="en-AU"/>
              </w:rPr>
            </w:pPr>
            <w:r w:rsidRPr="00104C49">
              <w:rPr>
                <w:lang w:eastAsia="en-AU"/>
              </w:rPr>
              <w:t>Less than 200</w:t>
            </w:r>
          </w:p>
        </w:tc>
        <w:tc>
          <w:tcPr>
            <w:tcW w:w="82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597"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0</w:t>
            </w:r>
          </w:p>
        </w:tc>
        <w:tc>
          <w:tcPr>
            <w:tcW w:w="663"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10</w:t>
            </w:r>
          </w:p>
        </w:tc>
        <w:tc>
          <w:tcPr>
            <w:tcW w:w="858"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278</w:t>
            </w:r>
          </w:p>
        </w:tc>
        <w:tc>
          <w:tcPr>
            <w:tcW w:w="70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484</w:t>
            </w:r>
          </w:p>
        </w:tc>
        <w:tc>
          <w:tcPr>
            <w:tcW w:w="1180" w:type="dxa"/>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772</w:t>
            </w:r>
          </w:p>
        </w:tc>
      </w:tr>
      <w:tr w:rsidR="00104C49" w:rsidRPr="00104C49" w:rsidTr="002F6119">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tcBorders>
              <w:bottom w:val="single" w:sz="4" w:space="0" w:color="FF0000"/>
            </w:tcBorders>
            <w:noWrap/>
            <w:hideMark/>
          </w:tcPr>
          <w:p w:rsidR="00104C49" w:rsidRPr="00104C49" w:rsidRDefault="00104C49" w:rsidP="003A48FC">
            <w:pPr>
              <w:pStyle w:val="Table"/>
              <w:rPr>
                <w:lang w:eastAsia="en-AU"/>
              </w:rPr>
            </w:pPr>
            <w:r w:rsidRPr="00104C49">
              <w:rPr>
                <w:lang w:eastAsia="en-AU"/>
              </w:rPr>
              <w:t>Total</w:t>
            </w:r>
          </w:p>
        </w:tc>
        <w:tc>
          <w:tcPr>
            <w:tcW w:w="827" w:type="dxa"/>
            <w:tcBorders>
              <w:bottom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7</w:t>
            </w:r>
          </w:p>
        </w:tc>
        <w:tc>
          <w:tcPr>
            <w:tcW w:w="597" w:type="dxa"/>
            <w:tcBorders>
              <w:bottom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89</w:t>
            </w:r>
          </w:p>
        </w:tc>
        <w:tc>
          <w:tcPr>
            <w:tcW w:w="663" w:type="dxa"/>
            <w:tcBorders>
              <w:bottom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1198</w:t>
            </w:r>
          </w:p>
        </w:tc>
        <w:tc>
          <w:tcPr>
            <w:tcW w:w="858" w:type="dxa"/>
            <w:tcBorders>
              <w:bottom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471</w:t>
            </w:r>
          </w:p>
        </w:tc>
        <w:tc>
          <w:tcPr>
            <w:tcW w:w="700" w:type="dxa"/>
            <w:tcBorders>
              <w:bottom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685</w:t>
            </w:r>
          </w:p>
        </w:tc>
        <w:tc>
          <w:tcPr>
            <w:tcW w:w="1180" w:type="dxa"/>
            <w:tcBorders>
              <w:bottom w:val="single" w:sz="4" w:space="0" w:color="FF0000"/>
            </w:tcBorders>
            <w:noWrap/>
            <w:hideMark/>
          </w:tcPr>
          <w:p w:rsidR="00104C49" w:rsidRPr="00104C49" w:rsidRDefault="00104C49" w:rsidP="00920F20">
            <w:pPr>
              <w:pStyle w:val="Table"/>
              <w:jc w:val="right"/>
              <w:cnfStyle w:val="000000000000" w:firstRow="0" w:lastRow="0" w:firstColumn="0" w:lastColumn="0" w:oddVBand="0" w:evenVBand="0" w:oddHBand="0" w:evenHBand="0" w:firstRowFirstColumn="0" w:firstRowLastColumn="0" w:lastRowFirstColumn="0" w:lastRowLastColumn="0"/>
            </w:pPr>
            <w:r w:rsidRPr="00104C49">
              <w:t>2450</w:t>
            </w:r>
          </w:p>
        </w:tc>
      </w:tr>
    </w:tbl>
    <w:p w:rsidR="00104C49" w:rsidRPr="00104C49" w:rsidRDefault="00104C49" w:rsidP="00FC5C01">
      <w:pPr>
        <w:pStyle w:val="Noteandsource"/>
      </w:pPr>
      <w:r w:rsidRPr="00104C49">
        <w:t>BITRE analysis of identified service points and ABS 2017.</w:t>
      </w:r>
    </w:p>
    <w:p w:rsidR="00104C49" w:rsidRPr="00104C49" w:rsidRDefault="00104C49" w:rsidP="00FC5C01">
      <w:pPr>
        <w:pStyle w:val="Heading2"/>
      </w:pPr>
      <w:r w:rsidRPr="00104C49">
        <w:lastRenderedPageBreak/>
        <w:t>Summary</w:t>
      </w:r>
    </w:p>
    <w:p w:rsidR="00104C49" w:rsidRPr="00104C49" w:rsidRDefault="00104C49" w:rsidP="00FC5C01">
      <w:r w:rsidRPr="00104C49">
        <w:t>The CTV geography is designed to assist BITRE analyse the spatial distribution of services and service access in regional Australia. The classification is based on identifying locations which are both places where people live and places where services are located. The CTV geography extends existing statistical geography in two areas. First, the CTV geography consistently identifies joint population and service centres of all population sizes. Second, the classification only includes population centres which are also service centres (and vice versa).</w:t>
      </w:r>
      <w:r w:rsidRPr="00104C49">
        <w:br w:type="page"/>
      </w:r>
    </w:p>
    <w:p w:rsidR="00104C49" w:rsidRPr="00104C49" w:rsidRDefault="00104C49" w:rsidP="00FC5C01">
      <w:pPr>
        <w:pStyle w:val="Heading1"/>
      </w:pPr>
      <w:r w:rsidRPr="00104C49">
        <w:lastRenderedPageBreak/>
        <w:t>Appendix B: Identified services</w:t>
      </w:r>
    </w:p>
    <w:p w:rsidR="00104C49" w:rsidRPr="00104C49" w:rsidRDefault="00104C49" w:rsidP="00A02B2D">
      <w:pPr>
        <w:spacing w:before="60" w:after="0"/>
      </w:pPr>
      <w:r w:rsidRPr="00104C49">
        <w:t>This appendix outlines the services used to identify service centres and provides notes on the treatment of the data. The services chosen for inclusion overwhelmingly reflect data availability. More complete service location data would likely identify more joint population and service centres.</w:t>
      </w:r>
    </w:p>
    <w:p w:rsidR="00104C49" w:rsidRPr="00104C49" w:rsidRDefault="00104C49" w:rsidP="00A02B2D">
      <w:pPr>
        <w:spacing w:before="60" w:after="0"/>
      </w:pPr>
      <w:r w:rsidRPr="00104C49">
        <w:rPr>
          <w:b/>
        </w:rPr>
        <w:t xml:space="preserve">Aged Care: </w:t>
      </w:r>
      <w:r w:rsidRPr="00104C49">
        <w:t>Data geocoded in house from addresses provided on the aged care service list, Department of Health, as at June 2014. Corrections: 4 service points moved to correctly form a cluster.</w:t>
      </w:r>
    </w:p>
    <w:p w:rsidR="00104C49" w:rsidRPr="00104C49" w:rsidRDefault="00104C49" w:rsidP="00A02B2D">
      <w:pPr>
        <w:spacing w:before="60" w:after="0"/>
      </w:pPr>
      <w:r w:rsidRPr="00104C49">
        <w:rPr>
          <w:b/>
        </w:rPr>
        <w:t>Centrelink:</w:t>
      </w:r>
      <w:r w:rsidRPr="00104C49">
        <w:t xml:space="preserve"> Downloaded from data.gov.au; accurate as at 13 January 2015. Corrections: Two incorrectly located access points moved into the nearest town (White Cliffs and Bedourie).</w:t>
      </w:r>
    </w:p>
    <w:p w:rsidR="00104C49" w:rsidRPr="00104C49" w:rsidRDefault="00104C49" w:rsidP="00A02B2D">
      <w:pPr>
        <w:spacing w:before="60" w:after="0"/>
      </w:pPr>
      <w:r w:rsidRPr="00104C49">
        <w:rPr>
          <w:b/>
        </w:rPr>
        <w:t xml:space="preserve">Hospitals: </w:t>
      </w:r>
      <w:r w:rsidRPr="00104C49">
        <w:t xml:space="preserve">Address geocoded from data available from </w:t>
      </w:r>
      <w:proofErr w:type="spellStart"/>
      <w:r w:rsidRPr="00104C49">
        <w:t>AIHW</w:t>
      </w:r>
      <w:proofErr w:type="spellEnd"/>
      <w:r w:rsidRPr="00104C49">
        <w:t>. Cross checked against My Hospitals website information &lt;https://www.myhospitals.gov.au/&gt;.</w:t>
      </w:r>
    </w:p>
    <w:p w:rsidR="00104C49" w:rsidRPr="00104C49" w:rsidRDefault="00104C49" w:rsidP="00A02B2D">
      <w:pPr>
        <w:spacing w:before="60" w:after="0"/>
      </w:pPr>
      <w:r w:rsidRPr="00104C49">
        <w:t>Exclusions: Blackwood River Clinic (as this is a retreat that does not relate to its surroundings in a standard manner – i.e. it is deliberately isolated).</w:t>
      </w:r>
    </w:p>
    <w:p w:rsidR="00104C49" w:rsidRPr="00104C49" w:rsidRDefault="00104C49" w:rsidP="00A02B2D">
      <w:pPr>
        <w:spacing w:before="60" w:after="0"/>
      </w:pPr>
      <w:r w:rsidRPr="00104C49">
        <w:t xml:space="preserve">Issues noted but not corrected: Only private providers that have voluntarily provided data are listed. </w:t>
      </w:r>
    </w:p>
    <w:p w:rsidR="00104C49" w:rsidRPr="00104C49" w:rsidRDefault="00104C49" w:rsidP="00A02B2D">
      <w:pPr>
        <w:spacing w:before="60" w:after="0"/>
      </w:pPr>
      <w:r w:rsidRPr="00104C49">
        <w:rPr>
          <w:b/>
        </w:rPr>
        <w:t>Employment Services:</w:t>
      </w:r>
      <w:r w:rsidRPr="00104C49">
        <w:t xml:space="preserve"> Data provided by the (then) Australian Government Department of Employment as at January 2015. </w:t>
      </w:r>
    </w:p>
    <w:p w:rsidR="00104C49" w:rsidRPr="00104C49" w:rsidRDefault="00104C49" w:rsidP="00A02B2D">
      <w:pPr>
        <w:spacing w:before="60" w:after="0"/>
      </w:pPr>
      <w:r w:rsidRPr="00104C49">
        <w:t>Notes: At the time of construction Employment Services only covered an area defined by the then Department of Employment as ‘metropolitan Australia’ through the Job Services Australia (</w:t>
      </w:r>
      <w:proofErr w:type="spellStart"/>
      <w:r w:rsidRPr="00104C49">
        <w:t>JSA</w:t>
      </w:r>
      <w:proofErr w:type="spellEnd"/>
      <w:r w:rsidRPr="00104C49">
        <w:t>) program. Areas outside ‘metropolitan Australia’ are covered by the Remote Jobs and Community (</w:t>
      </w:r>
      <w:proofErr w:type="spellStart"/>
      <w:r w:rsidRPr="00104C49">
        <w:t>RJCP</w:t>
      </w:r>
      <w:proofErr w:type="spellEnd"/>
      <w:r w:rsidRPr="00104C49">
        <w:t xml:space="preserve">) program. In generating metrics related to employment services this report only considers the population covered by the </w:t>
      </w:r>
      <w:proofErr w:type="spellStart"/>
      <w:r w:rsidRPr="00104C49">
        <w:t>JSA</w:t>
      </w:r>
      <w:proofErr w:type="spellEnd"/>
      <w:r w:rsidRPr="00104C49">
        <w:t xml:space="preserve"> program and therefore excludes those who live within an </w:t>
      </w:r>
      <w:proofErr w:type="spellStart"/>
      <w:r w:rsidRPr="00104C49">
        <w:t>RJCP</w:t>
      </w:r>
      <w:proofErr w:type="spellEnd"/>
      <w:r w:rsidRPr="00104C49">
        <w:t xml:space="preserve"> area. Technically any person who lives within a grid square that intersects with the </w:t>
      </w:r>
      <w:proofErr w:type="spellStart"/>
      <w:r w:rsidRPr="00104C49">
        <w:t>RJCP</w:t>
      </w:r>
      <w:proofErr w:type="spellEnd"/>
      <w:r w:rsidRPr="00104C49">
        <w:t xml:space="preserve"> area, even if only in part, has been considered out of scope of this service. </w:t>
      </w:r>
    </w:p>
    <w:p w:rsidR="00104C49" w:rsidRPr="00104C49" w:rsidRDefault="00104C49" w:rsidP="00A02B2D">
      <w:pPr>
        <w:spacing w:before="60" w:after="0"/>
      </w:pPr>
      <w:r w:rsidRPr="00104C49">
        <w:t>Corrections: 26 incorrectly geocoded service points moved that otherwise led to the misclassification of a cluster.</w:t>
      </w:r>
    </w:p>
    <w:p w:rsidR="00104C49" w:rsidRPr="00104C49" w:rsidRDefault="00104C49" w:rsidP="00A02B2D">
      <w:pPr>
        <w:spacing w:before="60" w:after="0"/>
      </w:pPr>
      <w:r w:rsidRPr="00104C49">
        <w:rPr>
          <w:b/>
        </w:rPr>
        <w:t>Major Grocery Retailers:</w:t>
      </w:r>
      <w:r w:rsidRPr="00104C49">
        <w:t xml:space="preserve"> Data provided by each retailer separately. Coles and Aldi stores provided addresses while Woolworths provided geocodes. Corrections: 1 incorrect Woolworths geocode changed from Redmond, WA to Bayonet Head, WA.</w:t>
      </w:r>
    </w:p>
    <w:p w:rsidR="00104C49" w:rsidRPr="00104C49" w:rsidRDefault="00104C49" w:rsidP="00A02B2D">
      <w:pPr>
        <w:spacing w:before="60" w:after="0"/>
      </w:pPr>
      <w:r w:rsidRPr="00104C49">
        <w:rPr>
          <w:b/>
        </w:rPr>
        <w:t>Medicare:</w:t>
      </w:r>
      <w:r w:rsidRPr="00104C49">
        <w:t xml:space="preserve"> Downloaded from data.gov.au 13 January 2013.</w:t>
      </w:r>
    </w:p>
    <w:p w:rsidR="00104C49" w:rsidRPr="00104C49" w:rsidRDefault="00104C49" w:rsidP="00A02B2D">
      <w:pPr>
        <w:spacing w:before="60" w:after="0"/>
      </w:pPr>
      <w:r w:rsidRPr="00104C49">
        <w:rPr>
          <w:b/>
        </w:rPr>
        <w:t xml:space="preserve">Post offices: </w:t>
      </w:r>
      <w:r w:rsidRPr="00104C49">
        <w:t>Data provided by Australia Post.</w:t>
      </w:r>
    </w:p>
    <w:p w:rsidR="00104C49" w:rsidRPr="00104C49" w:rsidRDefault="00104C49" w:rsidP="00A02B2D">
      <w:pPr>
        <w:spacing w:before="60" w:after="0"/>
      </w:pPr>
      <w:r w:rsidRPr="00104C49">
        <w:t xml:space="preserve">Corrections: 62 incorrectly geocoded service points moved that otherwise led to the misclassification of a cluster. </w:t>
      </w:r>
    </w:p>
    <w:p w:rsidR="00104C49" w:rsidRPr="00104C49" w:rsidRDefault="00104C49" w:rsidP="00A02B2D">
      <w:pPr>
        <w:spacing w:before="60" w:after="0"/>
      </w:pPr>
      <w:r w:rsidRPr="00104C49">
        <w:t xml:space="preserve">Exclusions: Cape Denison Station CPA, Macquarie CPA, Mawson CPA, Casey CPA, Davis CPA (as these fall outside the scope of this research). </w:t>
      </w:r>
    </w:p>
    <w:p w:rsidR="00104C49" w:rsidRPr="00104C49" w:rsidRDefault="00104C49" w:rsidP="00A02B2D">
      <w:pPr>
        <w:spacing w:before="60" w:after="0"/>
      </w:pPr>
      <w:r w:rsidRPr="00104C49">
        <w:t>Issues noted but not corrected: Incorrect geocodes that did not lead to a misclassification of a cluster.</w:t>
      </w:r>
    </w:p>
    <w:p w:rsidR="00104C49" w:rsidRPr="00104C49" w:rsidRDefault="00104C49" w:rsidP="00A02B2D">
      <w:pPr>
        <w:spacing w:before="60" w:after="0"/>
      </w:pPr>
      <w:r w:rsidRPr="00104C49">
        <w:rPr>
          <w:b/>
        </w:rPr>
        <w:lastRenderedPageBreak/>
        <w:t>Schools:</w:t>
      </w:r>
      <w:r w:rsidRPr="00104C49">
        <w:t xml:space="preserve"> Data provided by Australian Curriculum, Assessment and Reporting Authority for the 2015 school year. </w:t>
      </w:r>
    </w:p>
    <w:p w:rsidR="00104C49" w:rsidRPr="00104C49" w:rsidRDefault="00104C49" w:rsidP="00A02B2D">
      <w:pPr>
        <w:spacing w:before="60" w:after="0"/>
      </w:pPr>
      <w:r w:rsidRPr="00104C49">
        <w:t xml:space="preserve">Corrections: 64 incorrect school locations have been adjusted to correctly form clusters with other services. </w:t>
      </w:r>
    </w:p>
    <w:p w:rsidR="00104C49" w:rsidRPr="00104C49" w:rsidRDefault="00104C49" w:rsidP="00A02B2D">
      <w:pPr>
        <w:spacing w:before="60" w:after="0"/>
      </w:pPr>
      <w:r w:rsidRPr="00104C49">
        <w:t xml:space="preserve">Exclusions: 46 schools excluded from the analysis: 13 hospital schools, 3 international schools, 1 school which did not provide data, 23 education centres, 5 centres which provide specialist tutoring or online only classes in specialist subjects and 1 school that had not opened at the time of data collection. </w:t>
      </w:r>
    </w:p>
    <w:p w:rsidR="00004903" w:rsidRDefault="00004903">
      <w:pPr>
        <w:spacing w:before="0" w:line="276" w:lineRule="auto"/>
        <w:rPr>
          <w:rFonts w:eastAsiaTheme="majorEastAsia" w:cstheme="majorBidi"/>
          <w:bCs/>
          <w:color w:val="E51B24"/>
          <w:sz w:val="34"/>
          <w:szCs w:val="28"/>
        </w:rPr>
      </w:pPr>
      <w:r>
        <w:br w:type="page"/>
      </w:r>
    </w:p>
    <w:p w:rsidR="004B7E1A" w:rsidRPr="00E54F5C" w:rsidRDefault="004B7E1A" w:rsidP="00FC5C01">
      <w:pPr>
        <w:pStyle w:val="Heading1"/>
      </w:pPr>
      <w:r w:rsidRPr="00E54F5C">
        <w:lastRenderedPageBreak/>
        <w:t>References</w:t>
      </w:r>
    </w:p>
    <w:p w:rsidR="004B7E1A" w:rsidRPr="00E54F5C" w:rsidRDefault="004B7E1A" w:rsidP="00FC5C01">
      <w:r w:rsidRPr="00E54F5C">
        <w:t>Australian Bureau of Statistics (ABS) 2013.  Australian Statistical Geography Standard (</w:t>
      </w:r>
      <w:proofErr w:type="spellStart"/>
      <w:r w:rsidRPr="00E54F5C">
        <w:t>ASGS</w:t>
      </w:r>
      <w:proofErr w:type="spellEnd"/>
      <w:r w:rsidRPr="00E54F5C">
        <w:t xml:space="preserve">): Volume 5 - Remoteness Structure, Cat. No. 1270.0.55.005. </w:t>
      </w:r>
    </w:p>
    <w:p w:rsidR="004356A5" w:rsidRPr="00FC1945" w:rsidRDefault="004356A5" w:rsidP="00FC5C01">
      <w:r w:rsidRPr="00FC1945">
        <w:t>Australian Bureau of Statistics (ABS), 2010. Australian Statistical Geography Standard (</w:t>
      </w:r>
      <w:proofErr w:type="spellStart"/>
      <w:r w:rsidRPr="00FC1945">
        <w:t>ASGS</w:t>
      </w:r>
      <w:proofErr w:type="spellEnd"/>
      <w:r w:rsidRPr="00FC1945">
        <w:t>): Volume 1 - Main Structure and Greater Capital City Statistical Areas, July 2011, Cat. No. 1270.0.55.</w:t>
      </w:r>
    </w:p>
    <w:p w:rsidR="004356A5" w:rsidRPr="00FC1945" w:rsidRDefault="004356A5" w:rsidP="00FC5C01">
      <w:r w:rsidRPr="00FC1945">
        <w:t>Australian Bureau of Statistics (ABS), 2012. Australian Statistical Geography Standard (</w:t>
      </w:r>
      <w:proofErr w:type="spellStart"/>
      <w:r w:rsidRPr="00FC1945">
        <w:t>ASGS</w:t>
      </w:r>
      <w:proofErr w:type="spellEnd"/>
      <w:r w:rsidRPr="00FC1945">
        <w:t>): Volume 4 – Significant Urban Areas, Urban Centres and Localities, Section of State, Cat. No. 1270.0.55.004.</w:t>
      </w:r>
    </w:p>
    <w:p w:rsidR="004356A5" w:rsidRPr="00FC1945" w:rsidRDefault="004356A5" w:rsidP="00FC5C01">
      <w:r w:rsidRPr="00FC1945">
        <w:t xml:space="preserve">Australian Bureau of Statistics (ABS), 2014. </w:t>
      </w:r>
      <w:r w:rsidRPr="00FC1945">
        <w:rPr>
          <w:i/>
        </w:rPr>
        <w:t>Australian Population Grid, 2011</w:t>
      </w:r>
      <w:r w:rsidRPr="00FC1945">
        <w:t>, Cat. No. 1270.0.55.007.</w:t>
      </w:r>
    </w:p>
    <w:p w:rsidR="004356A5" w:rsidRPr="00FC1945" w:rsidRDefault="004356A5" w:rsidP="00FC5C01">
      <w:r w:rsidRPr="00FC1945">
        <w:t xml:space="preserve">Australian Bureau of Statistics (ABS), 2017. </w:t>
      </w:r>
      <w:r w:rsidRPr="00FC1945">
        <w:rPr>
          <w:i/>
        </w:rPr>
        <w:t>Regional Population Growth, Australia, 2015-16</w:t>
      </w:r>
      <w:r w:rsidRPr="00FC1945">
        <w:t>, Cat. No. 3218.0.</w:t>
      </w:r>
    </w:p>
    <w:p w:rsidR="004B7E1A" w:rsidRDefault="004B7E1A" w:rsidP="00FC5C01">
      <w:r w:rsidRPr="00E54F5C">
        <w:t>Hugo Centre for Migration and Population Research (</w:t>
      </w:r>
      <w:proofErr w:type="spellStart"/>
      <w:r w:rsidRPr="00E54F5C">
        <w:t>HCMPR</w:t>
      </w:r>
      <w:proofErr w:type="spellEnd"/>
      <w:r w:rsidRPr="00E54F5C">
        <w:t xml:space="preserve">) 2013. </w:t>
      </w:r>
      <w:r w:rsidRPr="00E54F5C">
        <w:rPr>
          <w:i/>
        </w:rPr>
        <w:t>Accessibility/Remoteness Index of Australia (ARIA) ++ (2011)</w:t>
      </w:r>
      <w:r w:rsidRPr="00E54F5C">
        <w:t>, University of Adelaide.</w:t>
      </w:r>
      <w:r>
        <w:br w:type="page"/>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344"/>
      </w:tblGrid>
      <w:tr w:rsidR="00442E6A" w:rsidTr="004356A5">
        <w:trPr>
          <w:trHeight w:val="3857"/>
        </w:trPr>
        <w:tc>
          <w:tcPr>
            <w:tcW w:w="9344" w:type="dxa"/>
          </w:tcPr>
          <w:p w:rsidR="00442E6A" w:rsidRPr="00442E6A" w:rsidRDefault="004356A5" w:rsidP="00FC5C01">
            <w:pPr>
              <w:pStyle w:val="Tableboxtextandnumbers"/>
            </w:pPr>
            <w:r>
              <w:lastRenderedPageBreak/>
              <w:t>© Commonwealth of Australia 2019</w:t>
            </w:r>
          </w:p>
          <w:p w:rsidR="00442E6A" w:rsidRPr="00442E6A" w:rsidRDefault="00442E6A" w:rsidP="00FC5C01">
            <w:pPr>
              <w:pStyle w:val="Tableboxtextandnumbers"/>
            </w:pPr>
            <w:r w:rsidRPr="00442E6A">
              <w:t>ISSN 1440-9593</w:t>
            </w:r>
          </w:p>
          <w:p w:rsidR="00442E6A" w:rsidRPr="0030587D" w:rsidRDefault="00442E6A" w:rsidP="00FC5C01">
            <w:pPr>
              <w:pStyle w:val="Tableboxtextandnumbers"/>
            </w:pPr>
            <w:r w:rsidRPr="0030587D">
              <w:t xml:space="preserve">ISBN </w:t>
            </w:r>
            <w:r w:rsidR="0030587D" w:rsidRPr="0030587D">
              <w:t>978-1-925701-78-4</w:t>
            </w:r>
          </w:p>
          <w:p w:rsidR="00122AC5" w:rsidRPr="00442E6A" w:rsidRDefault="00DD77EB" w:rsidP="00FC5C01">
            <w:pPr>
              <w:pStyle w:val="Tableboxtextandnumbers"/>
            </w:pPr>
            <w:r>
              <w:t>February</w:t>
            </w:r>
            <w:r w:rsidR="00442E6A" w:rsidRPr="00AC4106">
              <w:t xml:space="preserve"> </w:t>
            </w:r>
            <w:r w:rsidR="004356A5">
              <w:t>2019</w:t>
            </w:r>
          </w:p>
          <w:p w:rsidR="00442E6A" w:rsidRPr="00442E6A" w:rsidRDefault="00442E6A" w:rsidP="00FC5C01">
            <w:pPr>
              <w:pStyle w:val="Tableboxtextandnumbers"/>
            </w:pPr>
            <w:r w:rsidRPr="00442E6A">
              <w:t xml:space="preserve">Creative Commons Attribution 3.0 Australia Licence is a standard form licence agreement that allows you to copy, communicate and adapt this publication provided that you attribute the work to the Commonwealth and abide by the other licence terms. A summary of the licence terms is available from http://creativecommons.org/licenses/by/3.0/au/deed.en.  </w:t>
            </w:r>
          </w:p>
          <w:p w:rsidR="00442E6A" w:rsidRPr="00442E6A" w:rsidRDefault="00442E6A" w:rsidP="00FC5C01">
            <w:pPr>
              <w:pStyle w:val="Tableboxtextandnumbers"/>
            </w:pPr>
            <w:r w:rsidRPr="00442E6A">
              <w:t>The full licence terms are available from http://creativecommons.org/licenses/by/3.0/au/legalcode.</w:t>
            </w:r>
          </w:p>
          <w:p w:rsidR="00442E6A" w:rsidRPr="00442E6A" w:rsidRDefault="00442E6A" w:rsidP="00FC5C01">
            <w:pPr>
              <w:pStyle w:val="Tableboxtextandnumbers"/>
            </w:pPr>
            <w:r w:rsidRPr="00442E6A">
              <w:t>This publication should be attributed in the following way; Bureau of Infrastructure, Transport and Regional Economics (</w:t>
            </w:r>
            <w:r w:rsidRPr="00531585">
              <w:t>BITRE),</w:t>
            </w:r>
            <w:r w:rsidRPr="00122AC5">
              <w:rPr>
                <w:color w:val="FF0000"/>
              </w:rPr>
              <w:t xml:space="preserve"> </w:t>
            </w:r>
            <w:r w:rsidR="004356A5" w:rsidRPr="00EB54F6">
              <w:rPr>
                <w:i/>
              </w:rPr>
              <w:t>An introduction to where Australians live</w:t>
            </w:r>
            <w:r w:rsidR="003A48FC" w:rsidRPr="003A48FC">
              <w:t>, Information sheet 96</w:t>
            </w:r>
            <w:r w:rsidR="004356A5" w:rsidRPr="003A48FC">
              <w:t xml:space="preserve">, </w:t>
            </w:r>
            <w:r w:rsidRPr="003A48FC">
              <w:t xml:space="preserve">BITRE, </w:t>
            </w:r>
            <w:r w:rsidRPr="00442E6A">
              <w:t>Canberra.</w:t>
            </w:r>
          </w:p>
          <w:p w:rsidR="00442E6A" w:rsidRPr="00442E6A" w:rsidRDefault="00442E6A" w:rsidP="00FC5C01">
            <w:pPr>
              <w:pStyle w:val="Heading6"/>
              <w:outlineLvl w:val="5"/>
            </w:pPr>
            <w:r w:rsidRPr="00122AC5">
              <w:t>Acknowledgement</w:t>
            </w:r>
          </w:p>
          <w:p w:rsidR="004356A5" w:rsidRPr="00E54F5C" w:rsidRDefault="004356A5" w:rsidP="00FC5C01">
            <w:pPr>
              <w:pStyle w:val="Tableboxtextandnumbers"/>
            </w:pPr>
            <w:r w:rsidRPr="00E54F5C">
              <w:t>Authored by Kyle Thomson, Lucy Williams and Dr Karen Malam</w:t>
            </w:r>
          </w:p>
          <w:p w:rsidR="00442E6A" w:rsidRPr="00442E6A" w:rsidRDefault="00442E6A" w:rsidP="00FC5C01">
            <w:pPr>
              <w:pStyle w:val="Heading6"/>
              <w:outlineLvl w:val="5"/>
            </w:pPr>
            <w:r w:rsidRPr="00442E6A">
              <w:t>Use of the Coa</w:t>
            </w:r>
            <w:r w:rsidRPr="00122AC5">
              <w:t>t</w:t>
            </w:r>
            <w:r w:rsidRPr="00442E6A">
              <w:t xml:space="preserve"> of Arms</w:t>
            </w:r>
          </w:p>
          <w:p w:rsidR="00442E6A" w:rsidRPr="00442E6A" w:rsidRDefault="00442E6A" w:rsidP="00FC5C01">
            <w:pPr>
              <w:pStyle w:val="Tableboxtextandnumbers"/>
            </w:pPr>
            <w:r w:rsidRPr="00442E6A">
              <w:t>The Department of the Prime Minister and Cabinet sets the terms under which the Coat of Arms is used.  Please refer to the Department’s Commonwealth Coat of Arms and Government Branding web page http://www.dpmc.gov.au/guidelines/index.cfm#brand and in particular, the Guidelines on the use of the Commonwealth Coat of Arms publication.</w:t>
            </w:r>
          </w:p>
          <w:p w:rsidR="00442E6A" w:rsidRPr="00442E6A" w:rsidRDefault="00442E6A" w:rsidP="00FC5C01">
            <w:pPr>
              <w:pStyle w:val="Heading6"/>
              <w:outlineLvl w:val="5"/>
            </w:pPr>
            <w:r w:rsidRPr="00442E6A">
              <w:t>Contact us</w:t>
            </w:r>
          </w:p>
          <w:p w:rsidR="00442E6A" w:rsidRPr="00442E6A" w:rsidRDefault="00442E6A" w:rsidP="00FC5C01">
            <w:pPr>
              <w:pStyle w:val="Tableboxtextandnumbers"/>
            </w:pPr>
            <w:r w:rsidRPr="00442E6A">
              <w:t xml:space="preserve">This publication is available in PDF format. All other rights are reserved, including in relation to any Departmental logos or </w:t>
            </w:r>
            <w:proofErr w:type="spellStart"/>
            <w:r w:rsidRPr="00442E6A">
              <w:t>trade marks</w:t>
            </w:r>
            <w:proofErr w:type="spellEnd"/>
            <w:r w:rsidRPr="00442E6A">
              <w:t xml:space="preserve"> which may exist. For enquiries regarding the licence and any use of this publication, please contact:</w:t>
            </w:r>
          </w:p>
          <w:p w:rsidR="00442E6A" w:rsidRPr="00442E6A" w:rsidRDefault="00442E6A" w:rsidP="00FC5C01">
            <w:pPr>
              <w:pStyle w:val="Tableboxtextandnumbers"/>
            </w:pPr>
            <w:r w:rsidRPr="00442E6A">
              <w:t>Department of Infrastructure</w:t>
            </w:r>
            <w:r w:rsidR="00500D14">
              <w:t>,</w:t>
            </w:r>
            <w:r w:rsidRPr="00442E6A">
              <w:t xml:space="preserve"> Regional Development</w:t>
            </w:r>
            <w:r w:rsidR="00500D14">
              <w:t xml:space="preserve"> and Cities</w:t>
            </w:r>
            <w:r w:rsidR="00122AC5">
              <w:br/>
            </w:r>
            <w:r w:rsidRPr="00442E6A">
              <w:t>Bureau of Infrastructure, Transport and Regional Economics (BITRE)</w:t>
            </w:r>
            <w:r w:rsidR="00122AC5">
              <w:br/>
            </w:r>
            <w:r w:rsidRPr="00442E6A">
              <w:t>GPO Box 501, Canberra ACT 2601, Australia</w:t>
            </w:r>
          </w:p>
          <w:p w:rsidR="00442E6A" w:rsidRDefault="00122AC5" w:rsidP="00FC5C01">
            <w:pPr>
              <w:pStyle w:val="Tableboxtextandnumbers"/>
            </w:pPr>
            <w:r>
              <w:t>P</w:t>
            </w:r>
            <w:r w:rsidR="00442E6A" w:rsidRPr="00442E6A">
              <w:t>hone:</w:t>
            </w:r>
            <w:r w:rsidR="00442E6A" w:rsidRPr="00442E6A">
              <w:tab/>
              <w:t>(international) +61 2 6274 7210</w:t>
            </w:r>
            <w:r>
              <w:br/>
            </w:r>
            <w:r w:rsidR="00442E6A" w:rsidRPr="00442E6A">
              <w:t>Fax:</w:t>
            </w:r>
            <w:r w:rsidR="00442E6A" w:rsidRPr="00442E6A">
              <w:tab/>
              <w:t>(international) +61 2 6274 6855</w:t>
            </w:r>
            <w:r>
              <w:br/>
            </w:r>
            <w:r w:rsidR="00442E6A" w:rsidRPr="00442E6A">
              <w:t xml:space="preserve">Email: </w:t>
            </w:r>
            <w:r w:rsidR="00442E6A" w:rsidRPr="00442E6A">
              <w:tab/>
            </w:r>
            <w:hyperlink r:id="rId29" w:history="1">
              <w:r w:rsidRPr="0047394E">
                <w:rPr>
                  <w:rStyle w:val="Hyperlink"/>
                </w:rPr>
                <w:t>bitre@infrastructure.gov.au</w:t>
              </w:r>
            </w:hyperlink>
            <w:r>
              <w:br/>
            </w:r>
            <w:r w:rsidR="00442E6A" w:rsidRPr="00442E6A">
              <w:t xml:space="preserve">Website: </w:t>
            </w:r>
            <w:r w:rsidR="00442E6A" w:rsidRPr="00442E6A">
              <w:tab/>
              <w:t>www.bitre.gov.au</w:t>
            </w:r>
          </w:p>
        </w:tc>
      </w:tr>
    </w:tbl>
    <w:p w:rsidR="00664E54" w:rsidRPr="00866E23" w:rsidRDefault="00664E54" w:rsidP="009C1EB7">
      <w:pPr>
        <w:pStyle w:val="Bullet"/>
        <w:numPr>
          <w:ilvl w:val="0"/>
          <w:numId w:val="0"/>
        </w:numPr>
        <w:ind w:left="720"/>
      </w:pPr>
    </w:p>
    <w:sectPr w:rsidR="00664E54" w:rsidRPr="00866E23" w:rsidSect="00FD3348">
      <w:headerReference w:type="default" r:id="rId30"/>
      <w:footerReference w:type="default" r:id="rId31"/>
      <w:headerReference w:type="first" r:id="rId32"/>
      <w:footerReference w:type="first" r:id="rId33"/>
      <w:type w:val="continuous"/>
      <w:pgSz w:w="11906" w:h="16838" w:code="9"/>
      <w:pgMar w:top="1418" w:right="851" w:bottom="1134" w:left="1701" w:header="709" w:footer="2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0D0" w:rsidRDefault="00E670D0" w:rsidP="00FC5C01">
      <w:r>
        <w:separator/>
      </w:r>
    </w:p>
  </w:endnote>
  <w:endnote w:type="continuationSeparator" w:id="0">
    <w:p w:rsidR="00E670D0" w:rsidRDefault="00E670D0" w:rsidP="00FC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altName w:val="Microsoft YaHei Light"/>
    <w:charset w:val="00"/>
    <w:family w:val="swiss"/>
    <w:pitch w:val="variable"/>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GillSans-Light">
    <w:altName w:val="Gill Sans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GillSans">
    <w:altName w:val="Times New Roman"/>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Default="00E670D0">
    <w:pPr>
      <w:pStyle w:val="Footer"/>
    </w:pPr>
    <w:r>
      <w:rPr>
        <w:noProof/>
        <w:lang w:eastAsia="en-AU"/>
      </w:rPr>
      <mc:AlternateContent>
        <mc:Choice Requires="wps">
          <w:drawing>
            <wp:anchor distT="0" distB="0" distL="114300" distR="114300" simplePos="0" relativeHeight="251727872" behindDoc="0" locked="0" layoutInCell="1" allowOverlap="1" wp14:anchorId="05160858" wp14:editId="394ABDBC">
              <wp:simplePos x="0" y="0"/>
              <wp:positionH relativeFrom="page">
                <wp:align>left</wp:align>
              </wp:positionH>
              <wp:positionV relativeFrom="paragraph">
                <wp:posOffset>-363929</wp:posOffset>
              </wp:positionV>
              <wp:extent cx="609600" cy="76200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62000"/>
                      </a:xfrm>
                      <a:prstGeom prst="rect">
                        <a:avLst/>
                      </a:prstGeom>
                      <a:noFill/>
                      <a:ln w="9525">
                        <a:noFill/>
                        <a:miter lim="800000"/>
                        <a:headEnd/>
                        <a:tailEnd/>
                      </a:ln>
                    </wps:spPr>
                    <wps:txbx>
                      <w:txbxContent>
                        <w:p w:rsidR="00E670D0" w:rsidRDefault="00E670D0" w:rsidP="00CF13F7">
                          <w:pPr>
                            <w:jc w:val="center"/>
                          </w:pPr>
                          <w:r>
                            <w:fldChar w:fldCharType="begin"/>
                          </w:r>
                          <w:r>
                            <w:instrText xml:space="preserve"> PAGE   \* MERGEFORMAT </w:instrText>
                          </w:r>
                          <w:r>
                            <w:fldChar w:fldCharType="separate"/>
                          </w:r>
                          <w:r w:rsidR="00BA1917">
                            <w:rPr>
                              <w:noProof/>
                            </w:rPr>
                            <w:t>2</w:t>
                          </w:r>
                          <w:r>
                            <w:rPr>
                              <w:noProof/>
                            </w:rPr>
                            <w:fldChar w:fldCharType="end"/>
                          </w:r>
                        </w:p>
                        <w:p w:rsidR="00E670D0" w:rsidRDefault="00E670D0" w:rsidP="00FC5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60858" id="_x0000_t202" coordsize="21600,21600" o:spt="202" path="m,l,21600r21600,l21600,xe">
              <v:stroke joinstyle="miter"/>
              <v:path gradientshapeok="t" o:connecttype="rect"/>
            </v:shapetype>
            <v:shape id="Text Box 2" o:spid="_x0000_s1130" type="#_x0000_t202" style="position:absolute;margin-left:0;margin-top:-28.65pt;width:48pt;height:60pt;z-index:251727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" filled="f" stroked="f">
              <v:textbox>
                <w:txbxContent>
                  <w:p w:rsidR="00E670D0" w:rsidRDefault="00E670D0" w:rsidP="00CF13F7">
                    <w:pPr>
                      <w:jc w:val="center"/>
                    </w:pPr>
                    <w:r>
                      <w:fldChar w:fldCharType="begin"/>
                    </w:r>
                    <w:r>
                      <w:instrText xml:space="preserve"> PAGE   \* MERGEFORMAT </w:instrText>
                    </w:r>
                    <w:r>
                      <w:fldChar w:fldCharType="separate"/>
                    </w:r>
                    <w:r w:rsidR="00BA1917">
                      <w:rPr>
                        <w:noProof/>
                      </w:rPr>
                      <w:t>2</w:t>
                    </w:r>
                    <w:r>
                      <w:rPr>
                        <w:noProof/>
                      </w:rPr>
                      <w:fldChar w:fldCharType="end"/>
                    </w:r>
                  </w:p>
                  <w:p w:rsidR="00E670D0" w:rsidRDefault="00E670D0" w:rsidP="00FC5C01"/>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Pr="004B7E1A" w:rsidRDefault="00E670D0" w:rsidP="00FC5C01">
    <w:pPr>
      <w:pStyle w:val="Footer"/>
    </w:pPr>
    <w:r>
      <w:rPr>
        <w:noProof/>
        <w:lang w:eastAsia="en-AU"/>
      </w:rPr>
      <mc:AlternateContent>
        <mc:Choice Requires="wps">
          <w:drawing>
            <wp:anchor distT="0" distB="0" distL="114300" distR="114300" simplePos="0" relativeHeight="251729920" behindDoc="0" locked="0" layoutInCell="1" allowOverlap="1" wp14:anchorId="346746B9" wp14:editId="7911040A">
              <wp:simplePos x="0" y="0"/>
              <wp:positionH relativeFrom="page">
                <wp:align>left</wp:align>
              </wp:positionH>
              <wp:positionV relativeFrom="paragraph">
                <wp:posOffset>-360639</wp:posOffset>
              </wp:positionV>
              <wp:extent cx="609600" cy="76200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62000"/>
                      </a:xfrm>
                      <a:prstGeom prst="rect">
                        <a:avLst/>
                      </a:prstGeom>
                      <a:noFill/>
                      <a:ln w="9525">
                        <a:noFill/>
                        <a:miter lim="800000"/>
                        <a:headEnd/>
                        <a:tailEnd/>
                      </a:ln>
                    </wps:spPr>
                    <wps:txbx>
                      <w:txbxContent>
                        <w:p w:rsidR="00E670D0" w:rsidRDefault="00E670D0" w:rsidP="006B3F96">
                          <w:pPr>
                            <w:jc w:val="center"/>
                          </w:pPr>
                          <w:r>
                            <w:fldChar w:fldCharType="begin"/>
                          </w:r>
                          <w:r>
                            <w:instrText xml:space="preserve"> PAGE   \* MERGEFORMAT </w:instrText>
                          </w:r>
                          <w:r>
                            <w:fldChar w:fldCharType="separate"/>
                          </w:r>
                          <w:r w:rsidR="00BA1917">
                            <w:rPr>
                              <w:noProof/>
                            </w:rPr>
                            <w:t>4</w:t>
                          </w:r>
                          <w:r>
                            <w:rPr>
                              <w:noProof/>
                            </w:rPr>
                            <w:fldChar w:fldCharType="end"/>
                          </w:r>
                        </w:p>
                        <w:p w:rsidR="00E670D0" w:rsidRDefault="00E670D0" w:rsidP="006B3F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746B9" id="_x0000_t202" coordsize="21600,21600" o:spt="202" path="m,l,21600r21600,l21600,xe">
              <v:stroke joinstyle="miter"/>
              <v:path gradientshapeok="t" o:connecttype="rect"/>
            </v:shapetype>
            <v:shape id="_x0000_s1133" type="#_x0000_t202" style="position:absolute;margin-left:0;margin-top:-28.4pt;width:48pt;height:60pt;z-index:251729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" filled="f" stroked="f">
              <v:textbox>
                <w:txbxContent>
                  <w:p w:rsidR="00E670D0" w:rsidRDefault="00E670D0" w:rsidP="006B3F96">
                    <w:pPr>
                      <w:jc w:val="center"/>
                    </w:pPr>
                    <w:r>
                      <w:fldChar w:fldCharType="begin"/>
                    </w:r>
                    <w:r>
                      <w:instrText xml:space="preserve"> PAGE   \* MERGEFORMAT </w:instrText>
                    </w:r>
                    <w:r>
                      <w:fldChar w:fldCharType="separate"/>
                    </w:r>
                    <w:r w:rsidR="00BA1917">
                      <w:rPr>
                        <w:noProof/>
                      </w:rPr>
                      <w:t>4</w:t>
                    </w:r>
                    <w:r>
                      <w:rPr>
                        <w:noProof/>
                      </w:rPr>
                      <w:fldChar w:fldCharType="end"/>
                    </w:r>
                  </w:p>
                  <w:p w:rsidR="00E670D0" w:rsidRDefault="00E670D0" w:rsidP="006B3F96"/>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537203"/>
      <w:docPartObj>
        <w:docPartGallery w:val="Page Numbers (Bottom of Page)"/>
        <w:docPartUnique/>
      </w:docPartObj>
    </w:sdtPr>
    <w:sdtContent>
      <w:p w:rsidR="00E670D0" w:rsidRDefault="00E670D0" w:rsidP="00FC5C01">
        <w:pPr>
          <w:pStyle w:val="Footer"/>
        </w:pPr>
        <w:r>
          <w:rPr>
            <w:noProof/>
            <w:lang w:eastAsia="en-AU"/>
          </w:rPr>
          <mc:AlternateContent>
            <mc:Choice Requires="wps">
              <w:drawing>
                <wp:anchor distT="0" distB="0" distL="114300" distR="114300" simplePos="0" relativeHeight="251693056" behindDoc="0" locked="0" layoutInCell="1" allowOverlap="1" wp14:anchorId="6D892BC6" wp14:editId="42614C08">
                  <wp:simplePos x="0" y="0"/>
                  <wp:positionH relativeFrom="page">
                    <wp:posOffset>22860</wp:posOffset>
                  </wp:positionH>
                  <wp:positionV relativeFrom="paragraph">
                    <wp:posOffset>298260</wp:posOffset>
                  </wp:positionV>
                  <wp:extent cx="609600" cy="762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62000"/>
                          </a:xfrm>
                          <a:prstGeom prst="rect">
                            <a:avLst/>
                          </a:prstGeom>
                          <a:noFill/>
                          <a:ln w="9525">
                            <a:noFill/>
                            <a:miter lim="800000"/>
                            <a:headEnd/>
                            <a:tailEnd/>
                          </a:ln>
                        </wps:spPr>
                        <wps:txbx>
                          <w:txbxContent>
                            <w:p w:rsidR="00E670D0" w:rsidRDefault="00E670D0" w:rsidP="00CF13F7">
                              <w:pPr>
                                <w:jc w:val="center"/>
                              </w:pPr>
                              <w:r>
                                <w:fldChar w:fldCharType="begin"/>
                              </w:r>
                              <w:r>
                                <w:instrText xml:space="preserve"> PAGE   \* MERGEFORMAT </w:instrText>
                              </w:r>
                              <w:r>
                                <w:fldChar w:fldCharType="separate"/>
                              </w:r>
                              <w:r w:rsidR="00BA1917">
                                <w:rPr>
                                  <w:noProof/>
                                </w:rPr>
                                <w:t>20</w:t>
                              </w:r>
                              <w:r>
                                <w:rPr>
                                  <w:noProof/>
                                </w:rPr>
                                <w:fldChar w:fldCharType="end"/>
                              </w:r>
                            </w:p>
                            <w:p w:rsidR="00E670D0" w:rsidRDefault="00E670D0" w:rsidP="00FC5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892BC6" id="_x0000_t202" coordsize="21600,21600" o:spt="202" path="m,l,21600r21600,l21600,xe">
                  <v:stroke joinstyle="miter"/>
                  <v:path gradientshapeok="t" o:connecttype="rect"/>
                </v:shapetype>
                <v:shape id="_x0000_s1136" type="#_x0000_t202" style="position:absolute;margin-left:1.8pt;margin-top:23.5pt;width:48pt;height:60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" filled="f" stroked="f">
                  <v:textbox>
                    <w:txbxContent>
                      <w:p w:rsidR="00E670D0" w:rsidRDefault="00E670D0" w:rsidP="00CF13F7">
                        <w:pPr>
                          <w:jc w:val="center"/>
                        </w:pPr>
                        <w:r>
                          <w:fldChar w:fldCharType="begin"/>
                        </w:r>
                        <w:r>
                          <w:instrText xml:space="preserve"> PAGE   \* MERGEFORMAT </w:instrText>
                        </w:r>
                        <w:r>
                          <w:fldChar w:fldCharType="separate"/>
                        </w:r>
                        <w:r w:rsidR="00BA1917">
                          <w:rPr>
                            <w:noProof/>
                          </w:rPr>
                          <w:t>20</w:t>
                        </w:r>
                        <w:r>
                          <w:rPr>
                            <w:noProof/>
                          </w:rPr>
                          <w:fldChar w:fldCharType="end"/>
                        </w:r>
                      </w:p>
                      <w:p w:rsidR="00E670D0" w:rsidRDefault="00E670D0" w:rsidP="00FC5C01"/>
                    </w:txbxContent>
                  </v:textbox>
                  <w10:wrap anchorx="page"/>
                </v:shape>
              </w:pict>
            </mc:Fallback>
          </mc:AlternateContent>
        </w:r>
      </w:p>
    </w:sdtContent>
  </w:sdt>
  <w:p w:rsidR="00E670D0" w:rsidRDefault="00E670D0" w:rsidP="00FC5C01">
    <w:pPr>
      <w:pStyle w:val="Footer"/>
    </w:pPr>
  </w:p>
  <w:p w:rsidR="00E670D0" w:rsidRDefault="00E670D0" w:rsidP="00FC5C0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Default="00E670D0" w:rsidP="00FC5C01">
    <w:pPr>
      <w:pStyle w:val="Footer"/>
    </w:pPr>
    <w:r>
      <w:rPr>
        <w:noProof/>
        <w:lang w:eastAsia="en-AU"/>
      </w:rPr>
      <mc:AlternateContent>
        <mc:Choice Requires="wps">
          <w:drawing>
            <wp:anchor distT="0" distB="0" distL="114300" distR="114300" simplePos="0" relativeHeight="251691008" behindDoc="0" locked="0" layoutInCell="1" allowOverlap="1" wp14:anchorId="5AF5B995" wp14:editId="1FDD82E4">
              <wp:simplePos x="0" y="0"/>
              <wp:positionH relativeFrom="page">
                <wp:align>left</wp:align>
              </wp:positionH>
              <wp:positionV relativeFrom="paragraph">
                <wp:posOffset>367509</wp:posOffset>
              </wp:positionV>
              <wp:extent cx="60960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04850"/>
                      </a:xfrm>
                      <a:prstGeom prst="rect">
                        <a:avLst/>
                      </a:prstGeom>
                      <a:noFill/>
                      <a:ln w="9525">
                        <a:noFill/>
                        <a:miter lim="800000"/>
                        <a:headEnd/>
                        <a:tailEnd/>
                      </a:ln>
                    </wps:spPr>
                    <wps:txbx>
                      <w:txbxContent>
                        <w:p w:rsidR="00E670D0" w:rsidRDefault="00E670D0" w:rsidP="00CF13F7">
                          <w:pPr>
                            <w:jc w:val="center"/>
                          </w:pPr>
                          <w:r>
                            <w:fldChar w:fldCharType="begin"/>
                          </w:r>
                          <w:r>
                            <w:instrText xml:space="preserve"> PAGE   \* MERGEFORMAT </w:instrText>
                          </w:r>
                          <w:r>
                            <w:fldChar w:fldCharType="separate"/>
                          </w:r>
                          <w:r w:rsidR="00F565F5">
                            <w:rPr>
                              <w:noProof/>
                            </w:rPr>
                            <w:t>8</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5B995" id="_x0000_t202" coordsize="21600,21600" o:spt="202" path="m,l,21600r21600,l21600,xe">
              <v:stroke joinstyle="miter"/>
              <v:path gradientshapeok="t" o:connecttype="rect"/>
            </v:shapetype>
            <v:shape id="_x0000_s1138" type="#_x0000_t202" style="position:absolute;margin-left:0;margin-top:28.95pt;width:48pt;height:55.5pt;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" filled="f" stroked="f">
              <v:textbox>
                <w:txbxContent>
                  <w:p w:rsidR="00E670D0" w:rsidRDefault="00E670D0" w:rsidP="00CF13F7">
                    <w:pPr>
                      <w:jc w:val="center"/>
                    </w:pPr>
                    <w:r>
                      <w:fldChar w:fldCharType="begin"/>
                    </w:r>
                    <w:r>
                      <w:instrText xml:space="preserve"> PAGE   \* MERGEFORMAT </w:instrText>
                    </w:r>
                    <w:r>
                      <w:fldChar w:fldCharType="separate"/>
                    </w:r>
                    <w:r w:rsidR="00F565F5">
                      <w:rPr>
                        <w:noProof/>
                      </w:rPr>
                      <w:t>8</w:t>
                    </w:r>
                    <w:r>
                      <w:rPr>
                        <w:noProof/>
                      </w:rPr>
                      <w:fldChar w:fldCharType="end"/>
                    </w:r>
                  </w:p>
                </w:txbxContent>
              </v:textbox>
              <w10:wrap anchorx="page"/>
            </v:shape>
          </w:pict>
        </mc:Fallback>
      </mc:AlternateContent>
    </w:r>
  </w:p>
  <w:p w:rsidR="00E670D0" w:rsidRDefault="00E670D0" w:rsidP="00FC5C01">
    <w:pPr>
      <w:pStyle w:val="Footer"/>
    </w:pPr>
  </w:p>
  <w:p w:rsidR="00E670D0" w:rsidRDefault="00E670D0" w:rsidP="00FC5C0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0D0" w:rsidRDefault="00E670D0" w:rsidP="00FC5C01">
      <w:r>
        <w:separator/>
      </w:r>
    </w:p>
  </w:footnote>
  <w:footnote w:type="continuationSeparator" w:id="0">
    <w:p w:rsidR="00E670D0" w:rsidRDefault="00E670D0" w:rsidP="00FC5C01">
      <w:r>
        <w:continuationSeparator/>
      </w:r>
    </w:p>
  </w:footnote>
  <w:footnote w:id="1">
    <w:p w:rsidR="00E670D0" w:rsidRPr="00717D5A" w:rsidRDefault="00E670D0" w:rsidP="00FC5C01">
      <w:pPr>
        <w:pStyle w:val="FootnoteText"/>
        <w:rPr>
          <w:color w:val="595959" w:themeColor="text1" w:themeTint="A6"/>
          <w:szCs w:val="16"/>
        </w:rPr>
      </w:pPr>
      <w:r w:rsidRPr="00717D5A">
        <w:rPr>
          <w:rStyle w:val="FootnoteReference"/>
          <w:color w:val="595959" w:themeColor="text1" w:themeTint="A6"/>
          <w:lang w:val="en-AU"/>
        </w:rPr>
        <w:footnoteRef/>
      </w:r>
      <w:r w:rsidRPr="00717D5A">
        <w:rPr>
          <w:rStyle w:val="FootnoteReference"/>
          <w:color w:val="595959" w:themeColor="text1" w:themeTint="A6"/>
          <w:vertAlign w:val="baseline"/>
          <w:lang w:val="en-AU"/>
        </w:rPr>
        <w:t xml:space="preserve"> Map 1 </w:t>
      </w:r>
      <w:r w:rsidRPr="00717D5A">
        <w:rPr>
          <w:color w:val="595959" w:themeColor="text1" w:themeTint="A6"/>
        </w:rPr>
        <w:t xml:space="preserve">and 2 </w:t>
      </w:r>
      <w:r w:rsidRPr="00717D5A">
        <w:rPr>
          <w:rStyle w:val="FootnoteReference"/>
          <w:color w:val="595959" w:themeColor="text1" w:themeTint="A6"/>
          <w:vertAlign w:val="baseline"/>
          <w:lang w:val="en-AU"/>
        </w:rPr>
        <w:t>exclude the</w:t>
      </w:r>
      <w:r w:rsidRPr="00717D5A">
        <w:rPr>
          <w:color w:val="595959" w:themeColor="text1" w:themeTint="A6"/>
        </w:rPr>
        <w:t xml:space="preserve"> </w:t>
      </w:r>
      <w:r w:rsidRPr="00717D5A">
        <w:rPr>
          <w:rStyle w:val="FootnoteReference"/>
          <w:color w:val="595959" w:themeColor="text1" w:themeTint="A6"/>
          <w:vertAlign w:val="baseline"/>
          <w:lang w:val="en-AU"/>
        </w:rPr>
        <w:t>Indian Ocean Territories and Norfolk Island in order to fit on a page at a useful resolution.</w:t>
      </w:r>
    </w:p>
  </w:footnote>
  <w:footnote w:id="2">
    <w:p w:rsidR="00E670D0" w:rsidRPr="00717D5A" w:rsidRDefault="00E670D0" w:rsidP="00653931">
      <w:pPr>
        <w:pStyle w:val="FootnoteText"/>
        <w:rPr>
          <w:color w:val="595959" w:themeColor="text1" w:themeTint="A6"/>
        </w:rPr>
      </w:pPr>
      <w:r w:rsidRPr="00717D5A">
        <w:rPr>
          <w:rStyle w:val="FootnoteReference"/>
          <w:color w:val="595959" w:themeColor="text1" w:themeTint="A6"/>
          <w:lang w:val="en-AU"/>
        </w:rPr>
        <w:footnoteRef/>
      </w:r>
      <w:r w:rsidRPr="00717D5A">
        <w:rPr>
          <w:color w:val="595959" w:themeColor="text1" w:themeTint="A6"/>
        </w:rPr>
        <w:t xml:space="preserve"> Where a hyphen (-) refers to place names that are jointly defined as a CTV as they are single population and service </w:t>
      </w:r>
      <w:proofErr w:type="spellStart"/>
      <w:r w:rsidRPr="00717D5A">
        <w:rPr>
          <w:color w:val="595959" w:themeColor="text1" w:themeTint="A6"/>
        </w:rPr>
        <w:t>centre</w:t>
      </w:r>
      <w:proofErr w:type="spellEnd"/>
      <w:r w:rsidRPr="00717D5A">
        <w:rPr>
          <w:color w:val="595959" w:themeColor="text1" w:themeTint="A6"/>
        </w:rPr>
        <w:t>.</w:t>
      </w:r>
    </w:p>
  </w:footnote>
  <w:footnote w:id="3">
    <w:p w:rsidR="00E670D0" w:rsidRPr="00717D5A" w:rsidRDefault="00E670D0" w:rsidP="00FC5C01">
      <w:pPr>
        <w:pStyle w:val="FootnoteText"/>
        <w:rPr>
          <w:color w:val="595959" w:themeColor="text1" w:themeTint="A6"/>
        </w:rPr>
      </w:pPr>
      <w:r w:rsidRPr="00717D5A">
        <w:rPr>
          <w:rStyle w:val="FootnoteReference"/>
          <w:rFonts w:eastAsiaTheme="majorEastAsia"/>
          <w:color w:val="595959" w:themeColor="text1" w:themeTint="A6"/>
        </w:rPr>
        <w:footnoteRef/>
      </w:r>
      <w:r w:rsidRPr="00717D5A">
        <w:rPr>
          <w:color w:val="595959" w:themeColor="text1" w:themeTint="A6"/>
        </w:rPr>
        <w:t xml:space="preserve"> Because of the better functional definition represented by the </w:t>
      </w:r>
      <w:proofErr w:type="spellStart"/>
      <w:r w:rsidRPr="00717D5A">
        <w:rPr>
          <w:color w:val="595959" w:themeColor="text1" w:themeTint="A6"/>
        </w:rPr>
        <w:t>SUA</w:t>
      </w:r>
      <w:proofErr w:type="spellEnd"/>
      <w:r w:rsidRPr="00717D5A">
        <w:rPr>
          <w:color w:val="595959" w:themeColor="text1" w:themeTint="A6"/>
        </w:rPr>
        <w:t xml:space="preserve"> boundary the Canberra-</w:t>
      </w:r>
      <w:proofErr w:type="spellStart"/>
      <w:r w:rsidRPr="00717D5A">
        <w:rPr>
          <w:color w:val="595959" w:themeColor="text1" w:themeTint="A6"/>
        </w:rPr>
        <w:t>Queanbeyan</w:t>
      </w:r>
      <w:proofErr w:type="spellEnd"/>
      <w:r w:rsidRPr="00717D5A">
        <w:rPr>
          <w:color w:val="595959" w:themeColor="text1" w:themeTint="A6"/>
        </w:rPr>
        <w:t xml:space="preserve"> </w:t>
      </w:r>
      <w:proofErr w:type="spellStart"/>
      <w:r w:rsidRPr="00717D5A">
        <w:rPr>
          <w:color w:val="595959" w:themeColor="text1" w:themeTint="A6"/>
        </w:rPr>
        <w:t>SUA</w:t>
      </w:r>
      <w:proofErr w:type="spellEnd"/>
      <w:r w:rsidRPr="00717D5A">
        <w:rPr>
          <w:color w:val="595959" w:themeColor="text1" w:themeTint="A6"/>
        </w:rPr>
        <w:t xml:space="preserve"> has been used instead of the </w:t>
      </w:r>
      <w:proofErr w:type="spellStart"/>
      <w:r w:rsidRPr="00717D5A">
        <w:rPr>
          <w:color w:val="595959" w:themeColor="text1" w:themeTint="A6"/>
        </w:rPr>
        <w:t>GCCSA’s</w:t>
      </w:r>
      <w:proofErr w:type="spellEnd"/>
      <w:r w:rsidRPr="00717D5A">
        <w:rPr>
          <w:color w:val="595959" w:themeColor="text1" w:themeTint="A6"/>
        </w:rPr>
        <w:t xml:space="preserve"> ACT boundary. </w:t>
      </w:r>
    </w:p>
  </w:footnote>
  <w:footnote w:id="4">
    <w:p w:rsidR="00E670D0" w:rsidRPr="00717D5A" w:rsidRDefault="00E670D0" w:rsidP="00FC5C01">
      <w:pPr>
        <w:pStyle w:val="FootnoteText"/>
        <w:rPr>
          <w:color w:val="595959" w:themeColor="text1" w:themeTint="A6"/>
        </w:rPr>
      </w:pPr>
      <w:r w:rsidRPr="00717D5A">
        <w:rPr>
          <w:rStyle w:val="FootnoteReference"/>
          <w:color w:val="595959" w:themeColor="text1" w:themeTint="A6"/>
        </w:rPr>
        <w:footnoteRef/>
      </w:r>
      <w:r w:rsidRPr="00717D5A">
        <w:rPr>
          <w:color w:val="595959" w:themeColor="text1" w:themeTint="A6"/>
        </w:rPr>
        <w:t xml:space="preserve"> </w:t>
      </w:r>
      <w:proofErr w:type="spellStart"/>
      <w:r w:rsidRPr="00717D5A">
        <w:rPr>
          <w:color w:val="595959" w:themeColor="text1" w:themeTint="A6"/>
        </w:rPr>
        <w:t>UCLs</w:t>
      </w:r>
      <w:proofErr w:type="spellEnd"/>
      <w:r w:rsidRPr="00717D5A">
        <w:rPr>
          <w:color w:val="595959" w:themeColor="text1" w:themeTint="A6"/>
        </w:rPr>
        <w:t xml:space="preserve"> have been used as they relatively tight boundaries around the inhabited area of a city relative to either </w:t>
      </w:r>
      <w:proofErr w:type="spellStart"/>
      <w:r w:rsidRPr="00717D5A">
        <w:rPr>
          <w:color w:val="595959" w:themeColor="text1" w:themeTint="A6"/>
        </w:rPr>
        <w:t>SUA</w:t>
      </w:r>
      <w:proofErr w:type="spellEnd"/>
      <w:r w:rsidRPr="00717D5A">
        <w:rPr>
          <w:color w:val="595959" w:themeColor="text1" w:themeTint="A6"/>
        </w:rPr>
        <w:t xml:space="preserve"> or </w:t>
      </w:r>
      <w:proofErr w:type="spellStart"/>
      <w:r w:rsidRPr="00717D5A">
        <w:rPr>
          <w:color w:val="595959" w:themeColor="text1" w:themeTint="A6"/>
        </w:rPr>
        <w:t>GCCSA</w:t>
      </w:r>
      <w:proofErr w:type="spellEnd"/>
      <w:r w:rsidRPr="00717D5A">
        <w:rPr>
          <w:color w:val="595959" w:themeColor="text1" w:themeTint="A6"/>
        </w:rPr>
        <w:t xml:space="preserve"> boundaries.</w:t>
      </w:r>
    </w:p>
  </w:footnote>
  <w:footnote w:id="5">
    <w:p w:rsidR="00E670D0" w:rsidRPr="00717D5A" w:rsidRDefault="00E670D0" w:rsidP="00FC5C01">
      <w:pPr>
        <w:pStyle w:val="FootnoteText"/>
        <w:rPr>
          <w:color w:val="595959" w:themeColor="text1" w:themeTint="A6"/>
        </w:rPr>
      </w:pPr>
      <w:r w:rsidRPr="00717D5A">
        <w:rPr>
          <w:rStyle w:val="FootnoteReference"/>
          <w:rFonts w:eastAsiaTheme="majorEastAsia"/>
          <w:color w:val="595959" w:themeColor="text1" w:themeTint="A6"/>
        </w:rPr>
        <w:footnoteRef/>
      </w:r>
      <w:r w:rsidRPr="00717D5A">
        <w:rPr>
          <w:color w:val="595959" w:themeColor="text1" w:themeTint="A6"/>
        </w:rPr>
        <w:t xml:space="preserve"> An exception to these rules has been applied to the town of </w:t>
      </w:r>
      <w:proofErr w:type="spellStart"/>
      <w:r w:rsidRPr="00717D5A">
        <w:rPr>
          <w:color w:val="595959" w:themeColor="text1" w:themeTint="A6"/>
        </w:rPr>
        <w:t>Batesford</w:t>
      </w:r>
      <w:proofErr w:type="spellEnd"/>
      <w:r w:rsidRPr="00717D5A">
        <w:rPr>
          <w:color w:val="595959" w:themeColor="text1" w:themeTint="A6"/>
        </w:rPr>
        <w:t xml:space="preserve">, as part of the </w:t>
      </w:r>
      <w:proofErr w:type="spellStart"/>
      <w:r w:rsidRPr="00717D5A">
        <w:rPr>
          <w:color w:val="595959" w:themeColor="text1" w:themeTint="A6"/>
        </w:rPr>
        <w:t>Batesford</w:t>
      </w:r>
      <w:proofErr w:type="spellEnd"/>
      <w:r w:rsidRPr="00717D5A">
        <w:rPr>
          <w:color w:val="595959" w:themeColor="text1" w:themeTint="A6"/>
        </w:rPr>
        <w:t xml:space="preserve"> </w:t>
      </w:r>
      <w:proofErr w:type="spellStart"/>
      <w:r w:rsidRPr="00717D5A">
        <w:rPr>
          <w:color w:val="595959" w:themeColor="text1" w:themeTint="A6"/>
        </w:rPr>
        <w:t>UCL</w:t>
      </w:r>
      <w:proofErr w:type="spellEnd"/>
      <w:r w:rsidRPr="00717D5A">
        <w:rPr>
          <w:color w:val="595959" w:themeColor="text1" w:themeTint="A6"/>
        </w:rPr>
        <w:t xml:space="preserve"> is also located in the Geelong </w:t>
      </w:r>
      <w:proofErr w:type="spellStart"/>
      <w:r w:rsidRPr="00717D5A">
        <w:rPr>
          <w:color w:val="595959" w:themeColor="text1" w:themeTint="A6"/>
        </w:rPr>
        <w:t>SUA</w:t>
      </w:r>
      <w:proofErr w:type="spellEnd"/>
      <w:r w:rsidRPr="00717D5A">
        <w:rPr>
          <w:color w:val="595959" w:themeColor="text1" w:themeTint="A6"/>
        </w:rPr>
        <w:t xml:space="preserve">. In this case the area of </w:t>
      </w:r>
      <w:proofErr w:type="spellStart"/>
      <w:r w:rsidRPr="00717D5A">
        <w:rPr>
          <w:color w:val="595959" w:themeColor="text1" w:themeTint="A6"/>
        </w:rPr>
        <w:t>Batesford</w:t>
      </w:r>
      <w:proofErr w:type="spellEnd"/>
      <w:r w:rsidRPr="00717D5A">
        <w:rPr>
          <w:color w:val="595959" w:themeColor="text1" w:themeTint="A6"/>
        </w:rPr>
        <w:t xml:space="preserve"> </w:t>
      </w:r>
      <w:proofErr w:type="spellStart"/>
      <w:r w:rsidRPr="00717D5A">
        <w:rPr>
          <w:color w:val="595959" w:themeColor="text1" w:themeTint="A6"/>
        </w:rPr>
        <w:t>UCL</w:t>
      </w:r>
      <w:proofErr w:type="spellEnd"/>
      <w:r w:rsidRPr="00717D5A">
        <w:rPr>
          <w:color w:val="595959" w:themeColor="text1" w:themeTint="A6"/>
        </w:rPr>
        <w:t xml:space="preserve"> is considered part of the Geelong </w:t>
      </w:r>
      <w:proofErr w:type="spellStart"/>
      <w:r w:rsidRPr="00717D5A">
        <w:rPr>
          <w:color w:val="595959" w:themeColor="text1" w:themeTint="A6"/>
        </w:rPr>
        <w:t>SUA</w:t>
      </w:r>
      <w:proofErr w:type="spellEnd"/>
      <w:r w:rsidRPr="00717D5A">
        <w:rPr>
          <w:color w:val="595959" w:themeColor="text1" w:themeTint="A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Default="00E670D0" w:rsidP="00FC5C01">
    <w:pPr>
      <w:pStyle w:val="Header"/>
    </w:pPr>
    <w:r>
      <w:rPr>
        <w:noProof/>
        <w:sz w:val="22"/>
        <w:lang w:eastAsia="en-AU"/>
      </w:rPr>
      <mc:AlternateContent>
        <mc:Choice Requires="wps">
          <w:drawing>
            <wp:anchor distT="0" distB="0" distL="114300" distR="114300" simplePos="0" relativeHeight="251716608" behindDoc="0" locked="0" layoutInCell="1" allowOverlap="1" wp14:anchorId="34EC517E" wp14:editId="68FF1D85">
              <wp:simplePos x="0" y="0"/>
              <wp:positionH relativeFrom="column">
                <wp:posOffset>-1080135</wp:posOffset>
              </wp:positionH>
              <wp:positionV relativeFrom="paragraph">
                <wp:posOffset>-454025</wp:posOffset>
              </wp:positionV>
              <wp:extent cx="609600" cy="887095"/>
              <wp:effectExtent l="0" t="0" r="0" b="0"/>
              <wp:wrapNone/>
              <wp:docPr id="291" name="Text Box 291" descr="Information Sheet 52" title="Information Sheet 52"/>
              <wp:cNvGraphicFramePr/>
              <a:graphic xmlns:a="http://schemas.openxmlformats.org/drawingml/2006/main">
                <a:graphicData uri="http://schemas.microsoft.com/office/word/2010/wordprocessingShape">
                  <wps:wsp>
                    <wps:cNvSpPr txBox="1"/>
                    <wps:spPr>
                      <a:xfrm>
                        <a:off x="0" y="0"/>
                        <a:ext cx="609600" cy="887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0D0" w:rsidRDefault="00E670D0" w:rsidP="00FC5C01">
                          <w:pPr>
                            <w:pStyle w:val="Coverpublicationtitle"/>
                          </w:pPr>
                          <w:r>
                            <w:t>96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C517E" id="_x0000_t202" coordsize="21600,21600" o:spt="202" path="m,l,21600r21600,l21600,xe">
              <v:stroke joinstyle="miter"/>
              <v:path gradientshapeok="t" o:connecttype="rect"/>
            </v:shapetype>
            <v:shape id="Text Box 291" o:spid="_x0000_s1129" type="#_x0000_t202" alt="Title: Information Sheet 52 - Description: Information Sheet 52" style="position:absolute;margin-left:-85.05pt;margin-top:-35.75pt;width:48pt;height:6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" filled="f" stroked="f" strokeweight=".5pt">
              <v:textbox style="layout-flow:vertical;mso-layout-flow-alt:bottom-to-top">
                <w:txbxContent>
                  <w:p w:rsidR="00E670D0" w:rsidRDefault="00E670D0" w:rsidP="00FC5C01">
                    <w:pPr>
                      <w:pStyle w:val="Coverpublicationtitle"/>
                    </w:pPr>
                    <w:r>
                      <w:t>96</w:t>
                    </w:r>
                  </w:p>
                </w:txbxContent>
              </v:textbox>
            </v:shape>
          </w:pict>
        </mc:Fallback>
      </mc:AlternateContent>
    </w:r>
    <w:r>
      <w:rPr>
        <w:b/>
        <w:noProof/>
        <w:lang w:eastAsia="en-AU"/>
      </w:rPr>
      <w:drawing>
        <wp:anchor distT="0" distB="0" distL="114300" distR="114300" simplePos="0" relativeHeight="251715584" behindDoc="1" locked="0" layoutInCell="1" allowOverlap="1" wp14:anchorId="1E1C73DA" wp14:editId="44952153">
          <wp:simplePos x="0" y="0"/>
          <wp:positionH relativeFrom="page">
            <wp:posOffset>0</wp:posOffset>
          </wp:positionH>
          <wp:positionV relativeFrom="page">
            <wp:posOffset>1</wp:posOffset>
          </wp:positionV>
          <wp:extent cx="608400" cy="10717200"/>
          <wp:effectExtent l="0" t="0" r="1270" b="8255"/>
          <wp:wrapNone/>
          <wp:docPr id="69" name="Picture 69" descr="Side bar graphic" title="Side ba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bar.png"/>
                  <pic:cNvPicPr/>
                </pic:nvPicPr>
                <pic:blipFill>
                  <a:blip r:embed="rId1">
                    <a:extLst>
                      <a:ext uri="{28A0092B-C50C-407E-A947-70E740481C1C}">
                        <a14:useLocalDpi xmlns:a14="http://schemas.microsoft.com/office/drawing/2010/main" val="0"/>
                      </a:ext>
                    </a:extLst>
                  </a:blip>
                  <a:stretch>
                    <a:fillRect/>
                  </a:stretch>
                </pic:blipFill>
                <pic:spPr>
                  <a:xfrm>
                    <a:off x="0" y="0"/>
                    <a:ext cx="608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Pr="00D54221" w:rsidRDefault="00E670D0" w:rsidP="00FC5C01">
    <w:pPr>
      <w:pStyle w:val="Heading6"/>
    </w:pPr>
    <w:r>
      <w:rPr>
        <w:noProof/>
        <w:lang w:eastAsia="en-AU"/>
      </w:rPr>
      <w:drawing>
        <wp:anchor distT="0" distB="0" distL="114300" distR="114300" simplePos="0" relativeHeight="251712512" behindDoc="0" locked="0" layoutInCell="1" allowOverlap="1" wp14:anchorId="58E54194" wp14:editId="6E11BF6D">
          <wp:simplePos x="0" y="0"/>
          <wp:positionH relativeFrom="column">
            <wp:posOffset>-99060</wp:posOffset>
          </wp:positionH>
          <wp:positionV relativeFrom="page">
            <wp:posOffset>393700</wp:posOffset>
          </wp:positionV>
          <wp:extent cx="4615180" cy="7308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RE-logo-inline-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15180" cy="7308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13536" behindDoc="0" locked="0" layoutInCell="1" allowOverlap="1" wp14:anchorId="39E9B1AF" wp14:editId="55524E6E">
              <wp:simplePos x="0" y="0"/>
              <wp:positionH relativeFrom="column">
                <wp:posOffset>-1080135</wp:posOffset>
              </wp:positionH>
              <wp:positionV relativeFrom="paragraph">
                <wp:posOffset>-454025</wp:posOffset>
              </wp:positionV>
              <wp:extent cx="609600" cy="887105"/>
              <wp:effectExtent l="0" t="0" r="0" b="0"/>
              <wp:wrapNone/>
              <wp:docPr id="1" name="Text Box 1" descr="Information Sheet 52" title="Information Sheet 52"/>
              <wp:cNvGraphicFramePr/>
              <a:graphic xmlns:a="http://schemas.openxmlformats.org/drawingml/2006/main">
                <a:graphicData uri="http://schemas.microsoft.com/office/word/2010/wordprocessingShape">
                  <wps:wsp>
                    <wps:cNvSpPr txBox="1"/>
                    <wps:spPr>
                      <a:xfrm>
                        <a:off x="0" y="0"/>
                        <a:ext cx="609600" cy="887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0D0" w:rsidRDefault="00E670D0" w:rsidP="00FC5C01">
                          <w:pPr>
                            <w:pStyle w:val="Coverpublicationtitle"/>
                          </w:pPr>
                          <w:r>
                            <w:t>96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9B1AF" id="_x0000_t202" coordsize="21600,21600" o:spt="202" path="m,l,21600r21600,l21600,xe">
              <v:stroke joinstyle="miter"/>
              <v:path gradientshapeok="t" o:connecttype="rect"/>
            </v:shapetype>
            <v:shape id="Text Box 1" o:spid="_x0000_s1131" type="#_x0000_t202" alt="Title: Information Sheet 52 - Description: Information Sheet 52" style="position:absolute;margin-left:-85.05pt;margin-top:-35.75pt;width:48pt;height:6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" filled="f" stroked="f" strokeweight=".5pt">
              <v:textbox style="layout-flow:vertical;mso-layout-flow-alt:bottom-to-top">
                <w:txbxContent>
                  <w:p w:rsidR="00E670D0" w:rsidRDefault="00E670D0" w:rsidP="00FC5C01">
                    <w:pPr>
                      <w:pStyle w:val="Coverpublicationtitle"/>
                    </w:pPr>
                    <w:r>
                      <w:t>96</w:t>
                    </w:r>
                  </w:p>
                </w:txbxContent>
              </v:textbox>
            </v:shape>
          </w:pict>
        </mc:Fallback>
      </mc:AlternateContent>
    </w:r>
    <w:r>
      <w:rPr>
        <w:noProof/>
        <w:lang w:eastAsia="en-AU"/>
      </w:rPr>
      <w:drawing>
        <wp:anchor distT="0" distB="0" distL="114300" distR="114300" simplePos="0" relativeHeight="251709440" behindDoc="1" locked="0" layoutInCell="1" allowOverlap="1" wp14:anchorId="5197B338" wp14:editId="43C33C57">
          <wp:simplePos x="1076325" y="552450"/>
          <wp:positionH relativeFrom="page">
            <wp:align>left</wp:align>
          </wp:positionH>
          <wp:positionV relativeFrom="page">
            <wp:align>top</wp:align>
          </wp:positionV>
          <wp:extent cx="7592400" cy="10738800"/>
          <wp:effectExtent l="0" t="0" r="8890" b="5715"/>
          <wp:wrapNone/>
          <wp:docPr id="71" name="Picture 7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Header-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rsidR="00E670D0" w:rsidRDefault="00E670D0" w:rsidP="00FC5C01"/>
  <w:p w:rsidR="00E670D0" w:rsidRPr="003211EF" w:rsidRDefault="00E670D0" w:rsidP="00FC5C01">
    <w:pPr>
      <w:pStyle w:val="Header"/>
    </w:pPr>
    <w:r>
      <w:tab/>
    </w:r>
  </w:p>
  <w:p w:rsidR="00E670D0" w:rsidRDefault="00E670D0" w:rsidP="00FC5C01">
    <w:r w:rsidRPr="00D54221">
      <w:rPr>
        <w:noProof/>
        <w:lang w:eastAsia="en-AU"/>
      </w:rPr>
      <mc:AlternateContent>
        <mc:Choice Requires="wps">
          <w:drawing>
            <wp:anchor distT="0" distB="0" distL="114300" distR="114300" simplePos="0" relativeHeight="251725824" behindDoc="0" locked="0" layoutInCell="1" allowOverlap="1" wp14:anchorId="33EEBD02" wp14:editId="68D5C2AD">
              <wp:simplePos x="0" y="0"/>
              <wp:positionH relativeFrom="column">
                <wp:posOffset>2128891</wp:posOffset>
              </wp:positionH>
              <wp:positionV relativeFrom="page">
                <wp:posOffset>3135055</wp:posOffset>
              </wp:positionV>
              <wp:extent cx="3844290" cy="323754"/>
              <wp:effectExtent l="0" t="0" r="0" b="6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323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0D0" w:rsidRPr="001C6F57" w:rsidRDefault="00E670D0" w:rsidP="00FC5C01">
                          <w:pPr>
                            <w:pStyle w:val="Coverpublicationtitle"/>
                          </w:pPr>
                          <w:r>
                            <w:t>An Introduction to where Australians Live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EEBD02" id="Text Box 9" o:spid="_x0000_s1132" type="#_x0000_t202" style="position:absolute;margin-left:167.65pt;margin-top:246.85pt;width:302.7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" filled="f" stroked="f">
              <v:textbox>
                <w:txbxContent>
                  <w:p w:rsidR="00E670D0" w:rsidRPr="001C6F57" w:rsidRDefault="00E670D0" w:rsidP="00FC5C01">
                    <w:pPr>
                      <w:pStyle w:val="Coverpublicationtitle"/>
                    </w:pPr>
                    <w:r>
                      <w:t>An Introduction to where Australians Live</w:t>
                    </w: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Pr="004B7E1A" w:rsidRDefault="00E670D0" w:rsidP="00FC5C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Pr="004B7E1A" w:rsidRDefault="00E670D0" w:rsidP="00FC5C01">
    <w:pPr>
      <w:pStyle w:val="Header"/>
    </w:pPr>
    <w:r>
      <w:rPr>
        <w:noProof/>
        <w:sz w:val="22"/>
        <w:lang w:eastAsia="en-AU"/>
      </w:rPr>
      <mc:AlternateContent>
        <mc:Choice Requires="wps">
          <w:drawing>
            <wp:anchor distT="0" distB="0" distL="114300" distR="114300" simplePos="0" relativeHeight="251719680" behindDoc="0" locked="0" layoutInCell="1" allowOverlap="1" wp14:anchorId="34EC517E" wp14:editId="68FF1D85">
              <wp:simplePos x="0" y="0"/>
              <wp:positionH relativeFrom="column">
                <wp:posOffset>-1080135</wp:posOffset>
              </wp:positionH>
              <wp:positionV relativeFrom="paragraph">
                <wp:posOffset>-454025</wp:posOffset>
              </wp:positionV>
              <wp:extent cx="609600" cy="887095"/>
              <wp:effectExtent l="0" t="0" r="0" b="0"/>
              <wp:wrapNone/>
              <wp:docPr id="292" name="Text Box 292" descr="Information Sheet 52" title="Information Sheet 52"/>
              <wp:cNvGraphicFramePr/>
              <a:graphic xmlns:a="http://schemas.openxmlformats.org/drawingml/2006/main">
                <a:graphicData uri="http://schemas.microsoft.com/office/word/2010/wordprocessingShape">
                  <wps:wsp>
                    <wps:cNvSpPr txBox="1"/>
                    <wps:spPr>
                      <a:xfrm>
                        <a:off x="0" y="0"/>
                        <a:ext cx="609600" cy="887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0D0" w:rsidRDefault="00E670D0" w:rsidP="00FC5C01">
                          <w:pPr>
                            <w:pStyle w:val="Coverpublicationtitle"/>
                          </w:pPr>
                          <w:r>
                            <w:t>96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C517E" id="_x0000_t202" coordsize="21600,21600" o:spt="202" path="m,l,21600r21600,l21600,xe">
              <v:stroke joinstyle="miter"/>
              <v:path gradientshapeok="t" o:connecttype="rect"/>
            </v:shapetype>
            <v:shape id="Text Box 292" o:spid="_x0000_s1134" type="#_x0000_t202" alt="Title: Information Sheet 52 - Description: Information Sheet 52" style="position:absolute;margin-left:-85.05pt;margin-top:-35.75pt;width:48pt;height:6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" filled="f" stroked="f" strokeweight=".5pt">
              <v:textbox style="layout-flow:vertical;mso-layout-flow-alt:bottom-to-top">
                <w:txbxContent>
                  <w:p w:rsidR="00E670D0" w:rsidRDefault="00E670D0" w:rsidP="00FC5C01">
                    <w:pPr>
                      <w:pStyle w:val="Coverpublicationtitle"/>
                    </w:pPr>
                    <w:r>
                      <w:t>96</w:t>
                    </w:r>
                  </w:p>
                </w:txbxContent>
              </v:textbox>
            </v:shape>
          </w:pict>
        </mc:Fallback>
      </mc:AlternateContent>
    </w:r>
    <w:r>
      <w:rPr>
        <w:b/>
        <w:noProof/>
        <w:lang w:eastAsia="en-AU"/>
      </w:rPr>
      <w:drawing>
        <wp:anchor distT="0" distB="0" distL="114300" distR="114300" simplePos="0" relativeHeight="251718656" behindDoc="1" locked="0" layoutInCell="1" allowOverlap="1" wp14:anchorId="1E1C73DA" wp14:editId="44952153">
          <wp:simplePos x="0" y="0"/>
          <wp:positionH relativeFrom="page">
            <wp:posOffset>0</wp:posOffset>
          </wp:positionH>
          <wp:positionV relativeFrom="page">
            <wp:posOffset>1</wp:posOffset>
          </wp:positionV>
          <wp:extent cx="608400" cy="10717200"/>
          <wp:effectExtent l="0" t="0" r="1270" b="8255"/>
          <wp:wrapNone/>
          <wp:docPr id="319" name="Picture 319" descr="Side bar graphic" title="Side ba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bar.png"/>
                  <pic:cNvPicPr/>
                </pic:nvPicPr>
                <pic:blipFill>
                  <a:blip r:embed="rId1">
                    <a:extLst>
                      <a:ext uri="{28A0092B-C50C-407E-A947-70E740481C1C}">
                        <a14:useLocalDpi xmlns:a14="http://schemas.microsoft.com/office/drawing/2010/main" val="0"/>
                      </a:ext>
                    </a:extLst>
                  </a:blip>
                  <a:stretch>
                    <a:fillRect/>
                  </a:stretch>
                </pic:blipFill>
                <pic:spPr>
                  <a:xfrm>
                    <a:off x="0" y="0"/>
                    <a:ext cx="608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Pr="004B7E1A" w:rsidRDefault="00E670D0" w:rsidP="00FC5C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Default="00E670D0" w:rsidP="00CA3FE4">
    <w:pPr>
      <w:pStyle w:val="Header"/>
    </w:pPr>
    <w:r>
      <w:rPr>
        <w:noProof/>
        <w:sz w:val="22"/>
        <w:lang w:eastAsia="en-AU"/>
      </w:rPr>
      <mc:AlternateContent>
        <mc:Choice Requires="wps">
          <w:drawing>
            <wp:anchor distT="0" distB="0" distL="114300" distR="114300" simplePos="0" relativeHeight="251704320" behindDoc="0" locked="0" layoutInCell="1" allowOverlap="1" wp14:anchorId="4E1A3899" wp14:editId="5EFA1D9F">
              <wp:simplePos x="0" y="0"/>
              <wp:positionH relativeFrom="column">
                <wp:posOffset>-1080135</wp:posOffset>
              </wp:positionH>
              <wp:positionV relativeFrom="paragraph">
                <wp:posOffset>-454025</wp:posOffset>
              </wp:positionV>
              <wp:extent cx="609600" cy="887095"/>
              <wp:effectExtent l="0" t="0" r="0" b="0"/>
              <wp:wrapNone/>
              <wp:docPr id="9" name="Text Box 9" descr="Information Sheet 52" title="Information Sheet 52"/>
              <wp:cNvGraphicFramePr/>
              <a:graphic xmlns:a="http://schemas.openxmlformats.org/drawingml/2006/main">
                <a:graphicData uri="http://schemas.microsoft.com/office/word/2010/wordprocessingShape">
                  <wps:wsp>
                    <wps:cNvSpPr txBox="1"/>
                    <wps:spPr>
                      <a:xfrm>
                        <a:off x="0" y="0"/>
                        <a:ext cx="609600" cy="887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0D0" w:rsidRDefault="00E670D0" w:rsidP="00FC5C01">
                          <w:pPr>
                            <w:pStyle w:val="Coverpublicationtitle"/>
                          </w:pPr>
                          <w:r>
                            <w:t>96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A3899" id="_x0000_t202" coordsize="21600,21600" o:spt="202" path="m,l,21600r21600,l21600,xe">
              <v:stroke joinstyle="miter"/>
              <v:path gradientshapeok="t" o:connecttype="rect"/>
            </v:shapetype>
            <v:shape id="_x0000_s1135" type="#_x0000_t202" alt="Title: Information Sheet 52 - Description: Information Sheet 52" style="position:absolute;margin-left:-85.05pt;margin-top:-35.75pt;width:48pt;height:6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" filled="f" stroked="f" strokeweight=".5pt">
              <v:textbox style="layout-flow:vertical;mso-layout-flow-alt:bottom-to-top">
                <w:txbxContent>
                  <w:p w:rsidR="00E670D0" w:rsidRDefault="00E670D0" w:rsidP="00FC5C01">
                    <w:pPr>
                      <w:pStyle w:val="Coverpublicationtitle"/>
                    </w:pPr>
                    <w:r>
                      <w:t>96</w:t>
                    </w:r>
                  </w:p>
                </w:txbxContent>
              </v:textbox>
            </v:shape>
          </w:pict>
        </mc:Fallback>
      </mc:AlternateContent>
    </w:r>
    <w:r>
      <w:rPr>
        <w:b/>
        <w:noProof/>
        <w:lang w:eastAsia="en-AU"/>
      </w:rPr>
      <w:drawing>
        <wp:anchor distT="0" distB="0" distL="114300" distR="114300" simplePos="0" relativeHeight="251687423" behindDoc="1" locked="0" layoutInCell="1" allowOverlap="1" wp14:anchorId="0C5F2B69" wp14:editId="3A1108B4">
          <wp:simplePos x="0" y="0"/>
          <wp:positionH relativeFrom="page">
            <wp:posOffset>0</wp:posOffset>
          </wp:positionH>
          <wp:positionV relativeFrom="page">
            <wp:posOffset>1</wp:posOffset>
          </wp:positionV>
          <wp:extent cx="608400" cy="10717200"/>
          <wp:effectExtent l="0" t="0" r="1270" b="8255"/>
          <wp:wrapNone/>
          <wp:docPr id="67" name="Picture 67" descr="Side bar graphic" title="Side ba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bar.png"/>
                  <pic:cNvPicPr/>
                </pic:nvPicPr>
                <pic:blipFill>
                  <a:blip r:embed="rId1">
                    <a:extLst>
                      <a:ext uri="{28A0092B-C50C-407E-A947-70E740481C1C}">
                        <a14:useLocalDpi xmlns:a14="http://schemas.microsoft.com/office/drawing/2010/main" val="0"/>
                      </a:ext>
                    </a:extLst>
                  </a:blip>
                  <a:stretch>
                    <a:fillRect/>
                  </a:stretch>
                </pic:blipFill>
                <pic:spPr>
                  <a:xfrm>
                    <a:off x="0" y="0"/>
                    <a:ext cx="608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0D0" w:rsidRDefault="00E670D0" w:rsidP="00FC5C01">
    <w:pPr>
      <w:pStyle w:val="Header"/>
    </w:pPr>
    <w:r>
      <w:rPr>
        <w:noProof/>
        <w:sz w:val="22"/>
        <w:lang w:eastAsia="en-AU"/>
      </w:rPr>
      <mc:AlternateContent>
        <mc:Choice Requires="wps">
          <w:drawing>
            <wp:anchor distT="0" distB="0" distL="114300" distR="114300" simplePos="0" relativeHeight="251722752" behindDoc="0" locked="0" layoutInCell="1" allowOverlap="1" wp14:anchorId="65CC9569" wp14:editId="748CC18C">
              <wp:simplePos x="0" y="0"/>
              <wp:positionH relativeFrom="column">
                <wp:posOffset>-1080135</wp:posOffset>
              </wp:positionH>
              <wp:positionV relativeFrom="paragraph">
                <wp:posOffset>-454025</wp:posOffset>
              </wp:positionV>
              <wp:extent cx="609600" cy="887095"/>
              <wp:effectExtent l="0" t="0" r="0" b="0"/>
              <wp:wrapNone/>
              <wp:docPr id="320" name="Text Box 320" descr="Information Sheet 52" title="Information Sheet 52"/>
              <wp:cNvGraphicFramePr/>
              <a:graphic xmlns:a="http://schemas.openxmlformats.org/drawingml/2006/main">
                <a:graphicData uri="http://schemas.microsoft.com/office/word/2010/wordprocessingShape">
                  <wps:wsp>
                    <wps:cNvSpPr txBox="1"/>
                    <wps:spPr>
                      <a:xfrm>
                        <a:off x="0" y="0"/>
                        <a:ext cx="609600" cy="887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0D0" w:rsidRDefault="00E670D0" w:rsidP="00FC5C01">
                          <w:pPr>
                            <w:pStyle w:val="Coverpublicationtitle"/>
                          </w:pPr>
                          <w:r>
                            <w:t>96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9569" id="_x0000_t202" coordsize="21600,21600" o:spt="202" path="m,l,21600r21600,l21600,xe">
              <v:stroke joinstyle="miter"/>
              <v:path gradientshapeok="t" o:connecttype="rect"/>
            </v:shapetype>
            <v:shape id="Text Box 320" o:spid="_x0000_s1137" type="#_x0000_t202" alt="Title: Information Sheet 52 - Description: Information Sheet 52" style="position:absolute;margin-left:-85.05pt;margin-top:-35.75pt;width:48pt;height:69.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" filled="f" stroked="f" strokeweight=".5pt">
              <v:textbox style="layout-flow:vertical;mso-layout-flow-alt:bottom-to-top">
                <w:txbxContent>
                  <w:p w:rsidR="00E670D0" w:rsidRDefault="00E670D0" w:rsidP="00FC5C01">
                    <w:pPr>
                      <w:pStyle w:val="Coverpublicationtitle"/>
                    </w:pPr>
                    <w:r>
                      <w:t>96</w:t>
                    </w:r>
                  </w:p>
                </w:txbxContent>
              </v:textbox>
            </v:shape>
          </w:pict>
        </mc:Fallback>
      </mc:AlternateContent>
    </w:r>
    <w:r>
      <w:rPr>
        <w:b/>
        <w:noProof/>
        <w:lang w:eastAsia="en-AU"/>
      </w:rPr>
      <w:drawing>
        <wp:anchor distT="0" distB="0" distL="114300" distR="114300" simplePos="0" relativeHeight="251721728" behindDoc="1" locked="0" layoutInCell="1" allowOverlap="1" wp14:anchorId="56EA00FC" wp14:editId="6A349764">
          <wp:simplePos x="0" y="0"/>
          <wp:positionH relativeFrom="page">
            <wp:posOffset>0</wp:posOffset>
          </wp:positionH>
          <wp:positionV relativeFrom="page">
            <wp:posOffset>1</wp:posOffset>
          </wp:positionV>
          <wp:extent cx="608400" cy="10717200"/>
          <wp:effectExtent l="0" t="0" r="1270" b="8255"/>
          <wp:wrapNone/>
          <wp:docPr id="68" name="Picture 68" descr="Side bar graphic" title="Side ba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bar.png"/>
                  <pic:cNvPicPr/>
                </pic:nvPicPr>
                <pic:blipFill>
                  <a:blip r:embed="rId1">
                    <a:extLst>
                      <a:ext uri="{28A0092B-C50C-407E-A947-70E740481C1C}">
                        <a14:useLocalDpi xmlns:a14="http://schemas.microsoft.com/office/drawing/2010/main" val="0"/>
                      </a:ext>
                    </a:extLst>
                  </a:blip>
                  <a:stretch>
                    <a:fillRect/>
                  </a:stretch>
                </pic:blipFill>
                <pic:spPr>
                  <a:xfrm>
                    <a:off x="0" y="0"/>
                    <a:ext cx="608400" cy="10717200"/>
                  </a:xfrm>
                  <a:prstGeom prst="rect">
                    <a:avLst/>
                  </a:prstGeom>
                </pic:spPr>
              </pic:pic>
            </a:graphicData>
          </a:graphic>
          <wp14:sizeRelH relativeFrom="margin">
            <wp14:pctWidth>0</wp14:pctWidth>
          </wp14:sizeRelH>
          <wp14:sizeRelV relativeFrom="margin">
            <wp14:pctHeight>0</wp14:pctHeight>
          </wp14:sizeRelV>
        </wp:anchor>
      </w:drawing>
    </w:r>
  </w:p>
  <w:p w:rsidR="00E670D0" w:rsidRPr="004B7E1A" w:rsidRDefault="00E670D0" w:rsidP="00FC5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83906"/>
    <w:multiLevelType w:val="hybridMultilevel"/>
    <w:tmpl w:val="C172D2A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C0DF9"/>
    <w:multiLevelType w:val="hybridMultilevel"/>
    <w:tmpl w:val="59A4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926DDC"/>
    <w:multiLevelType w:val="hybridMultilevel"/>
    <w:tmpl w:val="36387D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0415E5"/>
    <w:multiLevelType w:val="hybridMultilevel"/>
    <w:tmpl w:val="3E7222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4D27F9"/>
    <w:multiLevelType w:val="hybridMultilevel"/>
    <w:tmpl w:val="6E8098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BD3D77"/>
    <w:multiLevelType w:val="hybridMultilevel"/>
    <w:tmpl w:val="95765DA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E13869"/>
    <w:multiLevelType w:val="hybridMultilevel"/>
    <w:tmpl w:val="CB7CF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0054C7"/>
    <w:multiLevelType w:val="hybridMultilevel"/>
    <w:tmpl w:val="59A0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8D18BD"/>
    <w:multiLevelType w:val="hybridMultilevel"/>
    <w:tmpl w:val="8BBC1E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0774FC"/>
    <w:multiLevelType w:val="hybridMultilevel"/>
    <w:tmpl w:val="614C1C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2F13D8"/>
    <w:multiLevelType w:val="hybridMultilevel"/>
    <w:tmpl w:val="E2A4727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BD6530"/>
    <w:multiLevelType w:val="hybridMultilevel"/>
    <w:tmpl w:val="6BA4D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1108CD"/>
    <w:multiLevelType w:val="hybridMultilevel"/>
    <w:tmpl w:val="2746FDE2"/>
    <w:lvl w:ilvl="0" w:tplc="222E9058">
      <w:start w:val="1"/>
      <w:numFmt w:val="bullet"/>
      <w:lvlText w:val=""/>
      <w:lvlJc w:val="left"/>
      <w:pPr>
        <w:ind w:left="1440" w:hanging="360"/>
      </w:pPr>
      <w:rPr>
        <w:rFonts w:ascii="Symbol" w:hAnsi="Symbol" w:hint="default"/>
        <w:color w:val="2461A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57CA36EB"/>
    <w:multiLevelType w:val="hybridMultilevel"/>
    <w:tmpl w:val="491E81C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DF6CD2"/>
    <w:multiLevelType w:val="hybridMultilevel"/>
    <w:tmpl w:val="18C0D518"/>
    <w:lvl w:ilvl="0" w:tplc="B400D5E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5D1A16"/>
    <w:multiLevelType w:val="hybridMultilevel"/>
    <w:tmpl w:val="EFC627A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6" w15:restartNumberingAfterBreak="0">
    <w:nsid w:val="7E8752CF"/>
    <w:multiLevelType w:val="hybridMultilevel"/>
    <w:tmpl w:val="226272FE"/>
    <w:lvl w:ilvl="0" w:tplc="035653D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3"/>
  </w:num>
  <w:num w:numId="5">
    <w:abstractNumId w:val="8"/>
  </w:num>
  <w:num w:numId="6">
    <w:abstractNumId w:val="9"/>
  </w:num>
  <w:num w:numId="7">
    <w:abstractNumId w:val="2"/>
  </w:num>
  <w:num w:numId="8">
    <w:abstractNumId w:val="14"/>
  </w:num>
  <w:num w:numId="9">
    <w:abstractNumId w:val="7"/>
  </w:num>
  <w:num w:numId="10">
    <w:abstractNumId w:val="4"/>
  </w:num>
  <w:num w:numId="11">
    <w:abstractNumId w:val="6"/>
  </w:num>
  <w:num w:numId="12">
    <w:abstractNumId w:val="11"/>
  </w:num>
  <w:num w:numId="13">
    <w:abstractNumId w:val="16"/>
  </w:num>
  <w:num w:numId="14">
    <w:abstractNumId w:val="10"/>
  </w:num>
  <w:num w:numId="15">
    <w:abstractNumId w:val="0"/>
  </w:num>
  <w:num w:numId="16">
    <w:abstractNumId w:val="13"/>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spinCount="100000" w:hashValue="dGb9CjMlusGyStPhzo6Si6W1JMm6EoPnJ37VVFgLMEQ=" w:saltValue="Zxx8socHcqIuKEejTlxZRQ==" w:algorithmName="SHA-256"/>
  <w:defaultTabStop w:val="720"/>
  <w:characterSpacingControl w:val="doNotCompress"/>
  <w:hdrShapeDefaults>
    <o:shapedefaults v:ext="edit" spidmax="2867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9AD"/>
    <w:rsid w:val="00000347"/>
    <w:rsid w:val="00004903"/>
    <w:rsid w:val="00017A84"/>
    <w:rsid w:val="00020922"/>
    <w:rsid w:val="00027916"/>
    <w:rsid w:val="00040EE5"/>
    <w:rsid w:val="000509D9"/>
    <w:rsid w:val="0006148B"/>
    <w:rsid w:val="00077AD9"/>
    <w:rsid w:val="00097F0B"/>
    <w:rsid w:val="000C4BB9"/>
    <w:rsid w:val="000D32EA"/>
    <w:rsid w:val="000D442C"/>
    <w:rsid w:val="00104C49"/>
    <w:rsid w:val="00106CA1"/>
    <w:rsid w:val="001070B1"/>
    <w:rsid w:val="00116590"/>
    <w:rsid w:val="001177C0"/>
    <w:rsid w:val="00122AC5"/>
    <w:rsid w:val="00126F83"/>
    <w:rsid w:val="00134A87"/>
    <w:rsid w:val="0014717E"/>
    <w:rsid w:val="00157908"/>
    <w:rsid w:val="00160ABF"/>
    <w:rsid w:val="0017061A"/>
    <w:rsid w:val="0017583F"/>
    <w:rsid w:val="00176A93"/>
    <w:rsid w:val="00183EF4"/>
    <w:rsid w:val="00193512"/>
    <w:rsid w:val="001A78D7"/>
    <w:rsid w:val="001B73C8"/>
    <w:rsid w:val="001C0577"/>
    <w:rsid w:val="001C6F57"/>
    <w:rsid w:val="001D070E"/>
    <w:rsid w:val="001D3958"/>
    <w:rsid w:val="001F743A"/>
    <w:rsid w:val="00207A3F"/>
    <w:rsid w:val="00210682"/>
    <w:rsid w:val="002550D5"/>
    <w:rsid w:val="002921B3"/>
    <w:rsid w:val="0029638A"/>
    <w:rsid w:val="002B6DC6"/>
    <w:rsid w:val="002C25DD"/>
    <w:rsid w:val="002E2DD4"/>
    <w:rsid w:val="002F0A71"/>
    <w:rsid w:val="002F130D"/>
    <w:rsid w:val="002F6119"/>
    <w:rsid w:val="00303798"/>
    <w:rsid w:val="0030379D"/>
    <w:rsid w:val="0030587D"/>
    <w:rsid w:val="003211EF"/>
    <w:rsid w:val="00327E69"/>
    <w:rsid w:val="0034724B"/>
    <w:rsid w:val="003541F3"/>
    <w:rsid w:val="00367D07"/>
    <w:rsid w:val="00371748"/>
    <w:rsid w:val="00384150"/>
    <w:rsid w:val="003A30B9"/>
    <w:rsid w:val="003A48FC"/>
    <w:rsid w:val="003B6CDC"/>
    <w:rsid w:val="003C0B1E"/>
    <w:rsid w:val="003C4540"/>
    <w:rsid w:val="003D2F37"/>
    <w:rsid w:val="003D50C7"/>
    <w:rsid w:val="003E7C3D"/>
    <w:rsid w:val="003F5DB3"/>
    <w:rsid w:val="003F6B76"/>
    <w:rsid w:val="0040033F"/>
    <w:rsid w:val="004030BD"/>
    <w:rsid w:val="00415078"/>
    <w:rsid w:val="00423819"/>
    <w:rsid w:val="0042592B"/>
    <w:rsid w:val="0043382B"/>
    <w:rsid w:val="00434037"/>
    <w:rsid w:val="004346CD"/>
    <w:rsid w:val="004356A5"/>
    <w:rsid w:val="00436658"/>
    <w:rsid w:val="00436B9D"/>
    <w:rsid w:val="00441328"/>
    <w:rsid w:val="00442C82"/>
    <w:rsid w:val="00442E6A"/>
    <w:rsid w:val="00453DFC"/>
    <w:rsid w:val="00471309"/>
    <w:rsid w:val="004974BF"/>
    <w:rsid w:val="004A1FAD"/>
    <w:rsid w:val="004A76E9"/>
    <w:rsid w:val="004B5965"/>
    <w:rsid w:val="004B7E1A"/>
    <w:rsid w:val="004C1CD4"/>
    <w:rsid w:val="004C4DD2"/>
    <w:rsid w:val="004D7C60"/>
    <w:rsid w:val="004E368F"/>
    <w:rsid w:val="004F0F5E"/>
    <w:rsid w:val="004F4230"/>
    <w:rsid w:val="004F4D80"/>
    <w:rsid w:val="004F7DCC"/>
    <w:rsid w:val="00500D14"/>
    <w:rsid w:val="0050224C"/>
    <w:rsid w:val="00510C3F"/>
    <w:rsid w:val="00513540"/>
    <w:rsid w:val="00531585"/>
    <w:rsid w:val="005364CD"/>
    <w:rsid w:val="00540BB9"/>
    <w:rsid w:val="0055088A"/>
    <w:rsid w:val="00580392"/>
    <w:rsid w:val="00580402"/>
    <w:rsid w:val="00581378"/>
    <w:rsid w:val="00582AF7"/>
    <w:rsid w:val="00594EFE"/>
    <w:rsid w:val="005A25BE"/>
    <w:rsid w:val="005A3576"/>
    <w:rsid w:val="005A3C04"/>
    <w:rsid w:val="005A3F8E"/>
    <w:rsid w:val="005A3FCC"/>
    <w:rsid w:val="005B6B59"/>
    <w:rsid w:val="005B6C82"/>
    <w:rsid w:val="005B72EE"/>
    <w:rsid w:val="005D51F0"/>
    <w:rsid w:val="005D6DAB"/>
    <w:rsid w:val="005E7A85"/>
    <w:rsid w:val="00600CAA"/>
    <w:rsid w:val="00600DFB"/>
    <w:rsid w:val="00603D91"/>
    <w:rsid w:val="006042FA"/>
    <w:rsid w:val="00617E1D"/>
    <w:rsid w:val="00631B06"/>
    <w:rsid w:val="00633D95"/>
    <w:rsid w:val="00635ADF"/>
    <w:rsid w:val="006379C9"/>
    <w:rsid w:val="00643F17"/>
    <w:rsid w:val="00645E05"/>
    <w:rsid w:val="00653931"/>
    <w:rsid w:val="00661B8D"/>
    <w:rsid w:val="00664E54"/>
    <w:rsid w:val="00665F5D"/>
    <w:rsid w:val="006700E3"/>
    <w:rsid w:val="00685B4F"/>
    <w:rsid w:val="00686C54"/>
    <w:rsid w:val="006903C1"/>
    <w:rsid w:val="00693CD6"/>
    <w:rsid w:val="006952E8"/>
    <w:rsid w:val="006A1BE3"/>
    <w:rsid w:val="006B2575"/>
    <w:rsid w:val="006B3F96"/>
    <w:rsid w:val="006D3157"/>
    <w:rsid w:val="006D7AF7"/>
    <w:rsid w:val="006F04A7"/>
    <w:rsid w:val="00706E26"/>
    <w:rsid w:val="00714CBC"/>
    <w:rsid w:val="00715842"/>
    <w:rsid w:val="00715DF9"/>
    <w:rsid w:val="0071721F"/>
    <w:rsid w:val="00717D5A"/>
    <w:rsid w:val="00722C5D"/>
    <w:rsid w:val="00725D1D"/>
    <w:rsid w:val="00726AD6"/>
    <w:rsid w:val="0075240F"/>
    <w:rsid w:val="00757C52"/>
    <w:rsid w:val="00765474"/>
    <w:rsid w:val="007844FD"/>
    <w:rsid w:val="00794CAA"/>
    <w:rsid w:val="007A2265"/>
    <w:rsid w:val="007B6277"/>
    <w:rsid w:val="007D6353"/>
    <w:rsid w:val="007E1EFB"/>
    <w:rsid w:val="007E26C6"/>
    <w:rsid w:val="007E6415"/>
    <w:rsid w:val="007F0AB8"/>
    <w:rsid w:val="00803FEE"/>
    <w:rsid w:val="00815531"/>
    <w:rsid w:val="00825E1A"/>
    <w:rsid w:val="00840964"/>
    <w:rsid w:val="00850E63"/>
    <w:rsid w:val="00853BC3"/>
    <w:rsid w:val="00860197"/>
    <w:rsid w:val="00860D96"/>
    <w:rsid w:val="00863070"/>
    <w:rsid w:val="008650E2"/>
    <w:rsid w:val="0086548D"/>
    <w:rsid w:val="00866E23"/>
    <w:rsid w:val="00875593"/>
    <w:rsid w:val="00876BB4"/>
    <w:rsid w:val="008813D9"/>
    <w:rsid w:val="00891A18"/>
    <w:rsid w:val="008942E3"/>
    <w:rsid w:val="00895AF8"/>
    <w:rsid w:val="008B3144"/>
    <w:rsid w:val="008B3270"/>
    <w:rsid w:val="008B4DAB"/>
    <w:rsid w:val="008B5B2C"/>
    <w:rsid w:val="008C3520"/>
    <w:rsid w:val="008C71B8"/>
    <w:rsid w:val="008C7909"/>
    <w:rsid w:val="008D38D7"/>
    <w:rsid w:val="008F410D"/>
    <w:rsid w:val="008F4692"/>
    <w:rsid w:val="008F4EB3"/>
    <w:rsid w:val="008F73C8"/>
    <w:rsid w:val="00904500"/>
    <w:rsid w:val="00912AE8"/>
    <w:rsid w:val="00920F20"/>
    <w:rsid w:val="00930A2B"/>
    <w:rsid w:val="00935647"/>
    <w:rsid w:val="00942D9F"/>
    <w:rsid w:val="00945366"/>
    <w:rsid w:val="00946B8D"/>
    <w:rsid w:val="0096476A"/>
    <w:rsid w:val="009649BB"/>
    <w:rsid w:val="009A3E6A"/>
    <w:rsid w:val="009B1B71"/>
    <w:rsid w:val="009B29F8"/>
    <w:rsid w:val="009C1EB7"/>
    <w:rsid w:val="009C6B0B"/>
    <w:rsid w:val="009D0E56"/>
    <w:rsid w:val="009D2BB0"/>
    <w:rsid w:val="009E4500"/>
    <w:rsid w:val="009F623F"/>
    <w:rsid w:val="00A02B2D"/>
    <w:rsid w:val="00A30127"/>
    <w:rsid w:val="00A3734F"/>
    <w:rsid w:val="00A37DA4"/>
    <w:rsid w:val="00A45D11"/>
    <w:rsid w:val="00A46143"/>
    <w:rsid w:val="00A46C8B"/>
    <w:rsid w:val="00A47179"/>
    <w:rsid w:val="00A5211B"/>
    <w:rsid w:val="00A54505"/>
    <w:rsid w:val="00A64956"/>
    <w:rsid w:val="00A64FF2"/>
    <w:rsid w:val="00A715FA"/>
    <w:rsid w:val="00A732AF"/>
    <w:rsid w:val="00A737D5"/>
    <w:rsid w:val="00A742A4"/>
    <w:rsid w:val="00A77F3A"/>
    <w:rsid w:val="00AA0222"/>
    <w:rsid w:val="00AA3280"/>
    <w:rsid w:val="00AA64A9"/>
    <w:rsid w:val="00AB19AD"/>
    <w:rsid w:val="00AB309B"/>
    <w:rsid w:val="00AB456D"/>
    <w:rsid w:val="00AC17D0"/>
    <w:rsid w:val="00AC4106"/>
    <w:rsid w:val="00AC63F6"/>
    <w:rsid w:val="00AC76DC"/>
    <w:rsid w:val="00AD450B"/>
    <w:rsid w:val="00AE7935"/>
    <w:rsid w:val="00AF7B40"/>
    <w:rsid w:val="00B131AE"/>
    <w:rsid w:val="00B338A5"/>
    <w:rsid w:val="00B3405B"/>
    <w:rsid w:val="00B402B9"/>
    <w:rsid w:val="00B4475B"/>
    <w:rsid w:val="00B53344"/>
    <w:rsid w:val="00B57660"/>
    <w:rsid w:val="00B6502E"/>
    <w:rsid w:val="00B66BB5"/>
    <w:rsid w:val="00B70742"/>
    <w:rsid w:val="00B75E40"/>
    <w:rsid w:val="00B82387"/>
    <w:rsid w:val="00B8670D"/>
    <w:rsid w:val="00B87BE8"/>
    <w:rsid w:val="00B87D8C"/>
    <w:rsid w:val="00BA1917"/>
    <w:rsid w:val="00BC7EB6"/>
    <w:rsid w:val="00BD00EE"/>
    <w:rsid w:val="00BD3B92"/>
    <w:rsid w:val="00BE22BD"/>
    <w:rsid w:val="00BF4319"/>
    <w:rsid w:val="00BF5998"/>
    <w:rsid w:val="00BF5E52"/>
    <w:rsid w:val="00C04961"/>
    <w:rsid w:val="00C11580"/>
    <w:rsid w:val="00C17BEE"/>
    <w:rsid w:val="00C33DF9"/>
    <w:rsid w:val="00C368E4"/>
    <w:rsid w:val="00C57333"/>
    <w:rsid w:val="00C60EDF"/>
    <w:rsid w:val="00C63141"/>
    <w:rsid w:val="00C72E9F"/>
    <w:rsid w:val="00C75620"/>
    <w:rsid w:val="00C850AC"/>
    <w:rsid w:val="00C85521"/>
    <w:rsid w:val="00C90DDF"/>
    <w:rsid w:val="00CA3FE4"/>
    <w:rsid w:val="00CA4D92"/>
    <w:rsid w:val="00CA543C"/>
    <w:rsid w:val="00CA5876"/>
    <w:rsid w:val="00CB06FC"/>
    <w:rsid w:val="00CC1493"/>
    <w:rsid w:val="00CC3630"/>
    <w:rsid w:val="00CD3D74"/>
    <w:rsid w:val="00CE0FF8"/>
    <w:rsid w:val="00CE5435"/>
    <w:rsid w:val="00CF13F7"/>
    <w:rsid w:val="00CF3284"/>
    <w:rsid w:val="00CF378A"/>
    <w:rsid w:val="00D04CB5"/>
    <w:rsid w:val="00D42784"/>
    <w:rsid w:val="00D45F53"/>
    <w:rsid w:val="00D471F1"/>
    <w:rsid w:val="00D50992"/>
    <w:rsid w:val="00D5186A"/>
    <w:rsid w:val="00D54221"/>
    <w:rsid w:val="00D604C0"/>
    <w:rsid w:val="00D67F5A"/>
    <w:rsid w:val="00D73FC7"/>
    <w:rsid w:val="00D81CF3"/>
    <w:rsid w:val="00D82AD9"/>
    <w:rsid w:val="00D8624B"/>
    <w:rsid w:val="00D8789E"/>
    <w:rsid w:val="00DB1C25"/>
    <w:rsid w:val="00DB27C1"/>
    <w:rsid w:val="00DC2970"/>
    <w:rsid w:val="00DD77EB"/>
    <w:rsid w:val="00DD79A2"/>
    <w:rsid w:val="00DE6D2B"/>
    <w:rsid w:val="00DF024D"/>
    <w:rsid w:val="00E03187"/>
    <w:rsid w:val="00E12A90"/>
    <w:rsid w:val="00E153B7"/>
    <w:rsid w:val="00E160CA"/>
    <w:rsid w:val="00E670D0"/>
    <w:rsid w:val="00E72FBD"/>
    <w:rsid w:val="00E77C84"/>
    <w:rsid w:val="00EA462C"/>
    <w:rsid w:val="00EB54F6"/>
    <w:rsid w:val="00EE3203"/>
    <w:rsid w:val="00EF3520"/>
    <w:rsid w:val="00F0592A"/>
    <w:rsid w:val="00F2278C"/>
    <w:rsid w:val="00F22F63"/>
    <w:rsid w:val="00F235F4"/>
    <w:rsid w:val="00F240EA"/>
    <w:rsid w:val="00F25C8D"/>
    <w:rsid w:val="00F27D37"/>
    <w:rsid w:val="00F30F62"/>
    <w:rsid w:val="00F341B3"/>
    <w:rsid w:val="00F34664"/>
    <w:rsid w:val="00F47424"/>
    <w:rsid w:val="00F565F5"/>
    <w:rsid w:val="00F62507"/>
    <w:rsid w:val="00F83255"/>
    <w:rsid w:val="00F86541"/>
    <w:rsid w:val="00F94767"/>
    <w:rsid w:val="00F96BFE"/>
    <w:rsid w:val="00F97778"/>
    <w:rsid w:val="00FA3C67"/>
    <w:rsid w:val="00FC5C01"/>
    <w:rsid w:val="00FD3348"/>
    <w:rsid w:val="00FD7048"/>
    <w:rsid w:val="00FE3174"/>
    <w:rsid w:val="00FE3690"/>
    <w:rsid w:val="00FE3945"/>
    <w:rsid w:val="00FE4E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style="mso-width-relative:margin;mso-height-relative:margin" fillcolor="white">
      <v:fill color="white"/>
    </o:shapedefaults>
    <o:shapelayout v:ext="edit">
      <o:idmap v:ext="edit" data="1"/>
    </o:shapelayout>
  </w:shapeDefaults>
  <w:decimalSymbol w:val="."/>
  <w:listSeparator w:val=","/>
  <w14:docId w14:val="6B712B77"/>
  <w15:docId w15:val="{33A4697C-EBF3-46CA-B41D-009B30FC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C01"/>
    <w:pPr>
      <w:spacing w:before="120" w:line="216" w:lineRule="auto"/>
    </w:pPr>
    <w:rPr>
      <w:rFonts w:ascii="Gill Sans MT" w:hAnsi="Gill Sans MT"/>
      <w:color w:val="595959" w:themeColor="text1" w:themeTint="A6"/>
      <w:sz w:val="21"/>
    </w:rPr>
  </w:style>
  <w:style w:type="paragraph" w:styleId="Heading1">
    <w:name w:val="heading 1"/>
    <w:basedOn w:val="Normal"/>
    <w:next w:val="Normal"/>
    <w:link w:val="Heading1Char"/>
    <w:uiPriority w:val="9"/>
    <w:qFormat/>
    <w:rsid w:val="00F235F4"/>
    <w:pPr>
      <w:keepNext/>
      <w:keepLines/>
      <w:spacing w:before="300" w:after="160"/>
      <w:outlineLvl w:val="0"/>
    </w:pPr>
    <w:rPr>
      <w:rFonts w:eastAsiaTheme="majorEastAsia" w:cstheme="majorBidi"/>
      <w:bCs/>
      <w:color w:val="E51B24"/>
      <w:sz w:val="34"/>
      <w:szCs w:val="28"/>
    </w:rPr>
  </w:style>
  <w:style w:type="paragraph" w:styleId="Heading2">
    <w:name w:val="heading 2"/>
    <w:basedOn w:val="Normal"/>
    <w:next w:val="Normal"/>
    <w:link w:val="Heading2Char"/>
    <w:uiPriority w:val="9"/>
    <w:unhideWhenUsed/>
    <w:qFormat/>
    <w:rsid w:val="00F235F4"/>
    <w:pPr>
      <w:keepNext/>
      <w:keepLines/>
      <w:spacing w:before="200" w:after="100"/>
      <w:outlineLvl w:val="1"/>
    </w:pPr>
    <w:rPr>
      <w:rFonts w:eastAsiaTheme="majorEastAsia" w:cstheme="majorBidi"/>
      <w:bCs/>
      <w:i/>
      <w:color w:val="E51B24"/>
      <w:sz w:val="28"/>
      <w:szCs w:val="26"/>
    </w:rPr>
  </w:style>
  <w:style w:type="paragraph" w:styleId="Heading3">
    <w:name w:val="heading 3"/>
    <w:basedOn w:val="Normal"/>
    <w:next w:val="Normal"/>
    <w:link w:val="Heading3Char"/>
    <w:uiPriority w:val="9"/>
    <w:unhideWhenUsed/>
    <w:qFormat/>
    <w:rsid w:val="00F235F4"/>
    <w:pPr>
      <w:keepNext/>
      <w:keepLines/>
      <w:spacing w:before="200" w:after="10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rsid w:val="00F235F4"/>
    <w:pPr>
      <w:keepNext/>
      <w:keepLines/>
      <w:spacing w:before="200" w:after="100"/>
      <w:outlineLvl w:val="3"/>
    </w:pPr>
    <w:rPr>
      <w:rFonts w:eastAsiaTheme="majorEastAsia" w:cstheme="majorBidi"/>
      <w:bCs/>
      <w:i/>
      <w:iCs/>
      <w:color w:val="808080" w:themeColor="background1" w:themeShade="80"/>
      <w:sz w:val="24"/>
    </w:rPr>
  </w:style>
  <w:style w:type="paragraph" w:styleId="Heading5">
    <w:name w:val="heading 5"/>
    <w:basedOn w:val="Normal"/>
    <w:next w:val="Normal"/>
    <w:link w:val="Heading5Char"/>
    <w:uiPriority w:val="9"/>
    <w:unhideWhenUsed/>
    <w:rsid w:val="00106CA1"/>
    <w:pPr>
      <w:keepNext/>
      <w:keepLines/>
      <w:spacing w:before="200" w:after="160"/>
      <w:outlineLvl w:val="4"/>
    </w:pPr>
    <w:rPr>
      <w:rFonts w:eastAsiaTheme="majorEastAsia" w:cstheme="majorBidi"/>
      <w:color w:val="auto"/>
      <w:sz w:val="24"/>
    </w:rPr>
  </w:style>
  <w:style w:type="paragraph" w:styleId="Heading6">
    <w:name w:val="heading 6"/>
    <w:basedOn w:val="Normal"/>
    <w:next w:val="Normal"/>
    <w:link w:val="Heading6Char"/>
    <w:uiPriority w:val="9"/>
    <w:unhideWhenUsed/>
    <w:rsid w:val="00122AC5"/>
    <w:pPr>
      <w:keepNext/>
      <w:keepLines/>
      <w:spacing w:before="160" w:after="0"/>
      <w:outlineLvl w:val="5"/>
    </w:pPr>
    <w:rPr>
      <w:rFonts w:eastAsiaTheme="majorEastAsia" w:cstheme="majorBidi"/>
      <w:i/>
      <w:iCs/>
    </w:rPr>
  </w:style>
  <w:style w:type="paragraph" w:styleId="Heading7">
    <w:name w:val="heading 7"/>
    <w:basedOn w:val="Normal"/>
    <w:next w:val="Normal"/>
    <w:link w:val="Heading7Char"/>
    <w:uiPriority w:val="9"/>
    <w:unhideWhenUsed/>
    <w:qFormat/>
    <w:rsid w:val="002B6DC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4540"/>
    <w:pPr>
      <w:tabs>
        <w:tab w:val="center" w:pos="4513"/>
        <w:tab w:val="right" w:pos="9026"/>
      </w:tabs>
      <w:spacing w:after="0"/>
    </w:pPr>
  </w:style>
  <w:style w:type="character" w:customStyle="1" w:styleId="HeaderChar">
    <w:name w:val="Header Char"/>
    <w:basedOn w:val="DefaultParagraphFont"/>
    <w:link w:val="Header"/>
    <w:uiPriority w:val="99"/>
    <w:rsid w:val="003C4540"/>
  </w:style>
  <w:style w:type="paragraph" w:styleId="Footer">
    <w:name w:val="footer"/>
    <w:basedOn w:val="Normal"/>
    <w:link w:val="FooterChar"/>
    <w:uiPriority w:val="99"/>
    <w:unhideWhenUsed/>
    <w:rsid w:val="003C4540"/>
    <w:pPr>
      <w:tabs>
        <w:tab w:val="center" w:pos="4513"/>
        <w:tab w:val="right" w:pos="9026"/>
      </w:tabs>
      <w:spacing w:after="0"/>
    </w:pPr>
  </w:style>
  <w:style w:type="character" w:customStyle="1" w:styleId="FooterChar">
    <w:name w:val="Footer Char"/>
    <w:basedOn w:val="DefaultParagraphFont"/>
    <w:link w:val="Footer"/>
    <w:uiPriority w:val="99"/>
    <w:rsid w:val="003C4540"/>
  </w:style>
  <w:style w:type="paragraph" w:styleId="BalloonText">
    <w:name w:val="Balloon Text"/>
    <w:basedOn w:val="Normal"/>
    <w:link w:val="BalloonTextChar"/>
    <w:uiPriority w:val="99"/>
    <w:semiHidden/>
    <w:unhideWhenUsed/>
    <w:rsid w:val="003C45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540"/>
    <w:rPr>
      <w:rFonts w:ascii="Tahoma" w:hAnsi="Tahoma" w:cs="Tahoma"/>
      <w:sz w:val="16"/>
      <w:szCs w:val="16"/>
    </w:rPr>
  </w:style>
  <w:style w:type="paragraph" w:customStyle="1" w:styleId="BasicParagraph">
    <w:name w:val="[Basic Paragraph]"/>
    <w:basedOn w:val="Normal"/>
    <w:uiPriority w:val="99"/>
    <w:rsid w:val="003C4540"/>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NoSpacing">
    <w:name w:val="No Spacing"/>
    <w:uiPriority w:val="1"/>
    <w:qFormat/>
    <w:rsid w:val="00B82387"/>
    <w:pPr>
      <w:spacing w:after="0" w:line="240" w:lineRule="auto"/>
    </w:pPr>
    <w:rPr>
      <w:color w:val="595959" w:themeColor="text1" w:themeTint="A6"/>
    </w:rPr>
  </w:style>
  <w:style w:type="paragraph" w:styleId="BodyText">
    <w:name w:val="Body Text"/>
    <w:basedOn w:val="Normal"/>
    <w:link w:val="BodyTextChar"/>
    <w:uiPriority w:val="99"/>
    <w:rsid w:val="00860197"/>
    <w:pPr>
      <w:suppressAutoHyphens/>
      <w:autoSpaceDE w:val="0"/>
      <w:autoSpaceDN w:val="0"/>
      <w:adjustRightInd w:val="0"/>
      <w:spacing w:before="0" w:after="142" w:line="250" w:lineRule="atLeast"/>
      <w:jc w:val="both"/>
      <w:textAlignment w:val="center"/>
    </w:pPr>
    <w:rPr>
      <w:rFonts w:ascii="GillSans-Light" w:hAnsi="GillSans-Light" w:cs="GillSans-Light"/>
      <w:color w:val="000000"/>
      <w:szCs w:val="21"/>
      <w:lang w:val="en-US"/>
    </w:rPr>
  </w:style>
  <w:style w:type="character" w:customStyle="1" w:styleId="BodyTextChar">
    <w:name w:val="Body Text Char"/>
    <w:basedOn w:val="DefaultParagraphFont"/>
    <w:link w:val="BodyText"/>
    <w:uiPriority w:val="99"/>
    <w:rsid w:val="00860197"/>
    <w:rPr>
      <w:rFonts w:ascii="GillSans-Light" w:hAnsi="GillSans-Light" w:cs="GillSans-Light"/>
      <w:color w:val="000000"/>
      <w:sz w:val="21"/>
      <w:szCs w:val="21"/>
      <w:lang w:val="en-US"/>
    </w:rPr>
  </w:style>
  <w:style w:type="character" w:customStyle="1" w:styleId="Heading1Char">
    <w:name w:val="Heading 1 Char"/>
    <w:basedOn w:val="DefaultParagraphFont"/>
    <w:link w:val="Heading1"/>
    <w:uiPriority w:val="9"/>
    <w:rsid w:val="00F235F4"/>
    <w:rPr>
      <w:rFonts w:ascii="Gill Sans MT" w:eastAsiaTheme="majorEastAsia" w:hAnsi="Gill Sans MT" w:cstheme="majorBidi"/>
      <w:bCs/>
      <w:color w:val="E51B24"/>
      <w:sz w:val="34"/>
      <w:szCs w:val="28"/>
    </w:rPr>
  </w:style>
  <w:style w:type="character" w:customStyle="1" w:styleId="Heading2Char">
    <w:name w:val="Heading 2 Char"/>
    <w:basedOn w:val="DefaultParagraphFont"/>
    <w:link w:val="Heading2"/>
    <w:uiPriority w:val="9"/>
    <w:rsid w:val="00F235F4"/>
    <w:rPr>
      <w:rFonts w:ascii="Gill Sans MT" w:eastAsiaTheme="majorEastAsia" w:hAnsi="Gill Sans MT" w:cstheme="majorBidi"/>
      <w:bCs/>
      <w:i/>
      <w:color w:val="E51B24"/>
      <w:sz w:val="28"/>
      <w:szCs w:val="26"/>
    </w:rPr>
  </w:style>
  <w:style w:type="character" w:customStyle="1" w:styleId="Heading3Char">
    <w:name w:val="Heading 3 Char"/>
    <w:basedOn w:val="DefaultParagraphFont"/>
    <w:link w:val="Heading3"/>
    <w:uiPriority w:val="9"/>
    <w:rsid w:val="00F235F4"/>
    <w:rPr>
      <w:rFonts w:ascii="Arial" w:eastAsiaTheme="majorEastAsia" w:hAnsi="Arial" w:cstheme="majorBidi"/>
      <w:b/>
      <w:bCs/>
      <w:color w:val="808080" w:themeColor="background1" w:themeShade="80"/>
      <w:sz w:val="24"/>
    </w:rPr>
  </w:style>
  <w:style w:type="character" w:customStyle="1" w:styleId="Heading4Char">
    <w:name w:val="Heading 4 Char"/>
    <w:basedOn w:val="DefaultParagraphFont"/>
    <w:link w:val="Heading4"/>
    <w:uiPriority w:val="9"/>
    <w:rsid w:val="00F235F4"/>
    <w:rPr>
      <w:rFonts w:ascii="Gill Sans MT" w:eastAsiaTheme="majorEastAsia" w:hAnsi="Gill Sans MT" w:cstheme="majorBidi"/>
      <w:bCs/>
      <w:i/>
      <w:iCs/>
      <w:color w:val="808080" w:themeColor="background1" w:themeShade="80"/>
      <w:sz w:val="24"/>
    </w:rPr>
  </w:style>
  <w:style w:type="character" w:customStyle="1" w:styleId="Heading5Char">
    <w:name w:val="Heading 5 Char"/>
    <w:basedOn w:val="DefaultParagraphFont"/>
    <w:link w:val="Heading5"/>
    <w:uiPriority w:val="9"/>
    <w:rsid w:val="00106CA1"/>
    <w:rPr>
      <w:rFonts w:ascii="Gill Sans MT" w:eastAsiaTheme="majorEastAsia" w:hAnsi="Gill Sans MT" w:cstheme="majorBidi"/>
      <w:sz w:val="24"/>
    </w:rPr>
  </w:style>
  <w:style w:type="character" w:styleId="Hyperlink">
    <w:name w:val="Hyperlink"/>
    <w:basedOn w:val="DefaultParagraphFont"/>
    <w:rsid w:val="00122AC5"/>
    <w:rPr>
      <w:color w:val="0000FF"/>
      <w:u w:val="single"/>
    </w:rPr>
  </w:style>
  <w:style w:type="table" w:styleId="TableGrid">
    <w:name w:val="Table Grid"/>
    <w:basedOn w:val="TableNormal"/>
    <w:uiPriority w:val="59"/>
    <w:rsid w:val="006B25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6B257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6B257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B2575"/>
    <w:pPr>
      <w:spacing w:after="0" w:line="240" w:lineRule="auto"/>
    </w:pPr>
    <w:rPr>
      <w:rFonts w:ascii="Arial" w:hAnsi="Arial"/>
      <w:color w:val="262626" w:themeColor="text1" w:themeTint="D9"/>
    </w:rPr>
    <w:tblPr>
      <w:tblStyleRowBandSize w:val="1"/>
      <w:tblStyleColBandSize w:val="1"/>
      <w:tblBorders>
        <w:top w:val="single" w:sz="8" w:space="0" w:color="007DC3"/>
        <w:bottom w:val="single" w:sz="8" w:space="0" w:color="007DC3"/>
      </w:tblBorders>
    </w:tblPr>
    <w:tcPr>
      <w:shd w:val="clear" w:color="auto" w:fill="auto"/>
    </w:tc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ableboxtextandnumbers">
    <w:name w:val="Table/ box text and numbers"/>
    <w:basedOn w:val="Normal"/>
    <w:qFormat/>
    <w:rsid w:val="005E7A85"/>
    <w:pPr>
      <w:spacing w:before="80" w:after="40" w:line="200" w:lineRule="exact"/>
    </w:pPr>
    <w:rPr>
      <w:bCs/>
      <w:sz w:val="16"/>
    </w:rPr>
  </w:style>
  <w:style w:type="paragraph" w:customStyle="1" w:styleId="Noteandsource">
    <w:name w:val="Note and source"/>
    <w:basedOn w:val="Normal"/>
    <w:qFormat/>
    <w:rsid w:val="008C71B8"/>
    <w:pPr>
      <w:spacing w:before="100" w:after="100"/>
      <w:ind w:left="284" w:hanging="284"/>
    </w:pPr>
    <w:rPr>
      <w:sz w:val="16"/>
    </w:rPr>
  </w:style>
  <w:style w:type="character" w:customStyle="1" w:styleId="Heading6Char">
    <w:name w:val="Heading 6 Char"/>
    <w:basedOn w:val="DefaultParagraphFont"/>
    <w:link w:val="Heading6"/>
    <w:uiPriority w:val="9"/>
    <w:rsid w:val="00122AC5"/>
    <w:rPr>
      <w:rFonts w:ascii="Gill Sans MT" w:eastAsiaTheme="majorEastAsia" w:hAnsi="Gill Sans MT" w:cstheme="majorBidi"/>
      <w:i/>
      <w:iCs/>
      <w:color w:val="595959" w:themeColor="text1" w:themeTint="A6"/>
      <w:sz w:val="21"/>
    </w:rPr>
  </w:style>
  <w:style w:type="paragraph" w:customStyle="1" w:styleId="Bullet">
    <w:name w:val="Bullet"/>
    <w:basedOn w:val="Normal"/>
    <w:qFormat/>
    <w:rsid w:val="00FC5C01"/>
    <w:pPr>
      <w:numPr>
        <w:numId w:val="3"/>
      </w:numPr>
      <w:spacing w:before="60" w:after="60"/>
      <w:contextualSpacing/>
    </w:pPr>
  </w:style>
  <w:style w:type="table" w:styleId="LightShading-Accent3">
    <w:name w:val="Light Shading Accent 3"/>
    <w:basedOn w:val="TableNormal"/>
    <w:uiPriority w:val="60"/>
    <w:rsid w:val="00F4742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verpublicationtitle">
    <w:name w:val="Cover publication title"/>
    <w:basedOn w:val="Normal"/>
    <w:link w:val="CoverpublicationtitleChar"/>
    <w:qFormat/>
    <w:rsid w:val="008B3144"/>
    <w:pPr>
      <w:spacing w:before="0" w:after="0"/>
    </w:pPr>
    <w:rPr>
      <w:color w:val="FFFFFF" w:themeColor="background1"/>
      <w:sz w:val="26"/>
      <w:szCs w:val="28"/>
    </w:rPr>
  </w:style>
  <w:style w:type="character" w:customStyle="1" w:styleId="CoverpublicationtitleChar">
    <w:name w:val="Cover publication title Char"/>
    <w:basedOn w:val="DefaultParagraphFont"/>
    <w:link w:val="Coverpublicationtitle"/>
    <w:rsid w:val="008B3144"/>
    <w:rPr>
      <w:rFonts w:ascii="Gill Sans MT" w:hAnsi="Gill Sans MT"/>
      <w:color w:val="FFFFFF" w:themeColor="background1"/>
      <w:sz w:val="26"/>
      <w:szCs w:val="28"/>
    </w:rPr>
  </w:style>
  <w:style w:type="paragraph" w:styleId="FootnoteText">
    <w:name w:val="footnote text"/>
    <w:basedOn w:val="Normal"/>
    <w:link w:val="FootnoteTextChar"/>
    <w:uiPriority w:val="99"/>
    <w:rsid w:val="00860197"/>
    <w:pPr>
      <w:suppressAutoHyphens/>
      <w:autoSpaceDE w:val="0"/>
      <w:autoSpaceDN w:val="0"/>
      <w:adjustRightInd w:val="0"/>
      <w:spacing w:before="0" w:after="0"/>
      <w:textAlignment w:val="center"/>
    </w:pPr>
    <w:rPr>
      <w:rFonts w:eastAsia="Times New Roman" w:cs="FranklinGothic-Book"/>
      <w:color w:val="000000"/>
      <w:sz w:val="16"/>
      <w:lang w:val="en-US"/>
    </w:rPr>
  </w:style>
  <w:style w:type="character" w:customStyle="1" w:styleId="FootnoteTextChar">
    <w:name w:val="Footnote Text Char"/>
    <w:basedOn w:val="DefaultParagraphFont"/>
    <w:link w:val="FootnoteText"/>
    <w:uiPriority w:val="99"/>
    <w:rsid w:val="00860197"/>
    <w:rPr>
      <w:rFonts w:ascii="Gill Sans MT" w:eastAsia="Times New Roman" w:hAnsi="Gill Sans MT" w:cs="FranklinGothic-Book"/>
      <w:color w:val="000000"/>
      <w:sz w:val="16"/>
      <w:lang w:val="en-US"/>
    </w:rPr>
  </w:style>
  <w:style w:type="character" w:styleId="FootnoteReference">
    <w:name w:val="footnote reference"/>
    <w:basedOn w:val="DefaultParagraphFont"/>
    <w:uiPriority w:val="99"/>
    <w:semiHidden/>
    <w:rsid w:val="00935647"/>
    <w:rPr>
      <w:rFonts w:cs="Times New Roman"/>
      <w:vertAlign w:val="superscript"/>
    </w:rPr>
  </w:style>
  <w:style w:type="character" w:customStyle="1" w:styleId="Heading7Char">
    <w:name w:val="Heading 7 Char"/>
    <w:basedOn w:val="DefaultParagraphFont"/>
    <w:link w:val="Heading7"/>
    <w:uiPriority w:val="9"/>
    <w:rsid w:val="002B6DC6"/>
    <w:rPr>
      <w:rFonts w:asciiTheme="majorHAnsi" w:eastAsiaTheme="majorEastAsia" w:hAnsiTheme="majorHAnsi" w:cstheme="majorBidi"/>
      <w:i/>
      <w:iCs/>
      <w:color w:val="404040" w:themeColor="text1" w:themeTint="BF"/>
      <w:sz w:val="21"/>
    </w:rPr>
  </w:style>
  <w:style w:type="paragraph" w:styleId="IntenseQuote">
    <w:name w:val="Intense Quote"/>
    <w:basedOn w:val="Normal"/>
    <w:next w:val="Normal"/>
    <w:link w:val="IntenseQuoteChar"/>
    <w:uiPriority w:val="98"/>
    <w:qFormat/>
    <w:rsid w:val="004B7E1A"/>
    <w:pPr>
      <w:suppressAutoHyphens/>
      <w:autoSpaceDE w:val="0"/>
      <w:autoSpaceDN w:val="0"/>
      <w:adjustRightInd w:val="0"/>
      <w:spacing w:before="200" w:after="280" w:line="280" w:lineRule="atLeast"/>
      <w:ind w:left="936" w:right="936"/>
      <w:textAlignment w:val="center"/>
    </w:pPr>
    <w:rPr>
      <w:rFonts w:ascii="GillSans" w:hAnsi="GillSans" w:cs="FranklinGothic-Book"/>
      <w:b/>
      <w:bCs/>
      <w:i/>
      <w:iCs/>
      <w:color w:val="4F81BD" w:themeColor="accent1"/>
      <w:sz w:val="22"/>
    </w:rPr>
  </w:style>
  <w:style w:type="character" w:customStyle="1" w:styleId="IntenseQuoteChar">
    <w:name w:val="Intense Quote Char"/>
    <w:basedOn w:val="DefaultParagraphFont"/>
    <w:link w:val="IntenseQuote"/>
    <w:uiPriority w:val="98"/>
    <w:rsid w:val="004B7E1A"/>
    <w:rPr>
      <w:rFonts w:ascii="GillSans" w:hAnsi="GillSans" w:cs="FranklinGothic-Book"/>
      <w:b/>
      <w:bCs/>
      <w:i/>
      <w:iCs/>
      <w:color w:val="4F81BD" w:themeColor="accent1"/>
    </w:rPr>
  </w:style>
  <w:style w:type="paragraph" w:customStyle="1" w:styleId="BodyText1">
    <w:name w:val="Body Text1"/>
    <w:basedOn w:val="Normal"/>
    <w:uiPriority w:val="99"/>
    <w:rsid w:val="004B7E1A"/>
    <w:pPr>
      <w:widowControl w:val="0"/>
      <w:suppressAutoHyphens/>
      <w:autoSpaceDE w:val="0"/>
      <w:autoSpaceDN w:val="0"/>
      <w:adjustRightInd w:val="0"/>
      <w:spacing w:before="0" w:after="142" w:line="250" w:lineRule="atLeast"/>
      <w:textAlignment w:val="center"/>
    </w:pPr>
    <w:rPr>
      <w:rFonts w:ascii="GillSans" w:hAnsi="GillSans" w:cs="GillSans-Light"/>
      <w:color w:val="000000"/>
      <w:szCs w:val="21"/>
      <w:lang w:val="en-US"/>
    </w:rPr>
  </w:style>
  <w:style w:type="table" w:styleId="GridTable1Light-Accent3">
    <w:name w:val="Grid Table 1 Light Accent 3"/>
    <w:basedOn w:val="TableNormal"/>
    <w:uiPriority w:val="46"/>
    <w:rsid w:val="004B7E1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4D7C60"/>
    <w:pPr>
      <w:keepNext/>
      <w:keepLines/>
      <w:spacing w:before="200" w:after="160" w:line="240" w:lineRule="auto"/>
      <w:outlineLvl w:val="4"/>
    </w:pPr>
    <w:rPr>
      <w:rFonts w:eastAsiaTheme="majorEastAsia" w:cstheme="majorBidi"/>
      <w:color w:val="auto"/>
      <w:sz w:val="24"/>
    </w:rPr>
  </w:style>
  <w:style w:type="character" w:styleId="SubtleReference">
    <w:name w:val="Subtle Reference"/>
    <w:aliases w:val="Source"/>
    <w:basedOn w:val="DefaultParagraphFont"/>
    <w:uiPriority w:val="31"/>
    <w:qFormat/>
    <w:rsid w:val="004B7E1A"/>
    <w:rPr>
      <w:color w:val="404040" w:themeColor="text1" w:themeTint="BF"/>
      <w:sz w:val="16"/>
    </w:rPr>
  </w:style>
  <w:style w:type="character" w:customStyle="1" w:styleId="Source1">
    <w:name w:val="Source1"/>
    <w:basedOn w:val="DefaultParagraphFont"/>
    <w:uiPriority w:val="31"/>
    <w:qFormat/>
    <w:rsid w:val="004B7E1A"/>
    <w:rPr>
      <w:color w:val="404040"/>
      <w:sz w:val="16"/>
    </w:rPr>
  </w:style>
  <w:style w:type="paragraph" w:styleId="ListParagraph">
    <w:name w:val="List Paragraph"/>
    <w:basedOn w:val="Normal"/>
    <w:uiPriority w:val="34"/>
    <w:qFormat/>
    <w:rsid w:val="00104C49"/>
    <w:pPr>
      <w:spacing w:before="0" w:after="160" w:line="259" w:lineRule="auto"/>
      <w:ind w:left="720"/>
      <w:contextualSpacing/>
    </w:pPr>
    <w:rPr>
      <w:rFonts w:asciiTheme="minorHAnsi" w:eastAsiaTheme="minorEastAsia" w:hAnsiTheme="minorHAnsi"/>
      <w:color w:val="auto"/>
      <w:sz w:val="22"/>
    </w:rPr>
  </w:style>
  <w:style w:type="paragraph" w:customStyle="1" w:styleId="Table">
    <w:name w:val="Table"/>
    <w:basedOn w:val="Tableboxtextandnumbers"/>
    <w:link w:val="TableChar"/>
    <w:qFormat/>
    <w:rsid w:val="004D7C60"/>
  </w:style>
  <w:style w:type="character" w:customStyle="1" w:styleId="TableChar">
    <w:name w:val="Table Char"/>
    <w:basedOn w:val="DefaultParagraphFont"/>
    <w:link w:val="Table"/>
    <w:rsid w:val="004D7C60"/>
    <w:rPr>
      <w:rFonts w:ascii="Gill Sans MT" w:hAnsi="Gill Sans MT"/>
      <w:bCs/>
      <w:color w:val="595959" w:themeColor="text1" w:themeTint="A6"/>
      <w:sz w:val="16"/>
    </w:rPr>
  </w:style>
  <w:style w:type="paragraph" w:styleId="Revision">
    <w:name w:val="Revision"/>
    <w:hidden/>
    <w:uiPriority w:val="99"/>
    <w:semiHidden/>
    <w:rsid w:val="00D67F5A"/>
    <w:pPr>
      <w:spacing w:after="0" w:line="240" w:lineRule="auto"/>
    </w:pPr>
    <w:rPr>
      <w:rFonts w:ascii="Gill Sans MT" w:hAnsi="Gill Sans MT"/>
      <w:color w:val="595959" w:themeColor="text1" w:themeTint="A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hyperlink" Target="mailto:bitre@infrastructure.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7.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hilip\AppData\Local\Microsoft\Windows\INetCache\Content.Outlook\P7S9YL12\BITRE_INFORMATION_SHEET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nternal\dfs\cbr1\group\P&amp;R\BITRE\Regional%20and%20Cities\Regional%20Research\Service%20delivery\chapters%20-%20new%20structure\04.%20Where%20Australians%20live%20(Demographics)\Graphs%20-%20Basic%20CT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ternal\dfs\cbr1\group\P&amp;R\BITRE\Regional%20and%20Cities\Regional%20Research\Service%20delivery\chapters%20-%20new%20structure\04.%20Where%20Australians%20live%20(Demographics)\Graphs%20-%20Basic%20CTV.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al\dfs\cbr1\group\P&amp;R\BITRE\Regional%20and%20Cities\Regional%20Research\Service%20delivery\chapters%20-%20new%20structure\04.%20Where%20Australians%20live%20(Demographics)\Graphs%20-%20RA%20and%20CTV%2020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nternal\dfs\cbr1\group\P&amp;R\BITRE\Regional%20and%20Cities\Regional%20Research\Service%20delivery\chapters%20-%20new%20structure\04.%20Where%20Australians%20live%20(Demographics)\Graphs%20-%20Basic%20CT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internal\dfs\cbr1\group\P&amp;R\BITRE\Regional%20and%20Cities\Regional%20Research\Service%20delivery\chapters%20-%20new%20structure\04.%20Where%20Australians%20live%20(Demographics)\Graphs%20-%20Basic%20CT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nternal.dotars.gov.au\dfs\cbr1\group\P&amp;R\BITRE\Regional%20and%20Cities\Regional%20Research\Service%20delivery\chapters%20-%20new%20structure\04.%20Where%20Australians%20live%20(Demographics)\Graphs%20-%20Basic%20CT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nternal.dotars.gov.au\dfs\cbr1\group\P&amp;R\BITRE\Regional%20and%20Cities\Regional%20Research\Service%20delivery\chapters%20-%20new%20structure\04.%20Where%20Australians%20live%20(Demographics)\Graphs%20-%20Basic%20CT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'Basic graphs'!$B$1</c:f>
              <c:strCache>
                <c:ptCount val="1"/>
                <c:pt idx="0">
                  <c:v>Number of CTVs</c:v>
                </c:pt>
              </c:strCache>
            </c:strRef>
          </c:tx>
          <c:spPr>
            <a:solidFill>
              <a:srgbClr val="C00000"/>
            </a:solidFill>
            <a:ln>
              <a:noFill/>
            </a:ln>
            <a:effectLst/>
          </c:spPr>
          <c:invertIfNegative val="0"/>
          <c:cat>
            <c:strRef>
              <c:f>'Basic graphs'!$A$3:$A$13</c:f>
              <c:strCache>
                <c:ptCount val="11"/>
                <c:pt idx="0">
                  <c:v>Less than 200</c:v>
                </c:pt>
                <c:pt idx="1">
                  <c:v>200 to 499</c:v>
                </c:pt>
                <c:pt idx="2">
                  <c:v>500 to 999</c:v>
                </c:pt>
                <c:pt idx="3">
                  <c:v>1,000 to 4,999</c:v>
                </c:pt>
                <c:pt idx="4">
                  <c:v>5,000 to 9,999</c:v>
                </c:pt>
                <c:pt idx="5">
                  <c:v>10,000 to 19,999</c:v>
                </c:pt>
                <c:pt idx="6">
                  <c:v>20,000 to 49,999</c:v>
                </c:pt>
                <c:pt idx="7">
                  <c:v>50,000 to 99,999</c:v>
                </c:pt>
                <c:pt idx="8">
                  <c:v>100,000 to 249,999</c:v>
                </c:pt>
                <c:pt idx="9">
                  <c:v>250,000 to 999,999</c:v>
                </c:pt>
                <c:pt idx="10">
                  <c:v>1 million or more</c:v>
                </c:pt>
              </c:strCache>
            </c:strRef>
          </c:cat>
          <c:val>
            <c:numRef>
              <c:f>'Basic graphs'!$B$3:$B$13</c:f>
              <c:numCache>
                <c:formatCode>General</c:formatCode>
                <c:ptCount val="11"/>
                <c:pt idx="0">
                  <c:v>763</c:v>
                </c:pt>
                <c:pt idx="1">
                  <c:v>594</c:v>
                </c:pt>
                <c:pt idx="2">
                  <c:v>376</c:v>
                </c:pt>
                <c:pt idx="3">
                  <c:v>525</c:v>
                </c:pt>
                <c:pt idx="4">
                  <c:v>84</c:v>
                </c:pt>
                <c:pt idx="5">
                  <c:v>45</c:v>
                </c:pt>
                <c:pt idx="6">
                  <c:v>36</c:v>
                </c:pt>
                <c:pt idx="7">
                  <c:v>10</c:v>
                </c:pt>
                <c:pt idx="8">
                  <c:v>7</c:v>
                </c:pt>
                <c:pt idx="9">
                  <c:v>5</c:v>
                </c:pt>
                <c:pt idx="10">
                  <c:v>5</c:v>
                </c:pt>
              </c:numCache>
            </c:numRef>
          </c:val>
          <c:extLst>
            <c:ext xmlns:c16="http://schemas.microsoft.com/office/drawing/2014/chart" uri="{C3380CC4-5D6E-409C-BE32-E72D297353CC}">
              <c16:uniqueId val="{00000000-9F24-4D3A-BF26-C66F5E24A409}"/>
            </c:ext>
          </c:extLst>
        </c:ser>
        <c:dLbls>
          <c:showLegendKey val="0"/>
          <c:showVal val="0"/>
          <c:showCatName val="0"/>
          <c:showSerName val="0"/>
          <c:showPercent val="0"/>
          <c:showBubbleSize val="0"/>
        </c:dLbls>
        <c:gapWidth val="219"/>
        <c:overlap val="-27"/>
        <c:axId val="413525232"/>
        <c:axId val="413528840"/>
      </c:barChart>
      <c:catAx>
        <c:axId val="413525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CTV population </a:t>
                </a:r>
              </a:p>
            </c:rich>
          </c:tx>
          <c:layout>
            <c:manualLayout>
              <c:xMode val="edge"/>
              <c:yMode val="edge"/>
              <c:x val="0.41985301837270333"/>
              <c:y val="0.887939632545931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413528840"/>
        <c:crosses val="autoZero"/>
        <c:auto val="1"/>
        <c:lblAlgn val="ctr"/>
        <c:lblOffset val="100"/>
        <c:noMultiLvlLbl val="0"/>
      </c:catAx>
      <c:valAx>
        <c:axId val="413528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Number of CTVs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llSans" pitchFamily="2" charset="0"/>
                <a:ea typeface="+mn-ea"/>
                <a:cs typeface="+mn-cs"/>
              </a:defRPr>
            </a:pPr>
            <a:endParaRPr lang="en-US"/>
          </a:p>
        </c:txPr>
        <c:crossAx val="41352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latin typeface="GillSans"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17383403997582E-2"/>
          <c:y val="3.750587423888458E-2"/>
          <c:w val="0.85768269735513825"/>
          <c:h val="0.66298811606882468"/>
        </c:manualLayout>
      </c:layout>
      <c:areaChart>
        <c:grouping val="standard"/>
        <c:varyColors val="0"/>
        <c:ser>
          <c:idx val="0"/>
          <c:order val="0"/>
          <c:tx>
            <c:strRef>
              <c:f>'CTV&amp;pop'!$B$3</c:f>
              <c:strCache>
                <c:ptCount val="1"/>
                <c:pt idx="0">
                  <c:v>Number of CTVs</c:v>
                </c:pt>
              </c:strCache>
            </c:strRef>
          </c:tx>
          <c:spPr>
            <a:solidFill>
              <a:schemeClr val="bg1">
                <a:lumMod val="50000"/>
              </a:schemeClr>
            </a:solidFill>
            <a:ln>
              <a:noFill/>
            </a:ln>
            <a:effectLst/>
          </c:spPr>
          <c:cat>
            <c:strRef>
              <c:f>'CTV&amp;pop'!$A$19:$A$29</c:f>
              <c:strCache>
                <c:ptCount val="11"/>
                <c:pt idx="0">
                  <c:v>Less than 200</c:v>
                </c:pt>
                <c:pt idx="1">
                  <c:v>200 
to 
499</c:v>
                </c:pt>
                <c:pt idx="2">
                  <c:v>500 
to 
999</c:v>
                </c:pt>
                <c:pt idx="3">
                  <c:v>1,000
 to
 4,999</c:v>
                </c:pt>
                <c:pt idx="4">
                  <c:v>5,000 
to 
9,999</c:v>
                </c:pt>
                <c:pt idx="5">
                  <c:v>10,000 to 19,999</c:v>
                </c:pt>
                <c:pt idx="6">
                  <c:v>20,000 to 49,999</c:v>
                </c:pt>
                <c:pt idx="7">
                  <c:v>50,000 to 99,999</c:v>
                </c:pt>
                <c:pt idx="8">
                  <c:v>100,000 to 249,999</c:v>
                </c:pt>
                <c:pt idx="9">
                  <c:v>250,000 to 999,999</c:v>
                </c:pt>
                <c:pt idx="10">
                  <c:v>1 million or more</c:v>
                </c:pt>
              </c:strCache>
            </c:strRef>
          </c:cat>
          <c:val>
            <c:numRef>
              <c:f>'CTV&amp;pop'!$B$19:$B$29</c:f>
              <c:numCache>
                <c:formatCode>0%</c:formatCode>
                <c:ptCount val="11"/>
                <c:pt idx="0">
                  <c:v>0.31142857142857144</c:v>
                </c:pt>
                <c:pt idx="1">
                  <c:v>0.24244897959183673</c:v>
                </c:pt>
                <c:pt idx="2">
                  <c:v>0.15346938775510205</c:v>
                </c:pt>
                <c:pt idx="3">
                  <c:v>0.21428571428571427</c:v>
                </c:pt>
                <c:pt idx="4">
                  <c:v>3.4285714285714287E-2</c:v>
                </c:pt>
                <c:pt idx="5">
                  <c:v>1.8367346938775512E-2</c:v>
                </c:pt>
                <c:pt idx="6">
                  <c:v>1.4693877551020407E-2</c:v>
                </c:pt>
                <c:pt idx="7">
                  <c:v>4.0816326530612249E-3</c:v>
                </c:pt>
                <c:pt idx="8">
                  <c:v>2.8571428571428571E-3</c:v>
                </c:pt>
                <c:pt idx="9">
                  <c:v>2.0408163265306124E-3</c:v>
                </c:pt>
                <c:pt idx="10">
                  <c:v>2.0408163265306124E-3</c:v>
                </c:pt>
              </c:numCache>
            </c:numRef>
          </c:val>
          <c:extLst>
            <c:ext xmlns:c16="http://schemas.microsoft.com/office/drawing/2014/chart" uri="{C3380CC4-5D6E-409C-BE32-E72D297353CC}">
              <c16:uniqueId val="{00000000-5A77-456F-8CAE-BBE0E8F84200}"/>
            </c:ext>
          </c:extLst>
        </c:ser>
        <c:ser>
          <c:idx val="1"/>
          <c:order val="1"/>
          <c:tx>
            <c:strRef>
              <c:f>'CTV&amp;pop'!$C$3</c:f>
              <c:strCache>
                <c:ptCount val="1"/>
                <c:pt idx="0">
                  <c:v>Population living in ctv population category</c:v>
                </c:pt>
              </c:strCache>
            </c:strRef>
          </c:tx>
          <c:spPr>
            <a:solidFill>
              <a:schemeClr val="accent2">
                <a:alpha val="53000"/>
              </a:schemeClr>
            </a:solidFill>
            <a:ln>
              <a:noFill/>
            </a:ln>
            <a:effectLst/>
          </c:spPr>
          <c:cat>
            <c:strRef>
              <c:f>'CTV&amp;pop'!$A$19:$A$29</c:f>
              <c:strCache>
                <c:ptCount val="11"/>
                <c:pt idx="0">
                  <c:v>Less than 200</c:v>
                </c:pt>
                <c:pt idx="1">
                  <c:v>200 
to 
499</c:v>
                </c:pt>
                <c:pt idx="2">
                  <c:v>500 
to 
999</c:v>
                </c:pt>
                <c:pt idx="3">
                  <c:v>1,000
 to
 4,999</c:v>
                </c:pt>
                <c:pt idx="4">
                  <c:v>5,000 
to 
9,999</c:v>
                </c:pt>
                <c:pt idx="5">
                  <c:v>10,000 to 19,999</c:v>
                </c:pt>
                <c:pt idx="6">
                  <c:v>20,000 to 49,999</c:v>
                </c:pt>
                <c:pt idx="7">
                  <c:v>50,000 to 99,999</c:v>
                </c:pt>
                <c:pt idx="8">
                  <c:v>100,000 to 249,999</c:v>
                </c:pt>
                <c:pt idx="9">
                  <c:v>250,000 to 999,999</c:v>
                </c:pt>
                <c:pt idx="10">
                  <c:v>1 million or more</c:v>
                </c:pt>
              </c:strCache>
            </c:strRef>
          </c:cat>
          <c:val>
            <c:numRef>
              <c:f>'CTV&amp;pop'!$C$18:$C$29</c:f>
              <c:numCache>
                <c:formatCode>0%</c:formatCode>
                <c:ptCount val="12"/>
                <c:pt idx="0">
                  <c:v>3.4580522015228744E-2</c:v>
                </c:pt>
                <c:pt idx="1">
                  <c:v>3.1290569080026157E-3</c:v>
                </c:pt>
                <c:pt idx="2">
                  <c:v>7.9485830559361363E-3</c:v>
                </c:pt>
                <c:pt idx="3">
                  <c:v>1.0987015789638866E-2</c:v>
                </c:pt>
                <c:pt idx="4">
                  <c:v>4.5894232307654007E-2</c:v>
                </c:pt>
                <c:pt idx="5">
                  <c:v>2.4351321267539965E-2</c:v>
                </c:pt>
                <c:pt idx="6">
                  <c:v>2.7774035135593334E-2</c:v>
                </c:pt>
                <c:pt idx="7">
                  <c:v>4.8124591940058921E-2</c:v>
                </c:pt>
                <c:pt idx="8">
                  <c:v>3.1250218750377388E-2</c:v>
                </c:pt>
                <c:pt idx="9">
                  <c:v>4.4644350604969713E-2</c:v>
                </c:pt>
                <c:pt idx="10">
                  <c:v>8.7137537957434133E-2</c:v>
                </c:pt>
                <c:pt idx="11">
                  <c:v>0.63417853426756632</c:v>
                </c:pt>
              </c:numCache>
            </c:numRef>
          </c:val>
          <c:extLst>
            <c:ext xmlns:c16="http://schemas.microsoft.com/office/drawing/2014/chart" uri="{C3380CC4-5D6E-409C-BE32-E72D297353CC}">
              <c16:uniqueId val="{00000001-5A77-456F-8CAE-BBE0E8F84200}"/>
            </c:ext>
          </c:extLst>
        </c:ser>
        <c:dLbls>
          <c:showLegendKey val="0"/>
          <c:showVal val="0"/>
          <c:showCatName val="0"/>
          <c:showSerName val="0"/>
          <c:showPercent val="0"/>
          <c:showBubbleSize val="0"/>
        </c:dLbls>
        <c:axId val="333864688"/>
        <c:axId val="333864032"/>
      </c:areaChart>
      <c:catAx>
        <c:axId val="33386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CTV population (number of people)</a:t>
                </a:r>
              </a:p>
            </c:rich>
          </c:tx>
          <c:layout>
            <c:manualLayout>
              <c:xMode val="edge"/>
              <c:yMode val="edge"/>
              <c:x val="0.38125725822733697"/>
              <c:y val="0.896708588509769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333864032"/>
        <c:crosses val="autoZero"/>
        <c:auto val="1"/>
        <c:lblAlgn val="ctr"/>
        <c:lblOffset val="100"/>
        <c:noMultiLvlLbl val="0"/>
      </c:catAx>
      <c:valAx>
        <c:axId val="33386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sz="1000" b="0" i="0" u="none" strike="noStrike" kern="1200" baseline="0">
                    <a:solidFill>
                      <a:sysClr val="windowText" lastClr="000000">
                        <a:lumMod val="65000"/>
                        <a:lumOff val="35000"/>
                      </a:sysClr>
                    </a:solidFill>
                    <a:latin typeface="GillSans" pitchFamily="2" charset="0"/>
                    <a:ea typeface="+mn-ea"/>
                    <a:cs typeface="+mn-cs"/>
                  </a:rPr>
                  <a:t>Per cent</a:t>
                </a:r>
                <a:r>
                  <a:rPr lang="en-AU"/>
                  <a:t>  of total</a:t>
                </a:r>
              </a:p>
            </c:rich>
          </c:tx>
          <c:layout>
            <c:manualLayout>
              <c:xMode val="edge"/>
              <c:yMode val="edge"/>
              <c:x val="8.7704421562689299E-3"/>
              <c:y val="0.21488827958334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333864688"/>
        <c:crosses val="autoZero"/>
        <c:crossBetween val="midCat"/>
      </c:valAx>
      <c:spPr>
        <a:noFill/>
        <a:ln>
          <a:noFill/>
        </a:ln>
        <a:effectLst/>
      </c:spPr>
    </c:plotArea>
    <c:legend>
      <c:legendPos val="r"/>
      <c:layout>
        <c:manualLayout>
          <c:xMode val="edge"/>
          <c:yMode val="edge"/>
          <c:x val="0.52405200888350489"/>
          <c:y val="4.9052513473983692E-2"/>
          <c:w val="0.43201041261377893"/>
          <c:h val="0.198588273199518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llSans"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2852143482063"/>
          <c:y val="4.0404040404040407E-2"/>
          <c:w val="0.83061592300962384"/>
          <c:h val="0.71101521400734002"/>
        </c:manualLayout>
      </c:layout>
      <c:barChart>
        <c:barDir val="col"/>
        <c:grouping val="clustered"/>
        <c:varyColors val="0"/>
        <c:ser>
          <c:idx val="0"/>
          <c:order val="0"/>
          <c:spPr>
            <a:solidFill>
              <a:srgbClr val="C0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F298-4B8F-B330-0CF4426B614C}"/>
              </c:ext>
            </c:extLst>
          </c:dPt>
          <c:dLbls>
            <c:dLbl>
              <c:idx val="0"/>
              <c:layout>
                <c:manualLayout>
                  <c:x val="2.5462668816039986E-17"/>
                  <c:y val="1.1544011544011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298-4B8F-B330-0CF4426B614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gRA!$A$4:$A$8</c:f>
              <c:strCache>
                <c:ptCount val="5"/>
                <c:pt idx="0">
                  <c:v>Major Cities of Australia</c:v>
                </c:pt>
                <c:pt idx="1">
                  <c:v>Inner Regional Australia</c:v>
                </c:pt>
                <c:pt idx="2">
                  <c:v>Outer Regional Australia</c:v>
                </c:pt>
                <c:pt idx="3">
                  <c:v>Remote Australia</c:v>
                </c:pt>
                <c:pt idx="4">
                  <c:v>Very Remote Australia</c:v>
                </c:pt>
              </c:strCache>
            </c:strRef>
          </c:cat>
          <c:val>
            <c:numRef>
              <c:f>gRA!$C$4:$C$8</c:f>
              <c:numCache>
                <c:formatCode>0.0%</c:formatCode>
                <c:ptCount val="5"/>
                <c:pt idx="0">
                  <c:v>0.70872481095755924</c:v>
                </c:pt>
                <c:pt idx="1">
                  <c:v>0.18267261935525267</c:v>
                </c:pt>
                <c:pt idx="2">
                  <c:v>8.6720141620248284E-2</c:v>
                </c:pt>
                <c:pt idx="3">
                  <c:v>1.3426108215483894E-2</c:v>
                </c:pt>
                <c:pt idx="4">
                  <c:v>8.4563198514558697E-3</c:v>
                </c:pt>
              </c:numCache>
            </c:numRef>
          </c:val>
          <c:extLst>
            <c:ext xmlns:c16="http://schemas.microsoft.com/office/drawing/2014/chart" uri="{C3380CC4-5D6E-409C-BE32-E72D297353CC}">
              <c16:uniqueId val="{00000002-F298-4B8F-B330-0CF4426B614C}"/>
            </c:ext>
          </c:extLst>
        </c:ser>
        <c:dLbls>
          <c:showLegendKey val="0"/>
          <c:showVal val="0"/>
          <c:showCatName val="0"/>
          <c:showSerName val="0"/>
          <c:showPercent val="0"/>
          <c:showBubbleSize val="0"/>
        </c:dLbls>
        <c:gapWidth val="219"/>
        <c:overlap val="-27"/>
        <c:axId val="409029808"/>
        <c:axId val="409031120"/>
      </c:barChart>
      <c:catAx>
        <c:axId val="409029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Remoteness Area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409031120"/>
        <c:crosses val="autoZero"/>
        <c:auto val="1"/>
        <c:lblAlgn val="ctr"/>
        <c:lblOffset val="100"/>
        <c:noMultiLvlLbl val="0"/>
      </c:catAx>
      <c:valAx>
        <c:axId val="40903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Proportion of the population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409029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illSans"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2852143482066"/>
          <c:y val="6.4139941690962099E-2"/>
          <c:w val="0.83511592300962378"/>
          <c:h val="0.55132023349834147"/>
        </c:manualLayout>
      </c:layout>
      <c:barChart>
        <c:barDir val="col"/>
        <c:grouping val="clustered"/>
        <c:varyColors val="0"/>
        <c:ser>
          <c:idx val="0"/>
          <c:order val="0"/>
          <c:tx>
            <c:strRef>
              <c:f>'Basic graphs'!$E$1</c:f>
              <c:strCache>
                <c:ptCount val="1"/>
                <c:pt idx="0">
                  <c:v>Average distance to ctv of the same size or larger</c:v>
                </c:pt>
              </c:strCache>
            </c:strRef>
          </c:tx>
          <c:spPr>
            <a:solidFill>
              <a:srgbClr val="C00000"/>
            </a:solidFill>
            <a:ln>
              <a:noFill/>
            </a:ln>
            <a:effectLst/>
          </c:spPr>
          <c:invertIfNegative val="0"/>
          <c:cat>
            <c:strRef>
              <c:f>'Basic graphs'!$A$3:$A$12</c:f>
              <c:strCache>
                <c:ptCount val="10"/>
                <c:pt idx="0">
                  <c:v>Less than 200</c:v>
                </c:pt>
                <c:pt idx="1">
                  <c:v>200 to 499</c:v>
                </c:pt>
                <c:pt idx="2">
                  <c:v>500 to 999</c:v>
                </c:pt>
                <c:pt idx="3">
                  <c:v>1,000 to 4,999</c:v>
                </c:pt>
                <c:pt idx="4">
                  <c:v>5,000 to 9,999</c:v>
                </c:pt>
                <c:pt idx="5">
                  <c:v>10,000 to 19,999</c:v>
                </c:pt>
                <c:pt idx="6">
                  <c:v>20,000 to 49,999</c:v>
                </c:pt>
                <c:pt idx="7">
                  <c:v>50,000 to 99,999</c:v>
                </c:pt>
                <c:pt idx="8">
                  <c:v>100,000 to 249,999</c:v>
                </c:pt>
                <c:pt idx="9">
                  <c:v>250,000 to 999,999</c:v>
                </c:pt>
              </c:strCache>
            </c:strRef>
          </c:cat>
          <c:val>
            <c:numRef>
              <c:f>'Basic graphs'!$E$3:$E$12</c:f>
              <c:numCache>
                <c:formatCode>General</c:formatCode>
                <c:ptCount val="10"/>
                <c:pt idx="0">
                  <c:v>29.948900424773697</c:v>
                </c:pt>
                <c:pt idx="1">
                  <c:v>31.239886541640868</c:v>
                </c:pt>
                <c:pt idx="2">
                  <c:v>30.817282082077408</c:v>
                </c:pt>
                <c:pt idx="3">
                  <c:v>43.183760543351276</c:v>
                </c:pt>
                <c:pt idx="4">
                  <c:v>65.922010863584518</c:v>
                </c:pt>
                <c:pt idx="5">
                  <c:v>104.9812379769333</c:v>
                </c:pt>
                <c:pt idx="6">
                  <c:v>169.64337724797224</c:v>
                </c:pt>
                <c:pt idx="7">
                  <c:v>187.58443948769997</c:v>
                </c:pt>
                <c:pt idx="8">
                  <c:v>547.88353330300004</c:v>
                </c:pt>
                <c:pt idx="9">
                  <c:v>119.31045152040001</c:v>
                </c:pt>
              </c:numCache>
            </c:numRef>
          </c:val>
          <c:extLst>
            <c:ext xmlns:c16="http://schemas.microsoft.com/office/drawing/2014/chart" uri="{C3380CC4-5D6E-409C-BE32-E72D297353CC}">
              <c16:uniqueId val="{00000000-0FB6-4FE6-BD7E-1D3505D8F5AE}"/>
            </c:ext>
          </c:extLst>
        </c:ser>
        <c:dLbls>
          <c:showLegendKey val="0"/>
          <c:showVal val="0"/>
          <c:showCatName val="0"/>
          <c:showSerName val="0"/>
          <c:showPercent val="0"/>
          <c:showBubbleSize val="0"/>
        </c:dLbls>
        <c:gapWidth val="219"/>
        <c:overlap val="-27"/>
        <c:axId val="413525232"/>
        <c:axId val="413528840"/>
      </c:barChart>
      <c:catAx>
        <c:axId val="413525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CTV population category (number of people)</a:t>
                </a:r>
              </a:p>
            </c:rich>
          </c:tx>
          <c:layout>
            <c:manualLayout>
              <c:xMode val="edge"/>
              <c:yMode val="edge"/>
              <c:x val="0.24881692913385828"/>
              <c:y val="0.900426069190330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413528840"/>
        <c:crosses val="autoZero"/>
        <c:auto val="1"/>
        <c:lblAlgn val="ctr"/>
        <c:lblOffset val="100"/>
        <c:noMultiLvlLbl val="0"/>
      </c:catAx>
      <c:valAx>
        <c:axId val="413528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Distance in 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413525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illSans"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1"/>
        <c:ser>
          <c:idx val="0"/>
          <c:order val="0"/>
          <c:tx>
            <c:strRef>
              <c:f>ctv_metrics!$W$1</c:f>
              <c:strCache>
                <c:ptCount val="1"/>
                <c:pt idx="0">
                  <c:v>ctv_le_pop_dist</c:v>
                </c:pt>
              </c:strCache>
            </c:strRef>
          </c:tx>
          <c:spPr>
            <a:ln w="25400">
              <a:noFill/>
            </a:ln>
          </c:spPr>
          <c:marker>
            <c:symbol val="circle"/>
            <c:size val="5"/>
          </c:marker>
          <c:dPt>
            <c:idx val="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1-7194-4ED1-83BE-6DB595DA42A0}"/>
              </c:ext>
            </c:extLst>
          </c:dPt>
          <c:dPt>
            <c:idx val="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003-7194-4ED1-83BE-6DB595DA42A0}"/>
              </c:ext>
            </c:extLst>
          </c:dPt>
          <c:dPt>
            <c:idx val="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005-7194-4ED1-83BE-6DB595DA42A0}"/>
              </c:ext>
            </c:extLst>
          </c:dPt>
          <c:dPt>
            <c:idx val="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007-7194-4ED1-83BE-6DB595DA42A0}"/>
              </c:ext>
            </c:extLst>
          </c:dPt>
          <c:dPt>
            <c:idx val="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09-7194-4ED1-83BE-6DB595DA42A0}"/>
              </c:ext>
            </c:extLst>
          </c:dPt>
          <c:dPt>
            <c:idx val="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00B-7194-4ED1-83BE-6DB595DA42A0}"/>
              </c:ext>
            </c:extLst>
          </c:dPt>
          <c:dPt>
            <c:idx val="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00D-7194-4ED1-83BE-6DB595DA42A0}"/>
              </c:ext>
            </c:extLst>
          </c:dPt>
          <c:dPt>
            <c:idx val="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00F-7194-4ED1-83BE-6DB595DA42A0}"/>
              </c:ext>
            </c:extLst>
          </c:dPt>
          <c:dPt>
            <c:idx val="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011-7194-4ED1-83BE-6DB595DA42A0}"/>
              </c:ext>
            </c:extLst>
          </c:dPt>
          <c:dPt>
            <c:idx val="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013-7194-4ED1-83BE-6DB595DA42A0}"/>
              </c:ext>
            </c:extLst>
          </c:dPt>
          <c:dPt>
            <c:idx val="1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015-7194-4ED1-83BE-6DB595DA42A0}"/>
              </c:ext>
            </c:extLst>
          </c:dPt>
          <c:dPt>
            <c:idx val="1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017-7194-4ED1-83BE-6DB595DA42A0}"/>
              </c:ext>
            </c:extLst>
          </c:dPt>
          <c:dPt>
            <c:idx val="1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9-7194-4ED1-83BE-6DB595DA42A0}"/>
              </c:ext>
            </c:extLst>
          </c:dPt>
          <c:dPt>
            <c:idx val="1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B-7194-4ED1-83BE-6DB595DA42A0}"/>
              </c:ext>
            </c:extLst>
          </c:dPt>
          <c:dPt>
            <c:idx val="1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D-7194-4ED1-83BE-6DB595DA42A0}"/>
              </c:ext>
            </c:extLst>
          </c:dPt>
          <c:dPt>
            <c:idx val="1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F-7194-4ED1-83BE-6DB595DA42A0}"/>
              </c:ext>
            </c:extLst>
          </c:dPt>
          <c:dPt>
            <c:idx val="1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21-7194-4ED1-83BE-6DB595DA42A0}"/>
              </c:ext>
            </c:extLst>
          </c:dPt>
          <c:dPt>
            <c:idx val="1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23-7194-4ED1-83BE-6DB595DA42A0}"/>
              </c:ext>
            </c:extLst>
          </c:dPt>
          <c:dPt>
            <c:idx val="1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025-7194-4ED1-83BE-6DB595DA42A0}"/>
              </c:ext>
            </c:extLst>
          </c:dPt>
          <c:dPt>
            <c:idx val="1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027-7194-4ED1-83BE-6DB595DA42A0}"/>
              </c:ext>
            </c:extLst>
          </c:dPt>
          <c:dPt>
            <c:idx val="2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029-7194-4ED1-83BE-6DB595DA42A0}"/>
              </c:ext>
            </c:extLst>
          </c:dPt>
          <c:dPt>
            <c:idx val="2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02B-7194-4ED1-83BE-6DB595DA42A0}"/>
              </c:ext>
            </c:extLst>
          </c:dPt>
          <c:dPt>
            <c:idx val="2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02D-7194-4ED1-83BE-6DB595DA42A0}"/>
              </c:ext>
            </c:extLst>
          </c:dPt>
          <c:dPt>
            <c:idx val="2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02F-7194-4ED1-83BE-6DB595DA42A0}"/>
              </c:ext>
            </c:extLst>
          </c:dPt>
          <c:dPt>
            <c:idx val="2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1-7194-4ED1-83BE-6DB595DA42A0}"/>
              </c:ext>
            </c:extLst>
          </c:dPt>
          <c:dPt>
            <c:idx val="2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3-7194-4ED1-83BE-6DB595DA42A0}"/>
              </c:ext>
            </c:extLst>
          </c:dPt>
          <c:dPt>
            <c:idx val="2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5-7194-4ED1-83BE-6DB595DA42A0}"/>
              </c:ext>
            </c:extLst>
          </c:dPt>
          <c:dPt>
            <c:idx val="2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7-7194-4ED1-83BE-6DB595DA42A0}"/>
              </c:ext>
            </c:extLst>
          </c:dPt>
          <c:dPt>
            <c:idx val="2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9-7194-4ED1-83BE-6DB595DA42A0}"/>
              </c:ext>
            </c:extLst>
          </c:dPt>
          <c:dPt>
            <c:idx val="2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B-7194-4ED1-83BE-6DB595DA42A0}"/>
              </c:ext>
            </c:extLst>
          </c:dPt>
          <c:dPt>
            <c:idx val="3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03D-7194-4ED1-83BE-6DB595DA42A0}"/>
              </c:ext>
            </c:extLst>
          </c:dPt>
          <c:dPt>
            <c:idx val="3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03F-7194-4ED1-83BE-6DB595DA42A0}"/>
              </c:ext>
            </c:extLst>
          </c:dPt>
          <c:dPt>
            <c:idx val="3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041-7194-4ED1-83BE-6DB595DA42A0}"/>
              </c:ext>
            </c:extLst>
          </c:dPt>
          <c:dPt>
            <c:idx val="3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043-7194-4ED1-83BE-6DB595DA42A0}"/>
              </c:ext>
            </c:extLst>
          </c:dPt>
          <c:dPt>
            <c:idx val="3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045-7194-4ED1-83BE-6DB595DA42A0}"/>
              </c:ext>
            </c:extLst>
          </c:dPt>
          <c:dPt>
            <c:idx val="3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047-7194-4ED1-83BE-6DB595DA42A0}"/>
              </c:ext>
            </c:extLst>
          </c:dPt>
          <c:dPt>
            <c:idx val="3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49-7194-4ED1-83BE-6DB595DA42A0}"/>
              </c:ext>
            </c:extLst>
          </c:dPt>
          <c:dPt>
            <c:idx val="3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4B-7194-4ED1-83BE-6DB595DA42A0}"/>
              </c:ext>
            </c:extLst>
          </c:dPt>
          <c:dPt>
            <c:idx val="3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4D-7194-4ED1-83BE-6DB595DA42A0}"/>
              </c:ext>
            </c:extLst>
          </c:dPt>
          <c:dPt>
            <c:idx val="3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4F-7194-4ED1-83BE-6DB595DA42A0}"/>
              </c:ext>
            </c:extLst>
          </c:dPt>
          <c:dPt>
            <c:idx val="4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51-7194-4ED1-83BE-6DB595DA42A0}"/>
              </c:ext>
            </c:extLst>
          </c:dPt>
          <c:dPt>
            <c:idx val="4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53-7194-4ED1-83BE-6DB595DA42A0}"/>
              </c:ext>
            </c:extLst>
          </c:dPt>
          <c:dPt>
            <c:idx val="4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055-7194-4ED1-83BE-6DB595DA42A0}"/>
              </c:ext>
            </c:extLst>
          </c:dPt>
          <c:dPt>
            <c:idx val="4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057-7194-4ED1-83BE-6DB595DA42A0}"/>
              </c:ext>
            </c:extLst>
          </c:dPt>
          <c:dPt>
            <c:idx val="4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059-7194-4ED1-83BE-6DB595DA42A0}"/>
              </c:ext>
            </c:extLst>
          </c:dPt>
          <c:dPt>
            <c:idx val="4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05B-7194-4ED1-83BE-6DB595DA42A0}"/>
              </c:ext>
            </c:extLst>
          </c:dPt>
          <c:dPt>
            <c:idx val="4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05D-7194-4ED1-83BE-6DB595DA42A0}"/>
              </c:ext>
            </c:extLst>
          </c:dPt>
          <c:dPt>
            <c:idx val="4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05F-7194-4ED1-83BE-6DB595DA42A0}"/>
              </c:ext>
            </c:extLst>
          </c:dPt>
          <c:dPt>
            <c:idx val="4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61-7194-4ED1-83BE-6DB595DA42A0}"/>
              </c:ext>
            </c:extLst>
          </c:dPt>
          <c:dPt>
            <c:idx val="4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63-7194-4ED1-83BE-6DB595DA42A0}"/>
              </c:ext>
            </c:extLst>
          </c:dPt>
          <c:dPt>
            <c:idx val="5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65-7194-4ED1-83BE-6DB595DA42A0}"/>
              </c:ext>
            </c:extLst>
          </c:dPt>
          <c:dPt>
            <c:idx val="5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67-7194-4ED1-83BE-6DB595DA42A0}"/>
              </c:ext>
            </c:extLst>
          </c:dPt>
          <c:dPt>
            <c:idx val="5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69-7194-4ED1-83BE-6DB595DA42A0}"/>
              </c:ext>
            </c:extLst>
          </c:dPt>
          <c:dPt>
            <c:idx val="5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6B-7194-4ED1-83BE-6DB595DA42A0}"/>
              </c:ext>
            </c:extLst>
          </c:dPt>
          <c:dPt>
            <c:idx val="5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6D-7194-4ED1-83BE-6DB595DA42A0}"/>
              </c:ext>
            </c:extLst>
          </c:dPt>
          <c:dPt>
            <c:idx val="5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06F-7194-4ED1-83BE-6DB595DA42A0}"/>
              </c:ext>
            </c:extLst>
          </c:dPt>
          <c:dPt>
            <c:idx val="5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071-7194-4ED1-83BE-6DB595DA42A0}"/>
              </c:ext>
            </c:extLst>
          </c:dPt>
          <c:dPt>
            <c:idx val="5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073-7194-4ED1-83BE-6DB595DA42A0}"/>
              </c:ext>
            </c:extLst>
          </c:dPt>
          <c:dPt>
            <c:idx val="5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75-7194-4ED1-83BE-6DB595DA42A0}"/>
              </c:ext>
            </c:extLst>
          </c:dPt>
          <c:dPt>
            <c:idx val="5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077-7194-4ED1-83BE-6DB595DA42A0}"/>
              </c:ext>
            </c:extLst>
          </c:dPt>
          <c:dPt>
            <c:idx val="6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079-7194-4ED1-83BE-6DB595DA42A0}"/>
              </c:ext>
            </c:extLst>
          </c:dPt>
          <c:dPt>
            <c:idx val="6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07B-7194-4ED1-83BE-6DB595DA42A0}"/>
              </c:ext>
            </c:extLst>
          </c:dPt>
          <c:dPt>
            <c:idx val="6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07D-7194-4ED1-83BE-6DB595DA42A0}"/>
              </c:ext>
            </c:extLst>
          </c:dPt>
          <c:dPt>
            <c:idx val="6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07F-7194-4ED1-83BE-6DB595DA42A0}"/>
              </c:ext>
            </c:extLst>
          </c:dPt>
          <c:dPt>
            <c:idx val="6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081-7194-4ED1-83BE-6DB595DA42A0}"/>
              </c:ext>
            </c:extLst>
          </c:dPt>
          <c:dPt>
            <c:idx val="6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083-7194-4ED1-83BE-6DB595DA42A0}"/>
              </c:ext>
            </c:extLst>
          </c:dPt>
          <c:dPt>
            <c:idx val="6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85-7194-4ED1-83BE-6DB595DA42A0}"/>
              </c:ext>
            </c:extLst>
          </c:dPt>
          <c:dPt>
            <c:idx val="6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87-7194-4ED1-83BE-6DB595DA42A0}"/>
              </c:ext>
            </c:extLst>
          </c:dPt>
          <c:dPt>
            <c:idx val="6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89-7194-4ED1-83BE-6DB595DA42A0}"/>
              </c:ext>
            </c:extLst>
          </c:dPt>
          <c:dPt>
            <c:idx val="6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8B-7194-4ED1-83BE-6DB595DA42A0}"/>
              </c:ext>
            </c:extLst>
          </c:dPt>
          <c:dPt>
            <c:idx val="7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8D-7194-4ED1-83BE-6DB595DA42A0}"/>
              </c:ext>
            </c:extLst>
          </c:dPt>
          <c:dPt>
            <c:idx val="7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8F-7194-4ED1-83BE-6DB595DA42A0}"/>
              </c:ext>
            </c:extLst>
          </c:dPt>
          <c:dPt>
            <c:idx val="7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091-7194-4ED1-83BE-6DB595DA42A0}"/>
              </c:ext>
            </c:extLst>
          </c:dPt>
          <c:dPt>
            <c:idx val="7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093-7194-4ED1-83BE-6DB595DA42A0}"/>
              </c:ext>
            </c:extLst>
          </c:dPt>
          <c:dPt>
            <c:idx val="7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095-7194-4ED1-83BE-6DB595DA42A0}"/>
              </c:ext>
            </c:extLst>
          </c:dPt>
          <c:dPt>
            <c:idx val="7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097-7194-4ED1-83BE-6DB595DA42A0}"/>
              </c:ext>
            </c:extLst>
          </c:dPt>
          <c:dPt>
            <c:idx val="7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099-7194-4ED1-83BE-6DB595DA42A0}"/>
              </c:ext>
            </c:extLst>
          </c:dPt>
          <c:dPt>
            <c:idx val="7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09B-7194-4ED1-83BE-6DB595DA42A0}"/>
              </c:ext>
            </c:extLst>
          </c:dPt>
          <c:dPt>
            <c:idx val="7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9D-7194-4ED1-83BE-6DB595DA42A0}"/>
              </c:ext>
            </c:extLst>
          </c:dPt>
          <c:dPt>
            <c:idx val="7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9F-7194-4ED1-83BE-6DB595DA42A0}"/>
              </c:ext>
            </c:extLst>
          </c:dPt>
          <c:dPt>
            <c:idx val="8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A1-7194-4ED1-83BE-6DB595DA42A0}"/>
              </c:ext>
            </c:extLst>
          </c:dPt>
          <c:dPt>
            <c:idx val="8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A3-7194-4ED1-83BE-6DB595DA42A0}"/>
              </c:ext>
            </c:extLst>
          </c:dPt>
          <c:dPt>
            <c:idx val="8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A5-7194-4ED1-83BE-6DB595DA42A0}"/>
              </c:ext>
            </c:extLst>
          </c:dPt>
          <c:dPt>
            <c:idx val="8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A7-7194-4ED1-83BE-6DB595DA42A0}"/>
              </c:ext>
            </c:extLst>
          </c:dPt>
          <c:dPt>
            <c:idx val="8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0A9-7194-4ED1-83BE-6DB595DA42A0}"/>
              </c:ext>
            </c:extLst>
          </c:dPt>
          <c:dPt>
            <c:idx val="8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0AB-7194-4ED1-83BE-6DB595DA42A0}"/>
              </c:ext>
            </c:extLst>
          </c:dPt>
          <c:dPt>
            <c:idx val="8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0AD-7194-4ED1-83BE-6DB595DA42A0}"/>
              </c:ext>
            </c:extLst>
          </c:dPt>
          <c:dPt>
            <c:idx val="8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0AF-7194-4ED1-83BE-6DB595DA42A0}"/>
              </c:ext>
            </c:extLst>
          </c:dPt>
          <c:dPt>
            <c:idx val="8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0B1-7194-4ED1-83BE-6DB595DA42A0}"/>
              </c:ext>
            </c:extLst>
          </c:dPt>
          <c:dPt>
            <c:idx val="8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0B3-7194-4ED1-83BE-6DB595DA42A0}"/>
              </c:ext>
            </c:extLst>
          </c:dPt>
          <c:dPt>
            <c:idx val="9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B5-7194-4ED1-83BE-6DB595DA42A0}"/>
              </c:ext>
            </c:extLst>
          </c:dPt>
          <c:dPt>
            <c:idx val="9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B7-7194-4ED1-83BE-6DB595DA42A0}"/>
              </c:ext>
            </c:extLst>
          </c:dPt>
          <c:dPt>
            <c:idx val="9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B9-7194-4ED1-83BE-6DB595DA42A0}"/>
              </c:ext>
            </c:extLst>
          </c:dPt>
          <c:dPt>
            <c:idx val="9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BB-7194-4ED1-83BE-6DB595DA42A0}"/>
              </c:ext>
            </c:extLst>
          </c:dPt>
          <c:dPt>
            <c:idx val="9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BD-7194-4ED1-83BE-6DB595DA42A0}"/>
              </c:ext>
            </c:extLst>
          </c:dPt>
          <c:dPt>
            <c:idx val="9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0BF-7194-4ED1-83BE-6DB595DA42A0}"/>
              </c:ext>
            </c:extLst>
          </c:dPt>
          <c:dPt>
            <c:idx val="9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0C1-7194-4ED1-83BE-6DB595DA42A0}"/>
              </c:ext>
            </c:extLst>
          </c:dPt>
          <c:dPt>
            <c:idx val="9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0C3-7194-4ED1-83BE-6DB595DA42A0}"/>
              </c:ext>
            </c:extLst>
          </c:dPt>
          <c:dPt>
            <c:idx val="9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0C5-7194-4ED1-83BE-6DB595DA42A0}"/>
              </c:ext>
            </c:extLst>
          </c:dPt>
          <c:dPt>
            <c:idx val="9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0C7-7194-4ED1-83BE-6DB595DA42A0}"/>
              </c:ext>
            </c:extLst>
          </c:dPt>
          <c:dPt>
            <c:idx val="10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0C9-7194-4ED1-83BE-6DB595DA42A0}"/>
              </c:ext>
            </c:extLst>
          </c:dPt>
          <c:dPt>
            <c:idx val="10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0CB-7194-4ED1-83BE-6DB595DA42A0}"/>
              </c:ext>
            </c:extLst>
          </c:dPt>
          <c:dPt>
            <c:idx val="10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CD-7194-4ED1-83BE-6DB595DA42A0}"/>
              </c:ext>
            </c:extLst>
          </c:dPt>
          <c:dPt>
            <c:idx val="10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CF-7194-4ED1-83BE-6DB595DA42A0}"/>
              </c:ext>
            </c:extLst>
          </c:dPt>
          <c:dPt>
            <c:idx val="10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D1-7194-4ED1-83BE-6DB595DA42A0}"/>
              </c:ext>
            </c:extLst>
          </c:dPt>
          <c:dPt>
            <c:idx val="10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D3-7194-4ED1-83BE-6DB595DA42A0}"/>
              </c:ext>
            </c:extLst>
          </c:dPt>
          <c:dPt>
            <c:idx val="10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D5-7194-4ED1-83BE-6DB595DA42A0}"/>
              </c:ext>
            </c:extLst>
          </c:dPt>
          <c:dPt>
            <c:idx val="10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0D7-7194-4ED1-83BE-6DB595DA42A0}"/>
              </c:ext>
            </c:extLst>
          </c:dPt>
          <c:dPt>
            <c:idx val="10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D9-7194-4ED1-83BE-6DB595DA42A0}"/>
              </c:ext>
            </c:extLst>
          </c:dPt>
          <c:dPt>
            <c:idx val="10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0DB-7194-4ED1-83BE-6DB595DA42A0}"/>
              </c:ext>
            </c:extLst>
          </c:dPt>
          <c:dPt>
            <c:idx val="11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0DD-7194-4ED1-83BE-6DB595DA42A0}"/>
              </c:ext>
            </c:extLst>
          </c:dPt>
          <c:dPt>
            <c:idx val="11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0DF-7194-4ED1-83BE-6DB595DA42A0}"/>
              </c:ext>
            </c:extLst>
          </c:dPt>
          <c:dPt>
            <c:idx val="11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E1-7194-4ED1-83BE-6DB595DA42A0}"/>
              </c:ext>
            </c:extLst>
          </c:dPt>
          <c:dPt>
            <c:idx val="11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0E3-7194-4ED1-83BE-6DB595DA42A0}"/>
              </c:ext>
            </c:extLst>
          </c:dPt>
          <c:dPt>
            <c:idx val="11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0E5-7194-4ED1-83BE-6DB595DA42A0}"/>
              </c:ext>
            </c:extLst>
          </c:dPt>
          <c:dPt>
            <c:idx val="11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0E7-7194-4ED1-83BE-6DB595DA42A0}"/>
              </c:ext>
            </c:extLst>
          </c:dPt>
          <c:dPt>
            <c:idx val="11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0E9-7194-4ED1-83BE-6DB595DA42A0}"/>
              </c:ext>
            </c:extLst>
          </c:dPt>
          <c:dPt>
            <c:idx val="11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0EB-7194-4ED1-83BE-6DB595DA42A0}"/>
              </c:ext>
            </c:extLst>
          </c:dPt>
          <c:dPt>
            <c:idx val="11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0ED-7194-4ED1-83BE-6DB595DA42A0}"/>
              </c:ext>
            </c:extLst>
          </c:dPt>
          <c:dPt>
            <c:idx val="11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0EF-7194-4ED1-83BE-6DB595DA42A0}"/>
              </c:ext>
            </c:extLst>
          </c:dPt>
          <c:dPt>
            <c:idx val="12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F1-7194-4ED1-83BE-6DB595DA42A0}"/>
              </c:ext>
            </c:extLst>
          </c:dPt>
          <c:dPt>
            <c:idx val="12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F3-7194-4ED1-83BE-6DB595DA42A0}"/>
              </c:ext>
            </c:extLst>
          </c:dPt>
          <c:dPt>
            <c:idx val="12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F5-7194-4ED1-83BE-6DB595DA42A0}"/>
              </c:ext>
            </c:extLst>
          </c:dPt>
          <c:dPt>
            <c:idx val="12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F7-7194-4ED1-83BE-6DB595DA42A0}"/>
              </c:ext>
            </c:extLst>
          </c:dPt>
          <c:dPt>
            <c:idx val="12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F9-7194-4ED1-83BE-6DB595DA42A0}"/>
              </c:ext>
            </c:extLst>
          </c:dPt>
          <c:dPt>
            <c:idx val="12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FB-7194-4ED1-83BE-6DB595DA42A0}"/>
              </c:ext>
            </c:extLst>
          </c:dPt>
          <c:dPt>
            <c:idx val="12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0FD-7194-4ED1-83BE-6DB595DA42A0}"/>
              </c:ext>
            </c:extLst>
          </c:dPt>
          <c:dPt>
            <c:idx val="12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0FF-7194-4ED1-83BE-6DB595DA42A0}"/>
              </c:ext>
            </c:extLst>
          </c:dPt>
          <c:dPt>
            <c:idx val="12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101-7194-4ED1-83BE-6DB595DA42A0}"/>
              </c:ext>
            </c:extLst>
          </c:dPt>
          <c:dPt>
            <c:idx val="12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103-7194-4ED1-83BE-6DB595DA42A0}"/>
              </c:ext>
            </c:extLst>
          </c:dPt>
          <c:dPt>
            <c:idx val="13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105-7194-4ED1-83BE-6DB595DA42A0}"/>
              </c:ext>
            </c:extLst>
          </c:dPt>
          <c:dPt>
            <c:idx val="13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107-7194-4ED1-83BE-6DB595DA42A0}"/>
              </c:ext>
            </c:extLst>
          </c:dPt>
          <c:dPt>
            <c:idx val="13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09-7194-4ED1-83BE-6DB595DA42A0}"/>
              </c:ext>
            </c:extLst>
          </c:dPt>
          <c:dPt>
            <c:idx val="13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0B-7194-4ED1-83BE-6DB595DA42A0}"/>
              </c:ext>
            </c:extLst>
          </c:dPt>
          <c:dPt>
            <c:idx val="13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0D-7194-4ED1-83BE-6DB595DA42A0}"/>
              </c:ext>
            </c:extLst>
          </c:dPt>
          <c:dPt>
            <c:idx val="13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0F-7194-4ED1-83BE-6DB595DA42A0}"/>
              </c:ext>
            </c:extLst>
          </c:dPt>
          <c:dPt>
            <c:idx val="13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11-7194-4ED1-83BE-6DB595DA42A0}"/>
              </c:ext>
            </c:extLst>
          </c:dPt>
          <c:dPt>
            <c:idx val="13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13-7194-4ED1-83BE-6DB595DA42A0}"/>
              </c:ext>
            </c:extLst>
          </c:dPt>
          <c:dPt>
            <c:idx val="13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115-7194-4ED1-83BE-6DB595DA42A0}"/>
              </c:ext>
            </c:extLst>
          </c:dPt>
          <c:dPt>
            <c:idx val="13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117-7194-4ED1-83BE-6DB595DA42A0}"/>
              </c:ext>
            </c:extLst>
          </c:dPt>
          <c:dPt>
            <c:idx val="14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119-7194-4ED1-83BE-6DB595DA42A0}"/>
              </c:ext>
            </c:extLst>
          </c:dPt>
          <c:dPt>
            <c:idx val="14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11B-7194-4ED1-83BE-6DB595DA42A0}"/>
              </c:ext>
            </c:extLst>
          </c:dPt>
          <c:dPt>
            <c:idx val="14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11D-7194-4ED1-83BE-6DB595DA42A0}"/>
              </c:ext>
            </c:extLst>
          </c:dPt>
          <c:dPt>
            <c:idx val="14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11F-7194-4ED1-83BE-6DB595DA42A0}"/>
              </c:ext>
            </c:extLst>
          </c:dPt>
          <c:dPt>
            <c:idx val="14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21-7194-4ED1-83BE-6DB595DA42A0}"/>
              </c:ext>
            </c:extLst>
          </c:dPt>
          <c:dPt>
            <c:idx val="14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23-7194-4ED1-83BE-6DB595DA42A0}"/>
              </c:ext>
            </c:extLst>
          </c:dPt>
          <c:dPt>
            <c:idx val="14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25-7194-4ED1-83BE-6DB595DA42A0}"/>
              </c:ext>
            </c:extLst>
          </c:dPt>
          <c:dPt>
            <c:idx val="14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27-7194-4ED1-83BE-6DB595DA42A0}"/>
              </c:ext>
            </c:extLst>
          </c:dPt>
          <c:dPt>
            <c:idx val="14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29-7194-4ED1-83BE-6DB595DA42A0}"/>
              </c:ext>
            </c:extLst>
          </c:dPt>
          <c:dPt>
            <c:idx val="14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2B-7194-4ED1-83BE-6DB595DA42A0}"/>
              </c:ext>
            </c:extLst>
          </c:dPt>
          <c:dPt>
            <c:idx val="15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12D-7194-4ED1-83BE-6DB595DA42A0}"/>
              </c:ext>
            </c:extLst>
          </c:dPt>
          <c:dPt>
            <c:idx val="15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12F-7194-4ED1-83BE-6DB595DA42A0}"/>
              </c:ext>
            </c:extLst>
          </c:dPt>
          <c:dPt>
            <c:idx val="15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131-7194-4ED1-83BE-6DB595DA42A0}"/>
              </c:ext>
            </c:extLst>
          </c:dPt>
          <c:dPt>
            <c:idx val="15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133-7194-4ED1-83BE-6DB595DA42A0}"/>
              </c:ext>
            </c:extLst>
          </c:dPt>
          <c:dPt>
            <c:idx val="15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135-7194-4ED1-83BE-6DB595DA42A0}"/>
              </c:ext>
            </c:extLst>
          </c:dPt>
          <c:dPt>
            <c:idx val="15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137-7194-4ED1-83BE-6DB595DA42A0}"/>
              </c:ext>
            </c:extLst>
          </c:dPt>
          <c:dPt>
            <c:idx val="15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39-7194-4ED1-83BE-6DB595DA42A0}"/>
              </c:ext>
            </c:extLst>
          </c:dPt>
          <c:dPt>
            <c:idx val="15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3B-7194-4ED1-83BE-6DB595DA42A0}"/>
              </c:ext>
            </c:extLst>
          </c:dPt>
          <c:dPt>
            <c:idx val="15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3D-7194-4ED1-83BE-6DB595DA42A0}"/>
              </c:ext>
            </c:extLst>
          </c:dPt>
          <c:dPt>
            <c:idx val="15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3F-7194-4ED1-83BE-6DB595DA42A0}"/>
              </c:ext>
            </c:extLst>
          </c:dPt>
          <c:dPt>
            <c:idx val="16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41-7194-4ED1-83BE-6DB595DA42A0}"/>
              </c:ext>
            </c:extLst>
          </c:dPt>
          <c:dPt>
            <c:idx val="16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43-7194-4ED1-83BE-6DB595DA42A0}"/>
              </c:ext>
            </c:extLst>
          </c:dPt>
          <c:dPt>
            <c:idx val="16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145-7194-4ED1-83BE-6DB595DA42A0}"/>
              </c:ext>
            </c:extLst>
          </c:dPt>
          <c:dPt>
            <c:idx val="16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147-7194-4ED1-83BE-6DB595DA42A0}"/>
              </c:ext>
            </c:extLst>
          </c:dPt>
          <c:dPt>
            <c:idx val="16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149-7194-4ED1-83BE-6DB595DA42A0}"/>
              </c:ext>
            </c:extLst>
          </c:dPt>
          <c:dPt>
            <c:idx val="16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14B-7194-4ED1-83BE-6DB595DA42A0}"/>
              </c:ext>
            </c:extLst>
          </c:dPt>
          <c:dPt>
            <c:idx val="16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14D-7194-4ED1-83BE-6DB595DA42A0}"/>
              </c:ext>
            </c:extLst>
          </c:dPt>
          <c:dPt>
            <c:idx val="16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14F-7194-4ED1-83BE-6DB595DA42A0}"/>
              </c:ext>
            </c:extLst>
          </c:dPt>
          <c:dPt>
            <c:idx val="16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151-7194-4ED1-83BE-6DB595DA42A0}"/>
              </c:ext>
            </c:extLst>
          </c:dPt>
          <c:dPt>
            <c:idx val="16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153-7194-4ED1-83BE-6DB595DA42A0}"/>
              </c:ext>
            </c:extLst>
          </c:dPt>
          <c:dPt>
            <c:idx val="17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155-7194-4ED1-83BE-6DB595DA42A0}"/>
              </c:ext>
            </c:extLst>
          </c:dPt>
          <c:dPt>
            <c:idx val="17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157-7194-4ED1-83BE-6DB595DA42A0}"/>
              </c:ext>
            </c:extLst>
          </c:dPt>
          <c:dPt>
            <c:idx val="17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159-7194-4ED1-83BE-6DB595DA42A0}"/>
              </c:ext>
            </c:extLst>
          </c:dPt>
          <c:dPt>
            <c:idx val="17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15B-7194-4ED1-83BE-6DB595DA42A0}"/>
              </c:ext>
            </c:extLst>
          </c:dPt>
          <c:dPt>
            <c:idx val="17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5D-7194-4ED1-83BE-6DB595DA42A0}"/>
              </c:ext>
            </c:extLst>
          </c:dPt>
          <c:dPt>
            <c:idx val="17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5F-7194-4ED1-83BE-6DB595DA42A0}"/>
              </c:ext>
            </c:extLst>
          </c:dPt>
          <c:dPt>
            <c:idx val="17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61-7194-4ED1-83BE-6DB595DA42A0}"/>
              </c:ext>
            </c:extLst>
          </c:dPt>
          <c:dPt>
            <c:idx val="17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63-7194-4ED1-83BE-6DB595DA42A0}"/>
              </c:ext>
            </c:extLst>
          </c:dPt>
          <c:dPt>
            <c:idx val="17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65-7194-4ED1-83BE-6DB595DA42A0}"/>
              </c:ext>
            </c:extLst>
          </c:dPt>
          <c:dPt>
            <c:idx val="17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67-7194-4ED1-83BE-6DB595DA42A0}"/>
              </c:ext>
            </c:extLst>
          </c:dPt>
          <c:dPt>
            <c:idx val="18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169-7194-4ED1-83BE-6DB595DA42A0}"/>
              </c:ext>
            </c:extLst>
          </c:dPt>
          <c:dPt>
            <c:idx val="18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16B-7194-4ED1-83BE-6DB595DA42A0}"/>
              </c:ext>
            </c:extLst>
          </c:dPt>
          <c:dPt>
            <c:idx val="18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16D-7194-4ED1-83BE-6DB595DA42A0}"/>
              </c:ext>
            </c:extLst>
          </c:dPt>
          <c:dPt>
            <c:idx val="18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16F-7194-4ED1-83BE-6DB595DA42A0}"/>
              </c:ext>
            </c:extLst>
          </c:dPt>
          <c:dPt>
            <c:idx val="18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171-7194-4ED1-83BE-6DB595DA42A0}"/>
              </c:ext>
            </c:extLst>
          </c:dPt>
          <c:dPt>
            <c:idx val="18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173-7194-4ED1-83BE-6DB595DA42A0}"/>
              </c:ext>
            </c:extLst>
          </c:dPt>
          <c:dPt>
            <c:idx val="18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75-7194-4ED1-83BE-6DB595DA42A0}"/>
              </c:ext>
            </c:extLst>
          </c:dPt>
          <c:dPt>
            <c:idx val="18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77-7194-4ED1-83BE-6DB595DA42A0}"/>
              </c:ext>
            </c:extLst>
          </c:dPt>
          <c:dPt>
            <c:idx val="18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79-7194-4ED1-83BE-6DB595DA42A0}"/>
              </c:ext>
            </c:extLst>
          </c:dPt>
          <c:dPt>
            <c:idx val="18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7B-7194-4ED1-83BE-6DB595DA42A0}"/>
              </c:ext>
            </c:extLst>
          </c:dPt>
          <c:dPt>
            <c:idx val="19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7D-7194-4ED1-83BE-6DB595DA42A0}"/>
              </c:ext>
            </c:extLst>
          </c:dPt>
          <c:dPt>
            <c:idx val="19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7F-7194-4ED1-83BE-6DB595DA42A0}"/>
              </c:ext>
            </c:extLst>
          </c:dPt>
          <c:dPt>
            <c:idx val="19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181-7194-4ED1-83BE-6DB595DA42A0}"/>
              </c:ext>
            </c:extLst>
          </c:dPt>
          <c:dPt>
            <c:idx val="19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183-7194-4ED1-83BE-6DB595DA42A0}"/>
              </c:ext>
            </c:extLst>
          </c:dPt>
          <c:dPt>
            <c:idx val="19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185-7194-4ED1-83BE-6DB595DA42A0}"/>
              </c:ext>
            </c:extLst>
          </c:dPt>
          <c:dPt>
            <c:idx val="19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187-7194-4ED1-83BE-6DB595DA42A0}"/>
              </c:ext>
            </c:extLst>
          </c:dPt>
          <c:dPt>
            <c:idx val="19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189-7194-4ED1-83BE-6DB595DA42A0}"/>
              </c:ext>
            </c:extLst>
          </c:dPt>
          <c:dPt>
            <c:idx val="19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18B-7194-4ED1-83BE-6DB595DA42A0}"/>
              </c:ext>
            </c:extLst>
          </c:dPt>
          <c:dPt>
            <c:idx val="19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8D-7194-4ED1-83BE-6DB595DA42A0}"/>
              </c:ext>
            </c:extLst>
          </c:dPt>
          <c:dPt>
            <c:idx val="19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8F-7194-4ED1-83BE-6DB595DA42A0}"/>
              </c:ext>
            </c:extLst>
          </c:dPt>
          <c:dPt>
            <c:idx val="20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91-7194-4ED1-83BE-6DB595DA42A0}"/>
              </c:ext>
            </c:extLst>
          </c:dPt>
          <c:dPt>
            <c:idx val="20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93-7194-4ED1-83BE-6DB595DA42A0}"/>
              </c:ext>
            </c:extLst>
          </c:dPt>
          <c:dPt>
            <c:idx val="20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95-7194-4ED1-83BE-6DB595DA42A0}"/>
              </c:ext>
            </c:extLst>
          </c:dPt>
          <c:dPt>
            <c:idx val="20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97-7194-4ED1-83BE-6DB595DA42A0}"/>
              </c:ext>
            </c:extLst>
          </c:dPt>
          <c:dPt>
            <c:idx val="20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199-7194-4ED1-83BE-6DB595DA42A0}"/>
              </c:ext>
            </c:extLst>
          </c:dPt>
          <c:dPt>
            <c:idx val="20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19B-7194-4ED1-83BE-6DB595DA42A0}"/>
              </c:ext>
            </c:extLst>
          </c:dPt>
          <c:dPt>
            <c:idx val="20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19D-7194-4ED1-83BE-6DB595DA42A0}"/>
              </c:ext>
            </c:extLst>
          </c:dPt>
          <c:dPt>
            <c:idx val="20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19F-7194-4ED1-83BE-6DB595DA42A0}"/>
              </c:ext>
            </c:extLst>
          </c:dPt>
          <c:dPt>
            <c:idx val="20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1A1-7194-4ED1-83BE-6DB595DA42A0}"/>
              </c:ext>
            </c:extLst>
          </c:dPt>
          <c:dPt>
            <c:idx val="20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1A3-7194-4ED1-83BE-6DB595DA42A0}"/>
              </c:ext>
            </c:extLst>
          </c:dPt>
          <c:dPt>
            <c:idx val="21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A5-7194-4ED1-83BE-6DB595DA42A0}"/>
              </c:ext>
            </c:extLst>
          </c:dPt>
          <c:dPt>
            <c:idx val="21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A7-7194-4ED1-83BE-6DB595DA42A0}"/>
              </c:ext>
            </c:extLst>
          </c:dPt>
          <c:dPt>
            <c:idx val="21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A9-7194-4ED1-83BE-6DB595DA42A0}"/>
              </c:ext>
            </c:extLst>
          </c:dPt>
          <c:dPt>
            <c:idx val="21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AB-7194-4ED1-83BE-6DB595DA42A0}"/>
              </c:ext>
            </c:extLst>
          </c:dPt>
          <c:dPt>
            <c:idx val="21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AD-7194-4ED1-83BE-6DB595DA42A0}"/>
              </c:ext>
            </c:extLst>
          </c:dPt>
          <c:dPt>
            <c:idx val="21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1AF-7194-4ED1-83BE-6DB595DA42A0}"/>
              </c:ext>
            </c:extLst>
          </c:dPt>
          <c:dPt>
            <c:idx val="21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1B1-7194-4ED1-83BE-6DB595DA42A0}"/>
              </c:ext>
            </c:extLst>
          </c:dPt>
          <c:dPt>
            <c:idx val="21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1B3-7194-4ED1-83BE-6DB595DA42A0}"/>
              </c:ext>
            </c:extLst>
          </c:dPt>
          <c:dPt>
            <c:idx val="21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1B5-7194-4ED1-83BE-6DB595DA42A0}"/>
              </c:ext>
            </c:extLst>
          </c:dPt>
          <c:dPt>
            <c:idx val="21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1B7-7194-4ED1-83BE-6DB595DA42A0}"/>
              </c:ext>
            </c:extLst>
          </c:dPt>
          <c:dPt>
            <c:idx val="22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1B9-7194-4ED1-83BE-6DB595DA42A0}"/>
              </c:ext>
            </c:extLst>
          </c:dPt>
          <c:dPt>
            <c:idx val="22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1BB-7194-4ED1-83BE-6DB595DA42A0}"/>
              </c:ext>
            </c:extLst>
          </c:dPt>
          <c:dPt>
            <c:idx val="22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1BD-7194-4ED1-83BE-6DB595DA42A0}"/>
              </c:ext>
            </c:extLst>
          </c:dPt>
          <c:dPt>
            <c:idx val="22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1BF-7194-4ED1-83BE-6DB595DA42A0}"/>
              </c:ext>
            </c:extLst>
          </c:dPt>
          <c:dPt>
            <c:idx val="22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1C1-7194-4ED1-83BE-6DB595DA42A0}"/>
              </c:ext>
            </c:extLst>
          </c:dPt>
          <c:dPt>
            <c:idx val="22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1C3-7194-4ED1-83BE-6DB595DA42A0}"/>
              </c:ext>
            </c:extLst>
          </c:dPt>
          <c:dPt>
            <c:idx val="22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1C5-7194-4ED1-83BE-6DB595DA42A0}"/>
              </c:ext>
            </c:extLst>
          </c:dPt>
          <c:dPt>
            <c:idx val="22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1C7-7194-4ED1-83BE-6DB595DA42A0}"/>
              </c:ext>
            </c:extLst>
          </c:dPt>
          <c:dPt>
            <c:idx val="22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C9-7194-4ED1-83BE-6DB595DA42A0}"/>
              </c:ext>
            </c:extLst>
          </c:dPt>
          <c:dPt>
            <c:idx val="22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CB-7194-4ED1-83BE-6DB595DA42A0}"/>
              </c:ext>
            </c:extLst>
          </c:dPt>
          <c:dPt>
            <c:idx val="23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CD-7194-4ED1-83BE-6DB595DA42A0}"/>
              </c:ext>
            </c:extLst>
          </c:dPt>
          <c:dPt>
            <c:idx val="23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CF-7194-4ED1-83BE-6DB595DA42A0}"/>
              </c:ext>
            </c:extLst>
          </c:dPt>
          <c:dPt>
            <c:idx val="23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D1-7194-4ED1-83BE-6DB595DA42A0}"/>
              </c:ext>
            </c:extLst>
          </c:dPt>
          <c:dPt>
            <c:idx val="23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1D3-7194-4ED1-83BE-6DB595DA42A0}"/>
              </c:ext>
            </c:extLst>
          </c:dPt>
          <c:dPt>
            <c:idx val="23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1D5-7194-4ED1-83BE-6DB595DA42A0}"/>
              </c:ext>
            </c:extLst>
          </c:dPt>
          <c:dPt>
            <c:idx val="23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1D7-7194-4ED1-83BE-6DB595DA42A0}"/>
              </c:ext>
            </c:extLst>
          </c:dPt>
          <c:dPt>
            <c:idx val="23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1D9-7194-4ED1-83BE-6DB595DA42A0}"/>
              </c:ext>
            </c:extLst>
          </c:dPt>
          <c:dPt>
            <c:idx val="23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1DB-7194-4ED1-83BE-6DB595DA42A0}"/>
              </c:ext>
            </c:extLst>
          </c:dPt>
          <c:dPt>
            <c:idx val="23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1DD-7194-4ED1-83BE-6DB595DA42A0}"/>
              </c:ext>
            </c:extLst>
          </c:dPt>
          <c:dPt>
            <c:idx val="23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1DF-7194-4ED1-83BE-6DB595DA42A0}"/>
              </c:ext>
            </c:extLst>
          </c:dPt>
          <c:dPt>
            <c:idx val="24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E1-7194-4ED1-83BE-6DB595DA42A0}"/>
              </c:ext>
            </c:extLst>
          </c:dPt>
          <c:dPt>
            <c:idx val="24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E3-7194-4ED1-83BE-6DB595DA42A0}"/>
              </c:ext>
            </c:extLst>
          </c:dPt>
          <c:dPt>
            <c:idx val="24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E5-7194-4ED1-83BE-6DB595DA42A0}"/>
              </c:ext>
            </c:extLst>
          </c:dPt>
          <c:dPt>
            <c:idx val="24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E7-7194-4ED1-83BE-6DB595DA42A0}"/>
              </c:ext>
            </c:extLst>
          </c:dPt>
          <c:dPt>
            <c:idx val="24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E9-7194-4ED1-83BE-6DB595DA42A0}"/>
              </c:ext>
            </c:extLst>
          </c:dPt>
          <c:dPt>
            <c:idx val="24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1EB-7194-4ED1-83BE-6DB595DA42A0}"/>
              </c:ext>
            </c:extLst>
          </c:dPt>
          <c:dPt>
            <c:idx val="24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1ED-7194-4ED1-83BE-6DB595DA42A0}"/>
              </c:ext>
            </c:extLst>
          </c:dPt>
          <c:dPt>
            <c:idx val="24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1EF-7194-4ED1-83BE-6DB595DA42A0}"/>
              </c:ext>
            </c:extLst>
          </c:dPt>
          <c:dPt>
            <c:idx val="24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1F1-7194-4ED1-83BE-6DB595DA42A0}"/>
              </c:ext>
            </c:extLst>
          </c:dPt>
          <c:dPt>
            <c:idx val="24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1F3-7194-4ED1-83BE-6DB595DA42A0}"/>
              </c:ext>
            </c:extLst>
          </c:dPt>
          <c:dPt>
            <c:idx val="25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1F5-7194-4ED1-83BE-6DB595DA42A0}"/>
              </c:ext>
            </c:extLst>
          </c:dPt>
          <c:dPt>
            <c:idx val="25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1F7-7194-4ED1-83BE-6DB595DA42A0}"/>
              </c:ext>
            </c:extLst>
          </c:dPt>
          <c:dPt>
            <c:idx val="25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F9-7194-4ED1-83BE-6DB595DA42A0}"/>
              </c:ext>
            </c:extLst>
          </c:dPt>
          <c:dPt>
            <c:idx val="25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FB-7194-4ED1-83BE-6DB595DA42A0}"/>
              </c:ext>
            </c:extLst>
          </c:dPt>
          <c:dPt>
            <c:idx val="25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FD-7194-4ED1-83BE-6DB595DA42A0}"/>
              </c:ext>
            </c:extLst>
          </c:dPt>
          <c:dPt>
            <c:idx val="25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1FF-7194-4ED1-83BE-6DB595DA42A0}"/>
              </c:ext>
            </c:extLst>
          </c:dPt>
          <c:dPt>
            <c:idx val="25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01-7194-4ED1-83BE-6DB595DA42A0}"/>
              </c:ext>
            </c:extLst>
          </c:dPt>
          <c:dPt>
            <c:idx val="25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03-7194-4ED1-83BE-6DB595DA42A0}"/>
              </c:ext>
            </c:extLst>
          </c:dPt>
          <c:dPt>
            <c:idx val="25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205-7194-4ED1-83BE-6DB595DA42A0}"/>
              </c:ext>
            </c:extLst>
          </c:dPt>
          <c:dPt>
            <c:idx val="25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207-7194-4ED1-83BE-6DB595DA42A0}"/>
              </c:ext>
            </c:extLst>
          </c:dPt>
          <c:dPt>
            <c:idx val="26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209-7194-4ED1-83BE-6DB595DA42A0}"/>
              </c:ext>
            </c:extLst>
          </c:dPt>
          <c:dPt>
            <c:idx val="26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20B-7194-4ED1-83BE-6DB595DA42A0}"/>
              </c:ext>
            </c:extLst>
          </c:dPt>
          <c:dPt>
            <c:idx val="26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20D-7194-4ED1-83BE-6DB595DA42A0}"/>
              </c:ext>
            </c:extLst>
          </c:dPt>
          <c:dPt>
            <c:idx val="26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20F-7194-4ED1-83BE-6DB595DA42A0}"/>
              </c:ext>
            </c:extLst>
          </c:dPt>
          <c:dPt>
            <c:idx val="26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11-7194-4ED1-83BE-6DB595DA42A0}"/>
              </c:ext>
            </c:extLst>
          </c:dPt>
          <c:dPt>
            <c:idx val="26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13-7194-4ED1-83BE-6DB595DA42A0}"/>
              </c:ext>
            </c:extLst>
          </c:dPt>
          <c:dPt>
            <c:idx val="26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15-7194-4ED1-83BE-6DB595DA42A0}"/>
              </c:ext>
            </c:extLst>
          </c:dPt>
          <c:dPt>
            <c:idx val="26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17-7194-4ED1-83BE-6DB595DA42A0}"/>
              </c:ext>
            </c:extLst>
          </c:dPt>
          <c:dPt>
            <c:idx val="26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19-7194-4ED1-83BE-6DB595DA42A0}"/>
              </c:ext>
            </c:extLst>
          </c:dPt>
          <c:dPt>
            <c:idx val="26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1B-7194-4ED1-83BE-6DB595DA42A0}"/>
              </c:ext>
            </c:extLst>
          </c:dPt>
          <c:dPt>
            <c:idx val="27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21D-7194-4ED1-83BE-6DB595DA42A0}"/>
              </c:ext>
            </c:extLst>
          </c:dPt>
          <c:dPt>
            <c:idx val="27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21F-7194-4ED1-83BE-6DB595DA42A0}"/>
              </c:ext>
            </c:extLst>
          </c:dPt>
          <c:dPt>
            <c:idx val="27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221-7194-4ED1-83BE-6DB595DA42A0}"/>
              </c:ext>
            </c:extLst>
          </c:dPt>
          <c:dPt>
            <c:idx val="27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223-7194-4ED1-83BE-6DB595DA42A0}"/>
              </c:ext>
            </c:extLst>
          </c:dPt>
          <c:dPt>
            <c:idx val="27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225-7194-4ED1-83BE-6DB595DA42A0}"/>
              </c:ext>
            </c:extLst>
          </c:dPt>
          <c:dPt>
            <c:idx val="27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227-7194-4ED1-83BE-6DB595DA42A0}"/>
              </c:ext>
            </c:extLst>
          </c:dPt>
          <c:dPt>
            <c:idx val="27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229-7194-4ED1-83BE-6DB595DA42A0}"/>
              </c:ext>
            </c:extLst>
          </c:dPt>
          <c:dPt>
            <c:idx val="27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22B-7194-4ED1-83BE-6DB595DA42A0}"/>
              </c:ext>
            </c:extLst>
          </c:dPt>
          <c:dPt>
            <c:idx val="27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22D-7194-4ED1-83BE-6DB595DA42A0}"/>
              </c:ext>
            </c:extLst>
          </c:dPt>
          <c:dPt>
            <c:idx val="27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22F-7194-4ED1-83BE-6DB595DA42A0}"/>
              </c:ext>
            </c:extLst>
          </c:dPt>
          <c:dPt>
            <c:idx val="28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231-7194-4ED1-83BE-6DB595DA42A0}"/>
              </c:ext>
            </c:extLst>
          </c:dPt>
          <c:dPt>
            <c:idx val="28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233-7194-4ED1-83BE-6DB595DA42A0}"/>
              </c:ext>
            </c:extLst>
          </c:dPt>
          <c:dPt>
            <c:idx val="28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35-7194-4ED1-83BE-6DB595DA42A0}"/>
              </c:ext>
            </c:extLst>
          </c:dPt>
          <c:dPt>
            <c:idx val="28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37-7194-4ED1-83BE-6DB595DA42A0}"/>
              </c:ext>
            </c:extLst>
          </c:dPt>
          <c:dPt>
            <c:idx val="28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39-7194-4ED1-83BE-6DB595DA42A0}"/>
              </c:ext>
            </c:extLst>
          </c:dPt>
          <c:dPt>
            <c:idx val="28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3B-7194-4ED1-83BE-6DB595DA42A0}"/>
              </c:ext>
            </c:extLst>
          </c:dPt>
          <c:dPt>
            <c:idx val="28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3D-7194-4ED1-83BE-6DB595DA42A0}"/>
              </c:ext>
            </c:extLst>
          </c:dPt>
          <c:dPt>
            <c:idx val="28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3F-7194-4ED1-83BE-6DB595DA42A0}"/>
              </c:ext>
            </c:extLst>
          </c:dPt>
          <c:dPt>
            <c:idx val="28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241-7194-4ED1-83BE-6DB595DA42A0}"/>
              </c:ext>
            </c:extLst>
          </c:dPt>
          <c:dPt>
            <c:idx val="28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243-7194-4ED1-83BE-6DB595DA42A0}"/>
              </c:ext>
            </c:extLst>
          </c:dPt>
          <c:dPt>
            <c:idx val="29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245-7194-4ED1-83BE-6DB595DA42A0}"/>
              </c:ext>
            </c:extLst>
          </c:dPt>
          <c:dPt>
            <c:idx val="29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247-7194-4ED1-83BE-6DB595DA42A0}"/>
              </c:ext>
            </c:extLst>
          </c:dPt>
          <c:dPt>
            <c:idx val="29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249-7194-4ED1-83BE-6DB595DA42A0}"/>
              </c:ext>
            </c:extLst>
          </c:dPt>
          <c:dPt>
            <c:idx val="29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24B-7194-4ED1-83BE-6DB595DA42A0}"/>
              </c:ext>
            </c:extLst>
          </c:dPt>
          <c:dPt>
            <c:idx val="29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4D-7194-4ED1-83BE-6DB595DA42A0}"/>
              </c:ext>
            </c:extLst>
          </c:dPt>
          <c:dPt>
            <c:idx val="29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4F-7194-4ED1-83BE-6DB595DA42A0}"/>
              </c:ext>
            </c:extLst>
          </c:dPt>
          <c:dPt>
            <c:idx val="29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51-7194-4ED1-83BE-6DB595DA42A0}"/>
              </c:ext>
            </c:extLst>
          </c:dPt>
          <c:dPt>
            <c:idx val="29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53-7194-4ED1-83BE-6DB595DA42A0}"/>
              </c:ext>
            </c:extLst>
          </c:dPt>
          <c:dPt>
            <c:idx val="29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55-7194-4ED1-83BE-6DB595DA42A0}"/>
              </c:ext>
            </c:extLst>
          </c:dPt>
          <c:dPt>
            <c:idx val="29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57-7194-4ED1-83BE-6DB595DA42A0}"/>
              </c:ext>
            </c:extLst>
          </c:dPt>
          <c:dPt>
            <c:idx val="30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259-7194-4ED1-83BE-6DB595DA42A0}"/>
              </c:ext>
            </c:extLst>
          </c:dPt>
          <c:dPt>
            <c:idx val="30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25B-7194-4ED1-83BE-6DB595DA42A0}"/>
              </c:ext>
            </c:extLst>
          </c:dPt>
          <c:dPt>
            <c:idx val="30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25D-7194-4ED1-83BE-6DB595DA42A0}"/>
              </c:ext>
            </c:extLst>
          </c:dPt>
          <c:dPt>
            <c:idx val="30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25F-7194-4ED1-83BE-6DB595DA42A0}"/>
              </c:ext>
            </c:extLst>
          </c:dPt>
          <c:dPt>
            <c:idx val="30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261-7194-4ED1-83BE-6DB595DA42A0}"/>
              </c:ext>
            </c:extLst>
          </c:dPt>
          <c:dPt>
            <c:idx val="30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263-7194-4ED1-83BE-6DB595DA42A0}"/>
              </c:ext>
            </c:extLst>
          </c:dPt>
          <c:dPt>
            <c:idx val="30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65-7194-4ED1-83BE-6DB595DA42A0}"/>
              </c:ext>
            </c:extLst>
          </c:dPt>
          <c:dPt>
            <c:idx val="30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67-7194-4ED1-83BE-6DB595DA42A0}"/>
              </c:ext>
            </c:extLst>
          </c:dPt>
          <c:dPt>
            <c:idx val="30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69-7194-4ED1-83BE-6DB595DA42A0}"/>
              </c:ext>
            </c:extLst>
          </c:dPt>
          <c:dPt>
            <c:idx val="30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6B-7194-4ED1-83BE-6DB595DA42A0}"/>
              </c:ext>
            </c:extLst>
          </c:dPt>
          <c:dPt>
            <c:idx val="31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6D-7194-4ED1-83BE-6DB595DA42A0}"/>
              </c:ext>
            </c:extLst>
          </c:dPt>
          <c:dPt>
            <c:idx val="31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6F-7194-4ED1-83BE-6DB595DA42A0}"/>
              </c:ext>
            </c:extLst>
          </c:dPt>
          <c:dPt>
            <c:idx val="31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271-7194-4ED1-83BE-6DB595DA42A0}"/>
              </c:ext>
            </c:extLst>
          </c:dPt>
          <c:dPt>
            <c:idx val="31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273-7194-4ED1-83BE-6DB595DA42A0}"/>
              </c:ext>
            </c:extLst>
          </c:dPt>
          <c:dPt>
            <c:idx val="31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275-7194-4ED1-83BE-6DB595DA42A0}"/>
              </c:ext>
            </c:extLst>
          </c:dPt>
          <c:dPt>
            <c:idx val="31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277-7194-4ED1-83BE-6DB595DA42A0}"/>
              </c:ext>
            </c:extLst>
          </c:dPt>
          <c:dPt>
            <c:idx val="31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279-7194-4ED1-83BE-6DB595DA42A0}"/>
              </c:ext>
            </c:extLst>
          </c:dPt>
          <c:dPt>
            <c:idx val="31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27B-7194-4ED1-83BE-6DB595DA42A0}"/>
              </c:ext>
            </c:extLst>
          </c:dPt>
          <c:dPt>
            <c:idx val="31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7D-7194-4ED1-83BE-6DB595DA42A0}"/>
              </c:ext>
            </c:extLst>
          </c:dPt>
          <c:dPt>
            <c:idx val="31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7F-7194-4ED1-83BE-6DB595DA42A0}"/>
              </c:ext>
            </c:extLst>
          </c:dPt>
          <c:dPt>
            <c:idx val="32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81-7194-4ED1-83BE-6DB595DA42A0}"/>
              </c:ext>
            </c:extLst>
          </c:dPt>
          <c:dPt>
            <c:idx val="32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83-7194-4ED1-83BE-6DB595DA42A0}"/>
              </c:ext>
            </c:extLst>
          </c:dPt>
          <c:dPt>
            <c:idx val="32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85-7194-4ED1-83BE-6DB595DA42A0}"/>
              </c:ext>
            </c:extLst>
          </c:dPt>
          <c:dPt>
            <c:idx val="32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87-7194-4ED1-83BE-6DB595DA42A0}"/>
              </c:ext>
            </c:extLst>
          </c:dPt>
          <c:dPt>
            <c:idx val="32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289-7194-4ED1-83BE-6DB595DA42A0}"/>
              </c:ext>
            </c:extLst>
          </c:dPt>
          <c:dPt>
            <c:idx val="32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28B-7194-4ED1-83BE-6DB595DA42A0}"/>
              </c:ext>
            </c:extLst>
          </c:dPt>
          <c:dPt>
            <c:idx val="32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28D-7194-4ED1-83BE-6DB595DA42A0}"/>
              </c:ext>
            </c:extLst>
          </c:dPt>
          <c:dPt>
            <c:idx val="32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28F-7194-4ED1-83BE-6DB595DA42A0}"/>
              </c:ext>
            </c:extLst>
          </c:dPt>
          <c:dPt>
            <c:idx val="32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291-7194-4ED1-83BE-6DB595DA42A0}"/>
              </c:ext>
            </c:extLst>
          </c:dPt>
          <c:dPt>
            <c:idx val="32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293-7194-4ED1-83BE-6DB595DA42A0}"/>
              </c:ext>
            </c:extLst>
          </c:dPt>
          <c:dPt>
            <c:idx val="33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295-7194-4ED1-83BE-6DB595DA42A0}"/>
              </c:ext>
            </c:extLst>
          </c:dPt>
          <c:dPt>
            <c:idx val="33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297-7194-4ED1-83BE-6DB595DA42A0}"/>
              </c:ext>
            </c:extLst>
          </c:dPt>
          <c:dPt>
            <c:idx val="33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299-7194-4ED1-83BE-6DB595DA42A0}"/>
              </c:ext>
            </c:extLst>
          </c:dPt>
          <c:dPt>
            <c:idx val="33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29B-7194-4ED1-83BE-6DB595DA42A0}"/>
              </c:ext>
            </c:extLst>
          </c:dPt>
          <c:dPt>
            <c:idx val="33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29D-7194-4ED1-83BE-6DB595DA42A0}"/>
              </c:ext>
            </c:extLst>
          </c:dPt>
          <c:dPt>
            <c:idx val="33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29F-7194-4ED1-83BE-6DB595DA42A0}"/>
              </c:ext>
            </c:extLst>
          </c:dPt>
          <c:dPt>
            <c:idx val="33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A1-7194-4ED1-83BE-6DB595DA42A0}"/>
              </c:ext>
            </c:extLst>
          </c:dPt>
          <c:dPt>
            <c:idx val="33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A3-7194-4ED1-83BE-6DB595DA42A0}"/>
              </c:ext>
            </c:extLst>
          </c:dPt>
          <c:dPt>
            <c:idx val="33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A5-7194-4ED1-83BE-6DB595DA42A0}"/>
              </c:ext>
            </c:extLst>
          </c:dPt>
          <c:dPt>
            <c:idx val="33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A7-7194-4ED1-83BE-6DB595DA42A0}"/>
              </c:ext>
            </c:extLst>
          </c:dPt>
          <c:dPt>
            <c:idx val="34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A9-7194-4ED1-83BE-6DB595DA42A0}"/>
              </c:ext>
            </c:extLst>
          </c:dPt>
          <c:dPt>
            <c:idx val="34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2AB-7194-4ED1-83BE-6DB595DA42A0}"/>
              </c:ext>
            </c:extLst>
          </c:dPt>
          <c:dPt>
            <c:idx val="34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2AD-7194-4ED1-83BE-6DB595DA42A0}"/>
              </c:ext>
            </c:extLst>
          </c:dPt>
          <c:dPt>
            <c:idx val="34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2AF-7194-4ED1-83BE-6DB595DA42A0}"/>
              </c:ext>
            </c:extLst>
          </c:dPt>
          <c:dPt>
            <c:idx val="34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2B1-7194-4ED1-83BE-6DB595DA42A0}"/>
              </c:ext>
            </c:extLst>
          </c:dPt>
          <c:dPt>
            <c:idx val="34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2B3-7194-4ED1-83BE-6DB595DA42A0}"/>
              </c:ext>
            </c:extLst>
          </c:dPt>
          <c:dPt>
            <c:idx val="34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2B5-7194-4ED1-83BE-6DB595DA42A0}"/>
              </c:ext>
            </c:extLst>
          </c:dPt>
          <c:dPt>
            <c:idx val="34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2B7-7194-4ED1-83BE-6DB595DA42A0}"/>
              </c:ext>
            </c:extLst>
          </c:dPt>
          <c:dPt>
            <c:idx val="34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B9-7194-4ED1-83BE-6DB595DA42A0}"/>
              </c:ext>
            </c:extLst>
          </c:dPt>
          <c:dPt>
            <c:idx val="34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BB-7194-4ED1-83BE-6DB595DA42A0}"/>
              </c:ext>
            </c:extLst>
          </c:dPt>
          <c:dPt>
            <c:idx val="35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BD-7194-4ED1-83BE-6DB595DA42A0}"/>
              </c:ext>
            </c:extLst>
          </c:dPt>
          <c:dPt>
            <c:idx val="35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BF-7194-4ED1-83BE-6DB595DA42A0}"/>
              </c:ext>
            </c:extLst>
          </c:dPt>
          <c:dPt>
            <c:idx val="35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C1-7194-4ED1-83BE-6DB595DA42A0}"/>
              </c:ext>
            </c:extLst>
          </c:dPt>
          <c:dPt>
            <c:idx val="35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2C3-7194-4ED1-83BE-6DB595DA42A0}"/>
              </c:ext>
            </c:extLst>
          </c:dPt>
          <c:dPt>
            <c:idx val="35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2C5-7194-4ED1-83BE-6DB595DA42A0}"/>
              </c:ext>
            </c:extLst>
          </c:dPt>
          <c:dPt>
            <c:idx val="35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2C7-7194-4ED1-83BE-6DB595DA42A0}"/>
              </c:ext>
            </c:extLst>
          </c:dPt>
          <c:dPt>
            <c:idx val="35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2C9-7194-4ED1-83BE-6DB595DA42A0}"/>
              </c:ext>
            </c:extLst>
          </c:dPt>
          <c:dPt>
            <c:idx val="35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2CB-7194-4ED1-83BE-6DB595DA42A0}"/>
              </c:ext>
            </c:extLst>
          </c:dPt>
          <c:dPt>
            <c:idx val="35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2CD-7194-4ED1-83BE-6DB595DA42A0}"/>
              </c:ext>
            </c:extLst>
          </c:dPt>
          <c:dPt>
            <c:idx val="35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2CF-7194-4ED1-83BE-6DB595DA42A0}"/>
              </c:ext>
            </c:extLst>
          </c:dPt>
          <c:dPt>
            <c:idx val="36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D1-7194-4ED1-83BE-6DB595DA42A0}"/>
              </c:ext>
            </c:extLst>
          </c:dPt>
          <c:dPt>
            <c:idx val="36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D3-7194-4ED1-83BE-6DB595DA42A0}"/>
              </c:ext>
            </c:extLst>
          </c:dPt>
          <c:dPt>
            <c:idx val="36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D5-7194-4ED1-83BE-6DB595DA42A0}"/>
              </c:ext>
            </c:extLst>
          </c:dPt>
          <c:dPt>
            <c:idx val="36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D7-7194-4ED1-83BE-6DB595DA42A0}"/>
              </c:ext>
            </c:extLst>
          </c:dPt>
          <c:dPt>
            <c:idx val="36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D9-7194-4ED1-83BE-6DB595DA42A0}"/>
              </c:ext>
            </c:extLst>
          </c:dPt>
          <c:dPt>
            <c:idx val="36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2DB-7194-4ED1-83BE-6DB595DA42A0}"/>
              </c:ext>
            </c:extLst>
          </c:dPt>
          <c:dPt>
            <c:idx val="36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2DD-7194-4ED1-83BE-6DB595DA42A0}"/>
              </c:ext>
            </c:extLst>
          </c:dPt>
          <c:dPt>
            <c:idx val="36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2DF-7194-4ED1-83BE-6DB595DA42A0}"/>
              </c:ext>
            </c:extLst>
          </c:dPt>
          <c:dPt>
            <c:idx val="36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2E1-7194-4ED1-83BE-6DB595DA42A0}"/>
              </c:ext>
            </c:extLst>
          </c:dPt>
          <c:dPt>
            <c:idx val="36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2E3-7194-4ED1-83BE-6DB595DA42A0}"/>
              </c:ext>
            </c:extLst>
          </c:dPt>
          <c:dPt>
            <c:idx val="37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2E5-7194-4ED1-83BE-6DB595DA42A0}"/>
              </c:ext>
            </c:extLst>
          </c:dPt>
          <c:dPt>
            <c:idx val="37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2E7-7194-4ED1-83BE-6DB595DA42A0}"/>
              </c:ext>
            </c:extLst>
          </c:dPt>
          <c:dPt>
            <c:idx val="37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E9-7194-4ED1-83BE-6DB595DA42A0}"/>
              </c:ext>
            </c:extLst>
          </c:dPt>
          <c:dPt>
            <c:idx val="37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EB-7194-4ED1-83BE-6DB595DA42A0}"/>
              </c:ext>
            </c:extLst>
          </c:dPt>
          <c:dPt>
            <c:idx val="37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ED-7194-4ED1-83BE-6DB595DA42A0}"/>
              </c:ext>
            </c:extLst>
          </c:dPt>
          <c:dPt>
            <c:idx val="37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EF-7194-4ED1-83BE-6DB595DA42A0}"/>
              </c:ext>
            </c:extLst>
          </c:dPt>
          <c:dPt>
            <c:idx val="37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F1-7194-4ED1-83BE-6DB595DA42A0}"/>
              </c:ext>
            </c:extLst>
          </c:dPt>
          <c:dPt>
            <c:idx val="37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2F3-7194-4ED1-83BE-6DB595DA42A0}"/>
              </c:ext>
            </c:extLst>
          </c:dPt>
          <c:dPt>
            <c:idx val="37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2F5-7194-4ED1-83BE-6DB595DA42A0}"/>
              </c:ext>
            </c:extLst>
          </c:dPt>
          <c:dPt>
            <c:idx val="37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2F7-7194-4ED1-83BE-6DB595DA42A0}"/>
              </c:ext>
            </c:extLst>
          </c:dPt>
          <c:dPt>
            <c:idx val="38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2F9-7194-4ED1-83BE-6DB595DA42A0}"/>
              </c:ext>
            </c:extLst>
          </c:dPt>
          <c:dPt>
            <c:idx val="38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2FB-7194-4ED1-83BE-6DB595DA42A0}"/>
              </c:ext>
            </c:extLst>
          </c:dPt>
          <c:dPt>
            <c:idx val="38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2FD-7194-4ED1-83BE-6DB595DA42A0}"/>
              </c:ext>
            </c:extLst>
          </c:dPt>
          <c:dPt>
            <c:idx val="38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2FF-7194-4ED1-83BE-6DB595DA42A0}"/>
              </c:ext>
            </c:extLst>
          </c:dPt>
          <c:dPt>
            <c:idx val="38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301-7194-4ED1-83BE-6DB595DA42A0}"/>
              </c:ext>
            </c:extLst>
          </c:dPt>
          <c:dPt>
            <c:idx val="38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303-7194-4ED1-83BE-6DB595DA42A0}"/>
              </c:ext>
            </c:extLst>
          </c:dPt>
          <c:dPt>
            <c:idx val="38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305-7194-4ED1-83BE-6DB595DA42A0}"/>
              </c:ext>
            </c:extLst>
          </c:dPt>
          <c:dPt>
            <c:idx val="38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307-7194-4ED1-83BE-6DB595DA42A0}"/>
              </c:ext>
            </c:extLst>
          </c:dPt>
          <c:dPt>
            <c:idx val="38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309-7194-4ED1-83BE-6DB595DA42A0}"/>
              </c:ext>
            </c:extLst>
          </c:dPt>
          <c:dPt>
            <c:idx val="38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30B-7194-4ED1-83BE-6DB595DA42A0}"/>
              </c:ext>
            </c:extLst>
          </c:dPt>
          <c:dPt>
            <c:idx val="39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0D-7194-4ED1-83BE-6DB595DA42A0}"/>
              </c:ext>
            </c:extLst>
          </c:dPt>
          <c:dPt>
            <c:idx val="39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0F-7194-4ED1-83BE-6DB595DA42A0}"/>
              </c:ext>
            </c:extLst>
          </c:dPt>
          <c:dPt>
            <c:idx val="39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11-7194-4ED1-83BE-6DB595DA42A0}"/>
              </c:ext>
            </c:extLst>
          </c:dPt>
          <c:dPt>
            <c:idx val="39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13-7194-4ED1-83BE-6DB595DA42A0}"/>
              </c:ext>
            </c:extLst>
          </c:dPt>
          <c:dPt>
            <c:idx val="39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15-7194-4ED1-83BE-6DB595DA42A0}"/>
              </c:ext>
            </c:extLst>
          </c:dPt>
          <c:dPt>
            <c:idx val="39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17-7194-4ED1-83BE-6DB595DA42A0}"/>
              </c:ext>
            </c:extLst>
          </c:dPt>
          <c:dPt>
            <c:idx val="39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319-7194-4ED1-83BE-6DB595DA42A0}"/>
              </c:ext>
            </c:extLst>
          </c:dPt>
          <c:dPt>
            <c:idx val="39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31B-7194-4ED1-83BE-6DB595DA42A0}"/>
              </c:ext>
            </c:extLst>
          </c:dPt>
          <c:dPt>
            <c:idx val="39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31D-7194-4ED1-83BE-6DB595DA42A0}"/>
              </c:ext>
            </c:extLst>
          </c:dPt>
          <c:dPt>
            <c:idx val="39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31F-7194-4ED1-83BE-6DB595DA42A0}"/>
              </c:ext>
            </c:extLst>
          </c:dPt>
          <c:dPt>
            <c:idx val="40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321-7194-4ED1-83BE-6DB595DA42A0}"/>
              </c:ext>
            </c:extLst>
          </c:dPt>
          <c:dPt>
            <c:idx val="40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323-7194-4ED1-83BE-6DB595DA42A0}"/>
              </c:ext>
            </c:extLst>
          </c:dPt>
          <c:dPt>
            <c:idx val="40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25-7194-4ED1-83BE-6DB595DA42A0}"/>
              </c:ext>
            </c:extLst>
          </c:dPt>
          <c:dPt>
            <c:idx val="40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27-7194-4ED1-83BE-6DB595DA42A0}"/>
              </c:ext>
            </c:extLst>
          </c:dPt>
          <c:dPt>
            <c:idx val="40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29-7194-4ED1-83BE-6DB595DA42A0}"/>
              </c:ext>
            </c:extLst>
          </c:dPt>
          <c:dPt>
            <c:idx val="40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2B-7194-4ED1-83BE-6DB595DA42A0}"/>
              </c:ext>
            </c:extLst>
          </c:dPt>
          <c:dPt>
            <c:idx val="40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2D-7194-4ED1-83BE-6DB595DA42A0}"/>
              </c:ext>
            </c:extLst>
          </c:dPt>
          <c:dPt>
            <c:idx val="40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2F-7194-4ED1-83BE-6DB595DA42A0}"/>
              </c:ext>
            </c:extLst>
          </c:dPt>
          <c:dPt>
            <c:idx val="40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331-7194-4ED1-83BE-6DB595DA42A0}"/>
              </c:ext>
            </c:extLst>
          </c:dPt>
          <c:dPt>
            <c:idx val="40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333-7194-4ED1-83BE-6DB595DA42A0}"/>
              </c:ext>
            </c:extLst>
          </c:dPt>
          <c:dPt>
            <c:idx val="41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335-7194-4ED1-83BE-6DB595DA42A0}"/>
              </c:ext>
            </c:extLst>
          </c:dPt>
          <c:dPt>
            <c:idx val="41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337-7194-4ED1-83BE-6DB595DA42A0}"/>
              </c:ext>
            </c:extLst>
          </c:dPt>
          <c:dPt>
            <c:idx val="41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339-7194-4ED1-83BE-6DB595DA42A0}"/>
              </c:ext>
            </c:extLst>
          </c:dPt>
          <c:dPt>
            <c:idx val="41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33B-7194-4ED1-83BE-6DB595DA42A0}"/>
              </c:ext>
            </c:extLst>
          </c:dPt>
          <c:dPt>
            <c:idx val="41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3D-7194-4ED1-83BE-6DB595DA42A0}"/>
              </c:ext>
            </c:extLst>
          </c:dPt>
          <c:dPt>
            <c:idx val="41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3F-7194-4ED1-83BE-6DB595DA42A0}"/>
              </c:ext>
            </c:extLst>
          </c:dPt>
          <c:dPt>
            <c:idx val="41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41-7194-4ED1-83BE-6DB595DA42A0}"/>
              </c:ext>
            </c:extLst>
          </c:dPt>
          <c:dPt>
            <c:idx val="41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43-7194-4ED1-83BE-6DB595DA42A0}"/>
              </c:ext>
            </c:extLst>
          </c:dPt>
          <c:dPt>
            <c:idx val="41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45-7194-4ED1-83BE-6DB595DA42A0}"/>
              </c:ext>
            </c:extLst>
          </c:dPt>
          <c:dPt>
            <c:idx val="41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47-7194-4ED1-83BE-6DB595DA42A0}"/>
              </c:ext>
            </c:extLst>
          </c:dPt>
          <c:dPt>
            <c:idx val="42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349-7194-4ED1-83BE-6DB595DA42A0}"/>
              </c:ext>
            </c:extLst>
          </c:dPt>
          <c:dPt>
            <c:idx val="42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34B-7194-4ED1-83BE-6DB595DA42A0}"/>
              </c:ext>
            </c:extLst>
          </c:dPt>
          <c:dPt>
            <c:idx val="42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34D-7194-4ED1-83BE-6DB595DA42A0}"/>
              </c:ext>
            </c:extLst>
          </c:dPt>
          <c:dPt>
            <c:idx val="42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34F-7194-4ED1-83BE-6DB595DA42A0}"/>
              </c:ext>
            </c:extLst>
          </c:dPt>
          <c:dPt>
            <c:idx val="42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351-7194-4ED1-83BE-6DB595DA42A0}"/>
              </c:ext>
            </c:extLst>
          </c:dPt>
          <c:dPt>
            <c:idx val="42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353-7194-4ED1-83BE-6DB595DA42A0}"/>
              </c:ext>
            </c:extLst>
          </c:dPt>
          <c:dPt>
            <c:idx val="42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55-7194-4ED1-83BE-6DB595DA42A0}"/>
              </c:ext>
            </c:extLst>
          </c:dPt>
          <c:dPt>
            <c:idx val="42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57-7194-4ED1-83BE-6DB595DA42A0}"/>
              </c:ext>
            </c:extLst>
          </c:dPt>
          <c:dPt>
            <c:idx val="42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59-7194-4ED1-83BE-6DB595DA42A0}"/>
              </c:ext>
            </c:extLst>
          </c:dPt>
          <c:dPt>
            <c:idx val="42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5B-7194-4ED1-83BE-6DB595DA42A0}"/>
              </c:ext>
            </c:extLst>
          </c:dPt>
          <c:dPt>
            <c:idx val="43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5D-7194-4ED1-83BE-6DB595DA42A0}"/>
              </c:ext>
            </c:extLst>
          </c:dPt>
          <c:dPt>
            <c:idx val="43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5F-7194-4ED1-83BE-6DB595DA42A0}"/>
              </c:ext>
            </c:extLst>
          </c:dPt>
          <c:dPt>
            <c:idx val="43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361-7194-4ED1-83BE-6DB595DA42A0}"/>
              </c:ext>
            </c:extLst>
          </c:dPt>
          <c:dPt>
            <c:idx val="43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363-7194-4ED1-83BE-6DB595DA42A0}"/>
              </c:ext>
            </c:extLst>
          </c:dPt>
          <c:dPt>
            <c:idx val="43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365-7194-4ED1-83BE-6DB595DA42A0}"/>
              </c:ext>
            </c:extLst>
          </c:dPt>
          <c:dPt>
            <c:idx val="43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367-7194-4ED1-83BE-6DB595DA42A0}"/>
              </c:ext>
            </c:extLst>
          </c:dPt>
          <c:dPt>
            <c:idx val="43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369-7194-4ED1-83BE-6DB595DA42A0}"/>
              </c:ext>
            </c:extLst>
          </c:dPt>
          <c:dPt>
            <c:idx val="43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36B-7194-4ED1-83BE-6DB595DA42A0}"/>
              </c:ext>
            </c:extLst>
          </c:dPt>
          <c:dPt>
            <c:idx val="43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36D-7194-4ED1-83BE-6DB595DA42A0}"/>
              </c:ext>
            </c:extLst>
          </c:dPt>
          <c:dPt>
            <c:idx val="43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36F-7194-4ED1-83BE-6DB595DA42A0}"/>
              </c:ext>
            </c:extLst>
          </c:dPt>
          <c:dPt>
            <c:idx val="44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371-7194-4ED1-83BE-6DB595DA42A0}"/>
              </c:ext>
            </c:extLst>
          </c:dPt>
          <c:dPt>
            <c:idx val="44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373-7194-4ED1-83BE-6DB595DA42A0}"/>
              </c:ext>
            </c:extLst>
          </c:dPt>
          <c:dPt>
            <c:idx val="44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375-7194-4ED1-83BE-6DB595DA42A0}"/>
              </c:ext>
            </c:extLst>
          </c:dPt>
          <c:dPt>
            <c:idx val="44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377-7194-4ED1-83BE-6DB595DA42A0}"/>
              </c:ext>
            </c:extLst>
          </c:dPt>
          <c:dPt>
            <c:idx val="44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79-7194-4ED1-83BE-6DB595DA42A0}"/>
              </c:ext>
            </c:extLst>
          </c:dPt>
          <c:dPt>
            <c:idx val="44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7B-7194-4ED1-83BE-6DB595DA42A0}"/>
              </c:ext>
            </c:extLst>
          </c:dPt>
          <c:dPt>
            <c:idx val="44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7D-7194-4ED1-83BE-6DB595DA42A0}"/>
              </c:ext>
            </c:extLst>
          </c:dPt>
          <c:dPt>
            <c:idx val="44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7F-7194-4ED1-83BE-6DB595DA42A0}"/>
              </c:ext>
            </c:extLst>
          </c:dPt>
          <c:dPt>
            <c:idx val="44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81-7194-4ED1-83BE-6DB595DA42A0}"/>
              </c:ext>
            </c:extLst>
          </c:dPt>
          <c:dPt>
            <c:idx val="44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83-7194-4ED1-83BE-6DB595DA42A0}"/>
              </c:ext>
            </c:extLst>
          </c:dPt>
          <c:dPt>
            <c:idx val="45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385-7194-4ED1-83BE-6DB595DA42A0}"/>
              </c:ext>
            </c:extLst>
          </c:dPt>
          <c:dPt>
            <c:idx val="45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387-7194-4ED1-83BE-6DB595DA42A0}"/>
              </c:ext>
            </c:extLst>
          </c:dPt>
          <c:dPt>
            <c:idx val="45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389-7194-4ED1-83BE-6DB595DA42A0}"/>
              </c:ext>
            </c:extLst>
          </c:dPt>
          <c:dPt>
            <c:idx val="45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38B-7194-4ED1-83BE-6DB595DA42A0}"/>
              </c:ext>
            </c:extLst>
          </c:dPt>
          <c:dPt>
            <c:idx val="45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38D-7194-4ED1-83BE-6DB595DA42A0}"/>
              </c:ext>
            </c:extLst>
          </c:dPt>
          <c:dPt>
            <c:idx val="45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38F-7194-4ED1-83BE-6DB595DA42A0}"/>
              </c:ext>
            </c:extLst>
          </c:dPt>
          <c:dPt>
            <c:idx val="45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91-7194-4ED1-83BE-6DB595DA42A0}"/>
              </c:ext>
            </c:extLst>
          </c:dPt>
          <c:dPt>
            <c:idx val="45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93-7194-4ED1-83BE-6DB595DA42A0}"/>
              </c:ext>
            </c:extLst>
          </c:dPt>
          <c:dPt>
            <c:idx val="45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95-7194-4ED1-83BE-6DB595DA42A0}"/>
              </c:ext>
            </c:extLst>
          </c:dPt>
          <c:dPt>
            <c:idx val="45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97-7194-4ED1-83BE-6DB595DA42A0}"/>
              </c:ext>
            </c:extLst>
          </c:dPt>
          <c:dPt>
            <c:idx val="46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99-7194-4ED1-83BE-6DB595DA42A0}"/>
              </c:ext>
            </c:extLst>
          </c:dPt>
          <c:dPt>
            <c:idx val="46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9B-7194-4ED1-83BE-6DB595DA42A0}"/>
              </c:ext>
            </c:extLst>
          </c:dPt>
          <c:dPt>
            <c:idx val="46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39D-7194-4ED1-83BE-6DB595DA42A0}"/>
              </c:ext>
            </c:extLst>
          </c:dPt>
          <c:dPt>
            <c:idx val="46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39F-7194-4ED1-83BE-6DB595DA42A0}"/>
              </c:ext>
            </c:extLst>
          </c:dPt>
          <c:dPt>
            <c:idx val="46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3A1-7194-4ED1-83BE-6DB595DA42A0}"/>
              </c:ext>
            </c:extLst>
          </c:dPt>
          <c:dPt>
            <c:idx val="46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3A3-7194-4ED1-83BE-6DB595DA42A0}"/>
              </c:ext>
            </c:extLst>
          </c:dPt>
          <c:dPt>
            <c:idx val="46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3A5-7194-4ED1-83BE-6DB595DA42A0}"/>
              </c:ext>
            </c:extLst>
          </c:dPt>
          <c:dPt>
            <c:idx val="46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3A7-7194-4ED1-83BE-6DB595DA42A0}"/>
              </c:ext>
            </c:extLst>
          </c:dPt>
          <c:dPt>
            <c:idx val="46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A9-7194-4ED1-83BE-6DB595DA42A0}"/>
              </c:ext>
            </c:extLst>
          </c:dPt>
          <c:dPt>
            <c:idx val="46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AB-7194-4ED1-83BE-6DB595DA42A0}"/>
              </c:ext>
            </c:extLst>
          </c:dPt>
          <c:dPt>
            <c:idx val="47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AD-7194-4ED1-83BE-6DB595DA42A0}"/>
              </c:ext>
            </c:extLst>
          </c:dPt>
          <c:dPt>
            <c:idx val="47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AF-7194-4ED1-83BE-6DB595DA42A0}"/>
              </c:ext>
            </c:extLst>
          </c:dPt>
          <c:dPt>
            <c:idx val="47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B1-7194-4ED1-83BE-6DB595DA42A0}"/>
              </c:ext>
            </c:extLst>
          </c:dPt>
          <c:dPt>
            <c:idx val="47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3B3-7194-4ED1-83BE-6DB595DA42A0}"/>
              </c:ext>
            </c:extLst>
          </c:dPt>
          <c:dPt>
            <c:idx val="47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3B5-7194-4ED1-83BE-6DB595DA42A0}"/>
              </c:ext>
            </c:extLst>
          </c:dPt>
          <c:dPt>
            <c:idx val="47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3B7-7194-4ED1-83BE-6DB595DA42A0}"/>
              </c:ext>
            </c:extLst>
          </c:dPt>
          <c:dPt>
            <c:idx val="47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3B9-7194-4ED1-83BE-6DB595DA42A0}"/>
              </c:ext>
            </c:extLst>
          </c:dPt>
          <c:dPt>
            <c:idx val="47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3BB-7194-4ED1-83BE-6DB595DA42A0}"/>
              </c:ext>
            </c:extLst>
          </c:dPt>
          <c:dPt>
            <c:idx val="47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3BD-7194-4ED1-83BE-6DB595DA42A0}"/>
              </c:ext>
            </c:extLst>
          </c:dPt>
          <c:dPt>
            <c:idx val="47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3BF-7194-4ED1-83BE-6DB595DA42A0}"/>
              </c:ext>
            </c:extLst>
          </c:dPt>
          <c:dPt>
            <c:idx val="48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C1-7194-4ED1-83BE-6DB595DA42A0}"/>
              </c:ext>
            </c:extLst>
          </c:dPt>
          <c:dPt>
            <c:idx val="48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C3-7194-4ED1-83BE-6DB595DA42A0}"/>
              </c:ext>
            </c:extLst>
          </c:dPt>
          <c:dPt>
            <c:idx val="48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C5-7194-4ED1-83BE-6DB595DA42A0}"/>
              </c:ext>
            </c:extLst>
          </c:dPt>
          <c:dPt>
            <c:idx val="48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C7-7194-4ED1-83BE-6DB595DA42A0}"/>
              </c:ext>
            </c:extLst>
          </c:dPt>
          <c:dPt>
            <c:idx val="48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C9-7194-4ED1-83BE-6DB595DA42A0}"/>
              </c:ext>
            </c:extLst>
          </c:dPt>
          <c:dPt>
            <c:idx val="48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3CB-7194-4ED1-83BE-6DB595DA42A0}"/>
              </c:ext>
            </c:extLst>
          </c:dPt>
          <c:dPt>
            <c:idx val="48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3CD-7194-4ED1-83BE-6DB595DA42A0}"/>
              </c:ext>
            </c:extLst>
          </c:dPt>
          <c:dPt>
            <c:idx val="48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3CF-7194-4ED1-83BE-6DB595DA42A0}"/>
              </c:ext>
            </c:extLst>
          </c:dPt>
          <c:dPt>
            <c:idx val="48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3D1-7194-4ED1-83BE-6DB595DA42A0}"/>
              </c:ext>
            </c:extLst>
          </c:dPt>
          <c:dPt>
            <c:idx val="48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3D3-7194-4ED1-83BE-6DB595DA42A0}"/>
              </c:ext>
            </c:extLst>
          </c:dPt>
          <c:dPt>
            <c:idx val="49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3D5-7194-4ED1-83BE-6DB595DA42A0}"/>
              </c:ext>
            </c:extLst>
          </c:dPt>
          <c:dPt>
            <c:idx val="49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3D7-7194-4ED1-83BE-6DB595DA42A0}"/>
              </c:ext>
            </c:extLst>
          </c:dPt>
          <c:dPt>
            <c:idx val="49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3D9-7194-4ED1-83BE-6DB595DA42A0}"/>
              </c:ext>
            </c:extLst>
          </c:dPt>
          <c:dPt>
            <c:idx val="49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3DB-7194-4ED1-83BE-6DB595DA42A0}"/>
              </c:ext>
            </c:extLst>
          </c:dPt>
          <c:dPt>
            <c:idx val="49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3DD-7194-4ED1-83BE-6DB595DA42A0}"/>
              </c:ext>
            </c:extLst>
          </c:dPt>
          <c:dPt>
            <c:idx val="49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3DF-7194-4ED1-83BE-6DB595DA42A0}"/>
              </c:ext>
            </c:extLst>
          </c:dPt>
          <c:dPt>
            <c:idx val="49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3E1-7194-4ED1-83BE-6DB595DA42A0}"/>
              </c:ext>
            </c:extLst>
          </c:dPt>
          <c:dPt>
            <c:idx val="49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3E3-7194-4ED1-83BE-6DB595DA42A0}"/>
              </c:ext>
            </c:extLst>
          </c:dPt>
          <c:dPt>
            <c:idx val="49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E5-7194-4ED1-83BE-6DB595DA42A0}"/>
              </c:ext>
            </c:extLst>
          </c:dPt>
          <c:dPt>
            <c:idx val="49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E7-7194-4ED1-83BE-6DB595DA42A0}"/>
              </c:ext>
            </c:extLst>
          </c:dPt>
          <c:dPt>
            <c:idx val="50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E9-7194-4ED1-83BE-6DB595DA42A0}"/>
              </c:ext>
            </c:extLst>
          </c:dPt>
          <c:dPt>
            <c:idx val="50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EB-7194-4ED1-83BE-6DB595DA42A0}"/>
              </c:ext>
            </c:extLst>
          </c:dPt>
          <c:dPt>
            <c:idx val="50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ED-7194-4ED1-83BE-6DB595DA42A0}"/>
              </c:ext>
            </c:extLst>
          </c:dPt>
          <c:dPt>
            <c:idx val="50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3EF-7194-4ED1-83BE-6DB595DA42A0}"/>
              </c:ext>
            </c:extLst>
          </c:dPt>
          <c:dPt>
            <c:idx val="50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3F1-7194-4ED1-83BE-6DB595DA42A0}"/>
              </c:ext>
            </c:extLst>
          </c:dPt>
          <c:dPt>
            <c:idx val="50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3F3-7194-4ED1-83BE-6DB595DA42A0}"/>
              </c:ext>
            </c:extLst>
          </c:dPt>
          <c:dPt>
            <c:idx val="50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3F5-7194-4ED1-83BE-6DB595DA42A0}"/>
              </c:ext>
            </c:extLst>
          </c:dPt>
          <c:dPt>
            <c:idx val="50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3F7-7194-4ED1-83BE-6DB595DA42A0}"/>
              </c:ext>
            </c:extLst>
          </c:dPt>
          <c:dPt>
            <c:idx val="50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3F9-7194-4ED1-83BE-6DB595DA42A0}"/>
              </c:ext>
            </c:extLst>
          </c:dPt>
          <c:dPt>
            <c:idx val="50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3FB-7194-4ED1-83BE-6DB595DA42A0}"/>
              </c:ext>
            </c:extLst>
          </c:dPt>
          <c:dPt>
            <c:idx val="51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FD-7194-4ED1-83BE-6DB595DA42A0}"/>
              </c:ext>
            </c:extLst>
          </c:dPt>
          <c:dPt>
            <c:idx val="51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3FF-7194-4ED1-83BE-6DB595DA42A0}"/>
              </c:ext>
            </c:extLst>
          </c:dPt>
          <c:dPt>
            <c:idx val="51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01-7194-4ED1-83BE-6DB595DA42A0}"/>
              </c:ext>
            </c:extLst>
          </c:dPt>
          <c:dPt>
            <c:idx val="51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03-7194-4ED1-83BE-6DB595DA42A0}"/>
              </c:ext>
            </c:extLst>
          </c:dPt>
          <c:dPt>
            <c:idx val="51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05-7194-4ED1-83BE-6DB595DA42A0}"/>
              </c:ext>
            </c:extLst>
          </c:dPt>
          <c:dPt>
            <c:idx val="51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07-7194-4ED1-83BE-6DB595DA42A0}"/>
              </c:ext>
            </c:extLst>
          </c:dPt>
          <c:dPt>
            <c:idx val="51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409-7194-4ED1-83BE-6DB595DA42A0}"/>
              </c:ext>
            </c:extLst>
          </c:dPt>
          <c:dPt>
            <c:idx val="51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40B-7194-4ED1-83BE-6DB595DA42A0}"/>
              </c:ext>
            </c:extLst>
          </c:dPt>
          <c:dPt>
            <c:idx val="51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40D-7194-4ED1-83BE-6DB595DA42A0}"/>
              </c:ext>
            </c:extLst>
          </c:dPt>
          <c:dPt>
            <c:idx val="51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40F-7194-4ED1-83BE-6DB595DA42A0}"/>
              </c:ext>
            </c:extLst>
          </c:dPt>
          <c:dPt>
            <c:idx val="52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411-7194-4ED1-83BE-6DB595DA42A0}"/>
              </c:ext>
            </c:extLst>
          </c:dPt>
          <c:dPt>
            <c:idx val="52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413-7194-4ED1-83BE-6DB595DA42A0}"/>
              </c:ext>
            </c:extLst>
          </c:dPt>
          <c:dPt>
            <c:idx val="52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15-7194-4ED1-83BE-6DB595DA42A0}"/>
              </c:ext>
            </c:extLst>
          </c:dPt>
          <c:dPt>
            <c:idx val="52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17-7194-4ED1-83BE-6DB595DA42A0}"/>
              </c:ext>
            </c:extLst>
          </c:dPt>
          <c:dPt>
            <c:idx val="52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19-7194-4ED1-83BE-6DB595DA42A0}"/>
              </c:ext>
            </c:extLst>
          </c:dPt>
          <c:dPt>
            <c:idx val="52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1B-7194-4ED1-83BE-6DB595DA42A0}"/>
              </c:ext>
            </c:extLst>
          </c:dPt>
          <c:dPt>
            <c:idx val="52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1D-7194-4ED1-83BE-6DB595DA42A0}"/>
              </c:ext>
            </c:extLst>
          </c:dPt>
          <c:dPt>
            <c:idx val="52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1F-7194-4ED1-83BE-6DB595DA42A0}"/>
              </c:ext>
            </c:extLst>
          </c:dPt>
          <c:dPt>
            <c:idx val="52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421-7194-4ED1-83BE-6DB595DA42A0}"/>
              </c:ext>
            </c:extLst>
          </c:dPt>
          <c:dPt>
            <c:idx val="52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423-7194-4ED1-83BE-6DB595DA42A0}"/>
              </c:ext>
            </c:extLst>
          </c:dPt>
          <c:dPt>
            <c:idx val="53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425-7194-4ED1-83BE-6DB595DA42A0}"/>
              </c:ext>
            </c:extLst>
          </c:dPt>
          <c:dPt>
            <c:idx val="53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427-7194-4ED1-83BE-6DB595DA42A0}"/>
              </c:ext>
            </c:extLst>
          </c:dPt>
          <c:dPt>
            <c:idx val="53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429-7194-4ED1-83BE-6DB595DA42A0}"/>
              </c:ext>
            </c:extLst>
          </c:dPt>
          <c:dPt>
            <c:idx val="53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42B-7194-4ED1-83BE-6DB595DA42A0}"/>
              </c:ext>
            </c:extLst>
          </c:dPt>
          <c:dPt>
            <c:idx val="53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2D-7194-4ED1-83BE-6DB595DA42A0}"/>
              </c:ext>
            </c:extLst>
          </c:dPt>
          <c:dPt>
            <c:idx val="53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2F-7194-4ED1-83BE-6DB595DA42A0}"/>
              </c:ext>
            </c:extLst>
          </c:dPt>
          <c:dPt>
            <c:idx val="53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31-7194-4ED1-83BE-6DB595DA42A0}"/>
              </c:ext>
            </c:extLst>
          </c:dPt>
          <c:dPt>
            <c:idx val="53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33-7194-4ED1-83BE-6DB595DA42A0}"/>
              </c:ext>
            </c:extLst>
          </c:dPt>
          <c:dPt>
            <c:idx val="53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35-7194-4ED1-83BE-6DB595DA42A0}"/>
              </c:ext>
            </c:extLst>
          </c:dPt>
          <c:dPt>
            <c:idx val="53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37-7194-4ED1-83BE-6DB595DA42A0}"/>
              </c:ext>
            </c:extLst>
          </c:dPt>
          <c:dPt>
            <c:idx val="54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439-7194-4ED1-83BE-6DB595DA42A0}"/>
              </c:ext>
            </c:extLst>
          </c:dPt>
          <c:dPt>
            <c:idx val="54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43B-7194-4ED1-83BE-6DB595DA42A0}"/>
              </c:ext>
            </c:extLst>
          </c:dPt>
          <c:dPt>
            <c:idx val="54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43D-7194-4ED1-83BE-6DB595DA42A0}"/>
              </c:ext>
            </c:extLst>
          </c:dPt>
          <c:dPt>
            <c:idx val="54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43F-7194-4ED1-83BE-6DB595DA42A0}"/>
              </c:ext>
            </c:extLst>
          </c:dPt>
          <c:dPt>
            <c:idx val="54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441-7194-4ED1-83BE-6DB595DA42A0}"/>
              </c:ext>
            </c:extLst>
          </c:dPt>
          <c:dPt>
            <c:idx val="54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443-7194-4ED1-83BE-6DB595DA42A0}"/>
              </c:ext>
            </c:extLst>
          </c:dPt>
          <c:dPt>
            <c:idx val="54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445-7194-4ED1-83BE-6DB595DA42A0}"/>
              </c:ext>
            </c:extLst>
          </c:dPt>
          <c:dPt>
            <c:idx val="54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447-7194-4ED1-83BE-6DB595DA42A0}"/>
              </c:ext>
            </c:extLst>
          </c:dPt>
          <c:dPt>
            <c:idx val="54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449-7194-4ED1-83BE-6DB595DA42A0}"/>
              </c:ext>
            </c:extLst>
          </c:dPt>
          <c:dPt>
            <c:idx val="54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44B-7194-4ED1-83BE-6DB595DA42A0}"/>
              </c:ext>
            </c:extLst>
          </c:dPt>
          <c:dPt>
            <c:idx val="55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44D-7194-4ED1-83BE-6DB595DA42A0}"/>
              </c:ext>
            </c:extLst>
          </c:dPt>
          <c:dPt>
            <c:idx val="55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44F-7194-4ED1-83BE-6DB595DA42A0}"/>
              </c:ext>
            </c:extLst>
          </c:dPt>
          <c:dPt>
            <c:idx val="55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51-7194-4ED1-83BE-6DB595DA42A0}"/>
              </c:ext>
            </c:extLst>
          </c:dPt>
          <c:dPt>
            <c:idx val="55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53-7194-4ED1-83BE-6DB595DA42A0}"/>
              </c:ext>
            </c:extLst>
          </c:dPt>
          <c:dPt>
            <c:idx val="55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55-7194-4ED1-83BE-6DB595DA42A0}"/>
              </c:ext>
            </c:extLst>
          </c:dPt>
          <c:dPt>
            <c:idx val="55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57-7194-4ED1-83BE-6DB595DA42A0}"/>
              </c:ext>
            </c:extLst>
          </c:dPt>
          <c:dPt>
            <c:idx val="55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59-7194-4ED1-83BE-6DB595DA42A0}"/>
              </c:ext>
            </c:extLst>
          </c:dPt>
          <c:dPt>
            <c:idx val="55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5B-7194-4ED1-83BE-6DB595DA42A0}"/>
              </c:ext>
            </c:extLst>
          </c:dPt>
          <c:dPt>
            <c:idx val="55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45D-7194-4ED1-83BE-6DB595DA42A0}"/>
              </c:ext>
            </c:extLst>
          </c:dPt>
          <c:dPt>
            <c:idx val="55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45F-7194-4ED1-83BE-6DB595DA42A0}"/>
              </c:ext>
            </c:extLst>
          </c:dPt>
          <c:dPt>
            <c:idx val="56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461-7194-4ED1-83BE-6DB595DA42A0}"/>
              </c:ext>
            </c:extLst>
          </c:dPt>
          <c:dPt>
            <c:idx val="56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463-7194-4ED1-83BE-6DB595DA42A0}"/>
              </c:ext>
            </c:extLst>
          </c:dPt>
          <c:dPt>
            <c:idx val="56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465-7194-4ED1-83BE-6DB595DA42A0}"/>
              </c:ext>
            </c:extLst>
          </c:dPt>
          <c:dPt>
            <c:idx val="56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467-7194-4ED1-83BE-6DB595DA42A0}"/>
              </c:ext>
            </c:extLst>
          </c:dPt>
          <c:dPt>
            <c:idx val="56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69-7194-4ED1-83BE-6DB595DA42A0}"/>
              </c:ext>
            </c:extLst>
          </c:dPt>
          <c:dPt>
            <c:idx val="56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6B-7194-4ED1-83BE-6DB595DA42A0}"/>
              </c:ext>
            </c:extLst>
          </c:dPt>
          <c:dPt>
            <c:idx val="56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6D-7194-4ED1-83BE-6DB595DA42A0}"/>
              </c:ext>
            </c:extLst>
          </c:dPt>
          <c:dPt>
            <c:idx val="56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6F-7194-4ED1-83BE-6DB595DA42A0}"/>
              </c:ext>
            </c:extLst>
          </c:dPt>
          <c:dPt>
            <c:idx val="56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71-7194-4ED1-83BE-6DB595DA42A0}"/>
              </c:ext>
            </c:extLst>
          </c:dPt>
          <c:dPt>
            <c:idx val="56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73-7194-4ED1-83BE-6DB595DA42A0}"/>
              </c:ext>
            </c:extLst>
          </c:dPt>
          <c:dPt>
            <c:idx val="57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475-7194-4ED1-83BE-6DB595DA42A0}"/>
              </c:ext>
            </c:extLst>
          </c:dPt>
          <c:dPt>
            <c:idx val="57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477-7194-4ED1-83BE-6DB595DA42A0}"/>
              </c:ext>
            </c:extLst>
          </c:dPt>
          <c:dPt>
            <c:idx val="57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479-7194-4ED1-83BE-6DB595DA42A0}"/>
              </c:ext>
            </c:extLst>
          </c:dPt>
          <c:dPt>
            <c:idx val="57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47B-7194-4ED1-83BE-6DB595DA42A0}"/>
              </c:ext>
            </c:extLst>
          </c:dPt>
          <c:dPt>
            <c:idx val="57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47D-7194-4ED1-83BE-6DB595DA42A0}"/>
              </c:ext>
            </c:extLst>
          </c:dPt>
          <c:dPt>
            <c:idx val="57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47F-7194-4ED1-83BE-6DB595DA42A0}"/>
              </c:ext>
            </c:extLst>
          </c:dPt>
          <c:dPt>
            <c:idx val="57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81-7194-4ED1-83BE-6DB595DA42A0}"/>
              </c:ext>
            </c:extLst>
          </c:dPt>
          <c:dPt>
            <c:idx val="57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83-7194-4ED1-83BE-6DB595DA42A0}"/>
              </c:ext>
            </c:extLst>
          </c:dPt>
          <c:dPt>
            <c:idx val="57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85-7194-4ED1-83BE-6DB595DA42A0}"/>
              </c:ext>
            </c:extLst>
          </c:dPt>
          <c:dPt>
            <c:idx val="57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87-7194-4ED1-83BE-6DB595DA42A0}"/>
              </c:ext>
            </c:extLst>
          </c:dPt>
          <c:dPt>
            <c:idx val="58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89-7194-4ED1-83BE-6DB595DA42A0}"/>
              </c:ext>
            </c:extLst>
          </c:dPt>
          <c:dPt>
            <c:idx val="58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8B-7194-4ED1-83BE-6DB595DA42A0}"/>
              </c:ext>
            </c:extLst>
          </c:dPt>
          <c:dPt>
            <c:idx val="58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48D-7194-4ED1-83BE-6DB595DA42A0}"/>
              </c:ext>
            </c:extLst>
          </c:dPt>
          <c:dPt>
            <c:idx val="58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48F-7194-4ED1-83BE-6DB595DA42A0}"/>
              </c:ext>
            </c:extLst>
          </c:dPt>
          <c:dPt>
            <c:idx val="58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491-7194-4ED1-83BE-6DB595DA42A0}"/>
              </c:ext>
            </c:extLst>
          </c:dPt>
          <c:dPt>
            <c:idx val="58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493-7194-4ED1-83BE-6DB595DA42A0}"/>
              </c:ext>
            </c:extLst>
          </c:dPt>
          <c:dPt>
            <c:idx val="58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495-7194-4ED1-83BE-6DB595DA42A0}"/>
              </c:ext>
            </c:extLst>
          </c:dPt>
          <c:dPt>
            <c:idx val="58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497-7194-4ED1-83BE-6DB595DA42A0}"/>
              </c:ext>
            </c:extLst>
          </c:dPt>
          <c:dPt>
            <c:idx val="58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99-7194-4ED1-83BE-6DB595DA42A0}"/>
              </c:ext>
            </c:extLst>
          </c:dPt>
          <c:dPt>
            <c:idx val="58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9B-7194-4ED1-83BE-6DB595DA42A0}"/>
              </c:ext>
            </c:extLst>
          </c:dPt>
          <c:dPt>
            <c:idx val="59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9D-7194-4ED1-83BE-6DB595DA42A0}"/>
              </c:ext>
            </c:extLst>
          </c:dPt>
          <c:dPt>
            <c:idx val="59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9F-7194-4ED1-83BE-6DB595DA42A0}"/>
              </c:ext>
            </c:extLst>
          </c:dPt>
          <c:dPt>
            <c:idx val="59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A1-7194-4ED1-83BE-6DB595DA42A0}"/>
              </c:ext>
            </c:extLst>
          </c:dPt>
          <c:dPt>
            <c:idx val="59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4A3-7194-4ED1-83BE-6DB595DA42A0}"/>
              </c:ext>
            </c:extLst>
          </c:dPt>
          <c:dPt>
            <c:idx val="59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4A5-7194-4ED1-83BE-6DB595DA42A0}"/>
              </c:ext>
            </c:extLst>
          </c:dPt>
          <c:dPt>
            <c:idx val="59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4A7-7194-4ED1-83BE-6DB595DA42A0}"/>
              </c:ext>
            </c:extLst>
          </c:dPt>
          <c:dPt>
            <c:idx val="59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4A9-7194-4ED1-83BE-6DB595DA42A0}"/>
              </c:ext>
            </c:extLst>
          </c:dPt>
          <c:dPt>
            <c:idx val="59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4AB-7194-4ED1-83BE-6DB595DA42A0}"/>
              </c:ext>
            </c:extLst>
          </c:dPt>
          <c:dPt>
            <c:idx val="59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4AD-7194-4ED1-83BE-6DB595DA42A0}"/>
              </c:ext>
            </c:extLst>
          </c:dPt>
          <c:dPt>
            <c:idx val="59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4AF-7194-4ED1-83BE-6DB595DA42A0}"/>
              </c:ext>
            </c:extLst>
          </c:dPt>
          <c:dPt>
            <c:idx val="60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4B1-7194-4ED1-83BE-6DB595DA42A0}"/>
              </c:ext>
            </c:extLst>
          </c:dPt>
          <c:dPt>
            <c:idx val="60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4B3-7194-4ED1-83BE-6DB595DA42A0}"/>
              </c:ext>
            </c:extLst>
          </c:dPt>
          <c:dPt>
            <c:idx val="60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4B5-7194-4ED1-83BE-6DB595DA42A0}"/>
              </c:ext>
            </c:extLst>
          </c:dPt>
          <c:dPt>
            <c:idx val="60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4B7-7194-4ED1-83BE-6DB595DA42A0}"/>
              </c:ext>
            </c:extLst>
          </c:dPt>
          <c:dPt>
            <c:idx val="60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4B9-7194-4ED1-83BE-6DB595DA42A0}"/>
              </c:ext>
            </c:extLst>
          </c:dPt>
          <c:dPt>
            <c:idx val="60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4BB-7194-4ED1-83BE-6DB595DA42A0}"/>
              </c:ext>
            </c:extLst>
          </c:dPt>
          <c:dPt>
            <c:idx val="60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BD-7194-4ED1-83BE-6DB595DA42A0}"/>
              </c:ext>
            </c:extLst>
          </c:dPt>
          <c:dPt>
            <c:idx val="60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BF-7194-4ED1-83BE-6DB595DA42A0}"/>
              </c:ext>
            </c:extLst>
          </c:dPt>
          <c:dPt>
            <c:idx val="60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C1-7194-4ED1-83BE-6DB595DA42A0}"/>
              </c:ext>
            </c:extLst>
          </c:dPt>
          <c:dPt>
            <c:idx val="60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C3-7194-4ED1-83BE-6DB595DA42A0}"/>
              </c:ext>
            </c:extLst>
          </c:dPt>
          <c:dPt>
            <c:idx val="61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C5-7194-4ED1-83BE-6DB595DA42A0}"/>
              </c:ext>
            </c:extLst>
          </c:dPt>
          <c:dPt>
            <c:idx val="61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4C7-7194-4ED1-83BE-6DB595DA42A0}"/>
              </c:ext>
            </c:extLst>
          </c:dPt>
          <c:dPt>
            <c:idx val="61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4C9-7194-4ED1-83BE-6DB595DA42A0}"/>
              </c:ext>
            </c:extLst>
          </c:dPt>
          <c:dPt>
            <c:idx val="61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4CB-7194-4ED1-83BE-6DB595DA42A0}"/>
              </c:ext>
            </c:extLst>
          </c:dPt>
          <c:dPt>
            <c:idx val="61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4CD-7194-4ED1-83BE-6DB595DA42A0}"/>
              </c:ext>
            </c:extLst>
          </c:dPt>
          <c:dPt>
            <c:idx val="61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4CF-7194-4ED1-83BE-6DB595DA42A0}"/>
              </c:ext>
            </c:extLst>
          </c:dPt>
          <c:dPt>
            <c:idx val="61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4D1-7194-4ED1-83BE-6DB595DA42A0}"/>
              </c:ext>
            </c:extLst>
          </c:dPt>
          <c:dPt>
            <c:idx val="61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4D3-7194-4ED1-83BE-6DB595DA42A0}"/>
              </c:ext>
            </c:extLst>
          </c:dPt>
          <c:dPt>
            <c:idx val="61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D5-7194-4ED1-83BE-6DB595DA42A0}"/>
              </c:ext>
            </c:extLst>
          </c:dPt>
          <c:dPt>
            <c:idx val="61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D7-7194-4ED1-83BE-6DB595DA42A0}"/>
              </c:ext>
            </c:extLst>
          </c:dPt>
          <c:dPt>
            <c:idx val="62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D9-7194-4ED1-83BE-6DB595DA42A0}"/>
              </c:ext>
            </c:extLst>
          </c:dPt>
          <c:dPt>
            <c:idx val="62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DB-7194-4ED1-83BE-6DB595DA42A0}"/>
              </c:ext>
            </c:extLst>
          </c:dPt>
          <c:dPt>
            <c:idx val="62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DD-7194-4ED1-83BE-6DB595DA42A0}"/>
              </c:ext>
            </c:extLst>
          </c:dPt>
          <c:dPt>
            <c:idx val="62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4DF-7194-4ED1-83BE-6DB595DA42A0}"/>
              </c:ext>
            </c:extLst>
          </c:dPt>
          <c:dPt>
            <c:idx val="62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4E1-7194-4ED1-83BE-6DB595DA42A0}"/>
              </c:ext>
            </c:extLst>
          </c:dPt>
          <c:dPt>
            <c:idx val="62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4E3-7194-4ED1-83BE-6DB595DA42A0}"/>
              </c:ext>
            </c:extLst>
          </c:dPt>
          <c:dPt>
            <c:idx val="62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4E5-7194-4ED1-83BE-6DB595DA42A0}"/>
              </c:ext>
            </c:extLst>
          </c:dPt>
          <c:dPt>
            <c:idx val="62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4E7-7194-4ED1-83BE-6DB595DA42A0}"/>
              </c:ext>
            </c:extLst>
          </c:dPt>
          <c:dPt>
            <c:idx val="62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4E9-7194-4ED1-83BE-6DB595DA42A0}"/>
              </c:ext>
            </c:extLst>
          </c:dPt>
          <c:dPt>
            <c:idx val="62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4EB-7194-4ED1-83BE-6DB595DA42A0}"/>
              </c:ext>
            </c:extLst>
          </c:dPt>
          <c:dPt>
            <c:idx val="63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ED-7194-4ED1-83BE-6DB595DA42A0}"/>
              </c:ext>
            </c:extLst>
          </c:dPt>
          <c:dPt>
            <c:idx val="63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EF-7194-4ED1-83BE-6DB595DA42A0}"/>
              </c:ext>
            </c:extLst>
          </c:dPt>
          <c:dPt>
            <c:idx val="63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F1-7194-4ED1-83BE-6DB595DA42A0}"/>
              </c:ext>
            </c:extLst>
          </c:dPt>
          <c:dPt>
            <c:idx val="63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F3-7194-4ED1-83BE-6DB595DA42A0}"/>
              </c:ext>
            </c:extLst>
          </c:dPt>
          <c:dPt>
            <c:idx val="63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F5-7194-4ED1-83BE-6DB595DA42A0}"/>
              </c:ext>
            </c:extLst>
          </c:dPt>
          <c:dPt>
            <c:idx val="63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4F7-7194-4ED1-83BE-6DB595DA42A0}"/>
              </c:ext>
            </c:extLst>
          </c:dPt>
          <c:dPt>
            <c:idx val="63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4F9-7194-4ED1-83BE-6DB595DA42A0}"/>
              </c:ext>
            </c:extLst>
          </c:dPt>
          <c:dPt>
            <c:idx val="63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4FB-7194-4ED1-83BE-6DB595DA42A0}"/>
              </c:ext>
            </c:extLst>
          </c:dPt>
          <c:dPt>
            <c:idx val="63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4FD-7194-4ED1-83BE-6DB595DA42A0}"/>
              </c:ext>
            </c:extLst>
          </c:dPt>
          <c:dPt>
            <c:idx val="63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4FF-7194-4ED1-83BE-6DB595DA42A0}"/>
              </c:ext>
            </c:extLst>
          </c:dPt>
          <c:dPt>
            <c:idx val="64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501-7194-4ED1-83BE-6DB595DA42A0}"/>
              </c:ext>
            </c:extLst>
          </c:dPt>
          <c:dPt>
            <c:idx val="64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503-7194-4ED1-83BE-6DB595DA42A0}"/>
              </c:ext>
            </c:extLst>
          </c:dPt>
          <c:dPt>
            <c:idx val="64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05-7194-4ED1-83BE-6DB595DA42A0}"/>
              </c:ext>
            </c:extLst>
          </c:dPt>
          <c:dPt>
            <c:idx val="64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07-7194-4ED1-83BE-6DB595DA42A0}"/>
              </c:ext>
            </c:extLst>
          </c:dPt>
          <c:dPt>
            <c:idx val="64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09-7194-4ED1-83BE-6DB595DA42A0}"/>
              </c:ext>
            </c:extLst>
          </c:dPt>
          <c:dPt>
            <c:idx val="64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0B-7194-4ED1-83BE-6DB595DA42A0}"/>
              </c:ext>
            </c:extLst>
          </c:dPt>
          <c:dPt>
            <c:idx val="64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0D-7194-4ED1-83BE-6DB595DA42A0}"/>
              </c:ext>
            </c:extLst>
          </c:dPt>
          <c:dPt>
            <c:idx val="64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0F-7194-4ED1-83BE-6DB595DA42A0}"/>
              </c:ext>
            </c:extLst>
          </c:dPt>
          <c:dPt>
            <c:idx val="64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511-7194-4ED1-83BE-6DB595DA42A0}"/>
              </c:ext>
            </c:extLst>
          </c:dPt>
          <c:dPt>
            <c:idx val="64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513-7194-4ED1-83BE-6DB595DA42A0}"/>
              </c:ext>
            </c:extLst>
          </c:dPt>
          <c:dPt>
            <c:idx val="65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515-7194-4ED1-83BE-6DB595DA42A0}"/>
              </c:ext>
            </c:extLst>
          </c:dPt>
          <c:dPt>
            <c:idx val="65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517-7194-4ED1-83BE-6DB595DA42A0}"/>
              </c:ext>
            </c:extLst>
          </c:dPt>
          <c:dPt>
            <c:idx val="65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519-7194-4ED1-83BE-6DB595DA42A0}"/>
              </c:ext>
            </c:extLst>
          </c:dPt>
          <c:dPt>
            <c:idx val="65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51B-7194-4ED1-83BE-6DB595DA42A0}"/>
              </c:ext>
            </c:extLst>
          </c:dPt>
          <c:dPt>
            <c:idx val="65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51D-7194-4ED1-83BE-6DB595DA42A0}"/>
              </c:ext>
            </c:extLst>
          </c:dPt>
          <c:dPt>
            <c:idx val="65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51F-7194-4ED1-83BE-6DB595DA42A0}"/>
              </c:ext>
            </c:extLst>
          </c:dPt>
          <c:dPt>
            <c:idx val="65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521-7194-4ED1-83BE-6DB595DA42A0}"/>
              </c:ext>
            </c:extLst>
          </c:dPt>
          <c:dPt>
            <c:idx val="65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523-7194-4ED1-83BE-6DB595DA42A0}"/>
              </c:ext>
            </c:extLst>
          </c:dPt>
          <c:dPt>
            <c:idx val="65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525-7194-4ED1-83BE-6DB595DA42A0}"/>
              </c:ext>
            </c:extLst>
          </c:dPt>
          <c:dPt>
            <c:idx val="65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527-7194-4ED1-83BE-6DB595DA42A0}"/>
              </c:ext>
            </c:extLst>
          </c:dPt>
          <c:dPt>
            <c:idx val="66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29-7194-4ED1-83BE-6DB595DA42A0}"/>
              </c:ext>
            </c:extLst>
          </c:dPt>
          <c:dPt>
            <c:idx val="66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2B-7194-4ED1-83BE-6DB595DA42A0}"/>
              </c:ext>
            </c:extLst>
          </c:dPt>
          <c:dPt>
            <c:idx val="66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2D-7194-4ED1-83BE-6DB595DA42A0}"/>
              </c:ext>
            </c:extLst>
          </c:dPt>
          <c:dPt>
            <c:idx val="66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2F-7194-4ED1-83BE-6DB595DA42A0}"/>
              </c:ext>
            </c:extLst>
          </c:dPt>
          <c:dPt>
            <c:idx val="66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31-7194-4ED1-83BE-6DB595DA42A0}"/>
              </c:ext>
            </c:extLst>
          </c:dPt>
          <c:dPt>
            <c:idx val="66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33-7194-4ED1-83BE-6DB595DA42A0}"/>
              </c:ext>
            </c:extLst>
          </c:dPt>
          <c:dPt>
            <c:idx val="66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535-7194-4ED1-83BE-6DB595DA42A0}"/>
              </c:ext>
            </c:extLst>
          </c:dPt>
          <c:dPt>
            <c:idx val="66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537-7194-4ED1-83BE-6DB595DA42A0}"/>
              </c:ext>
            </c:extLst>
          </c:dPt>
          <c:dPt>
            <c:idx val="66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539-7194-4ED1-83BE-6DB595DA42A0}"/>
              </c:ext>
            </c:extLst>
          </c:dPt>
          <c:dPt>
            <c:idx val="66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53B-7194-4ED1-83BE-6DB595DA42A0}"/>
              </c:ext>
            </c:extLst>
          </c:dPt>
          <c:dPt>
            <c:idx val="67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53D-7194-4ED1-83BE-6DB595DA42A0}"/>
              </c:ext>
            </c:extLst>
          </c:dPt>
          <c:dPt>
            <c:idx val="67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53F-7194-4ED1-83BE-6DB595DA42A0}"/>
              </c:ext>
            </c:extLst>
          </c:dPt>
          <c:dPt>
            <c:idx val="67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41-7194-4ED1-83BE-6DB595DA42A0}"/>
              </c:ext>
            </c:extLst>
          </c:dPt>
          <c:dPt>
            <c:idx val="67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43-7194-4ED1-83BE-6DB595DA42A0}"/>
              </c:ext>
            </c:extLst>
          </c:dPt>
          <c:dPt>
            <c:idx val="67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45-7194-4ED1-83BE-6DB595DA42A0}"/>
              </c:ext>
            </c:extLst>
          </c:dPt>
          <c:dPt>
            <c:idx val="67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47-7194-4ED1-83BE-6DB595DA42A0}"/>
              </c:ext>
            </c:extLst>
          </c:dPt>
          <c:dPt>
            <c:idx val="67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49-7194-4ED1-83BE-6DB595DA42A0}"/>
              </c:ext>
            </c:extLst>
          </c:dPt>
          <c:dPt>
            <c:idx val="67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4B-7194-4ED1-83BE-6DB595DA42A0}"/>
              </c:ext>
            </c:extLst>
          </c:dPt>
          <c:dPt>
            <c:idx val="67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54D-7194-4ED1-83BE-6DB595DA42A0}"/>
              </c:ext>
            </c:extLst>
          </c:dPt>
          <c:dPt>
            <c:idx val="67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54F-7194-4ED1-83BE-6DB595DA42A0}"/>
              </c:ext>
            </c:extLst>
          </c:dPt>
          <c:dPt>
            <c:idx val="68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551-7194-4ED1-83BE-6DB595DA42A0}"/>
              </c:ext>
            </c:extLst>
          </c:dPt>
          <c:dPt>
            <c:idx val="68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553-7194-4ED1-83BE-6DB595DA42A0}"/>
              </c:ext>
            </c:extLst>
          </c:dPt>
          <c:dPt>
            <c:idx val="68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555-7194-4ED1-83BE-6DB595DA42A0}"/>
              </c:ext>
            </c:extLst>
          </c:dPt>
          <c:dPt>
            <c:idx val="68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557-7194-4ED1-83BE-6DB595DA42A0}"/>
              </c:ext>
            </c:extLst>
          </c:dPt>
          <c:dPt>
            <c:idx val="68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59-7194-4ED1-83BE-6DB595DA42A0}"/>
              </c:ext>
            </c:extLst>
          </c:dPt>
          <c:dPt>
            <c:idx val="68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5B-7194-4ED1-83BE-6DB595DA42A0}"/>
              </c:ext>
            </c:extLst>
          </c:dPt>
          <c:dPt>
            <c:idx val="68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5D-7194-4ED1-83BE-6DB595DA42A0}"/>
              </c:ext>
            </c:extLst>
          </c:dPt>
          <c:dPt>
            <c:idx val="68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5F-7194-4ED1-83BE-6DB595DA42A0}"/>
              </c:ext>
            </c:extLst>
          </c:dPt>
          <c:dPt>
            <c:idx val="68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61-7194-4ED1-83BE-6DB595DA42A0}"/>
              </c:ext>
            </c:extLst>
          </c:dPt>
          <c:dPt>
            <c:idx val="68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63-7194-4ED1-83BE-6DB595DA42A0}"/>
              </c:ext>
            </c:extLst>
          </c:dPt>
          <c:dPt>
            <c:idx val="69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565-7194-4ED1-83BE-6DB595DA42A0}"/>
              </c:ext>
            </c:extLst>
          </c:dPt>
          <c:dPt>
            <c:idx val="69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567-7194-4ED1-83BE-6DB595DA42A0}"/>
              </c:ext>
            </c:extLst>
          </c:dPt>
          <c:dPt>
            <c:idx val="69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569-7194-4ED1-83BE-6DB595DA42A0}"/>
              </c:ext>
            </c:extLst>
          </c:dPt>
          <c:dPt>
            <c:idx val="69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56B-7194-4ED1-83BE-6DB595DA42A0}"/>
              </c:ext>
            </c:extLst>
          </c:dPt>
          <c:dPt>
            <c:idx val="69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56D-7194-4ED1-83BE-6DB595DA42A0}"/>
              </c:ext>
            </c:extLst>
          </c:dPt>
          <c:dPt>
            <c:idx val="69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56F-7194-4ED1-83BE-6DB595DA42A0}"/>
              </c:ext>
            </c:extLst>
          </c:dPt>
          <c:dPt>
            <c:idx val="69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71-7194-4ED1-83BE-6DB595DA42A0}"/>
              </c:ext>
            </c:extLst>
          </c:dPt>
          <c:dPt>
            <c:idx val="69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73-7194-4ED1-83BE-6DB595DA42A0}"/>
              </c:ext>
            </c:extLst>
          </c:dPt>
          <c:dPt>
            <c:idx val="69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75-7194-4ED1-83BE-6DB595DA42A0}"/>
              </c:ext>
            </c:extLst>
          </c:dPt>
          <c:dPt>
            <c:idx val="69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77-7194-4ED1-83BE-6DB595DA42A0}"/>
              </c:ext>
            </c:extLst>
          </c:dPt>
          <c:dPt>
            <c:idx val="70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79-7194-4ED1-83BE-6DB595DA42A0}"/>
              </c:ext>
            </c:extLst>
          </c:dPt>
          <c:dPt>
            <c:idx val="70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7B-7194-4ED1-83BE-6DB595DA42A0}"/>
              </c:ext>
            </c:extLst>
          </c:dPt>
          <c:dPt>
            <c:idx val="70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57D-7194-4ED1-83BE-6DB595DA42A0}"/>
              </c:ext>
            </c:extLst>
          </c:dPt>
          <c:dPt>
            <c:idx val="70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57F-7194-4ED1-83BE-6DB595DA42A0}"/>
              </c:ext>
            </c:extLst>
          </c:dPt>
          <c:dPt>
            <c:idx val="70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581-7194-4ED1-83BE-6DB595DA42A0}"/>
              </c:ext>
            </c:extLst>
          </c:dPt>
          <c:dPt>
            <c:idx val="70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583-7194-4ED1-83BE-6DB595DA42A0}"/>
              </c:ext>
            </c:extLst>
          </c:dPt>
          <c:dPt>
            <c:idx val="70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585-7194-4ED1-83BE-6DB595DA42A0}"/>
              </c:ext>
            </c:extLst>
          </c:dPt>
          <c:dPt>
            <c:idx val="70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587-7194-4ED1-83BE-6DB595DA42A0}"/>
              </c:ext>
            </c:extLst>
          </c:dPt>
          <c:dPt>
            <c:idx val="70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589-7194-4ED1-83BE-6DB595DA42A0}"/>
              </c:ext>
            </c:extLst>
          </c:dPt>
          <c:dPt>
            <c:idx val="70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58B-7194-4ED1-83BE-6DB595DA42A0}"/>
              </c:ext>
            </c:extLst>
          </c:dPt>
          <c:dPt>
            <c:idx val="71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58D-7194-4ED1-83BE-6DB595DA42A0}"/>
              </c:ext>
            </c:extLst>
          </c:dPt>
          <c:dPt>
            <c:idx val="71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58F-7194-4ED1-83BE-6DB595DA42A0}"/>
              </c:ext>
            </c:extLst>
          </c:dPt>
          <c:dPt>
            <c:idx val="71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591-7194-4ED1-83BE-6DB595DA42A0}"/>
              </c:ext>
            </c:extLst>
          </c:dPt>
          <c:dPt>
            <c:idx val="71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593-7194-4ED1-83BE-6DB595DA42A0}"/>
              </c:ext>
            </c:extLst>
          </c:dPt>
          <c:dPt>
            <c:idx val="71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95-7194-4ED1-83BE-6DB595DA42A0}"/>
              </c:ext>
            </c:extLst>
          </c:dPt>
          <c:dPt>
            <c:idx val="71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97-7194-4ED1-83BE-6DB595DA42A0}"/>
              </c:ext>
            </c:extLst>
          </c:dPt>
          <c:dPt>
            <c:idx val="71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99-7194-4ED1-83BE-6DB595DA42A0}"/>
              </c:ext>
            </c:extLst>
          </c:dPt>
          <c:dPt>
            <c:idx val="71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9B-7194-4ED1-83BE-6DB595DA42A0}"/>
              </c:ext>
            </c:extLst>
          </c:dPt>
          <c:dPt>
            <c:idx val="71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9D-7194-4ED1-83BE-6DB595DA42A0}"/>
              </c:ext>
            </c:extLst>
          </c:dPt>
          <c:dPt>
            <c:idx val="71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59F-7194-4ED1-83BE-6DB595DA42A0}"/>
              </c:ext>
            </c:extLst>
          </c:dPt>
          <c:dPt>
            <c:idx val="72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5A1-7194-4ED1-83BE-6DB595DA42A0}"/>
              </c:ext>
            </c:extLst>
          </c:dPt>
          <c:dPt>
            <c:idx val="72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5A3-7194-4ED1-83BE-6DB595DA42A0}"/>
              </c:ext>
            </c:extLst>
          </c:dPt>
          <c:dPt>
            <c:idx val="72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5A5-7194-4ED1-83BE-6DB595DA42A0}"/>
              </c:ext>
            </c:extLst>
          </c:dPt>
          <c:dPt>
            <c:idx val="72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5A7-7194-4ED1-83BE-6DB595DA42A0}"/>
              </c:ext>
            </c:extLst>
          </c:dPt>
          <c:dPt>
            <c:idx val="72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5A9-7194-4ED1-83BE-6DB595DA42A0}"/>
              </c:ext>
            </c:extLst>
          </c:dPt>
          <c:dPt>
            <c:idx val="72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5AB-7194-4ED1-83BE-6DB595DA42A0}"/>
              </c:ext>
            </c:extLst>
          </c:dPt>
          <c:dPt>
            <c:idx val="72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AD-7194-4ED1-83BE-6DB595DA42A0}"/>
              </c:ext>
            </c:extLst>
          </c:dPt>
          <c:dPt>
            <c:idx val="72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AF-7194-4ED1-83BE-6DB595DA42A0}"/>
              </c:ext>
            </c:extLst>
          </c:dPt>
          <c:dPt>
            <c:idx val="72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B1-7194-4ED1-83BE-6DB595DA42A0}"/>
              </c:ext>
            </c:extLst>
          </c:dPt>
          <c:dPt>
            <c:idx val="72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B3-7194-4ED1-83BE-6DB595DA42A0}"/>
              </c:ext>
            </c:extLst>
          </c:dPt>
          <c:dPt>
            <c:idx val="73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B5-7194-4ED1-83BE-6DB595DA42A0}"/>
              </c:ext>
            </c:extLst>
          </c:dPt>
          <c:dPt>
            <c:idx val="73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5B7-7194-4ED1-83BE-6DB595DA42A0}"/>
              </c:ext>
            </c:extLst>
          </c:dPt>
          <c:dPt>
            <c:idx val="73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5B9-7194-4ED1-83BE-6DB595DA42A0}"/>
              </c:ext>
            </c:extLst>
          </c:dPt>
          <c:dPt>
            <c:idx val="73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5BB-7194-4ED1-83BE-6DB595DA42A0}"/>
              </c:ext>
            </c:extLst>
          </c:dPt>
          <c:dPt>
            <c:idx val="73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5BD-7194-4ED1-83BE-6DB595DA42A0}"/>
              </c:ext>
            </c:extLst>
          </c:dPt>
          <c:dPt>
            <c:idx val="73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5BF-7194-4ED1-83BE-6DB595DA42A0}"/>
              </c:ext>
            </c:extLst>
          </c:dPt>
          <c:dPt>
            <c:idx val="73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5C1-7194-4ED1-83BE-6DB595DA42A0}"/>
              </c:ext>
            </c:extLst>
          </c:dPt>
          <c:dPt>
            <c:idx val="73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5C3-7194-4ED1-83BE-6DB595DA42A0}"/>
              </c:ext>
            </c:extLst>
          </c:dPt>
          <c:dPt>
            <c:idx val="73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C5-7194-4ED1-83BE-6DB595DA42A0}"/>
              </c:ext>
            </c:extLst>
          </c:dPt>
          <c:dPt>
            <c:idx val="73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C7-7194-4ED1-83BE-6DB595DA42A0}"/>
              </c:ext>
            </c:extLst>
          </c:dPt>
          <c:dPt>
            <c:idx val="74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C9-7194-4ED1-83BE-6DB595DA42A0}"/>
              </c:ext>
            </c:extLst>
          </c:dPt>
          <c:dPt>
            <c:idx val="74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CB-7194-4ED1-83BE-6DB595DA42A0}"/>
              </c:ext>
            </c:extLst>
          </c:dPt>
          <c:dPt>
            <c:idx val="74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CD-7194-4ED1-83BE-6DB595DA42A0}"/>
              </c:ext>
            </c:extLst>
          </c:dPt>
          <c:dPt>
            <c:idx val="74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5CF-7194-4ED1-83BE-6DB595DA42A0}"/>
              </c:ext>
            </c:extLst>
          </c:dPt>
          <c:dPt>
            <c:idx val="74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5D1-7194-4ED1-83BE-6DB595DA42A0}"/>
              </c:ext>
            </c:extLst>
          </c:dPt>
          <c:dPt>
            <c:idx val="74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5D3-7194-4ED1-83BE-6DB595DA42A0}"/>
              </c:ext>
            </c:extLst>
          </c:dPt>
          <c:dPt>
            <c:idx val="74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5D5-7194-4ED1-83BE-6DB595DA42A0}"/>
              </c:ext>
            </c:extLst>
          </c:dPt>
          <c:dPt>
            <c:idx val="74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5D7-7194-4ED1-83BE-6DB595DA42A0}"/>
              </c:ext>
            </c:extLst>
          </c:dPt>
          <c:dPt>
            <c:idx val="74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5D9-7194-4ED1-83BE-6DB595DA42A0}"/>
              </c:ext>
            </c:extLst>
          </c:dPt>
          <c:dPt>
            <c:idx val="74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5DB-7194-4ED1-83BE-6DB595DA42A0}"/>
              </c:ext>
            </c:extLst>
          </c:dPt>
          <c:dPt>
            <c:idx val="75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DD-7194-4ED1-83BE-6DB595DA42A0}"/>
              </c:ext>
            </c:extLst>
          </c:dPt>
          <c:dPt>
            <c:idx val="75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DF-7194-4ED1-83BE-6DB595DA42A0}"/>
              </c:ext>
            </c:extLst>
          </c:dPt>
          <c:dPt>
            <c:idx val="75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E1-7194-4ED1-83BE-6DB595DA42A0}"/>
              </c:ext>
            </c:extLst>
          </c:dPt>
          <c:dPt>
            <c:idx val="75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E3-7194-4ED1-83BE-6DB595DA42A0}"/>
              </c:ext>
            </c:extLst>
          </c:dPt>
          <c:dPt>
            <c:idx val="75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E5-7194-4ED1-83BE-6DB595DA42A0}"/>
              </c:ext>
            </c:extLst>
          </c:dPt>
          <c:dPt>
            <c:idx val="75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5E7-7194-4ED1-83BE-6DB595DA42A0}"/>
              </c:ext>
            </c:extLst>
          </c:dPt>
          <c:dPt>
            <c:idx val="75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5E9-7194-4ED1-83BE-6DB595DA42A0}"/>
              </c:ext>
            </c:extLst>
          </c:dPt>
          <c:dPt>
            <c:idx val="75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5EB-7194-4ED1-83BE-6DB595DA42A0}"/>
              </c:ext>
            </c:extLst>
          </c:dPt>
          <c:dPt>
            <c:idx val="75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5ED-7194-4ED1-83BE-6DB595DA42A0}"/>
              </c:ext>
            </c:extLst>
          </c:dPt>
          <c:dPt>
            <c:idx val="75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5EF-7194-4ED1-83BE-6DB595DA42A0}"/>
              </c:ext>
            </c:extLst>
          </c:dPt>
          <c:dPt>
            <c:idx val="76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5F1-7194-4ED1-83BE-6DB595DA42A0}"/>
              </c:ext>
            </c:extLst>
          </c:dPt>
          <c:dPt>
            <c:idx val="76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5F3-7194-4ED1-83BE-6DB595DA42A0}"/>
              </c:ext>
            </c:extLst>
          </c:dPt>
          <c:dPt>
            <c:idx val="76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5F5-7194-4ED1-83BE-6DB595DA42A0}"/>
              </c:ext>
            </c:extLst>
          </c:dPt>
          <c:dPt>
            <c:idx val="76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5F7-7194-4ED1-83BE-6DB595DA42A0}"/>
              </c:ext>
            </c:extLst>
          </c:dPt>
          <c:dPt>
            <c:idx val="76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5F9-7194-4ED1-83BE-6DB595DA42A0}"/>
              </c:ext>
            </c:extLst>
          </c:dPt>
          <c:dPt>
            <c:idx val="76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5FB-7194-4ED1-83BE-6DB595DA42A0}"/>
              </c:ext>
            </c:extLst>
          </c:dPt>
          <c:dPt>
            <c:idx val="76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5FD-7194-4ED1-83BE-6DB595DA42A0}"/>
              </c:ext>
            </c:extLst>
          </c:dPt>
          <c:dPt>
            <c:idx val="76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5FF-7194-4ED1-83BE-6DB595DA42A0}"/>
              </c:ext>
            </c:extLst>
          </c:dPt>
          <c:dPt>
            <c:idx val="76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01-7194-4ED1-83BE-6DB595DA42A0}"/>
              </c:ext>
            </c:extLst>
          </c:dPt>
          <c:dPt>
            <c:idx val="76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03-7194-4ED1-83BE-6DB595DA42A0}"/>
              </c:ext>
            </c:extLst>
          </c:dPt>
          <c:dPt>
            <c:idx val="77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05-7194-4ED1-83BE-6DB595DA42A0}"/>
              </c:ext>
            </c:extLst>
          </c:dPt>
          <c:dPt>
            <c:idx val="77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07-7194-4ED1-83BE-6DB595DA42A0}"/>
              </c:ext>
            </c:extLst>
          </c:dPt>
          <c:dPt>
            <c:idx val="77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09-7194-4ED1-83BE-6DB595DA42A0}"/>
              </c:ext>
            </c:extLst>
          </c:dPt>
          <c:dPt>
            <c:idx val="77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0B-7194-4ED1-83BE-6DB595DA42A0}"/>
              </c:ext>
            </c:extLst>
          </c:dPt>
          <c:dPt>
            <c:idx val="77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60D-7194-4ED1-83BE-6DB595DA42A0}"/>
              </c:ext>
            </c:extLst>
          </c:dPt>
          <c:dPt>
            <c:idx val="77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60F-7194-4ED1-83BE-6DB595DA42A0}"/>
              </c:ext>
            </c:extLst>
          </c:dPt>
          <c:dPt>
            <c:idx val="77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611-7194-4ED1-83BE-6DB595DA42A0}"/>
              </c:ext>
            </c:extLst>
          </c:dPt>
          <c:dPt>
            <c:idx val="77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613-7194-4ED1-83BE-6DB595DA42A0}"/>
              </c:ext>
            </c:extLst>
          </c:dPt>
          <c:dPt>
            <c:idx val="77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615-7194-4ED1-83BE-6DB595DA42A0}"/>
              </c:ext>
            </c:extLst>
          </c:dPt>
          <c:dPt>
            <c:idx val="77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617-7194-4ED1-83BE-6DB595DA42A0}"/>
              </c:ext>
            </c:extLst>
          </c:dPt>
          <c:dPt>
            <c:idx val="78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19-7194-4ED1-83BE-6DB595DA42A0}"/>
              </c:ext>
            </c:extLst>
          </c:dPt>
          <c:dPt>
            <c:idx val="78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1B-7194-4ED1-83BE-6DB595DA42A0}"/>
              </c:ext>
            </c:extLst>
          </c:dPt>
          <c:dPt>
            <c:idx val="78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1D-7194-4ED1-83BE-6DB595DA42A0}"/>
              </c:ext>
            </c:extLst>
          </c:dPt>
          <c:dPt>
            <c:idx val="78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1F-7194-4ED1-83BE-6DB595DA42A0}"/>
              </c:ext>
            </c:extLst>
          </c:dPt>
          <c:dPt>
            <c:idx val="78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21-7194-4ED1-83BE-6DB595DA42A0}"/>
              </c:ext>
            </c:extLst>
          </c:dPt>
          <c:dPt>
            <c:idx val="78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23-7194-4ED1-83BE-6DB595DA42A0}"/>
              </c:ext>
            </c:extLst>
          </c:dPt>
          <c:dPt>
            <c:idx val="78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625-7194-4ED1-83BE-6DB595DA42A0}"/>
              </c:ext>
            </c:extLst>
          </c:dPt>
          <c:dPt>
            <c:idx val="78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627-7194-4ED1-83BE-6DB595DA42A0}"/>
              </c:ext>
            </c:extLst>
          </c:dPt>
          <c:dPt>
            <c:idx val="78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629-7194-4ED1-83BE-6DB595DA42A0}"/>
              </c:ext>
            </c:extLst>
          </c:dPt>
          <c:dPt>
            <c:idx val="78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62B-7194-4ED1-83BE-6DB595DA42A0}"/>
              </c:ext>
            </c:extLst>
          </c:dPt>
          <c:dPt>
            <c:idx val="79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62D-7194-4ED1-83BE-6DB595DA42A0}"/>
              </c:ext>
            </c:extLst>
          </c:dPt>
          <c:dPt>
            <c:idx val="79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62F-7194-4ED1-83BE-6DB595DA42A0}"/>
              </c:ext>
            </c:extLst>
          </c:dPt>
          <c:dPt>
            <c:idx val="79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31-7194-4ED1-83BE-6DB595DA42A0}"/>
              </c:ext>
            </c:extLst>
          </c:dPt>
          <c:dPt>
            <c:idx val="79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33-7194-4ED1-83BE-6DB595DA42A0}"/>
              </c:ext>
            </c:extLst>
          </c:dPt>
          <c:dPt>
            <c:idx val="79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35-7194-4ED1-83BE-6DB595DA42A0}"/>
              </c:ext>
            </c:extLst>
          </c:dPt>
          <c:dPt>
            <c:idx val="79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37-7194-4ED1-83BE-6DB595DA42A0}"/>
              </c:ext>
            </c:extLst>
          </c:dPt>
          <c:dPt>
            <c:idx val="79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39-7194-4ED1-83BE-6DB595DA42A0}"/>
              </c:ext>
            </c:extLst>
          </c:dPt>
          <c:dPt>
            <c:idx val="79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3B-7194-4ED1-83BE-6DB595DA42A0}"/>
              </c:ext>
            </c:extLst>
          </c:dPt>
          <c:dPt>
            <c:idx val="79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63D-7194-4ED1-83BE-6DB595DA42A0}"/>
              </c:ext>
            </c:extLst>
          </c:dPt>
          <c:dPt>
            <c:idx val="79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63F-7194-4ED1-83BE-6DB595DA42A0}"/>
              </c:ext>
            </c:extLst>
          </c:dPt>
          <c:dPt>
            <c:idx val="80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641-7194-4ED1-83BE-6DB595DA42A0}"/>
              </c:ext>
            </c:extLst>
          </c:dPt>
          <c:dPt>
            <c:idx val="80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643-7194-4ED1-83BE-6DB595DA42A0}"/>
              </c:ext>
            </c:extLst>
          </c:dPt>
          <c:dPt>
            <c:idx val="80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645-7194-4ED1-83BE-6DB595DA42A0}"/>
              </c:ext>
            </c:extLst>
          </c:dPt>
          <c:dPt>
            <c:idx val="80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647-7194-4ED1-83BE-6DB595DA42A0}"/>
              </c:ext>
            </c:extLst>
          </c:dPt>
          <c:dPt>
            <c:idx val="80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49-7194-4ED1-83BE-6DB595DA42A0}"/>
              </c:ext>
            </c:extLst>
          </c:dPt>
          <c:dPt>
            <c:idx val="80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4B-7194-4ED1-83BE-6DB595DA42A0}"/>
              </c:ext>
            </c:extLst>
          </c:dPt>
          <c:dPt>
            <c:idx val="80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4D-7194-4ED1-83BE-6DB595DA42A0}"/>
              </c:ext>
            </c:extLst>
          </c:dPt>
          <c:dPt>
            <c:idx val="80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4F-7194-4ED1-83BE-6DB595DA42A0}"/>
              </c:ext>
            </c:extLst>
          </c:dPt>
          <c:dPt>
            <c:idx val="80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51-7194-4ED1-83BE-6DB595DA42A0}"/>
              </c:ext>
            </c:extLst>
          </c:dPt>
          <c:dPt>
            <c:idx val="80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53-7194-4ED1-83BE-6DB595DA42A0}"/>
              </c:ext>
            </c:extLst>
          </c:dPt>
          <c:dPt>
            <c:idx val="81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655-7194-4ED1-83BE-6DB595DA42A0}"/>
              </c:ext>
            </c:extLst>
          </c:dPt>
          <c:dPt>
            <c:idx val="81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657-7194-4ED1-83BE-6DB595DA42A0}"/>
              </c:ext>
            </c:extLst>
          </c:dPt>
          <c:dPt>
            <c:idx val="81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659-7194-4ED1-83BE-6DB595DA42A0}"/>
              </c:ext>
            </c:extLst>
          </c:dPt>
          <c:dPt>
            <c:idx val="81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65B-7194-4ED1-83BE-6DB595DA42A0}"/>
              </c:ext>
            </c:extLst>
          </c:dPt>
          <c:dPt>
            <c:idx val="81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65D-7194-4ED1-83BE-6DB595DA42A0}"/>
              </c:ext>
            </c:extLst>
          </c:dPt>
          <c:dPt>
            <c:idx val="81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65F-7194-4ED1-83BE-6DB595DA42A0}"/>
              </c:ext>
            </c:extLst>
          </c:dPt>
          <c:dPt>
            <c:idx val="81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661-7194-4ED1-83BE-6DB595DA42A0}"/>
              </c:ext>
            </c:extLst>
          </c:dPt>
          <c:dPt>
            <c:idx val="81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663-7194-4ED1-83BE-6DB595DA42A0}"/>
              </c:ext>
            </c:extLst>
          </c:dPt>
          <c:dPt>
            <c:idx val="81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665-7194-4ED1-83BE-6DB595DA42A0}"/>
              </c:ext>
            </c:extLst>
          </c:dPt>
          <c:dPt>
            <c:idx val="81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667-7194-4ED1-83BE-6DB595DA42A0}"/>
              </c:ext>
            </c:extLst>
          </c:dPt>
          <c:dPt>
            <c:idx val="82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669-7194-4ED1-83BE-6DB595DA42A0}"/>
              </c:ext>
            </c:extLst>
          </c:dPt>
          <c:dPt>
            <c:idx val="82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66B-7194-4ED1-83BE-6DB595DA42A0}"/>
              </c:ext>
            </c:extLst>
          </c:dPt>
          <c:dPt>
            <c:idx val="82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6D-7194-4ED1-83BE-6DB595DA42A0}"/>
              </c:ext>
            </c:extLst>
          </c:dPt>
          <c:dPt>
            <c:idx val="82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6F-7194-4ED1-83BE-6DB595DA42A0}"/>
              </c:ext>
            </c:extLst>
          </c:dPt>
          <c:dPt>
            <c:idx val="82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71-7194-4ED1-83BE-6DB595DA42A0}"/>
              </c:ext>
            </c:extLst>
          </c:dPt>
          <c:dPt>
            <c:idx val="82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73-7194-4ED1-83BE-6DB595DA42A0}"/>
              </c:ext>
            </c:extLst>
          </c:dPt>
          <c:dPt>
            <c:idx val="82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75-7194-4ED1-83BE-6DB595DA42A0}"/>
              </c:ext>
            </c:extLst>
          </c:dPt>
          <c:dPt>
            <c:idx val="82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77-7194-4ED1-83BE-6DB595DA42A0}"/>
              </c:ext>
            </c:extLst>
          </c:dPt>
          <c:dPt>
            <c:idx val="82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679-7194-4ED1-83BE-6DB595DA42A0}"/>
              </c:ext>
            </c:extLst>
          </c:dPt>
          <c:dPt>
            <c:idx val="82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67B-7194-4ED1-83BE-6DB595DA42A0}"/>
              </c:ext>
            </c:extLst>
          </c:dPt>
          <c:dPt>
            <c:idx val="83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67D-7194-4ED1-83BE-6DB595DA42A0}"/>
              </c:ext>
            </c:extLst>
          </c:dPt>
          <c:dPt>
            <c:idx val="83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67F-7194-4ED1-83BE-6DB595DA42A0}"/>
              </c:ext>
            </c:extLst>
          </c:dPt>
          <c:dPt>
            <c:idx val="83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681-7194-4ED1-83BE-6DB595DA42A0}"/>
              </c:ext>
            </c:extLst>
          </c:dPt>
          <c:dPt>
            <c:idx val="83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683-7194-4ED1-83BE-6DB595DA42A0}"/>
              </c:ext>
            </c:extLst>
          </c:dPt>
          <c:dPt>
            <c:idx val="83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85-7194-4ED1-83BE-6DB595DA42A0}"/>
              </c:ext>
            </c:extLst>
          </c:dPt>
          <c:dPt>
            <c:idx val="83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87-7194-4ED1-83BE-6DB595DA42A0}"/>
              </c:ext>
            </c:extLst>
          </c:dPt>
          <c:dPt>
            <c:idx val="83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89-7194-4ED1-83BE-6DB595DA42A0}"/>
              </c:ext>
            </c:extLst>
          </c:dPt>
          <c:dPt>
            <c:idx val="83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8B-7194-4ED1-83BE-6DB595DA42A0}"/>
              </c:ext>
            </c:extLst>
          </c:dPt>
          <c:dPt>
            <c:idx val="83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8D-7194-4ED1-83BE-6DB595DA42A0}"/>
              </c:ext>
            </c:extLst>
          </c:dPt>
          <c:dPt>
            <c:idx val="83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8F-7194-4ED1-83BE-6DB595DA42A0}"/>
              </c:ext>
            </c:extLst>
          </c:dPt>
          <c:dPt>
            <c:idx val="84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691-7194-4ED1-83BE-6DB595DA42A0}"/>
              </c:ext>
            </c:extLst>
          </c:dPt>
          <c:dPt>
            <c:idx val="84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693-7194-4ED1-83BE-6DB595DA42A0}"/>
              </c:ext>
            </c:extLst>
          </c:dPt>
          <c:dPt>
            <c:idx val="84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695-7194-4ED1-83BE-6DB595DA42A0}"/>
              </c:ext>
            </c:extLst>
          </c:dPt>
          <c:dPt>
            <c:idx val="84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697-7194-4ED1-83BE-6DB595DA42A0}"/>
              </c:ext>
            </c:extLst>
          </c:dPt>
          <c:dPt>
            <c:idx val="84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699-7194-4ED1-83BE-6DB595DA42A0}"/>
              </c:ext>
            </c:extLst>
          </c:dPt>
          <c:dPt>
            <c:idx val="84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69B-7194-4ED1-83BE-6DB595DA42A0}"/>
              </c:ext>
            </c:extLst>
          </c:dPt>
          <c:dPt>
            <c:idx val="84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9D-7194-4ED1-83BE-6DB595DA42A0}"/>
              </c:ext>
            </c:extLst>
          </c:dPt>
          <c:dPt>
            <c:idx val="84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9F-7194-4ED1-83BE-6DB595DA42A0}"/>
              </c:ext>
            </c:extLst>
          </c:dPt>
          <c:dPt>
            <c:idx val="84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A1-7194-4ED1-83BE-6DB595DA42A0}"/>
              </c:ext>
            </c:extLst>
          </c:dPt>
          <c:dPt>
            <c:idx val="84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A3-7194-4ED1-83BE-6DB595DA42A0}"/>
              </c:ext>
            </c:extLst>
          </c:dPt>
          <c:dPt>
            <c:idx val="85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A5-7194-4ED1-83BE-6DB595DA42A0}"/>
              </c:ext>
            </c:extLst>
          </c:dPt>
          <c:dPt>
            <c:idx val="85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6A7-7194-4ED1-83BE-6DB595DA42A0}"/>
              </c:ext>
            </c:extLst>
          </c:dPt>
          <c:dPt>
            <c:idx val="85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6A9-7194-4ED1-83BE-6DB595DA42A0}"/>
              </c:ext>
            </c:extLst>
          </c:dPt>
          <c:dPt>
            <c:idx val="85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6AB-7194-4ED1-83BE-6DB595DA42A0}"/>
              </c:ext>
            </c:extLst>
          </c:dPt>
          <c:dPt>
            <c:idx val="85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6AD-7194-4ED1-83BE-6DB595DA42A0}"/>
              </c:ext>
            </c:extLst>
          </c:dPt>
          <c:dPt>
            <c:idx val="85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6AF-7194-4ED1-83BE-6DB595DA42A0}"/>
              </c:ext>
            </c:extLst>
          </c:dPt>
          <c:dPt>
            <c:idx val="85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6B1-7194-4ED1-83BE-6DB595DA42A0}"/>
              </c:ext>
            </c:extLst>
          </c:dPt>
          <c:dPt>
            <c:idx val="85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6B3-7194-4ED1-83BE-6DB595DA42A0}"/>
              </c:ext>
            </c:extLst>
          </c:dPt>
          <c:dPt>
            <c:idx val="85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B5-7194-4ED1-83BE-6DB595DA42A0}"/>
              </c:ext>
            </c:extLst>
          </c:dPt>
          <c:dPt>
            <c:idx val="85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B7-7194-4ED1-83BE-6DB595DA42A0}"/>
              </c:ext>
            </c:extLst>
          </c:dPt>
          <c:dPt>
            <c:idx val="86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B9-7194-4ED1-83BE-6DB595DA42A0}"/>
              </c:ext>
            </c:extLst>
          </c:dPt>
          <c:dPt>
            <c:idx val="86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BB-7194-4ED1-83BE-6DB595DA42A0}"/>
              </c:ext>
            </c:extLst>
          </c:dPt>
          <c:dPt>
            <c:idx val="86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BD-7194-4ED1-83BE-6DB595DA42A0}"/>
              </c:ext>
            </c:extLst>
          </c:dPt>
          <c:dPt>
            <c:idx val="86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6BF-7194-4ED1-83BE-6DB595DA42A0}"/>
              </c:ext>
            </c:extLst>
          </c:dPt>
          <c:dPt>
            <c:idx val="86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6C1-7194-4ED1-83BE-6DB595DA42A0}"/>
              </c:ext>
            </c:extLst>
          </c:dPt>
          <c:dPt>
            <c:idx val="86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6C3-7194-4ED1-83BE-6DB595DA42A0}"/>
              </c:ext>
            </c:extLst>
          </c:dPt>
          <c:dPt>
            <c:idx val="86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6C5-7194-4ED1-83BE-6DB595DA42A0}"/>
              </c:ext>
            </c:extLst>
          </c:dPt>
          <c:dPt>
            <c:idx val="86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6C7-7194-4ED1-83BE-6DB595DA42A0}"/>
              </c:ext>
            </c:extLst>
          </c:dPt>
          <c:dPt>
            <c:idx val="86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6C9-7194-4ED1-83BE-6DB595DA42A0}"/>
              </c:ext>
            </c:extLst>
          </c:dPt>
          <c:dPt>
            <c:idx val="86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6CB-7194-4ED1-83BE-6DB595DA42A0}"/>
              </c:ext>
            </c:extLst>
          </c:dPt>
          <c:dPt>
            <c:idx val="87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6CD-7194-4ED1-83BE-6DB595DA42A0}"/>
              </c:ext>
            </c:extLst>
          </c:dPt>
          <c:dPt>
            <c:idx val="87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6CF-7194-4ED1-83BE-6DB595DA42A0}"/>
              </c:ext>
            </c:extLst>
          </c:dPt>
          <c:dPt>
            <c:idx val="87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6D1-7194-4ED1-83BE-6DB595DA42A0}"/>
              </c:ext>
            </c:extLst>
          </c:dPt>
          <c:dPt>
            <c:idx val="87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6D3-7194-4ED1-83BE-6DB595DA42A0}"/>
              </c:ext>
            </c:extLst>
          </c:dPt>
          <c:dPt>
            <c:idx val="87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6D5-7194-4ED1-83BE-6DB595DA42A0}"/>
              </c:ext>
            </c:extLst>
          </c:dPt>
          <c:dPt>
            <c:idx val="87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6D7-7194-4ED1-83BE-6DB595DA42A0}"/>
              </c:ext>
            </c:extLst>
          </c:dPt>
          <c:dPt>
            <c:idx val="87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D9-7194-4ED1-83BE-6DB595DA42A0}"/>
              </c:ext>
            </c:extLst>
          </c:dPt>
          <c:dPt>
            <c:idx val="87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DB-7194-4ED1-83BE-6DB595DA42A0}"/>
              </c:ext>
            </c:extLst>
          </c:dPt>
          <c:dPt>
            <c:idx val="87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DD-7194-4ED1-83BE-6DB595DA42A0}"/>
              </c:ext>
            </c:extLst>
          </c:dPt>
          <c:dPt>
            <c:idx val="87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DF-7194-4ED1-83BE-6DB595DA42A0}"/>
              </c:ext>
            </c:extLst>
          </c:dPt>
          <c:dPt>
            <c:idx val="88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E1-7194-4ED1-83BE-6DB595DA42A0}"/>
              </c:ext>
            </c:extLst>
          </c:dPt>
          <c:dPt>
            <c:idx val="88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6E3-7194-4ED1-83BE-6DB595DA42A0}"/>
              </c:ext>
            </c:extLst>
          </c:dPt>
          <c:dPt>
            <c:idx val="88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6E5-7194-4ED1-83BE-6DB595DA42A0}"/>
              </c:ext>
            </c:extLst>
          </c:dPt>
          <c:dPt>
            <c:idx val="88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6E7-7194-4ED1-83BE-6DB595DA42A0}"/>
              </c:ext>
            </c:extLst>
          </c:dPt>
          <c:dPt>
            <c:idx val="88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6E9-7194-4ED1-83BE-6DB595DA42A0}"/>
              </c:ext>
            </c:extLst>
          </c:dPt>
          <c:dPt>
            <c:idx val="88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6EB-7194-4ED1-83BE-6DB595DA42A0}"/>
              </c:ext>
            </c:extLst>
          </c:dPt>
          <c:dPt>
            <c:idx val="88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6ED-7194-4ED1-83BE-6DB595DA42A0}"/>
              </c:ext>
            </c:extLst>
          </c:dPt>
          <c:dPt>
            <c:idx val="88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6EF-7194-4ED1-83BE-6DB595DA42A0}"/>
              </c:ext>
            </c:extLst>
          </c:dPt>
          <c:dPt>
            <c:idx val="88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F1-7194-4ED1-83BE-6DB595DA42A0}"/>
              </c:ext>
            </c:extLst>
          </c:dPt>
          <c:dPt>
            <c:idx val="88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F3-7194-4ED1-83BE-6DB595DA42A0}"/>
              </c:ext>
            </c:extLst>
          </c:dPt>
          <c:dPt>
            <c:idx val="89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F5-7194-4ED1-83BE-6DB595DA42A0}"/>
              </c:ext>
            </c:extLst>
          </c:dPt>
          <c:dPt>
            <c:idx val="89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F7-7194-4ED1-83BE-6DB595DA42A0}"/>
              </c:ext>
            </c:extLst>
          </c:dPt>
          <c:dPt>
            <c:idx val="89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F9-7194-4ED1-83BE-6DB595DA42A0}"/>
              </c:ext>
            </c:extLst>
          </c:dPt>
          <c:dPt>
            <c:idx val="89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6FB-7194-4ED1-83BE-6DB595DA42A0}"/>
              </c:ext>
            </c:extLst>
          </c:dPt>
          <c:dPt>
            <c:idx val="89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6FD-7194-4ED1-83BE-6DB595DA42A0}"/>
              </c:ext>
            </c:extLst>
          </c:dPt>
          <c:dPt>
            <c:idx val="89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6FF-7194-4ED1-83BE-6DB595DA42A0}"/>
              </c:ext>
            </c:extLst>
          </c:dPt>
          <c:dPt>
            <c:idx val="89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701-7194-4ED1-83BE-6DB595DA42A0}"/>
              </c:ext>
            </c:extLst>
          </c:dPt>
          <c:dPt>
            <c:idx val="89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703-7194-4ED1-83BE-6DB595DA42A0}"/>
              </c:ext>
            </c:extLst>
          </c:dPt>
          <c:dPt>
            <c:idx val="89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705-7194-4ED1-83BE-6DB595DA42A0}"/>
              </c:ext>
            </c:extLst>
          </c:dPt>
          <c:dPt>
            <c:idx val="89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707-7194-4ED1-83BE-6DB595DA42A0}"/>
              </c:ext>
            </c:extLst>
          </c:dPt>
          <c:dPt>
            <c:idx val="90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09-7194-4ED1-83BE-6DB595DA42A0}"/>
              </c:ext>
            </c:extLst>
          </c:dPt>
          <c:dPt>
            <c:idx val="90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0B-7194-4ED1-83BE-6DB595DA42A0}"/>
              </c:ext>
            </c:extLst>
          </c:dPt>
          <c:dPt>
            <c:idx val="90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0D-7194-4ED1-83BE-6DB595DA42A0}"/>
              </c:ext>
            </c:extLst>
          </c:dPt>
          <c:dPt>
            <c:idx val="90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0F-7194-4ED1-83BE-6DB595DA42A0}"/>
              </c:ext>
            </c:extLst>
          </c:dPt>
          <c:dPt>
            <c:idx val="90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11-7194-4ED1-83BE-6DB595DA42A0}"/>
              </c:ext>
            </c:extLst>
          </c:dPt>
          <c:dPt>
            <c:idx val="90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13-7194-4ED1-83BE-6DB595DA42A0}"/>
              </c:ext>
            </c:extLst>
          </c:dPt>
          <c:dPt>
            <c:idx val="90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715-7194-4ED1-83BE-6DB595DA42A0}"/>
              </c:ext>
            </c:extLst>
          </c:dPt>
          <c:dPt>
            <c:idx val="90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717-7194-4ED1-83BE-6DB595DA42A0}"/>
              </c:ext>
            </c:extLst>
          </c:dPt>
          <c:dPt>
            <c:idx val="90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719-7194-4ED1-83BE-6DB595DA42A0}"/>
              </c:ext>
            </c:extLst>
          </c:dPt>
          <c:dPt>
            <c:idx val="90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71B-7194-4ED1-83BE-6DB595DA42A0}"/>
              </c:ext>
            </c:extLst>
          </c:dPt>
          <c:dPt>
            <c:idx val="91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71D-7194-4ED1-83BE-6DB595DA42A0}"/>
              </c:ext>
            </c:extLst>
          </c:dPt>
          <c:dPt>
            <c:idx val="91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71F-7194-4ED1-83BE-6DB595DA42A0}"/>
              </c:ext>
            </c:extLst>
          </c:dPt>
          <c:dPt>
            <c:idx val="91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21-7194-4ED1-83BE-6DB595DA42A0}"/>
              </c:ext>
            </c:extLst>
          </c:dPt>
          <c:dPt>
            <c:idx val="91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23-7194-4ED1-83BE-6DB595DA42A0}"/>
              </c:ext>
            </c:extLst>
          </c:dPt>
          <c:dPt>
            <c:idx val="91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25-7194-4ED1-83BE-6DB595DA42A0}"/>
              </c:ext>
            </c:extLst>
          </c:dPt>
          <c:dPt>
            <c:idx val="91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27-7194-4ED1-83BE-6DB595DA42A0}"/>
              </c:ext>
            </c:extLst>
          </c:dPt>
          <c:dPt>
            <c:idx val="91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29-7194-4ED1-83BE-6DB595DA42A0}"/>
              </c:ext>
            </c:extLst>
          </c:dPt>
          <c:dPt>
            <c:idx val="91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2B-7194-4ED1-83BE-6DB595DA42A0}"/>
              </c:ext>
            </c:extLst>
          </c:dPt>
          <c:dPt>
            <c:idx val="91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72D-7194-4ED1-83BE-6DB595DA42A0}"/>
              </c:ext>
            </c:extLst>
          </c:dPt>
          <c:dPt>
            <c:idx val="91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72F-7194-4ED1-83BE-6DB595DA42A0}"/>
              </c:ext>
            </c:extLst>
          </c:dPt>
          <c:dPt>
            <c:idx val="92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731-7194-4ED1-83BE-6DB595DA42A0}"/>
              </c:ext>
            </c:extLst>
          </c:dPt>
          <c:dPt>
            <c:idx val="92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733-7194-4ED1-83BE-6DB595DA42A0}"/>
              </c:ext>
            </c:extLst>
          </c:dPt>
          <c:dPt>
            <c:idx val="92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735-7194-4ED1-83BE-6DB595DA42A0}"/>
              </c:ext>
            </c:extLst>
          </c:dPt>
          <c:dPt>
            <c:idx val="92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737-7194-4ED1-83BE-6DB595DA42A0}"/>
              </c:ext>
            </c:extLst>
          </c:dPt>
          <c:dPt>
            <c:idx val="92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739-7194-4ED1-83BE-6DB595DA42A0}"/>
              </c:ext>
            </c:extLst>
          </c:dPt>
          <c:dPt>
            <c:idx val="92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73B-7194-4ED1-83BE-6DB595DA42A0}"/>
              </c:ext>
            </c:extLst>
          </c:dPt>
          <c:dPt>
            <c:idx val="92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73D-7194-4ED1-83BE-6DB595DA42A0}"/>
              </c:ext>
            </c:extLst>
          </c:dPt>
          <c:dPt>
            <c:idx val="92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73F-7194-4ED1-83BE-6DB595DA42A0}"/>
              </c:ext>
            </c:extLst>
          </c:dPt>
          <c:dPt>
            <c:idx val="92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741-7194-4ED1-83BE-6DB595DA42A0}"/>
              </c:ext>
            </c:extLst>
          </c:dPt>
          <c:dPt>
            <c:idx val="92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743-7194-4ED1-83BE-6DB595DA42A0}"/>
              </c:ext>
            </c:extLst>
          </c:dPt>
          <c:dPt>
            <c:idx val="93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45-7194-4ED1-83BE-6DB595DA42A0}"/>
              </c:ext>
            </c:extLst>
          </c:dPt>
          <c:dPt>
            <c:idx val="93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47-7194-4ED1-83BE-6DB595DA42A0}"/>
              </c:ext>
            </c:extLst>
          </c:dPt>
          <c:dPt>
            <c:idx val="93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49-7194-4ED1-83BE-6DB595DA42A0}"/>
              </c:ext>
            </c:extLst>
          </c:dPt>
          <c:dPt>
            <c:idx val="93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4B-7194-4ED1-83BE-6DB595DA42A0}"/>
              </c:ext>
            </c:extLst>
          </c:dPt>
          <c:dPt>
            <c:idx val="93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4D-7194-4ED1-83BE-6DB595DA42A0}"/>
              </c:ext>
            </c:extLst>
          </c:dPt>
          <c:dPt>
            <c:idx val="93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4F-7194-4ED1-83BE-6DB595DA42A0}"/>
              </c:ext>
            </c:extLst>
          </c:dPt>
          <c:dPt>
            <c:idx val="93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751-7194-4ED1-83BE-6DB595DA42A0}"/>
              </c:ext>
            </c:extLst>
          </c:dPt>
          <c:dPt>
            <c:idx val="93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753-7194-4ED1-83BE-6DB595DA42A0}"/>
              </c:ext>
            </c:extLst>
          </c:dPt>
          <c:dPt>
            <c:idx val="93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755-7194-4ED1-83BE-6DB595DA42A0}"/>
              </c:ext>
            </c:extLst>
          </c:dPt>
          <c:dPt>
            <c:idx val="93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757-7194-4ED1-83BE-6DB595DA42A0}"/>
              </c:ext>
            </c:extLst>
          </c:dPt>
          <c:dPt>
            <c:idx val="94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759-7194-4ED1-83BE-6DB595DA42A0}"/>
              </c:ext>
            </c:extLst>
          </c:dPt>
          <c:dPt>
            <c:idx val="94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75B-7194-4ED1-83BE-6DB595DA42A0}"/>
              </c:ext>
            </c:extLst>
          </c:dPt>
          <c:dPt>
            <c:idx val="94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5D-7194-4ED1-83BE-6DB595DA42A0}"/>
              </c:ext>
            </c:extLst>
          </c:dPt>
          <c:dPt>
            <c:idx val="94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5F-7194-4ED1-83BE-6DB595DA42A0}"/>
              </c:ext>
            </c:extLst>
          </c:dPt>
          <c:dPt>
            <c:idx val="94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61-7194-4ED1-83BE-6DB595DA42A0}"/>
              </c:ext>
            </c:extLst>
          </c:dPt>
          <c:dPt>
            <c:idx val="94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63-7194-4ED1-83BE-6DB595DA42A0}"/>
              </c:ext>
            </c:extLst>
          </c:dPt>
          <c:dPt>
            <c:idx val="94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65-7194-4ED1-83BE-6DB595DA42A0}"/>
              </c:ext>
            </c:extLst>
          </c:dPt>
          <c:dPt>
            <c:idx val="94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67-7194-4ED1-83BE-6DB595DA42A0}"/>
              </c:ext>
            </c:extLst>
          </c:dPt>
          <c:dPt>
            <c:idx val="94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769-7194-4ED1-83BE-6DB595DA42A0}"/>
              </c:ext>
            </c:extLst>
          </c:dPt>
          <c:dPt>
            <c:idx val="94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76B-7194-4ED1-83BE-6DB595DA42A0}"/>
              </c:ext>
            </c:extLst>
          </c:dPt>
          <c:dPt>
            <c:idx val="95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76D-7194-4ED1-83BE-6DB595DA42A0}"/>
              </c:ext>
            </c:extLst>
          </c:dPt>
          <c:dPt>
            <c:idx val="95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76F-7194-4ED1-83BE-6DB595DA42A0}"/>
              </c:ext>
            </c:extLst>
          </c:dPt>
          <c:dPt>
            <c:idx val="95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771-7194-4ED1-83BE-6DB595DA42A0}"/>
              </c:ext>
            </c:extLst>
          </c:dPt>
          <c:dPt>
            <c:idx val="95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773-7194-4ED1-83BE-6DB595DA42A0}"/>
              </c:ext>
            </c:extLst>
          </c:dPt>
          <c:dPt>
            <c:idx val="95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75-7194-4ED1-83BE-6DB595DA42A0}"/>
              </c:ext>
            </c:extLst>
          </c:dPt>
          <c:dPt>
            <c:idx val="95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77-7194-4ED1-83BE-6DB595DA42A0}"/>
              </c:ext>
            </c:extLst>
          </c:dPt>
          <c:dPt>
            <c:idx val="95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79-7194-4ED1-83BE-6DB595DA42A0}"/>
              </c:ext>
            </c:extLst>
          </c:dPt>
          <c:dPt>
            <c:idx val="95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7B-7194-4ED1-83BE-6DB595DA42A0}"/>
              </c:ext>
            </c:extLst>
          </c:dPt>
          <c:dPt>
            <c:idx val="95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7D-7194-4ED1-83BE-6DB595DA42A0}"/>
              </c:ext>
            </c:extLst>
          </c:dPt>
          <c:dPt>
            <c:idx val="95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7F-7194-4ED1-83BE-6DB595DA42A0}"/>
              </c:ext>
            </c:extLst>
          </c:dPt>
          <c:dPt>
            <c:idx val="96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781-7194-4ED1-83BE-6DB595DA42A0}"/>
              </c:ext>
            </c:extLst>
          </c:dPt>
          <c:dPt>
            <c:idx val="96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783-7194-4ED1-83BE-6DB595DA42A0}"/>
              </c:ext>
            </c:extLst>
          </c:dPt>
          <c:dPt>
            <c:idx val="96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785-7194-4ED1-83BE-6DB595DA42A0}"/>
              </c:ext>
            </c:extLst>
          </c:dPt>
          <c:dPt>
            <c:idx val="96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787-7194-4ED1-83BE-6DB595DA42A0}"/>
              </c:ext>
            </c:extLst>
          </c:dPt>
          <c:dPt>
            <c:idx val="96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789-7194-4ED1-83BE-6DB595DA42A0}"/>
              </c:ext>
            </c:extLst>
          </c:dPt>
          <c:dPt>
            <c:idx val="96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78B-7194-4ED1-83BE-6DB595DA42A0}"/>
              </c:ext>
            </c:extLst>
          </c:dPt>
          <c:dPt>
            <c:idx val="96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8D-7194-4ED1-83BE-6DB595DA42A0}"/>
              </c:ext>
            </c:extLst>
          </c:dPt>
          <c:dPt>
            <c:idx val="96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8F-7194-4ED1-83BE-6DB595DA42A0}"/>
              </c:ext>
            </c:extLst>
          </c:dPt>
          <c:dPt>
            <c:idx val="96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91-7194-4ED1-83BE-6DB595DA42A0}"/>
              </c:ext>
            </c:extLst>
          </c:dPt>
          <c:dPt>
            <c:idx val="96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93-7194-4ED1-83BE-6DB595DA42A0}"/>
              </c:ext>
            </c:extLst>
          </c:dPt>
          <c:dPt>
            <c:idx val="97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95-7194-4ED1-83BE-6DB595DA42A0}"/>
              </c:ext>
            </c:extLst>
          </c:dPt>
          <c:dPt>
            <c:idx val="97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97-7194-4ED1-83BE-6DB595DA42A0}"/>
              </c:ext>
            </c:extLst>
          </c:dPt>
          <c:dPt>
            <c:idx val="97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799-7194-4ED1-83BE-6DB595DA42A0}"/>
              </c:ext>
            </c:extLst>
          </c:dPt>
          <c:dPt>
            <c:idx val="97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79B-7194-4ED1-83BE-6DB595DA42A0}"/>
              </c:ext>
            </c:extLst>
          </c:dPt>
          <c:dPt>
            <c:idx val="97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79D-7194-4ED1-83BE-6DB595DA42A0}"/>
              </c:ext>
            </c:extLst>
          </c:dPt>
          <c:dPt>
            <c:idx val="97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79F-7194-4ED1-83BE-6DB595DA42A0}"/>
              </c:ext>
            </c:extLst>
          </c:dPt>
          <c:dPt>
            <c:idx val="97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7A1-7194-4ED1-83BE-6DB595DA42A0}"/>
              </c:ext>
            </c:extLst>
          </c:dPt>
          <c:dPt>
            <c:idx val="97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7A3-7194-4ED1-83BE-6DB595DA42A0}"/>
              </c:ext>
            </c:extLst>
          </c:dPt>
          <c:dPt>
            <c:idx val="97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7A5-7194-4ED1-83BE-6DB595DA42A0}"/>
              </c:ext>
            </c:extLst>
          </c:dPt>
          <c:dPt>
            <c:idx val="97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7A7-7194-4ED1-83BE-6DB595DA42A0}"/>
              </c:ext>
            </c:extLst>
          </c:dPt>
          <c:dPt>
            <c:idx val="98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7A9-7194-4ED1-83BE-6DB595DA42A0}"/>
              </c:ext>
            </c:extLst>
          </c:dPt>
          <c:dPt>
            <c:idx val="98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7AB-7194-4ED1-83BE-6DB595DA42A0}"/>
              </c:ext>
            </c:extLst>
          </c:dPt>
          <c:dPt>
            <c:idx val="98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7AD-7194-4ED1-83BE-6DB595DA42A0}"/>
              </c:ext>
            </c:extLst>
          </c:dPt>
          <c:dPt>
            <c:idx val="98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7AF-7194-4ED1-83BE-6DB595DA42A0}"/>
              </c:ext>
            </c:extLst>
          </c:dPt>
          <c:dPt>
            <c:idx val="98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B1-7194-4ED1-83BE-6DB595DA42A0}"/>
              </c:ext>
            </c:extLst>
          </c:dPt>
          <c:dPt>
            <c:idx val="98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B3-7194-4ED1-83BE-6DB595DA42A0}"/>
              </c:ext>
            </c:extLst>
          </c:dPt>
          <c:dPt>
            <c:idx val="98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B5-7194-4ED1-83BE-6DB595DA42A0}"/>
              </c:ext>
            </c:extLst>
          </c:dPt>
          <c:dPt>
            <c:idx val="98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B7-7194-4ED1-83BE-6DB595DA42A0}"/>
              </c:ext>
            </c:extLst>
          </c:dPt>
          <c:dPt>
            <c:idx val="98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B9-7194-4ED1-83BE-6DB595DA42A0}"/>
              </c:ext>
            </c:extLst>
          </c:dPt>
          <c:dPt>
            <c:idx val="98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7BB-7194-4ED1-83BE-6DB595DA42A0}"/>
              </c:ext>
            </c:extLst>
          </c:dPt>
          <c:dPt>
            <c:idx val="99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7BD-7194-4ED1-83BE-6DB595DA42A0}"/>
              </c:ext>
            </c:extLst>
          </c:dPt>
          <c:dPt>
            <c:idx val="99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7BF-7194-4ED1-83BE-6DB595DA42A0}"/>
              </c:ext>
            </c:extLst>
          </c:dPt>
          <c:dPt>
            <c:idx val="99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7C1-7194-4ED1-83BE-6DB595DA42A0}"/>
              </c:ext>
            </c:extLst>
          </c:dPt>
          <c:dPt>
            <c:idx val="99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7C3-7194-4ED1-83BE-6DB595DA42A0}"/>
              </c:ext>
            </c:extLst>
          </c:dPt>
          <c:dPt>
            <c:idx val="99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7C5-7194-4ED1-83BE-6DB595DA42A0}"/>
              </c:ext>
            </c:extLst>
          </c:dPt>
          <c:dPt>
            <c:idx val="99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7C7-7194-4ED1-83BE-6DB595DA42A0}"/>
              </c:ext>
            </c:extLst>
          </c:dPt>
          <c:dPt>
            <c:idx val="99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C9-7194-4ED1-83BE-6DB595DA42A0}"/>
              </c:ext>
            </c:extLst>
          </c:dPt>
          <c:dPt>
            <c:idx val="99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CB-7194-4ED1-83BE-6DB595DA42A0}"/>
              </c:ext>
            </c:extLst>
          </c:dPt>
          <c:dPt>
            <c:idx val="99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CD-7194-4ED1-83BE-6DB595DA42A0}"/>
              </c:ext>
            </c:extLst>
          </c:dPt>
          <c:dPt>
            <c:idx val="99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CF-7194-4ED1-83BE-6DB595DA42A0}"/>
              </c:ext>
            </c:extLst>
          </c:dPt>
          <c:dPt>
            <c:idx val="100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D1-7194-4ED1-83BE-6DB595DA42A0}"/>
              </c:ext>
            </c:extLst>
          </c:dPt>
          <c:dPt>
            <c:idx val="100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7D3-7194-4ED1-83BE-6DB595DA42A0}"/>
              </c:ext>
            </c:extLst>
          </c:dPt>
          <c:dPt>
            <c:idx val="100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7D5-7194-4ED1-83BE-6DB595DA42A0}"/>
              </c:ext>
            </c:extLst>
          </c:dPt>
          <c:dPt>
            <c:idx val="100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7D7-7194-4ED1-83BE-6DB595DA42A0}"/>
              </c:ext>
            </c:extLst>
          </c:dPt>
          <c:dPt>
            <c:idx val="100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7D9-7194-4ED1-83BE-6DB595DA42A0}"/>
              </c:ext>
            </c:extLst>
          </c:dPt>
          <c:dPt>
            <c:idx val="100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7DB-7194-4ED1-83BE-6DB595DA42A0}"/>
              </c:ext>
            </c:extLst>
          </c:dPt>
          <c:dPt>
            <c:idx val="100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7DD-7194-4ED1-83BE-6DB595DA42A0}"/>
              </c:ext>
            </c:extLst>
          </c:dPt>
          <c:dPt>
            <c:idx val="100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7DF-7194-4ED1-83BE-6DB595DA42A0}"/>
              </c:ext>
            </c:extLst>
          </c:dPt>
          <c:dPt>
            <c:idx val="100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E1-7194-4ED1-83BE-6DB595DA42A0}"/>
              </c:ext>
            </c:extLst>
          </c:dPt>
          <c:dPt>
            <c:idx val="100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E3-7194-4ED1-83BE-6DB595DA42A0}"/>
              </c:ext>
            </c:extLst>
          </c:dPt>
          <c:dPt>
            <c:idx val="101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E5-7194-4ED1-83BE-6DB595DA42A0}"/>
              </c:ext>
            </c:extLst>
          </c:dPt>
          <c:dPt>
            <c:idx val="101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E7-7194-4ED1-83BE-6DB595DA42A0}"/>
              </c:ext>
            </c:extLst>
          </c:dPt>
          <c:dPt>
            <c:idx val="101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E9-7194-4ED1-83BE-6DB595DA42A0}"/>
              </c:ext>
            </c:extLst>
          </c:dPt>
          <c:dPt>
            <c:idx val="101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7EB-7194-4ED1-83BE-6DB595DA42A0}"/>
              </c:ext>
            </c:extLst>
          </c:dPt>
          <c:dPt>
            <c:idx val="101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7ED-7194-4ED1-83BE-6DB595DA42A0}"/>
              </c:ext>
            </c:extLst>
          </c:dPt>
          <c:dPt>
            <c:idx val="101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7EF-7194-4ED1-83BE-6DB595DA42A0}"/>
              </c:ext>
            </c:extLst>
          </c:dPt>
          <c:dPt>
            <c:idx val="101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7F1-7194-4ED1-83BE-6DB595DA42A0}"/>
              </c:ext>
            </c:extLst>
          </c:dPt>
          <c:dPt>
            <c:idx val="101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7F3-7194-4ED1-83BE-6DB595DA42A0}"/>
              </c:ext>
            </c:extLst>
          </c:dPt>
          <c:dPt>
            <c:idx val="101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7F5-7194-4ED1-83BE-6DB595DA42A0}"/>
              </c:ext>
            </c:extLst>
          </c:dPt>
          <c:dPt>
            <c:idx val="101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7F7-7194-4ED1-83BE-6DB595DA42A0}"/>
              </c:ext>
            </c:extLst>
          </c:dPt>
          <c:dPt>
            <c:idx val="102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F9-7194-4ED1-83BE-6DB595DA42A0}"/>
              </c:ext>
            </c:extLst>
          </c:dPt>
          <c:dPt>
            <c:idx val="102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FB-7194-4ED1-83BE-6DB595DA42A0}"/>
              </c:ext>
            </c:extLst>
          </c:dPt>
          <c:dPt>
            <c:idx val="102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FD-7194-4ED1-83BE-6DB595DA42A0}"/>
              </c:ext>
            </c:extLst>
          </c:dPt>
          <c:dPt>
            <c:idx val="102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7FF-7194-4ED1-83BE-6DB595DA42A0}"/>
              </c:ext>
            </c:extLst>
          </c:dPt>
          <c:dPt>
            <c:idx val="102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01-7194-4ED1-83BE-6DB595DA42A0}"/>
              </c:ext>
            </c:extLst>
          </c:dPt>
          <c:dPt>
            <c:idx val="102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03-7194-4ED1-83BE-6DB595DA42A0}"/>
              </c:ext>
            </c:extLst>
          </c:dPt>
          <c:dPt>
            <c:idx val="102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805-7194-4ED1-83BE-6DB595DA42A0}"/>
              </c:ext>
            </c:extLst>
          </c:dPt>
          <c:dPt>
            <c:idx val="102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807-7194-4ED1-83BE-6DB595DA42A0}"/>
              </c:ext>
            </c:extLst>
          </c:dPt>
          <c:dPt>
            <c:idx val="102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809-7194-4ED1-83BE-6DB595DA42A0}"/>
              </c:ext>
            </c:extLst>
          </c:dPt>
          <c:dPt>
            <c:idx val="102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80B-7194-4ED1-83BE-6DB595DA42A0}"/>
              </c:ext>
            </c:extLst>
          </c:dPt>
          <c:dPt>
            <c:idx val="103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80D-7194-4ED1-83BE-6DB595DA42A0}"/>
              </c:ext>
            </c:extLst>
          </c:dPt>
          <c:dPt>
            <c:idx val="103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80F-7194-4ED1-83BE-6DB595DA42A0}"/>
              </c:ext>
            </c:extLst>
          </c:dPt>
          <c:dPt>
            <c:idx val="103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811-7194-4ED1-83BE-6DB595DA42A0}"/>
              </c:ext>
            </c:extLst>
          </c:dPt>
          <c:dPt>
            <c:idx val="103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813-7194-4ED1-83BE-6DB595DA42A0}"/>
              </c:ext>
            </c:extLst>
          </c:dPt>
          <c:dPt>
            <c:idx val="103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815-7194-4ED1-83BE-6DB595DA42A0}"/>
              </c:ext>
            </c:extLst>
          </c:dPt>
          <c:dPt>
            <c:idx val="103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817-7194-4ED1-83BE-6DB595DA42A0}"/>
              </c:ext>
            </c:extLst>
          </c:dPt>
          <c:dPt>
            <c:idx val="103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819-7194-4ED1-83BE-6DB595DA42A0}"/>
              </c:ext>
            </c:extLst>
          </c:dPt>
          <c:dPt>
            <c:idx val="103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81B-7194-4ED1-83BE-6DB595DA42A0}"/>
              </c:ext>
            </c:extLst>
          </c:dPt>
          <c:dPt>
            <c:idx val="103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1D-7194-4ED1-83BE-6DB595DA42A0}"/>
              </c:ext>
            </c:extLst>
          </c:dPt>
          <c:dPt>
            <c:idx val="103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1F-7194-4ED1-83BE-6DB595DA42A0}"/>
              </c:ext>
            </c:extLst>
          </c:dPt>
          <c:dPt>
            <c:idx val="104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21-7194-4ED1-83BE-6DB595DA42A0}"/>
              </c:ext>
            </c:extLst>
          </c:dPt>
          <c:dPt>
            <c:idx val="104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23-7194-4ED1-83BE-6DB595DA42A0}"/>
              </c:ext>
            </c:extLst>
          </c:dPt>
          <c:dPt>
            <c:idx val="104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25-7194-4ED1-83BE-6DB595DA42A0}"/>
              </c:ext>
            </c:extLst>
          </c:dPt>
          <c:dPt>
            <c:idx val="104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27-7194-4ED1-83BE-6DB595DA42A0}"/>
              </c:ext>
            </c:extLst>
          </c:dPt>
          <c:dPt>
            <c:idx val="104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829-7194-4ED1-83BE-6DB595DA42A0}"/>
              </c:ext>
            </c:extLst>
          </c:dPt>
          <c:dPt>
            <c:idx val="104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82B-7194-4ED1-83BE-6DB595DA42A0}"/>
              </c:ext>
            </c:extLst>
          </c:dPt>
          <c:dPt>
            <c:idx val="104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82D-7194-4ED1-83BE-6DB595DA42A0}"/>
              </c:ext>
            </c:extLst>
          </c:dPt>
          <c:dPt>
            <c:idx val="104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82F-7194-4ED1-83BE-6DB595DA42A0}"/>
              </c:ext>
            </c:extLst>
          </c:dPt>
          <c:dPt>
            <c:idx val="104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831-7194-4ED1-83BE-6DB595DA42A0}"/>
              </c:ext>
            </c:extLst>
          </c:dPt>
          <c:dPt>
            <c:idx val="104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833-7194-4ED1-83BE-6DB595DA42A0}"/>
              </c:ext>
            </c:extLst>
          </c:dPt>
          <c:dPt>
            <c:idx val="105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35-7194-4ED1-83BE-6DB595DA42A0}"/>
              </c:ext>
            </c:extLst>
          </c:dPt>
          <c:dPt>
            <c:idx val="105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37-7194-4ED1-83BE-6DB595DA42A0}"/>
              </c:ext>
            </c:extLst>
          </c:dPt>
          <c:dPt>
            <c:idx val="105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39-7194-4ED1-83BE-6DB595DA42A0}"/>
              </c:ext>
            </c:extLst>
          </c:dPt>
          <c:dPt>
            <c:idx val="105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3B-7194-4ED1-83BE-6DB595DA42A0}"/>
              </c:ext>
            </c:extLst>
          </c:dPt>
          <c:dPt>
            <c:idx val="105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3D-7194-4ED1-83BE-6DB595DA42A0}"/>
              </c:ext>
            </c:extLst>
          </c:dPt>
          <c:dPt>
            <c:idx val="105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3F-7194-4ED1-83BE-6DB595DA42A0}"/>
              </c:ext>
            </c:extLst>
          </c:dPt>
          <c:dPt>
            <c:idx val="105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841-7194-4ED1-83BE-6DB595DA42A0}"/>
              </c:ext>
            </c:extLst>
          </c:dPt>
          <c:dPt>
            <c:idx val="105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843-7194-4ED1-83BE-6DB595DA42A0}"/>
              </c:ext>
            </c:extLst>
          </c:dPt>
          <c:dPt>
            <c:idx val="105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845-7194-4ED1-83BE-6DB595DA42A0}"/>
              </c:ext>
            </c:extLst>
          </c:dPt>
          <c:dPt>
            <c:idx val="105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847-7194-4ED1-83BE-6DB595DA42A0}"/>
              </c:ext>
            </c:extLst>
          </c:dPt>
          <c:dPt>
            <c:idx val="106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849-7194-4ED1-83BE-6DB595DA42A0}"/>
              </c:ext>
            </c:extLst>
          </c:dPt>
          <c:dPt>
            <c:idx val="106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84B-7194-4ED1-83BE-6DB595DA42A0}"/>
              </c:ext>
            </c:extLst>
          </c:dPt>
          <c:dPt>
            <c:idx val="106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4D-7194-4ED1-83BE-6DB595DA42A0}"/>
              </c:ext>
            </c:extLst>
          </c:dPt>
          <c:dPt>
            <c:idx val="106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4F-7194-4ED1-83BE-6DB595DA42A0}"/>
              </c:ext>
            </c:extLst>
          </c:dPt>
          <c:dPt>
            <c:idx val="106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51-7194-4ED1-83BE-6DB595DA42A0}"/>
              </c:ext>
            </c:extLst>
          </c:dPt>
          <c:dPt>
            <c:idx val="106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53-7194-4ED1-83BE-6DB595DA42A0}"/>
              </c:ext>
            </c:extLst>
          </c:dPt>
          <c:dPt>
            <c:idx val="106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55-7194-4ED1-83BE-6DB595DA42A0}"/>
              </c:ext>
            </c:extLst>
          </c:dPt>
          <c:dPt>
            <c:idx val="106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57-7194-4ED1-83BE-6DB595DA42A0}"/>
              </c:ext>
            </c:extLst>
          </c:dPt>
          <c:dPt>
            <c:idx val="106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859-7194-4ED1-83BE-6DB595DA42A0}"/>
              </c:ext>
            </c:extLst>
          </c:dPt>
          <c:dPt>
            <c:idx val="106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85B-7194-4ED1-83BE-6DB595DA42A0}"/>
              </c:ext>
            </c:extLst>
          </c:dPt>
          <c:dPt>
            <c:idx val="107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85D-7194-4ED1-83BE-6DB595DA42A0}"/>
              </c:ext>
            </c:extLst>
          </c:dPt>
          <c:dPt>
            <c:idx val="107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85F-7194-4ED1-83BE-6DB595DA42A0}"/>
              </c:ext>
            </c:extLst>
          </c:dPt>
          <c:dPt>
            <c:idx val="107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861-7194-4ED1-83BE-6DB595DA42A0}"/>
              </c:ext>
            </c:extLst>
          </c:dPt>
          <c:dPt>
            <c:idx val="107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863-7194-4ED1-83BE-6DB595DA42A0}"/>
              </c:ext>
            </c:extLst>
          </c:dPt>
          <c:dPt>
            <c:idx val="107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65-7194-4ED1-83BE-6DB595DA42A0}"/>
              </c:ext>
            </c:extLst>
          </c:dPt>
          <c:dPt>
            <c:idx val="107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67-7194-4ED1-83BE-6DB595DA42A0}"/>
              </c:ext>
            </c:extLst>
          </c:dPt>
          <c:dPt>
            <c:idx val="107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69-7194-4ED1-83BE-6DB595DA42A0}"/>
              </c:ext>
            </c:extLst>
          </c:dPt>
          <c:dPt>
            <c:idx val="107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6B-7194-4ED1-83BE-6DB595DA42A0}"/>
              </c:ext>
            </c:extLst>
          </c:dPt>
          <c:dPt>
            <c:idx val="107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6D-7194-4ED1-83BE-6DB595DA42A0}"/>
              </c:ext>
            </c:extLst>
          </c:dPt>
          <c:dPt>
            <c:idx val="107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6F-7194-4ED1-83BE-6DB595DA42A0}"/>
              </c:ext>
            </c:extLst>
          </c:dPt>
          <c:dPt>
            <c:idx val="108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871-7194-4ED1-83BE-6DB595DA42A0}"/>
              </c:ext>
            </c:extLst>
          </c:dPt>
          <c:dPt>
            <c:idx val="108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873-7194-4ED1-83BE-6DB595DA42A0}"/>
              </c:ext>
            </c:extLst>
          </c:dPt>
          <c:dPt>
            <c:idx val="108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875-7194-4ED1-83BE-6DB595DA42A0}"/>
              </c:ext>
            </c:extLst>
          </c:dPt>
          <c:dPt>
            <c:idx val="108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877-7194-4ED1-83BE-6DB595DA42A0}"/>
              </c:ext>
            </c:extLst>
          </c:dPt>
          <c:dPt>
            <c:idx val="108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879-7194-4ED1-83BE-6DB595DA42A0}"/>
              </c:ext>
            </c:extLst>
          </c:dPt>
          <c:dPt>
            <c:idx val="108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87B-7194-4ED1-83BE-6DB595DA42A0}"/>
              </c:ext>
            </c:extLst>
          </c:dPt>
          <c:dPt>
            <c:idx val="108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87D-7194-4ED1-83BE-6DB595DA42A0}"/>
              </c:ext>
            </c:extLst>
          </c:dPt>
          <c:dPt>
            <c:idx val="108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87F-7194-4ED1-83BE-6DB595DA42A0}"/>
              </c:ext>
            </c:extLst>
          </c:dPt>
          <c:dPt>
            <c:idx val="108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881-7194-4ED1-83BE-6DB595DA42A0}"/>
              </c:ext>
            </c:extLst>
          </c:dPt>
          <c:dPt>
            <c:idx val="108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883-7194-4ED1-83BE-6DB595DA42A0}"/>
              </c:ext>
            </c:extLst>
          </c:dPt>
          <c:dPt>
            <c:idx val="109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885-7194-4ED1-83BE-6DB595DA42A0}"/>
              </c:ext>
            </c:extLst>
          </c:dPt>
          <c:dPt>
            <c:idx val="109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887-7194-4ED1-83BE-6DB595DA42A0}"/>
              </c:ext>
            </c:extLst>
          </c:dPt>
          <c:dPt>
            <c:idx val="109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89-7194-4ED1-83BE-6DB595DA42A0}"/>
              </c:ext>
            </c:extLst>
          </c:dPt>
          <c:dPt>
            <c:idx val="109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8B-7194-4ED1-83BE-6DB595DA42A0}"/>
              </c:ext>
            </c:extLst>
          </c:dPt>
          <c:dPt>
            <c:idx val="109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8D-7194-4ED1-83BE-6DB595DA42A0}"/>
              </c:ext>
            </c:extLst>
          </c:dPt>
          <c:dPt>
            <c:idx val="109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8F-7194-4ED1-83BE-6DB595DA42A0}"/>
              </c:ext>
            </c:extLst>
          </c:dPt>
          <c:dPt>
            <c:idx val="109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91-7194-4ED1-83BE-6DB595DA42A0}"/>
              </c:ext>
            </c:extLst>
          </c:dPt>
          <c:dPt>
            <c:idx val="109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93-7194-4ED1-83BE-6DB595DA42A0}"/>
              </c:ext>
            </c:extLst>
          </c:dPt>
          <c:dPt>
            <c:idx val="109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895-7194-4ED1-83BE-6DB595DA42A0}"/>
              </c:ext>
            </c:extLst>
          </c:dPt>
          <c:dPt>
            <c:idx val="109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897-7194-4ED1-83BE-6DB595DA42A0}"/>
              </c:ext>
            </c:extLst>
          </c:dPt>
          <c:dPt>
            <c:idx val="110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899-7194-4ED1-83BE-6DB595DA42A0}"/>
              </c:ext>
            </c:extLst>
          </c:dPt>
          <c:dPt>
            <c:idx val="110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89B-7194-4ED1-83BE-6DB595DA42A0}"/>
              </c:ext>
            </c:extLst>
          </c:dPt>
          <c:dPt>
            <c:idx val="110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89D-7194-4ED1-83BE-6DB595DA42A0}"/>
              </c:ext>
            </c:extLst>
          </c:dPt>
          <c:dPt>
            <c:idx val="110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89F-7194-4ED1-83BE-6DB595DA42A0}"/>
              </c:ext>
            </c:extLst>
          </c:dPt>
          <c:dPt>
            <c:idx val="110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A1-7194-4ED1-83BE-6DB595DA42A0}"/>
              </c:ext>
            </c:extLst>
          </c:dPt>
          <c:dPt>
            <c:idx val="110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A3-7194-4ED1-83BE-6DB595DA42A0}"/>
              </c:ext>
            </c:extLst>
          </c:dPt>
          <c:dPt>
            <c:idx val="110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A5-7194-4ED1-83BE-6DB595DA42A0}"/>
              </c:ext>
            </c:extLst>
          </c:dPt>
          <c:dPt>
            <c:idx val="110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A7-7194-4ED1-83BE-6DB595DA42A0}"/>
              </c:ext>
            </c:extLst>
          </c:dPt>
          <c:dPt>
            <c:idx val="110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A9-7194-4ED1-83BE-6DB595DA42A0}"/>
              </c:ext>
            </c:extLst>
          </c:dPt>
          <c:dPt>
            <c:idx val="110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8AB-7194-4ED1-83BE-6DB595DA42A0}"/>
              </c:ext>
            </c:extLst>
          </c:dPt>
          <c:dPt>
            <c:idx val="111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8AD-7194-4ED1-83BE-6DB595DA42A0}"/>
              </c:ext>
            </c:extLst>
          </c:dPt>
          <c:dPt>
            <c:idx val="111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8AF-7194-4ED1-83BE-6DB595DA42A0}"/>
              </c:ext>
            </c:extLst>
          </c:dPt>
          <c:dPt>
            <c:idx val="111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8B1-7194-4ED1-83BE-6DB595DA42A0}"/>
              </c:ext>
            </c:extLst>
          </c:dPt>
          <c:dPt>
            <c:idx val="111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8B3-7194-4ED1-83BE-6DB595DA42A0}"/>
              </c:ext>
            </c:extLst>
          </c:dPt>
          <c:dPt>
            <c:idx val="111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8B5-7194-4ED1-83BE-6DB595DA42A0}"/>
              </c:ext>
            </c:extLst>
          </c:dPt>
          <c:dPt>
            <c:idx val="111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8B7-7194-4ED1-83BE-6DB595DA42A0}"/>
              </c:ext>
            </c:extLst>
          </c:dPt>
          <c:dPt>
            <c:idx val="111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B9-7194-4ED1-83BE-6DB595DA42A0}"/>
              </c:ext>
            </c:extLst>
          </c:dPt>
          <c:dPt>
            <c:idx val="111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BB-7194-4ED1-83BE-6DB595DA42A0}"/>
              </c:ext>
            </c:extLst>
          </c:dPt>
          <c:dPt>
            <c:idx val="111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BD-7194-4ED1-83BE-6DB595DA42A0}"/>
              </c:ext>
            </c:extLst>
          </c:dPt>
          <c:dPt>
            <c:idx val="111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BF-7194-4ED1-83BE-6DB595DA42A0}"/>
              </c:ext>
            </c:extLst>
          </c:dPt>
          <c:dPt>
            <c:idx val="112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C1-7194-4ED1-83BE-6DB595DA42A0}"/>
              </c:ext>
            </c:extLst>
          </c:dPt>
          <c:dPt>
            <c:idx val="112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8C3-7194-4ED1-83BE-6DB595DA42A0}"/>
              </c:ext>
            </c:extLst>
          </c:dPt>
          <c:dPt>
            <c:idx val="112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8C5-7194-4ED1-83BE-6DB595DA42A0}"/>
              </c:ext>
            </c:extLst>
          </c:dPt>
          <c:dPt>
            <c:idx val="112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8C7-7194-4ED1-83BE-6DB595DA42A0}"/>
              </c:ext>
            </c:extLst>
          </c:dPt>
          <c:dPt>
            <c:idx val="112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8C9-7194-4ED1-83BE-6DB595DA42A0}"/>
              </c:ext>
            </c:extLst>
          </c:dPt>
          <c:dPt>
            <c:idx val="112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8CB-7194-4ED1-83BE-6DB595DA42A0}"/>
              </c:ext>
            </c:extLst>
          </c:dPt>
          <c:dPt>
            <c:idx val="112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8CD-7194-4ED1-83BE-6DB595DA42A0}"/>
              </c:ext>
            </c:extLst>
          </c:dPt>
          <c:dPt>
            <c:idx val="112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8CF-7194-4ED1-83BE-6DB595DA42A0}"/>
              </c:ext>
            </c:extLst>
          </c:dPt>
          <c:dPt>
            <c:idx val="112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D1-7194-4ED1-83BE-6DB595DA42A0}"/>
              </c:ext>
            </c:extLst>
          </c:dPt>
          <c:dPt>
            <c:idx val="112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D3-7194-4ED1-83BE-6DB595DA42A0}"/>
              </c:ext>
            </c:extLst>
          </c:dPt>
          <c:dPt>
            <c:idx val="113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D5-7194-4ED1-83BE-6DB595DA42A0}"/>
              </c:ext>
            </c:extLst>
          </c:dPt>
          <c:dPt>
            <c:idx val="113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D7-7194-4ED1-83BE-6DB595DA42A0}"/>
              </c:ext>
            </c:extLst>
          </c:dPt>
          <c:dPt>
            <c:idx val="113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D9-7194-4ED1-83BE-6DB595DA42A0}"/>
              </c:ext>
            </c:extLst>
          </c:dPt>
          <c:dPt>
            <c:idx val="113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8DB-7194-4ED1-83BE-6DB595DA42A0}"/>
              </c:ext>
            </c:extLst>
          </c:dPt>
          <c:dPt>
            <c:idx val="113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8DD-7194-4ED1-83BE-6DB595DA42A0}"/>
              </c:ext>
            </c:extLst>
          </c:dPt>
          <c:dPt>
            <c:idx val="113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8DF-7194-4ED1-83BE-6DB595DA42A0}"/>
              </c:ext>
            </c:extLst>
          </c:dPt>
          <c:dPt>
            <c:idx val="113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8E1-7194-4ED1-83BE-6DB595DA42A0}"/>
              </c:ext>
            </c:extLst>
          </c:dPt>
          <c:dPt>
            <c:idx val="113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8E3-7194-4ED1-83BE-6DB595DA42A0}"/>
              </c:ext>
            </c:extLst>
          </c:dPt>
          <c:dPt>
            <c:idx val="113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8E5-7194-4ED1-83BE-6DB595DA42A0}"/>
              </c:ext>
            </c:extLst>
          </c:dPt>
          <c:dPt>
            <c:idx val="113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8E7-7194-4ED1-83BE-6DB595DA42A0}"/>
              </c:ext>
            </c:extLst>
          </c:dPt>
          <c:dPt>
            <c:idx val="114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8E9-7194-4ED1-83BE-6DB595DA42A0}"/>
              </c:ext>
            </c:extLst>
          </c:dPt>
          <c:dPt>
            <c:idx val="114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8EB-7194-4ED1-83BE-6DB595DA42A0}"/>
              </c:ext>
            </c:extLst>
          </c:dPt>
          <c:dPt>
            <c:idx val="114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8ED-7194-4ED1-83BE-6DB595DA42A0}"/>
              </c:ext>
            </c:extLst>
          </c:dPt>
          <c:dPt>
            <c:idx val="114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8EF-7194-4ED1-83BE-6DB595DA42A0}"/>
              </c:ext>
            </c:extLst>
          </c:dPt>
          <c:dPt>
            <c:idx val="114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8F1-7194-4ED1-83BE-6DB595DA42A0}"/>
              </c:ext>
            </c:extLst>
          </c:dPt>
          <c:dPt>
            <c:idx val="114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8F3-7194-4ED1-83BE-6DB595DA42A0}"/>
              </c:ext>
            </c:extLst>
          </c:dPt>
          <c:dPt>
            <c:idx val="114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F5-7194-4ED1-83BE-6DB595DA42A0}"/>
              </c:ext>
            </c:extLst>
          </c:dPt>
          <c:dPt>
            <c:idx val="114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F7-7194-4ED1-83BE-6DB595DA42A0}"/>
              </c:ext>
            </c:extLst>
          </c:dPt>
          <c:dPt>
            <c:idx val="114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F9-7194-4ED1-83BE-6DB595DA42A0}"/>
              </c:ext>
            </c:extLst>
          </c:dPt>
          <c:dPt>
            <c:idx val="114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FB-7194-4ED1-83BE-6DB595DA42A0}"/>
              </c:ext>
            </c:extLst>
          </c:dPt>
          <c:dPt>
            <c:idx val="115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FD-7194-4ED1-83BE-6DB595DA42A0}"/>
              </c:ext>
            </c:extLst>
          </c:dPt>
          <c:dPt>
            <c:idx val="115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8FF-7194-4ED1-83BE-6DB595DA42A0}"/>
              </c:ext>
            </c:extLst>
          </c:dPt>
          <c:dPt>
            <c:idx val="115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901-7194-4ED1-83BE-6DB595DA42A0}"/>
              </c:ext>
            </c:extLst>
          </c:dPt>
          <c:dPt>
            <c:idx val="115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903-7194-4ED1-83BE-6DB595DA42A0}"/>
              </c:ext>
            </c:extLst>
          </c:dPt>
          <c:dPt>
            <c:idx val="115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905-7194-4ED1-83BE-6DB595DA42A0}"/>
              </c:ext>
            </c:extLst>
          </c:dPt>
          <c:dPt>
            <c:idx val="115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907-7194-4ED1-83BE-6DB595DA42A0}"/>
              </c:ext>
            </c:extLst>
          </c:dPt>
          <c:dPt>
            <c:idx val="115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909-7194-4ED1-83BE-6DB595DA42A0}"/>
              </c:ext>
            </c:extLst>
          </c:dPt>
          <c:dPt>
            <c:idx val="115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90B-7194-4ED1-83BE-6DB595DA42A0}"/>
              </c:ext>
            </c:extLst>
          </c:dPt>
          <c:dPt>
            <c:idx val="115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0D-7194-4ED1-83BE-6DB595DA42A0}"/>
              </c:ext>
            </c:extLst>
          </c:dPt>
          <c:dPt>
            <c:idx val="115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0F-7194-4ED1-83BE-6DB595DA42A0}"/>
              </c:ext>
            </c:extLst>
          </c:dPt>
          <c:dPt>
            <c:idx val="116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11-7194-4ED1-83BE-6DB595DA42A0}"/>
              </c:ext>
            </c:extLst>
          </c:dPt>
          <c:dPt>
            <c:idx val="116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13-7194-4ED1-83BE-6DB595DA42A0}"/>
              </c:ext>
            </c:extLst>
          </c:dPt>
          <c:dPt>
            <c:idx val="116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15-7194-4ED1-83BE-6DB595DA42A0}"/>
              </c:ext>
            </c:extLst>
          </c:dPt>
          <c:dPt>
            <c:idx val="116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17-7194-4ED1-83BE-6DB595DA42A0}"/>
              </c:ext>
            </c:extLst>
          </c:dPt>
          <c:dPt>
            <c:idx val="116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919-7194-4ED1-83BE-6DB595DA42A0}"/>
              </c:ext>
            </c:extLst>
          </c:dPt>
          <c:dPt>
            <c:idx val="116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91B-7194-4ED1-83BE-6DB595DA42A0}"/>
              </c:ext>
            </c:extLst>
          </c:dPt>
          <c:dPt>
            <c:idx val="116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91D-7194-4ED1-83BE-6DB595DA42A0}"/>
              </c:ext>
            </c:extLst>
          </c:dPt>
          <c:dPt>
            <c:idx val="116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91F-7194-4ED1-83BE-6DB595DA42A0}"/>
              </c:ext>
            </c:extLst>
          </c:dPt>
          <c:dPt>
            <c:idx val="116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921-7194-4ED1-83BE-6DB595DA42A0}"/>
              </c:ext>
            </c:extLst>
          </c:dPt>
          <c:dPt>
            <c:idx val="116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923-7194-4ED1-83BE-6DB595DA42A0}"/>
              </c:ext>
            </c:extLst>
          </c:dPt>
          <c:dPt>
            <c:idx val="117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25-7194-4ED1-83BE-6DB595DA42A0}"/>
              </c:ext>
            </c:extLst>
          </c:dPt>
          <c:dPt>
            <c:idx val="117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27-7194-4ED1-83BE-6DB595DA42A0}"/>
              </c:ext>
            </c:extLst>
          </c:dPt>
          <c:dPt>
            <c:idx val="117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29-7194-4ED1-83BE-6DB595DA42A0}"/>
              </c:ext>
            </c:extLst>
          </c:dPt>
          <c:dPt>
            <c:idx val="117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2B-7194-4ED1-83BE-6DB595DA42A0}"/>
              </c:ext>
            </c:extLst>
          </c:dPt>
          <c:dPt>
            <c:idx val="117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2D-7194-4ED1-83BE-6DB595DA42A0}"/>
              </c:ext>
            </c:extLst>
          </c:dPt>
          <c:dPt>
            <c:idx val="117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2F-7194-4ED1-83BE-6DB595DA42A0}"/>
              </c:ext>
            </c:extLst>
          </c:dPt>
          <c:dPt>
            <c:idx val="117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931-7194-4ED1-83BE-6DB595DA42A0}"/>
              </c:ext>
            </c:extLst>
          </c:dPt>
          <c:dPt>
            <c:idx val="117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933-7194-4ED1-83BE-6DB595DA42A0}"/>
              </c:ext>
            </c:extLst>
          </c:dPt>
          <c:dPt>
            <c:idx val="117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935-7194-4ED1-83BE-6DB595DA42A0}"/>
              </c:ext>
            </c:extLst>
          </c:dPt>
          <c:dPt>
            <c:idx val="117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937-7194-4ED1-83BE-6DB595DA42A0}"/>
              </c:ext>
            </c:extLst>
          </c:dPt>
          <c:dPt>
            <c:idx val="118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939-7194-4ED1-83BE-6DB595DA42A0}"/>
              </c:ext>
            </c:extLst>
          </c:dPt>
          <c:dPt>
            <c:idx val="118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93B-7194-4ED1-83BE-6DB595DA42A0}"/>
              </c:ext>
            </c:extLst>
          </c:dPt>
          <c:dPt>
            <c:idx val="118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3D-7194-4ED1-83BE-6DB595DA42A0}"/>
              </c:ext>
            </c:extLst>
          </c:dPt>
          <c:dPt>
            <c:idx val="118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3F-7194-4ED1-83BE-6DB595DA42A0}"/>
              </c:ext>
            </c:extLst>
          </c:dPt>
          <c:dPt>
            <c:idx val="118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41-7194-4ED1-83BE-6DB595DA42A0}"/>
              </c:ext>
            </c:extLst>
          </c:dPt>
          <c:dPt>
            <c:idx val="118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43-7194-4ED1-83BE-6DB595DA42A0}"/>
              </c:ext>
            </c:extLst>
          </c:dPt>
          <c:dPt>
            <c:idx val="118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45-7194-4ED1-83BE-6DB595DA42A0}"/>
              </c:ext>
            </c:extLst>
          </c:dPt>
          <c:dPt>
            <c:idx val="118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47-7194-4ED1-83BE-6DB595DA42A0}"/>
              </c:ext>
            </c:extLst>
          </c:dPt>
          <c:dPt>
            <c:idx val="118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949-7194-4ED1-83BE-6DB595DA42A0}"/>
              </c:ext>
            </c:extLst>
          </c:dPt>
          <c:dPt>
            <c:idx val="118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94B-7194-4ED1-83BE-6DB595DA42A0}"/>
              </c:ext>
            </c:extLst>
          </c:dPt>
          <c:dPt>
            <c:idx val="119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94D-7194-4ED1-83BE-6DB595DA42A0}"/>
              </c:ext>
            </c:extLst>
          </c:dPt>
          <c:dPt>
            <c:idx val="119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94F-7194-4ED1-83BE-6DB595DA42A0}"/>
              </c:ext>
            </c:extLst>
          </c:dPt>
          <c:dPt>
            <c:idx val="119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951-7194-4ED1-83BE-6DB595DA42A0}"/>
              </c:ext>
            </c:extLst>
          </c:dPt>
          <c:dPt>
            <c:idx val="119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953-7194-4ED1-83BE-6DB595DA42A0}"/>
              </c:ext>
            </c:extLst>
          </c:dPt>
          <c:dPt>
            <c:idx val="119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955-7194-4ED1-83BE-6DB595DA42A0}"/>
              </c:ext>
            </c:extLst>
          </c:dPt>
          <c:dPt>
            <c:idx val="119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957-7194-4ED1-83BE-6DB595DA42A0}"/>
              </c:ext>
            </c:extLst>
          </c:dPt>
          <c:dPt>
            <c:idx val="119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959-7194-4ED1-83BE-6DB595DA42A0}"/>
              </c:ext>
            </c:extLst>
          </c:dPt>
          <c:dPt>
            <c:idx val="119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95B-7194-4ED1-83BE-6DB595DA42A0}"/>
              </c:ext>
            </c:extLst>
          </c:dPt>
          <c:dPt>
            <c:idx val="119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95D-7194-4ED1-83BE-6DB595DA42A0}"/>
              </c:ext>
            </c:extLst>
          </c:dPt>
          <c:dPt>
            <c:idx val="119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95F-7194-4ED1-83BE-6DB595DA42A0}"/>
              </c:ext>
            </c:extLst>
          </c:dPt>
          <c:dPt>
            <c:idx val="120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61-7194-4ED1-83BE-6DB595DA42A0}"/>
              </c:ext>
            </c:extLst>
          </c:dPt>
          <c:dPt>
            <c:idx val="120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63-7194-4ED1-83BE-6DB595DA42A0}"/>
              </c:ext>
            </c:extLst>
          </c:dPt>
          <c:dPt>
            <c:idx val="120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65-7194-4ED1-83BE-6DB595DA42A0}"/>
              </c:ext>
            </c:extLst>
          </c:dPt>
          <c:dPt>
            <c:idx val="120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67-7194-4ED1-83BE-6DB595DA42A0}"/>
              </c:ext>
            </c:extLst>
          </c:dPt>
          <c:dPt>
            <c:idx val="120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69-7194-4ED1-83BE-6DB595DA42A0}"/>
              </c:ext>
            </c:extLst>
          </c:dPt>
          <c:dPt>
            <c:idx val="120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6B-7194-4ED1-83BE-6DB595DA42A0}"/>
              </c:ext>
            </c:extLst>
          </c:dPt>
          <c:dPt>
            <c:idx val="120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96D-7194-4ED1-83BE-6DB595DA42A0}"/>
              </c:ext>
            </c:extLst>
          </c:dPt>
          <c:dPt>
            <c:idx val="120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96F-7194-4ED1-83BE-6DB595DA42A0}"/>
              </c:ext>
            </c:extLst>
          </c:dPt>
          <c:dPt>
            <c:idx val="120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971-7194-4ED1-83BE-6DB595DA42A0}"/>
              </c:ext>
            </c:extLst>
          </c:dPt>
          <c:dPt>
            <c:idx val="120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973-7194-4ED1-83BE-6DB595DA42A0}"/>
              </c:ext>
            </c:extLst>
          </c:dPt>
          <c:dPt>
            <c:idx val="121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975-7194-4ED1-83BE-6DB595DA42A0}"/>
              </c:ext>
            </c:extLst>
          </c:dPt>
          <c:dPt>
            <c:idx val="121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977-7194-4ED1-83BE-6DB595DA42A0}"/>
              </c:ext>
            </c:extLst>
          </c:dPt>
          <c:dPt>
            <c:idx val="121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79-7194-4ED1-83BE-6DB595DA42A0}"/>
              </c:ext>
            </c:extLst>
          </c:dPt>
          <c:dPt>
            <c:idx val="121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7B-7194-4ED1-83BE-6DB595DA42A0}"/>
              </c:ext>
            </c:extLst>
          </c:dPt>
          <c:dPt>
            <c:idx val="121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7D-7194-4ED1-83BE-6DB595DA42A0}"/>
              </c:ext>
            </c:extLst>
          </c:dPt>
          <c:dPt>
            <c:idx val="121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7F-7194-4ED1-83BE-6DB595DA42A0}"/>
              </c:ext>
            </c:extLst>
          </c:dPt>
          <c:dPt>
            <c:idx val="121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81-7194-4ED1-83BE-6DB595DA42A0}"/>
              </c:ext>
            </c:extLst>
          </c:dPt>
          <c:dPt>
            <c:idx val="121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83-7194-4ED1-83BE-6DB595DA42A0}"/>
              </c:ext>
            </c:extLst>
          </c:dPt>
          <c:dPt>
            <c:idx val="121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985-7194-4ED1-83BE-6DB595DA42A0}"/>
              </c:ext>
            </c:extLst>
          </c:dPt>
          <c:dPt>
            <c:idx val="121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987-7194-4ED1-83BE-6DB595DA42A0}"/>
              </c:ext>
            </c:extLst>
          </c:dPt>
          <c:dPt>
            <c:idx val="122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989-7194-4ED1-83BE-6DB595DA42A0}"/>
              </c:ext>
            </c:extLst>
          </c:dPt>
          <c:dPt>
            <c:idx val="122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98B-7194-4ED1-83BE-6DB595DA42A0}"/>
              </c:ext>
            </c:extLst>
          </c:dPt>
          <c:dPt>
            <c:idx val="122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98D-7194-4ED1-83BE-6DB595DA42A0}"/>
              </c:ext>
            </c:extLst>
          </c:dPt>
          <c:dPt>
            <c:idx val="122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98F-7194-4ED1-83BE-6DB595DA42A0}"/>
              </c:ext>
            </c:extLst>
          </c:dPt>
          <c:dPt>
            <c:idx val="122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91-7194-4ED1-83BE-6DB595DA42A0}"/>
              </c:ext>
            </c:extLst>
          </c:dPt>
          <c:dPt>
            <c:idx val="122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93-7194-4ED1-83BE-6DB595DA42A0}"/>
              </c:ext>
            </c:extLst>
          </c:dPt>
          <c:dPt>
            <c:idx val="122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95-7194-4ED1-83BE-6DB595DA42A0}"/>
              </c:ext>
            </c:extLst>
          </c:dPt>
          <c:dPt>
            <c:idx val="122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97-7194-4ED1-83BE-6DB595DA42A0}"/>
              </c:ext>
            </c:extLst>
          </c:dPt>
          <c:dPt>
            <c:idx val="122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99-7194-4ED1-83BE-6DB595DA42A0}"/>
              </c:ext>
            </c:extLst>
          </c:dPt>
          <c:dPt>
            <c:idx val="122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9B-7194-4ED1-83BE-6DB595DA42A0}"/>
              </c:ext>
            </c:extLst>
          </c:dPt>
          <c:dPt>
            <c:idx val="123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99D-7194-4ED1-83BE-6DB595DA42A0}"/>
              </c:ext>
            </c:extLst>
          </c:dPt>
          <c:dPt>
            <c:idx val="123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99F-7194-4ED1-83BE-6DB595DA42A0}"/>
              </c:ext>
            </c:extLst>
          </c:dPt>
          <c:dPt>
            <c:idx val="123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9A1-7194-4ED1-83BE-6DB595DA42A0}"/>
              </c:ext>
            </c:extLst>
          </c:dPt>
          <c:dPt>
            <c:idx val="123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9A3-7194-4ED1-83BE-6DB595DA42A0}"/>
              </c:ext>
            </c:extLst>
          </c:dPt>
          <c:dPt>
            <c:idx val="123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9A5-7194-4ED1-83BE-6DB595DA42A0}"/>
              </c:ext>
            </c:extLst>
          </c:dPt>
          <c:dPt>
            <c:idx val="123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9A7-7194-4ED1-83BE-6DB595DA42A0}"/>
              </c:ext>
            </c:extLst>
          </c:dPt>
          <c:dPt>
            <c:idx val="123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A9-7194-4ED1-83BE-6DB595DA42A0}"/>
              </c:ext>
            </c:extLst>
          </c:dPt>
          <c:dPt>
            <c:idx val="123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AB-7194-4ED1-83BE-6DB595DA42A0}"/>
              </c:ext>
            </c:extLst>
          </c:dPt>
          <c:dPt>
            <c:idx val="123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AD-7194-4ED1-83BE-6DB595DA42A0}"/>
              </c:ext>
            </c:extLst>
          </c:dPt>
          <c:dPt>
            <c:idx val="123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AF-7194-4ED1-83BE-6DB595DA42A0}"/>
              </c:ext>
            </c:extLst>
          </c:dPt>
          <c:dPt>
            <c:idx val="124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B1-7194-4ED1-83BE-6DB595DA42A0}"/>
              </c:ext>
            </c:extLst>
          </c:dPt>
          <c:dPt>
            <c:idx val="124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9B3-7194-4ED1-83BE-6DB595DA42A0}"/>
              </c:ext>
            </c:extLst>
          </c:dPt>
          <c:dPt>
            <c:idx val="124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9B5-7194-4ED1-83BE-6DB595DA42A0}"/>
              </c:ext>
            </c:extLst>
          </c:dPt>
          <c:dPt>
            <c:idx val="124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9B7-7194-4ED1-83BE-6DB595DA42A0}"/>
              </c:ext>
            </c:extLst>
          </c:dPt>
          <c:dPt>
            <c:idx val="124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9B9-7194-4ED1-83BE-6DB595DA42A0}"/>
              </c:ext>
            </c:extLst>
          </c:dPt>
          <c:dPt>
            <c:idx val="124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9BB-7194-4ED1-83BE-6DB595DA42A0}"/>
              </c:ext>
            </c:extLst>
          </c:dPt>
          <c:dPt>
            <c:idx val="124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9BD-7194-4ED1-83BE-6DB595DA42A0}"/>
              </c:ext>
            </c:extLst>
          </c:dPt>
          <c:dPt>
            <c:idx val="124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9BF-7194-4ED1-83BE-6DB595DA42A0}"/>
              </c:ext>
            </c:extLst>
          </c:dPt>
          <c:dPt>
            <c:idx val="124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9C1-7194-4ED1-83BE-6DB595DA42A0}"/>
              </c:ext>
            </c:extLst>
          </c:dPt>
          <c:dPt>
            <c:idx val="124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9C3-7194-4ED1-83BE-6DB595DA42A0}"/>
              </c:ext>
            </c:extLst>
          </c:dPt>
          <c:dPt>
            <c:idx val="125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9C5-7194-4ED1-83BE-6DB595DA42A0}"/>
              </c:ext>
            </c:extLst>
          </c:dPt>
          <c:dPt>
            <c:idx val="125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9C7-7194-4ED1-83BE-6DB595DA42A0}"/>
              </c:ext>
            </c:extLst>
          </c:dPt>
          <c:dPt>
            <c:idx val="125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9C9-7194-4ED1-83BE-6DB595DA42A0}"/>
              </c:ext>
            </c:extLst>
          </c:dPt>
          <c:dPt>
            <c:idx val="125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9CB-7194-4ED1-83BE-6DB595DA42A0}"/>
              </c:ext>
            </c:extLst>
          </c:dPt>
          <c:dPt>
            <c:idx val="125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CD-7194-4ED1-83BE-6DB595DA42A0}"/>
              </c:ext>
            </c:extLst>
          </c:dPt>
          <c:dPt>
            <c:idx val="125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CF-7194-4ED1-83BE-6DB595DA42A0}"/>
              </c:ext>
            </c:extLst>
          </c:dPt>
          <c:dPt>
            <c:idx val="125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D1-7194-4ED1-83BE-6DB595DA42A0}"/>
              </c:ext>
            </c:extLst>
          </c:dPt>
          <c:dPt>
            <c:idx val="125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D3-7194-4ED1-83BE-6DB595DA42A0}"/>
              </c:ext>
            </c:extLst>
          </c:dPt>
          <c:dPt>
            <c:idx val="125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D5-7194-4ED1-83BE-6DB595DA42A0}"/>
              </c:ext>
            </c:extLst>
          </c:dPt>
          <c:dPt>
            <c:idx val="125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9D7-7194-4ED1-83BE-6DB595DA42A0}"/>
              </c:ext>
            </c:extLst>
          </c:dPt>
          <c:dPt>
            <c:idx val="126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9D9-7194-4ED1-83BE-6DB595DA42A0}"/>
              </c:ext>
            </c:extLst>
          </c:dPt>
          <c:dPt>
            <c:idx val="126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9DB-7194-4ED1-83BE-6DB595DA42A0}"/>
              </c:ext>
            </c:extLst>
          </c:dPt>
          <c:dPt>
            <c:idx val="126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9DD-7194-4ED1-83BE-6DB595DA42A0}"/>
              </c:ext>
            </c:extLst>
          </c:dPt>
          <c:dPt>
            <c:idx val="126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9DF-7194-4ED1-83BE-6DB595DA42A0}"/>
              </c:ext>
            </c:extLst>
          </c:dPt>
          <c:dPt>
            <c:idx val="126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9E1-7194-4ED1-83BE-6DB595DA42A0}"/>
              </c:ext>
            </c:extLst>
          </c:dPt>
          <c:dPt>
            <c:idx val="126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9E3-7194-4ED1-83BE-6DB595DA42A0}"/>
              </c:ext>
            </c:extLst>
          </c:dPt>
          <c:dPt>
            <c:idx val="126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E5-7194-4ED1-83BE-6DB595DA42A0}"/>
              </c:ext>
            </c:extLst>
          </c:dPt>
          <c:dPt>
            <c:idx val="126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E7-7194-4ED1-83BE-6DB595DA42A0}"/>
              </c:ext>
            </c:extLst>
          </c:dPt>
          <c:dPt>
            <c:idx val="126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E9-7194-4ED1-83BE-6DB595DA42A0}"/>
              </c:ext>
            </c:extLst>
          </c:dPt>
          <c:dPt>
            <c:idx val="126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EB-7194-4ED1-83BE-6DB595DA42A0}"/>
              </c:ext>
            </c:extLst>
          </c:dPt>
          <c:dPt>
            <c:idx val="127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ED-7194-4ED1-83BE-6DB595DA42A0}"/>
              </c:ext>
            </c:extLst>
          </c:dPt>
          <c:dPt>
            <c:idx val="127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9EF-7194-4ED1-83BE-6DB595DA42A0}"/>
              </c:ext>
            </c:extLst>
          </c:dPt>
          <c:dPt>
            <c:idx val="127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9F1-7194-4ED1-83BE-6DB595DA42A0}"/>
              </c:ext>
            </c:extLst>
          </c:dPt>
          <c:dPt>
            <c:idx val="127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9F3-7194-4ED1-83BE-6DB595DA42A0}"/>
              </c:ext>
            </c:extLst>
          </c:dPt>
          <c:dPt>
            <c:idx val="127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9F5-7194-4ED1-83BE-6DB595DA42A0}"/>
              </c:ext>
            </c:extLst>
          </c:dPt>
          <c:dPt>
            <c:idx val="127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9F7-7194-4ED1-83BE-6DB595DA42A0}"/>
              </c:ext>
            </c:extLst>
          </c:dPt>
          <c:dPt>
            <c:idx val="127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9F9-7194-4ED1-83BE-6DB595DA42A0}"/>
              </c:ext>
            </c:extLst>
          </c:dPt>
          <c:dPt>
            <c:idx val="127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9FB-7194-4ED1-83BE-6DB595DA42A0}"/>
              </c:ext>
            </c:extLst>
          </c:dPt>
          <c:dPt>
            <c:idx val="127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FD-7194-4ED1-83BE-6DB595DA42A0}"/>
              </c:ext>
            </c:extLst>
          </c:dPt>
          <c:dPt>
            <c:idx val="127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9FF-7194-4ED1-83BE-6DB595DA42A0}"/>
              </c:ext>
            </c:extLst>
          </c:dPt>
          <c:dPt>
            <c:idx val="128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01-7194-4ED1-83BE-6DB595DA42A0}"/>
              </c:ext>
            </c:extLst>
          </c:dPt>
          <c:dPt>
            <c:idx val="128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03-7194-4ED1-83BE-6DB595DA42A0}"/>
              </c:ext>
            </c:extLst>
          </c:dPt>
          <c:dPt>
            <c:idx val="128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05-7194-4ED1-83BE-6DB595DA42A0}"/>
              </c:ext>
            </c:extLst>
          </c:dPt>
          <c:dPt>
            <c:idx val="128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07-7194-4ED1-83BE-6DB595DA42A0}"/>
              </c:ext>
            </c:extLst>
          </c:dPt>
          <c:dPt>
            <c:idx val="128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A09-7194-4ED1-83BE-6DB595DA42A0}"/>
              </c:ext>
            </c:extLst>
          </c:dPt>
          <c:dPt>
            <c:idx val="128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A0B-7194-4ED1-83BE-6DB595DA42A0}"/>
              </c:ext>
            </c:extLst>
          </c:dPt>
          <c:dPt>
            <c:idx val="128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A0D-7194-4ED1-83BE-6DB595DA42A0}"/>
              </c:ext>
            </c:extLst>
          </c:dPt>
          <c:dPt>
            <c:idx val="128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A0F-7194-4ED1-83BE-6DB595DA42A0}"/>
              </c:ext>
            </c:extLst>
          </c:dPt>
          <c:dPt>
            <c:idx val="128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A11-7194-4ED1-83BE-6DB595DA42A0}"/>
              </c:ext>
            </c:extLst>
          </c:dPt>
          <c:dPt>
            <c:idx val="128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A13-7194-4ED1-83BE-6DB595DA42A0}"/>
              </c:ext>
            </c:extLst>
          </c:dPt>
          <c:dPt>
            <c:idx val="129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15-7194-4ED1-83BE-6DB595DA42A0}"/>
              </c:ext>
            </c:extLst>
          </c:dPt>
          <c:dPt>
            <c:idx val="129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17-7194-4ED1-83BE-6DB595DA42A0}"/>
              </c:ext>
            </c:extLst>
          </c:dPt>
          <c:dPt>
            <c:idx val="129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19-7194-4ED1-83BE-6DB595DA42A0}"/>
              </c:ext>
            </c:extLst>
          </c:dPt>
          <c:dPt>
            <c:idx val="129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1B-7194-4ED1-83BE-6DB595DA42A0}"/>
              </c:ext>
            </c:extLst>
          </c:dPt>
          <c:dPt>
            <c:idx val="129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1D-7194-4ED1-83BE-6DB595DA42A0}"/>
              </c:ext>
            </c:extLst>
          </c:dPt>
          <c:dPt>
            <c:idx val="129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1F-7194-4ED1-83BE-6DB595DA42A0}"/>
              </c:ext>
            </c:extLst>
          </c:dPt>
          <c:dPt>
            <c:idx val="129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A21-7194-4ED1-83BE-6DB595DA42A0}"/>
              </c:ext>
            </c:extLst>
          </c:dPt>
          <c:dPt>
            <c:idx val="129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A23-7194-4ED1-83BE-6DB595DA42A0}"/>
              </c:ext>
            </c:extLst>
          </c:dPt>
          <c:dPt>
            <c:idx val="129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A25-7194-4ED1-83BE-6DB595DA42A0}"/>
              </c:ext>
            </c:extLst>
          </c:dPt>
          <c:dPt>
            <c:idx val="129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A27-7194-4ED1-83BE-6DB595DA42A0}"/>
              </c:ext>
            </c:extLst>
          </c:dPt>
          <c:dPt>
            <c:idx val="130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A29-7194-4ED1-83BE-6DB595DA42A0}"/>
              </c:ext>
            </c:extLst>
          </c:dPt>
          <c:dPt>
            <c:idx val="130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A2B-7194-4ED1-83BE-6DB595DA42A0}"/>
              </c:ext>
            </c:extLst>
          </c:dPt>
          <c:dPt>
            <c:idx val="130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A2D-7194-4ED1-83BE-6DB595DA42A0}"/>
              </c:ext>
            </c:extLst>
          </c:dPt>
          <c:dPt>
            <c:idx val="130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A2F-7194-4ED1-83BE-6DB595DA42A0}"/>
              </c:ext>
            </c:extLst>
          </c:dPt>
          <c:dPt>
            <c:idx val="130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A31-7194-4ED1-83BE-6DB595DA42A0}"/>
              </c:ext>
            </c:extLst>
          </c:dPt>
          <c:dPt>
            <c:idx val="130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A33-7194-4ED1-83BE-6DB595DA42A0}"/>
              </c:ext>
            </c:extLst>
          </c:dPt>
          <c:dPt>
            <c:idx val="130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A35-7194-4ED1-83BE-6DB595DA42A0}"/>
              </c:ext>
            </c:extLst>
          </c:dPt>
          <c:dPt>
            <c:idx val="130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A37-7194-4ED1-83BE-6DB595DA42A0}"/>
              </c:ext>
            </c:extLst>
          </c:dPt>
          <c:dPt>
            <c:idx val="130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39-7194-4ED1-83BE-6DB595DA42A0}"/>
              </c:ext>
            </c:extLst>
          </c:dPt>
          <c:dPt>
            <c:idx val="130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3B-7194-4ED1-83BE-6DB595DA42A0}"/>
              </c:ext>
            </c:extLst>
          </c:dPt>
          <c:dPt>
            <c:idx val="131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3D-7194-4ED1-83BE-6DB595DA42A0}"/>
              </c:ext>
            </c:extLst>
          </c:dPt>
          <c:dPt>
            <c:idx val="131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3F-7194-4ED1-83BE-6DB595DA42A0}"/>
              </c:ext>
            </c:extLst>
          </c:dPt>
          <c:dPt>
            <c:idx val="131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41-7194-4ED1-83BE-6DB595DA42A0}"/>
              </c:ext>
            </c:extLst>
          </c:dPt>
          <c:dPt>
            <c:idx val="131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43-7194-4ED1-83BE-6DB595DA42A0}"/>
              </c:ext>
            </c:extLst>
          </c:dPt>
          <c:dPt>
            <c:idx val="131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A45-7194-4ED1-83BE-6DB595DA42A0}"/>
              </c:ext>
            </c:extLst>
          </c:dPt>
          <c:dPt>
            <c:idx val="131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A47-7194-4ED1-83BE-6DB595DA42A0}"/>
              </c:ext>
            </c:extLst>
          </c:dPt>
          <c:dPt>
            <c:idx val="131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A49-7194-4ED1-83BE-6DB595DA42A0}"/>
              </c:ext>
            </c:extLst>
          </c:dPt>
          <c:dPt>
            <c:idx val="131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A4B-7194-4ED1-83BE-6DB595DA42A0}"/>
              </c:ext>
            </c:extLst>
          </c:dPt>
          <c:dPt>
            <c:idx val="131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A4D-7194-4ED1-83BE-6DB595DA42A0}"/>
              </c:ext>
            </c:extLst>
          </c:dPt>
          <c:dPt>
            <c:idx val="131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A4F-7194-4ED1-83BE-6DB595DA42A0}"/>
              </c:ext>
            </c:extLst>
          </c:dPt>
          <c:dPt>
            <c:idx val="132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51-7194-4ED1-83BE-6DB595DA42A0}"/>
              </c:ext>
            </c:extLst>
          </c:dPt>
          <c:dPt>
            <c:idx val="132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53-7194-4ED1-83BE-6DB595DA42A0}"/>
              </c:ext>
            </c:extLst>
          </c:dPt>
          <c:dPt>
            <c:idx val="132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55-7194-4ED1-83BE-6DB595DA42A0}"/>
              </c:ext>
            </c:extLst>
          </c:dPt>
          <c:dPt>
            <c:idx val="132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57-7194-4ED1-83BE-6DB595DA42A0}"/>
              </c:ext>
            </c:extLst>
          </c:dPt>
          <c:dPt>
            <c:idx val="132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59-7194-4ED1-83BE-6DB595DA42A0}"/>
              </c:ext>
            </c:extLst>
          </c:dPt>
          <c:dPt>
            <c:idx val="132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5B-7194-4ED1-83BE-6DB595DA42A0}"/>
              </c:ext>
            </c:extLst>
          </c:dPt>
          <c:dPt>
            <c:idx val="132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A5D-7194-4ED1-83BE-6DB595DA42A0}"/>
              </c:ext>
            </c:extLst>
          </c:dPt>
          <c:dPt>
            <c:idx val="132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A5F-7194-4ED1-83BE-6DB595DA42A0}"/>
              </c:ext>
            </c:extLst>
          </c:dPt>
          <c:dPt>
            <c:idx val="132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A61-7194-4ED1-83BE-6DB595DA42A0}"/>
              </c:ext>
            </c:extLst>
          </c:dPt>
          <c:dPt>
            <c:idx val="132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A63-7194-4ED1-83BE-6DB595DA42A0}"/>
              </c:ext>
            </c:extLst>
          </c:dPt>
          <c:dPt>
            <c:idx val="133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A65-7194-4ED1-83BE-6DB595DA42A0}"/>
              </c:ext>
            </c:extLst>
          </c:dPt>
          <c:dPt>
            <c:idx val="133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A67-7194-4ED1-83BE-6DB595DA42A0}"/>
              </c:ext>
            </c:extLst>
          </c:dPt>
          <c:dPt>
            <c:idx val="133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69-7194-4ED1-83BE-6DB595DA42A0}"/>
              </c:ext>
            </c:extLst>
          </c:dPt>
          <c:dPt>
            <c:idx val="133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6B-7194-4ED1-83BE-6DB595DA42A0}"/>
              </c:ext>
            </c:extLst>
          </c:dPt>
          <c:dPt>
            <c:idx val="133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6D-7194-4ED1-83BE-6DB595DA42A0}"/>
              </c:ext>
            </c:extLst>
          </c:dPt>
          <c:dPt>
            <c:idx val="133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6F-7194-4ED1-83BE-6DB595DA42A0}"/>
              </c:ext>
            </c:extLst>
          </c:dPt>
          <c:dPt>
            <c:idx val="133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71-7194-4ED1-83BE-6DB595DA42A0}"/>
              </c:ext>
            </c:extLst>
          </c:dPt>
          <c:dPt>
            <c:idx val="133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73-7194-4ED1-83BE-6DB595DA42A0}"/>
              </c:ext>
            </c:extLst>
          </c:dPt>
          <c:dPt>
            <c:idx val="133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A75-7194-4ED1-83BE-6DB595DA42A0}"/>
              </c:ext>
            </c:extLst>
          </c:dPt>
          <c:dPt>
            <c:idx val="133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A77-7194-4ED1-83BE-6DB595DA42A0}"/>
              </c:ext>
            </c:extLst>
          </c:dPt>
          <c:dPt>
            <c:idx val="134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A79-7194-4ED1-83BE-6DB595DA42A0}"/>
              </c:ext>
            </c:extLst>
          </c:dPt>
          <c:dPt>
            <c:idx val="134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A7B-7194-4ED1-83BE-6DB595DA42A0}"/>
              </c:ext>
            </c:extLst>
          </c:dPt>
          <c:dPt>
            <c:idx val="134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A7D-7194-4ED1-83BE-6DB595DA42A0}"/>
              </c:ext>
            </c:extLst>
          </c:dPt>
          <c:dPt>
            <c:idx val="134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A7F-7194-4ED1-83BE-6DB595DA42A0}"/>
              </c:ext>
            </c:extLst>
          </c:dPt>
          <c:dPt>
            <c:idx val="134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81-7194-4ED1-83BE-6DB595DA42A0}"/>
              </c:ext>
            </c:extLst>
          </c:dPt>
          <c:dPt>
            <c:idx val="134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83-7194-4ED1-83BE-6DB595DA42A0}"/>
              </c:ext>
            </c:extLst>
          </c:dPt>
          <c:dPt>
            <c:idx val="134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85-7194-4ED1-83BE-6DB595DA42A0}"/>
              </c:ext>
            </c:extLst>
          </c:dPt>
          <c:dPt>
            <c:idx val="134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87-7194-4ED1-83BE-6DB595DA42A0}"/>
              </c:ext>
            </c:extLst>
          </c:dPt>
          <c:dPt>
            <c:idx val="134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89-7194-4ED1-83BE-6DB595DA42A0}"/>
              </c:ext>
            </c:extLst>
          </c:dPt>
          <c:dPt>
            <c:idx val="134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8B-7194-4ED1-83BE-6DB595DA42A0}"/>
              </c:ext>
            </c:extLst>
          </c:dPt>
          <c:dPt>
            <c:idx val="135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A8D-7194-4ED1-83BE-6DB595DA42A0}"/>
              </c:ext>
            </c:extLst>
          </c:dPt>
          <c:dPt>
            <c:idx val="135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A8F-7194-4ED1-83BE-6DB595DA42A0}"/>
              </c:ext>
            </c:extLst>
          </c:dPt>
          <c:dPt>
            <c:idx val="135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A91-7194-4ED1-83BE-6DB595DA42A0}"/>
              </c:ext>
            </c:extLst>
          </c:dPt>
          <c:dPt>
            <c:idx val="135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A93-7194-4ED1-83BE-6DB595DA42A0}"/>
              </c:ext>
            </c:extLst>
          </c:dPt>
          <c:dPt>
            <c:idx val="135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A95-7194-4ED1-83BE-6DB595DA42A0}"/>
              </c:ext>
            </c:extLst>
          </c:dPt>
          <c:dPt>
            <c:idx val="135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A97-7194-4ED1-83BE-6DB595DA42A0}"/>
              </c:ext>
            </c:extLst>
          </c:dPt>
          <c:dPt>
            <c:idx val="135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A99-7194-4ED1-83BE-6DB595DA42A0}"/>
              </c:ext>
            </c:extLst>
          </c:dPt>
          <c:dPt>
            <c:idx val="135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A9B-7194-4ED1-83BE-6DB595DA42A0}"/>
              </c:ext>
            </c:extLst>
          </c:dPt>
          <c:dPt>
            <c:idx val="135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A9D-7194-4ED1-83BE-6DB595DA42A0}"/>
              </c:ext>
            </c:extLst>
          </c:dPt>
          <c:dPt>
            <c:idx val="135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A9F-7194-4ED1-83BE-6DB595DA42A0}"/>
              </c:ext>
            </c:extLst>
          </c:dPt>
          <c:dPt>
            <c:idx val="136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AA1-7194-4ED1-83BE-6DB595DA42A0}"/>
              </c:ext>
            </c:extLst>
          </c:dPt>
          <c:dPt>
            <c:idx val="136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AA3-7194-4ED1-83BE-6DB595DA42A0}"/>
              </c:ext>
            </c:extLst>
          </c:dPt>
          <c:dPt>
            <c:idx val="136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A5-7194-4ED1-83BE-6DB595DA42A0}"/>
              </c:ext>
            </c:extLst>
          </c:dPt>
          <c:dPt>
            <c:idx val="136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A7-7194-4ED1-83BE-6DB595DA42A0}"/>
              </c:ext>
            </c:extLst>
          </c:dPt>
          <c:dPt>
            <c:idx val="136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A9-7194-4ED1-83BE-6DB595DA42A0}"/>
              </c:ext>
            </c:extLst>
          </c:dPt>
          <c:dPt>
            <c:idx val="136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AB-7194-4ED1-83BE-6DB595DA42A0}"/>
              </c:ext>
            </c:extLst>
          </c:dPt>
          <c:dPt>
            <c:idx val="136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AD-7194-4ED1-83BE-6DB595DA42A0}"/>
              </c:ext>
            </c:extLst>
          </c:dPt>
          <c:dPt>
            <c:idx val="136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AAF-7194-4ED1-83BE-6DB595DA42A0}"/>
              </c:ext>
            </c:extLst>
          </c:dPt>
          <c:dPt>
            <c:idx val="136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AB1-7194-4ED1-83BE-6DB595DA42A0}"/>
              </c:ext>
            </c:extLst>
          </c:dPt>
          <c:dPt>
            <c:idx val="136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AB3-7194-4ED1-83BE-6DB595DA42A0}"/>
              </c:ext>
            </c:extLst>
          </c:dPt>
          <c:dPt>
            <c:idx val="137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AB5-7194-4ED1-83BE-6DB595DA42A0}"/>
              </c:ext>
            </c:extLst>
          </c:dPt>
          <c:dPt>
            <c:idx val="137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AB7-7194-4ED1-83BE-6DB595DA42A0}"/>
              </c:ext>
            </c:extLst>
          </c:dPt>
          <c:dPt>
            <c:idx val="137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AB9-7194-4ED1-83BE-6DB595DA42A0}"/>
              </c:ext>
            </c:extLst>
          </c:dPt>
          <c:dPt>
            <c:idx val="137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ABB-7194-4ED1-83BE-6DB595DA42A0}"/>
              </c:ext>
            </c:extLst>
          </c:dPt>
          <c:dPt>
            <c:idx val="137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BD-7194-4ED1-83BE-6DB595DA42A0}"/>
              </c:ext>
            </c:extLst>
          </c:dPt>
          <c:dPt>
            <c:idx val="137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BF-7194-4ED1-83BE-6DB595DA42A0}"/>
              </c:ext>
            </c:extLst>
          </c:dPt>
          <c:dPt>
            <c:idx val="137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C1-7194-4ED1-83BE-6DB595DA42A0}"/>
              </c:ext>
            </c:extLst>
          </c:dPt>
          <c:dPt>
            <c:idx val="137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C3-7194-4ED1-83BE-6DB595DA42A0}"/>
              </c:ext>
            </c:extLst>
          </c:dPt>
          <c:dPt>
            <c:idx val="137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C5-7194-4ED1-83BE-6DB595DA42A0}"/>
              </c:ext>
            </c:extLst>
          </c:dPt>
          <c:dPt>
            <c:idx val="137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AC7-7194-4ED1-83BE-6DB595DA42A0}"/>
              </c:ext>
            </c:extLst>
          </c:dPt>
          <c:dPt>
            <c:idx val="138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AC9-7194-4ED1-83BE-6DB595DA42A0}"/>
              </c:ext>
            </c:extLst>
          </c:dPt>
          <c:dPt>
            <c:idx val="138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ACB-7194-4ED1-83BE-6DB595DA42A0}"/>
              </c:ext>
            </c:extLst>
          </c:dPt>
          <c:dPt>
            <c:idx val="138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ACD-7194-4ED1-83BE-6DB595DA42A0}"/>
              </c:ext>
            </c:extLst>
          </c:dPt>
          <c:dPt>
            <c:idx val="138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ACF-7194-4ED1-83BE-6DB595DA42A0}"/>
              </c:ext>
            </c:extLst>
          </c:dPt>
          <c:dPt>
            <c:idx val="138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AD1-7194-4ED1-83BE-6DB595DA42A0}"/>
              </c:ext>
            </c:extLst>
          </c:dPt>
          <c:dPt>
            <c:idx val="138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AD3-7194-4ED1-83BE-6DB595DA42A0}"/>
              </c:ext>
            </c:extLst>
          </c:dPt>
          <c:dPt>
            <c:idx val="138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D5-7194-4ED1-83BE-6DB595DA42A0}"/>
              </c:ext>
            </c:extLst>
          </c:dPt>
          <c:dPt>
            <c:idx val="138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D7-7194-4ED1-83BE-6DB595DA42A0}"/>
              </c:ext>
            </c:extLst>
          </c:dPt>
          <c:dPt>
            <c:idx val="138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D9-7194-4ED1-83BE-6DB595DA42A0}"/>
              </c:ext>
            </c:extLst>
          </c:dPt>
          <c:dPt>
            <c:idx val="138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DB-7194-4ED1-83BE-6DB595DA42A0}"/>
              </c:ext>
            </c:extLst>
          </c:dPt>
          <c:dPt>
            <c:idx val="139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DD-7194-4ED1-83BE-6DB595DA42A0}"/>
              </c:ext>
            </c:extLst>
          </c:dPt>
          <c:dPt>
            <c:idx val="139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ADF-7194-4ED1-83BE-6DB595DA42A0}"/>
              </c:ext>
            </c:extLst>
          </c:dPt>
          <c:dPt>
            <c:idx val="139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AE1-7194-4ED1-83BE-6DB595DA42A0}"/>
              </c:ext>
            </c:extLst>
          </c:dPt>
          <c:dPt>
            <c:idx val="139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AE3-7194-4ED1-83BE-6DB595DA42A0}"/>
              </c:ext>
            </c:extLst>
          </c:dPt>
          <c:dPt>
            <c:idx val="139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AE5-7194-4ED1-83BE-6DB595DA42A0}"/>
              </c:ext>
            </c:extLst>
          </c:dPt>
          <c:dPt>
            <c:idx val="139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AE7-7194-4ED1-83BE-6DB595DA42A0}"/>
              </c:ext>
            </c:extLst>
          </c:dPt>
          <c:dPt>
            <c:idx val="139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AE9-7194-4ED1-83BE-6DB595DA42A0}"/>
              </c:ext>
            </c:extLst>
          </c:dPt>
          <c:dPt>
            <c:idx val="139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AEB-7194-4ED1-83BE-6DB595DA42A0}"/>
              </c:ext>
            </c:extLst>
          </c:dPt>
          <c:dPt>
            <c:idx val="139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ED-7194-4ED1-83BE-6DB595DA42A0}"/>
              </c:ext>
            </c:extLst>
          </c:dPt>
          <c:dPt>
            <c:idx val="139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EF-7194-4ED1-83BE-6DB595DA42A0}"/>
              </c:ext>
            </c:extLst>
          </c:dPt>
          <c:dPt>
            <c:idx val="140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F1-7194-4ED1-83BE-6DB595DA42A0}"/>
              </c:ext>
            </c:extLst>
          </c:dPt>
          <c:dPt>
            <c:idx val="140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F3-7194-4ED1-83BE-6DB595DA42A0}"/>
              </c:ext>
            </c:extLst>
          </c:dPt>
          <c:dPt>
            <c:idx val="140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F5-7194-4ED1-83BE-6DB595DA42A0}"/>
              </c:ext>
            </c:extLst>
          </c:dPt>
          <c:dPt>
            <c:idx val="140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AF7-7194-4ED1-83BE-6DB595DA42A0}"/>
              </c:ext>
            </c:extLst>
          </c:dPt>
          <c:dPt>
            <c:idx val="140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AF9-7194-4ED1-83BE-6DB595DA42A0}"/>
              </c:ext>
            </c:extLst>
          </c:dPt>
          <c:dPt>
            <c:idx val="140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AFB-7194-4ED1-83BE-6DB595DA42A0}"/>
              </c:ext>
            </c:extLst>
          </c:dPt>
          <c:dPt>
            <c:idx val="140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AFD-7194-4ED1-83BE-6DB595DA42A0}"/>
              </c:ext>
            </c:extLst>
          </c:dPt>
          <c:dPt>
            <c:idx val="140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AFF-7194-4ED1-83BE-6DB595DA42A0}"/>
              </c:ext>
            </c:extLst>
          </c:dPt>
          <c:dPt>
            <c:idx val="140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B01-7194-4ED1-83BE-6DB595DA42A0}"/>
              </c:ext>
            </c:extLst>
          </c:dPt>
          <c:dPt>
            <c:idx val="140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B03-7194-4ED1-83BE-6DB595DA42A0}"/>
              </c:ext>
            </c:extLst>
          </c:dPt>
          <c:dPt>
            <c:idx val="141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B05-7194-4ED1-83BE-6DB595DA42A0}"/>
              </c:ext>
            </c:extLst>
          </c:dPt>
          <c:dPt>
            <c:idx val="141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B07-7194-4ED1-83BE-6DB595DA42A0}"/>
              </c:ext>
            </c:extLst>
          </c:dPt>
          <c:dPt>
            <c:idx val="141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B09-7194-4ED1-83BE-6DB595DA42A0}"/>
              </c:ext>
            </c:extLst>
          </c:dPt>
          <c:dPt>
            <c:idx val="141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B0B-7194-4ED1-83BE-6DB595DA42A0}"/>
              </c:ext>
            </c:extLst>
          </c:dPt>
          <c:dPt>
            <c:idx val="141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B0D-7194-4ED1-83BE-6DB595DA42A0}"/>
              </c:ext>
            </c:extLst>
          </c:dPt>
          <c:dPt>
            <c:idx val="141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B0F-7194-4ED1-83BE-6DB595DA42A0}"/>
              </c:ext>
            </c:extLst>
          </c:dPt>
          <c:dPt>
            <c:idx val="141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11-7194-4ED1-83BE-6DB595DA42A0}"/>
              </c:ext>
            </c:extLst>
          </c:dPt>
          <c:dPt>
            <c:idx val="141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13-7194-4ED1-83BE-6DB595DA42A0}"/>
              </c:ext>
            </c:extLst>
          </c:dPt>
          <c:dPt>
            <c:idx val="141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15-7194-4ED1-83BE-6DB595DA42A0}"/>
              </c:ext>
            </c:extLst>
          </c:dPt>
          <c:dPt>
            <c:idx val="141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17-7194-4ED1-83BE-6DB595DA42A0}"/>
              </c:ext>
            </c:extLst>
          </c:dPt>
          <c:dPt>
            <c:idx val="142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19-7194-4ED1-83BE-6DB595DA42A0}"/>
              </c:ext>
            </c:extLst>
          </c:dPt>
          <c:dPt>
            <c:idx val="142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1B-7194-4ED1-83BE-6DB595DA42A0}"/>
              </c:ext>
            </c:extLst>
          </c:dPt>
          <c:dPt>
            <c:idx val="142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B1D-7194-4ED1-83BE-6DB595DA42A0}"/>
              </c:ext>
            </c:extLst>
          </c:dPt>
          <c:dPt>
            <c:idx val="142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B1F-7194-4ED1-83BE-6DB595DA42A0}"/>
              </c:ext>
            </c:extLst>
          </c:dPt>
          <c:dPt>
            <c:idx val="142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B21-7194-4ED1-83BE-6DB595DA42A0}"/>
              </c:ext>
            </c:extLst>
          </c:dPt>
          <c:dPt>
            <c:idx val="142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B23-7194-4ED1-83BE-6DB595DA42A0}"/>
              </c:ext>
            </c:extLst>
          </c:dPt>
          <c:dPt>
            <c:idx val="142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B25-7194-4ED1-83BE-6DB595DA42A0}"/>
              </c:ext>
            </c:extLst>
          </c:dPt>
          <c:dPt>
            <c:idx val="142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B27-7194-4ED1-83BE-6DB595DA42A0}"/>
              </c:ext>
            </c:extLst>
          </c:dPt>
          <c:dPt>
            <c:idx val="142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29-7194-4ED1-83BE-6DB595DA42A0}"/>
              </c:ext>
            </c:extLst>
          </c:dPt>
          <c:dPt>
            <c:idx val="142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2B-7194-4ED1-83BE-6DB595DA42A0}"/>
              </c:ext>
            </c:extLst>
          </c:dPt>
          <c:dPt>
            <c:idx val="143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2D-7194-4ED1-83BE-6DB595DA42A0}"/>
              </c:ext>
            </c:extLst>
          </c:dPt>
          <c:dPt>
            <c:idx val="143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2F-7194-4ED1-83BE-6DB595DA42A0}"/>
              </c:ext>
            </c:extLst>
          </c:dPt>
          <c:dPt>
            <c:idx val="143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31-7194-4ED1-83BE-6DB595DA42A0}"/>
              </c:ext>
            </c:extLst>
          </c:dPt>
          <c:dPt>
            <c:idx val="143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33-7194-4ED1-83BE-6DB595DA42A0}"/>
              </c:ext>
            </c:extLst>
          </c:dPt>
          <c:dPt>
            <c:idx val="143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B35-7194-4ED1-83BE-6DB595DA42A0}"/>
              </c:ext>
            </c:extLst>
          </c:dPt>
          <c:dPt>
            <c:idx val="143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B37-7194-4ED1-83BE-6DB595DA42A0}"/>
              </c:ext>
            </c:extLst>
          </c:dPt>
          <c:dPt>
            <c:idx val="143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B39-7194-4ED1-83BE-6DB595DA42A0}"/>
              </c:ext>
            </c:extLst>
          </c:dPt>
          <c:dPt>
            <c:idx val="143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B3B-7194-4ED1-83BE-6DB595DA42A0}"/>
              </c:ext>
            </c:extLst>
          </c:dPt>
          <c:dPt>
            <c:idx val="143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B3D-7194-4ED1-83BE-6DB595DA42A0}"/>
              </c:ext>
            </c:extLst>
          </c:dPt>
          <c:dPt>
            <c:idx val="143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B3F-7194-4ED1-83BE-6DB595DA42A0}"/>
              </c:ext>
            </c:extLst>
          </c:dPt>
          <c:dPt>
            <c:idx val="144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41-7194-4ED1-83BE-6DB595DA42A0}"/>
              </c:ext>
            </c:extLst>
          </c:dPt>
          <c:dPt>
            <c:idx val="144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43-7194-4ED1-83BE-6DB595DA42A0}"/>
              </c:ext>
            </c:extLst>
          </c:dPt>
          <c:dPt>
            <c:idx val="144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45-7194-4ED1-83BE-6DB595DA42A0}"/>
              </c:ext>
            </c:extLst>
          </c:dPt>
          <c:dPt>
            <c:idx val="144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47-7194-4ED1-83BE-6DB595DA42A0}"/>
              </c:ext>
            </c:extLst>
          </c:dPt>
          <c:dPt>
            <c:idx val="144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49-7194-4ED1-83BE-6DB595DA42A0}"/>
              </c:ext>
            </c:extLst>
          </c:dPt>
          <c:dPt>
            <c:idx val="144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4B-7194-4ED1-83BE-6DB595DA42A0}"/>
              </c:ext>
            </c:extLst>
          </c:dPt>
          <c:dPt>
            <c:idx val="144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B4D-7194-4ED1-83BE-6DB595DA42A0}"/>
              </c:ext>
            </c:extLst>
          </c:dPt>
          <c:dPt>
            <c:idx val="144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B4F-7194-4ED1-83BE-6DB595DA42A0}"/>
              </c:ext>
            </c:extLst>
          </c:dPt>
          <c:dPt>
            <c:idx val="144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B51-7194-4ED1-83BE-6DB595DA42A0}"/>
              </c:ext>
            </c:extLst>
          </c:dPt>
          <c:dPt>
            <c:idx val="144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B53-7194-4ED1-83BE-6DB595DA42A0}"/>
              </c:ext>
            </c:extLst>
          </c:dPt>
          <c:dPt>
            <c:idx val="145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B55-7194-4ED1-83BE-6DB595DA42A0}"/>
              </c:ext>
            </c:extLst>
          </c:dPt>
          <c:dPt>
            <c:idx val="145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B57-7194-4ED1-83BE-6DB595DA42A0}"/>
              </c:ext>
            </c:extLst>
          </c:dPt>
          <c:dPt>
            <c:idx val="145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59-7194-4ED1-83BE-6DB595DA42A0}"/>
              </c:ext>
            </c:extLst>
          </c:dPt>
          <c:dPt>
            <c:idx val="145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5B-7194-4ED1-83BE-6DB595DA42A0}"/>
              </c:ext>
            </c:extLst>
          </c:dPt>
          <c:dPt>
            <c:idx val="145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5D-7194-4ED1-83BE-6DB595DA42A0}"/>
              </c:ext>
            </c:extLst>
          </c:dPt>
          <c:dPt>
            <c:idx val="145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5F-7194-4ED1-83BE-6DB595DA42A0}"/>
              </c:ext>
            </c:extLst>
          </c:dPt>
          <c:dPt>
            <c:idx val="145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61-7194-4ED1-83BE-6DB595DA42A0}"/>
              </c:ext>
            </c:extLst>
          </c:dPt>
          <c:dPt>
            <c:idx val="145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63-7194-4ED1-83BE-6DB595DA42A0}"/>
              </c:ext>
            </c:extLst>
          </c:dPt>
          <c:dPt>
            <c:idx val="145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B65-7194-4ED1-83BE-6DB595DA42A0}"/>
              </c:ext>
            </c:extLst>
          </c:dPt>
          <c:dPt>
            <c:idx val="145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B67-7194-4ED1-83BE-6DB595DA42A0}"/>
              </c:ext>
            </c:extLst>
          </c:dPt>
          <c:dPt>
            <c:idx val="146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B69-7194-4ED1-83BE-6DB595DA42A0}"/>
              </c:ext>
            </c:extLst>
          </c:dPt>
          <c:dPt>
            <c:idx val="146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B6B-7194-4ED1-83BE-6DB595DA42A0}"/>
              </c:ext>
            </c:extLst>
          </c:dPt>
          <c:dPt>
            <c:idx val="146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B6D-7194-4ED1-83BE-6DB595DA42A0}"/>
              </c:ext>
            </c:extLst>
          </c:dPt>
          <c:dPt>
            <c:idx val="146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B6F-7194-4ED1-83BE-6DB595DA42A0}"/>
              </c:ext>
            </c:extLst>
          </c:dPt>
          <c:dPt>
            <c:idx val="146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B71-7194-4ED1-83BE-6DB595DA42A0}"/>
              </c:ext>
            </c:extLst>
          </c:dPt>
          <c:dPt>
            <c:idx val="146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B73-7194-4ED1-83BE-6DB595DA42A0}"/>
              </c:ext>
            </c:extLst>
          </c:dPt>
          <c:dPt>
            <c:idx val="146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B75-7194-4ED1-83BE-6DB595DA42A0}"/>
              </c:ext>
            </c:extLst>
          </c:dPt>
          <c:dPt>
            <c:idx val="146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B77-7194-4ED1-83BE-6DB595DA42A0}"/>
              </c:ext>
            </c:extLst>
          </c:dPt>
          <c:dPt>
            <c:idx val="146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B79-7194-4ED1-83BE-6DB595DA42A0}"/>
              </c:ext>
            </c:extLst>
          </c:dPt>
          <c:dPt>
            <c:idx val="146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B7B-7194-4ED1-83BE-6DB595DA42A0}"/>
              </c:ext>
            </c:extLst>
          </c:dPt>
          <c:dPt>
            <c:idx val="147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7D-7194-4ED1-83BE-6DB595DA42A0}"/>
              </c:ext>
            </c:extLst>
          </c:dPt>
          <c:dPt>
            <c:idx val="147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7F-7194-4ED1-83BE-6DB595DA42A0}"/>
              </c:ext>
            </c:extLst>
          </c:dPt>
          <c:dPt>
            <c:idx val="147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81-7194-4ED1-83BE-6DB595DA42A0}"/>
              </c:ext>
            </c:extLst>
          </c:dPt>
          <c:dPt>
            <c:idx val="147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83-7194-4ED1-83BE-6DB595DA42A0}"/>
              </c:ext>
            </c:extLst>
          </c:dPt>
          <c:dPt>
            <c:idx val="147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85-7194-4ED1-83BE-6DB595DA42A0}"/>
              </c:ext>
            </c:extLst>
          </c:dPt>
          <c:dPt>
            <c:idx val="147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87-7194-4ED1-83BE-6DB595DA42A0}"/>
              </c:ext>
            </c:extLst>
          </c:dPt>
          <c:dPt>
            <c:idx val="147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B89-7194-4ED1-83BE-6DB595DA42A0}"/>
              </c:ext>
            </c:extLst>
          </c:dPt>
          <c:dPt>
            <c:idx val="147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B8B-7194-4ED1-83BE-6DB595DA42A0}"/>
              </c:ext>
            </c:extLst>
          </c:dPt>
          <c:dPt>
            <c:idx val="147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B8D-7194-4ED1-83BE-6DB595DA42A0}"/>
              </c:ext>
            </c:extLst>
          </c:dPt>
          <c:dPt>
            <c:idx val="147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B8F-7194-4ED1-83BE-6DB595DA42A0}"/>
              </c:ext>
            </c:extLst>
          </c:dPt>
          <c:dPt>
            <c:idx val="148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B91-7194-4ED1-83BE-6DB595DA42A0}"/>
              </c:ext>
            </c:extLst>
          </c:dPt>
          <c:dPt>
            <c:idx val="148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B93-7194-4ED1-83BE-6DB595DA42A0}"/>
              </c:ext>
            </c:extLst>
          </c:dPt>
          <c:dPt>
            <c:idx val="148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95-7194-4ED1-83BE-6DB595DA42A0}"/>
              </c:ext>
            </c:extLst>
          </c:dPt>
          <c:dPt>
            <c:idx val="148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97-7194-4ED1-83BE-6DB595DA42A0}"/>
              </c:ext>
            </c:extLst>
          </c:dPt>
          <c:dPt>
            <c:idx val="148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99-7194-4ED1-83BE-6DB595DA42A0}"/>
              </c:ext>
            </c:extLst>
          </c:dPt>
          <c:dPt>
            <c:idx val="148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9B-7194-4ED1-83BE-6DB595DA42A0}"/>
              </c:ext>
            </c:extLst>
          </c:dPt>
          <c:dPt>
            <c:idx val="148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9D-7194-4ED1-83BE-6DB595DA42A0}"/>
              </c:ext>
            </c:extLst>
          </c:dPt>
          <c:dPt>
            <c:idx val="148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B9F-7194-4ED1-83BE-6DB595DA42A0}"/>
              </c:ext>
            </c:extLst>
          </c:dPt>
          <c:dPt>
            <c:idx val="148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BA1-7194-4ED1-83BE-6DB595DA42A0}"/>
              </c:ext>
            </c:extLst>
          </c:dPt>
          <c:dPt>
            <c:idx val="148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BA3-7194-4ED1-83BE-6DB595DA42A0}"/>
              </c:ext>
            </c:extLst>
          </c:dPt>
          <c:dPt>
            <c:idx val="149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BA5-7194-4ED1-83BE-6DB595DA42A0}"/>
              </c:ext>
            </c:extLst>
          </c:dPt>
          <c:dPt>
            <c:idx val="149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BA7-7194-4ED1-83BE-6DB595DA42A0}"/>
              </c:ext>
            </c:extLst>
          </c:dPt>
          <c:dPt>
            <c:idx val="149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BA9-7194-4ED1-83BE-6DB595DA42A0}"/>
              </c:ext>
            </c:extLst>
          </c:dPt>
          <c:dPt>
            <c:idx val="149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BAB-7194-4ED1-83BE-6DB595DA42A0}"/>
              </c:ext>
            </c:extLst>
          </c:dPt>
          <c:dPt>
            <c:idx val="149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AD-7194-4ED1-83BE-6DB595DA42A0}"/>
              </c:ext>
            </c:extLst>
          </c:dPt>
          <c:dPt>
            <c:idx val="149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AF-7194-4ED1-83BE-6DB595DA42A0}"/>
              </c:ext>
            </c:extLst>
          </c:dPt>
          <c:dPt>
            <c:idx val="149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B1-7194-4ED1-83BE-6DB595DA42A0}"/>
              </c:ext>
            </c:extLst>
          </c:dPt>
          <c:dPt>
            <c:idx val="149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B3-7194-4ED1-83BE-6DB595DA42A0}"/>
              </c:ext>
            </c:extLst>
          </c:dPt>
          <c:dPt>
            <c:idx val="149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B5-7194-4ED1-83BE-6DB595DA42A0}"/>
              </c:ext>
            </c:extLst>
          </c:dPt>
          <c:dPt>
            <c:idx val="149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BB7-7194-4ED1-83BE-6DB595DA42A0}"/>
              </c:ext>
            </c:extLst>
          </c:dPt>
          <c:dPt>
            <c:idx val="150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BB9-7194-4ED1-83BE-6DB595DA42A0}"/>
              </c:ext>
            </c:extLst>
          </c:dPt>
          <c:dPt>
            <c:idx val="150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BBB-7194-4ED1-83BE-6DB595DA42A0}"/>
              </c:ext>
            </c:extLst>
          </c:dPt>
          <c:dPt>
            <c:idx val="150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BBD-7194-4ED1-83BE-6DB595DA42A0}"/>
              </c:ext>
            </c:extLst>
          </c:dPt>
          <c:dPt>
            <c:idx val="150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BBF-7194-4ED1-83BE-6DB595DA42A0}"/>
              </c:ext>
            </c:extLst>
          </c:dPt>
          <c:dPt>
            <c:idx val="150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BC1-7194-4ED1-83BE-6DB595DA42A0}"/>
              </c:ext>
            </c:extLst>
          </c:dPt>
          <c:dPt>
            <c:idx val="150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BC3-7194-4ED1-83BE-6DB595DA42A0}"/>
              </c:ext>
            </c:extLst>
          </c:dPt>
          <c:dPt>
            <c:idx val="150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C5-7194-4ED1-83BE-6DB595DA42A0}"/>
              </c:ext>
            </c:extLst>
          </c:dPt>
          <c:dPt>
            <c:idx val="150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C7-7194-4ED1-83BE-6DB595DA42A0}"/>
              </c:ext>
            </c:extLst>
          </c:dPt>
          <c:dPt>
            <c:idx val="150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C9-7194-4ED1-83BE-6DB595DA42A0}"/>
              </c:ext>
            </c:extLst>
          </c:dPt>
          <c:dPt>
            <c:idx val="150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CB-7194-4ED1-83BE-6DB595DA42A0}"/>
              </c:ext>
            </c:extLst>
          </c:dPt>
          <c:dPt>
            <c:idx val="151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CD-7194-4ED1-83BE-6DB595DA42A0}"/>
              </c:ext>
            </c:extLst>
          </c:dPt>
          <c:dPt>
            <c:idx val="151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BCF-7194-4ED1-83BE-6DB595DA42A0}"/>
              </c:ext>
            </c:extLst>
          </c:dPt>
          <c:dPt>
            <c:idx val="151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BD1-7194-4ED1-83BE-6DB595DA42A0}"/>
              </c:ext>
            </c:extLst>
          </c:dPt>
          <c:dPt>
            <c:idx val="151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BD3-7194-4ED1-83BE-6DB595DA42A0}"/>
              </c:ext>
            </c:extLst>
          </c:dPt>
          <c:dPt>
            <c:idx val="151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BD5-7194-4ED1-83BE-6DB595DA42A0}"/>
              </c:ext>
            </c:extLst>
          </c:dPt>
          <c:dPt>
            <c:idx val="151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BD7-7194-4ED1-83BE-6DB595DA42A0}"/>
              </c:ext>
            </c:extLst>
          </c:dPt>
          <c:dPt>
            <c:idx val="151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BD9-7194-4ED1-83BE-6DB595DA42A0}"/>
              </c:ext>
            </c:extLst>
          </c:dPt>
          <c:dPt>
            <c:idx val="151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BDB-7194-4ED1-83BE-6DB595DA42A0}"/>
              </c:ext>
            </c:extLst>
          </c:dPt>
          <c:dPt>
            <c:idx val="151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BDD-7194-4ED1-83BE-6DB595DA42A0}"/>
              </c:ext>
            </c:extLst>
          </c:dPt>
          <c:dPt>
            <c:idx val="151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BDF-7194-4ED1-83BE-6DB595DA42A0}"/>
              </c:ext>
            </c:extLst>
          </c:dPt>
          <c:dPt>
            <c:idx val="152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BE1-7194-4ED1-83BE-6DB595DA42A0}"/>
              </c:ext>
            </c:extLst>
          </c:dPt>
          <c:dPt>
            <c:idx val="152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BE3-7194-4ED1-83BE-6DB595DA42A0}"/>
              </c:ext>
            </c:extLst>
          </c:dPt>
          <c:dPt>
            <c:idx val="152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BE5-7194-4ED1-83BE-6DB595DA42A0}"/>
              </c:ext>
            </c:extLst>
          </c:dPt>
          <c:dPt>
            <c:idx val="152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BE7-7194-4ED1-83BE-6DB595DA42A0}"/>
              </c:ext>
            </c:extLst>
          </c:dPt>
          <c:dPt>
            <c:idx val="152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E9-7194-4ED1-83BE-6DB595DA42A0}"/>
              </c:ext>
            </c:extLst>
          </c:dPt>
          <c:dPt>
            <c:idx val="152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EB-7194-4ED1-83BE-6DB595DA42A0}"/>
              </c:ext>
            </c:extLst>
          </c:dPt>
          <c:dPt>
            <c:idx val="152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ED-7194-4ED1-83BE-6DB595DA42A0}"/>
              </c:ext>
            </c:extLst>
          </c:dPt>
          <c:dPt>
            <c:idx val="152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EF-7194-4ED1-83BE-6DB595DA42A0}"/>
              </c:ext>
            </c:extLst>
          </c:dPt>
          <c:dPt>
            <c:idx val="152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F1-7194-4ED1-83BE-6DB595DA42A0}"/>
              </c:ext>
            </c:extLst>
          </c:dPt>
          <c:dPt>
            <c:idx val="152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BF3-7194-4ED1-83BE-6DB595DA42A0}"/>
              </c:ext>
            </c:extLst>
          </c:dPt>
          <c:dPt>
            <c:idx val="153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BF5-7194-4ED1-83BE-6DB595DA42A0}"/>
              </c:ext>
            </c:extLst>
          </c:dPt>
          <c:dPt>
            <c:idx val="153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BF7-7194-4ED1-83BE-6DB595DA42A0}"/>
              </c:ext>
            </c:extLst>
          </c:dPt>
          <c:dPt>
            <c:idx val="153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BF9-7194-4ED1-83BE-6DB595DA42A0}"/>
              </c:ext>
            </c:extLst>
          </c:dPt>
          <c:dPt>
            <c:idx val="153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BFB-7194-4ED1-83BE-6DB595DA42A0}"/>
              </c:ext>
            </c:extLst>
          </c:dPt>
          <c:dPt>
            <c:idx val="153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BFD-7194-4ED1-83BE-6DB595DA42A0}"/>
              </c:ext>
            </c:extLst>
          </c:dPt>
          <c:dPt>
            <c:idx val="153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BFF-7194-4ED1-83BE-6DB595DA42A0}"/>
              </c:ext>
            </c:extLst>
          </c:dPt>
          <c:dPt>
            <c:idx val="153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01-7194-4ED1-83BE-6DB595DA42A0}"/>
              </c:ext>
            </c:extLst>
          </c:dPt>
          <c:dPt>
            <c:idx val="153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03-7194-4ED1-83BE-6DB595DA42A0}"/>
              </c:ext>
            </c:extLst>
          </c:dPt>
          <c:dPt>
            <c:idx val="153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05-7194-4ED1-83BE-6DB595DA42A0}"/>
              </c:ext>
            </c:extLst>
          </c:dPt>
          <c:dPt>
            <c:idx val="153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07-7194-4ED1-83BE-6DB595DA42A0}"/>
              </c:ext>
            </c:extLst>
          </c:dPt>
          <c:dPt>
            <c:idx val="154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09-7194-4ED1-83BE-6DB595DA42A0}"/>
              </c:ext>
            </c:extLst>
          </c:dPt>
          <c:dPt>
            <c:idx val="154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0B-7194-4ED1-83BE-6DB595DA42A0}"/>
              </c:ext>
            </c:extLst>
          </c:dPt>
          <c:dPt>
            <c:idx val="154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C0D-7194-4ED1-83BE-6DB595DA42A0}"/>
              </c:ext>
            </c:extLst>
          </c:dPt>
          <c:dPt>
            <c:idx val="154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C0F-7194-4ED1-83BE-6DB595DA42A0}"/>
              </c:ext>
            </c:extLst>
          </c:dPt>
          <c:dPt>
            <c:idx val="154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C11-7194-4ED1-83BE-6DB595DA42A0}"/>
              </c:ext>
            </c:extLst>
          </c:dPt>
          <c:dPt>
            <c:idx val="154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C13-7194-4ED1-83BE-6DB595DA42A0}"/>
              </c:ext>
            </c:extLst>
          </c:dPt>
          <c:dPt>
            <c:idx val="154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C15-7194-4ED1-83BE-6DB595DA42A0}"/>
              </c:ext>
            </c:extLst>
          </c:dPt>
          <c:dPt>
            <c:idx val="154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C17-7194-4ED1-83BE-6DB595DA42A0}"/>
              </c:ext>
            </c:extLst>
          </c:dPt>
          <c:dPt>
            <c:idx val="154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19-7194-4ED1-83BE-6DB595DA42A0}"/>
              </c:ext>
            </c:extLst>
          </c:dPt>
          <c:dPt>
            <c:idx val="154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1B-7194-4ED1-83BE-6DB595DA42A0}"/>
              </c:ext>
            </c:extLst>
          </c:dPt>
          <c:dPt>
            <c:idx val="155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1D-7194-4ED1-83BE-6DB595DA42A0}"/>
              </c:ext>
            </c:extLst>
          </c:dPt>
          <c:dPt>
            <c:idx val="155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1F-7194-4ED1-83BE-6DB595DA42A0}"/>
              </c:ext>
            </c:extLst>
          </c:dPt>
          <c:dPt>
            <c:idx val="155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21-7194-4ED1-83BE-6DB595DA42A0}"/>
              </c:ext>
            </c:extLst>
          </c:dPt>
          <c:dPt>
            <c:idx val="155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23-7194-4ED1-83BE-6DB595DA42A0}"/>
              </c:ext>
            </c:extLst>
          </c:dPt>
          <c:dPt>
            <c:idx val="155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C25-7194-4ED1-83BE-6DB595DA42A0}"/>
              </c:ext>
            </c:extLst>
          </c:dPt>
          <c:dPt>
            <c:idx val="155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C27-7194-4ED1-83BE-6DB595DA42A0}"/>
              </c:ext>
            </c:extLst>
          </c:dPt>
          <c:dPt>
            <c:idx val="155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C29-7194-4ED1-83BE-6DB595DA42A0}"/>
              </c:ext>
            </c:extLst>
          </c:dPt>
          <c:dPt>
            <c:idx val="155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C2B-7194-4ED1-83BE-6DB595DA42A0}"/>
              </c:ext>
            </c:extLst>
          </c:dPt>
          <c:dPt>
            <c:idx val="155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C2D-7194-4ED1-83BE-6DB595DA42A0}"/>
              </c:ext>
            </c:extLst>
          </c:dPt>
          <c:dPt>
            <c:idx val="155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C2F-7194-4ED1-83BE-6DB595DA42A0}"/>
              </c:ext>
            </c:extLst>
          </c:dPt>
          <c:dPt>
            <c:idx val="156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31-7194-4ED1-83BE-6DB595DA42A0}"/>
              </c:ext>
            </c:extLst>
          </c:dPt>
          <c:dPt>
            <c:idx val="156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33-7194-4ED1-83BE-6DB595DA42A0}"/>
              </c:ext>
            </c:extLst>
          </c:dPt>
          <c:dPt>
            <c:idx val="156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35-7194-4ED1-83BE-6DB595DA42A0}"/>
              </c:ext>
            </c:extLst>
          </c:dPt>
          <c:dPt>
            <c:idx val="156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37-7194-4ED1-83BE-6DB595DA42A0}"/>
              </c:ext>
            </c:extLst>
          </c:dPt>
          <c:dPt>
            <c:idx val="156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39-7194-4ED1-83BE-6DB595DA42A0}"/>
              </c:ext>
            </c:extLst>
          </c:dPt>
          <c:dPt>
            <c:idx val="156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3B-7194-4ED1-83BE-6DB595DA42A0}"/>
              </c:ext>
            </c:extLst>
          </c:dPt>
          <c:dPt>
            <c:idx val="156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C3D-7194-4ED1-83BE-6DB595DA42A0}"/>
              </c:ext>
            </c:extLst>
          </c:dPt>
          <c:dPt>
            <c:idx val="156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C3F-7194-4ED1-83BE-6DB595DA42A0}"/>
              </c:ext>
            </c:extLst>
          </c:dPt>
          <c:dPt>
            <c:idx val="156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C41-7194-4ED1-83BE-6DB595DA42A0}"/>
              </c:ext>
            </c:extLst>
          </c:dPt>
          <c:dPt>
            <c:idx val="156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C43-7194-4ED1-83BE-6DB595DA42A0}"/>
              </c:ext>
            </c:extLst>
          </c:dPt>
          <c:dPt>
            <c:idx val="157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C45-7194-4ED1-83BE-6DB595DA42A0}"/>
              </c:ext>
            </c:extLst>
          </c:dPt>
          <c:dPt>
            <c:idx val="157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C47-7194-4ED1-83BE-6DB595DA42A0}"/>
              </c:ext>
            </c:extLst>
          </c:dPt>
          <c:dPt>
            <c:idx val="157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C49-7194-4ED1-83BE-6DB595DA42A0}"/>
              </c:ext>
            </c:extLst>
          </c:dPt>
          <c:dPt>
            <c:idx val="157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C4B-7194-4ED1-83BE-6DB595DA42A0}"/>
              </c:ext>
            </c:extLst>
          </c:dPt>
          <c:dPt>
            <c:idx val="157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C4D-7194-4ED1-83BE-6DB595DA42A0}"/>
              </c:ext>
            </c:extLst>
          </c:dPt>
          <c:dPt>
            <c:idx val="157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C4F-7194-4ED1-83BE-6DB595DA42A0}"/>
              </c:ext>
            </c:extLst>
          </c:dPt>
          <c:dPt>
            <c:idx val="157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C51-7194-4ED1-83BE-6DB595DA42A0}"/>
              </c:ext>
            </c:extLst>
          </c:dPt>
          <c:dPt>
            <c:idx val="157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C53-7194-4ED1-83BE-6DB595DA42A0}"/>
              </c:ext>
            </c:extLst>
          </c:dPt>
          <c:dPt>
            <c:idx val="157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55-7194-4ED1-83BE-6DB595DA42A0}"/>
              </c:ext>
            </c:extLst>
          </c:dPt>
          <c:dPt>
            <c:idx val="157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57-7194-4ED1-83BE-6DB595DA42A0}"/>
              </c:ext>
            </c:extLst>
          </c:dPt>
          <c:dPt>
            <c:idx val="158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59-7194-4ED1-83BE-6DB595DA42A0}"/>
              </c:ext>
            </c:extLst>
          </c:dPt>
          <c:dPt>
            <c:idx val="158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5B-7194-4ED1-83BE-6DB595DA42A0}"/>
              </c:ext>
            </c:extLst>
          </c:dPt>
          <c:dPt>
            <c:idx val="158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5D-7194-4ED1-83BE-6DB595DA42A0}"/>
              </c:ext>
            </c:extLst>
          </c:dPt>
          <c:dPt>
            <c:idx val="158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5F-7194-4ED1-83BE-6DB595DA42A0}"/>
              </c:ext>
            </c:extLst>
          </c:dPt>
          <c:dPt>
            <c:idx val="158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C61-7194-4ED1-83BE-6DB595DA42A0}"/>
              </c:ext>
            </c:extLst>
          </c:dPt>
          <c:dPt>
            <c:idx val="158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C63-7194-4ED1-83BE-6DB595DA42A0}"/>
              </c:ext>
            </c:extLst>
          </c:dPt>
          <c:dPt>
            <c:idx val="158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C65-7194-4ED1-83BE-6DB595DA42A0}"/>
              </c:ext>
            </c:extLst>
          </c:dPt>
          <c:dPt>
            <c:idx val="158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C67-7194-4ED1-83BE-6DB595DA42A0}"/>
              </c:ext>
            </c:extLst>
          </c:dPt>
          <c:dPt>
            <c:idx val="158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C69-7194-4ED1-83BE-6DB595DA42A0}"/>
              </c:ext>
            </c:extLst>
          </c:dPt>
          <c:dPt>
            <c:idx val="158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C6B-7194-4ED1-83BE-6DB595DA42A0}"/>
              </c:ext>
            </c:extLst>
          </c:dPt>
          <c:dPt>
            <c:idx val="159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6D-7194-4ED1-83BE-6DB595DA42A0}"/>
              </c:ext>
            </c:extLst>
          </c:dPt>
          <c:dPt>
            <c:idx val="159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6F-7194-4ED1-83BE-6DB595DA42A0}"/>
              </c:ext>
            </c:extLst>
          </c:dPt>
          <c:dPt>
            <c:idx val="159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71-7194-4ED1-83BE-6DB595DA42A0}"/>
              </c:ext>
            </c:extLst>
          </c:dPt>
          <c:dPt>
            <c:idx val="159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73-7194-4ED1-83BE-6DB595DA42A0}"/>
              </c:ext>
            </c:extLst>
          </c:dPt>
          <c:dPt>
            <c:idx val="159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75-7194-4ED1-83BE-6DB595DA42A0}"/>
              </c:ext>
            </c:extLst>
          </c:dPt>
          <c:dPt>
            <c:idx val="159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77-7194-4ED1-83BE-6DB595DA42A0}"/>
              </c:ext>
            </c:extLst>
          </c:dPt>
          <c:dPt>
            <c:idx val="159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C79-7194-4ED1-83BE-6DB595DA42A0}"/>
              </c:ext>
            </c:extLst>
          </c:dPt>
          <c:dPt>
            <c:idx val="159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C7B-7194-4ED1-83BE-6DB595DA42A0}"/>
              </c:ext>
            </c:extLst>
          </c:dPt>
          <c:dPt>
            <c:idx val="159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C7D-7194-4ED1-83BE-6DB595DA42A0}"/>
              </c:ext>
            </c:extLst>
          </c:dPt>
          <c:dPt>
            <c:idx val="159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C7F-7194-4ED1-83BE-6DB595DA42A0}"/>
              </c:ext>
            </c:extLst>
          </c:dPt>
          <c:dPt>
            <c:idx val="160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C81-7194-4ED1-83BE-6DB595DA42A0}"/>
              </c:ext>
            </c:extLst>
          </c:dPt>
          <c:dPt>
            <c:idx val="160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C83-7194-4ED1-83BE-6DB595DA42A0}"/>
              </c:ext>
            </c:extLst>
          </c:dPt>
          <c:dPt>
            <c:idx val="160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85-7194-4ED1-83BE-6DB595DA42A0}"/>
              </c:ext>
            </c:extLst>
          </c:dPt>
          <c:dPt>
            <c:idx val="160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87-7194-4ED1-83BE-6DB595DA42A0}"/>
              </c:ext>
            </c:extLst>
          </c:dPt>
          <c:dPt>
            <c:idx val="160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89-7194-4ED1-83BE-6DB595DA42A0}"/>
              </c:ext>
            </c:extLst>
          </c:dPt>
          <c:dPt>
            <c:idx val="160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8B-7194-4ED1-83BE-6DB595DA42A0}"/>
              </c:ext>
            </c:extLst>
          </c:dPt>
          <c:dPt>
            <c:idx val="160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8D-7194-4ED1-83BE-6DB595DA42A0}"/>
              </c:ext>
            </c:extLst>
          </c:dPt>
          <c:dPt>
            <c:idx val="160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8F-7194-4ED1-83BE-6DB595DA42A0}"/>
              </c:ext>
            </c:extLst>
          </c:dPt>
          <c:dPt>
            <c:idx val="160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C91-7194-4ED1-83BE-6DB595DA42A0}"/>
              </c:ext>
            </c:extLst>
          </c:dPt>
          <c:dPt>
            <c:idx val="160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C93-7194-4ED1-83BE-6DB595DA42A0}"/>
              </c:ext>
            </c:extLst>
          </c:dPt>
          <c:dPt>
            <c:idx val="161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C95-7194-4ED1-83BE-6DB595DA42A0}"/>
              </c:ext>
            </c:extLst>
          </c:dPt>
          <c:dPt>
            <c:idx val="161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C97-7194-4ED1-83BE-6DB595DA42A0}"/>
              </c:ext>
            </c:extLst>
          </c:dPt>
          <c:dPt>
            <c:idx val="161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C99-7194-4ED1-83BE-6DB595DA42A0}"/>
              </c:ext>
            </c:extLst>
          </c:dPt>
          <c:dPt>
            <c:idx val="161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C9B-7194-4ED1-83BE-6DB595DA42A0}"/>
              </c:ext>
            </c:extLst>
          </c:dPt>
          <c:dPt>
            <c:idx val="161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9D-7194-4ED1-83BE-6DB595DA42A0}"/>
              </c:ext>
            </c:extLst>
          </c:dPt>
          <c:dPt>
            <c:idx val="161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9F-7194-4ED1-83BE-6DB595DA42A0}"/>
              </c:ext>
            </c:extLst>
          </c:dPt>
          <c:dPt>
            <c:idx val="161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A1-7194-4ED1-83BE-6DB595DA42A0}"/>
              </c:ext>
            </c:extLst>
          </c:dPt>
          <c:dPt>
            <c:idx val="161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A3-7194-4ED1-83BE-6DB595DA42A0}"/>
              </c:ext>
            </c:extLst>
          </c:dPt>
          <c:dPt>
            <c:idx val="161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A5-7194-4ED1-83BE-6DB595DA42A0}"/>
              </c:ext>
            </c:extLst>
          </c:dPt>
          <c:dPt>
            <c:idx val="161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CA7-7194-4ED1-83BE-6DB595DA42A0}"/>
              </c:ext>
            </c:extLst>
          </c:dPt>
          <c:dPt>
            <c:idx val="162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CA9-7194-4ED1-83BE-6DB595DA42A0}"/>
              </c:ext>
            </c:extLst>
          </c:dPt>
          <c:dPt>
            <c:idx val="162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CAB-7194-4ED1-83BE-6DB595DA42A0}"/>
              </c:ext>
            </c:extLst>
          </c:dPt>
          <c:dPt>
            <c:idx val="162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CAD-7194-4ED1-83BE-6DB595DA42A0}"/>
              </c:ext>
            </c:extLst>
          </c:dPt>
          <c:dPt>
            <c:idx val="162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CAF-7194-4ED1-83BE-6DB595DA42A0}"/>
              </c:ext>
            </c:extLst>
          </c:dPt>
          <c:dPt>
            <c:idx val="162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CB1-7194-4ED1-83BE-6DB595DA42A0}"/>
              </c:ext>
            </c:extLst>
          </c:dPt>
          <c:dPt>
            <c:idx val="162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CB3-7194-4ED1-83BE-6DB595DA42A0}"/>
              </c:ext>
            </c:extLst>
          </c:dPt>
          <c:dPt>
            <c:idx val="162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CB5-7194-4ED1-83BE-6DB595DA42A0}"/>
              </c:ext>
            </c:extLst>
          </c:dPt>
          <c:dPt>
            <c:idx val="162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CB7-7194-4ED1-83BE-6DB595DA42A0}"/>
              </c:ext>
            </c:extLst>
          </c:dPt>
          <c:dPt>
            <c:idx val="162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CB9-7194-4ED1-83BE-6DB595DA42A0}"/>
              </c:ext>
            </c:extLst>
          </c:dPt>
          <c:dPt>
            <c:idx val="162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CBB-7194-4ED1-83BE-6DB595DA42A0}"/>
              </c:ext>
            </c:extLst>
          </c:dPt>
          <c:dPt>
            <c:idx val="163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CBD-7194-4ED1-83BE-6DB595DA42A0}"/>
              </c:ext>
            </c:extLst>
          </c:dPt>
          <c:dPt>
            <c:idx val="163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CBF-7194-4ED1-83BE-6DB595DA42A0}"/>
              </c:ext>
            </c:extLst>
          </c:dPt>
          <c:dPt>
            <c:idx val="163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C1-7194-4ED1-83BE-6DB595DA42A0}"/>
              </c:ext>
            </c:extLst>
          </c:dPt>
          <c:dPt>
            <c:idx val="163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C3-7194-4ED1-83BE-6DB595DA42A0}"/>
              </c:ext>
            </c:extLst>
          </c:dPt>
          <c:dPt>
            <c:idx val="163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C5-7194-4ED1-83BE-6DB595DA42A0}"/>
              </c:ext>
            </c:extLst>
          </c:dPt>
          <c:dPt>
            <c:idx val="163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C7-7194-4ED1-83BE-6DB595DA42A0}"/>
              </c:ext>
            </c:extLst>
          </c:dPt>
          <c:dPt>
            <c:idx val="163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C9-7194-4ED1-83BE-6DB595DA42A0}"/>
              </c:ext>
            </c:extLst>
          </c:dPt>
          <c:dPt>
            <c:idx val="163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CCB-7194-4ED1-83BE-6DB595DA42A0}"/>
              </c:ext>
            </c:extLst>
          </c:dPt>
          <c:dPt>
            <c:idx val="163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CCD-7194-4ED1-83BE-6DB595DA42A0}"/>
              </c:ext>
            </c:extLst>
          </c:dPt>
          <c:dPt>
            <c:idx val="163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CCF-7194-4ED1-83BE-6DB595DA42A0}"/>
              </c:ext>
            </c:extLst>
          </c:dPt>
          <c:dPt>
            <c:idx val="164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CD1-7194-4ED1-83BE-6DB595DA42A0}"/>
              </c:ext>
            </c:extLst>
          </c:dPt>
          <c:dPt>
            <c:idx val="164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CD3-7194-4ED1-83BE-6DB595DA42A0}"/>
              </c:ext>
            </c:extLst>
          </c:dPt>
          <c:dPt>
            <c:idx val="164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CD5-7194-4ED1-83BE-6DB595DA42A0}"/>
              </c:ext>
            </c:extLst>
          </c:dPt>
          <c:dPt>
            <c:idx val="164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CD7-7194-4ED1-83BE-6DB595DA42A0}"/>
              </c:ext>
            </c:extLst>
          </c:dPt>
          <c:dPt>
            <c:idx val="164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D9-7194-4ED1-83BE-6DB595DA42A0}"/>
              </c:ext>
            </c:extLst>
          </c:dPt>
          <c:dPt>
            <c:idx val="164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DB-7194-4ED1-83BE-6DB595DA42A0}"/>
              </c:ext>
            </c:extLst>
          </c:dPt>
          <c:dPt>
            <c:idx val="164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DD-7194-4ED1-83BE-6DB595DA42A0}"/>
              </c:ext>
            </c:extLst>
          </c:dPt>
          <c:dPt>
            <c:idx val="164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DF-7194-4ED1-83BE-6DB595DA42A0}"/>
              </c:ext>
            </c:extLst>
          </c:dPt>
          <c:dPt>
            <c:idx val="164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E1-7194-4ED1-83BE-6DB595DA42A0}"/>
              </c:ext>
            </c:extLst>
          </c:dPt>
          <c:dPt>
            <c:idx val="164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CE3-7194-4ED1-83BE-6DB595DA42A0}"/>
              </c:ext>
            </c:extLst>
          </c:dPt>
          <c:dPt>
            <c:idx val="165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CE5-7194-4ED1-83BE-6DB595DA42A0}"/>
              </c:ext>
            </c:extLst>
          </c:dPt>
          <c:dPt>
            <c:idx val="165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CE7-7194-4ED1-83BE-6DB595DA42A0}"/>
              </c:ext>
            </c:extLst>
          </c:dPt>
          <c:dPt>
            <c:idx val="165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CE9-7194-4ED1-83BE-6DB595DA42A0}"/>
              </c:ext>
            </c:extLst>
          </c:dPt>
          <c:dPt>
            <c:idx val="165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CEB-7194-4ED1-83BE-6DB595DA42A0}"/>
              </c:ext>
            </c:extLst>
          </c:dPt>
          <c:dPt>
            <c:idx val="165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CED-7194-4ED1-83BE-6DB595DA42A0}"/>
              </c:ext>
            </c:extLst>
          </c:dPt>
          <c:dPt>
            <c:idx val="165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CEF-7194-4ED1-83BE-6DB595DA42A0}"/>
              </c:ext>
            </c:extLst>
          </c:dPt>
          <c:dPt>
            <c:idx val="165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F1-7194-4ED1-83BE-6DB595DA42A0}"/>
              </c:ext>
            </c:extLst>
          </c:dPt>
          <c:dPt>
            <c:idx val="165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F3-7194-4ED1-83BE-6DB595DA42A0}"/>
              </c:ext>
            </c:extLst>
          </c:dPt>
          <c:dPt>
            <c:idx val="165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F5-7194-4ED1-83BE-6DB595DA42A0}"/>
              </c:ext>
            </c:extLst>
          </c:dPt>
          <c:dPt>
            <c:idx val="165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F7-7194-4ED1-83BE-6DB595DA42A0}"/>
              </c:ext>
            </c:extLst>
          </c:dPt>
          <c:dPt>
            <c:idx val="166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F9-7194-4ED1-83BE-6DB595DA42A0}"/>
              </c:ext>
            </c:extLst>
          </c:dPt>
          <c:dPt>
            <c:idx val="166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CFB-7194-4ED1-83BE-6DB595DA42A0}"/>
              </c:ext>
            </c:extLst>
          </c:dPt>
          <c:dPt>
            <c:idx val="166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CFD-7194-4ED1-83BE-6DB595DA42A0}"/>
              </c:ext>
            </c:extLst>
          </c:dPt>
          <c:dPt>
            <c:idx val="166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CFF-7194-4ED1-83BE-6DB595DA42A0}"/>
              </c:ext>
            </c:extLst>
          </c:dPt>
          <c:dPt>
            <c:idx val="166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D01-7194-4ED1-83BE-6DB595DA42A0}"/>
              </c:ext>
            </c:extLst>
          </c:dPt>
          <c:dPt>
            <c:idx val="166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D03-7194-4ED1-83BE-6DB595DA42A0}"/>
              </c:ext>
            </c:extLst>
          </c:dPt>
          <c:dPt>
            <c:idx val="166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D05-7194-4ED1-83BE-6DB595DA42A0}"/>
              </c:ext>
            </c:extLst>
          </c:dPt>
          <c:dPt>
            <c:idx val="166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D07-7194-4ED1-83BE-6DB595DA42A0}"/>
              </c:ext>
            </c:extLst>
          </c:dPt>
          <c:dPt>
            <c:idx val="166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09-7194-4ED1-83BE-6DB595DA42A0}"/>
              </c:ext>
            </c:extLst>
          </c:dPt>
          <c:dPt>
            <c:idx val="166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0B-7194-4ED1-83BE-6DB595DA42A0}"/>
              </c:ext>
            </c:extLst>
          </c:dPt>
          <c:dPt>
            <c:idx val="167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0D-7194-4ED1-83BE-6DB595DA42A0}"/>
              </c:ext>
            </c:extLst>
          </c:dPt>
          <c:dPt>
            <c:idx val="167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0F-7194-4ED1-83BE-6DB595DA42A0}"/>
              </c:ext>
            </c:extLst>
          </c:dPt>
          <c:dPt>
            <c:idx val="167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11-7194-4ED1-83BE-6DB595DA42A0}"/>
              </c:ext>
            </c:extLst>
          </c:dPt>
          <c:dPt>
            <c:idx val="167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13-7194-4ED1-83BE-6DB595DA42A0}"/>
              </c:ext>
            </c:extLst>
          </c:dPt>
          <c:dPt>
            <c:idx val="167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D15-7194-4ED1-83BE-6DB595DA42A0}"/>
              </c:ext>
            </c:extLst>
          </c:dPt>
          <c:dPt>
            <c:idx val="167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D17-7194-4ED1-83BE-6DB595DA42A0}"/>
              </c:ext>
            </c:extLst>
          </c:dPt>
          <c:dPt>
            <c:idx val="167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D19-7194-4ED1-83BE-6DB595DA42A0}"/>
              </c:ext>
            </c:extLst>
          </c:dPt>
          <c:dPt>
            <c:idx val="167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D1B-7194-4ED1-83BE-6DB595DA42A0}"/>
              </c:ext>
            </c:extLst>
          </c:dPt>
          <c:dPt>
            <c:idx val="167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D1D-7194-4ED1-83BE-6DB595DA42A0}"/>
              </c:ext>
            </c:extLst>
          </c:dPt>
          <c:dPt>
            <c:idx val="167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D1F-7194-4ED1-83BE-6DB595DA42A0}"/>
              </c:ext>
            </c:extLst>
          </c:dPt>
          <c:dPt>
            <c:idx val="168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D21-7194-4ED1-83BE-6DB595DA42A0}"/>
              </c:ext>
            </c:extLst>
          </c:dPt>
          <c:dPt>
            <c:idx val="168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D23-7194-4ED1-83BE-6DB595DA42A0}"/>
              </c:ext>
            </c:extLst>
          </c:dPt>
          <c:dPt>
            <c:idx val="168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D25-7194-4ED1-83BE-6DB595DA42A0}"/>
              </c:ext>
            </c:extLst>
          </c:dPt>
          <c:dPt>
            <c:idx val="168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D27-7194-4ED1-83BE-6DB595DA42A0}"/>
              </c:ext>
            </c:extLst>
          </c:dPt>
          <c:dPt>
            <c:idx val="168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D29-7194-4ED1-83BE-6DB595DA42A0}"/>
              </c:ext>
            </c:extLst>
          </c:dPt>
          <c:dPt>
            <c:idx val="168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D2B-7194-4ED1-83BE-6DB595DA42A0}"/>
              </c:ext>
            </c:extLst>
          </c:dPt>
          <c:dPt>
            <c:idx val="168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2D-7194-4ED1-83BE-6DB595DA42A0}"/>
              </c:ext>
            </c:extLst>
          </c:dPt>
          <c:dPt>
            <c:idx val="168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2F-7194-4ED1-83BE-6DB595DA42A0}"/>
              </c:ext>
            </c:extLst>
          </c:dPt>
          <c:dPt>
            <c:idx val="168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31-7194-4ED1-83BE-6DB595DA42A0}"/>
              </c:ext>
            </c:extLst>
          </c:dPt>
          <c:dPt>
            <c:idx val="168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33-7194-4ED1-83BE-6DB595DA42A0}"/>
              </c:ext>
            </c:extLst>
          </c:dPt>
          <c:dPt>
            <c:idx val="169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35-7194-4ED1-83BE-6DB595DA42A0}"/>
              </c:ext>
            </c:extLst>
          </c:dPt>
          <c:dPt>
            <c:idx val="169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37-7194-4ED1-83BE-6DB595DA42A0}"/>
              </c:ext>
            </c:extLst>
          </c:dPt>
          <c:dPt>
            <c:idx val="169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D39-7194-4ED1-83BE-6DB595DA42A0}"/>
              </c:ext>
            </c:extLst>
          </c:dPt>
          <c:dPt>
            <c:idx val="169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D3B-7194-4ED1-83BE-6DB595DA42A0}"/>
              </c:ext>
            </c:extLst>
          </c:dPt>
          <c:dPt>
            <c:idx val="169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D3D-7194-4ED1-83BE-6DB595DA42A0}"/>
              </c:ext>
            </c:extLst>
          </c:dPt>
          <c:dPt>
            <c:idx val="169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D3F-7194-4ED1-83BE-6DB595DA42A0}"/>
              </c:ext>
            </c:extLst>
          </c:dPt>
          <c:dPt>
            <c:idx val="169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D41-7194-4ED1-83BE-6DB595DA42A0}"/>
              </c:ext>
            </c:extLst>
          </c:dPt>
          <c:dPt>
            <c:idx val="169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D43-7194-4ED1-83BE-6DB595DA42A0}"/>
              </c:ext>
            </c:extLst>
          </c:dPt>
          <c:dPt>
            <c:idx val="169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45-7194-4ED1-83BE-6DB595DA42A0}"/>
              </c:ext>
            </c:extLst>
          </c:dPt>
          <c:dPt>
            <c:idx val="169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47-7194-4ED1-83BE-6DB595DA42A0}"/>
              </c:ext>
            </c:extLst>
          </c:dPt>
          <c:dPt>
            <c:idx val="170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49-7194-4ED1-83BE-6DB595DA42A0}"/>
              </c:ext>
            </c:extLst>
          </c:dPt>
          <c:dPt>
            <c:idx val="170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4B-7194-4ED1-83BE-6DB595DA42A0}"/>
              </c:ext>
            </c:extLst>
          </c:dPt>
          <c:dPt>
            <c:idx val="170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4D-7194-4ED1-83BE-6DB595DA42A0}"/>
              </c:ext>
            </c:extLst>
          </c:dPt>
          <c:dPt>
            <c:idx val="170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4F-7194-4ED1-83BE-6DB595DA42A0}"/>
              </c:ext>
            </c:extLst>
          </c:dPt>
          <c:dPt>
            <c:idx val="170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D51-7194-4ED1-83BE-6DB595DA42A0}"/>
              </c:ext>
            </c:extLst>
          </c:dPt>
          <c:dPt>
            <c:idx val="170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D53-7194-4ED1-83BE-6DB595DA42A0}"/>
              </c:ext>
            </c:extLst>
          </c:dPt>
          <c:dPt>
            <c:idx val="170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D55-7194-4ED1-83BE-6DB595DA42A0}"/>
              </c:ext>
            </c:extLst>
          </c:dPt>
          <c:dPt>
            <c:idx val="170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D57-7194-4ED1-83BE-6DB595DA42A0}"/>
              </c:ext>
            </c:extLst>
          </c:dPt>
          <c:dPt>
            <c:idx val="170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D59-7194-4ED1-83BE-6DB595DA42A0}"/>
              </c:ext>
            </c:extLst>
          </c:dPt>
          <c:dPt>
            <c:idx val="170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D5B-7194-4ED1-83BE-6DB595DA42A0}"/>
              </c:ext>
            </c:extLst>
          </c:dPt>
          <c:dPt>
            <c:idx val="171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5D-7194-4ED1-83BE-6DB595DA42A0}"/>
              </c:ext>
            </c:extLst>
          </c:dPt>
          <c:dPt>
            <c:idx val="171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5F-7194-4ED1-83BE-6DB595DA42A0}"/>
              </c:ext>
            </c:extLst>
          </c:dPt>
          <c:dPt>
            <c:idx val="171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61-7194-4ED1-83BE-6DB595DA42A0}"/>
              </c:ext>
            </c:extLst>
          </c:dPt>
          <c:dPt>
            <c:idx val="171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63-7194-4ED1-83BE-6DB595DA42A0}"/>
              </c:ext>
            </c:extLst>
          </c:dPt>
          <c:dPt>
            <c:idx val="171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65-7194-4ED1-83BE-6DB595DA42A0}"/>
              </c:ext>
            </c:extLst>
          </c:dPt>
          <c:dPt>
            <c:idx val="171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67-7194-4ED1-83BE-6DB595DA42A0}"/>
              </c:ext>
            </c:extLst>
          </c:dPt>
          <c:dPt>
            <c:idx val="171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D69-7194-4ED1-83BE-6DB595DA42A0}"/>
              </c:ext>
            </c:extLst>
          </c:dPt>
          <c:dPt>
            <c:idx val="171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D6B-7194-4ED1-83BE-6DB595DA42A0}"/>
              </c:ext>
            </c:extLst>
          </c:dPt>
          <c:dPt>
            <c:idx val="171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D6D-7194-4ED1-83BE-6DB595DA42A0}"/>
              </c:ext>
            </c:extLst>
          </c:dPt>
          <c:dPt>
            <c:idx val="171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D6F-7194-4ED1-83BE-6DB595DA42A0}"/>
              </c:ext>
            </c:extLst>
          </c:dPt>
          <c:dPt>
            <c:idx val="172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D71-7194-4ED1-83BE-6DB595DA42A0}"/>
              </c:ext>
            </c:extLst>
          </c:dPt>
          <c:dPt>
            <c:idx val="172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D73-7194-4ED1-83BE-6DB595DA42A0}"/>
              </c:ext>
            </c:extLst>
          </c:dPt>
          <c:dPt>
            <c:idx val="172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75-7194-4ED1-83BE-6DB595DA42A0}"/>
              </c:ext>
            </c:extLst>
          </c:dPt>
          <c:dPt>
            <c:idx val="172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77-7194-4ED1-83BE-6DB595DA42A0}"/>
              </c:ext>
            </c:extLst>
          </c:dPt>
          <c:dPt>
            <c:idx val="172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79-7194-4ED1-83BE-6DB595DA42A0}"/>
              </c:ext>
            </c:extLst>
          </c:dPt>
          <c:dPt>
            <c:idx val="172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7B-7194-4ED1-83BE-6DB595DA42A0}"/>
              </c:ext>
            </c:extLst>
          </c:dPt>
          <c:dPt>
            <c:idx val="172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7D-7194-4ED1-83BE-6DB595DA42A0}"/>
              </c:ext>
            </c:extLst>
          </c:dPt>
          <c:dPt>
            <c:idx val="172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7F-7194-4ED1-83BE-6DB595DA42A0}"/>
              </c:ext>
            </c:extLst>
          </c:dPt>
          <c:dPt>
            <c:idx val="172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D81-7194-4ED1-83BE-6DB595DA42A0}"/>
              </c:ext>
            </c:extLst>
          </c:dPt>
          <c:dPt>
            <c:idx val="172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D83-7194-4ED1-83BE-6DB595DA42A0}"/>
              </c:ext>
            </c:extLst>
          </c:dPt>
          <c:dPt>
            <c:idx val="173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D85-7194-4ED1-83BE-6DB595DA42A0}"/>
              </c:ext>
            </c:extLst>
          </c:dPt>
          <c:dPt>
            <c:idx val="173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D87-7194-4ED1-83BE-6DB595DA42A0}"/>
              </c:ext>
            </c:extLst>
          </c:dPt>
          <c:dPt>
            <c:idx val="173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D89-7194-4ED1-83BE-6DB595DA42A0}"/>
              </c:ext>
            </c:extLst>
          </c:dPt>
          <c:dPt>
            <c:idx val="173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D8B-7194-4ED1-83BE-6DB595DA42A0}"/>
              </c:ext>
            </c:extLst>
          </c:dPt>
          <c:dPt>
            <c:idx val="173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D8D-7194-4ED1-83BE-6DB595DA42A0}"/>
              </c:ext>
            </c:extLst>
          </c:dPt>
          <c:dPt>
            <c:idx val="173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D8F-7194-4ED1-83BE-6DB595DA42A0}"/>
              </c:ext>
            </c:extLst>
          </c:dPt>
          <c:dPt>
            <c:idx val="173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D91-7194-4ED1-83BE-6DB595DA42A0}"/>
              </c:ext>
            </c:extLst>
          </c:dPt>
          <c:dPt>
            <c:idx val="173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D93-7194-4ED1-83BE-6DB595DA42A0}"/>
              </c:ext>
            </c:extLst>
          </c:dPt>
          <c:dPt>
            <c:idx val="173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D95-7194-4ED1-83BE-6DB595DA42A0}"/>
              </c:ext>
            </c:extLst>
          </c:dPt>
          <c:dPt>
            <c:idx val="173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D97-7194-4ED1-83BE-6DB595DA42A0}"/>
              </c:ext>
            </c:extLst>
          </c:dPt>
          <c:dPt>
            <c:idx val="174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99-7194-4ED1-83BE-6DB595DA42A0}"/>
              </c:ext>
            </c:extLst>
          </c:dPt>
          <c:dPt>
            <c:idx val="174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9B-7194-4ED1-83BE-6DB595DA42A0}"/>
              </c:ext>
            </c:extLst>
          </c:dPt>
          <c:dPt>
            <c:idx val="174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9D-7194-4ED1-83BE-6DB595DA42A0}"/>
              </c:ext>
            </c:extLst>
          </c:dPt>
          <c:dPt>
            <c:idx val="174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9F-7194-4ED1-83BE-6DB595DA42A0}"/>
              </c:ext>
            </c:extLst>
          </c:dPt>
          <c:dPt>
            <c:idx val="174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A1-7194-4ED1-83BE-6DB595DA42A0}"/>
              </c:ext>
            </c:extLst>
          </c:dPt>
          <c:dPt>
            <c:idx val="174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DA3-7194-4ED1-83BE-6DB595DA42A0}"/>
              </c:ext>
            </c:extLst>
          </c:dPt>
          <c:dPt>
            <c:idx val="174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DA5-7194-4ED1-83BE-6DB595DA42A0}"/>
              </c:ext>
            </c:extLst>
          </c:dPt>
          <c:dPt>
            <c:idx val="174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DA7-7194-4ED1-83BE-6DB595DA42A0}"/>
              </c:ext>
            </c:extLst>
          </c:dPt>
          <c:dPt>
            <c:idx val="174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DA9-7194-4ED1-83BE-6DB595DA42A0}"/>
              </c:ext>
            </c:extLst>
          </c:dPt>
          <c:dPt>
            <c:idx val="174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DAB-7194-4ED1-83BE-6DB595DA42A0}"/>
              </c:ext>
            </c:extLst>
          </c:dPt>
          <c:dPt>
            <c:idx val="175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DAD-7194-4ED1-83BE-6DB595DA42A0}"/>
              </c:ext>
            </c:extLst>
          </c:dPt>
          <c:dPt>
            <c:idx val="175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DAF-7194-4ED1-83BE-6DB595DA42A0}"/>
              </c:ext>
            </c:extLst>
          </c:dPt>
          <c:dPt>
            <c:idx val="175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B1-7194-4ED1-83BE-6DB595DA42A0}"/>
              </c:ext>
            </c:extLst>
          </c:dPt>
          <c:dPt>
            <c:idx val="175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B3-7194-4ED1-83BE-6DB595DA42A0}"/>
              </c:ext>
            </c:extLst>
          </c:dPt>
          <c:dPt>
            <c:idx val="175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B5-7194-4ED1-83BE-6DB595DA42A0}"/>
              </c:ext>
            </c:extLst>
          </c:dPt>
          <c:dPt>
            <c:idx val="175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B7-7194-4ED1-83BE-6DB595DA42A0}"/>
              </c:ext>
            </c:extLst>
          </c:dPt>
          <c:dPt>
            <c:idx val="175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B9-7194-4ED1-83BE-6DB595DA42A0}"/>
              </c:ext>
            </c:extLst>
          </c:dPt>
          <c:dPt>
            <c:idx val="175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DBB-7194-4ED1-83BE-6DB595DA42A0}"/>
              </c:ext>
            </c:extLst>
          </c:dPt>
          <c:dPt>
            <c:idx val="175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DBD-7194-4ED1-83BE-6DB595DA42A0}"/>
              </c:ext>
            </c:extLst>
          </c:dPt>
          <c:dPt>
            <c:idx val="175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DBF-7194-4ED1-83BE-6DB595DA42A0}"/>
              </c:ext>
            </c:extLst>
          </c:dPt>
          <c:dPt>
            <c:idx val="176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DC1-7194-4ED1-83BE-6DB595DA42A0}"/>
              </c:ext>
            </c:extLst>
          </c:dPt>
          <c:dPt>
            <c:idx val="176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DC3-7194-4ED1-83BE-6DB595DA42A0}"/>
              </c:ext>
            </c:extLst>
          </c:dPt>
          <c:dPt>
            <c:idx val="176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DC5-7194-4ED1-83BE-6DB595DA42A0}"/>
              </c:ext>
            </c:extLst>
          </c:dPt>
          <c:dPt>
            <c:idx val="176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DC7-7194-4ED1-83BE-6DB595DA42A0}"/>
              </c:ext>
            </c:extLst>
          </c:dPt>
          <c:dPt>
            <c:idx val="176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C9-7194-4ED1-83BE-6DB595DA42A0}"/>
              </c:ext>
            </c:extLst>
          </c:dPt>
          <c:dPt>
            <c:idx val="176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CB-7194-4ED1-83BE-6DB595DA42A0}"/>
              </c:ext>
            </c:extLst>
          </c:dPt>
          <c:dPt>
            <c:idx val="176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CD-7194-4ED1-83BE-6DB595DA42A0}"/>
              </c:ext>
            </c:extLst>
          </c:dPt>
          <c:dPt>
            <c:idx val="176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CF-7194-4ED1-83BE-6DB595DA42A0}"/>
              </c:ext>
            </c:extLst>
          </c:dPt>
          <c:dPt>
            <c:idx val="176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D1-7194-4ED1-83BE-6DB595DA42A0}"/>
              </c:ext>
            </c:extLst>
          </c:dPt>
          <c:dPt>
            <c:idx val="176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DD3-7194-4ED1-83BE-6DB595DA42A0}"/>
              </c:ext>
            </c:extLst>
          </c:dPt>
          <c:dPt>
            <c:idx val="177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DD5-7194-4ED1-83BE-6DB595DA42A0}"/>
              </c:ext>
            </c:extLst>
          </c:dPt>
          <c:dPt>
            <c:idx val="177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DD7-7194-4ED1-83BE-6DB595DA42A0}"/>
              </c:ext>
            </c:extLst>
          </c:dPt>
          <c:dPt>
            <c:idx val="177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DD9-7194-4ED1-83BE-6DB595DA42A0}"/>
              </c:ext>
            </c:extLst>
          </c:dPt>
          <c:dPt>
            <c:idx val="177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DDB-7194-4ED1-83BE-6DB595DA42A0}"/>
              </c:ext>
            </c:extLst>
          </c:dPt>
          <c:dPt>
            <c:idx val="177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DDD-7194-4ED1-83BE-6DB595DA42A0}"/>
              </c:ext>
            </c:extLst>
          </c:dPt>
          <c:dPt>
            <c:idx val="177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DDF-7194-4ED1-83BE-6DB595DA42A0}"/>
              </c:ext>
            </c:extLst>
          </c:dPt>
          <c:dPt>
            <c:idx val="177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E1-7194-4ED1-83BE-6DB595DA42A0}"/>
              </c:ext>
            </c:extLst>
          </c:dPt>
          <c:dPt>
            <c:idx val="177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E3-7194-4ED1-83BE-6DB595DA42A0}"/>
              </c:ext>
            </c:extLst>
          </c:dPt>
          <c:dPt>
            <c:idx val="177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E5-7194-4ED1-83BE-6DB595DA42A0}"/>
              </c:ext>
            </c:extLst>
          </c:dPt>
          <c:dPt>
            <c:idx val="177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E7-7194-4ED1-83BE-6DB595DA42A0}"/>
              </c:ext>
            </c:extLst>
          </c:dPt>
          <c:dPt>
            <c:idx val="178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E9-7194-4ED1-83BE-6DB595DA42A0}"/>
              </c:ext>
            </c:extLst>
          </c:dPt>
          <c:dPt>
            <c:idx val="178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DEB-7194-4ED1-83BE-6DB595DA42A0}"/>
              </c:ext>
            </c:extLst>
          </c:dPt>
          <c:dPt>
            <c:idx val="178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DED-7194-4ED1-83BE-6DB595DA42A0}"/>
              </c:ext>
            </c:extLst>
          </c:dPt>
          <c:dPt>
            <c:idx val="178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DEF-7194-4ED1-83BE-6DB595DA42A0}"/>
              </c:ext>
            </c:extLst>
          </c:dPt>
          <c:dPt>
            <c:idx val="178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DF1-7194-4ED1-83BE-6DB595DA42A0}"/>
              </c:ext>
            </c:extLst>
          </c:dPt>
          <c:dPt>
            <c:idx val="178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DF3-7194-4ED1-83BE-6DB595DA42A0}"/>
              </c:ext>
            </c:extLst>
          </c:dPt>
          <c:dPt>
            <c:idx val="178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DF5-7194-4ED1-83BE-6DB595DA42A0}"/>
              </c:ext>
            </c:extLst>
          </c:dPt>
          <c:dPt>
            <c:idx val="178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DF7-7194-4ED1-83BE-6DB595DA42A0}"/>
              </c:ext>
            </c:extLst>
          </c:dPt>
          <c:dPt>
            <c:idx val="178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DF9-7194-4ED1-83BE-6DB595DA42A0}"/>
              </c:ext>
            </c:extLst>
          </c:dPt>
          <c:dPt>
            <c:idx val="178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DFB-7194-4ED1-83BE-6DB595DA42A0}"/>
              </c:ext>
            </c:extLst>
          </c:dPt>
          <c:dPt>
            <c:idx val="179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DFD-7194-4ED1-83BE-6DB595DA42A0}"/>
              </c:ext>
            </c:extLst>
          </c:dPt>
          <c:dPt>
            <c:idx val="179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DFF-7194-4ED1-83BE-6DB595DA42A0}"/>
              </c:ext>
            </c:extLst>
          </c:dPt>
          <c:dPt>
            <c:idx val="179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E01-7194-4ED1-83BE-6DB595DA42A0}"/>
              </c:ext>
            </c:extLst>
          </c:dPt>
          <c:dPt>
            <c:idx val="179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E03-7194-4ED1-83BE-6DB595DA42A0}"/>
              </c:ext>
            </c:extLst>
          </c:dPt>
          <c:dPt>
            <c:idx val="179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05-7194-4ED1-83BE-6DB595DA42A0}"/>
              </c:ext>
            </c:extLst>
          </c:dPt>
          <c:dPt>
            <c:idx val="179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07-7194-4ED1-83BE-6DB595DA42A0}"/>
              </c:ext>
            </c:extLst>
          </c:dPt>
          <c:dPt>
            <c:idx val="179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09-7194-4ED1-83BE-6DB595DA42A0}"/>
              </c:ext>
            </c:extLst>
          </c:dPt>
          <c:dPt>
            <c:idx val="179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0B-7194-4ED1-83BE-6DB595DA42A0}"/>
              </c:ext>
            </c:extLst>
          </c:dPt>
          <c:dPt>
            <c:idx val="179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0D-7194-4ED1-83BE-6DB595DA42A0}"/>
              </c:ext>
            </c:extLst>
          </c:dPt>
          <c:dPt>
            <c:idx val="179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0F-7194-4ED1-83BE-6DB595DA42A0}"/>
              </c:ext>
            </c:extLst>
          </c:dPt>
          <c:dPt>
            <c:idx val="180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E11-7194-4ED1-83BE-6DB595DA42A0}"/>
              </c:ext>
            </c:extLst>
          </c:dPt>
          <c:dPt>
            <c:idx val="180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E13-7194-4ED1-83BE-6DB595DA42A0}"/>
              </c:ext>
            </c:extLst>
          </c:dPt>
          <c:dPt>
            <c:idx val="180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E15-7194-4ED1-83BE-6DB595DA42A0}"/>
              </c:ext>
            </c:extLst>
          </c:dPt>
          <c:dPt>
            <c:idx val="180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E17-7194-4ED1-83BE-6DB595DA42A0}"/>
              </c:ext>
            </c:extLst>
          </c:dPt>
          <c:dPt>
            <c:idx val="180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E19-7194-4ED1-83BE-6DB595DA42A0}"/>
              </c:ext>
            </c:extLst>
          </c:dPt>
          <c:dPt>
            <c:idx val="180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E1B-7194-4ED1-83BE-6DB595DA42A0}"/>
              </c:ext>
            </c:extLst>
          </c:dPt>
          <c:dPt>
            <c:idx val="180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1D-7194-4ED1-83BE-6DB595DA42A0}"/>
              </c:ext>
            </c:extLst>
          </c:dPt>
          <c:dPt>
            <c:idx val="180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1F-7194-4ED1-83BE-6DB595DA42A0}"/>
              </c:ext>
            </c:extLst>
          </c:dPt>
          <c:dPt>
            <c:idx val="180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21-7194-4ED1-83BE-6DB595DA42A0}"/>
              </c:ext>
            </c:extLst>
          </c:dPt>
          <c:dPt>
            <c:idx val="180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23-7194-4ED1-83BE-6DB595DA42A0}"/>
              </c:ext>
            </c:extLst>
          </c:dPt>
          <c:dPt>
            <c:idx val="181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25-7194-4ED1-83BE-6DB595DA42A0}"/>
              </c:ext>
            </c:extLst>
          </c:dPt>
          <c:dPt>
            <c:idx val="181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27-7194-4ED1-83BE-6DB595DA42A0}"/>
              </c:ext>
            </c:extLst>
          </c:dPt>
          <c:dPt>
            <c:idx val="181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E29-7194-4ED1-83BE-6DB595DA42A0}"/>
              </c:ext>
            </c:extLst>
          </c:dPt>
          <c:dPt>
            <c:idx val="181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E2B-7194-4ED1-83BE-6DB595DA42A0}"/>
              </c:ext>
            </c:extLst>
          </c:dPt>
          <c:dPt>
            <c:idx val="181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E2D-7194-4ED1-83BE-6DB595DA42A0}"/>
              </c:ext>
            </c:extLst>
          </c:dPt>
          <c:dPt>
            <c:idx val="181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E2F-7194-4ED1-83BE-6DB595DA42A0}"/>
              </c:ext>
            </c:extLst>
          </c:dPt>
          <c:dPt>
            <c:idx val="181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E31-7194-4ED1-83BE-6DB595DA42A0}"/>
              </c:ext>
            </c:extLst>
          </c:dPt>
          <c:dPt>
            <c:idx val="181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E33-7194-4ED1-83BE-6DB595DA42A0}"/>
              </c:ext>
            </c:extLst>
          </c:dPt>
          <c:dPt>
            <c:idx val="181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35-7194-4ED1-83BE-6DB595DA42A0}"/>
              </c:ext>
            </c:extLst>
          </c:dPt>
          <c:dPt>
            <c:idx val="181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37-7194-4ED1-83BE-6DB595DA42A0}"/>
              </c:ext>
            </c:extLst>
          </c:dPt>
          <c:dPt>
            <c:idx val="182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39-7194-4ED1-83BE-6DB595DA42A0}"/>
              </c:ext>
            </c:extLst>
          </c:dPt>
          <c:dPt>
            <c:idx val="182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3B-7194-4ED1-83BE-6DB595DA42A0}"/>
              </c:ext>
            </c:extLst>
          </c:dPt>
          <c:dPt>
            <c:idx val="182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3D-7194-4ED1-83BE-6DB595DA42A0}"/>
              </c:ext>
            </c:extLst>
          </c:dPt>
          <c:dPt>
            <c:idx val="182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3F-7194-4ED1-83BE-6DB595DA42A0}"/>
              </c:ext>
            </c:extLst>
          </c:dPt>
          <c:dPt>
            <c:idx val="182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E41-7194-4ED1-83BE-6DB595DA42A0}"/>
              </c:ext>
            </c:extLst>
          </c:dPt>
          <c:dPt>
            <c:idx val="182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E43-7194-4ED1-83BE-6DB595DA42A0}"/>
              </c:ext>
            </c:extLst>
          </c:dPt>
          <c:dPt>
            <c:idx val="182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E45-7194-4ED1-83BE-6DB595DA42A0}"/>
              </c:ext>
            </c:extLst>
          </c:dPt>
          <c:dPt>
            <c:idx val="182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E47-7194-4ED1-83BE-6DB595DA42A0}"/>
              </c:ext>
            </c:extLst>
          </c:dPt>
          <c:dPt>
            <c:idx val="182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E49-7194-4ED1-83BE-6DB595DA42A0}"/>
              </c:ext>
            </c:extLst>
          </c:dPt>
          <c:dPt>
            <c:idx val="182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E4B-7194-4ED1-83BE-6DB595DA42A0}"/>
              </c:ext>
            </c:extLst>
          </c:dPt>
          <c:dPt>
            <c:idx val="183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4D-7194-4ED1-83BE-6DB595DA42A0}"/>
              </c:ext>
            </c:extLst>
          </c:dPt>
          <c:dPt>
            <c:idx val="183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4F-7194-4ED1-83BE-6DB595DA42A0}"/>
              </c:ext>
            </c:extLst>
          </c:dPt>
          <c:dPt>
            <c:idx val="183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51-7194-4ED1-83BE-6DB595DA42A0}"/>
              </c:ext>
            </c:extLst>
          </c:dPt>
          <c:dPt>
            <c:idx val="183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53-7194-4ED1-83BE-6DB595DA42A0}"/>
              </c:ext>
            </c:extLst>
          </c:dPt>
          <c:dPt>
            <c:idx val="183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55-7194-4ED1-83BE-6DB595DA42A0}"/>
              </c:ext>
            </c:extLst>
          </c:dPt>
          <c:dPt>
            <c:idx val="183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57-7194-4ED1-83BE-6DB595DA42A0}"/>
              </c:ext>
            </c:extLst>
          </c:dPt>
          <c:dPt>
            <c:idx val="183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E59-7194-4ED1-83BE-6DB595DA42A0}"/>
              </c:ext>
            </c:extLst>
          </c:dPt>
          <c:dPt>
            <c:idx val="183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E5B-7194-4ED1-83BE-6DB595DA42A0}"/>
              </c:ext>
            </c:extLst>
          </c:dPt>
          <c:dPt>
            <c:idx val="183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E5D-7194-4ED1-83BE-6DB595DA42A0}"/>
              </c:ext>
            </c:extLst>
          </c:dPt>
          <c:dPt>
            <c:idx val="183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E5F-7194-4ED1-83BE-6DB595DA42A0}"/>
              </c:ext>
            </c:extLst>
          </c:dPt>
          <c:dPt>
            <c:idx val="184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E61-7194-4ED1-83BE-6DB595DA42A0}"/>
              </c:ext>
            </c:extLst>
          </c:dPt>
          <c:dPt>
            <c:idx val="184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E63-7194-4ED1-83BE-6DB595DA42A0}"/>
              </c:ext>
            </c:extLst>
          </c:dPt>
          <c:dPt>
            <c:idx val="184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E65-7194-4ED1-83BE-6DB595DA42A0}"/>
              </c:ext>
            </c:extLst>
          </c:dPt>
          <c:dPt>
            <c:idx val="184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E67-7194-4ED1-83BE-6DB595DA42A0}"/>
              </c:ext>
            </c:extLst>
          </c:dPt>
          <c:dPt>
            <c:idx val="184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E69-7194-4ED1-83BE-6DB595DA42A0}"/>
              </c:ext>
            </c:extLst>
          </c:dPt>
          <c:dPt>
            <c:idx val="184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E6B-7194-4ED1-83BE-6DB595DA42A0}"/>
              </c:ext>
            </c:extLst>
          </c:dPt>
          <c:dPt>
            <c:idx val="184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E6D-7194-4ED1-83BE-6DB595DA42A0}"/>
              </c:ext>
            </c:extLst>
          </c:dPt>
          <c:dPt>
            <c:idx val="184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E6F-7194-4ED1-83BE-6DB595DA42A0}"/>
              </c:ext>
            </c:extLst>
          </c:dPt>
          <c:dPt>
            <c:idx val="184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71-7194-4ED1-83BE-6DB595DA42A0}"/>
              </c:ext>
            </c:extLst>
          </c:dPt>
          <c:dPt>
            <c:idx val="184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73-7194-4ED1-83BE-6DB595DA42A0}"/>
              </c:ext>
            </c:extLst>
          </c:dPt>
          <c:dPt>
            <c:idx val="185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75-7194-4ED1-83BE-6DB595DA42A0}"/>
              </c:ext>
            </c:extLst>
          </c:dPt>
          <c:dPt>
            <c:idx val="185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77-7194-4ED1-83BE-6DB595DA42A0}"/>
              </c:ext>
            </c:extLst>
          </c:dPt>
          <c:dPt>
            <c:idx val="185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79-7194-4ED1-83BE-6DB595DA42A0}"/>
              </c:ext>
            </c:extLst>
          </c:dPt>
          <c:dPt>
            <c:idx val="185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7B-7194-4ED1-83BE-6DB595DA42A0}"/>
              </c:ext>
            </c:extLst>
          </c:dPt>
          <c:dPt>
            <c:idx val="185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E7D-7194-4ED1-83BE-6DB595DA42A0}"/>
              </c:ext>
            </c:extLst>
          </c:dPt>
          <c:dPt>
            <c:idx val="185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E7F-7194-4ED1-83BE-6DB595DA42A0}"/>
              </c:ext>
            </c:extLst>
          </c:dPt>
          <c:dPt>
            <c:idx val="185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E81-7194-4ED1-83BE-6DB595DA42A0}"/>
              </c:ext>
            </c:extLst>
          </c:dPt>
          <c:dPt>
            <c:idx val="185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E83-7194-4ED1-83BE-6DB595DA42A0}"/>
              </c:ext>
            </c:extLst>
          </c:dPt>
          <c:dPt>
            <c:idx val="185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E85-7194-4ED1-83BE-6DB595DA42A0}"/>
              </c:ext>
            </c:extLst>
          </c:dPt>
          <c:dPt>
            <c:idx val="185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E87-7194-4ED1-83BE-6DB595DA42A0}"/>
              </c:ext>
            </c:extLst>
          </c:dPt>
          <c:dPt>
            <c:idx val="186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89-7194-4ED1-83BE-6DB595DA42A0}"/>
              </c:ext>
            </c:extLst>
          </c:dPt>
          <c:dPt>
            <c:idx val="186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8B-7194-4ED1-83BE-6DB595DA42A0}"/>
              </c:ext>
            </c:extLst>
          </c:dPt>
          <c:dPt>
            <c:idx val="186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8D-7194-4ED1-83BE-6DB595DA42A0}"/>
              </c:ext>
            </c:extLst>
          </c:dPt>
          <c:dPt>
            <c:idx val="186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8F-7194-4ED1-83BE-6DB595DA42A0}"/>
              </c:ext>
            </c:extLst>
          </c:dPt>
          <c:dPt>
            <c:idx val="186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91-7194-4ED1-83BE-6DB595DA42A0}"/>
              </c:ext>
            </c:extLst>
          </c:dPt>
          <c:dPt>
            <c:idx val="186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93-7194-4ED1-83BE-6DB595DA42A0}"/>
              </c:ext>
            </c:extLst>
          </c:dPt>
          <c:dPt>
            <c:idx val="186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E95-7194-4ED1-83BE-6DB595DA42A0}"/>
              </c:ext>
            </c:extLst>
          </c:dPt>
          <c:dPt>
            <c:idx val="186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E97-7194-4ED1-83BE-6DB595DA42A0}"/>
              </c:ext>
            </c:extLst>
          </c:dPt>
          <c:dPt>
            <c:idx val="186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E99-7194-4ED1-83BE-6DB595DA42A0}"/>
              </c:ext>
            </c:extLst>
          </c:dPt>
          <c:dPt>
            <c:idx val="186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E9B-7194-4ED1-83BE-6DB595DA42A0}"/>
              </c:ext>
            </c:extLst>
          </c:dPt>
          <c:dPt>
            <c:idx val="187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E9D-7194-4ED1-83BE-6DB595DA42A0}"/>
              </c:ext>
            </c:extLst>
          </c:dPt>
          <c:dPt>
            <c:idx val="187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E9F-7194-4ED1-83BE-6DB595DA42A0}"/>
              </c:ext>
            </c:extLst>
          </c:dPt>
          <c:dPt>
            <c:idx val="187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A1-7194-4ED1-83BE-6DB595DA42A0}"/>
              </c:ext>
            </c:extLst>
          </c:dPt>
          <c:dPt>
            <c:idx val="187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A3-7194-4ED1-83BE-6DB595DA42A0}"/>
              </c:ext>
            </c:extLst>
          </c:dPt>
          <c:dPt>
            <c:idx val="187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A5-7194-4ED1-83BE-6DB595DA42A0}"/>
              </c:ext>
            </c:extLst>
          </c:dPt>
          <c:dPt>
            <c:idx val="187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A7-7194-4ED1-83BE-6DB595DA42A0}"/>
              </c:ext>
            </c:extLst>
          </c:dPt>
          <c:dPt>
            <c:idx val="187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A9-7194-4ED1-83BE-6DB595DA42A0}"/>
              </c:ext>
            </c:extLst>
          </c:dPt>
          <c:dPt>
            <c:idx val="187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EAB-7194-4ED1-83BE-6DB595DA42A0}"/>
              </c:ext>
            </c:extLst>
          </c:dPt>
          <c:dPt>
            <c:idx val="187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EAD-7194-4ED1-83BE-6DB595DA42A0}"/>
              </c:ext>
            </c:extLst>
          </c:dPt>
          <c:dPt>
            <c:idx val="187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EAF-7194-4ED1-83BE-6DB595DA42A0}"/>
              </c:ext>
            </c:extLst>
          </c:dPt>
          <c:dPt>
            <c:idx val="188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EB1-7194-4ED1-83BE-6DB595DA42A0}"/>
              </c:ext>
            </c:extLst>
          </c:dPt>
          <c:dPt>
            <c:idx val="188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EB3-7194-4ED1-83BE-6DB595DA42A0}"/>
              </c:ext>
            </c:extLst>
          </c:dPt>
          <c:dPt>
            <c:idx val="188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EB5-7194-4ED1-83BE-6DB595DA42A0}"/>
              </c:ext>
            </c:extLst>
          </c:dPt>
          <c:dPt>
            <c:idx val="188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EB7-7194-4ED1-83BE-6DB595DA42A0}"/>
              </c:ext>
            </c:extLst>
          </c:dPt>
          <c:dPt>
            <c:idx val="188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B9-7194-4ED1-83BE-6DB595DA42A0}"/>
              </c:ext>
            </c:extLst>
          </c:dPt>
          <c:dPt>
            <c:idx val="188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BB-7194-4ED1-83BE-6DB595DA42A0}"/>
              </c:ext>
            </c:extLst>
          </c:dPt>
          <c:dPt>
            <c:idx val="188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BD-7194-4ED1-83BE-6DB595DA42A0}"/>
              </c:ext>
            </c:extLst>
          </c:dPt>
          <c:dPt>
            <c:idx val="188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BF-7194-4ED1-83BE-6DB595DA42A0}"/>
              </c:ext>
            </c:extLst>
          </c:dPt>
          <c:dPt>
            <c:idx val="188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C1-7194-4ED1-83BE-6DB595DA42A0}"/>
              </c:ext>
            </c:extLst>
          </c:dPt>
          <c:dPt>
            <c:idx val="188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EC3-7194-4ED1-83BE-6DB595DA42A0}"/>
              </c:ext>
            </c:extLst>
          </c:dPt>
          <c:dPt>
            <c:idx val="189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EC5-7194-4ED1-83BE-6DB595DA42A0}"/>
              </c:ext>
            </c:extLst>
          </c:dPt>
          <c:dPt>
            <c:idx val="189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EC7-7194-4ED1-83BE-6DB595DA42A0}"/>
              </c:ext>
            </c:extLst>
          </c:dPt>
          <c:dPt>
            <c:idx val="189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EC9-7194-4ED1-83BE-6DB595DA42A0}"/>
              </c:ext>
            </c:extLst>
          </c:dPt>
          <c:dPt>
            <c:idx val="189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ECB-7194-4ED1-83BE-6DB595DA42A0}"/>
              </c:ext>
            </c:extLst>
          </c:dPt>
          <c:dPt>
            <c:idx val="189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ECD-7194-4ED1-83BE-6DB595DA42A0}"/>
              </c:ext>
            </c:extLst>
          </c:dPt>
          <c:dPt>
            <c:idx val="189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ECF-7194-4ED1-83BE-6DB595DA42A0}"/>
              </c:ext>
            </c:extLst>
          </c:dPt>
          <c:dPt>
            <c:idx val="189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ED1-7194-4ED1-83BE-6DB595DA42A0}"/>
              </c:ext>
            </c:extLst>
          </c:dPt>
          <c:dPt>
            <c:idx val="189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ED3-7194-4ED1-83BE-6DB595DA42A0}"/>
              </c:ext>
            </c:extLst>
          </c:dPt>
          <c:dPt>
            <c:idx val="189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ED5-7194-4ED1-83BE-6DB595DA42A0}"/>
              </c:ext>
            </c:extLst>
          </c:dPt>
          <c:dPt>
            <c:idx val="189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ED7-7194-4ED1-83BE-6DB595DA42A0}"/>
              </c:ext>
            </c:extLst>
          </c:dPt>
          <c:dPt>
            <c:idx val="190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ED9-7194-4ED1-83BE-6DB595DA42A0}"/>
              </c:ext>
            </c:extLst>
          </c:dPt>
          <c:dPt>
            <c:idx val="190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EDB-7194-4ED1-83BE-6DB595DA42A0}"/>
              </c:ext>
            </c:extLst>
          </c:dPt>
          <c:dPt>
            <c:idx val="190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DD-7194-4ED1-83BE-6DB595DA42A0}"/>
              </c:ext>
            </c:extLst>
          </c:dPt>
          <c:dPt>
            <c:idx val="190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DF-7194-4ED1-83BE-6DB595DA42A0}"/>
              </c:ext>
            </c:extLst>
          </c:dPt>
          <c:dPt>
            <c:idx val="190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E1-7194-4ED1-83BE-6DB595DA42A0}"/>
              </c:ext>
            </c:extLst>
          </c:dPt>
          <c:dPt>
            <c:idx val="190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E3-7194-4ED1-83BE-6DB595DA42A0}"/>
              </c:ext>
            </c:extLst>
          </c:dPt>
          <c:dPt>
            <c:idx val="190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E5-7194-4ED1-83BE-6DB595DA42A0}"/>
              </c:ext>
            </c:extLst>
          </c:dPt>
          <c:dPt>
            <c:idx val="190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EE7-7194-4ED1-83BE-6DB595DA42A0}"/>
              </c:ext>
            </c:extLst>
          </c:dPt>
          <c:dPt>
            <c:idx val="190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EE9-7194-4ED1-83BE-6DB595DA42A0}"/>
              </c:ext>
            </c:extLst>
          </c:dPt>
          <c:dPt>
            <c:idx val="190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EEB-7194-4ED1-83BE-6DB595DA42A0}"/>
              </c:ext>
            </c:extLst>
          </c:dPt>
          <c:dPt>
            <c:idx val="191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EED-7194-4ED1-83BE-6DB595DA42A0}"/>
              </c:ext>
            </c:extLst>
          </c:dPt>
          <c:dPt>
            <c:idx val="191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EEF-7194-4ED1-83BE-6DB595DA42A0}"/>
              </c:ext>
            </c:extLst>
          </c:dPt>
          <c:dPt>
            <c:idx val="191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EF1-7194-4ED1-83BE-6DB595DA42A0}"/>
              </c:ext>
            </c:extLst>
          </c:dPt>
          <c:dPt>
            <c:idx val="191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EF3-7194-4ED1-83BE-6DB595DA42A0}"/>
              </c:ext>
            </c:extLst>
          </c:dPt>
          <c:dPt>
            <c:idx val="191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F5-7194-4ED1-83BE-6DB595DA42A0}"/>
              </c:ext>
            </c:extLst>
          </c:dPt>
          <c:dPt>
            <c:idx val="191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F7-7194-4ED1-83BE-6DB595DA42A0}"/>
              </c:ext>
            </c:extLst>
          </c:dPt>
          <c:dPt>
            <c:idx val="191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F9-7194-4ED1-83BE-6DB595DA42A0}"/>
              </c:ext>
            </c:extLst>
          </c:dPt>
          <c:dPt>
            <c:idx val="191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FB-7194-4ED1-83BE-6DB595DA42A0}"/>
              </c:ext>
            </c:extLst>
          </c:dPt>
          <c:dPt>
            <c:idx val="191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FD-7194-4ED1-83BE-6DB595DA42A0}"/>
              </c:ext>
            </c:extLst>
          </c:dPt>
          <c:dPt>
            <c:idx val="191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EFF-7194-4ED1-83BE-6DB595DA42A0}"/>
              </c:ext>
            </c:extLst>
          </c:dPt>
          <c:dPt>
            <c:idx val="192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F01-7194-4ED1-83BE-6DB595DA42A0}"/>
              </c:ext>
            </c:extLst>
          </c:dPt>
          <c:dPt>
            <c:idx val="192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F03-7194-4ED1-83BE-6DB595DA42A0}"/>
              </c:ext>
            </c:extLst>
          </c:dPt>
          <c:dPt>
            <c:idx val="192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F05-7194-4ED1-83BE-6DB595DA42A0}"/>
              </c:ext>
            </c:extLst>
          </c:dPt>
          <c:dPt>
            <c:idx val="192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F07-7194-4ED1-83BE-6DB595DA42A0}"/>
              </c:ext>
            </c:extLst>
          </c:dPt>
          <c:dPt>
            <c:idx val="192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F09-7194-4ED1-83BE-6DB595DA42A0}"/>
              </c:ext>
            </c:extLst>
          </c:dPt>
          <c:dPt>
            <c:idx val="192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F0B-7194-4ED1-83BE-6DB595DA42A0}"/>
              </c:ext>
            </c:extLst>
          </c:dPt>
          <c:dPt>
            <c:idx val="192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0D-7194-4ED1-83BE-6DB595DA42A0}"/>
              </c:ext>
            </c:extLst>
          </c:dPt>
          <c:dPt>
            <c:idx val="192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0F-7194-4ED1-83BE-6DB595DA42A0}"/>
              </c:ext>
            </c:extLst>
          </c:dPt>
          <c:dPt>
            <c:idx val="192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11-7194-4ED1-83BE-6DB595DA42A0}"/>
              </c:ext>
            </c:extLst>
          </c:dPt>
          <c:dPt>
            <c:idx val="192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13-7194-4ED1-83BE-6DB595DA42A0}"/>
              </c:ext>
            </c:extLst>
          </c:dPt>
          <c:dPt>
            <c:idx val="193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15-7194-4ED1-83BE-6DB595DA42A0}"/>
              </c:ext>
            </c:extLst>
          </c:dPt>
          <c:dPt>
            <c:idx val="193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17-7194-4ED1-83BE-6DB595DA42A0}"/>
              </c:ext>
            </c:extLst>
          </c:dPt>
          <c:dPt>
            <c:idx val="193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F19-7194-4ED1-83BE-6DB595DA42A0}"/>
              </c:ext>
            </c:extLst>
          </c:dPt>
          <c:dPt>
            <c:idx val="193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F1B-7194-4ED1-83BE-6DB595DA42A0}"/>
              </c:ext>
            </c:extLst>
          </c:dPt>
          <c:dPt>
            <c:idx val="193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F1D-7194-4ED1-83BE-6DB595DA42A0}"/>
              </c:ext>
            </c:extLst>
          </c:dPt>
          <c:dPt>
            <c:idx val="193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F1F-7194-4ED1-83BE-6DB595DA42A0}"/>
              </c:ext>
            </c:extLst>
          </c:dPt>
          <c:dPt>
            <c:idx val="193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F21-7194-4ED1-83BE-6DB595DA42A0}"/>
              </c:ext>
            </c:extLst>
          </c:dPt>
          <c:dPt>
            <c:idx val="193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F23-7194-4ED1-83BE-6DB595DA42A0}"/>
              </c:ext>
            </c:extLst>
          </c:dPt>
          <c:dPt>
            <c:idx val="193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25-7194-4ED1-83BE-6DB595DA42A0}"/>
              </c:ext>
            </c:extLst>
          </c:dPt>
          <c:dPt>
            <c:idx val="193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27-7194-4ED1-83BE-6DB595DA42A0}"/>
              </c:ext>
            </c:extLst>
          </c:dPt>
          <c:dPt>
            <c:idx val="194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29-7194-4ED1-83BE-6DB595DA42A0}"/>
              </c:ext>
            </c:extLst>
          </c:dPt>
          <c:dPt>
            <c:idx val="194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2B-7194-4ED1-83BE-6DB595DA42A0}"/>
              </c:ext>
            </c:extLst>
          </c:dPt>
          <c:dPt>
            <c:idx val="194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2D-7194-4ED1-83BE-6DB595DA42A0}"/>
              </c:ext>
            </c:extLst>
          </c:dPt>
          <c:dPt>
            <c:idx val="194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2F-7194-4ED1-83BE-6DB595DA42A0}"/>
              </c:ext>
            </c:extLst>
          </c:dPt>
          <c:dPt>
            <c:idx val="194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F31-7194-4ED1-83BE-6DB595DA42A0}"/>
              </c:ext>
            </c:extLst>
          </c:dPt>
          <c:dPt>
            <c:idx val="194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F33-7194-4ED1-83BE-6DB595DA42A0}"/>
              </c:ext>
            </c:extLst>
          </c:dPt>
          <c:dPt>
            <c:idx val="194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F35-7194-4ED1-83BE-6DB595DA42A0}"/>
              </c:ext>
            </c:extLst>
          </c:dPt>
          <c:dPt>
            <c:idx val="194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F37-7194-4ED1-83BE-6DB595DA42A0}"/>
              </c:ext>
            </c:extLst>
          </c:dPt>
          <c:dPt>
            <c:idx val="194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F39-7194-4ED1-83BE-6DB595DA42A0}"/>
              </c:ext>
            </c:extLst>
          </c:dPt>
          <c:dPt>
            <c:idx val="194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F3B-7194-4ED1-83BE-6DB595DA42A0}"/>
              </c:ext>
            </c:extLst>
          </c:dPt>
          <c:dPt>
            <c:idx val="195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F3D-7194-4ED1-83BE-6DB595DA42A0}"/>
              </c:ext>
            </c:extLst>
          </c:dPt>
          <c:dPt>
            <c:idx val="195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F3F-7194-4ED1-83BE-6DB595DA42A0}"/>
              </c:ext>
            </c:extLst>
          </c:dPt>
          <c:dPt>
            <c:idx val="195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F41-7194-4ED1-83BE-6DB595DA42A0}"/>
              </c:ext>
            </c:extLst>
          </c:dPt>
          <c:dPt>
            <c:idx val="195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F43-7194-4ED1-83BE-6DB595DA42A0}"/>
              </c:ext>
            </c:extLst>
          </c:dPt>
          <c:dPt>
            <c:idx val="195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F45-7194-4ED1-83BE-6DB595DA42A0}"/>
              </c:ext>
            </c:extLst>
          </c:dPt>
          <c:dPt>
            <c:idx val="195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F47-7194-4ED1-83BE-6DB595DA42A0}"/>
              </c:ext>
            </c:extLst>
          </c:dPt>
          <c:dPt>
            <c:idx val="195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49-7194-4ED1-83BE-6DB595DA42A0}"/>
              </c:ext>
            </c:extLst>
          </c:dPt>
          <c:dPt>
            <c:idx val="195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4B-7194-4ED1-83BE-6DB595DA42A0}"/>
              </c:ext>
            </c:extLst>
          </c:dPt>
          <c:dPt>
            <c:idx val="195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4D-7194-4ED1-83BE-6DB595DA42A0}"/>
              </c:ext>
            </c:extLst>
          </c:dPt>
          <c:dPt>
            <c:idx val="195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4F-7194-4ED1-83BE-6DB595DA42A0}"/>
              </c:ext>
            </c:extLst>
          </c:dPt>
          <c:dPt>
            <c:idx val="196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51-7194-4ED1-83BE-6DB595DA42A0}"/>
              </c:ext>
            </c:extLst>
          </c:dPt>
          <c:dPt>
            <c:idx val="196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53-7194-4ED1-83BE-6DB595DA42A0}"/>
              </c:ext>
            </c:extLst>
          </c:dPt>
          <c:dPt>
            <c:idx val="196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F55-7194-4ED1-83BE-6DB595DA42A0}"/>
              </c:ext>
            </c:extLst>
          </c:dPt>
          <c:dPt>
            <c:idx val="196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F57-7194-4ED1-83BE-6DB595DA42A0}"/>
              </c:ext>
            </c:extLst>
          </c:dPt>
          <c:dPt>
            <c:idx val="196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F59-7194-4ED1-83BE-6DB595DA42A0}"/>
              </c:ext>
            </c:extLst>
          </c:dPt>
          <c:dPt>
            <c:idx val="196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F5B-7194-4ED1-83BE-6DB595DA42A0}"/>
              </c:ext>
            </c:extLst>
          </c:dPt>
          <c:dPt>
            <c:idx val="196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F5D-7194-4ED1-83BE-6DB595DA42A0}"/>
              </c:ext>
            </c:extLst>
          </c:dPt>
          <c:dPt>
            <c:idx val="196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F5F-7194-4ED1-83BE-6DB595DA42A0}"/>
              </c:ext>
            </c:extLst>
          </c:dPt>
          <c:dPt>
            <c:idx val="196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61-7194-4ED1-83BE-6DB595DA42A0}"/>
              </c:ext>
            </c:extLst>
          </c:dPt>
          <c:dPt>
            <c:idx val="196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63-7194-4ED1-83BE-6DB595DA42A0}"/>
              </c:ext>
            </c:extLst>
          </c:dPt>
          <c:dPt>
            <c:idx val="197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65-7194-4ED1-83BE-6DB595DA42A0}"/>
              </c:ext>
            </c:extLst>
          </c:dPt>
          <c:dPt>
            <c:idx val="197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67-7194-4ED1-83BE-6DB595DA42A0}"/>
              </c:ext>
            </c:extLst>
          </c:dPt>
          <c:dPt>
            <c:idx val="197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69-7194-4ED1-83BE-6DB595DA42A0}"/>
              </c:ext>
            </c:extLst>
          </c:dPt>
          <c:dPt>
            <c:idx val="197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6B-7194-4ED1-83BE-6DB595DA42A0}"/>
              </c:ext>
            </c:extLst>
          </c:dPt>
          <c:dPt>
            <c:idx val="197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F6D-7194-4ED1-83BE-6DB595DA42A0}"/>
              </c:ext>
            </c:extLst>
          </c:dPt>
          <c:dPt>
            <c:idx val="197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F6F-7194-4ED1-83BE-6DB595DA42A0}"/>
              </c:ext>
            </c:extLst>
          </c:dPt>
          <c:dPt>
            <c:idx val="197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F71-7194-4ED1-83BE-6DB595DA42A0}"/>
              </c:ext>
            </c:extLst>
          </c:dPt>
          <c:dPt>
            <c:idx val="197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F73-7194-4ED1-83BE-6DB595DA42A0}"/>
              </c:ext>
            </c:extLst>
          </c:dPt>
          <c:dPt>
            <c:idx val="197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F75-7194-4ED1-83BE-6DB595DA42A0}"/>
              </c:ext>
            </c:extLst>
          </c:dPt>
          <c:dPt>
            <c:idx val="197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F77-7194-4ED1-83BE-6DB595DA42A0}"/>
              </c:ext>
            </c:extLst>
          </c:dPt>
          <c:dPt>
            <c:idx val="198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79-7194-4ED1-83BE-6DB595DA42A0}"/>
              </c:ext>
            </c:extLst>
          </c:dPt>
          <c:dPt>
            <c:idx val="198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7B-7194-4ED1-83BE-6DB595DA42A0}"/>
              </c:ext>
            </c:extLst>
          </c:dPt>
          <c:dPt>
            <c:idx val="198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7D-7194-4ED1-83BE-6DB595DA42A0}"/>
              </c:ext>
            </c:extLst>
          </c:dPt>
          <c:dPt>
            <c:idx val="198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7F-7194-4ED1-83BE-6DB595DA42A0}"/>
              </c:ext>
            </c:extLst>
          </c:dPt>
          <c:dPt>
            <c:idx val="198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81-7194-4ED1-83BE-6DB595DA42A0}"/>
              </c:ext>
            </c:extLst>
          </c:dPt>
          <c:dPt>
            <c:idx val="198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83-7194-4ED1-83BE-6DB595DA42A0}"/>
              </c:ext>
            </c:extLst>
          </c:dPt>
          <c:dPt>
            <c:idx val="198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F85-7194-4ED1-83BE-6DB595DA42A0}"/>
              </c:ext>
            </c:extLst>
          </c:dPt>
          <c:dPt>
            <c:idx val="198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F87-7194-4ED1-83BE-6DB595DA42A0}"/>
              </c:ext>
            </c:extLst>
          </c:dPt>
          <c:dPt>
            <c:idx val="198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F89-7194-4ED1-83BE-6DB595DA42A0}"/>
              </c:ext>
            </c:extLst>
          </c:dPt>
          <c:dPt>
            <c:idx val="198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F8B-7194-4ED1-83BE-6DB595DA42A0}"/>
              </c:ext>
            </c:extLst>
          </c:dPt>
          <c:dPt>
            <c:idx val="199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F8D-7194-4ED1-83BE-6DB595DA42A0}"/>
              </c:ext>
            </c:extLst>
          </c:dPt>
          <c:dPt>
            <c:idx val="199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F8F-7194-4ED1-83BE-6DB595DA42A0}"/>
              </c:ext>
            </c:extLst>
          </c:dPt>
          <c:dPt>
            <c:idx val="199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91-7194-4ED1-83BE-6DB595DA42A0}"/>
              </c:ext>
            </c:extLst>
          </c:dPt>
          <c:dPt>
            <c:idx val="199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93-7194-4ED1-83BE-6DB595DA42A0}"/>
              </c:ext>
            </c:extLst>
          </c:dPt>
          <c:dPt>
            <c:idx val="199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95-7194-4ED1-83BE-6DB595DA42A0}"/>
              </c:ext>
            </c:extLst>
          </c:dPt>
          <c:dPt>
            <c:idx val="199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97-7194-4ED1-83BE-6DB595DA42A0}"/>
              </c:ext>
            </c:extLst>
          </c:dPt>
          <c:dPt>
            <c:idx val="199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99-7194-4ED1-83BE-6DB595DA42A0}"/>
              </c:ext>
            </c:extLst>
          </c:dPt>
          <c:dPt>
            <c:idx val="199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9B-7194-4ED1-83BE-6DB595DA42A0}"/>
              </c:ext>
            </c:extLst>
          </c:dPt>
          <c:dPt>
            <c:idx val="199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F9D-7194-4ED1-83BE-6DB595DA42A0}"/>
              </c:ext>
            </c:extLst>
          </c:dPt>
          <c:dPt>
            <c:idx val="199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F9F-7194-4ED1-83BE-6DB595DA42A0}"/>
              </c:ext>
            </c:extLst>
          </c:dPt>
          <c:dPt>
            <c:idx val="200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FA1-7194-4ED1-83BE-6DB595DA42A0}"/>
              </c:ext>
            </c:extLst>
          </c:dPt>
          <c:dPt>
            <c:idx val="200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FA3-7194-4ED1-83BE-6DB595DA42A0}"/>
              </c:ext>
            </c:extLst>
          </c:dPt>
          <c:dPt>
            <c:idx val="200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FA5-7194-4ED1-83BE-6DB595DA42A0}"/>
              </c:ext>
            </c:extLst>
          </c:dPt>
          <c:dPt>
            <c:idx val="200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FA7-7194-4ED1-83BE-6DB595DA42A0}"/>
              </c:ext>
            </c:extLst>
          </c:dPt>
          <c:dPt>
            <c:idx val="200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FA9-7194-4ED1-83BE-6DB595DA42A0}"/>
              </c:ext>
            </c:extLst>
          </c:dPt>
          <c:dPt>
            <c:idx val="200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FAB-7194-4ED1-83BE-6DB595DA42A0}"/>
              </c:ext>
            </c:extLst>
          </c:dPt>
          <c:dPt>
            <c:idx val="200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FAD-7194-4ED1-83BE-6DB595DA42A0}"/>
              </c:ext>
            </c:extLst>
          </c:dPt>
          <c:dPt>
            <c:idx val="200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FAF-7194-4ED1-83BE-6DB595DA42A0}"/>
              </c:ext>
            </c:extLst>
          </c:dPt>
          <c:dPt>
            <c:idx val="200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FB1-7194-4ED1-83BE-6DB595DA42A0}"/>
              </c:ext>
            </c:extLst>
          </c:dPt>
          <c:dPt>
            <c:idx val="200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FB3-7194-4ED1-83BE-6DB595DA42A0}"/>
              </c:ext>
            </c:extLst>
          </c:dPt>
          <c:dPt>
            <c:idx val="201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B5-7194-4ED1-83BE-6DB595DA42A0}"/>
              </c:ext>
            </c:extLst>
          </c:dPt>
          <c:dPt>
            <c:idx val="201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B7-7194-4ED1-83BE-6DB595DA42A0}"/>
              </c:ext>
            </c:extLst>
          </c:dPt>
          <c:dPt>
            <c:idx val="201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B9-7194-4ED1-83BE-6DB595DA42A0}"/>
              </c:ext>
            </c:extLst>
          </c:dPt>
          <c:dPt>
            <c:idx val="201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BB-7194-4ED1-83BE-6DB595DA42A0}"/>
              </c:ext>
            </c:extLst>
          </c:dPt>
          <c:dPt>
            <c:idx val="201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BD-7194-4ED1-83BE-6DB595DA42A0}"/>
              </c:ext>
            </c:extLst>
          </c:dPt>
          <c:dPt>
            <c:idx val="201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FBF-7194-4ED1-83BE-6DB595DA42A0}"/>
              </c:ext>
            </c:extLst>
          </c:dPt>
          <c:dPt>
            <c:idx val="201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FC1-7194-4ED1-83BE-6DB595DA42A0}"/>
              </c:ext>
            </c:extLst>
          </c:dPt>
          <c:dPt>
            <c:idx val="201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FC3-7194-4ED1-83BE-6DB595DA42A0}"/>
              </c:ext>
            </c:extLst>
          </c:dPt>
          <c:dPt>
            <c:idx val="201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FC5-7194-4ED1-83BE-6DB595DA42A0}"/>
              </c:ext>
            </c:extLst>
          </c:dPt>
          <c:dPt>
            <c:idx val="201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FC7-7194-4ED1-83BE-6DB595DA42A0}"/>
              </c:ext>
            </c:extLst>
          </c:dPt>
          <c:dPt>
            <c:idx val="202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FC9-7194-4ED1-83BE-6DB595DA42A0}"/>
              </c:ext>
            </c:extLst>
          </c:dPt>
          <c:dPt>
            <c:idx val="202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FCB-7194-4ED1-83BE-6DB595DA42A0}"/>
              </c:ext>
            </c:extLst>
          </c:dPt>
          <c:dPt>
            <c:idx val="202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CD-7194-4ED1-83BE-6DB595DA42A0}"/>
              </c:ext>
            </c:extLst>
          </c:dPt>
          <c:dPt>
            <c:idx val="202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CF-7194-4ED1-83BE-6DB595DA42A0}"/>
              </c:ext>
            </c:extLst>
          </c:dPt>
          <c:dPt>
            <c:idx val="202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D1-7194-4ED1-83BE-6DB595DA42A0}"/>
              </c:ext>
            </c:extLst>
          </c:dPt>
          <c:dPt>
            <c:idx val="202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D3-7194-4ED1-83BE-6DB595DA42A0}"/>
              </c:ext>
            </c:extLst>
          </c:dPt>
          <c:dPt>
            <c:idx val="202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D5-7194-4ED1-83BE-6DB595DA42A0}"/>
              </c:ext>
            </c:extLst>
          </c:dPt>
          <c:dPt>
            <c:idx val="202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FD7-7194-4ED1-83BE-6DB595DA42A0}"/>
              </c:ext>
            </c:extLst>
          </c:dPt>
          <c:dPt>
            <c:idx val="202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0FD9-7194-4ED1-83BE-6DB595DA42A0}"/>
              </c:ext>
            </c:extLst>
          </c:dPt>
          <c:dPt>
            <c:idx val="202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0FDB-7194-4ED1-83BE-6DB595DA42A0}"/>
              </c:ext>
            </c:extLst>
          </c:dPt>
          <c:dPt>
            <c:idx val="203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0FDD-7194-4ED1-83BE-6DB595DA42A0}"/>
              </c:ext>
            </c:extLst>
          </c:dPt>
          <c:dPt>
            <c:idx val="203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0FDF-7194-4ED1-83BE-6DB595DA42A0}"/>
              </c:ext>
            </c:extLst>
          </c:dPt>
          <c:dPt>
            <c:idx val="203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0FE1-7194-4ED1-83BE-6DB595DA42A0}"/>
              </c:ext>
            </c:extLst>
          </c:dPt>
          <c:dPt>
            <c:idx val="203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0FE3-7194-4ED1-83BE-6DB595DA42A0}"/>
              </c:ext>
            </c:extLst>
          </c:dPt>
          <c:dPt>
            <c:idx val="203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E5-7194-4ED1-83BE-6DB595DA42A0}"/>
              </c:ext>
            </c:extLst>
          </c:dPt>
          <c:dPt>
            <c:idx val="203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E7-7194-4ED1-83BE-6DB595DA42A0}"/>
              </c:ext>
            </c:extLst>
          </c:dPt>
          <c:dPt>
            <c:idx val="203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E9-7194-4ED1-83BE-6DB595DA42A0}"/>
              </c:ext>
            </c:extLst>
          </c:dPt>
          <c:dPt>
            <c:idx val="203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EB-7194-4ED1-83BE-6DB595DA42A0}"/>
              </c:ext>
            </c:extLst>
          </c:dPt>
          <c:dPt>
            <c:idx val="203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ED-7194-4ED1-83BE-6DB595DA42A0}"/>
              </c:ext>
            </c:extLst>
          </c:dPt>
          <c:dPt>
            <c:idx val="203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0FEF-7194-4ED1-83BE-6DB595DA42A0}"/>
              </c:ext>
            </c:extLst>
          </c:dPt>
          <c:dPt>
            <c:idx val="204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0FF1-7194-4ED1-83BE-6DB595DA42A0}"/>
              </c:ext>
            </c:extLst>
          </c:dPt>
          <c:dPt>
            <c:idx val="204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0FF3-7194-4ED1-83BE-6DB595DA42A0}"/>
              </c:ext>
            </c:extLst>
          </c:dPt>
          <c:dPt>
            <c:idx val="204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0FF5-7194-4ED1-83BE-6DB595DA42A0}"/>
              </c:ext>
            </c:extLst>
          </c:dPt>
          <c:dPt>
            <c:idx val="204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0FF7-7194-4ED1-83BE-6DB595DA42A0}"/>
              </c:ext>
            </c:extLst>
          </c:dPt>
          <c:dPt>
            <c:idx val="204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0FF9-7194-4ED1-83BE-6DB595DA42A0}"/>
              </c:ext>
            </c:extLst>
          </c:dPt>
          <c:dPt>
            <c:idx val="204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0FFB-7194-4ED1-83BE-6DB595DA42A0}"/>
              </c:ext>
            </c:extLst>
          </c:dPt>
          <c:dPt>
            <c:idx val="204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FD-7194-4ED1-83BE-6DB595DA42A0}"/>
              </c:ext>
            </c:extLst>
          </c:dPt>
          <c:dPt>
            <c:idx val="204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0FFF-7194-4ED1-83BE-6DB595DA42A0}"/>
              </c:ext>
            </c:extLst>
          </c:dPt>
          <c:dPt>
            <c:idx val="204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01-7194-4ED1-83BE-6DB595DA42A0}"/>
              </c:ext>
            </c:extLst>
          </c:dPt>
          <c:dPt>
            <c:idx val="204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03-7194-4ED1-83BE-6DB595DA42A0}"/>
              </c:ext>
            </c:extLst>
          </c:dPt>
          <c:dPt>
            <c:idx val="205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05-7194-4ED1-83BE-6DB595DA42A0}"/>
              </c:ext>
            </c:extLst>
          </c:dPt>
          <c:dPt>
            <c:idx val="205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07-7194-4ED1-83BE-6DB595DA42A0}"/>
              </c:ext>
            </c:extLst>
          </c:dPt>
          <c:dPt>
            <c:idx val="205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1009-7194-4ED1-83BE-6DB595DA42A0}"/>
              </c:ext>
            </c:extLst>
          </c:dPt>
          <c:dPt>
            <c:idx val="205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100B-7194-4ED1-83BE-6DB595DA42A0}"/>
              </c:ext>
            </c:extLst>
          </c:dPt>
          <c:dPt>
            <c:idx val="205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100D-7194-4ED1-83BE-6DB595DA42A0}"/>
              </c:ext>
            </c:extLst>
          </c:dPt>
          <c:dPt>
            <c:idx val="205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100F-7194-4ED1-83BE-6DB595DA42A0}"/>
              </c:ext>
            </c:extLst>
          </c:dPt>
          <c:dPt>
            <c:idx val="205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1011-7194-4ED1-83BE-6DB595DA42A0}"/>
              </c:ext>
            </c:extLst>
          </c:dPt>
          <c:dPt>
            <c:idx val="205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1013-7194-4ED1-83BE-6DB595DA42A0}"/>
              </c:ext>
            </c:extLst>
          </c:dPt>
          <c:dPt>
            <c:idx val="205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1015-7194-4ED1-83BE-6DB595DA42A0}"/>
              </c:ext>
            </c:extLst>
          </c:dPt>
          <c:dPt>
            <c:idx val="205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1017-7194-4ED1-83BE-6DB595DA42A0}"/>
              </c:ext>
            </c:extLst>
          </c:dPt>
          <c:dPt>
            <c:idx val="206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1019-7194-4ED1-83BE-6DB595DA42A0}"/>
              </c:ext>
            </c:extLst>
          </c:dPt>
          <c:dPt>
            <c:idx val="206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101B-7194-4ED1-83BE-6DB595DA42A0}"/>
              </c:ext>
            </c:extLst>
          </c:dPt>
          <c:dPt>
            <c:idx val="206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101D-7194-4ED1-83BE-6DB595DA42A0}"/>
              </c:ext>
            </c:extLst>
          </c:dPt>
          <c:dPt>
            <c:idx val="206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101F-7194-4ED1-83BE-6DB595DA42A0}"/>
              </c:ext>
            </c:extLst>
          </c:dPt>
          <c:dPt>
            <c:idx val="206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21-7194-4ED1-83BE-6DB595DA42A0}"/>
              </c:ext>
            </c:extLst>
          </c:dPt>
          <c:dPt>
            <c:idx val="206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23-7194-4ED1-83BE-6DB595DA42A0}"/>
              </c:ext>
            </c:extLst>
          </c:dPt>
          <c:dPt>
            <c:idx val="206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25-7194-4ED1-83BE-6DB595DA42A0}"/>
              </c:ext>
            </c:extLst>
          </c:dPt>
          <c:dPt>
            <c:idx val="206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27-7194-4ED1-83BE-6DB595DA42A0}"/>
              </c:ext>
            </c:extLst>
          </c:dPt>
          <c:dPt>
            <c:idx val="206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29-7194-4ED1-83BE-6DB595DA42A0}"/>
              </c:ext>
            </c:extLst>
          </c:dPt>
          <c:dPt>
            <c:idx val="206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2B-7194-4ED1-83BE-6DB595DA42A0}"/>
              </c:ext>
            </c:extLst>
          </c:dPt>
          <c:dPt>
            <c:idx val="207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102D-7194-4ED1-83BE-6DB595DA42A0}"/>
              </c:ext>
            </c:extLst>
          </c:dPt>
          <c:dPt>
            <c:idx val="207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102F-7194-4ED1-83BE-6DB595DA42A0}"/>
              </c:ext>
            </c:extLst>
          </c:dPt>
          <c:dPt>
            <c:idx val="207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1031-7194-4ED1-83BE-6DB595DA42A0}"/>
              </c:ext>
            </c:extLst>
          </c:dPt>
          <c:dPt>
            <c:idx val="207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1033-7194-4ED1-83BE-6DB595DA42A0}"/>
              </c:ext>
            </c:extLst>
          </c:dPt>
          <c:dPt>
            <c:idx val="207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1035-7194-4ED1-83BE-6DB595DA42A0}"/>
              </c:ext>
            </c:extLst>
          </c:dPt>
          <c:dPt>
            <c:idx val="207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1037-7194-4ED1-83BE-6DB595DA42A0}"/>
              </c:ext>
            </c:extLst>
          </c:dPt>
          <c:dPt>
            <c:idx val="207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39-7194-4ED1-83BE-6DB595DA42A0}"/>
              </c:ext>
            </c:extLst>
          </c:dPt>
          <c:dPt>
            <c:idx val="207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3B-7194-4ED1-83BE-6DB595DA42A0}"/>
              </c:ext>
            </c:extLst>
          </c:dPt>
          <c:dPt>
            <c:idx val="207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3D-7194-4ED1-83BE-6DB595DA42A0}"/>
              </c:ext>
            </c:extLst>
          </c:dPt>
          <c:dPt>
            <c:idx val="207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3F-7194-4ED1-83BE-6DB595DA42A0}"/>
              </c:ext>
            </c:extLst>
          </c:dPt>
          <c:dPt>
            <c:idx val="208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41-7194-4ED1-83BE-6DB595DA42A0}"/>
              </c:ext>
            </c:extLst>
          </c:dPt>
          <c:dPt>
            <c:idx val="208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43-7194-4ED1-83BE-6DB595DA42A0}"/>
              </c:ext>
            </c:extLst>
          </c:dPt>
          <c:dPt>
            <c:idx val="208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1045-7194-4ED1-83BE-6DB595DA42A0}"/>
              </c:ext>
            </c:extLst>
          </c:dPt>
          <c:dPt>
            <c:idx val="208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1047-7194-4ED1-83BE-6DB595DA42A0}"/>
              </c:ext>
            </c:extLst>
          </c:dPt>
          <c:dPt>
            <c:idx val="208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1049-7194-4ED1-83BE-6DB595DA42A0}"/>
              </c:ext>
            </c:extLst>
          </c:dPt>
          <c:dPt>
            <c:idx val="208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104B-7194-4ED1-83BE-6DB595DA42A0}"/>
              </c:ext>
            </c:extLst>
          </c:dPt>
          <c:dPt>
            <c:idx val="208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104D-7194-4ED1-83BE-6DB595DA42A0}"/>
              </c:ext>
            </c:extLst>
          </c:dPt>
          <c:dPt>
            <c:idx val="208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104F-7194-4ED1-83BE-6DB595DA42A0}"/>
              </c:ext>
            </c:extLst>
          </c:dPt>
          <c:dPt>
            <c:idx val="208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51-7194-4ED1-83BE-6DB595DA42A0}"/>
              </c:ext>
            </c:extLst>
          </c:dPt>
          <c:dPt>
            <c:idx val="208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53-7194-4ED1-83BE-6DB595DA42A0}"/>
              </c:ext>
            </c:extLst>
          </c:dPt>
          <c:dPt>
            <c:idx val="209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55-7194-4ED1-83BE-6DB595DA42A0}"/>
              </c:ext>
            </c:extLst>
          </c:dPt>
          <c:dPt>
            <c:idx val="209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57-7194-4ED1-83BE-6DB595DA42A0}"/>
              </c:ext>
            </c:extLst>
          </c:dPt>
          <c:dPt>
            <c:idx val="209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59-7194-4ED1-83BE-6DB595DA42A0}"/>
              </c:ext>
            </c:extLst>
          </c:dPt>
          <c:dPt>
            <c:idx val="209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5B-7194-4ED1-83BE-6DB595DA42A0}"/>
              </c:ext>
            </c:extLst>
          </c:dPt>
          <c:dPt>
            <c:idx val="209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105D-7194-4ED1-83BE-6DB595DA42A0}"/>
              </c:ext>
            </c:extLst>
          </c:dPt>
          <c:dPt>
            <c:idx val="209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105F-7194-4ED1-83BE-6DB595DA42A0}"/>
              </c:ext>
            </c:extLst>
          </c:dPt>
          <c:dPt>
            <c:idx val="209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1061-7194-4ED1-83BE-6DB595DA42A0}"/>
              </c:ext>
            </c:extLst>
          </c:dPt>
          <c:dPt>
            <c:idx val="209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1063-7194-4ED1-83BE-6DB595DA42A0}"/>
              </c:ext>
            </c:extLst>
          </c:dPt>
          <c:dPt>
            <c:idx val="209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1065-7194-4ED1-83BE-6DB595DA42A0}"/>
              </c:ext>
            </c:extLst>
          </c:dPt>
          <c:dPt>
            <c:idx val="209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1067-7194-4ED1-83BE-6DB595DA42A0}"/>
              </c:ext>
            </c:extLst>
          </c:dPt>
          <c:dPt>
            <c:idx val="210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69-7194-4ED1-83BE-6DB595DA42A0}"/>
              </c:ext>
            </c:extLst>
          </c:dPt>
          <c:dPt>
            <c:idx val="210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6B-7194-4ED1-83BE-6DB595DA42A0}"/>
              </c:ext>
            </c:extLst>
          </c:dPt>
          <c:dPt>
            <c:idx val="210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6D-7194-4ED1-83BE-6DB595DA42A0}"/>
              </c:ext>
            </c:extLst>
          </c:dPt>
          <c:dPt>
            <c:idx val="210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6F-7194-4ED1-83BE-6DB595DA42A0}"/>
              </c:ext>
            </c:extLst>
          </c:dPt>
          <c:dPt>
            <c:idx val="210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71-7194-4ED1-83BE-6DB595DA42A0}"/>
              </c:ext>
            </c:extLst>
          </c:dPt>
          <c:dPt>
            <c:idx val="210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73-7194-4ED1-83BE-6DB595DA42A0}"/>
              </c:ext>
            </c:extLst>
          </c:dPt>
          <c:dPt>
            <c:idx val="210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1075-7194-4ED1-83BE-6DB595DA42A0}"/>
              </c:ext>
            </c:extLst>
          </c:dPt>
          <c:dPt>
            <c:idx val="210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1077-7194-4ED1-83BE-6DB595DA42A0}"/>
              </c:ext>
            </c:extLst>
          </c:dPt>
          <c:dPt>
            <c:idx val="210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1079-7194-4ED1-83BE-6DB595DA42A0}"/>
              </c:ext>
            </c:extLst>
          </c:dPt>
          <c:dPt>
            <c:idx val="210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107B-7194-4ED1-83BE-6DB595DA42A0}"/>
              </c:ext>
            </c:extLst>
          </c:dPt>
          <c:dPt>
            <c:idx val="211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107D-7194-4ED1-83BE-6DB595DA42A0}"/>
              </c:ext>
            </c:extLst>
          </c:dPt>
          <c:dPt>
            <c:idx val="211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107F-7194-4ED1-83BE-6DB595DA42A0}"/>
              </c:ext>
            </c:extLst>
          </c:dPt>
          <c:dPt>
            <c:idx val="211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1081-7194-4ED1-83BE-6DB595DA42A0}"/>
              </c:ext>
            </c:extLst>
          </c:dPt>
          <c:dPt>
            <c:idx val="211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1083-7194-4ED1-83BE-6DB595DA42A0}"/>
              </c:ext>
            </c:extLst>
          </c:dPt>
          <c:dPt>
            <c:idx val="211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1085-7194-4ED1-83BE-6DB595DA42A0}"/>
              </c:ext>
            </c:extLst>
          </c:dPt>
          <c:dPt>
            <c:idx val="211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1087-7194-4ED1-83BE-6DB595DA42A0}"/>
              </c:ext>
            </c:extLst>
          </c:dPt>
          <c:dPt>
            <c:idx val="211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1089-7194-4ED1-83BE-6DB595DA42A0}"/>
              </c:ext>
            </c:extLst>
          </c:dPt>
          <c:dPt>
            <c:idx val="211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108B-7194-4ED1-83BE-6DB595DA42A0}"/>
              </c:ext>
            </c:extLst>
          </c:dPt>
          <c:dPt>
            <c:idx val="211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8D-7194-4ED1-83BE-6DB595DA42A0}"/>
              </c:ext>
            </c:extLst>
          </c:dPt>
          <c:dPt>
            <c:idx val="211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8F-7194-4ED1-83BE-6DB595DA42A0}"/>
              </c:ext>
            </c:extLst>
          </c:dPt>
          <c:dPt>
            <c:idx val="212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91-7194-4ED1-83BE-6DB595DA42A0}"/>
              </c:ext>
            </c:extLst>
          </c:dPt>
          <c:dPt>
            <c:idx val="212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93-7194-4ED1-83BE-6DB595DA42A0}"/>
              </c:ext>
            </c:extLst>
          </c:dPt>
          <c:dPt>
            <c:idx val="212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95-7194-4ED1-83BE-6DB595DA42A0}"/>
              </c:ext>
            </c:extLst>
          </c:dPt>
          <c:dPt>
            <c:idx val="212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97-7194-4ED1-83BE-6DB595DA42A0}"/>
              </c:ext>
            </c:extLst>
          </c:dPt>
          <c:dPt>
            <c:idx val="212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1099-7194-4ED1-83BE-6DB595DA42A0}"/>
              </c:ext>
            </c:extLst>
          </c:dPt>
          <c:dPt>
            <c:idx val="212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109B-7194-4ED1-83BE-6DB595DA42A0}"/>
              </c:ext>
            </c:extLst>
          </c:dPt>
          <c:dPt>
            <c:idx val="212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109D-7194-4ED1-83BE-6DB595DA42A0}"/>
              </c:ext>
            </c:extLst>
          </c:dPt>
          <c:dPt>
            <c:idx val="212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109F-7194-4ED1-83BE-6DB595DA42A0}"/>
              </c:ext>
            </c:extLst>
          </c:dPt>
          <c:dPt>
            <c:idx val="212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10A1-7194-4ED1-83BE-6DB595DA42A0}"/>
              </c:ext>
            </c:extLst>
          </c:dPt>
          <c:dPt>
            <c:idx val="212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10A3-7194-4ED1-83BE-6DB595DA42A0}"/>
              </c:ext>
            </c:extLst>
          </c:dPt>
          <c:dPt>
            <c:idx val="213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A5-7194-4ED1-83BE-6DB595DA42A0}"/>
              </c:ext>
            </c:extLst>
          </c:dPt>
          <c:dPt>
            <c:idx val="213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A7-7194-4ED1-83BE-6DB595DA42A0}"/>
              </c:ext>
            </c:extLst>
          </c:dPt>
          <c:dPt>
            <c:idx val="213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A9-7194-4ED1-83BE-6DB595DA42A0}"/>
              </c:ext>
            </c:extLst>
          </c:dPt>
          <c:dPt>
            <c:idx val="213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AB-7194-4ED1-83BE-6DB595DA42A0}"/>
              </c:ext>
            </c:extLst>
          </c:dPt>
          <c:dPt>
            <c:idx val="213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AD-7194-4ED1-83BE-6DB595DA42A0}"/>
              </c:ext>
            </c:extLst>
          </c:dPt>
          <c:dPt>
            <c:idx val="213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0AF-7194-4ED1-83BE-6DB595DA42A0}"/>
              </c:ext>
            </c:extLst>
          </c:dPt>
          <c:dPt>
            <c:idx val="213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10B1-7194-4ED1-83BE-6DB595DA42A0}"/>
              </c:ext>
            </c:extLst>
          </c:dPt>
          <c:dPt>
            <c:idx val="213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10B3-7194-4ED1-83BE-6DB595DA42A0}"/>
              </c:ext>
            </c:extLst>
          </c:dPt>
          <c:dPt>
            <c:idx val="213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10B5-7194-4ED1-83BE-6DB595DA42A0}"/>
              </c:ext>
            </c:extLst>
          </c:dPt>
          <c:dPt>
            <c:idx val="213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10B7-7194-4ED1-83BE-6DB595DA42A0}"/>
              </c:ext>
            </c:extLst>
          </c:dPt>
          <c:dPt>
            <c:idx val="214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10B9-7194-4ED1-83BE-6DB595DA42A0}"/>
              </c:ext>
            </c:extLst>
          </c:dPt>
          <c:dPt>
            <c:idx val="214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10BB-7194-4ED1-83BE-6DB595DA42A0}"/>
              </c:ext>
            </c:extLst>
          </c:dPt>
          <c:dPt>
            <c:idx val="214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BD-7194-4ED1-83BE-6DB595DA42A0}"/>
              </c:ext>
            </c:extLst>
          </c:dPt>
          <c:dPt>
            <c:idx val="214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BF-7194-4ED1-83BE-6DB595DA42A0}"/>
              </c:ext>
            </c:extLst>
          </c:dPt>
          <c:dPt>
            <c:idx val="214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C1-7194-4ED1-83BE-6DB595DA42A0}"/>
              </c:ext>
            </c:extLst>
          </c:dPt>
          <c:dPt>
            <c:idx val="214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C3-7194-4ED1-83BE-6DB595DA42A0}"/>
              </c:ext>
            </c:extLst>
          </c:dPt>
          <c:dPt>
            <c:idx val="214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C5-7194-4ED1-83BE-6DB595DA42A0}"/>
              </c:ext>
            </c:extLst>
          </c:dPt>
          <c:dPt>
            <c:idx val="214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0C7-7194-4ED1-83BE-6DB595DA42A0}"/>
              </c:ext>
            </c:extLst>
          </c:dPt>
          <c:dPt>
            <c:idx val="214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10C9-7194-4ED1-83BE-6DB595DA42A0}"/>
              </c:ext>
            </c:extLst>
          </c:dPt>
          <c:dPt>
            <c:idx val="214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10CB-7194-4ED1-83BE-6DB595DA42A0}"/>
              </c:ext>
            </c:extLst>
          </c:dPt>
          <c:dPt>
            <c:idx val="215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10CD-7194-4ED1-83BE-6DB595DA42A0}"/>
              </c:ext>
            </c:extLst>
          </c:dPt>
          <c:dPt>
            <c:idx val="215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10CF-7194-4ED1-83BE-6DB595DA42A0}"/>
              </c:ext>
            </c:extLst>
          </c:dPt>
          <c:dPt>
            <c:idx val="215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10D1-7194-4ED1-83BE-6DB595DA42A0}"/>
              </c:ext>
            </c:extLst>
          </c:dPt>
          <c:dPt>
            <c:idx val="215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10D3-7194-4ED1-83BE-6DB595DA42A0}"/>
              </c:ext>
            </c:extLst>
          </c:dPt>
          <c:dPt>
            <c:idx val="215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D5-7194-4ED1-83BE-6DB595DA42A0}"/>
              </c:ext>
            </c:extLst>
          </c:dPt>
          <c:dPt>
            <c:idx val="215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D7-7194-4ED1-83BE-6DB595DA42A0}"/>
              </c:ext>
            </c:extLst>
          </c:dPt>
          <c:dPt>
            <c:idx val="215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D9-7194-4ED1-83BE-6DB595DA42A0}"/>
              </c:ext>
            </c:extLst>
          </c:dPt>
          <c:dPt>
            <c:idx val="215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DB-7194-4ED1-83BE-6DB595DA42A0}"/>
              </c:ext>
            </c:extLst>
          </c:dPt>
          <c:dPt>
            <c:idx val="215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DD-7194-4ED1-83BE-6DB595DA42A0}"/>
              </c:ext>
            </c:extLst>
          </c:dPt>
          <c:dPt>
            <c:idx val="215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0DF-7194-4ED1-83BE-6DB595DA42A0}"/>
              </c:ext>
            </c:extLst>
          </c:dPt>
          <c:dPt>
            <c:idx val="216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10E1-7194-4ED1-83BE-6DB595DA42A0}"/>
              </c:ext>
            </c:extLst>
          </c:dPt>
          <c:dPt>
            <c:idx val="216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10E3-7194-4ED1-83BE-6DB595DA42A0}"/>
              </c:ext>
            </c:extLst>
          </c:dPt>
          <c:dPt>
            <c:idx val="216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10E5-7194-4ED1-83BE-6DB595DA42A0}"/>
              </c:ext>
            </c:extLst>
          </c:dPt>
          <c:dPt>
            <c:idx val="216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10E7-7194-4ED1-83BE-6DB595DA42A0}"/>
              </c:ext>
            </c:extLst>
          </c:dPt>
          <c:dPt>
            <c:idx val="216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10E9-7194-4ED1-83BE-6DB595DA42A0}"/>
              </c:ext>
            </c:extLst>
          </c:dPt>
          <c:dPt>
            <c:idx val="216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10EB-7194-4ED1-83BE-6DB595DA42A0}"/>
              </c:ext>
            </c:extLst>
          </c:dPt>
          <c:dPt>
            <c:idx val="216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10ED-7194-4ED1-83BE-6DB595DA42A0}"/>
              </c:ext>
            </c:extLst>
          </c:dPt>
          <c:dPt>
            <c:idx val="216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10EF-7194-4ED1-83BE-6DB595DA42A0}"/>
              </c:ext>
            </c:extLst>
          </c:dPt>
          <c:dPt>
            <c:idx val="216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10F1-7194-4ED1-83BE-6DB595DA42A0}"/>
              </c:ext>
            </c:extLst>
          </c:dPt>
          <c:dPt>
            <c:idx val="216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10F3-7194-4ED1-83BE-6DB595DA42A0}"/>
              </c:ext>
            </c:extLst>
          </c:dPt>
          <c:dPt>
            <c:idx val="217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10F5-7194-4ED1-83BE-6DB595DA42A0}"/>
              </c:ext>
            </c:extLst>
          </c:dPt>
          <c:dPt>
            <c:idx val="217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10F7-7194-4ED1-83BE-6DB595DA42A0}"/>
              </c:ext>
            </c:extLst>
          </c:dPt>
          <c:dPt>
            <c:idx val="217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F9-7194-4ED1-83BE-6DB595DA42A0}"/>
              </c:ext>
            </c:extLst>
          </c:dPt>
          <c:dPt>
            <c:idx val="217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FB-7194-4ED1-83BE-6DB595DA42A0}"/>
              </c:ext>
            </c:extLst>
          </c:dPt>
          <c:dPt>
            <c:idx val="217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FD-7194-4ED1-83BE-6DB595DA42A0}"/>
              </c:ext>
            </c:extLst>
          </c:dPt>
          <c:dPt>
            <c:idx val="217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0FF-7194-4ED1-83BE-6DB595DA42A0}"/>
              </c:ext>
            </c:extLst>
          </c:dPt>
          <c:dPt>
            <c:idx val="217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01-7194-4ED1-83BE-6DB595DA42A0}"/>
              </c:ext>
            </c:extLst>
          </c:dPt>
          <c:dPt>
            <c:idx val="217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03-7194-4ED1-83BE-6DB595DA42A0}"/>
              </c:ext>
            </c:extLst>
          </c:dPt>
          <c:dPt>
            <c:idx val="217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1105-7194-4ED1-83BE-6DB595DA42A0}"/>
              </c:ext>
            </c:extLst>
          </c:dPt>
          <c:dPt>
            <c:idx val="217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1107-7194-4ED1-83BE-6DB595DA42A0}"/>
              </c:ext>
            </c:extLst>
          </c:dPt>
          <c:dPt>
            <c:idx val="218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1109-7194-4ED1-83BE-6DB595DA42A0}"/>
              </c:ext>
            </c:extLst>
          </c:dPt>
          <c:dPt>
            <c:idx val="218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110B-7194-4ED1-83BE-6DB595DA42A0}"/>
              </c:ext>
            </c:extLst>
          </c:dPt>
          <c:dPt>
            <c:idx val="218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110D-7194-4ED1-83BE-6DB595DA42A0}"/>
              </c:ext>
            </c:extLst>
          </c:dPt>
          <c:dPt>
            <c:idx val="218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110F-7194-4ED1-83BE-6DB595DA42A0}"/>
              </c:ext>
            </c:extLst>
          </c:dPt>
          <c:dPt>
            <c:idx val="218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11-7194-4ED1-83BE-6DB595DA42A0}"/>
              </c:ext>
            </c:extLst>
          </c:dPt>
          <c:dPt>
            <c:idx val="218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13-7194-4ED1-83BE-6DB595DA42A0}"/>
              </c:ext>
            </c:extLst>
          </c:dPt>
          <c:dPt>
            <c:idx val="2186"/>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15-7194-4ED1-83BE-6DB595DA42A0}"/>
              </c:ext>
            </c:extLst>
          </c:dPt>
          <c:dPt>
            <c:idx val="2187"/>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17-7194-4ED1-83BE-6DB595DA42A0}"/>
              </c:ext>
            </c:extLst>
          </c:dPt>
          <c:dPt>
            <c:idx val="2188"/>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19-7194-4ED1-83BE-6DB595DA42A0}"/>
              </c:ext>
            </c:extLst>
          </c:dPt>
          <c:dPt>
            <c:idx val="2189"/>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1B-7194-4ED1-83BE-6DB595DA42A0}"/>
              </c:ext>
            </c:extLst>
          </c:dPt>
          <c:dPt>
            <c:idx val="2190"/>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111D-7194-4ED1-83BE-6DB595DA42A0}"/>
              </c:ext>
            </c:extLst>
          </c:dPt>
          <c:dPt>
            <c:idx val="2191"/>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111F-7194-4ED1-83BE-6DB595DA42A0}"/>
              </c:ext>
            </c:extLst>
          </c:dPt>
          <c:dPt>
            <c:idx val="2192"/>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1121-7194-4ED1-83BE-6DB595DA42A0}"/>
              </c:ext>
            </c:extLst>
          </c:dPt>
          <c:dPt>
            <c:idx val="2193"/>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1123-7194-4ED1-83BE-6DB595DA42A0}"/>
              </c:ext>
            </c:extLst>
          </c:dPt>
          <c:dPt>
            <c:idx val="2194"/>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1125-7194-4ED1-83BE-6DB595DA42A0}"/>
              </c:ext>
            </c:extLst>
          </c:dPt>
          <c:dPt>
            <c:idx val="2195"/>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1127-7194-4ED1-83BE-6DB595DA42A0}"/>
              </c:ext>
            </c:extLst>
          </c:dPt>
          <c:dPt>
            <c:idx val="2196"/>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29-7194-4ED1-83BE-6DB595DA42A0}"/>
              </c:ext>
            </c:extLst>
          </c:dPt>
          <c:dPt>
            <c:idx val="2197"/>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2B-7194-4ED1-83BE-6DB595DA42A0}"/>
              </c:ext>
            </c:extLst>
          </c:dPt>
          <c:dPt>
            <c:idx val="2198"/>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2D-7194-4ED1-83BE-6DB595DA42A0}"/>
              </c:ext>
            </c:extLst>
          </c:dPt>
          <c:dPt>
            <c:idx val="2199"/>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2F-7194-4ED1-83BE-6DB595DA42A0}"/>
              </c:ext>
            </c:extLst>
          </c:dPt>
          <c:dPt>
            <c:idx val="2200"/>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31-7194-4ED1-83BE-6DB595DA42A0}"/>
              </c:ext>
            </c:extLst>
          </c:dPt>
          <c:dPt>
            <c:idx val="2201"/>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33-7194-4ED1-83BE-6DB595DA42A0}"/>
              </c:ext>
            </c:extLst>
          </c:dPt>
          <c:dPt>
            <c:idx val="2202"/>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1135-7194-4ED1-83BE-6DB595DA42A0}"/>
              </c:ext>
            </c:extLst>
          </c:dPt>
          <c:dPt>
            <c:idx val="2203"/>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1137-7194-4ED1-83BE-6DB595DA42A0}"/>
              </c:ext>
            </c:extLst>
          </c:dPt>
          <c:dPt>
            <c:idx val="2204"/>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1139-7194-4ED1-83BE-6DB595DA42A0}"/>
              </c:ext>
            </c:extLst>
          </c:dPt>
          <c:dPt>
            <c:idx val="2205"/>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113B-7194-4ED1-83BE-6DB595DA42A0}"/>
              </c:ext>
            </c:extLst>
          </c:dPt>
          <c:dPt>
            <c:idx val="2206"/>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113D-7194-4ED1-83BE-6DB595DA42A0}"/>
              </c:ext>
            </c:extLst>
          </c:dPt>
          <c:dPt>
            <c:idx val="2207"/>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113F-7194-4ED1-83BE-6DB595DA42A0}"/>
              </c:ext>
            </c:extLst>
          </c:dPt>
          <c:dPt>
            <c:idx val="2208"/>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41-7194-4ED1-83BE-6DB595DA42A0}"/>
              </c:ext>
            </c:extLst>
          </c:dPt>
          <c:dPt>
            <c:idx val="2209"/>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43-7194-4ED1-83BE-6DB595DA42A0}"/>
              </c:ext>
            </c:extLst>
          </c:dPt>
          <c:dPt>
            <c:idx val="2210"/>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45-7194-4ED1-83BE-6DB595DA42A0}"/>
              </c:ext>
            </c:extLst>
          </c:dPt>
          <c:dPt>
            <c:idx val="2211"/>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47-7194-4ED1-83BE-6DB595DA42A0}"/>
              </c:ext>
            </c:extLst>
          </c:dPt>
          <c:dPt>
            <c:idx val="2212"/>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49-7194-4ED1-83BE-6DB595DA42A0}"/>
              </c:ext>
            </c:extLst>
          </c:dPt>
          <c:dPt>
            <c:idx val="2213"/>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4B-7194-4ED1-83BE-6DB595DA42A0}"/>
              </c:ext>
            </c:extLst>
          </c:dPt>
          <c:dPt>
            <c:idx val="2214"/>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114D-7194-4ED1-83BE-6DB595DA42A0}"/>
              </c:ext>
            </c:extLst>
          </c:dPt>
          <c:dPt>
            <c:idx val="2215"/>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114F-7194-4ED1-83BE-6DB595DA42A0}"/>
              </c:ext>
            </c:extLst>
          </c:dPt>
          <c:dPt>
            <c:idx val="2216"/>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1151-7194-4ED1-83BE-6DB595DA42A0}"/>
              </c:ext>
            </c:extLst>
          </c:dPt>
          <c:dPt>
            <c:idx val="2217"/>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1153-7194-4ED1-83BE-6DB595DA42A0}"/>
              </c:ext>
            </c:extLst>
          </c:dPt>
          <c:dPt>
            <c:idx val="2218"/>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1155-7194-4ED1-83BE-6DB595DA42A0}"/>
              </c:ext>
            </c:extLst>
          </c:dPt>
          <c:dPt>
            <c:idx val="2219"/>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1157-7194-4ED1-83BE-6DB595DA42A0}"/>
              </c:ext>
            </c:extLst>
          </c:dPt>
          <c:dPt>
            <c:idx val="2220"/>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1159-7194-4ED1-83BE-6DB595DA42A0}"/>
              </c:ext>
            </c:extLst>
          </c:dPt>
          <c:dPt>
            <c:idx val="2221"/>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115B-7194-4ED1-83BE-6DB595DA42A0}"/>
              </c:ext>
            </c:extLst>
          </c:dPt>
          <c:dPt>
            <c:idx val="2222"/>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115D-7194-4ED1-83BE-6DB595DA42A0}"/>
              </c:ext>
            </c:extLst>
          </c:dPt>
          <c:dPt>
            <c:idx val="2223"/>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115F-7194-4ED1-83BE-6DB595DA42A0}"/>
              </c:ext>
            </c:extLst>
          </c:dPt>
          <c:dPt>
            <c:idx val="2224"/>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1161-7194-4ED1-83BE-6DB595DA42A0}"/>
              </c:ext>
            </c:extLst>
          </c:dPt>
          <c:dPt>
            <c:idx val="2225"/>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1163-7194-4ED1-83BE-6DB595DA42A0}"/>
              </c:ext>
            </c:extLst>
          </c:dPt>
          <c:dPt>
            <c:idx val="2226"/>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65-7194-4ED1-83BE-6DB595DA42A0}"/>
              </c:ext>
            </c:extLst>
          </c:dPt>
          <c:dPt>
            <c:idx val="2227"/>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67-7194-4ED1-83BE-6DB595DA42A0}"/>
              </c:ext>
            </c:extLst>
          </c:dPt>
          <c:dPt>
            <c:idx val="2228"/>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69-7194-4ED1-83BE-6DB595DA42A0}"/>
              </c:ext>
            </c:extLst>
          </c:dPt>
          <c:dPt>
            <c:idx val="2229"/>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6B-7194-4ED1-83BE-6DB595DA42A0}"/>
              </c:ext>
            </c:extLst>
          </c:dPt>
          <c:dPt>
            <c:idx val="2230"/>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6D-7194-4ED1-83BE-6DB595DA42A0}"/>
              </c:ext>
            </c:extLst>
          </c:dPt>
          <c:dPt>
            <c:idx val="2231"/>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6F-7194-4ED1-83BE-6DB595DA42A0}"/>
              </c:ext>
            </c:extLst>
          </c:dPt>
          <c:dPt>
            <c:idx val="2232"/>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1171-7194-4ED1-83BE-6DB595DA42A0}"/>
              </c:ext>
            </c:extLst>
          </c:dPt>
          <c:dPt>
            <c:idx val="2233"/>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1173-7194-4ED1-83BE-6DB595DA42A0}"/>
              </c:ext>
            </c:extLst>
          </c:dPt>
          <c:dPt>
            <c:idx val="2234"/>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1175-7194-4ED1-83BE-6DB595DA42A0}"/>
              </c:ext>
            </c:extLst>
          </c:dPt>
          <c:dPt>
            <c:idx val="2235"/>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1177-7194-4ED1-83BE-6DB595DA42A0}"/>
              </c:ext>
            </c:extLst>
          </c:dPt>
          <c:dPt>
            <c:idx val="2236"/>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1179-7194-4ED1-83BE-6DB595DA42A0}"/>
              </c:ext>
            </c:extLst>
          </c:dPt>
          <c:dPt>
            <c:idx val="2237"/>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117B-7194-4ED1-83BE-6DB595DA42A0}"/>
              </c:ext>
            </c:extLst>
          </c:dPt>
          <c:dPt>
            <c:idx val="2238"/>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7D-7194-4ED1-83BE-6DB595DA42A0}"/>
              </c:ext>
            </c:extLst>
          </c:dPt>
          <c:dPt>
            <c:idx val="2239"/>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7F-7194-4ED1-83BE-6DB595DA42A0}"/>
              </c:ext>
            </c:extLst>
          </c:dPt>
          <c:dPt>
            <c:idx val="2240"/>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81-7194-4ED1-83BE-6DB595DA42A0}"/>
              </c:ext>
            </c:extLst>
          </c:dPt>
          <c:dPt>
            <c:idx val="2241"/>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83-7194-4ED1-83BE-6DB595DA42A0}"/>
              </c:ext>
            </c:extLst>
          </c:dPt>
          <c:dPt>
            <c:idx val="2242"/>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85-7194-4ED1-83BE-6DB595DA42A0}"/>
              </c:ext>
            </c:extLst>
          </c:dPt>
          <c:dPt>
            <c:idx val="2243"/>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87-7194-4ED1-83BE-6DB595DA42A0}"/>
              </c:ext>
            </c:extLst>
          </c:dPt>
          <c:dPt>
            <c:idx val="2244"/>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1189-7194-4ED1-83BE-6DB595DA42A0}"/>
              </c:ext>
            </c:extLst>
          </c:dPt>
          <c:dPt>
            <c:idx val="2245"/>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118B-7194-4ED1-83BE-6DB595DA42A0}"/>
              </c:ext>
            </c:extLst>
          </c:dPt>
          <c:dPt>
            <c:idx val="2246"/>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118D-7194-4ED1-83BE-6DB595DA42A0}"/>
              </c:ext>
            </c:extLst>
          </c:dPt>
          <c:dPt>
            <c:idx val="2247"/>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118F-7194-4ED1-83BE-6DB595DA42A0}"/>
              </c:ext>
            </c:extLst>
          </c:dPt>
          <c:dPt>
            <c:idx val="2248"/>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1191-7194-4ED1-83BE-6DB595DA42A0}"/>
              </c:ext>
            </c:extLst>
          </c:dPt>
          <c:dPt>
            <c:idx val="2249"/>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1193-7194-4ED1-83BE-6DB595DA42A0}"/>
              </c:ext>
            </c:extLst>
          </c:dPt>
          <c:dPt>
            <c:idx val="2250"/>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95-7194-4ED1-83BE-6DB595DA42A0}"/>
              </c:ext>
            </c:extLst>
          </c:dPt>
          <c:dPt>
            <c:idx val="2251"/>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97-7194-4ED1-83BE-6DB595DA42A0}"/>
              </c:ext>
            </c:extLst>
          </c:dPt>
          <c:dPt>
            <c:idx val="2252"/>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99-7194-4ED1-83BE-6DB595DA42A0}"/>
              </c:ext>
            </c:extLst>
          </c:dPt>
          <c:dPt>
            <c:idx val="2253"/>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9B-7194-4ED1-83BE-6DB595DA42A0}"/>
              </c:ext>
            </c:extLst>
          </c:dPt>
          <c:dPt>
            <c:idx val="2254"/>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9D-7194-4ED1-83BE-6DB595DA42A0}"/>
              </c:ext>
            </c:extLst>
          </c:dPt>
          <c:dPt>
            <c:idx val="2255"/>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19F-7194-4ED1-83BE-6DB595DA42A0}"/>
              </c:ext>
            </c:extLst>
          </c:dPt>
          <c:dPt>
            <c:idx val="2256"/>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11A1-7194-4ED1-83BE-6DB595DA42A0}"/>
              </c:ext>
            </c:extLst>
          </c:dPt>
          <c:dPt>
            <c:idx val="2257"/>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11A3-7194-4ED1-83BE-6DB595DA42A0}"/>
              </c:ext>
            </c:extLst>
          </c:dPt>
          <c:dPt>
            <c:idx val="2258"/>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11A5-7194-4ED1-83BE-6DB595DA42A0}"/>
              </c:ext>
            </c:extLst>
          </c:dPt>
          <c:dPt>
            <c:idx val="2259"/>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11A7-7194-4ED1-83BE-6DB595DA42A0}"/>
              </c:ext>
            </c:extLst>
          </c:dPt>
          <c:dPt>
            <c:idx val="2260"/>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11A9-7194-4ED1-83BE-6DB595DA42A0}"/>
              </c:ext>
            </c:extLst>
          </c:dPt>
          <c:dPt>
            <c:idx val="2261"/>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11AB-7194-4ED1-83BE-6DB595DA42A0}"/>
              </c:ext>
            </c:extLst>
          </c:dPt>
          <c:dPt>
            <c:idx val="2262"/>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AD-7194-4ED1-83BE-6DB595DA42A0}"/>
              </c:ext>
            </c:extLst>
          </c:dPt>
          <c:dPt>
            <c:idx val="2263"/>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AF-7194-4ED1-83BE-6DB595DA42A0}"/>
              </c:ext>
            </c:extLst>
          </c:dPt>
          <c:dPt>
            <c:idx val="2264"/>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B1-7194-4ED1-83BE-6DB595DA42A0}"/>
              </c:ext>
            </c:extLst>
          </c:dPt>
          <c:dPt>
            <c:idx val="2265"/>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B3-7194-4ED1-83BE-6DB595DA42A0}"/>
              </c:ext>
            </c:extLst>
          </c:dPt>
          <c:dPt>
            <c:idx val="2266"/>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B5-7194-4ED1-83BE-6DB595DA42A0}"/>
              </c:ext>
            </c:extLst>
          </c:dPt>
          <c:dPt>
            <c:idx val="2267"/>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1B7-7194-4ED1-83BE-6DB595DA42A0}"/>
              </c:ext>
            </c:extLst>
          </c:dPt>
          <c:dPt>
            <c:idx val="2268"/>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11B9-7194-4ED1-83BE-6DB595DA42A0}"/>
              </c:ext>
            </c:extLst>
          </c:dPt>
          <c:dPt>
            <c:idx val="2269"/>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11BB-7194-4ED1-83BE-6DB595DA42A0}"/>
              </c:ext>
            </c:extLst>
          </c:dPt>
          <c:dPt>
            <c:idx val="2270"/>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11BD-7194-4ED1-83BE-6DB595DA42A0}"/>
              </c:ext>
            </c:extLst>
          </c:dPt>
          <c:dPt>
            <c:idx val="2271"/>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11BF-7194-4ED1-83BE-6DB595DA42A0}"/>
              </c:ext>
            </c:extLst>
          </c:dPt>
          <c:dPt>
            <c:idx val="2272"/>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11C1-7194-4ED1-83BE-6DB595DA42A0}"/>
              </c:ext>
            </c:extLst>
          </c:dPt>
          <c:dPt>
            <c:idx val="2273"/>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11C3-7194-4ED1-83BE-6DB595DA42A0}"/>
              </c:ext>
            </c:extLst>
          </c:dPt>
          <c:dPt>
            <c:idx val="2274"/>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11C5-7194-4ED1-83BE-6DB595DA42A0}"/>
              </c:ext>
            </c:extLst>
          </c:dPt>
          <c:dPt>
            <c:idx val="2275"/>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11C7-7194-4ED1-83BE-6DB595DA42A0}"/>
              </c:ext>
            </c:extLst>
          </c:dPt>
          <c:dPt>
            <c:idx val="2276"/>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11C9-7194-4ED1-83BE-6DB595DA42A0}"/>
              </c:ext>
            </c:extLst>
          </c:dPt>
          <c:dPt>
            <c:idx val="2277"/>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11CB-7194-4ED1-83BE-6DB595DA42A0}"/>
              </c:ext>
            </c:extLst>
          </c:dPt>
          <c:dPt>
            <c:idx val="2278"/>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11CD-7194-4ED1-83BE-6DB595DA42A0}"/>
              </c:ext>
            </c:extLst>
          </c:dPt>
          <c:dPt>
            <c:idx val="2279"/>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11CF-7194-4ED1-83BE-6DB595DA42A0}"/>
              </c:ext>
            </c:extLst>
          </c:dPt>
          <c:dPt>
            <c:idx val="2280"/>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D1-7194-4ED1-83BE-6DB595DA42A0}"/>
              </c:ext>
            </c:extLst>
          </c:dPt>
          <c:dPt>
            <c:idx val="2281"/>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D3-7194-4ED1-83BE-6DB595DA42A0}"/>
              </c:ext>
            </c:extLst>
          </c:dPt>
          <c:dPt>
            <c:idx val="2282"/>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D5-7194-4ED1-83BE-6DB595DA42A0}"/>
              </c:ext>
            </c:extLst>
          </c:dPt>
          <c:dPt>
            <c:idx val="2283"/>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D7-7194-4ED1-83BE-6DB595DA42A0}"/>
              </c:ext>
            </c:extLst>
          </c:dPt>
          <c:dPt>
            <c:idx val="2284"/>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D9-7194-4ED1-83BE-6DB595DA42A0}"/>
              </c:ext>
            </c:extLst>
          </c:dPt>
          <c:dPt>
            <c:idx val="2285"/>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1DB-7194-4ED1-83BE-6DB595DA42A0}"/>
              </c:ext>
            </c:extLst>
          </c:dPt>
          <c:dPt>
            <c:idx val="2286"/>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11DD-7194-4ED1-83BE-6DB595DA42A0}"/>
              </c:ext>
            </c:extLst>
          </c:dPt>
          <c:dPt>
            <c:idx val="2287"/>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11DF-7194-4ED1-83BE-6DB595DA42A0}"/>
              </c:ext>
            </c:extLst>
          </c:dPt>
          <c:dPt>
            <c:idx val="2288"/>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11E1-7194-4ED1-83BE-6DB595DA42A0}"/>
              </c:ext>
            </c:extLst>
          </c:dPt>
          <c:dPt>
            <c:idx val="2289"/>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11E3-7194-4ED1-83BE-6DB595DA42A0}"/>
              </c:ext>
            </c:extLst>
          </c:dPt>
          <c:dPt>
            <c:idx val="2290"/>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11E5-7194-4ED1-83BE-6DB595DA42A0}"/>
              </c:ext>
            </c:extLst>
          </c:dPt>
          <c:dPt>
            <c:idx val="2291"/>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11E7-7194-4ED1-83BE-6DB595DA42A0}"/>
              </c:ext>
            </c:extLst>
          </c:dPt>
          <c:dPt>
            <c:idx val="2292"/>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E9-7194-4ED1-83BE-6DB595DA42A0}"/>
              </c:ext>
            </c:extLst>
          </c:dPt>
          <c:dPt>
            <c:idx val="2293"/>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EB-7194-4ED1-83BE-6DB595DA42A0}"/>
              </c:ext>
            </c:extLst>
          </c:dPt>
          <c:dPt>
            <c:idx val="2294"/>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ED-7194-4ED1-83BE-6DB595DA42A0}"/>
              </c:ext>
            </c:extLst>
          </c:dPt>
          <c:dPt>
            <c:idx val="2295"/>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EF-7194-4ED1-83BE-6DB595DA42A0}"/>
              </c:ext>
            </c:extLst>
          </c:dPt>
          <c:dPt>
            <c:idx val="2296"/>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F1-7194-4ED1-83BE-6DB595DA42A0}"/>
              </c:ext>
            </c:extLst>
          </c:dPt>
          <c:dPt>
            <c:idx val="2297"/>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1F3-7194-4ED1-83BE-6DB595DA42A0}"/>
              </c:ext>
            </c:extLst>
          </c:dPt>
          <c:dPt>
            <c:idx val="2298"/>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11F5-7194-4ED1-83BE-6DB595DA42A0}"/>
              </c:ext>
            </c:extLst>
          </c:dPt>
          <c:dPt>
            <c:idx val="2299"/>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11F7-7194-4ED1-83BE-6DB595DA42A0}"/>
              </c:ext>
            </c:extLst>
          </c:dPt>
          <c:dPt>
            <c:idx val="2300"/>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11F9-7194-4ED1-83BE-6DB595DA42A0}"/>
              </c:ext>
            </c:extLst>
          </c:dPt>
          <c:dPt>
            <c:idx val="2301"/>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11FB-7194-4ED1-83BE-6DB595DA42A0}"/>
              </c:ext>
            </c:extLst>
          </c:dPt>
          <c:dPt>
            <c:idx val="2302"/>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11FD-7194-4ED1-83BE-6DB595DA42A0}"/>
              </c:ext>
            </c:extLst>
          </c:dPt>
          <c:dPt>
            <c:idx val="2303"/>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11FF-7194-4ED1-83BE-6DB595DA42A0}"/>
              </c:ext>
            </c:extLst>
          </c:dPt>
          <c:dPt>
            <c:idx val="2304"/>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01-7194-4ED1-83BE-6DB595DA42A0}"/>
              </c:ext>
            </c:extLst>
          </c:dPt>
          <c:dPt>
            <c:idx val="2305"/>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03-7194-4ED1-83BE-6DB595DA42A0}"/>
              </c:ext>
            </c:extLst>
          </c:dPt>
          <c:dPt>
            <c:idx val="2306"/>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05-7194-4ED1-83BE-6DB595DA42A0}"/>
              </c:ext>
            </c:extLst>
          </c:dPt>
          <c:dPt>
            <c:idx val="2307"/>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07-7194-4ED1-83BE-6DB595DA42A0}"/>
              </c:ext>
            </c:extLst>
          </c:dPt>
          <c:dPt>
            <c:idx val="2308"/>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09-7194-4ED1-83BE-6DB595DA42A0}"/>
              </c:ext>
            </c:extLst>
          </c:dPt>
          <c:dPt>
            <c:idx val="2309"/>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0B-7194-4ED1-83BE-6DB595DA42A0}"/>
              </c:ext>
            </c:extLst>
          </c:dPt>
          <c:dPt>
            <c:idx val="2310"/>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120D-7194-4ED1-83BE-6DB595DA42A0}"/>
              </c:ext>
            </c:extLst>
          </c:dPt>
          <c:dPt>
            <c:idx val="2311"/>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120F-7194-4ED1-83BE-6DB595DA42A0}"/>
              </c:ext>
            </c:extLst>
          </c:dPt>
          <c:dPt>
            <c:idx val="2312"/>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1211-7194-4ED1-83BE-6DB595DA42A0}"/>
              </c:ext>
            </c:extLst>
          </c:dPt>
          <c:dPt>
            <c:idx val="2313"/>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1213-7194-4ED1-83BE-6DB595DA42A0}"/>
              </c:ext>
            </c:extLst>
          </c:dPt>
          <c:dPt>
            <c:idx val="2314"/>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1215-7194-4ED1-83BE-6DB595DA42A0}"/>
              </c:ext>
            </c:extLst>
          </c:dPt>
          <c:dPt>
            <c:idx val="2315"/>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1217-7194-4ED1-83BE-6DB595DA42A0}"/>
              </c:ext>
            </c:extLst>
          </c:dPt>
          <c:dPt>
            <c:idx val="2316"/>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19-7194-4ED1-83BE-6DB595DA42A0}"/>
              </c:ext>
            </c:extLst>
          </c:dPt>
          <c:dPt>
            <c:idx val="2317"/>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1B-7194-4ED1-83BE-6DB595DA42A0}"/>
              </c:ext>
            </c:extLst>
          </c:dPt>
          <c:dPt>
            <c:idx val="2318"/>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1D-7194-4ED1-83BE-6DB595DA42A0}"/>
              </c:ext>
            </c:extLst>
          </c:dPt>
          <c:dPt>
            <c:idx val="2319"/>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1F-7194-4ED1-83BE-6DB595DA42A0}"/>
              </c:ext>
            </c:extLst>
          </c:dPt>
          <c:dPt>
            <c:idx val="2320"/>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21-7194-4ED1-83BE-6DB595DA42A0}"/>
              </c:ext>
            </c:extLst>
          </c:dPt>
          <c:dPt>
            <c:idx val="2321"/>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23-7194-4ED1-83BE-6DB595DA42A0}"/>
              </c:ext>
            </c:extLst>
          </c:dPt>
          <c:dPt>
            <c:idx val="2322"/>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1225-7194-4ED1-83BE-6DB595DA42A0}"/>
              </c:ext>
            </c:extLst>
          </c:dPt>
          <c:dPt>
            <c:idx val="2323"/>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1227-7194-4ED1-83BE-6DB595DA42A0}"/>
              </c:ext>
            </c:extLst>
          </c:dPt>
          <c:dPt>
            <c:idx val="2324"/>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1229-7194-4ED1-83BE-6DB595DA42A0}"/>
              </c:ext>
            </c:extLst>
          </c:dPt>
          <c:dPt>
            <c:idx val="2325"/>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122B-7194-4ED1-83BE-6DB595DA42A0}"/>
              </c:ext>
            </c:extLst>
          </c:dPt>
          <c:dPt>
            <c:idx val="2326"/>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122D-7194-4ED1-83BE-6DB595DA42A0}"/>
              </c:ext>
            </c:extLst>
          </c:dPt>
          <c:dPt>
            <c:idx val="2327"/>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122F-7194-4ED1-83BE-6DB595DA42A0}"/>
              </c:ext>
            </c:extLst>
          </c:dPt>
          <c:dPt>
            <c:idx val="2328"/>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1231-7194-4ED1-83BE-6DB595DA42A0}"/>
              </c:ext>
            </c:extLst>
          </c:dPt>
          <c:dPt>
            <c:idx val="2329"/>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1233-7194-4ED1-83BE-6DB595DA42A0}"/>
              </c:ext>
            </c:extLst>
          </c:dPt>
          <c:dPt>
            <c:idx val="2330"/>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1235-7194-4ED1-83BE-6DB595DA42A0}"/>
              </c:ext>
            </c:extLst>
          </c:dPt>
          <c:dPt>
            <c:idx val="2331"/>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1237-7194-4ED1-83BE-6DB595DA42A0}"/>
              </c:ext>
            </c:extLst>
          </c:dPt>
          <c:dPt>
            <c:idx val="2332"/>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1239-7194-4ED1-83BE-6DB595DA42A0}"/>
              </c:ext>
            </c:extLst>
          </c:dPt>
          <c:dPt>
            <c:idx val="2333"/>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123B-7194-4ED1-83BE-6DB595DA42A0}"/>
              </c:ext>
            </c:extLst>
          </c:dPt>
          <c:dPt>
            <c:idx val="2334"/>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3D-7194-4ED1-83BE-6DB595DA42A0}"/>
              </c:ext>
            </c:extLst>
          </c:dPt>
          <c:dPt>
            <c:idx val="2335"/>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3F-7194-4ED1-83BE-6DB595DA42A0}"/>
              </c:ext>
            </c:extLst>
          </c:dPt>
          <c:dPt>
            <c:idx val="2336"/>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41-7194-4ED1-83BE-6DB595DA42A0}"/>
              </c:ext>
            </c:extLst>
          </c:dPt>
          <c:dPt>
            <c:idx val="2337"/>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43-7194-4ED1-83BE-6DB595DA42A0}"/>
              </c:ext>
            </c:extLst>
          </c:dPt>
          <c:dPt>
            <c:idx val="2338"/>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45-7194-4ED1-83BE-6DB595DA42A0}"/>
              </c:ext>
            </c:extLst>
          </c:dPt>
          <c:dPt>
            <c:idx val="2339"/>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47-7194-4ED1-83BE-6DB595DA42A0}"/>
              </c:ext>
            </c:extLst>
          </c:dPt>
          <c:dPt>
            <c:idx val="2340"/>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1249-7194-4ED1-83BE-6DB595DA42A0}"/>
              </c:ext>
            </c:extLst>
          </c:dPt>
          <c:dPt>
            <c:idx val="2341"/>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124B-7194-4ED1-83BE-6DB595DA42A0}"/>
              </c:ext>
            </c:extLst>
          </c:dPt>
          <c:dPt>
            <c:idx val="2342"/>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124D-7194-4ED1-83BE-6DB595DA42A0}"/>
              </c:ext>
            </c:extLst>
          </c:dPt>
          <c:dPt>
            <c:idx val="2343"/>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124F-7194-4ED1-83BE-6DB595DA42A0}"/>
              </c:ext>
            </c:extLst>
          </c:dPt>
          <c:dPt>
            <c:idx val="2344"/>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1251-7194-4ED1-83BE-6DB595DA42A0}"/>
              </c:ext>
            </c:extLst>
          </c:dPt>
          <c:dPt>
            <c:idx val="2345"/>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1253-7194-4ED1-83BE-6DB595DA42A0}"/>
              </c:ext>
            </c:extLst>
          </c:dPt>
          <c:dPt>
            <c:idx val="2346"/>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55-7194-4ED1-83BE-6DB595DA42A0}"/>
              </c:ext>
            </c:extLst>
          </c:dPt>
          <c:dPt>
            <c:idx val="2347"/>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57-7194-4ED1-83BE-6DB595DA42A0}"/>
              </c:ext>
            </c:extLst>
          </c:dPt>
          <c:dPt>
            <c:idx val="2348"/>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59-7194-4ED1-83BE-6DB595DA42A0}"/>
              </c:ext>
            </c:extLst>
          </c:dPt>
          <c:dPt>
            <c:idx val="2349"/>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5B-7194-4ED1-83BE-6DB595DA42A0}"/>
              </c:ext>
            </c:extLst>
          </c:dPt>
          <c:dPt>
            <c:idx val="2350"/>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5D-7194-4ED1-83BE-6DB595DA42A0}"/>
              </c:ext>
            </c:extLst>
          </c:dPt>
          <c:dPt>
            <c:idx val="2351"/>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5F-7194-4ED1-83BE-6DB595DA42A0}"/>
              </c:ext>
            </c:extLst>
          </c:dPt>
          <c:dPt>
            <c:idx val="2352"/>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1261-7194-4ED1-83BE-6DB595DA42A0}"/>
              </c:ext>
            </c:extLst>
          </c:dPt>
          <c:dPt>
            <c:idx val="2353"/>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1263-7194-4ED1-83BE-6DB595DA42A0}"/>
              </c:ext>
            </c:extLst>
          </c:dPt>
          <c:dPt>
            <c:idx val="2354"/>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1265-7194-4ED1-83BE-6DB595DA42A0}"/>
              </c:ext>
            </c:extLst>
          </c:dPt>
          <c:dPt>
            <c:idx val="2355"/>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1267-7194-4ED1-83BE-6DB595DA42A0}"/>
              </c:ext>
            </c:extLst>
          </c:dPt>
          <c:dPt>
            <c:idx val="2356"/>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1269-7194-4ED1-83BE-6DB595DA42A0}"/>
              </c:ext>
            </c:extLst>
          </c:dPt>
          <c:dPt>
            <c:idx val="2357"/>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126B-7194-4ED1-83BE-6DB595DA42A0}"/>
              </c:ext>
            </c:extLst>
          </c:dPt>
          <c:dPt>
            <c:idx val="2358"/>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6D-7194-4ED1-83BE-6DB595DA42A0}"/>
              </c:ext>
            </c:extLst>
          </c:dPt>
          <c:dPt>
            <c:idx val="2359"/>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6F-7194-4ED1-83BE-6DB595DA42A0}"/>
              </c:ext>
            </c:extLst>
          </c:dPt>
          <c:dPt>
            <c:idx val="2360"/>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71-7194-4ED1-83BE-6DB595DA42A0}"/>
              </c:ext>
            </c:extLst>
          </c:dPt>
          <c:dPt>
            <c:idx val="2361"/>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73-7194-4ED1-83BE-6DB595DA42A0}"/>
              </c:ext>
            </c:extLst>
          </c:dPt>
          <c:dPt>
            <c:idx val="2362"/>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75-7194-4ED1-83BE-6DB595DA42A0}"/>
              </c:ext>
            </c:extLst>
          </c:dPt>
          <c:dPt>
            <c:idx val="2363"/>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77-7194-4ED1-83BE-6DB595DA42A0}"/>
              </c:ext>
            </c:extLst>
          </c:dPt>
          <c:dPt>
            <c:idx val="2364"/>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1279-7194-4ED1-83BE-6DB595DA42A0}"/>
              </c:ext>
            </c:extLst>
          </c:dPt>
          <c:dPt>
            <c:idx val="2365"/>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127B-7194-4ED1-83BE-6DB595DA42A0}"/>
              </c:ext>
            </c:extLst>
          </c:dPt>
          <c:dPt>
            <c:idx val="2366"/>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127D-7194-4ED1-83BE-6DB595DA42A0}"/>
              </c:ext>
            </c:extLst>
          </c:dPt>
          <c:dPt>
            <c:idx val="2367"/>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127F-7194-4ED1-83BE-6DB595DA42A0}"/>
              </c:ext>
            </c:extLst>
          </c:dPt>
          <c:dPt>
            <c:idx val="2368"/>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1281-7194-4ED1-83BE-6DB595DA42A0}"/>
              </c:ext>
            </c:extLst>
          </c:dPt>
          <c:dPt>
            <c:idx val="2369"/>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1283-7194-4ED1-83BE-6DB595DA42A0}"/>
              </c:ext>
            </c:extLst>
          </c:dPt>
          <c:dPt>
            <c:idx val="2370"/>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85-7194-4ED1-83BE-6DB595DA42A0}"/>
              </c:ext>
            </c:extLst>
          </c:dPt>
          <c:dPt>
            <c:idx val="2371"/>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87-7194-4ED1-83BE-6DB595DA42A0}"/>
              </c:ext>
            </c:extLst>
          </c:dPt>
          <c:dPt>
            <c:idx val="2372"/>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89-7194-4ED1-83BE-6DB595DA42A0}"/>
              </c:ext>
            </c:extLst>
          </c:dPt>
          <c:dPt>
            <c:idx val="2373"/>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8B-7194-4ED1-83BE-6DB595DA42A0}"/>
              </c:ext>
            </c:extLst>
          </c:dPt>
          <c:dPt>
            <c:idx val="2374"/>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8D-7194-4ED1-83BE-6DB595DA42A0}"/>
              </c:ext>
            </c:extLst>
          </c:dPt>
          <c:dPt>
            <c:idx val="2375"/>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8F-7194-4ED1-83BE-6DB595DA42A0}"/>
              </c:ext>
            </c:extLst>
          </c:dPt>
          <c:dPt>
            <c:idx val="2376"/>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1291-7194-4ED1-83BE-6DB595DA42A0}"/>
              </c:ext>
            </c:extLst>
          </c:dPt>
          <c:dPt>
            <c:idx val="2377"/>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1293-7194-4ED1-83BE-6DB595DA42A0}"/>
              </c:ext>
            </c:extLst>
          </c:dPt>
          <c:dPt>
            <c:idx val="2378"/>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1295-7194-4ED1-83BE-6DB595DA42A0}"/>
              </c:ext>
            </c:extLst>
          </c:dPt>
          <c:dPt>
            <c:idx val="2379"/>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1297-7194-4ED1-83BE-6DB595DA42A0}"/>
              </c:ext>
            </c:extLst>
          </c:dPt>
          <c:dPt>
            <c:idx val="2380"/>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1299-7194-4ED1-83BE-6DB595DA42A0}"/>
              </c:ext>
            </c:extLst>
          </c:dPt>
          <c:dPt>
            <c:idx val="2381"/>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129B-7194-4ED1-83BE-6DB595DA42A0}"/>
              </c:ext>
            </c:extLst>
          </c:dPt>
          <c:dPt>
            <c:idx val="2382"/>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129D-7194-4ED1-83BE-6DB595DA42A0}"/>
              </c:ext>
            </c:extLst>
          </c:dPt>
          <c:dPt>
            <c:idx val="2383"/>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129F-7194-4ED1-83BE-6DB595DA42A0}"/>
              </c:ext>
            </c:extLst>
          </c:dPt>
          <c:dPt>
            <c:idx val="2384"/>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12A1-7194-4ED1-83BE-6DB595DA42A0}"/>
              </c:ext>
            </c:extLst>
          </c:dPt>
          <c:dPt>
            <c:idx val="2385"/>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12A3-7194-4ED1-83BE-6DB595DA42A0}"/>
              </c:ext>
            </c:extLst>
          </c:dPt>
          <c:dPt>
            <c:idx val="2386"/>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12A5-7194-4ED1-83BE-6DB595DA42A0}"/>
              </c:ext>
            </c:extLst>
          </c:dPt>
          <c:dPt>
            <c:idx val="2387"/>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12A7-7194-4ED1-83BE-6DB595DA42A0}"/>
              </c:ext>
            </c:extLst>
          </c:dPt>
          <c:dPt>
            <c:idx val="2388"/>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A9-7194-4ED1-83BE-6DB595DA42A0}"/>
              </c:ext>
            </c:extLst>
          </c:dPt>
          <c:dPt>
            <c:idx val="2389"/>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AB-7194-4ED1-83BE-6DB595DA42A0}"/>
              </c:ext>
            </c:extLst>
          </c:dPt>
          <c:dPt>
            <c:idx val="2390"/>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AD-7194-4ED1-83BE-6DB595DA42A0}"/>
              </c:ext>
            </c:extLst>
          </c:dPt>
          <c:dPt>
            <c:idx val="2391"/>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AF-7194-4ED1-83BE-6DB595DA42A0}"/>
              </c:ext>
            </c:extLst>
          </c:dPt>
          <c:dPt>
            <c:idx val="2392"/>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B1-7194-4ED1-83BE-6DB595DA42A0}"/>
              </c:ext>
            </c:extLst>
          </c:dPt>
          <c:dPt>
            <c:idx val="2393"/>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12B3-7194-4ED1-83BE-6DB595DA42A0}"/>
              </c:ext>
            </c:extLst>
          </c:dPt>
          <c:dPt>
            <c:idx val="2394"/>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12B5-7194-4ED1-83BE-6DB595DA42A0}"/>
              </c:ext>
            </c:extLst>
          </c:dPt>
          <c:dPt>
            <c:idx val="2395"/>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12B7-7194-4ED1-83BE-6DB595DA42A0}"/>
              </c:ext>
            </c:extLst>
          </c:dPt>
          <c:dPt>
            <c:idx val="2396"/>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12B9-7194-4ED1-83BE-6DB595DA42A0}"/>
              </c:ext>
            </c:extLst>
          </c:dPt>
          <c:dPt>
            <c:idx val="2397"/>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12BB-7194-4ED1-83BE-6DB595DA42A0}"/>
              </c:ext>
            </c:extLst>
          </c:dPt>
          <c:dPt>
            <c:idx val="2398"/>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12BD-7194-4ED1-83BE-6DB595DA42A0}"/>
              </c:ext>
            </c:extLst>
          </c:dPt>
          <c:dPt>
            <c:idx val="2399"/>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12BF-7194-4ED1-83BE-6DB595DA42A0}"/>
              </c:ext>
            </c:extLst>
          </c:dPt>
          <c:dPt>
            <c:idx val="2400"/>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C1-7194-4ED1-83BE-6DB595DA42A0}"/>
              </c:ext>
            </c:extLst>
          </c:dPt>
          <c:dPt>
            <c:idx val="2401"/>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C3-7194-4ED1-83BE-6DB595DA42A0}"/>
              </c:ext>
            </c:extLst>
          </c:dPt>
          <c:dPt>
            <c:idx val="2402"/>
            <c:marker>
              <c:spPr>
                <a:solidFill>
                  <a:schemeClr val="accent3">
                    <a:lumMod val="60000"/>
                    <a:lumOff val="40000"/>
                  </a:schemeClr>
                </a:solidFill>
                <a:ln w="9525">
                  <a:solidFill>
                    <a:schemeClr val="accent3">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C5-7194-4ED1-83BE-6DB595DA42A0}"/>
              </c:ext>
            </c:extLst>
          </c:dPt>
          <c:dPt>
            <c:idx val="2403"/>
            <c:marker>
              <c:spPr>
                <a:solidFill>
                  <a:schemeClr val="accent4">
                    <a:lumMod val="60000"/>
                    <a:lumOff val="40000"/>
                  </a:schemeClr>
                </a:solidFill>
                <a:ln w="9525">
                  <a:solidFill>
                    <a:schemeClr val="accent4">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C7-7194-4ED1-83BE-6DB595DA42A0}"/>
              </c:ext>
            </c:extLst>
          </c:dPt>
          <c:dPt>
            <c:idx val="2404"/>
            <c:marker>
              <c:spPr>
                <a:solidFill>
                  <a:schemeClr val="accent5">
                    <a:lumMod val="60000"/>
                    <a:lumOff val="40000"/>
                  </a:schemeClr>
                </a:solidFill>
                <a:ln w="9525">
                  <a:solidFill>
                    <a:schemeClr val="accent5">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C9-7194-4ED1-83BE-6DB595DA42A0}"/>
              </c:ext>
            </c:extLst>
          </c:dPt>
          <c:dPt>
            <c:idx val="2405"/>
            <c:marker>
              <c:spPr>
                <a:solidFill>
                  <a:schemeClr val="accent6">
                    <a:lumMod val="60000"/>
                    <a:lumOff val="40000"/>
                  </a:schemeClr>
                </a:solidFill>
                <a:ln w="9525">
                  <a:solidFill>
                    <a:schemeClr val="accent6">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12CB-7194-4ED1-83BE-6DB595DA42A0}"/>
              </c:ext>
            </c:extLst>
          </c:dPt>
          <c:dPt>
            <c:idx val="2406"/>
            <c:marker>
              <c:spPr>
                <a:solidFill>
                  <a:schemeClr val="accent1">
                    <a:lumMod val="50000"/>
                  </a:schemeClr>
                </a:solidFill>
                <a:ln w="9525">
                  <a:solidFill>
                    <a:schemeClr val="accent1">
                      <a:lumMod val="50000"/>
                    </a:schemeClr>
                  </a:solidFill>
                </a:ln>
                <a:effectLst/>
              </c:spPr>
            </c:marker>
            <c:bubble3D val="0"/>
            <c:spPr>
              <a:ln w="25400" cap="rnd">
                <a:noFill/>
                <a:round/>
              </a:ln>
              <a:effectLst/>
            </c:spPr>
            <c:extLst>
              <c:ext xmlns:c16="http://schemas.microsoft.com/office/drawing/2014/chart" uri="{C3380CC4-5D6E-409C-BE32-E72D297353CC}">
                <c16:uniqueId val="{000012CD-7194-4ED1-83BE-6DB595DA42A0}"/>
              </c:ext>
            </c:extLst>
          </c:dPt>
          <c:dPt>
            <c:idx val="2407"/>
            <c:marker>
              <c:spPr>
                <a:solidFill>
                  <a:schemeClr val="accent2">
                    <a:lumMod val="50000"/>
                  </a:schemeClr>
                </a:solidFill>
                <a:ln w="9525">
                  <a:solidFill>
                    <a:schemeClr val="accent2">
                      <a:lumMod val="50000"/>
                    </a:schemeClr>
                  </a:solidFill>
                </a:ln>
                <a:effectLst/>
              </c:spPr>
            </c:marker>
            <c:bubble3D val="0"/>
            <c:spPr>
              <a:ln w="25400" cap="rnd">
                <a:noFill/>
                <a:round/>
              </a:ln>
              <a:effectLst/>
            </c:spPr>
            <c:extLst>
              <c:ext xmlns:c16="http://schemas.microsoft.com/office/drawing/2014/chart" uri="{C3380CC4-5D6E-409C-BE32-E72D297353CC}">
                <c16:uniqueId val="{000012CF-7194-4ED1-83BE-6DB595DA42A0}"/>
              </c:ext>
            </c:extLst>
          </c:dPt>
          <c:dPt>
            <c:idx val="2408"/>
            <c:marker>
              <c:spPr>
                <a:solidFill>
                  <a:schemeClr val="accent3">
                    <a:lumMod val="50000"/>
                  </a:schemeClr>
                </a:solidFill>
                <a:ln w="9525">
                  <a:solidFill>
                    <a:schemeClr val="accent3">
                      <a:lumMod val="50000"/>
                    </a:schemeClr>
                  </a:solidFill>
                </a:ln>
                <a:effectLst/>
              </c:spPr>
            </c:marker>
            <c:bubble3D val="0"/>
            <c:spPr>
              <a:ln w="25400" cap="rnd">
                <a:noFill/>
                <a:round/>
              </a:ln>
              <a:effectLst/>
            </c:spPr>
            <c:extLst>
              <c:ext xmlns:c16="http://schemas.microsoft.com/office/drawing/2014/chart" uri="{C3380CC4-5D6E-409C-BE32-E72D297353CC}">
                <c16:uniqueId val="{000012D1-7194-4ED1-83BE-6DB595DA42A0}"/>
              </c:ext>
            </c:extLst>
          </c:dPt>
          <c:dPt>
            <c:idx val="2409"/>
            <c:marker>
              <c:spPr>
                <a:solidFill>
                  <a:schemeClr val="accent4">
                    <a:lumMod val="50000"/>
                  </a:schemeClr>
                </a:solidFill>
                <a:ln w="9525">
                  <a:solidFill>
                    <a:schemeClr val="accent4">
                      <a:lumMod val="50000"/>
                    </a:schemeClr>
                  </a:solidFill>
                </a:ln>
                <a:effectLst/>
              </c:spPr>
            </c:marker>
            <c:bubble3D val="0"/>
            <c:spPr>
              <a:ln w="25400" cap="rnd">
                <a:noFill/>
                <a:round/>
              </a:ln>
              <a:effectLst/>
            </c:spPr>
            <c:extLst>
              <c:ext xmlns:c16="http://schemas.microsoft.com/office/drawing/2014/chart" uri="{C3380CC4-5D6E-409C-BE32-E72D297353CC}">
                <c16:uniqueId val="{000012D3-7194-4ED1-83BE-6DB595DA42A0}"/>
              </c:ext>
            </c:extLst>
          </c:dPt>
          <c:dPt>
            <c:idx val="2410"/>
            <c:marker>
              <c:spPr>
                <a:solidFill>
                  <a:schemeClr val="accent5">
                    <a:lumMod val="50000"/>
                  </a:schemeClr>
                </a:solidFill>
                <a:ln w="9525">
                  <a:solidFill>
                    <a:schemeClr val="accent5">
                      <a:lumMod val="50000"/>
                    </a:schemeClr>
                  </a:solidFill>
                </a:ln>
                <a:effectLst/>
              </c:spPr>
            </c:marker>
            <c:bubble3D val="0"/>
            <c:spPr>
              <a:ln w="25400" cap="rnd">
                <a:noFill/>
                <a:round/>
              </a:ln>
              <a:effectLst/>
            </c:spPr>
            <c:extLst>
              <c:ext xmlns:c16="http://schemas.microsoft.com/office/drawing/2014/chart" uri="{C3380CC4-5D6E-409C-BE32-E72D297353CC}">
                <c16:uniqueId val="{000012D5-7194-4ED1-83BE-6DB595DA42A0}"/>
              </c:ext>
            </c:extLst>
          </c:dPt>
          <c:dPt>
            <c:idx val="2411"/>
            <c:marker>
              <c:spPr>
                <a:solidFill>
                  <a:schemeClr val="accent6">
                    <a:lumMod val="50000"/>
                  </a:schemeClr>
                </a:solidFill>
                <a:ln w="9525">
                  <a:solidFill>
                    <a:schemeClr val="accent6">
                      <a:lumMod val="50000"/>
                    </a:schemeClr>
                  </a:solidFill>
                </a:ln>
                <a:effectLst/>
              </c:spPr>
            </c:marker>
            <c:bubble3D val="0"/>
            <c:spPr>
              <a:ln w="25400" cap="rnd">
                <a:noFill/>
                <a:round/>
              </a:ln>
              <a:effectLst/>
            </c:spPr>
            <c:extLst>
              <c:ext xmlns:c16="http://schemas.microsoft.com/office/drawing/2014/chart" uri="{C3380CC4-5D6E-409C-BE32-E72D297353CC}">
                <c16:uniqueId val="{000012D7-7194-4ED1-83BE-6DB595DA42A0}"/>
              </c:ext>
            </c:extLst>
          </c:dPt>
          <c:dPt>
            <c:idx val="2412"/>
            <c:marker>
              <c:spPr>
                <a:solidFill>
                  <a:schemeClr val="accent1">
                    <a:lumMod val="70000"/>
                    <a:lumOff val="30000"/>
                  </a:schemeClr>
                </a:solidFill>
                <a:ln w="9525">
                  <a:solidFill>
                    <a:schemeClr val="accent1">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D9-7194-4ED1-83BE-6DB595DA42A0}"/>
              </c:ext>
            </c:extLst>
          </c:dPt>
          <c:dPt>
            <c:idx val="2413"/>
            <c:marker>
              <c:spPr>
                <a:solidFill>
                  <a:schemeClr val="accent2">
                    <a:lumMod val="70000"/>
                    <a:lumOff val="30000"/>
                  </a:schemeClr>
                </a:solidFill>
                <a:ln w="9525">
                  <a:solidFill>
                    <a:schemeClr val="accent2">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DB-7194-4ED1-83BE-6DB595DA42A0}"/>
              </c:ext>
            </c:extLst>
          </c:dPt>
          <c:dPt>
            <c:idx val="2414"/>
            <c:marker>
              <c:spPr>
                <a:solidFill>
                  <a:schemeClr val="accent3">
                    <a:lumMod val="70000"/>
                    <a:lumOff val="30000"/>
                  </a:schemeClr>
                </a:solidFill>
                <a:ln w="9525">
                  <a:solidFill>
                    <a:schemeClr val="accent3">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DD-7194-4ED1-83BE-6DB595DA42A0}"/>
              </c:ext>
            </c:extLst>
          </c:dPt>
          <c:dPt>
            <c:idx val="2415"/>
            <c:marker>
              <c:spPr>
                <a:solidFill>
                  <a:schemeClr val="accent4">
                    <a:lumMod val="70000"/>
                    <a:lumOff val="30000"/>
                  </a:schemeClr>
                </a:solidFill>
                <a:ln w="9525">
                  <a:solidFill>
                    <a:schemeClr val="accent4">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DF-7194-4ED1-83BE-6DB595DA42A0}"/>
              </c:ext>
            </c:extLst>
          </c:dPt>
          <c:dPt>
            <c:idx val="2416"/>
            <c:marker>
              <c:spPr>
                <a:solidFill>
                  <a:schemeClr val="accent5">
                    <a:lumMod val="70000"/>
                    <a:lumOff val="30000"/>
                  </a:schemeClr>
                </a:solidFill>
                <a:ln w="9525">
                  <a:solidFill>
                    <a:schemeClr val="accent5">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E1-7194-4ED1-83BE-6DB595DA42A0}"/>
              </c:ext>
            </c:extLst>
          </c:dPt>
          <c:dPt>
            <c:idx val="2417"/>
            <c:marker>
              <c:spPr>
                <a:solidFill>
                  <a:schemeClr val="accent6">
                    <a:lumMod val="70000"/>
                    <a:lumOff val="30000"/>
                  </a:schemeClr>
                </a:solidFill>
                <a:ln w="9525">
                  <a:solidFill>
                    <a:schemeClr val="accent6">
                      <a:lumMod val="70000"/>
                      <a:lumOff val="30000"/>
                    </a:schemeClr>
                  </a:solidFill>
                </a:ln>
                <a:effectLst/>
              </c:spPr>
            </c:marker>
            <c:bubble3D val="0"/>
            <c:spPr>
              <a:ln w="25400" cap="rnd">
                <a:noFill/>
                <a:round/>
              </a:ln>
              <a:effectLst/>
            </c:spPr>
            <c:extLst>
              <c:ext xmlns:c16="http://schemas.microsoft.com/office/drawing/2014/chart" uri="{C3380CC4-5D6E-409C-BE32-E72D297353CC}">
                <c16:uniqueId val="{000012E3-7194-4ED1-83BE-6DB595DA42A0}"/>
              </c:ext>
            </c:extLst>
          </c:dPt>
          <c:dPt>
            <c:idx val="2418"/>
            <c:marker>
              <c:spPr>
                <a:solidFill>
                  <a:schemeClr val="accent1">
                    <a:lumMod val="70000"/>
                  </a:schemeClr>
                </a:solidFill>
                <a:ln w="9525">
                  <a:solidFill>
                    <a:schemeClr val="accent1">
                      <a:lumMod val="70000"/>
                    </a:schemeClr>
                  </a:solidFill>
                </a:ln>
                <a:effectLst/>
              </c:spPr>
            </c:marker>
            <c:bubble3D val="0"/>
            <c:spPr>
              <a:ln w="25400" cap="rnd">
                <a:noFill/>
                <a:round/>
              </a:ln>
              <a:effectLst/>
            </c:spPr>
            <c:extLst>
              <c:ext xmlns:c16="http://schemas.microsoft.com/office/drawing/2014/chart" uri="{C3380CC4-5D6E-409C-BE32-E72D297353CC}">
                <c16:uniqueId val="{000012E5-7194-4ED1-83BE-6DB595DA42A0}"/>
              </c:ext>
            </c:extLst>
          </c:dPt>
          <c:dPt>
            <c:idx val="2419"/>
            <c:marker>
              <c:spPr>
                <a:solidFill>
                  <a:schemeClr val="accent2">
                    <a:lumMod val="70000"/>
                  </a:schemeClr>
                </a:solidFill>
                <a:ln w="9525">
                  <a:solidFill>
                    <a:schemeClr val="accent2">
                      <a:lumMod val="70000"/>
                    </a:schemeClr>
                  </a:solidFill>
                </a:ln>
                <a:effectLst/>
              </c:spPr>
            </c:marker>
            <c:bubble3D val="0"/>
            <c:spPr>
              <a:ln w="25400" cap="rnd">
                <a:noFill/>
                <a:round/>
              </a:ln>
              <a:effectLst/>
            </c:spPr>
            <c:extLst>
              <c:ext xmlns:c16="http://schemas.microsoft.com/office/drawing/2014/chart" uri="{C3380CC4-5D6E-409C-BE32-E72D297353CC}">
                <c16:uniqueId val="{000012E7-7194-4ED1-83BE-6DB595DA42A0}"/>
              </c:ext>
            </c:extLst>
          </c:dPt>
          <c:dPt>
            <c:idx val="2420"/>
            <c:marker>
              <c:spPr>
                <a:solidFill>
                  <a:schemeClr val="accent3">
                    <a:lumMod val="70000"/>
                  </a:schemeClr>
                </a:solidFill>
                <a:ln w="9525">
                  <a:solidFill>
                    <a:schemeClr val="accent3">
                      <a:lumMod val="70000"/>
                    </a:schemeClr>
                  </a:solidFill>
                </a:ln>
                <a:effectLst/>
              </c:spPr>
            </c:marker>
            <c:bubble3D val="0"/>
            <c:spPr>
              <a:ln w="25400" cap="rnd">
                <a:noFill/>
                <a:round/>
              </a:ln>
              <a:effectLst/>
            </c:spPr>
            <c:extLst>
              <c:ext xmlns:c16="http://schemas.microsoft.com/office/drawing/2014/chart" uri="{C3380CC4-5D6E-409C-BE32-E72D297353CC}">
                <c16:uniqueId val="{000012E9-7194-4ED1-83BE-6DB595DA42A0}"/>
              </c:ext>
            </c:extLst>
          </c:dPt>
          <c:dPt>
            <c:idx val="2421"/>
            <c:marker>
              <c:spPr>
                <a:solidFill>
                  <a:schemeClr val="accent4">
                    <a:lumMod val="70000"/>
                  </a:schemeClr>
                </a:solidFill>
                <a:ln w="9525">
                  <a:solidFill>
                    <a:schemeClr val="accent4">
                      <a:lumMod val="70000"/>
                    </a:schemeClr>
                  </a:solidFill>
                </a:ln>
                <a:effectLst/>
              </c:spPr>
            </c:marker>
            <c:bubble3D val="0"/>
            <c:spPr>
              <a:ln w="25400" cap="rnd">
                <a:noFill/>
                <a:round/>
              </a:ln>
              <a:effectLst/>
            </c:spPr>
            <c:extLst>
              <c:ext xmlns:c16="http://schemas.microsoft.com/office/drawing/2014/chart" uri="{C3380CC4-5D6E-409C-BE32-E72D297353CC}">
                <c16:uniqueId val="{000012EB-7194-4ED1-83BE-6DB595DA42A0}"/>
              </c:ext>
            </c:extLst>
          </c:dPt>
          <c:dPt>
            <c:idx val="2422"/>
            <c:marker>
              <c:spPr>
                <a:solidFill>
                  <a:schemeClr val="accent5">
                    <a:lumMod val="70000"/>
                  </a:schemeClr>
                </a:solidFill>
                <a:ln w="9525">
                  <a:solidFill>
                    <a:schemeClr val="accent5">
                      <a:lumMod val="70000"/>
                    </a:schemeClr>
                  </a:solidFill>
                </a:ln>
                <a:effectLst/>
              </c:spPr>
            </c:marker>
            <c:bubble3D val="0"/>
            <c:spPr>
              <a:ln w="25400" cap="rnd">
                <a:noFill/>
                <a:round/>
              </a:ln>
              <a:effectLst/>
            </c:spPr>
            <c:extLst>
              <c:ext xmlns:c16="http://schemas.microsoft.com/office/drawing/2014/chart" uri="{C3380CC4-5D6E-409C-BE32-E72D297353CC}">
                <c16:uniqueId val="{000012ED-7194-4ED1-83BE-6DB595DA42A0}"/>
              </c:ext>
            </c:extLst>
          </c:dPt>
          <c:dPt>
            <c:idx val="2423"/>
            <c:marker>
              <c:spPr>
                <a:solidFill>
                  <a:schemeClr val="accent6">
                    <a:lumMod val="70000"/>
                  </a:schemeClr>
                </a:solidFill>
                <a:ln w="9525">
                  <a:solidFill>
                    <a:schemeClr val="accent6">
                      <a:lumMod val="70000"/>
                    </a:schemeClr>
                  </a:solidFill>
                </a:ln>
                <a:effectLst/>
              </c:spPr>
            </c:marker>
            <c:bubble3D val="0"/>
            <c:spPr>
              <a:ln w="25400" cap="rnd">
                <a:noFill/>
                <a:round/>
              </a:ln>
              <a:effectLst/>
            </c:spPr>
            <c:extLst>
              <c:ext xmlns:c16="http://schemas.microsoft.com/office/drawing/2014/chart" uri="{C3380CC4-5D6E-409C-BE32-E72D297353CC}">
                <c16:uniqueId val="{000012EF-7194-4ED1-83BE-6DB595DA42A0}"/>
              </c:ext>
            </c:extLst>
          </c:dPt>
          <c:dPt>
            <c:idx val="2424"/>
            <c:marker>
              <c:spPr>
                <a:solidFill>
                  <a:schemeClr val="accent1">
                    <a:lumMod val="50000"/>
                    <a:lumOff val="50000"/>
                  </a:schemeClr>
                </a:solidFill>
                <a:ln w="9525">
                  <a:solidFill>
                    <a:schemeClr val="accent1">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F1-7194-4ED1-83BE-6DB595DA42A0}"/>
              </c:ext>
            </c:extLst>
          </c:dPt>
          <c:dPt>
            <c:idx val="2425"/>
            <c:marker>
              <c:spPr>
                <a:solidFill>
                  <a:schemeClr val="accent2">
                    <a:lumMod val="50000"/>
                    <a:lumOff val="50000"/>
                  </a:schemeClr>
                </a:solidFill>
                <a:ln w="9525">
                  <a:solidFill>
                    <a:schemeClr val="accent2">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F3-7194-4ED1-83BE-6DB595DA42A0}"/>
              </c:ext>
            </c:extLst>
          </c:dPt>
          <c:dPt>
            <c:idx val="2426"/>
            <c:marker>
              <c:spPr>
                <a:solidFill>
                  <a:schemeClr val="accent3">
                    <a:lumMod val="50000"/>
                    <a:lumOff val="50000"/>
                  </a:schemeClr>
                </a:solidFill>
                <a:ln w="9525">
                  <a:solidFill>
                    <a:schemeClr val="accent3">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F5-7194-4ED1-83BE-6DB595DA42A0}"/>
              </c:ext>
            </c:extLst>
          </c:dPt>
          <c:dPt>
            <c:idx val="2427"/>
            <c:marker>
              <c:spPr>
                <a:solidFill>
                  <a:schemeClr val="accent4">
                    <a:lumMod val="50000"/>
                    <a:lumOff val="50000"/>
                  </a:schemeClr>
                </a:solidFill>
                <a:ln w="9525">
                  <a:solidFill>
                    <a:schemeClr val="accent4">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F7-7194-4ED1-83BE-6DB595DA42A0}"/>
              </c:ext>
            </c:extLst>
          </c:dPt>
          <c:dPt>
            <c:idx val="2428"/>
            <c:marker>
              <c:spPr>
                <a:solidFill>
                  <a:schemeClr val="accent5">
                    <a:lumMod val="50000"/>
                    <a:lumOff val="50000"/>
                  </a:schemeClr>
                </a:solidFill>
                <a:ln w="9525">
                  <a:solidFill>
                    <a:schemeClr val="accent5">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F9-7194-4ED1-83BE-6DB595DA42A0}"/>
              </c:ext>
            </c:extLst>
          </c:dPt>
          <c:dPt>
            <c:idx val="2429"/>
            <c:marker>
              <c:spPr>
                <a:solidFill>
                  <a:schemeClr val="accent6">
                    <a:lumMod val="50000"/>
                    <a:lumOff val="50000"/>
                  </a:schemeClr>
                </a:solidFill>
                <a:ln w="9525">
                  <a:solidFill>
                    <a:schemeClr val="accent6">
                      <a:lumMod val="50000"/>
                      <a:lumOff val="50000"/>
                    </a:schemeClr>
                  </a:solidFill>
                </a:ln>
                <a:effectLst/>
              </c:spPr>
            </c:marker>
            <c:bubble3D val="0"/>
            <c:spPr>
              <a:ln w="25400" cap="rnd">
                <a:noFill/>
                <a:round/>
              </a:ln>
              <a:effectLst/>
            </c:spPr>
            <c:extLst>
              <c:ext xmlns:c16="http://schemas.microsoft.com/office/drawing/2014/chart" uri="{C3380CC4-5D6E-409C-BE32-E72D297353CC}">
                <c16:uniqueId val="{000012FB-7194-4ED1-83BE-6DB595DA42A0}"/>
              </c:ext>
            </c:extLst>
          </c:dPt>
          <c:dPt>
            <c:idx val="243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12FD-7194-4ED1-83BE-6DB595DA42A0}"/>
              </c:ext>
            </c:extLst>
          </c:dPt>
          <c:dPt>
            <c:idx val="243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12FF-7194-4ED1-83BE-6DB595DA42A0}"/>
              </c:ext>
            </c:extLst>
          </c:dPt>
          <c:dPt>
            <c:idx val="243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1301-7194-4ED1-83BE-6DB595DA42A0}"/>
              </c:ext>
            </c:extLst>
          </c:dPt>
          <c:dPt>
            <c:idx val="243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1303-7194-4ED1-83BE-6DB595DA42A0}"/>
              </c:ext>
            </c:extLst>
          </c:dPt>
          <c:dPt>
            <c:idx val="243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1305-7194-4ED1-83BE-6DB595DA42A0}"/>
              </c:ext>
            </c:extLst>
          </c:dPt>
          <c:dPt>
            <c:idx val="243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1307-7194-4ED1-83BE-6DB595DA42A0}"/>
              </c:ext>
            </c:extLst>
          </c:dPt>
          <c:dPt>
            <c:idx val="243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1309-7194-4ED1-83BE-6DB595DA42A0}"/>
              </c:ext>
            </c:extLst>
          </c:dPt>
          <c:dPt>
            <c:idx val="243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130B-7194-4ED1-83BE-6DB595DA42A0}"/>
              </c:ext>
            </c:extLst>
          </c:dPt>
          <c:dPt>
            <c:idx val="243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130D-7194-4ED1-83BE-6DB595DA42A0}"/>
              </c:ext>
            </c:extLst>
          </c:dPt>
          <c:dPt>
            <c:idx val="243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130F-7194-4ED1-83BE-6DB595DA42A0}"/>
              </c:ext>
            </c:extLst>
          </c:dPt>
          <c:dPt>
            <c:idx val="244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1311-7194-4ED1-83BE-6DB595DA42A0}"/>
              </c:ext>
            </c:extLst>
          </c:dPt>
          <c:dPt>
            <c:idx val="244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1313-7194-4ED1-83BE-6DB595DA42A0}"/>
              </c:ext>
            </c:extLst>
          </c:dPt>
          <c:dLbls>
            <c:dLbl>
              <c:idx val="0"/>
              <c:tx>
                <c:rich>
                  <a:bodyPr/>
                  <a:lstStyle/>
                  <a:p>
                    <a:fld id="{F6405ECA-C1EA-4400-A77E-66760B7672C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194-4ED1-83BE-6DB595DA42A0}"/>
                </c:ext>
              </c:extLst>
            </c:dLbl>
            <c:dLbl>
              <c:idx val="1"/>
              <c:layout/>
              <c:tx>
                <c:rich>
                  <a:bodyPr/>
                  <a:lstStyle/>
                  <a:p>
                    <a:fld id="{268D1FEB-6CF1-4243-A19D-5B15EDB579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7194-4ED1-83BE-6DB595DA42A0}"/>
                </c:ext>
              </c:extLst>
            </c:dLbl>
            <c:dLbl>
              <c:idx val="2"/>
              <c:layout/>
              <c:tx>
                <c:rich>
                  <a:bodyPr/>
                  <a:lstStyle/>
                  <a:p>
                    <a:fld id="{5DCE04D3-FA1A-472E-A6F8-4D2453AC82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7194-4ED1-83BE-6DB595DA42A0}"/>
                </c:ext>
              </c:extLst>
            </c:dLbl>
            <c:dLbl>
              <c:idx val="3"/>
              <c:layout/>
              <c:tx>
                <c:rich>
                  <a:bodyPr/>
                  <a:lstStyle/>
                  <a:p>
                    <a:fld id="{2D41B6A0-1D4F-4D7E-9711-B17C33339F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7194-4ED1-83BE-6DB595DA42A0}"/>
                </c:ext>
              </c:extLst>
            </c:dLbl>
            <c:dLbl>
              <c:idx val="4"/>
              <c:layout/>
              <c:tx>
                <c:rich>
                  <a:bodyPr/>
                  <a:lstStyle/>
                  <a:p>
                    <a:fld id="{C98C70B3-CF51-487D-8DF2-A3455EE86D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7194-4ED1-83BE-6DB595DA42A0}"/>
                </c:ext>
              </c:extLst>
            </c:dLbl>
            <c:dLbl>
              <c:idx val="5"/>
              <c:layout/>
              <c:tx>
                <c:rich>
                  <a:bodyPr/>
                  <a:lstStyle/>
                  <a:p>
                    <a:fld id="{4F2D6791-1768-48C9-B610-74D9DF9C98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7194-4ED1-83BE-6DB595DA42A0}"/>
                </c:ext>
              </c:extLst>
            </c:dLbl>
            <c:dLbl>
              <c:idx val="6"/>
              <c:layout/>
              <c:tx>
                <c:rich>
                  <a:bodyPr/>
                  <a:lstStyle/>
                  <a:p>
                    <a:fld id="{3018E677-8F6A-4FB7-8F04-6D7703E69F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7194-4ED1-83BE-6DB595DA42A0}"/>
                </c:ext>
              </c:extLst>
            </c:dLbl>
            <c:dLbl>
              <c:idx val="7"/>
              <c:layout/>
              <c:tx>
                <c:rich>
                  <a:bodyPr/>
                  <a:lstStyle/>
                  <a:p>
                    <a:fld id="{8FC9FBC9-CDBE-49DC-9707-54B43F260E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7194-4ED1-83BE-6DB595DA42A0}"/>
                </c:ext>
              </c:extLst>
            </c:dLbl>
            <c:dLbl>
              <c:idx val="8"/>
              <c:layout/>
              <c:tx>
                <c:rich>
                  <a:bodyPr/>
                  <a:lstStyle/>
                  <a:p>
                    <a:fld id="{3ED54947-7EE9-4237-A9DE-75DD2012E3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7194-4ED1-83BE-6DB595DA42A0}"/>
                </c:ext>
              </c:extLst>
            </c:dLbl>
            <c:dLbl>
              <c:idx val="9"/>
              <c:layout>
                <c:manualLayout>
                  <c:x val="-4.1430783158302352E-17"/>
                  <c:y val="1.0807156294668604E-2"/>
                </c:manualLayout>
              </c:layout>
              <c:tx>
                <c:rich>
                  <a:bodyPr/>
                  <a:lstStyle/>
                  <a:p>
                    <a:fld id="{746BB160-8E14-4563-867B-82ED127DDC7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3-7194-4ED1-83BE-6DB595DA42A0}"/>
                </c:ext>
              </c:extLst>
            </c:dLbl>
            <c:dLbl>
              <c:idx val="10"/>
              <c:layout/>
              <c:tx>
                <c:rich>
                  <a:bodyPr/>
                  <a:lstStyle/>
                  <a:p>
                    <a:fld id="{22DA7998-B3E0-46F2-9477-2030DA6BE8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7194-4ED1-83BE-6DB595DA42A0}"/>
                </c:ext>
              </c:extLst>
            </c:dLbl>
            <c:dLbl>
              <c:idx val="11"/>
              <c:layout/>
              <c:tx>
                <c:rich>
                  <a:bodyPr/>
                  <a:lstStyle/>
                  <a:p>
                    <a:fld id="{26357442-C0FC-4853-9720-72FB5398DB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7194-4ED1-83BE-6DB595DA42A0}"/>
                </c:ext>
              </c:extLst>
            </c:dLbl>
            <c:dLbl>
              <c:idx val="12"/>
              <c:layout/>
              <c:tx>
                <c:rich>
                  <a:bodyPr/>
                  <a:lstStyle/>
                  <a:p>
                    <a:fld id="{6B175DDD-7E37-4934-8313-FDFACF9EDB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7194-4ED1-83BE-6DB595DA42A0}"/>
                </c:ext>
              </c:extLst>
            </c:dLbl>
            <c:dLbl>
              <c:idx val="13"/>
              <c:layout/>
              <c:tx>
                <c:rich>
                  <a:bodyPr/>
                  <a:lstStyle/>
                  <a:p>
                    <a:fld id="{14F1F802-58A1-45E9-B443-AAEC9CCDA2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7194-4ED1-83BE-6DB595DA42A0}"/>
                </c:ext>
              </c:extLst>
            </c:dLbl>
            <c:dLbl>
              <c:idx val="14"/>
              <c:layout/>
              <c:tx>
                <c:rich>
                  <a:bodyPr/>
                  <a:lstStyle/>
                  <a:p>
                    <a:fld id="{7AC45E5C-1E22-44FA-B24F-2CBD847526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7194-4ED1-83BE-6DB595DA42A0}"/>
                </c:ext>
              </c:extLst>
            </c:dLbl>
            <c:dLbl>
              <c:idx val="15"/>
              <c:layout/>
              <c:tx>
                <c:rich>
                  <a:bodyPr/>
                  <a:lstStyle/>
                  <a:p>
                    <a:fld id="{22D0AEA9-468C-407C-854B-005CEE6242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7194-4ED1-83BE-6DB595DA42A0}"/>
                </c:ext>
              </c:extLst>
            </c:dLbl>
            <c:dLbl>
              <c:idx val="16"/>
              <c:layout>
                <c:manualLayout>
                  <c:x val="-1.1299435028248588E-2"/>
                  <c:y val="-8.1053672210014537E-3"/>
                </c:manualLayout>
              </c:layout>
              <c:tx>
                <c:rich>
                  <a:bodyPr/>
                  <a:lstStyle/>
                  <a:p>
                    <a:fld id="{E1A5CA1A-6639-4600-9E1D-DBF93E4374D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1-7194-4ED1-83BE-6DB595DA42A0}"/>
                </c:ext>
              </c:extLst>
            </c:dLbl>
            <c:dLbl>
              <c:idx val="17"/>
              <c:layout>
                <c:manualLayout>
                  <c:x val="-4.5197740112994352E-3"/>
                  <c:y val="2.7017890736670521E-3"/>
                </c:manualLayout>
              </c:layout>
              <c:tx>
                <c:rich>
                  <a:bodyPr/>
                  <a:lstStyle/>
                  <a:p>
                    <a:fld id="{34BF1128-4095-4887-82CF-DCE54743EBF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3-7194-4ED1-83BE-6DB595DA42A0}"/>
                </c:ext>
              </c:extLst>
            </c:dLbl>
            <c:dLbl>
              <c:idx val="18"/>
              <c:delete val="1"/>
              <c:extLst>
                <c:ext xmlns:c15="http://schemas.microsoft.com/office/drawing/2012/chart" uri="{CE6537A1-D6FC-4f65-9D91-7224C49458BB}"/>
                <c:ext xmlns:c16="http://schemas.microsoft.com/office/drawing/2014/chart" uri="{C3380CC4-5D6E-409C-BE32-E72D297353CC}">
                  <c16:uniqueId val="{00000025-7194-4ED1-83BE-6DB595DA42A0}"/>
                </c:ext>
              </c:extLst>
            </c:dLbl>
            <c:dLbl>
              <c:idx val="19"/>
              <c:delete val="1"/>
              <c:extLst>
                <c:ext xmlns:c15="http://schemas.microsoft.com/office/drawing/2012/chart" uri="{CE6537A1-D6FC-4f65-9D91-7224C49458BB}"/>
                <c:ext xmlns:c16="http://schemas.microsoft.com/office/drawing/2014/chart" uri="{C3380CC4-5D6E-409C-BE32-E72D297353CC}">
                  <c16:uniqueId val="{00000027-7194-4ED1-83BE-6DB595DA42A0}"/>
                </c:ext>
              </c:extLst>
            </c:dLbl>
            <c:dLbl>
              <c:idx val="20"/>
              <c:delete val="1"/>
              <c:extLst>
                <c:ext xmlns:c15="http://schemas.microsoft.com/office/drawing/2012/chart" uri="{CE6537A1-D6FC-4f65-9D91-7224C49458BB}"/>
                <c:ext xmlns:c16="http://schemas.microsoft.com/office/drawing/2014/chart" uri="{C3380CC4-5D6E-409C-BE32-E72D297353CC}">
                  <c16:uniqueId val="{00000029-7194-4ED1-83BE-6DB595DA42A0}"/>
                </c:ext>
              </c:extLst>
            </c:dLbl>
            <c:dLbl>
              <c:idx val="21"/>
              <c:delete val="1"/>
              <c:extLst>
                <c:ext xmlns:c15="http://schemas.microsoft.com/office/drawing/2012/chart" uri="{CE6537A1-D6FC-4f65-9D91-7224C49458BB}"/>
                <c:ext xmlns:c16="http://schemas.microsoft.com/office/drawing/2014/chart" uri="{C3380CC4-5D6E-409C-BE32-E72D297353CC}">
                  <c16:uniqueId val="{0000002B-7194-4ED1-83BE-6DB595DA42A0}"/>
                </c:ext>
              </c:extLst>
            </c:dLbl>
            <c:dLbl>
              <c:idx val="22"/>
              <c:delete val="1"/>
              <c:extLst>
                <c:ext xmlns:c15="http://schemas.microsoft.com/office/drawing/2012/chart" uri="{CE6537A1-D6FC-4f65-9D91-7224C49458BB}"/>
                <c:ext xmlns:c16="http://schemas.microsoft.com/office/drawing/2014/chart" uri="{C3380CC4-5D6E-409C-BE32-E72D297353CC}">
                  <c16:uniqueId val="{0000002D-7194-4ED1-83BE-6DB595DA42A0}"/>
                </c:ext>
              </c:extLst>
            </c:dLbl>
            <c:dLbl>
              <c:idx val="23"/>
              <c:delete val="1"/>
              <c:extLst>
                <c:ext xmlns:c15="http://schemas.microsoft.com/office/drawing/2012/chart" uri="{CE6537A1-D6FC-4f65-9D91-7224C49458BB}"/>
                <c:ext xmlns:c16="http://schemas.microsoft.com/office/drawing/2014/chart" uri="{C3380CC4-5D6E-409C-BE32-E72D297353CC}">
                  <c16:uniqueId val="{0000002F-7194-4ED1-83BE-6DB595DA42A0}"/>
                </c:ext>
              </c:extLst>
            </c:dLbl>
            <c:dLbl>
              <c:idx val="24"/>
              <c:delete val="1"/>
              <c:extLst>
                <c:ext xmlns:c15="http://schemas.microsoft.com/office/drawing/2012/chart" uri="{CE6537A1-D6FC-4f65-9D91-7224C49458BB}"/>
                <c:ext xmlns:c16="http://schemas.microsoft.com/office/drawing/2014/chart" uri="{C3380CC4-5D6E-409C-BE32-E72D297353CC}">
                  <c16:uniqueId val="{00000031-7194-4ED1-83BE-6DB595DA42A0}"/>
                </c:ext>
              </c:extLst>
            </c:dLbl>
            <c:dLbl>
              <c:idx val="25"/>
              <c:delete val="1"/>
              <c:extLst>
                <c:ext xmlns:c15="http://schemas.microsoft.com/office/drawing/2012/chart" uri="{CE6537A1-D6FC-4f65-9D91-7224C49458BB}"/>
                <c:ext xmlns:c16="http://schemas.microsoft.com/office/drawing/2014/chart" uri="{C3380CC4-5D6E-409C-BE32-E72D297353CC}">
                  <c16:uniqueId val="{00000033-7194-4ED1-83BE-6DB595DA42A0}"/>
                </c:ext>
              </c:extLst>
            </c:dLbl>
            <c:dLbl>
              <c:idx val="26"/>
              <c:delete val="1"/>
              <c:extLst>
                <c:ext xmlns:c15="http://schemas.microsoft.com/office/drawing/2012/chart" uri="{CE6537A1-D6FC-4f65-9D91-7224C49458BB}"/>
                <c:ext xmlns:c16="http://schemas.microsoft.com/office/drawing/2014/chart" uri="{C3380CC4-5D6E-409C-BE32-E72D297353CC}">
                  <c16:uniqueId val="{00000035-7194-4ED1-83BE-6DB595DA42A0}"/>
                </c:ext>
              </c:extLst>
            </c:dLbl>
            <c:dLbl>
              <c:idx val="27"/>
              <c:delete val="1"/>
              <c:extLst>
                <c:ext xmlns:c15="http://schemas.microsoft.com/office/drawing/2012/chart" uri="{CE6537A1-D6FC-4f65-9D91-7224C49458BB}"/>
                <c:ext xmlns:c16="http://schemas.microsoft.com/office/drawing/2014/chart" uri="{C3380CC4-5D6E-409C-BE32-E72D297353CC}">
                  <c16:uniqueId val="{00000037-7194-4ED1-83BE-6DB595DA42A0}"/>
                </c:ext>
              </c:extLst>
            </c:dLbl>
            <c:dLbl>
              <c:idx val="28"/>
              <c:delete val="1"/>
              <c:extLst>
                <c:ext xmlns:c15="http://schemas.microsoft.com/office/drawing/2012/chart" uri="{CE6537A1-D6FC-4f65-9D91-7224C49458BB}"/>
                <c:ext xmlns:c16="http://schemas.microsoft.com/office/drawing/2014/chart" uri="{C3380CC4-5D6E-409C-BE32-E72D297353CC}">
                  <c16:uniqueId val="{00000039-7194-4ED1-83BE-6DB595DA42A0}"/>
                </c:ext>
              </c:extLst>
            </c:dLbl>
            <c:dLbl>
              <c:idx val="29"/>
              <c:layout/>
              <c:tx>
                <c:rich>
                  <a:bodyPr/>
                  <a:lstStyle/>
                  <a:p>
                    <a:fld id="{5C23DF58-6CDE-44EF-BEB2-B72A6550A9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B-7194-4ED1-83BE-6DB595DA42A0}"/>
                </c:ext>
              </c:extLst>
            </c:dLbl>
            <c:dLbl>
              <c:idx val="30"/>
              <c:layout/>
              <c:tx>
                <c:rich>
                  <a:bodyPr/>
                  <a:lstStyle/>
                  <a:p>
                    <a:fld id="{540EAD62-33F5-48D1-9592-7B30C410E5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D-7194-4ED1-83BE-6DB595DA42A0}"/>
                </c:ext>
              </c:extLst>
            </c:dLbl>
            <c:dLbl>
              <c:idx val="31"/>
              <c:layout/>
              <c:tx>
                <c:rich>
                  <a:bodyPr/>
                  <a:lstStyle/>
                  <a:p>
                    <a:fld id="{7AA2E11A-8029-4336-8DFF-5D98B0AE0C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F-7194-4ED1-83BE-6DB595DA42A0}"/>
                </c:ext>
              </c:extLst>
            </c:dLbl>
            <c:dLbl>
              <c:idx val="32"/>
              <c:layout/>
              <c:tx>
                <c:rich>
                  <a:bodyPr/>
                  <a:lstStyle/>
                  <a:p>
                    <a:fld id="{E0A190F8-C442-4089-A0CE-C035C687E0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41-7194-4ED1-83BE-6DB595DA42A0}"/>
                </c:ext>
              </c:extLst>
            </c:dLbl>
            <c:dLbl>
              <c:idx val="33"/>
              <c:layout/>
              <c:tx>
                <c:rich>
                  <a:bodyPr/>
                  <a:lstStyle/>
                  <a:p>
                    <a:fld id="{C6345202-59D4-42AB-A50C-197522B634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43-7194-4ED1-83BE-6DB595DA42A0}"/>
                </c:ext>
              </c:extLst>
            </c:dLbl>
            <c:dLbl>
              <c:idx val="34"/>
              <c:layout/>
              <c:tx>
                <c:rich>
                  <a:bodyPr/>
                  <a:lstStyle/>
                  <a:p>
                    <a:fld id="{AE46994E-CA1C-4BD4-9B9D-E898814D63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45-7194-4ED1-83BE-6DB595DA42A0}"/>
                </c:ext>
              </c:extLst>
            </c:dLbl>
            <c:dLbl>
              <c:idx val="35"/>
              <c:layout/>
              <c:tx>
                <c:rich>
                  <a:bodyPr/>
                  <a:lstStyle/>
                  <a:p>
                    <a:fld id="{26F64332-D7CD-4F3E-89FD-7BF142BCB5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47-7194-4ED1-83BE-6DB595DA42A0}"/>
                </c:ext>
              </c:extLst>
            </c:dLbl>
            <c:dLbl>
              <c:idx val="36"/>
              <c:layout/>
              <c:tx>
                <c:rich>
                  <a:bodyPr/>
                  <a:lstStyle/>
                  <a:p>
                    <a:fld id="{05EE4CB2-6F07-4D62-BE1D-06F8DBD76EC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49-7194-4ED1-83BE-6DB595DA42A0}"/>
                </c:ext>
              </c:extLst>
            </c:dLbl>
            <c:dLbl>
              <c:idx val="37"/>
              <c:layout/>
              <c:tx>
                <c:rich>
                  <a:bodyPr/>
                  <a:lstStyle/>
                  <a:p>
                    <a:fld id="{196BD3D0-D87A-4B15-9A57-DF34F98E2B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4B-7194-4ED1-83BE-6DB595DA42A0}"/>
                </c:ext>
              </c:extLst>
            </c:dLbl>
            <c:dLbl>
              <c:idx val="38"/>
              <c:layout/>
              <c:tx>
                <c:rich>
                  <a:bodyPr/>
                  <a:lstStyle/>
                  <a:p>
                    <a:fld id="{D38EC866-E9FF-4882-9E96-E77E1F0017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4D-7194-4ED1-83BE-6DB595DA42A0}"/>
                </c:ext>
              </c:extLst>
            </c:dLbl>
            <c:dLbl>
              <c:idx val="39"/>
              <c:layout/>
              <c:tx>
                <c:rich>
                  <a:bodyPr/>
                  <a:lstStyle/>
                  <a:p>
                    <a:fld id="{6C02ACE1-6CF1-4DF6-9B7D-CE3C5815F4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4F-7194-4ED1-83BE-6DB595DA42A0}"/>
                </c:ext>
              </c:extLst>
            </c:dLbl>
            <c:dLbl>
              <c:idx val="40"/>
              <c:layout/>
              <c:tx>
                <c:rich>
                  <a:bodyPr/>
                  <a:lstStyle/>
                  <a:p>
                    <a:fld id="{0D028DD4-986D-4DAD-B2F8-94FE009F72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51-7194-4ED1-83BE-6DB595DA42A0}"/>
                </c:ext>
              </c:extLst>
            </c:dLbl>
            <c:dLbl>
              <c:idx val="41"/>
              <c:layout/>
              <c:tx>
                <c:rich>
                  <a:bodyPr/>
                  <a:lstStyle/>
                  <a:p>
                    <a:fld id="{5CCC5264-7BD6-440C-A892-CEABDAAD9B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53-7194-4ED1-83BE-6DB595DA42A0}"/>
                </c:ext>
              </c:extLst>
            </c:dLbl>
            <c:dLbl>
              <c:idx val="42"/>
              <c:layout/>
              <c:tx>
                <c:rich>
                  <a:bodyPr/>
                  <a:lstStyle/>
                  <a:p>
                    <a:fld id="{13C36B5C-94A9-427C-BC5C-FDDCB18B13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55-7194-4ED1-83BE-6DB595DA42A0}"/>
                </c:ext>
              </c:extLst>
            </c:dLbl>
            <c:dLbl>
              <c:idx val="43"/>
              <c:layout/>
              <c:tx>
                <c:rich>
                  <a:bodyPr/>
                  <a:lstStyle/>
                  <a:p>
                    <a:fld id="{4C189EC2-BD91-4F68-AAA6-AEF1BC9220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57-7194-4ED1-83BE-6DB595DA42A0}"/>
                </c:ext>
              </c:extLst>
            </c:dLbl>
            <c:dLbl>
              <c:idx val="44"/>
              <c:layout/>
              <c:tx>
                <c:rich>
                  <a:bodyPr/>
                  <a:lstStyle/>
                  <a:p>
                    <a:fld id="{7607A28E-AC8B-4F75-9372-3221BE58C5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59-7194-4ED1-83BE-6DB595DA42A0}"/>
                </c:ext>
              </c:extLst>
            </c:dLbl>
            <c:dLbl>
              <c:idx val="45"/>
              <c:layout/>
              <c:tx>
                <c:rich>
                  <a:bodyPr/>
                  <a:lstStyle/>
                  <a:p>
                    <a:fld id="{8EC5C5EB-DE8D-4394-BB6F-0A53DD041F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5B-7194-4ED1-83BE-6DB595DA42A0}"/>
                </c:ext>
              </c:extLst>
            </c:dLbl>
            <c:dLbl>
              <c:idx val="46"/>
              <c:layout/>
              <c:tx>
                <c:rich>
                  <a:bodyPr/>
                  <a:lstStyle/>
                  <a:p>
                    <a:fld id="{6FE86E4F-7431-4FA8-AB12-53F117D373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5D-7194-4ED1-83BE-6DB595DA42A0}"/>
                </c:ext>
              </c:extLst>
            </c:dLbl>
            <c:dLbl>
              <c:idx val="47"/>
              <c:layout/>
              <c:tx>
                <c:rich>
                  <a:bodyPr/>
                  <a:lstStyle/>
                  <a:p>
                    <a:fld id="{467BA5AE-E20D-46CF-A476-988E0D26CD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5F-7194-4ED1-83BE-6DB595DA42A0}"/>
                </c:ext>
              </c:extLst>
            </c:dLbl>
            <c:dLbl>
              <c:idx val="48"/>
              <c:layout/>
              <c:tx>
                <c:rich>
                  <a:bodyPr/>
                  <a:lstStyle/>
                  <a:p>
                    <a:fld id="{E1EC0F25-8770-4732-8E00-8AFDCC32DA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61-7194-4ED1-83BE-6DB595DA42A0}"/>
                </c:ext>
              </c:extLst>
            </c:dLbl>
            <c:dLbl>
              <c:idx val="49"/>
              <c:layout/>
              <c:tx>
                <c:rich>
                  <a:bodyPr/>
                  <a:lstStyle/>
                  <a:p>
                    <a:fld id="{E50141E0-8A5E-4650-9E71-0B194F0FE5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63-7194-4ED1-83BE-6DB595DA42A0}"/>
                </c:ext>
              </c:extLst>
            </c:dLbl>
            <c:dLbl>
              <c:idx val="50"/>
              <c:layout/>
              <c:tx>
                <c:rich>
                  <a:bodyPr/>
                  <a:lstStyle/>
                  <a:p>
                    <a:fld id="{C4B801F7-617A-4571-9A35-BF6ECBCF70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65-7194-4ED1-83BE-6DB595DA42A0}"/>
                </c:ext>
              </c:extLst>
            </c:dLbl>
            <c:dLbl>
              <c:idx val="51"/>
              <c:layout/>
              <c:tx>
                <c:rich>
                  <a:bodyPr/>
                  <a:lstStyle/>
                  <a:p>
                    <a:fld id="{E10F1F47-403F-493F-B2A1-F29233F200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67-7194-4ED1-83BE-6DB595DA42A0}"/>
                </c:ext>
              </c:extLst>
            </c:dLbl>
            <c:dLbl>
              <c:idx val="52"/>
              <c:layout>
                <c:manualLayout>
                  <c:x val="-1.5819209039548105E-2"/>
                  <c:y val="-1.6210734442002907E-2"/>
                </c:manualLayout>
              </c:layout>
              <c:tx>
                <c:rich>
                  <a:bodyPr/>
                  <a:lstStyle/>
                  <a:p>
                    <a:fld id="{FCAC0CDC-468C-4867-A938-613F101DA13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69-7194-4ED1-83BE-6DB595DA42A0}"/>
                </c:ext>
              </c:extLst>
            </c:dLbl>
            <c:dLbl>
              <c:idx val="53"/>
              <c:layout/>
              <c:tx>
                <c:rich>
                  <a:bodyPr/>
                  <a:lstStyle/>
                  <a:p>
                    <a:fld id="{7C4457DE-3B4B-4B06-8FA4-70DF3108B2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6B-7194-4ED1-83BE-6DB595DA42A0}"/>
                </c:ext>
              </c:extLst>
            </c:dLbl>
            <c:dLbl>
              <c:idx val="54"/>
              <c:layout/>
              <c:tx>
                <c:rich>
                  <a:bodyPr/>
                  <a:lstStyle/>
                  <a:p>
                    <a:fld id="{C903F972-E98B-4FB1-9571-FEFD85EE45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6D-7194-4ED1-83BE-6DB595DA42A0}"/>
                </c:ext>
              </c:extLst>
            </c:dLbl>
            <c:dLbl>
              <c:idx val="55"/>
              <c:layout/>
              <c:tx>
                <c:rich>
                  <a:bodyPr/>
                  <a:lstStyle/>
                  <a:p>
                    <a:fld id="{1780015A-486E-4E18-A90A-F9229700D0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6F-7194-4ED1-83BE-6DB595DA42A0}"/>
                </c:ext>
              </c:extLst>
            </c:dLbl>
            <c:dLbl>
              <c:idx val="56"/>
              <c:layout/>
              <c:tx>
                <c:rich>
                  <a:bodyPr/>
                  <a:lstStyle/>
                  <a:p>
                    <a:fld id="{4269A74D-15E7-42BC-AB94-67225E42C5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71-7194-4ED1-83BE-6DB595DA42A0}"/>
                </c:ext>
              </c:extLst>
            </c:dLbl>
            <c:dLbl>
              <c:idx val="57"/>
              <c:layout/>
              <c:tx>
                <c:rich>
                  <a:bodyPr/>
                  <a:lstStyle/>
                  <a:p>
                    <a:fld id="{44B27CD4-1DBF-4941-B779-5C8722C487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73-7194-4ED1-83BE-6DB595DA42A0}"/>
                </c:ext>
              </c:extLst>
            </c:dLbl>
            <c:dLbl>
              <c:idx val="58"/>
              <c:layout/>
              <c:tx>
                <c:rich>
                  <a:bodyPr/>
                  <a:lstStyle/>
                  <a:p>
                    <a:fld id="{23E2AC66-D241-47CA-B359-DE539FD865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75-7194-4ED1-83BE-6DB595DA42A0}"/>
                </c:ext>
              </c:extLst>
            </c:dLbl>
            <c:dLbl>
              <c:idx val="59"/>
              <c:layout/>
              <c:tx>
                <c:rich>
                  <a:bodyPr/>
                  <a:lstStyle/>
                  <a:p>
                    <a:fld id="{62DDE875-253D-46C6-9215-61F18ACD72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77-7194-4ED1-83BE-6DB595DA42A0}"/>
                </c:ext>
              </c:extLst>
            </c:dLbl>
            <c:dLbl>
              <c:idx val="60"/>
              <c:layout>
                <c:manualLayout>
                  <c:x val="-6.7796610169491523E-3"/>
                  <c:y val="-1.3508945368335855E-2"/>
                </c:manualLayout>
              </c:layout>
              <c:tx>
                <c:rich>
                  <a:bodyPr/>
                  <a:lstStyle/>
                  <a:p>
                    <a:fld id="{F86D6C81-6B83-4D40-A8A6-9F07AE44235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79-7194-4ED1-83BE-6DB595DA42A0}"/>
                </c:ext>
              </c:extLst>
            </c:dLbl>
            <c:dLbl>
              <c:idx val="61"/>
              <c:layout/>
              <c:tx>
                <c:rich>
                  <a:bodyPr/>
                  <a:lstStyle/>
                  <a:p>
                    <a:fld id="{B086C14F-B8FC-4BDB-A419-92A203D700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7B-7194-4ED1-83BE-6DB595DA42A0}"/>
                </c:ext>
              </c:extLst>
            </c:dLbl>
            <c:dLbl>
              <c:idx val="62"/>
              <c:layout/>
              <c:tx>
                <c:rich>
                  <a:bodyPr/>
                  <a:lstStyle/>
                  <a:p>
                    <a:fld id="{11AE8813-308F-4F8E-A979-4D6011A591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7D-7194-4ED1-83BE-6DB595DA42A0}"/>
                </c:ext>
              </c:extLst>
            </c:dLbl>
            <c:dLbl>
              <c:idx val="63"/>
              <c:layout/>
              <c:tx>
                <c:rich>
                  <a:bodyPr/>
                  <a:lstStyle/>
                  <a:p>
                    <a:fld id="{BC6149B2-935C-43D6-9EB8-C461FC5971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7F-7194-4ED1-83BE-6DB595DA42A0}"/>
                </c:ext>
              </c:extLst>
            </c:dLbl>
            <c:dLbl>
              <c:idx val="64"/>
              <c:layout/>
              <c:tx>
                <c:rich>
                  <a:bodyPr/>
                  <a:lstStyle/>
                  <a:p>
                    <a:fld id="{5FECE376-9D2B-4882-8D00-31501CBF1B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81-7194-4ED1-83BE-6DB595DA42A0}"/>
                </c:ext>
              </c:extLst>
            </c:dLbl>
            <c:dLbl>
              <c:idx val="65"/>
              <c:layout/>
              <c:tx>
                <c:rich>
                  <a:bodyPr/>
                  <a:lstStyle/>
                  <a:p>
                    <a:fld id="{AD2A095A-70EF-48EF-BF8B-BE54E4D731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83-7194-4ED1-83BE-6DB595DA42A0}"/>
                </c:ext>
              </c:extLst>
            </c:dLbl>
            <c:dLbl>
              <c:idx val="66"/>
              <c:layout/>
              <c:tx>
                <c:rich>
                  <a:bodyPr/>
                  <a:lstStyle/>
                  <a:p>
                    <a:fld id="{C9035644-B059-4AF4-822E-778D41F506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85-7194-4ED1-83BE-6DB595DA42A0}"/>
                </c:ext>
              </c:extLst>
            </c:dLbl>
            <c:dLbl>
              <c:idx val="67"/>
              <c:layout/>
              <c:tx>
                <c:rich>
                  <a:bodyPr/>
                  <a:lstStyle/>
                  <a:p>
                    <a:fld id="{C0FA8246-5E74-4C41-9781-E542A2E265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87-7194-4ED1-83BE-6DB595DA42A0}"/>
                </c:ext>
              </c:extLst>
            </c:dLbl>
            <c:dLbl>
              <c:idx val="68"/>
              <c:layout/>
              <c:tx>
                <c:rich>
                  <a:bodyPr/>
                  <a:lstStyle/>
                  <a:p>
                    <a:fld id="{8206ED00-6A94-4B05-A006-373E4C26FF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89-7194-4ED1-83BE-6DB595DA42A0}"/>
                </c:ext>
              </c:extLst>
            </c:dLbl>
            <c:dLbl>
              <c:idx val="69"/>
              <c:layout/>
              <c:tx>
                <c:rich>
                  <a:bodyPr/>
                  <a:lstStyle/>
                  <a:p>
                    <a:fld id="{2332B2AF-8714-45C7-B649-4FFDADFBB1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8B-7194-4ED1-83BE-6DB595DA42A0}"/>
                </c:ext>
              </c:extLst>
            </c:dLbl>
            <c:dLbl>
              <c:idx val="70"/>
              <c:layout/>
              <c:tx>
                <c:rich>
                  <a:bodyPr/>
                  <a:lstStyle/>
                  <a:p>
                    <a:fld id="{BF858013-D6F2-4F6C-96EB-8F07473CD0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8D-7194-4ED1-83BE-6DB595DA42A0}"/>
                </c:ext>
              </c:extLst>
            </c:dLbl>
            <c:dLbl>
              <c:idx val="71"/>
              <c:layout/>
              <c:tx>
                <c:rich>
                  <a:bodyPr/>
                  <a:lstStyle/>
                  <a:p>
                    <a:fld id="{C4AACB5F-5B99-4FA5-8D31-96DB49AC9D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8F-7194-4ED1-83BE-6DB595DA42A0}"/>
                </c:ext>
              </c:extLst>
            </c:dLbl>
            <c:dLbl>
              <c:idx val="72"/>
              <c:layout/>
              <c:tx>
                <c:rich>
                  <a:bodyPr/>
                  <a:lstStyle/>
                  <a:p>
                    <a:fld id="{CFCFF7D3-2401-4B6D-B94F-B06D081808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91-7194-4ED1-83BE-6DB595DA42A0}"/>
                </c:ext>
              </c:extLst>
            </c:dLbl>
            <c:dLbl>
              <c:idx val="73"/>
              <c:layout>
                <c:manualLayout>
                  <c:x val="-1.6949152542372881E-2"/>
                  <c:y val="4.0526836105008257E-3"/>
                </c:manualLayout>
              </c:layout>
              <c:tx>
                <c:rich>
                  <a:bodyPr/>
                  <a:lstStyle/>
                  <a:p>
                    <a:fld id="{5E33159B-6D51-4A8D-86CF-394AF21AA24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9.6338983050847454E-2"/>
                      <c:h val="4.0486415638550828E-2"/>
                    </c:manualLayout>
                  </c15:layout>
                  <c15:dlblFieldTable/>
                  <c15:showDataLabelsRange val="1"/>
                </c:ext>
                <c:ext xmlns:c16="http://schemas.microsoft.com/office/drawing/2014/chart" uri="{C3380CC4-5D6E-409C-BE32-E72D297353CC}">
                  <c16:uniqueId val="{00000093-7194-4ED1-83BE-6DB595DA42A0}"/>
                </c:ext>
              </c:extLst>
            </c:dLbl>
            <c:dLbl>
              <c:idx val="74"/>
              <c:layout/>
              <c:tx>
                <c:rich>
                  <a:bodyPr/>
                  <a:lstStyle/>
                  <a:p>
                    <a:fld id="{BCA22D3A-33B7-4551-82B0-6AAB119032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95-7194-4ED1-83BE-6DB595DA42A0}"/>
                </c:ext>
              </c:extLst>
            </c:dLbl>
            <c:dLbl>
              <c:idx val="75"/>
              <c:layout/>
              <c:tx>
                <c:rich>
                  <a:bodyPr/>
                  <a:lstStyle/>
                  <a:p>
                    <a:fld id="{B297295F-62C6-495E-A454-75F76051BA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97-7194-4ED1-83BE-6DB595DA42A0}"/>
                </c:ext>
              </c:extLst>
            </c:dLbl>
            <c:dLbl>
              <c:idx val="76"/>
              <c:layout/>
              <c:tx>
                <c:rich>
                  <a:bodyPr/>
                  <a:lstStyle/>
                  <a:p>
                    <a:fld id="{D3FE1B13-EE55-43E4-9479-A772D57DF9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99-7194-4ED1-83BE-6DB595DA42A0}"/>
                </c:ext>
              </c:extLst>
            </c:dLbl>
            <c:dLbl>
              <c:idx val="77"/>
              <c:layout/>
              <c:tx>
                <c:rich>
                  <a:bodyPr/>
                  <a:lstStyle/>
                  <a:p>
                    <a:fld id="{9A9F6056-4CF7-4383-93FD-8750197D8C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9B-7194-4ED1-83BE-6DB595DA42A0}"/>
                </c:ext>
              </c:extLst>
            </c:dLbl>
            <c:dLbl>
              <c:idx val="78"/>
              <c:layout/>
              <c:tx>
                <c:rich>
                  <a:bodyPr/>
                  <a:lstStyle/>
                  <a:p>
                    <a:fld id="{56AC46E6-481E-489D-9C37-4FA7BDFE57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9D-7194-4ED1-83BE-6DB595DA42A0}"/>
                </c:ext>
              </c:extLst>
            </c:dLbl>
            <c:dLbl>
              <c:idx val="79"/>
              <c:layout/>
              <c:tx>
                <c:rich>
                  <a:bodyPr/>
                  <a:lstStyle/>
                  <a:p>
                    <a:fld id="{8B35D87C-0219-41AB-9AC0-7548979D18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9F-7194-4ED1-83BE-6DB595DA42A0}"/>
                </c:ext>
              </c:extLst>
            </c:dLbl>
            <c:dLbl>
              <c:idx val="80"/>
              <c:layout/>
              <c:tx>
                <c:rich>
                  <a:bodyPr/>
                  <a:lstStyle/>
                  <a:p>
                    <a:fld id="{CD9E776E-2FC8-4A8E-997F-4683462216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A1-7194-4ED1-83BE-6DB595DA42A0}"/>
                </c:ext>
              </c:extLst>
            </c:dLbl>
            <c:dLbl>
              <c:idx val="81"/>
              <c:layout/>
              <c:tx>
                <c:rich>
                  <a:bodyPr/>
                  <a:lstStyle/>
                  <a:p>
                    <a:fld id="{76B39D62-F150-4C78-B4B9-197DA67A0A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A3-7194-4ED1-83BE-6DB595DA42A0}"/>
                </c:ext>
              </c:extLst>
            </c:dLbl>
            <c:dLbl>
              <c:idx val="82"/>
              <c:layout/>
              <c:tx>
                <c:rich>
                  <a:bodyPr/>
                  <a:lstStyle/>
                  <a:p>
                    <a:fld id="{8F513AD9-7A8D-4DFC-9602-A5F75E439B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A5-7194-4ED1-83BE-6DB595DA42A0}"/>
                </c:ext>
              </c:extLst>
            </c:dLbl>
            <c:dLbl>
              <c:idx val="83"/>
              <c:layout/>
              <c:tx>
                <c:rich>
                  <a:bodyPr/>
                  <a:lstStyle/>
                  <a:p>
                    <a:fld id="{C6D62654-F951-4319-919D-5A5DC233D9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A7-7194-4ED1-83BE-6DB595DA42A0}"/>
                </c:ext>
              </c:extLst>
            </c:dLbl>
            <c:dLbl>
              <c:idx val="84"/>
              <c:layout/>
              <c:tx>
                <c:rich>
                  <a:bodyPr/>
                  <a:lstStyle/>
                  <a:p>
                    <a:fld id="{17322E3B-7A5E-4FBD-BF79-4D345EBDDB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A9-7194-4ED1-83BE-6DB595DA42A0}"/>
                </c:ext>
              </c:extLst>
            </c:dLbl>
            <c:dLbl>
              <c:idx val="85"/>
              <c:layout/>
              <c:tx>
                <c:rich>
                  <a:bodyPr/>
                  <a:lstStyle/>
                  <a:p>
                    <a:fld id="{7BB3A6C7-DE33-4E19-AEA6-C7E84A7630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AB-7194-4ED1-83BE-6DB595DA42A0}"/>
                </c:ext>
              </c:extLst>
            </c:dLbl>
            <c:dLbl>
              <c:idx val="86"/>
              <c:layout/>
              <c:tx>
                <c:rich>
                  <a:bodyPr/>
                  <a:lstStyle/>
                  <a:p>
                    <a:fld id="{A53D303F-5463-4285-BF4F-D5B0C742C4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AD-7194-4ED1-83BE-6DB595DA42A0}"/>
                </c:ext>
              </c:extLst>
            </c:dLbl>
            <c:dLbl>
              <c:idx val="87"/>
              <c:layout/>
              <c:tx>
                <c:rich>
                  <a:bodyPr/>
                  <a:lstStyle/>
                  <a:p>
                    <a:fld id="{ADCBC934-70C4-474A-8D62-3AFFC61005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AF-7194-4ED1-83BE-6DB595DA42A0}"/>
                </c:ext>
              </c:extLst>
            </c:dLbl>
            <c:dLbl>
              <c:idx val="88"/>
              <c:layout/>
              <c:tx>
                <c:rich>
                  <a:bodyPr/>
                  <a:lstStyle/>
                  <a:p>
                    <a:fld id="{E0285855-9AF7-4413-8C06-D44069A129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B1-7194-4ED1-83BE-6DB595DA42A0}"/>
                </c:ext>
              </c:extLst>
            </c:dLbl>
            <c:dLbl>
              <c:idx val="89"/>
              <c:layout/>
              <c:tx>
                <c:rich>
                  <a:bodyPr/>
                  <a:lstStyle/>
                  <a:p>
                    <a:fld id="{03A5EA03-D2AF-4D0E-B58C-8943E2F11D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B3-7194-4ED1-83BE-6DB595DA42A0}"/>
                </c:ext>
              </c:extLst>
            </c:dLbl>
            <c:dLbl>
              <c:idx val="90"/>
              <c:layout/>
              <c:tx>
                <c:rich>
                  <a:bodyPr/>
                  <a:lstStyle/>
                  <a:p>
                    <a:fld id="{77A86C21-BF44-4E78-BFB2-C49DB9A082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B5-7194-4ED1-83BE-6DB595DA42A0}"/>
                </c:ext>
              </c:extLst>
            </c:dLbl>
            <c:dLbl>
              <c:idx val="91"/>
              <c:layout/>
              <c:tx>
                <c:rich>
                  <a:bodyPr/>
                  <a:lstStyle/>
                  <a:p>
                    <a:fld id="{232C3B01-E21B-4C05-A14D-DDE4857FCE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B7-7194-4ED1-83BE-6DB595DA42A0}"/>
                </c:ext>
              </c:extLst>
            </c:dLbl>
            <c:dLbl>
              <c:idx val="92"/>
              <c:layout/>
              <c:tx>
                <c:rich>
                  <a:bodyPr/>
                  <a:lstStyle/>
                  <a:p>
                    <a:fld id="{7D5772CD-00BF-4EDC-87D6-2F52FF9438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B9-7194-4ED1-83BE-6DB595DA42A0}"/>
                </c:ext>
              </c:extLst>
            </c:dLbl>
            <c:dLbl>
              <c:idx val="93"/>
              <c:layout/>
              <c:tx>
                <c:rich>
                  <a:bodyPr/>
                  <a:lstStyle/>
                  <a:p>
                    <a:fld id="{34FB1E37-2C14-440F-81C0-18A469FB26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BB-7194-4ED1-83BE-6DB595DA42A0}"/>
                </c:ext>
              </c:extLst>
            </c:dLbl>
            <c:dLbl>
              <c:idx val="94"/>
              <c:layout/>
              <c:tx>
                <c:rich>
                  <a:bodyPr/>
                  <a:lstStyle/>
                  <a:p>
                    <a:fld id="{5007915D-01B4-4C0C-9684-9CE47C27C8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BD-7194-4ED1-83BE-6DB595DA42A0}"/>
                </c:ext>
              </c:extLst>
            </c:dLbl>
            <c:dLbl>
              <c:idx val="95"/>
              <c:layout/>
              <c:tx>
                <c:rich>
                  <a:bodyPr/>
                  <a:lstStyle/>
                  <a:p>
                    <a:fld id="{1C1235EF-DF32-47BA-A382-9A65DA9B86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BF-7194-4ED1-83BE-6DB595DA42A0}"/>
                </c:ext>
              </c:extLst>
            </c:dLbl>
            <c:dLbl>
              <c:idx val="96"/>
              <c:layout/>
              <c:tx>
                <c:rich>
                  <a:bodyPr/>
                  <a:lstStyle/>
                  <a:p>
                    <a:fld id="{5E61AD94-3ACB-4667-B240-E17B5EDD40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C1-7194-4ED1-83BE-6DB595DA42A0}"/>
                </c:ext>
              </c:extLst>
            </c:dLbl>
            <c:dLbl>
              <c:idx val="97"/>
              <c:layout/>
              <c:tx>
                <c:rich>
                  <a:bodyPr/>
                  <a:lstStyle/>
                  <a:p>
                    <a:fld id="{83C78FF1-F84A-4263-9716-5931F860C0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C3-7194-4ED1-83BE-6DB595DA42A0}"/>
                </c:ext>
              </c:extLst>
            </c:dLbl>
            <c:dLbl>
              <c:idx val="98"/>
              <c:layout/>
              <c:tx>
                <c:rich>
                  <a:bodyPr/>
                  <a:lstStyle/>
                  <a:p>
                    <a:fld id="{FD8FA260-FF7C-418F-BF41-9F0FCE838A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C5-7194-4ED1-83BE-6DB595DA42A0}"/>
                </c:ext>
              </c:extLst>
            </c:dLbl>
            <c:dLbl>
              <c:idx val="99"/>
              <c:layout/>
              <c:tx>
                <c:rich>
                  <a:bodyPr/>
                  <a:lstStyle/>
                  <a:p>
                    <a:fld id="{74356BB9-E10F-4773-A825-90A852F942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C7-7194-4ED1-83BE-6DB595DA42A0}"/>
                </c:ext>
              </c:extLst>
            </c:dLbl>
            <c:dLbl>
              <c:idx val="100"/>
              <c:layout/>
              <c:tx>
                <c:rich>
                  <a:bodyPr/>
                  <a:lstStyle/>
                  <a:p>
                    <a:fld id="{F1882BC1-A46B-4A4D-904F-11F6F7FC6A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C9-7194-4ED1-83BE-6DB595DA42A0}"/>
                </c:ext>
              </c:extLst>
            </c:dLbl>
            <c:dLbl>
              <c:idx val="101"/>
              <c:layout/>
              <c:tx>
                <c:rich>
                  <a:bodyPr/>
                  <a:lstStyle/>
                  <a:p>
                    <a:fld id="{0091306A-D67E-4EC4-91E7-512D139F10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CB-7194-4ED1-83BE-6DB595DA42A0}"/>
                </c:ext>
              </c:extLst>
            </c:dLbl>
            <c:dLbl>
              <c:idx val="102"/>
              <c:layout/>
              <c:tx>
                <c:rich>
                  <a:bodyPr/>
                  <a:lstStyle/>
                  <a:p>
                    <a:fld id="{2AAA3AF5-8E44-445A-93E1-E191BBFFBE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CD-7194-4ED1-83BE-6DB595DA42A0}"/>
                </c:ext>
              </c:extLst>
            </c:dLbl>
            <c:dLbl>
              <c:idx val="103"/>
              <c:layout/>
              <c:tx>
                <c:rich>
                  <a:bodyPr/>
                  <a:lstStyle/>
                  <a:p>
                    <a:fld id="{46DA5C35-A23B-4B04-BB0C-E649E8C14A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CF-7194-4ED1-83BE-6DB595DA42A0}"/>
                </c:ext>
              </c:extLst>
            </c:dLbl>
            <c:dLbl>
              <c:idx val="104"/>
              <c:layout/>
              <c:tx>
                <c:rich>
                  <a:bodyPr/>
                  <a:lstStyle/>
                  <a:p>
                    <a:fld id="{78E3AC50-5BBE-458E-938D-7A7AEA58EE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D1-7194-4ED1-83BE-6DB595DA42A0}"/>
                </c:ext>
              </c:extLst>
            </c:dLbl>
            <c:dLbl>
              <c:idx val="105"/>
              <c:layout/>
              <c:tx>
                <c:rich>
                  <a:bodyPr/>
                  <a:lstStyle/>
                  <a:p>
                    <a:fld id="{F3B44523-CDDE-4658-9485-E1E2FE3B34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D3-7194-4ED1-83BE-6DB595DA42A0}"/>
                </c:ext>
              </c:extLst>
            </c:dLbl>
            <c:dLbl>
              <c:idx val="106"/>
              <c:layout/>
              <c:tx>
                <c:rich>
                  <a:bodyPr/>
                  <a:lstStyle/>
                  <a:p>
                    <a:fld id="{562A0150-3595-45F2-BE7C-A590434C5B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D5-7194-4ED1-83BE-6DB595DA42A0}"/>
                </c:ext>
              </c:extLst>
            </c:dLbl>
            <c:dLbl>
              <c:idx val="107"/>
              <c:layout/>
              <c:tx>
                <c:rich>
                  <a:bodyPr/>
                  <a:lstStyle/>
                  <a:p>
                    <a:fld id="{1360A5A1-F817-4240-B7B0-4DDD1BB753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D7-7194-4ED1-83BE-6DB595DA42A0}"/>
                </c:ext>
              </c:extLst>
            </c:dLbl>
            <c:dLbl>
              <c:idx val="108"/>
              <c:layout/>
              <c:tx>
                <c:rich>
                  <a:bodyPr/>
                  <a:lstStyle/>
                  <a:p>
                    <a:fld id="{61C6D889-CAF9-4348-B859-CB5FB0D6E8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D9-7194-4ED1-83BE-6DB595DA42A0}"/>
                </c:ext>
              </c:extLst>
            </c:dLbl>
            <c:dLbl>
              <c:idx val="109"/>
              <c:layout/>
              <c:tx>
                <c:rich>
                  <a:bodyPr/>
                  <a:lstStyle/>
                  <a:p>
                    <a:fld id="{3CEF55F9-5BF6-4C6A-8830-7D84B03075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DB-7194-4ED1-83BE-6DB595DA42A0}"/>
                </c:ext>
              </c:extLst>
            </c:dLbl>
            <c:dLbl>
              <c:idx val="110"/>
              <c:layout/>
              <c:tx>
                <c:rich>
                  <a:bodyPr/>
                  <a:lstStyle/>
                  <a:p>
                    <a:fld id="{ED24851D-5EF4-408C-8929-584D1D5720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DD-7194-4ED1-83BE-6DB595DA42A0}"/>
                </c:ext>
              </c:extLst>
            </c:dLbl>
            <c:dLbl>
              <c:idx val="111"/>
              <c:layout/>
              <c:tx>
                <c:rich>
                  <a:bodyPr/>
                  <a:lstStyle/>
                  <a:p>
                    <a:fld id="{B92A980B-B2DB-4BD8-8D33-4D3A71F06B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DF-7194-4ED1-83BE-6DB595DA42A0}"/>
                </c:ext>
              </c:extLst>
            </c:dLbl>
            <c:dLbl>
              <c:idx val="112"/>
              <c:layout/>
              <c:tx>
                <c:rich>
                  <a:bodyPr/>
                  <a:lstStyle/>
                  <a:p>
                    <a:fld id="{74FD40C0-34BD-4535-8056-8FA3716C1D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E1-7194-4ED1-83BE-6DB595DA42A0}"/>
                </c:ext>
              </c:extLst>
            </c:dLbl>
            <c:dLbl>
              <c:idx val="113"/>
              <c:layout/>
              <c:tx>
                <c:rich>
                  <a:bodyPr/>
                  <a:lstStyle/>
                  <a:p>
                    <a:fld id="{6760E0B8-1516-4BD8-A5D7-7C76C04DA4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E3-7194-4ED1-83BE-6DB595DA42A0}"/>
                </c:ext>
              </c:extLst>
            </c:dLbl>
            <c:dLbl>
              <c:idx val="114"/>
              <c:layout/>
              <c:tx>
                <c:rich>
                  <a:bodyPr/>
                  <a:lstStyle/>
                  <a:p>
                    <a:fld id="{8693D2C8-06F7-412F-AE35-1AC3985D37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E5-7194-4ED1-83BE-6DB595DA42A0}"/>
                </c:ext>
              </c:extLst>
            </c:dLbl>
            <c:dLbl>
              <c:idx val="115"/>
              <c:layout/>
              <c:tx>
                <c:rich>
                  <a:bodyPr/>
                  <a:lstStyle/>
                  <a:p>
                    <a:fld id="{4985E022-52DB-4DA7-A0FF-EFC4FF853A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E7-7194-4ED1-83BE-6DB595DA42A0}"/>
                </c:ext>
              </c:extLst>
            </c:dLbl>
            <c:dLbl>
              <c:idx val="116"/>
              <c:layout/>
              <c:tx>
                <c:rich>
                  <a:bodyPr/>
                  <a:lstStyle/>
                  <a:p>
                    <a:fld id="{46BD509D-18DE-435E-8FE5-41D781208C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E9-7194-4ED1-83BE-6DB595DA42A0}"/>
                </c:ext>
              </c:extLst>
            </c:dLbl>
            <c:dLbl>
              <c:idx val="117"/>
              <c:layout/>
              <c:tx>
                <c:rich>
                  <a:bodyPr/>
                  <a:lstStyle/>
                  <a:p>
                    <a:fld id="{3E3CC1B3-FA22-4009-9F1F-65A642084F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EB-7194-4ED1-83BE-6DB595DA42A0}"/>
                </c:ext>
              </c:extLst>
            </c:dLbl>
            <c:dLbl>
              <c:idx val="118"/>
              <c:layout/>
              <c:tx>
                <c:rich>
                  <a:bodyPr/>
                  <a:lstStyle/>
                  <a:p>
                    <a:fld id="{E125BBB5-BC7C-4C5D-B53E-D69AD0FCEA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ED-7194-4ED1-83BE-6DB595DA42A0}"/>
                </c:ext>
              </c:extLst>
            </c:dLbl>
            <c:dLbl>
              <c:idx val="119"/>
              <c:layout/>
              <c:tx>
                <c:rich>
                  <a:bodyPr/>
                  <a:lstStyle/>
                  <a:p>
                    <a:fld id="{8AAA2269-4CF3-4DD3-89C7-D3F0CB16E7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EF-7194-4ED1-83BE-6DB595DA42A0}"/>
                </c:ext>
              </c:extLst>
            </c:dLbl>
            <c:dLbl>
              <c:idx val="120"/>
              <c:layout/>
              <c:tx>
                <c:rich>
                  <a:bodyPr/>
                  <a:lstStyle/>
                  <a:p>
                    <a:fld id="{8273CF8A-0AA8-445F-914D-B03AEF29C7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F1-7194-4ED1-83BE-6DB595DA42A0}"/>
                </c:ext>
              </c:extLst>
            </c:dLbl>
            <c:dLbl>
              <c:idx val="121"/>
              <c:layout/>
              <c:tx>
                <c:rich>
                  <a:bodyPr/>
                  <a:lstStyle/>
                  <a:p>
                    <a:fld id="{D7A1A372-D926-46E9-93D9-004C282466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F3-7194-4ED1-83BE-6DB595DA42A0}"/>
                </c:ext>
              </c:extLst>
            </c:dLbl>
            <c:dLbl>
              <c:idx val="122"/>
              <c:layout/>
              <c:tx>
                <c:rich>
                  <a:bodyPr/>
                  <a:lstStyle/>
                  <a:p>
                    <a:fld id="{F23B8D24-DBDF-47C7-B78D-9820F850EE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F5-7194-4ED1-83BE-6DB595DA42A0}"/>
                </c:ext>
              </c:extLst>
            </c:dLbl>
            <c:dLbl>
              <c:idx val="123"/>
              <c:layout/>
              <c:tx>
                <c:rich>
                  <a:bodyPr/>
                  <a:lstStyle/>
                  <a:p>
                    <a:fld id="{511FC0B7-230C-411F-8052-03CC3EA5F2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F7-7194-4ED1-83BE-6DB595DA42A0}"/>
                </c:ext>
              </c:extLst>
            </c:dLbl>
            <c:dLbl>
              <c:idx val="124"/>
              <c:layout/>
              <c:tx>
                <c:rich>
                  <a:bodyPr/>
                  <a:lstStyle/>
                  <a:p>
                    <a:fld id="{90E23D65-CBAB-4DCD-80A6-E5CC48F820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F9-7194-4ED1-83BE-6DB595DA42A0}"/>
                </c:ext>
              </c:extLst>
            </c:dLbl>
            <c:dLbl>
              <c:idx val="125"/>
              <c:layout/>
              <c:tx>
                <c:rich>
                  <a:bodyPr/>
                  <a:lstStyle/>
                  <a:p>
                    <a:fld id="{0B6B691A-9B83-42D4-856E-DFE40EFB41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FB-7194-4ED1-83BE-6DB595DA42A0}"/>
                </c:ext>
              </c:extLst>
            </c:dLbl>
            <c:dLbl>
              <c:idx val="126"/>
              <c:layout/>
              <c:tx>
                <c:rich>
                  <a:bodyPr/>
                  <a:lstStyle/>
                  <a:p>
                    <a:fld id="{11DE433E-FD51-4F52-A64A-356999B49E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FD-7194-4ED1-83BE-6DB595DA42A0}"/>
                </c:ext>
              </c:extLst>
            </c:dLbl>
            <c:dLbl>
              <c:idx val="127"/>
              <c:layout/>
              <c:tx>
                <c:rich>
                  <a:bodyPr/>
                  <a:lstStyle/>
                  <a:p>
                    <a:fld id="{B6B2183B-DE5C-41C4-82C0-9CC25115CB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FF-7194-4ED1-83BE-6DB595DA42A0}"/>
                </c:ext>
              </c:extLst>
            </c:dLbl>
            <c:dLbl>
              <c:idx val="128"/>
              <c:layout/>
              <c:tx>
                <c:rich>
                  <a:bodyPr/>
                  <a:lstStyle/>
                  <a:p>
                    <a:fld id="{BB538C36-C6D8-45E1-B968-CCA8F8433B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01-7194-4ED1-83BE-6DB595DA42A0}"/>
                </c:ext>
              </c:extLst>
            </c:dLbl>
            <c:dLbl>
              <c:idx val="129"/>
              <c:layout/>
              <c:tx>
                <c:rich>
                  <a:bodyPr/>
                  <a:lstStyle/>
                  <a:p>
                    <a:fld id="{EE094F19-66DC-48ED-B1E5-E23B7E6B472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03-7194-4ED1-83BE-6DB595DA42A0}"/>
                </c:ext>
              </c:extLst>
            </c:dLbl>
            <c:dLbl>
              <c:idx val="130"/>
              <c:layout/>
              <c:tx>
                <c:rich>
                  <a:bodyPr/>
                  <a:lstStyle/>
                  <a:p>
                    <a:fld id="{59DDF7D5-DF96-4E34-A2D6-5BFFCC7A9D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05-7194-4ED1-83BE-6DB595DA42A0}"/>
                </c:ext>
              </c:extLst>
            </c:dLbl>
            <c:dLbl>
              <c:idx val="131"/>
              <c:layout/>
              <c:tx>
                <c:rich>
                  <a:bodyPr/>
                  <a:lstStyle/>
                  <a:p>
                    <a:fld id="{46B3FECD-4545-4381-A000-0DEF874FFB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07-7194-4ED1-83BE-6DB595DA42A0}"/>
                </c:ext>
              </c:extLst>
            </c:dLbl>
            <c:dLbl>
              <c:idx val="132"/>
              <c:layout/>
              <c:tx>
                <c:rich>
                  <a:bodyPr/>
                  <a:lstStyle/>
                  <a:p>
                    <a:fld id="{F905D9EF-2CE7-44BA-AD3B-A3BAF52108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09-7194-4ED1-83BE-6DB595DA42A0}"/>
                </c:ext>
              </c:extLst>
            </c:dLbl>
            <c:dLbl>
              <c:idx val="133"/>
              <c:layout/>
              <c:tx>
                <c:rich>
                  <a:bodyPr/>
                  <a:lstStyle/>
                  <a:p>
                    <a:fld id="{E23D69D0-E01E-495E-80D4-9811BE561E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0B-7194-4ED1-83BE-6DB595DA42A0}"/>
                </c:ext>
              </c:extLst>
            </c:dLbl>
            <c:dLbl>
              <c:idx val="134"/>
              <c:layout/>
              <c:tx>
                <c:rich>
                  <a:bodyPr/>
                  <a:lstStyle/>
                  <a:p>
                    <a:fld id="{062F18A0-DD7E-4CFB-ABF9-F761C679D1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0D-7194-4ED1-83BE-6DB595DA42A0}"/>
                </c:ext>
              </c:extLst>
            </c:dLbl>
            <c:dLbl>
              <c:idx val="135"/>
              <c:layout/>
              <c:tx>
                <c:rich>
                  <a:bodyPr/>
                  <a:lstStyle/>
                  <a:p>
                    <a:fld id="{EA2BCDDA-2F21-4644-887F-657F7A27DA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0F-7194-4ED1-83BE-6DB595DA42A0}"/>
                </c:ext>
              </c:extLst>
            </c:dLbl>
            <c:dLbl>
              <c:idx val="136"/>
              <c:layout/>
              <c:tx>
                <c:rich>
                  <a:bodyPr/>
                  <a:lstStyle/>
                  <a:p>
                    <a:fld id="{B84F6247-7EEA-4127-81A8-3E1537D88F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11-7194-4ED1-83BE-6DB595DA42A0}"/>
                </c:ext>
              </c:extLst>
            </c:dLbl>
            <c:dLbl>
              <c:idx val="137"/>
              <c:layout/>
              <c:tx>
                <c:rich>
                  <a:bodyPr/>
                  <a:lstStyle/>
                  <a:p>
                    <a:fld id="{04036B21-4516-453D-AE48-90D084CABE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13-7194-4ED1-83BE-6DB595DA42A0}"/>
                </c:ext>
              </c:extLst>
            </c:dLbl>
            <c:dLbl>
              <c:idx val="138"/>
              <c:layout/>
              <c:tx>
                <c:rich>
                  <a:bodyPr/>
                  <a:lstStyle/>
                  <a:p>
                    <a:fld id="{BB7F826B-2EEE-4E5C-ACE8-3CC1CA70407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15-7194-4ED1-83BE-6DB595DA42A0}"/>
                </c:ext>
              </c:extLst>
            </c:dLbl>
            <c:dLbl>
              <c:idx val="139"/>
              <c:layout/>
              <c:tx>
                <c:rich>
                  <a:bodyPr/>
                  <a:lstStyle/>
                  <a:p>
                    <a:fld id="{26CDA287-52EB-49A8-B0F8-0498301539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17-7194-4ED1-83BE-6DB595DA42A0}"/>
                </c:ext>
              </c:extLst>
            </c:dLbl>
            <c:dLbl>
              <c:idx val="140"/>
              <c:layout/>
              <c:tx>
                <c:rich>
                  <a:bodyPr/>
                  <a:lstStyle/>
                  <a:p>
                    <a:fld id="{9518CE0E-1505-4A7A-AD9C-DC5FD91C19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19-7194-4ED1-83BE-6DB595DA42A0}"/>
                </c:ext>
              </c:extLst>
            </c:dLbl>
            <c:dLbl>
              <c:idx val="141"/>
              <c:layout/>
              <c:tx>
                <c:rich>
                  <a:bodyPr/>
                  <a:lstStyle/>
                  <a:p>
                    <a:fld id="{8126FB9E-B9B8-4DC3-BB4C-42CE80A6E3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1B-7194-4ED1-83BE-6DB595DA42A0}"/>
                </c:ext>
              </c:extLst>
            </c:dLbl>
            <c:dLbl>
              <c:idx val="142"/>
              <c:layout/>
              <c:tx>
                <c:rich>
                  <a:bodyPr/>
                  <a:lstStyle/>
                  <a:p>
                    <a:fld id="{45BD4DAD-0C70-4FF9-8EAE-AE16E38F4F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1D-7194-4ED1-83BE-6DB595DA42A0}"/>
                </c:ext>
              </c:extLst>
            </c:dLbl>
            <c:dLbl>
              <c:idx val="143"/>
              <c:layout/>
              <c:tx>
                <c:rich>
                  <a:bodyPr/>
                  <a:lstStyle/>
                  <a:p>
                    <a:fld id="{BC485703-8067-4C4F-8DFC-2D2897366C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1F-7194-4ED1-83BE-6DB595DA42A0}"/>
                </c:ext>
              </c:extLst>
            </c:dLbl>
            <c:dLbl>
              <c:idx val="144"/>
              <c:layout/>
              <c:tx>
                <c:rich>
                  <a:bodyPr/>
                  <a:lstStyle/>
                  <a:p>
                    <a:fld id="{9E5E176C-A339-4DBC-B19A-6618833D2F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21-7194-4ED1-83BE-6DB595DA42A0}"/>
                </c:ext>
              </c:extLst>
            </c:dLbl>
            <c:dLbl>
              <c:idx val="145"/>
              <c:layout/>
              <c:tx>
                <c:rich>
                  <a:bodyPr/>
                  <a:lstStyle/>
                  <a:p>
                    <a:fld id="{28C79A79-3E37-4262-9842-AF3E508F73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23-7194-4ED1-83BE-6DB595DA42A0}"/>
                </c:ext>
              </c:extLst>
            </c:dLbl>
            <c:dLbl>
              <c:idx val="146"/>
              <c:layout/>
              <c:tx>
                <c:rich>
                  <a:bodyPr/>
                  <a:lstStyle/>
                  <a:p>
                    <a:fld id="{472D9F5C-997A-462A-9AD6-AC40274C1E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25-7194-4ED1-83BE-6DB595DA42A0}"/>
                </c:ext>
              </c:extLst>
            </c:dLbl>
            <c:dLbl>
              <c:idx val="147"/>
              <c:layout/>
              <c:tx>
                <c:rich>
                  <a:bodyPr/>
                  <a:lstStyle/>
                  <a:p>
                    <a:fld id="{3B0A17BC-75DF-491A-AA65-BD5F029702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27-7194-4ED1-83BE-6DB595DA42A0}"/>
                </c:ext>
              </c:extLst>
            </c:dLbl>
            <c:dLbl>
              <c:idx val="148"/>
              <c:layout/>
              <c:tx>
                <c:rich>
                  <a:bodyPr/>
                  <a:lstStyle/>
                  <a:p>
                    <a:fld id="{C42AADD9-AC3E-48DA-A688-53418777B0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29-7194-4ED1-83BE-6DB595DA42A0}"/>
                </c:ext>
              </c:extLst>
            </c:dLbl>
            <c:dLbl>
              <c:idx val="149"/>
              <c:layout/>
              <c:tx>
                <c:rich>
                  <a:bodyPr/>
                  <a:lstStyle/>
                  <a:p>
                    <a:fld id="{AF9EA190-3817-481C-8A26-E765D2CEED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2B-7194-4ED1-83BE-6DB595DA42A0}"/>
                </c:ext>
              </c:extLst>
            </c:dLbl>
            <c:dLbl>
              <c:idx val="150"/>
              <c:layout/>
              <c:tx>
                <c:rich>
                  <a:bodyPr/>
                  <a:lstStyle/>
                  <a:p>
                    <a:fld id="{53F634E0-1030-46E2-B607-C67C3AA88F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2D-7194-4ED1-83BE-6DB595DA42A0}"/>
                </c:ext>
              </c:extLst>
            </c:dLbl>
            <c:dLbl>
              <c:idx val="151"/>
              <c:layout/>
              <c:tx>
                <c:rich>
                  <a:bodyPr/>
                  <a:lstStyle/>
                  <a:p>
                    <a:fld id="{05BE539E-7DFA-45B4-BC1B-FCBCB67626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2F-7194-4ED1-83BE-6DB595DA42A0}"/>
                </c:ext>
              </c:extLst>
            </c:dLbl>
            <c:dLbl>
              <c:idx val="152"/>
              <c:layout/>
              <c:tx>
                <c:rich>
                  <a:bodyPr/>
                  <a:lstStyle/>
                  <a:p>
                    <a:fld id="{ECD3EFA6-E8C5-46D1-A2D4-42A77BE038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31-7194-4ED1-83BE-6DB595DA42A0}"/>
                </c:ext>
              </c:extLst>
            </c:dLbl>
            <c:dLbl>
              <c:idx val="153"/>
              <c:layout/>
              <c:tx>
                <c:rich>
                  <a:bodyPr/>
                  <a:lstStyle/>
                  <a:p>
                    <a:fld id="{2074F6EC-9175-4F84-A8EB-87165A0F06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33-7194-4ED1-83BE-6DB595DA42A0}"/>
                </c:ext>
              </c:extLst>
            </c:dLbl>
            <c:dLbl>
              <c:idx val="154"/>
              <c:layout/>
              <c:tx>
                <c:rich>
                  <a:bodyPr/>
                  <a:lstStyle/>
                  <a:p>
                    <a:fld id="{DD7135A4-5418-47A3-9203-2E3054C69C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35-7194-4ED1-83BE-6DB595DA42A0}"/>
                </c:ext>
              </c:extLst>
            </c:dLbl>
            <c:dLbl>
              <c:idx val="155"/>
              <c:layout/>
              <c:tx>
                <c:rich>
                  <a:bodyPr/>
                  <a:lstStyle/>
                  <a:p>
                    <a:fld id="{56CC96E9-9A0F-4C1E-A48C-B9723EA6D4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37-7194-4ED1-83BE-6DB595DA42A0}"/>
                </c:ext>
              </c:extLst>
            </c:dLbl>
            <c:dLbl>
              <c:idx val="156"/>
              <c:layout/>
              <c:tx>
                <c:rich>
                  <a:bodyPr/>
                  <a:lstStyle/>
                  <a:p>
                    <a:fld id="{F703ABB9-D093-4B4B-9009-38F6322366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39-7194-4ED1-83BE-6DB595DA42A0}"/>
                </c:ext>
              </c:extLst>
            </c:dLbl>
            <c:dLbl>
              <c:idx val="157"/>
              <c:layout/>
              <c:tx>
                <c:rich>
                  <a:bodyPr/>
                  <a:lstStyle/>
                  <a:p>
                    <a:fld id="{8CEBFE56-B604-4D36-9399-B6D09CDB94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3B-7194-4ED1-83BE-6DB595DA42A0}"/>
                </c:ext>
              </c:extLst>
            </c:dLbl>
            <c:dLbl>
              <c:idx val="158"/>
              <c:layout/>
              <c:tx>
                <c:rich>
                  <a:bodyPr/>
                  <a:lstStyle/>
                  <a:p>
                    <a:fld id="{C134EC47-530B-40FB-921E-28A83536E6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3D-7194-4ED1-83BE-6DB595DA42A0}"/>
                </c:ext>
              </c:extLst>
            </c:dLbl>
            <c:dLbl>
              <c:idx val="159"/>
              <c:layout/>
              <c:tx>
                <c:rich>
                  <a:bodyPr/>
                  <a:lstStyle/>
                  <a:p>
                    <a:fld id="{A558EEEC-7886-488B-A21F-52A4597F66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3F-7194-4ED1-83BE-6DB595DA42A0}"/>
                </c:ext>
              </c:extLst>
            </c:dLbl>
            <c:dLbl>
              <c:idx val="160"/>
              <c:layout/>
              <c:tx>
                <c:rich>
                  <a:bodyPr/>
                  <a:lstStyle/>
                  <a:p>
                    <a:fld id="{254B48E5-0350-4C9C-A78B-02A261E1E0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41-7194-4ED1-83BE-6DB595DA42A0}"/>
                </c:ext>
              </c:extLst>
            </c:dLbl>
            <c:dLbl>
              <c:idx val="161"/>
              <c:layout/>
              <c:tx>
                <c:rich>
                  <a:bodyPr/>
                  <a:lstStyle/>
                  <a:p>
                    <a:fld id="{A5A35EA8-35C6-408E-B170-0C86DC2905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43-7194-4ED1-83BE-6DB595DA42A0}"/>
                </c:ext>
              </c:extLst>
            </c:dLbl>
            <c:dLbl>
              <c:idx val="162"/>
              <c:layout/>
              <c:tx>
                <c:rich>
                  <a:bodyPr/>
                  <a:lstStyle/>
                  <a:p>
                    <a:fld id="{9581BFA9-7B3F-43D2-8A16-6705E57C0A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45-7194-4ED1-83BE-6DB595DA42A0}"/>
                </c:ext>
              </c:extLst>
            </c:dLbl>
            <c:dLbl>
              <c:idx val="163"/>
              <c:layout/>
              <c:tx>
                <c:rich>
                  <a:bodyPr/>
                  <a:lstStyle/>
                  <a:p>
                    <a:fld id="{0B8D5EF2-7D14-4128-819A-BED25630D5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47-7194-4ED1-83BE-6DB595DA42A0}"/>
                </c:ext>
              </c:extLst>
            </c:dLbl>
            <c:dLbl>
              <c:idx val="164"/>
              <c:layout/>
              <c:tx>
                <c:rich>
                  <a:bodyPr/>
                  <a:lstStyle/>
                  <a:p>
                    <a:fld id="{4BAE8720-762C-4EE4-9688-7855BA7F49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49-7194-4ED1-83BE-6DB595DA42A0}"/>
                </c:ext>
              </c:extLst>
            </c:dLbl>
            <c:dLbl>
              <c:idx val="165"/>
              <c:layout/>
              <c:tx>
                <c:rich>
                  <a:bodyPr/>
                  <a:lstStyle/>
                  <a:p>
                    <a:fld id="{5600F886-FE68-4BC0-96A9-3DB6555D00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4B-7194-4ED1-83BE-6DB595DA42A0}"/>
                </c:ext>
              </c:extLst>
            </c:dLbl>
            <c:dLbl>
              <c:idx val="166"/>
              <c:layout/>
              <c:tx>
                <c:rich>
                  <a:bodyPr/>
                  <a:lstStyle/>
                  <a:p>
                    <a:fld id="{47284754-C847-4002-AA45-E2E7A57953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4D-7194-4ED1-83BE-6DB595DA42A0}"/>
                </c:ext>
              </c:extLst>
            </c:dLbl>
            <c:dLbl>
              <c:idx val="167"/>
              <c:layout/>
              <c:tx>
                <c:rich>
                  <a:bodyPr/>
                  <a:lstStyle/>
                  <a:p>
                    <a:fld id="{54738E52-D2A1-4123-9991-74B35C35AA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4F-7194-4ED1-83BE-6DB595DA42A0}"/>
                </c:ext>
              </c:extLst>
            </c:dLbl>
            <c:dLbl>
              <c:idx val="168"/>
              <c:layout/>
              <c:tx>
                <c:rich>
                  <a:bodyPr/>
                  <a:lstStyle/>
                  <a:p>
                    <a:fld id="{99F584BE-3AC2-4D53-B670-D4FA5DF9EB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51-7194-4ED1-83BE-6DB595DA42A0}"/>
                </c:ext>
              </c:extLst>
            </c:dLbl>
            <c:dLbl>
              <c:idx val="169"/>
              <c:layout/>
              <c:tx>
                <c:rich>
                  <a:bodyPr/>
                  <a:lstStyle/>
                  <a:p>
                    <a:fld id="{ACBB63CE-5F1C-489D-B18A-ED96D4FF7A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53-7194-4ED1-83BE-6DB595DA42A0}"/>
                </c:ext>
              </c:extLst>
            </c:dLbl>
            <c:dLbl>
              <c:idx val="170"/>
              <c:layout/>
              <c:tx>
                <c:rich>
                  <a:bodyPr/>
                  <a:lstStyle/>
                  <a:p>
                    <a:fld id="{B4476484-4667-4511-B0A2-247A2D45F9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55-7194-4ED1-83BE-6DB595DA42A0}"/>
                </c:ext>
              </c:extLst>
            </c:dLbl>
            <c:dLbl>
              <c:idx val="171"/>
              <c:layout/>
              <c:tx>
                <c:rich>
                  <a:bodyPr/>
                  <a:lstStyle/>
                  <a:p>
                    <a:fld id="{26AD981C-1FD8-4D30-AB72-B6793750504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57-7194-4ED1-83BE-6DB595DA42A0}"/>
                </c:ext>
              </c:extLst>
            </c:dLbl>
            <c:dLbl>
              <c:idx val="172"/>
              <c:layout/>
              <c:tx>
                <c:rich>
                  <a:bodyPr/>
                  <a:lstStyle/>
                  <a:p>
                    <a:fld id="{82876788-E461-495A-A4F6-D538AA8AE6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59-7194-4ED1-83BE-6DB595DA42A0}"/>
                </c:ext>
              </c:extLst>
            </c:dLbl>
            <c:dLbl>
              <c:idx val="173"/>
              <c:layout/>
              <c:tx>
                <c:rich>
                  <a:bodyPr/>
                  <a:lstStyle/>
                  <a:p>
                    <a:fld id="{9FF29DEE-B9E9-43A5-B054-FDEBCD9ACF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5B-7194-4ED1-83BE-6DB595DA42A0}"/>
                </c:ext>
              </c:extLst>
            </c:dLbl>
            <c:dLbl>
              <c:idx val="174"/>
              <c:layout/>
              <c:tx>
                <c:rich>
                  <a:bodyPr/>
                  <a:lstStyle/>
                  <a:p>
                    <a:fld id="{FD7A1B81-C30B-4D44-BB2C-8F77DAC2F4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5D-7194-4ED1-83BE-6DB595DA42A0}"/>
                </c:ext>
              </c:extLst>
            </c:dLbl>
            <c:dLbl>
              <c:idx val="175"/>
              <c:layout/>
              <c:tx>
                <c:rich>
                  <a:bodyPr/>
                  <a:lstStyle/>
                  <a:p>
                    <a:fld id="{95F58A9A-C59A-40AA-B2BB-8958D96821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5F-7194-4ED1-83BE-6DB595DA42A0}"/>
                </c:ext>
              </c:extLst>
            </c:dLbl>
            <c:dLbl>
              <c:idx val="176"/>
              <c:layout/>
              <c:tx>
                <c:rich>
                  <a:bodyPr/>
                  <a:lstStyle/>
                  <a:p>
                    <a:fld id="{6E4C5128-2F81-4D57-A453-E54C752CB3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61-7194-4ED1-83BE-6DB595DA42A0}"/>
                </c:ext>
              </c:extLst>
            </c:dLbl>
            <c:dLbl>
              <c:idx val="177"/>
              <c:layout/>
              <c:tx>
                <c:rich>
                  <a:bodyPr/>
                  <a:lstStyle/>
                  <a:p>
                    <a:fld id="{617903C6-6DE6-47EB-910C-9E07DBD84D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63-7194-4ED1-83BE-6DB595DA42A0}"/>
                </c:ext>
              </c:extLst>
            </c:dLbl>
            <c:dLbl>
              <c:idx val="178"/>
              <c:layout/>
              <c:tx>
                <c:rich>
                  <a:bodyPr/>
                  <a:lstStyle/>
                  <a:p>
                    <a:fld id="{C7D11EE2-C67B-4954-B279-C81ADB3A2A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65-7194-4ED1-83BE-6DB595DA42A0}"/>
                </c:ext>
              </c:extLst>
            </c:dLbl>
            <c:dLbl>
              <c:idx val="179"/>
              <c:layout/>
              <c:tx>
                <c:rich>
                  <a:bodyPr/>
                  <a:lstStyle/>
                  <a:p>
                    <a:fld id="{DAB9B34F-B770-4DAD-AC79-D6F413847F6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67-7194-4ED1-83BE-6DB595DA42A0}"/>
                </c:ext>
              </c:extLst>
            </c:dLbl>
            <c:dLbl>
              <c:idx val="180"/>
              <c:layout/>
              <c:tx>
                <c:rich>
                  <a:bodyPr/>
                  <a:lstStyle/>
                  <a:p>
                    <a:fld id="{04985B6C-52DA-4569-BDEC-B5C06B537C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69-7194-4ED1-83BE-6DB595DA42A0}"/>
                </c:ext>
              </c:extLst>
            </c:dLbl>
            <c:dLbl>
              <c:idx val="181"/>
              <c:layout/>
              <c:tx>
                <c:rich>
                  <a:bodyPr/>
                  <a:lstStyle/>
                  <a:p>
                    <a:fld id="{14703F2D-2340-4DE7-B0D2-65EE7FC65F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6B-7194-4ED1-83BE-6DB595DA42A0}"/>
                </c:ext>
              </c:extLst>
            </c:dLbl>
            <c:dLbl>
              <c:idx val="182"/>
              <c:layout/>
              <c:tx>
                <c:rich>
                  <a:bodyPr/>
                  <a:lstStyle/>
                  <a:p>
                    <a:fld id="{E6A064DD-C8CD-4AB2-8306-D3FC09299E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6D-7194-4ED1-83BE-6DB595DA42A0}"/>
                </c:ext>
              </c:extLst>
            </c:dLbl>
            <c:dLbl>
              <c:idx val="183"/>
              <c:layout/>
              <c:tx>
                <c:rich>
                  <a:bodyPr/>
                  <a:lstStyle/>
                  <a:p>
                    <a:fld id="{24F485BA-8035-4EA8-A4F9-4964227CFA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6F-7194-4ED1-83BE-6DB595DA42A0}"/>
                </c:ext>
              </c:extLst>
            </c:dLbl>
            <c:dLbl>
              <c:idx val="184"/>
              <c:layout/>
              <c:tx>
                <c:rich>
                  <a:bodyPr/>
                  <a:lstStyle/>
                  <a:p>
                    <a:fld id="{B88D09D2-2AA5-483F-9D2E-A28DAD56CD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71-7194-4ED1-83BE-6DB595DA42A0}"/>
                </c:ext>
              </c:extLst>
            </c:dLbl>
            <c:dLbl>
              <c:idx val="185"/>
              <c:layout/>
              <c:tx>
                <c:rich>
                  <a:bodyPr/>
                  <a:lstStyle/>
                  <a:p>
                    <a:fld id="{0BAAD600-172C-4184-8426-4F15D02A23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73-7194-4ED1-83BE-6DB595DA42A0}"/>
                </c:ext>
              </c:extLst>
            </c:dLbl>
            <c:dLbl>
              <c:idx val="186"/>
              <c:layout/>
              <c:tx>
                <c:rich>
                  <a:bodyPr/>
                  <a:lstStyle/>
                  <a:p>
                    <a:fld id="{16DC5E48-81B4-4665-804C-0A2E693213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75-7194-4ED1-83BE-6DB595DA42A0}"/>
                </c:ext>
              </c:extLst>
            </c:dLbl>
            <c:dLbl>
              <c:idx val="187"/>
              <c:layout/>
              <c:tx>
                <c:rich>
                  <a:bodyPr/>
                  <a:lstStyle/>
                  <a:p>
                    <a:fld id="{47445EE2-82B7-4946-932C-0A357A2EAB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77-7194-4ED1-83BE-6DB595DA42A0}"/>
                </c:ext>
              </c:extLst>
            </c:dLbl>
            <c:dLbl>
              <c:idx val="188"/>
              <c:layout/>
              <c:tx>
                <c:rich>
                  <a:bodyPr/>
                  <a:lstStyle/>
                  <a:p>
                    <a:fld id="{AEFD0E74-F74C-45BA-A7C2-78752515E1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79-7194-4ED1-83BE-6DB595DA42A0}"/>
                </c:ext>
              </c:extLst>
            </c:dLbl>
            <c:dLbl>
              <c:idx val="189"/>
              <c:layout/>
              <c:tx>
                <c:rich>
                  <a:bodyPr/>
                  <a:lstStyle/>
                  <a:p>
                    <a:fld id="{B73A86C0-6333-4EB7-9845-FF5A5DD8BB4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7B-7194-4ED1-83BE-6DB595DA42A0}"/>
                </c:ext>
              </c:extLst>
            </c:dLbl>
            <c:dLbl>
              <c:idx val="190"/>
              <c:layout/>
              <c:tx>
                <c:rich>
                  <a:bodyPr/>
                  <a:lstStyle/>
                  <a:p>
                    <a:fld id="{D68716E5-6B33-4518-82A6-29AB24B7C7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7D-7194-4ED1-83BE-6DB595DA42A0}"/>
                </c:ext>
              </c:extLst>
            </c:dLbl>
            <c:dLbl>
              <c:idx val="191"/>
              <c:layout/>
              <c:tx>
                <c:rich>
                  <a:bodyPr/>
                  <a:lstStyle/>
                  <a:p>
                    <a:fld id="{EF620A37-F662-4D42-ABE4-DF1BF690F3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7F-7194-4ED1-83BE-6DB595DA42A0}"/>
                </c:ext>
              </c:extLst>
            </c:dLbl>
            <c:dLbl>
              <c:idx val="192"/>
              <c:layout/>
              <c:tx>
                <c:rich>
                  <a:bodyPr/>
                  <a:lstStyle/>
                  <a:p>
                    <a:fld id="{D10B20B6-CFA6-472F-A14C-8EE5DBEE59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81-7194-4ED1-83BE-6DB595DA42A0}"/>
                </c:ext>
              </c:extLst>
            </c:dLbl>
            <c:dLbl>
              <c:idx val="193"/>
              <c:layout/>
              <c:tx>
                <c:rich>
                  <a:bodyPr/>
                  <a:lstStyle/>
                  <a:p>
                    <a:fld id="{16718095-BE59-4706-876A-8BC706C6A6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83-7194-4ED1-83BE-6DB595DA42A0}"/>
                </c:ext>
              </c:extLst>
            </c:dLbl>
            <c:dLbl>
              <c:idx val="194"/>
              <c:layout/>
              <c:tx>
                <c:rich>
                  <a:bodyPr/>
                  <a:lstStyle/>
                  <a:p>
                    <a:fld id="{626346C7-5ECC-4667-B2BE-746165F447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85-7194-4ED1-83BE-6DB595DA42A0}"/>
                </c:ext>
              </c:extLst>
            </c:dLbl>
            <c:dLbl>
              <c:idx val="195"/>
              <c:layout/>
              <c:tx>
                <c:rich>
                  <a:bodyPr/>
                  <a:lstStyle/>
                  <a:p>
                    <a:fld id="{5E3A73F2-0716-4B68-9F9A-F27D8B3E5D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87-7194-4ED1-83BE-6DB595DA42A0}"/>
                </c:ext>
              </c:extLst>
            </c:dLbl>
            <c:dLbl>
              <c:idx val="196"/>
              <c:layout/>
              <c:tx>
                <c:rich>
                  <a:bodyPr/>
                  <a:lstStyle/>
                  <a:p>
                    <a:fld id="{53F4C861-4F22-4372-8EB6-47500B9A0A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89-7194-4ED1-83BE-6DB595DA42A0}"/>
                </c:ext>
              </c:extLst>
            </c:dLbl>
            <c:dLbl>
              <c:idx val="197"/>
              <c:layout/>
              <c:tx>
                <c:rich>
                  <a:bodyPr/>
                  <a:lstStyle/>
                  <a:p>
                    <a:fld id="{B56EDCC9-A91A-4AF6-BC9E-A7A6E1BA37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8B-7194-4ED1-83BE-6DB595DA42A0}"/>
                </c:ext>
              </c:extLst>
            </c:dLbl>
            <c:dLbl>
              <c:idx val="198"/>
              <c:layout/>
              <c:tx>
                <c:rich>
                  <a:bodyPr/>
                  <a:lstStyle/>
                  <a:p>
                    <a:fld id="{65BFE036-0B95-4700-AE2E-1F152C83CF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8D-7194-4ED1-83BE-6DB595DA42A0}"/>
                </c:ext>
              </c:extLst>
            </c:dLbl>
            <c:dLbl>
              <c:idx val="199"/>
              <c:layout/>
              <c:tx>
                <c:rich>
                  <a:bodyPr/>
                  <a:lstStyle/>
                  <a:p>
                    <a:fld id="{ED1A4E34-7298-4F9E-A8A5-6CC3AB99C8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8F-7194-4ED1-83BE-6DB595DA42A0}"/>
                </c:ext>
              </c:extLst>
            </c:dLbl>
            <c:dLbl>
              <c:idx val="200"/>
              <c:layout/>
              <c:tx>
                <c:rich>
                  <a:bodyPr/>
                  <a:lstStyle/>
                  <a:p>
                    <a:fld id="{D091AB26-2A62-48A6-8590-DBBEF443C9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91-7194-4ED1-83BE-6DB595DA42A0}"/>
                </c:ext>
              </c:extLst>
            </c:dLbl>
            <c:dLbl>
              <c:idx val="201"/>
              <c:layout/>
              <c:tx>
                <c:rich>
                  <a:bodyPr/>
                  <a:lstStyle/>
                  <a:p>
                    <a:fld id="{45ABF279-FC21-4EA8-8829-1394B9CB03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93-7194-4ED1-83BE-6DB595DA42A0}"/>
                </c:ext>
              </c:extLst>
            </c:dLbl>
            <c:dLbl>
              <c:idx val="202"/>
              <c:layout/>
              <c:tx>
                <c:rich>
                  <a:bodyPr/>
                  <a:lstStyle/>
                  <a:p>
                    <a:fld id="{23341DDB-0ED5-49F5-B263-8249652CE7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95-7194-4ED1-83BE-6DB595DA42A0}"/>
                </c:ext>
              </c:extLst>
            </c:dLbl>
            <c:dLbl>
              <c:idx val="203"/>
              <c:layout/>
              <c:tx>
                <c:rich>
                  <a:bodyPr/>
                  <a:lstStyle/>
                  <a:p>
                    <a:fld id="{EFC445CF-2546-46DE-837A-8850E54859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97-7194-4ED1-83BE-6DB595DA42A0}"/>
                </c:ext>
              </c:extLst>
            </c:dLbl>
            <c:dLbl>
              <c:idx val="204"/>
              <c:layout/>
              <c:tx>
                <c:rich>
                  <a:bodyPr/>
                  <a:lstStyle/>
                  <a:p>
                    <a:fld id="{CFB33B6A-A741-49E2-A933-B58B370EAF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99-7194-4ED1-83BE-6DB595DA42A0}"/>
                </c:ext>
              </c:extLst>
            </c:dLbl>
            <c:dLbl>
              <c:idx val="205"/>
              <c:layout/>
              <c:tx>
                <c:rich>
                  <a:bodyPr/>
                  <a:lstStyle/>
                  <a:p>
                    <a:fld id="{59203361-F959-41EF-B4A9-D86C87F475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9B-7194-4ED1-83BE-6DB595DA42A0}"/>
                </c:ext>
              </c:extLst>
            </c:dLbl>
            <c:dLbl>
              <c:idx val="206"/>
              <c:layout/>
              <c:tx>
                <c:rich>
                  <a:bodyPr/>
                  <a:lstStyle/>
                  <a:p>
                    <a:fld id="{81A36E7E-276B-4B65-B4DF-2C79C52B53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9D-7194-4ED1-83BE-6DB595DA42A0}"/>
                </c:ext>
              </c:extLst>
            </c:dLbl>
            <c:dLbl>
              <c:idx val="207"/>
              <c:layout/>
              <c:tx>
                <c:rich>
                  <a:bodyPr/>
                  <a:lstStyle/>
                  <a:p>
                    <a:fld id="{BCABC342-51D8-4F9B-B683-32DBDA6F42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9F-7194-4ED1-83BE-6DB595DA42A0}"/>
                </c:ext>
              </c:extLst>
            </c:dLbl>
            <c:dLbl>
              <c:idx val="208"/>
              <c:layout/>
              <c:tx>
                <c:rich>
                  <a:bodyPr/>
                  <a:lstStyle/>
                  <a:p>
                    <a:fld id="{044B4583-C2E8-4B45-A515-38FD543083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A1-7194-4ED1-83BE-6DB595DA42A0}"/>
                </c:ext>
              </c:extLst>
            </c:dLbl>
            <c:dLbl>
              <c:idx val="209"/>
              <c:layout/>
              <c:tx>
                <c:rich>
                  <a:bodyPr/>
                  <a:lstStyle/>
                  <a:p>
                    <a:fld id="{1BDD1E2A-26D2-4DF2-9D37-DB368CDC6A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A3-7194-4ED1-83BE-6DB595DA42A0}"/>
                </c:ext>
              </c:extLst>
            </c:dLbl>
            <c:dLbl>
              <c:idx val="210"/>
              <c:layout/>
              <c:tx>
                <c:rich>
                  <a:bodyPr/>
                  <a:lstStyle/>
                  <a:p>
                    <a:fld id="{B3F62328-711A-4790-BB23-7C9A785E5E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A5-7194-4ED1-83BE-6DB595DA42A0}"/>
                </c:ext>
              </c:extLst>
            </c:dLbl>
            <c:dLbl>
              <c:idx val="211"/>
              <c:layout/>
              <c:tx>
                <c:rich>
                  <a:bodyPr/>
                  <a:lstStyle/>
                  <a:p>
                    <a:fld id="{51B02A64-5E5C-4B51-9333-D386BDA44D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A7-7194-4ED1-83BE-6DB595DA42A0}"/>
                </c:ext>
              </c:extLst>
            </c:dLbl>
            <c:dLbl>
              <c:idx val="212"/>
              <c:layout/>
              <c:tx>
                <c:rich>
                  <a:bodyPr/>
                  <a:lstStyle/>
                  <a:p>
                    <a:fld id="{125BCA69-66FA-4FDF-9FF8-F563D14FCA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A9-7194-4ED1-83BE-6DB595DA42A0}"/>
                </c:ext>
              </c:extLst>
            </c:dLbl>
            <c:dLbl>
              <c:idx val="213"/>
              <c:layout/>
              <c:tx>
                <c:rich>
                  <a:bodyPr/>
                  <a:lstStyle/>
                  <a:p>
                    <a:fld id="{E668E814-DD3C-430E-8AE4-0C7F10DE05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AB-7194-4ED1-83BE-6DB595DA42A0}"/>
                </c:ext>
              </c:extLst>
            </c:dLbl>
            <c:dLbl>
              <c:idx val="214"/>
              <c:layout/>
              <c:tx>
                <c:rich>
                  <a:bodyPr/>
                  <a:lstStyle/>
                  <a:p>
                    <a:fld id="{405BDBC0-EF81-4B26-AAB3-5AEBEF8A97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AD-7194-4ED1-83BE-6DB595DA42A0}"/>
                </c:ext>
              </c:extLst>
            </c:dLbl>
            <c:dLbl>
              <c:idx val="215"/>
              <c:layout/>
              <c:tx>
                <c:rich>
                  <a:bodyPr/>
                  <a:lstStyle/>
                  <a:p>
                    <a:fld id="{75E35908-1B4A-487C-8864-24DF3615AD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AF-7194-4ED1-83BE-6DB595DA42A0}"/>
                </c:ext>
              </c:extLst>
            </c:dLbl>
            <c:dLbl>
              <c:idx val="216"/>
              <c:layout/>
              <c:tx>
                <c:rich>
                  <a:bodyPr/>
                  <a:lstStyle/>
                  <a:p>
                    <a:fld id="{A30D3215-B979-4CD6-8F13-D71500E1B7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B1-7194-4ED1-83BE-6DB595DA42A0}"/>
                </c:ext>
              </c:extLst>
            </c:dLbl>
            <c:dLbl>
              <c:idx val="217"/>
              <c:layout/>
              <c:tx>
                <c:rich>
                  <a:bodyPr/>
                  <a:lstStyle/>
                  <a:p>
                    <a:fld id="{48C6EF17-3BA9-42D6-9CA3-50E4524133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B3-7194-4ED1-83BE-6DB595DA42A0}"/>
                </c:ext>
              </c:extLst>
            </c:dLbl>
            <c:dLbl>
              <c:idx val="218"/>
              <c:layout/>
              <c:tx>
                <c:rich>
                  <a:bodyPr/>
                  <a:lstStyle/>
                  <a:p>
                    <a:fld id="{97E83EC3-8C5A-4120-A174-35AB6A0B85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B5-7194-4ED1-83BE-6DB595DA42A0}"/>
                </c:ext>
              </c:extLst>
            </c:dLbl>
            <c:dLbl>
              <c:idx val="219"/>
              <c:layout/>
              <c:tx>
                <c:rich>
                  <a:bodyPr/>
                  <a:lstStyle/>
                  <a:p>
                    <a:fld id="{D304E626-970B-4858-8AE4-E16D4BA9BE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B7-7194-4ED1-83BE-6DB595DA42A0}"/>
                </c:ext>
              </c:extLst>
            </c:dLbl>
            <c:dLbl>
              <c:idx val="220"/>
              <c:layout/>
              <c:tx>
                <c:rich>
                  <a:bodyPr/>
                  <a:lstStyle/>
                  <a:p>
                    <a:fld id="{68EE92FF-E8DB-4DE8-9DD2-4C5F6A083B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B9-7194-4ED1-83BE-6DB595DA42A0}"/>
                </c:ext>
              </c:extLst>
            </c:dLbl>
            <c:dLbl>
              <c:idx val="221"/>
              <c:layout/>
              <c:tx>
                <c:rich>
                  <a:bodyPr/>
                  <a:lstStyle/>
                  <a:p>
                    <a:fld id="{19B15F0B-6520-4C7B-B74F-6C0BE3AAFF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BB-7194-4ED1-83BE-6DB595DA42A0}"/>
                </c:ext>
              </c:extLst>
            </c:dLbl>
            <c:dLbl>
              <c:idx val="222"/>
              <c:layout/>
              <c:tx>
                <c:rich>
                  <a:bodyPr/>
                  <a:lstStyle/>
                  <a:p>
                    <a:fld id="{B8272FAC-6851-483F-8409-99A125394B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BD-7194-4ED1-83BE-6DB595DA42A0}"/>
                </c:ext>
              </c:extLst>
            </c:dLbl>
            <c:dLbl>
              <c:idx val="223"/>
              <c:layout/>
              <c:tx>
                <c:rich>
                  <a:bodyPr/>
                  <a:lstStyle/>
                  <a:p>
                    <a:fld id="{0740EDF3-E5E0-4A67-9811-7DB52DF88D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BF-7194-4ED1-83BE-6DB595DA42A0}"/>
                </c:ext>
              </c:extLst>
            </c:dLbl>
            <c:dLbl>
              <c:idx val="224"/>
              <c:layout/>
              <c:tx>
                <c:rich>
                  <a:bodyPr/>
                  <a:lstStyle/>
                  <a:p>
                    <a:fld id="{6C9F1EC1-BCC4-49E4-A8FA-B5FDA27990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C1-7194-4ED1-83BE-6DB595DA42A0}"/>
                </c:ext>
              </c:extLst>
            </c:dLbl>
            <c:dLbl>
              <c:idx val="225"/>
              <c:layout/>
              <c:tx>
                <c:rich>
                  <a:bodyPr/>
                  <a:lstStyle/>
                  <a:p>
                    <a:fld id="{1D11233C-32C7-4FEE-A593-847034A6A7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C3-7194-4ED1-83BE-6DB595DA42A0}"/>
                </c:ext>
              </c:extLst>
            </c:dLbl>
            <c:dLbl>
              <c:idx val="226"/>
              <c:layout/>
              <c:tx>
                <c:rich>
                  <a:bodyPr/>
                  <a:lstStyle/>
                  <a:p>
                    <a:fld id="{FC6D4530-943C-4115-9AC9-7D133892FD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C5-7194-4ED1-83BE-6DB595DA42A0}"/>
                </c:ext>
              </c:extLst>
            </c:dLbl>
            <c:dLbl>
              <c:idx val="227"/>
              <c:layout/>
              <c:tx>
                <c:rich>
                  <a:bodyPr/>
                  <a:lstStyle/>
                  <a:p>
                    <a:fld id="{5E7B57F2-E965-43A1-B24A-E8F7EBFF4F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C7-7194-4ED1-83BE-6DB595DA42A0}"/>
                </c:ext>
              </c:extLst>
            </c:dLbl>
            <c:dLbl>
              <c:idx val="228"/>
              <c:layout/>
              <c:tx>
                <c:rich>
                  <a:bodyPr/>
                  <a:lstStyle/>
                  <a:p>
                    <a:fld id="{F42E4085-37A5-4ECD-AF2B-E9B4ED3D09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C9-7194-4ED1-83BE-6DB595DA42A0}"/>
                </c:ext>
              </c:extLst>
            </c:dLbl>
            <c:dLbl>
              <c:idx val="229"/>
              <c:layout/>
              <c:tx>
                <c:rich>
                  <a:bodyPr/>
                  <a:lstStyle/>
                  <a:p>
                    <a:fld id="{C2477F6B-A3F3-4D63-97EB-64A5BC5A8F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CB-7194-4ED1-83BE-6DB595DA42A0}"/>
                </c:ext>
              </c:extLst>
            </c:dLbl>
            <c:dLbl>
              <c:idx val="230"/>
              <c:layout/>
              <c:tx>
                <c:rich>
                  <a:bodyPr/>
                  <a:lstStyle/>
                  <a:p>
                    <a:fld id="{AB0543C3-B61E-4E39-8C6E-3F9495D06B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CD-7194-4ED1-83BE-6DB595DA42A0}"/>
                </c:ext>
              </c:extLst>
            </c:dLbl>
            <c:dLbl>
              <c:idx val="231"/>
              <c:layout/>
              <c:tx>
                <c:rich>
                  <a:bodyPr/>
                  <a:lstStyle/>
                  <a:p>
                    <a:fld id="{3BEF0C9B-3151-46B6-A3FE-96C90150EC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CF-7194-4ED1-83BE-6DB595DA42A0}"/>
                </c:ext>
              </c:extLst>
            </c:dLbl>
            <c:dLbl>
              <c:idx val="232"/>
              <c:layout/>
              <c:tx>
                <c:rich>
                  <a:bodyPr/>
                  <a:lstStyle/>
                  <a:p>
                    <a:fld id="{A31ED756-ED50-41FA-8CF2-D643B3A852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D1-7194-4ED1-83BE-6DB595DA42A0}"/>
                </c:ext>
              </c:extLst>
            </c:dLbl>
            <c:dLbl>
              <c:idx val="233"/>
              <c:layout/>
              <c:tx>
                <c:rich>
                  <a:bodyPr/>
                  <a:lstStyle/>
                  <a:p>
                    <a:fld id="{8FD74485-0463-4AFE-928E-DE3B8775AC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D3-7194-4ED1-83BE-6DB595DA42A0}"/>
                </c:ext>
              </c:extLst>
            </c:dLbl>
            <c:dLbl>
              <c:idx val="234"/>
              <c:layout/>
              <c:tx>
                <c:rich>
                  <a:bodyPr/>
                  <a:lstStyle/>
                  <a:p>
                    <a:fld id="{B01F95A7-2A11-4D76-BCC8-4EF79DEAF3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D5-7194-4ED1-83BE-6DB595DA42A0}"/>
                </c:ext>
              </c:extLst>
            </c:dLbl>
            <c:dLbl>
              <c:idx val="235"/>
              <c:layout/>
              <c:tx>
                <c:rich>
                  <a:bodyPr/>
                  <a:lstStyle/>
                  <a:p>
                    <a:fld id="{BDD2C62A-6B82-409B-9DB6-036A622F7F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D7-7194-4ED1-83BE-6DB595DA42A0}"/>
                </c:ext>
              </c:extLst>
            </c:dLbl>
            <c:dLbl>
              <c:idx val="236"/>
              <c:layout/>
              <c:tx>
                <c:rich>
                  <a:bodyPr/>
                  <a:lstStyle/>
                  <a:p>
                    <a:fld id="{564C48F9-2101-444E-91B2-173F61B71E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D9-7194-4ED1-83BE-6DB595DA42A0}"/>
                </c:ext>
              </c:extLst>
            </c:dLbl>
            <c:dLbl>
              <c:idx val="237"/>
              <c:layout/>
              <c:tx>
                <c:rich>
                  <a:bodyPr/>
                  <a:lstStyle/>
                  <a:p>
                    <a:fld id="{C2E8C9FB-F349-41A3-BC4E-B00FE4959F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DB-7194-4ED1-83BE-6DB595DA42A0}"/>
                </c:ext>
              </c:extLst>
            </c:dLbl>
            <c:dLbl>
              <c:idx val="238"/>
              <c:layout/>
              <c:tx>
                <c:rich>
                  <a:bodyPr/>
                  <a:lstStyle/>
                  <a:p>
                    <a:fld id="{44A78BEC-D6EB-47BF-A618-BD55721BB6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DD-7194-4ED1-83BE-6DB595DA42A0}"/>
                </c:ext>
              </c:extLst>
            </c:dLbl>
            <c:dLbl>
              <c:idx val="239"/>
              <c:layout/>
              <c:tx>
                <c:rich>
                  <a:bodyPr/>
                  <a:lstStyle/>
                  <a:p>
                    <a:fld id="{F199FB51-B5E5-4614-B34F-F0177315DF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DF-7194-4ED1-83BE-6DB595DA42A0}"/>
                </c:ext>
              </c:extLst>
            </c:dLbl>
            <c:dLbl>
              <c:idx val="240"/>
              <c:layout/>
              <c:tx>
                <c:rich>
                  <a:bodyPr/>
                  <a:lstStyle/>
                  <a:p>
                    <a:fld id="{B78E9348-B9A5-49B7-BE92-0D9764CD5F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E1-7194-4ED1-83BE-6DB595DA42A0}"/>
                </c:ext>
              </c:extLst>
            </c:dLbl>
            <c:dLbl>
              <c:idx val="241"/>
              <c:layout/>
              <c:tx>
                <c:rich>
                  <a:bodyPr/>
                  <a:lstStyle/>
                  <a:p>
                    <a:fld id="{47130046-6F3E-4ED9-A026-133636F424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E3-7194-4ED1-83BE-6DB595DA42A0}"/>
                </c:ext>
              </c:extLst>
            </c:dLbl>
            <c:dLbl>
              <c:idx val="242"/>
              <c:layout/>
              <c:tx>
                <c:rich>
                  <a:bodyPr/>
                  <a:lstStyle/>
                  <a:p>
                    <a:fld id="{1A811D7F-2E4C-495F-80CF-E9138FBA33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E5-7194-4ED1-83BE-6DB595DA42A0}"/>
                </c:ext>
              </c:extLst>
            </c:dLbl>
            <c:dLbl>
              <c:idx val="243"/>
              <c:layout/>
              <c:tx>
                <c:rich>
                  <a:bodyPr/>
                  <a:lstStyle/>
                  <a:p>
                    <a:fld id="{A0949B94-92EE-4A5E-BDEB-18678E3C2C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E7-7194-4ED1-83BE-6DB595DA42A0}"/>
                </c:ext>
              </c:extLst>
            </c:dLbl>
            <c:dLbl>
              <c:idx val="244"/>
              <c:layout/>
              <c:tx>
                <c:rich>
                  <a:bodyPr/>
                  <a:lstStyle/>
                  <a:p>
                    <a:fld id="{ED93C88B-D3C2-46D5-8C3C-E9FF9ADB31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E9-7194-4ED1-83BE-6DB595DA42A0}"/>
                </c:ext>
              </c:extLst>
            </c:dLbl>
            <c:dLbl>
              <c:idx val="245"/>
              <c:layout/>
              <c:tx>
                <c:rich>
                  <a:bodyPr/>
                  <a:lstStyle/>
                  <a:p>
                    <a:fld id="{2A4EDD0F-2311-42F2-ABFF-8D1C215E98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EB-7194-4ED1-83BE-6DB595DA42A0}"/>
                </c:ext>
              </c:extLst>
            </c:dLbl>
            <c:dLbl>
              <c:idx val="246"/>
              <c:layout/>
              <c:tx>
                <c:rich>
                  <a:bodyPr/>
                  <a:lstStyle/>
                  <a:p>
                    <a:fld id="{6B64F641-B1F6-45EB-8E86-A7E741A590C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ED-7194-4ED1-83BE-6DB595DA42A0}"/>
                </c:ext>
              </c:extLst>
            </c:dLbl>
            <c:dLbl>
              <c:idx val="247"/>
              <c:layout/>
              <c:tx>
                <c:rich>
                  <a:bodyPr/>
                  <a:lstStyle/>
                  <a:p>
                    <a:fld id="{040C1495-4509-4D8B-8CAF-C49D9C1F2B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EF-7194-4ED1-83BE-6DB595DA42A0}"/>
                </c:ext>
              </c:extLst>
            </c:dLbl>
            <c:dLbl>
              <c:idx val="248"/>
              <c:layout/>
              <c:tx>
                <c:rich>
                  <a:bodyPr/>
                  <a:lstStyle/>
                  <a:p>
                    <a:fld id="{CC117EC4-6DE3-4F2A-916F-558B4C6963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F1-7194-4ED1-83BE-6DB595DA42A0}"/>
                </c:ext>
              </c:extLst>
            </c:dLbl>
            <c:dLbl>
              <c:idx val="249"/>
              <c:layout/>
              <c:tx>
                <c:rich>
                  <a:bodyPr/>
                  <a:lstStyle/>
                  <a:p>
                    <a:fld id="{32ADEFFC-7333-4D28-8B54-11D82A7195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F3-7194-4ED1-83BE-6DB595DA42A0}"/>
                </c:ext>
              </c:extLst>
            </c:dLbl>
            <c:dLbl>
              <c:idx val="250"/>
              <c:layout/>
              <c:tx>
                <c:rich>
                  <a:bodyPr/>
                  <a:lstStyle/>
                  <a:p>
                    <a:fld id="{7E5596BB-3000-4843-8260-3F8C8C8BFE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F5-7194-4ED1-83BE-6DB595DA42A0}"/>
                </c:ext>
              </c:extLst>
            </c:dLbl>
            <c:dLbl>
              <c:idx val="251"/>
              <c:layout/>
              <c:tx>
                <c:rich>
                  <a:bodyPr/>
                  <a:lstStyle/>
                  <a:p>
                    <a:fld id="{051C7F77-425E-4762-ABF9-E6FB12DE78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F7-7194-4ED1-83BE-6DB595DA42A0}"/>
                </c:ext>
              </c:extLst>
            </c:dLbl>
            <c:dLbl>
              <c:idx val="252"/>
              <c:layout/>
              <c:tx>
                <c:rich>
                  <a:bodyPr/>
                  <a:lstStyle/>
                  <a:p>
                    <a:fld id="{81AE9719-FF59-4C81-866F-0B8617F947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F9-7194-4ED1-83BE-6DB595DA42A0}"/>
                </c:ext>
              </c:extLst>
            </c:dLbl>
            <c:dLbl>
              <c:idx val="253"/>
              <c:layout/>
              <c:tx>
                <c:rich>
                  <a:bodyPr/>
                  <a:lstStyle/>
                  <a:p>
                    <a:fld id="{251AAD41-968A-41B3-91F9-792C6E27EE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FB-7194-4ED1-83BE-6DB595DA42A0}"/>
                </c:ext>
              </c:extLst>
            </c:dLbl>
            <c:dLbl>
              <c:idx val="254"/>
              <c:layout/>
              <c:tx>
                <c:rich>
                  <a:bodyPr/>
                  <a:lstStyle/>
                  <a:p>
                    <a:fld id="{CF555482-C1AF-4BE0-80AE-05A4DE1413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FD-7194-4ED1-83BE-6DB595DA42A0}"/>
                </c:ext>
              </c:extLst>
            </c:dLbl>
            <c:dLbl>
              <c:idx val="255"/>
              <c:layout/>
              <c:tx>
                <c:rich>
                  <a:bodyPr/>
                  <a:lstStyle/>
                  <a:p>
                    <a:fld id="{7AF22AEF-3017-4AD7-8D86-1242B94817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1FF-7194-4ED1-83BE-6DB595DA42A0}"/>
                </c:ext>
              </c:extLst>
            </c:dLbl>
            <c:dLbl>
              <c:idx val="256"/>
              <c:layout/>
              <c:tx>
                <c:rich>
                  <a:bodyPr/>
                  <a:lstStyle/>
                  <a:p>
                    <a:fld id="{7CBDAA2B-157D-465F-9CEA-CD033BCFE7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01-7194-4ED1-83BE-6DB595DA42A0}"/>
                </c:ext>
              </c:extLst>
            </c:dLbl>
            <c:dLbl>
              <c:idx val="257"/>
              <c:layout/>
              <c:tx>
                <c:rich>
                  <a:bodyPr/>
                  <a:lstStyle/>
                  <a:p>
                    <a:fld id="{83A7762F-63C5-4D1F-B2D0-4BA1E95532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03-7194-4ED1-83BE-6DB595DA42A0}"/>
                </c:ext>
              </c:extLst>
            </c:dLbl>
            <c:dLbl>
              <c:idx val="258"/>
              <c:layout/>
              <c:tx>
                <c:rich>
                  <a:bodyPr/>
                  <a:lstStyle/>
                  <a:p>
                    <a:fld id="{D7CD8E78-F10B-4F2B-8AE3-17BD0D9C3D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05-7194-4ED1-83BE-6DB595DA42A0}"/>
                </c:ext>
              </c:extLst>
            </c:dLbl>
            <c:dLbl>
              <c:idx val="259"/>
              <c:layout/>
              <c:tx>
                <c:rich>
                  <a:bodyPr/>
                  <a:lstStyle/>
                  <a:p>
                    <a:fld id="{181886C7-6F36-45B7-85D1-9695A3CBC9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07-7194-4ED1-83BE-6DB595DA42A0}"/>
                </c:ext>
              </c:extLst>
            </c:dLbl>
            <c:dLbl>
              <c:idx val="260"/>
              <c:layout/>
              <c:tx>
                <c:rich>
                  <a:bodyPr/>
                  <a:lstStyle/>
                  <a:p>
                    <a:fld id="{46E5E1D1-B82D-4A7F-82F2-BE112F6CE4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09-7194-4ED1-83BE-6DB595DA42A0}"/>
                </c:ext>
              </c:extLst>
            </c:dLbl>
            <c:dLbl>
              <c:idx val="261"/>
              <c:layout/>
              <c:tx>
                <c:rich>
                  <a:bodyPr/>
                  <a:lstStyle/>
                  <a:p>
                    <a:fld id="{70D8889F-B087-4B82-ACEE-F421543A61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0B-7194-4ED1-83BE-6DB595DA42A0}"/>
                </c:ext>
              </c:extLst>
            </c:dLbl>
            <c:dLbl>
              <c:idx val="262"/>
              <c:layout/>
              <c:tx>
                <c:rich>
                  <a:bodyPr/>
                  <a:lstStyle/>
                  <a:p>
                    <a:fld id="{257D6B81-BFAD-44CB-B9D4-40E21497B4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0D-7194-4ED1-83BE-6DB595DA42A0}"/>
                </c:ext>
              </c:extLst>
            </c:dLbl>
            <c:dLbl>
              <c:idx val="263"/>
              <c:layout/>
              <c:tx>
                <c:rich>
                  <a:bodyPr/>
                  <a:lstStyle/>
                  <a:p>
                    <a:fld id="{2603233D-F027-4C1B-B917-AB5AAD89B3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0F-7194-4ED1-83BE-6DB595DA42A0}"/>
                </c:ext>
              </c:extLst>
            </c:dLbl>
            <c:dLbl>
              <c:idx val="264"/>
              <c:layout/>
              <c:tx>
                <c:rich>
                  <a:bodyPr/>
                  <a:lstStyle/>
                  <a:p>
                    <a:fld id="{41C460F3-2295-447E-A79B-99B064F341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11-7194-4ED1-83BE-6DB595DA42A0}"/>
                </c:ext>
              </c:extLst>
            </c:dLbl>
            <c:dLbl>
              <c:idx val="265"/>
              <c:layout/>
              <c:tx>
                <c:rich>
                  <a:bodyPr/>
                  <a:lstStyle/>
                  <a:p>
                    <a:fld id="{7CADBBB8-9B0D-469D-8B96-A932F0EB72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13-7194-4ED1-83BE-6DB595DA42A0}"/>
                </c:ext>
              </c:extLst>
            </c:dLbl>
            <c:dLbl>
              <c:idx val="266"/>
              <c:layout/>
              <c:tx>
                <c:rich>
                  <a:bodyPr/>
                  <a:lstStyle/>
                  <a:p>
                    <a:fld id="{B4D67A27-D318-4EF0-A5BC-C62F9F96C3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15-7194-4ED1-83BE-6DB595DA42A0}"/>
                </c:ext>
              </c:extLst>
            </c:dLbl>
            <c:dLbl>
              <c:idx val="267"/>
              <c:layout/>
              <c:tx>
                <c:rich>
                  <a:bodyPr/>
                  <a:lstStyle/>
                  <a:p>
                    <a:fld id="{9A610BEA-DC86-4019-AD86-EF2AC636FB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17-7194-4ED1-83BE-6DB595DA42A0}"/>
                </c:ext>
              </c:extLst>
            </c:dLbl>
            <c:dLbl>
              <c:idx val="268"/>
              <c:layout/>
              <c:tx>
                <c:rich>
                  <a:bodyPr/>
                  <a:lstStyle/>
                  <a:p>
                    <a:fld id="{70548B42-DA64-4B9F-B814-5E9D5D79BA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19-7194-4ED1-83BE-6DB595DA42A0}"/>
                </c:ext>
              </c:extLst>
            </c:dLbl>
            <c:dLbl>
              <c:idx val="269"/>
              <c:layout/>
              <c:tx>
                <c:rich>
                  <a:bodyPr/>
                  <a:lstStyle/>
                  <a:p>
                    <a:fld id="{DE7FAAFA-44E0-423C-AB38-2BF0F79184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1B-7194-4ED1-83BE-6DB595DA42A0}"/>
                </c:ext>
              </c:extLst>
            </c:dLbl>
            <c:dLbl>
              <c:idx val="270"/>
              <c:layout/>
              <c:tx>
                <c:rich>
                  <a:bodyPr/>
                  <a:lstStyle/>
                  <a:p>
                    <a:fld id="{F7441E90-20B5-4B95-B8D5-0DD945596F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1D-7194-4ED1-83BE-6DB595DA42A0}"/>
                </c:ext>
              </c:extLst>
            </c:dLbl>
            <c:dLbl>
              <c:idx val="271"/>
              <c:layout/>
              <c:tx>
                <c:rich>
                  <a:bodyPr/>
                  <a:lstStyle/>
                  <a:p>
                    <a:fld id="{C96FB74C-E93F-42E8-9625-6C711E6001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1F-7194-4ED1-83BE-6DB595DA42A0}"/>
                </c:ext>
              </c:extLst>
            </c:dLbl>
            <c:dLbl>
              <c:idx val="272"/>
              <c:layout/>
              <c:tx>
                <c:rich>
                  <a:bodyPr/>
                  <a:lstStyle/>
                  <a:p>
                    <a:fld id="{EB68C3B5-2373-4191-92C8-548E807D6F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21-7194-4ED1-83BE-6DB595DA42A0}"/>
                </c:ext>
              </c:extLst>
            </c:dLbl>
            <c:dLbl>
              <c:idx val="273"/>
              <c:layout/>
              <c:tx>
                <c:rich>
                  <a:bodyPr/>
                  <a:lstStyle/>
                  <a:p>
                    <a:fld id="{A3E2C707-219E-4628-8CC2-7D64016D2F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23-7194-4ED1-83BE-6DB595DA42A0}"/>
                </c:ext>
              </c:extLst>
            </c:dLbl>
            <c:dLbl>
              <c:idx val="274"/>
              <c:layout/>
              <c:tx>
                <c:rich>
                  <a:bodyPr/>
                  <a:lstStyle/>
                  <a:p>
                    <a:fld id="{3DD48647-CE35-4372-AE3B-D29023714E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25-7194-4ED1-83BE-6DB595DA42A0}"/>
                </c:ext>
              </c:extLst>
            </c:dLbl>
            <c:dLbl>
              <c:idx val="275"/>
              <c:layout/>
              <c:tx>
                <c:rich>
                  <a:bodyPr/>
                  <a:lstStyle/>
                  <a:p>
                    <a:fld id="{47602BB4-C1E2-4AC1-9521-E452891AAF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27-7194-4ED1-83BE-6DB595DA42A0}"/>
                </c:ext>
              </c:extLst>
            </c:dLbl>
            <c:dLbl>
              <c:idx val="276"/>
              <c:layout/>
              <c:tx>
                <c:rich>
                  <a:bodyPr/>
                  <a:lstStyle/>
                  <a:p>
                    <a:fld id="{7552D200-0EBF-4921-96C2-5DDC804B24A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29-7194-4ED1-83BE-6DB595DA42A0}"/>
                </c:ext>
              </c:extLst>
            </c:dLbl>
            <c:dLbl>
              <c:idx val="277"/>
              <c:layout/>
              <c:tx>
                <c:rich>
                  <a:bodyPr/>
                  <a:lstStyle/>
                  <a:p>
                    <a:fld id="{F3B877C7-2F11-4D43-9A2E-B1CC342EC2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2B-7194-4ED1-83BE-6DB595DA42A0}"/>
                </c:ext>
              </c:extLst>
            </c:dLbl>
            <c:dLbl>
              <c:idx val="278"/>
              <c:layout/>
              <c:tx>
                <c:rich>
                  <a:bodyPr/>
                  <a:lstStyle/>
                  <a:p>
                    <a:fld id="{C4F573C7-EA7B-42D4-817D-A49033B4AD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2D-7194-4ED1-83BE-6DB595DA42A0}"/>
                </c:ext>
              </c:extLst>
            </c:dLbl>
            <c:dLbl>
              <c:idx val="279"/>
              <c:layout/>
              <c:tx>
                <c:rich>
                  <a:bodyPr/>
                  <a:lstStyle/>
                  <a:p>
                    <a:fld id="{08C7DEC6-6570-47CB-8498-48757507DE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2F-7194-4ED1-83BE-6DB595DA42A0}"/>
                </c:ext>
              </c:extLst>
            </c:dLbl>
            <c:dLbl>
              <c:idx val="280"/>
              <c:layout/>
              <c:tx>
                <c:rich>
                  <a:bodyPr/>
                  <a:lstStyle/>
                  <a:p>
                    <a:fld id="{CAA73457-D0A2-4E3E-B29F-080AAEAC93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31-7194-4ED1-83BE-6DB595DA42A0}"/>
                </c:ext>
              </c:extLst>
            </c:dLbl>
            <c:dLbl>
              <c:idx val="281"/>
              <c:layout/>
              <c:tx>
                <c:rich>
                  <a:bodyPr/>
                  <a:lstStyle/>
                  <a:p>
                    <a:fld id="{C779E4E8-E6E6-40FD-B177-3D94FDCB8E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33-7194-4ED1-83BE-6DB595DA42A0}"/>
                </c:ext>
              </c:extLst>
            </c:dLbl>
            <c:dLbl>
              <c:idx val="282"/>
              <c:layout/>
              <c:tx>
                <c:rich>
                  <a:bodyPr/>
                  <a:lstStyle/>
                  <a:p>
                    <a:fld id="{9DF293C0-195E-4DCA-B71F-4C5B18B615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35-7194-4ED1-83BE-6DB595DA42A0}"/>
                </c:ext>
              </c:extLst>
            </c:dLbl>
            <c:dLbl>
              <c:idx val="283"/>
              <c:layout/>
              <c:tx>
                <c:rich>
                  <a:bodyPr/>
                  <a:lstStyle/>
                  <a:p>
                    <a:fld id="{8E43A274-852C-46C9-B639-A7778DFFEF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37-7194-4ED1-83BE-6DB595DA42A0}"/>
                </c:ext>
              </c:extLst>
            </c:dLbl>
            <c:dLbl>
              <c:idx val="284"/>
              <c:layout/>
              <c:tx>
                <c:rich>
                  <a:bodyPr/>
                  <a:lstStyle/>
                  <a:p>
                    <a:fld id="{C9630951-2102-46C0-874D-0F338F7AFC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39-7194-4ED1-83BE-6DB595DA42A0}"/>
                </c:ext>
              </c:extLst>
            </c:dLbl>
            <c:dLbl>
              <c:idx val="285"/>
              <c:layout/>
              <c:tx>
                <c:rich>
                  <a:bodyPr/>
                  <a:lstStyle/>
                  <a:p>
                    <a:fld id="{F0654A27-C82E-4A90-A7DA-A65E1E3A8D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3B-7194-4ED1-83BE-6DB595DA42A0}"/>
                </c:ext>
              </c:extLst>
            </c:dLbl>
            <c:dLbl>
              <c:idx val="286"/>
              <c:layout/>
              <c:tx>
                <c:rich>
                  <a:bodyPr/>
                  <a:lstStyle/>
                  <a:p>
                    <a:fld id="{57F1AF23-1AE1-428D-A3D2-4BD1303F94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3D-7194-4ED1-83BE-6DB595DA42A0}"/>
                </c:ext>
              </c:extLst>
            </c:dLbl>
            <c:dLbl>
              <c:idx val="287"/>
              <c:layout/>
              <c:tx>
                <c:rich>
                  <a:bodyPr/>
                  <a:lstStyle/>
                  <a:p>
                    <a:fld id="{B02FAB4A-5EBB-4412-94C7-E5BFF08B1E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3F-7194-4ED1-83BE-6DB595DA42A0}"/>
                </c:ext>
              </c:extLst>
            </c:dLbl>
            <c:dLbl>
              <c:idx val="288"/>
              <c:layout/>
              <c:tx>
                <c:rich>
                  <a:bodyPr/>
                  <a:lstStyle/>
                  <a:p>
                    <a:fld id="{34859039-CC07-4E26-9140-DF00C276D3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41-7194-4ED1-83BE-6DB595DA42A0}"/>
                </c:ext>
              </c:extLst>
            </c:dLbl>
            <c:dLbl>
              <c:idx val="289"/>
              <c:layout/>
              <c:tx>
                <c:rich>
                  <a:bodyPr/>
                  <a:lstStyle/>
                  <a:p>
                    <a:fld id="{CDE8DF43-F9A7-4B9D-8FF0-F1E9FB3A0C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43-7194-4ED1-83BE-6DB595DA42A0}"/>
                </c:ext>
              </c:extLst>
            </c:dLbl>
            <c:dLbl>
              <c:idx val="290"/>
              <c:layout/>
              <c:tx>
                <c:rich>
                  <a:bodyPr/>
                  <a:lstStyle/>
                  <a:p>
                    <a:fld id="{C9A91621-A7F3-4D8E-AA2B-F05F36EAA2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45-7194-4ED1-83BE-6DB595DA42A0}"/>
                </c:ext>
              </c:extLst>
            </c:dLbl>
            <c:dLbl>
              <c:idx val="291"/>
              <c:layout/>
              <c:tx>
                <c:rich>
                  <a:bodyPr/>
                  <a:lstStyle/>
                  <a:p>
                    <a:fld id="{EEF1DADF-4C52-4840-A247-E09BE4C1DE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47-7194-4ED1-83BE-6DB595DA42A0}"/>
                </c:ext>
              </c:extLst>
            </c:dLbl>
            <c:dLbl>
              <c:idx val="292"/>
              <c:layout/>
              <c:tx>
                <c:rich>
                  <a:bodyPr/>
                  <a:lstStyle/>
                  <a:p>
                    <a:fld id="{8BD64603-CDC5-4A09-B10F-49F844AB3E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49-7194-4ED1-83BE-6DB595DA42A0}"/>
                </c:ext>
              </c:extLst>
            </c:dLbl>
            <c:dLbl>
              <c:idx val="293"/>
              <c:layout/>
              <c:tx>
                <c:rich>
                  <a:bodyPr/>
                  <a:lstStyle/>
                  <a:p>
                    <a:fld id="{84C3994A-B237-4393-B478-BE8BC18132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4B-7194-4ED1-83BE-6DB595DA42A0}"/>
                </c:ext>
              </c:extLst>
            </c:dLbl>
            <c:dLbl>
              <c:idx val="294"/>
              <c:layout/>
              <c:tx>
                <c:rich>
                  <a:bodyPr/>
                  <a:lstStyle/>
                  <a:p>
                    <a:fld id="{C545E280-AC09-46B6-9919-9B21C3CA3B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4D-7194-4ED1-83BE-6DB595DA42A0}"/>
                </c:ext>
              </c:extLst>
            </c:dLbl>
            <c:dLbl>
              <c:idx val="295"/>
              <c:layout/>
              <c:tx>
                <c:rich>
                  <a:bodyPr/>
                  <a:lstStyle/>
                  <a:p>
                    <a:fld id="{7B9CED2A-E370-45BB-B86B-B981DF17EA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4F-7194-4ED1-83BE-6DB595DA42A0}"/>
                </c:ext>
              </c:extLst>
            </c:dLbl>
            <c:dLbl>
              <c:idx val="296"/>
              <c:layout/>
              <c:tx>
                <c:rich>
                  <a:bodyPr/>
                  <a:lstStyle/>
                  <a:p>
                    <a:fld id="{CED41435-08C3-4A89-92D3-5D55BEF62E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51-7194-4ED1-83BE-6DB595DA42A0}"/>
                </c:ext>
              </c:extLst>
            </c:dLbl>
            <c:dLbl>
              <c:idx val="297"/>
              <c:layout/>
              <c:tx>
                <c:rich>
                  <a:bodyPr/>
                  <a:lstStyle/>
                  <a:p>
                    <a:fld id="{79F72525-1C94-4766-A42D-97F960F4EC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53-7194-4ED1-83BE-6DB595DA42A0}"/>
                </c:ext>
              </c:extLst>
            </c:dLbl>
            <c:dLbl>
              <c:idx val="298"/>
              <c:layout/>
              <c:tx>
                <c:rich>
                  <a:bodyPr/>
                  <a:lstStyle/>
                  <a:p>
                    <a:fld id="{8CFD9182-EBAC-4AE3-A436-CBA26D324E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55-7194-4ED1-83BE-6DB595DA42A0}"/>
                </c:ext>
              </c:extLst>
            </c:dLbl>
            <c:dLbl>
              <c:idx val="299"/>
              <c:layout/>
              <c:tx>
                <c:rich>
                  <a:bodyPr/>
                  <a:lstStyle/>
                  <a:p>
                    <a:fld id="{FC4F59AA-380C-49E9-AA07-A8F6EB69A6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57-7194-4ED1-83BE-6DB595DA42A0}"/>
                </c:ext>
              </c:extLst>
            </c:dLbl>
            <c:dLbl>
              <c:idx val="300"/>
              <c:layout/>
              <c:tx>
                <c:rich>
                  <a:bodyPr/>
                  <a:lstStyle/>
                  <a:p>
                    <a:fld id="{F1FD78EE-A164-4441-BFC9-6762D1D5C3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59-7194-4ED1-83BE-6DB595DA42A0}"/>
                </c:ext>
              </c:extLst>
            </c:dLbl>
            <c:dLbl>
              <c:idx val="301"/>
              <c:layout/>
              <c:tx>
                <c:rich>
                  <a:bodyPr/>
                  <a:lstStyle/>
                  <a:p>
                    <a:fld id="{16956267-4C50-429D-838C-C449EA8ADD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5B-7194-4ED1-83BE-6DB595DA42A0}"/>
                </c:ext>
              </c:extLst>
            </c:dLbl>
            <c:dLbl>
              <c:idx val="302"/>
              <c:layout/>
              <c:tx>
                <c:rich>
                  <a:bodyPr/>
                  <a:lstStyle/>
                  <a:p>
                    <a:fld id="{7A8AF574-16F4-41AD-AD91-0A46E82C90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5D-7194-4ED1-83BE-6DB595DA42A0}"/>
                </c:ext>
              </c:extLst>
            </c:dLbl>
            <c:dLbl>
              <c:idx val="303"/>
              <c:layout/>
              <c:tx>
                <c:rich>
                  <a:bodyPr/>
                  <a:lstStyle/>
                  <a:p>
                    <a:fld id="{BC4F6C57-9C9E-464C-9588-9C41EC65F6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5F-7194-4ED1-83BE-6DB595DA42A0}"/>
                </c:ext>
              </c:extLst>
            </c:dLbl>
            <c:dLbl>
              <c:idx val="304"/>
              <c:layout/>
              <c:tx>
                <c:rich>
                  <a:bodyPr/>
                  <a:lstStyle/>
                  <a:p>
                    <a:fld id="{1F68EE03-C4CC-48C5-B533-EB936334B7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61-7194-4ED1-83BE-6DB595DA42A0}"/>
                </c:ext>
              </c:extLst>
            </c:dLbl>
            <c:dLbl>
              <c:idx val="305"/>
              <c:layout/>
              <c:tx>
                <c:rich>
                  <a:bodyPr/>
                  <a:lstStyle/>
                  <a:p>
                    <a:fld id="{12107F9B-4E47-4160-A55C-C75F11EBF5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63-7194-4ED1-83BE-6DB595DA42A0}"/>
                </c:ext>
              </c:extLst>
            </c:dLbl>
            <c:dLbl>
              <c:idx val="306"/>
              <c:layout/>
              <c:tx>
                <c:rich>
                  <a:bodyPr/>
                  <a:lstStyle/>
                  <a:p>
                    <a:fld id="{51FC2A29-91E9-4D36-9C09-26A2688566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65-7194-4ED1-83BE-6DB595DA42A0}"/>
                </c:ext>
              </c:extLst>
            </c:dLbl>
            <c:dLbl>
              <c:idx val="307"/>
              <c:layout/>
              <c:tx>
                <c:rich>
                  <a:bodyPr/>
                  <a:lstStyle/>
                  <a:p>
                    <a:fld id="{4485E811-00A9-492A-8D9F-7302786894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67-7194-4ED1-83BE-6DB595DA42A0}"/>
                </c:ext>
              </c:extLst>
            </c:dLbl>
            <c:dLbl>
              <c:idx val="308"/>
              <c:layout/>
              <c:tx>
                <c:rich>
                  <a:bodyPr/>
                  <a:lstStyle/>
                  <a:p>
                    <a:fld id="{B2F68B5A-7F76-4868-9083-6EE63F25C8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69-7194-4ED1-83BE-6DB595DA42A0}"/>
                </c:ext>
              </c:extLst>
            </c:dLbl>
            <c:dLbl>
              <c:idx val="309"/>
              <c:layout/>
              <c:tx>
                <c:rich>
                  <a:bodyPr/>
                  <a:lstStyle/>
                  <a:p>
                    <a:fld id="{3C8A1C83-E642-423A-8116-5A664FC31C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6B-7194-4ED1-83BE-6DB595DA42A0}"/>
                </c:ext>
              </c:extLst>
            </c:dLbl>
            <c:dLbl>
              <c:idx val="310"/>
              <c:layout/>
              <c:tx>
                <c:rich>
                  <a:bodyPr/>
                  <a:lstStyle/>
                  <a:p>
                    <a:fld id="{E0B8002F-AEDB-4B44-873B-B2DE81D6E2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6D-7194-4ED1-83BE-6DB595DA42A0}"/>
                </c:ext>
              </c:extLst>
            </c:dLbl>
            <c:dLbl>
              <c:idx val="311"/>
              <c:layout/>
              <c:tx>
                <c:rich>
                  <a:bodyPr/>
                  <a:lstStyle/>
                  <a:p>
                    <a:fld id="{A0E38A80-C909-494F-A4B9-EDF372F2B2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6F-7194-4ED1-83BE-6DB595DA42A0}"/>
                </c:ext>
              </c:extLst>
            </c:dLbl>
            <c:dLbl>
              <c:idx val="312"/>
              <c:layout/>
              <c:tx>
                <c:rich>
                  <a:bodyPr/>
                  <a:lstStyle/>
                  <a:p>
                    <a:fld id="{FCC9E4DB-FD59-4B6C-9F2F-EE44124E9C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71-7194-4ED1-83BE-6DB595DA42A0}"/>
                </c:ext>
              </c:extLst>
            </c:dLbl>
            <c:dLbl>
              <c:idx val="313"/>
              <c:layout/>
              <c:tx>
                <c:rich>
                  <a:bodyPr/>
                  <a:lstStyle/>
                  <a:p>
                    <a:fld id="{25BFE763-DC5D-4F39-A60B-3ED067DF34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73-7194-4ED1-83BE-6DB595DA42A0}"/>
                </c:ext>
              </c:extLst>
            </c:dLbl>
            <c:dLbl>
              <c:idx val="314"/>
              <c:layout/>
              <c:tx>
                <c:rich>
                  <a:bodyPr/>
                  <a:lstStyle/>
                  <a:p>
                    <a:fld id="{BDE346B7-870A-4655-A9A4-1664C1C7CD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75-7194-4ED1-83BE-6DB595DA42A0}"/>
                </c:ext>
              </c:extLst>
            </c:dLbl>
            <c:dLbl>
              <c:idx val="315"/>
              <c:layout/>
              <c:tx>
                <c:rich>
                  <a:bodyPr/>
                  <a:lstStyle/>
                  <a:p>
                    <a:fld id="{3B0DF16D-2C29-4AB6-8247-445B9370C5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77-7194-4ED1-83BE-6DB595DA42A0}"/>
                </c:ext>
              </c:extLst>
            </c:dLbl>
            <c:dLbl>
              <c:idx val="316"/>
              <c:layout/>
              <c:tx>
                <c:rich>
                  <a:bodyPr/>
                  <a:lstStyle/>
                  <a:p>
                    <a:fld id="{02A502BA-13A3-4FE7-BB03-E5D882CD4F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79-7194-4ED1-83BE-6DB595DA42A0}"/>
                </c:ext>
              </c:extLst>
            </c:dLbl>
            <c:dLbl>
              <c:idx val="317"/>
              <c:layout/>
              <c:tx>
                <c:rich>
                  <a:bodyPr/>
                  <a:lstStyle/>
                  <a:p>
                    <a:fld id="{5D857C74-93FB-48C7-9153-130CE7B3D7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7B-7194-4ED1-83BE-6DB595DA42A0}"/>
                </c:ext>
              </c:extLst>
            </c:dLbl>
            <c:dLbl>
              <c:idx val="318"/>
              <c:layout/>
              <c:tx>
                <c:rich>
                  <a:bodyPr/>
                  <a:lstStyle/>
                  <a:p>
                    <a:fld id="{53508B45-8E71-4014-9D6D-4E88250A14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7D-7194-4ED1-83BE-6DB595DA42A0}"/>
                </c:ext>
              </c:extLst>
            </c:dLbl>
            <c:dLbl>
              <c:idx val="319"/>
              <c:layout/>
              <c:tx>
                <c:rich>
                  <a:bodyPr/>
                  <a:lstStyle/>
                  <a:p>
                    <a:fld id="{E5ACC0C1-A9DD-40E9-BF0C-7C47C17007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7F-7194-4ED1-83BE-6DB595DA42A0}"/>
                </c:ext>
              </c:extLst>
            </c:dLbl>
            <c:dLbl>
              <c:idx val="320"/>
              <c:layout/>
              <c:tx>
                <c:rich>
                  <a:bodyPr/>
                  <a:lstStyle/>
                  <a:p>
                    <a:fld id="{96F472DF-2F86-443F-935A-9CDBCB86D6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81-7194-4ED1-83BE-6DB595DA42A0}"/>
                </c:ext>
              </c:extLst>
            </c:dLbl>
            <c:dLbl>
              <c:idx val="321"/>
              <c:layout/>
              <c:tx>
                <c:rich>
                  <a:bodyPr/>
                  <a:lstStyle/>
                  <a:p>
                    <a:fld id="{9B25E239-8522-4B90-BD34-1C3662F5E2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83-7194-4ED1-83BE-6DB595DA42A0}"/>
                </c:ext>
              </c:extLst>
            </c:dLbl>
            <c:dLbl>
              <c:idx val="322"/>
              <c:layout/>
              <c:tx>
                <c:rich>
                  <a:bodyPr/>
                  <a:lstStyle/>
                  <a:p>
                    <a:fld id="{978694F1-967B-439A-9B00-3A70303739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85-7194-4ED1-83BE-6DB595DA42A0}"/>
                </c:ext>
              </c:extLst>
            </c:dLbl>
            <c:dLbl>
              <c:idx val="323"/>
              <c:layout/>
              <c:tx>
                <c:rich>
                  <a:bodyPr/>
                  <a:lstStyle/>
                  <a:p>
                    <a:fld id="{0FD32919-3639-4135-A23F-2073AC7A27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87-7194-4ED1-83BE-6DB595DA42A0}"/>
                </c:ext>
              </c:extLst>
            </c:dLbl>
            <c:dLbl>
              <c:idx val="324"/>
              <c:layout/>
              <c:tx>
                <c:rich>
                  <a:bodyPr/>
                  <a:lstStyle/>
                  <a:p>
                    <a:fld id="{3AAC5AE1-AE9B-4B3D-A8D5-77A69603A8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89-7194-4ED1-83BE-6DB595DA42A0}"/>
                </c:ext>
              </c:extLst>
            </c:dLbl>
            <c:dLbl>
              <c:idx val="325"/>
              <c:layout/>
              <c:tx>
                <c:rich>
                  <a:bodyPr/>
                  <a:lstStyle/>
                  <a:p>
                    <a:fld id="{D118BCE6-F8D3-402D-980C-23A6A4DE7A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8B-7194-4ED1-83BE-6DB595DA42A0}"/>
                </c:ext>
              </c:extLst>
            </c:dLbl>
            <c:dLbl>
              <c:idx val="326"/>
              <c:layout/>
              <c:tx>
                <c:rich>
                  <a:bodyPr/>
                  <a:lstStyle/>
                  <a:p>
                    <a:fld id="{F8E51FF9-7505-4012-90F4-AD4FE1FD8A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8D-7194-4ED1-83BE-6DB595DA42A0}"/>
                </c:ext>
              </c:extLst>
            </c:dLbl>
            <c:dLbl>
              <c:idx val="327"/>
              <c:layout/>
              <c:tx>
                <c:rich>
                  <a:bodyPr/>
                  <a:lstStyle/>
                  <a:p>
                    <a:fld id="{769E7924-E4EB-4139-B529-9918166EF4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8F-7194-4ED1-83BE-6DB595DA42A0}"/>
                </c:ext>
              </c:extLst>
            </c:dLbl>
            <c:dLbl>
              <c:idx val="328"/>
              <c:layout/>
              <c:tx>
                <c:rich>
                  <a:bodyPr/>
                  <a:lstStyle/>
                  <a:p>
                    <a:fld id="{E274F9DD-6729-4673-8FAD-082A951210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91-7194-4ED1-83BE-6DB595DA42A0}"/>
                </c:ext>
              </c:extLst>
            </c:dLbl>
            <c:dLbl>
              <c:idx val="329"/>
              <c:layout/>
              <c:tx>
                <c:rich>
                  <a:bodyPr/>
                  <a:lstStyle/>
                  <a:p>
                    <a:fld id="{969D9C26-92D7-4F1D-91A2-D28DD0B8F9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93-7194-4ED1-83BE-6DB595DA42A0}"/>
                </c:ext>
              </c:extLst>
            </c:dLbl>
            <c:dLbl>
              <c:idx val="330"/>
              <c:layout/>
              <c:tx>
                <c:rich>
                  <a:bodyPr/>
                  <a:lstStyle/>
                  <a:p>
                    <a:fld id="{D677B613-6949-448B-9CA5-A9AAB3C0CB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95-7194-4ED1-83BE-6DB595DA42A0}"/>
                </c:ext>
              </c:extLst>
            </c:dLbl>
            <c:dLbl>
              <c:idx val="331"/>
              <c:layout/>
              <c:tx>
                <c:rich>
                  <a:bodyPr/>
                  <a:lstStyle/>
                  <a:p>
                    <a:fld id="{6AF20711-3484-4F29-83EB-919FB87253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97-7194-4ED1-83BE-6DB595DA42A0}"/>
                </c:ext>
              </c:extLst>
            </c:dLbl>
            <c:dLbl>
              <c:idx val="332"/>
              <c:layout/>
              <c:tx>
                <c:rich>
                  <a:bodyPr/>
                  <a:lstStyle/>
                  <a:p>
                    <a:fld id="{44A10C34-B8F4-4D4E-A6A9-0122FE3485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99-7194-4ED1-83BE-6DB595DA42A0}"/>
                </c:ext>
              </c:extLst>
            </c:dLbl>
            <c:dLbl>
              <c:idx val="333"/>
              <c:layout/>
              <c:tx>
                <c:rich>
                  <a:bodyPr/>
                  <a:lstStyle/>
                  <a:p>
                    <a:fld id="{D263E462-802E-486E-8130-E4B0A27524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9B-7194-4ED1-83BE-6DB595DA42A0}"/>
                </c:ext>
              </c:extLst>
            </c:dLbl>
            <c:dLbl>
              <c:idx val="334"/>
              <c:layout/>
              <c:tx>
                <c:rich>
                  <a:bodyPr/>
                  <a:lstStyle/>
                  <a:p>
                    <a:fld id="{4E3C622F-2B6D-4C7A-A3E0-31AEDADBEC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9D-7194-4ED1-83BE-6DB595DA42A0}"/>
                </c:ext>
              </c:extLst>
            </c:dLbl>
            <c:dLbl>
              <c:idx val="335"/>
              <c:layout/>
              <c:tx>
                <c:rich>
                  <a:bodyPr/>
                  <a:lstStyle/>
                  <a:p>
                    <a:fld id="{F2771754-CCBE-47B3-9A2B-A94CF82011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9F-7194-4ED1-83BE-6DB595DA42A0}"/>
                </c:ext>
              </c:extLst>
            </c:dLbl>
            <c:dLbl>
              <c:idx val="336"/>
              <c:layout/>
              <c:tx>
                <c:rich>
                  <a:bodyPr/>
                  <a:lstStyle/>
                  <a:p>
                    <a:fld id="{8F823BEC-0309-4580-B47C-107E26DFAB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A1-7194-4ED1-83BE-6DB595DA42A0}"/>
                </c:ext>
              </c:extLst>
            </c:dLbl>
            <c:dLbl>
              <c:idx val="337"/>
              <c:layout/>
              <c:tx>
                <c:rich>
                  <a:bodyPr/>
                  <a:lstStyle/>
                  <a:p>
                    <a:fld id="{7224C2FB-9B2C-4E2B-8B51-6ED7B3345F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A3-7194-4ED1-83BE-6DB595DA42A0}"/>
                </c:ext>
              </c:extLst>
            </c:dLbl>
            <c:dLbl>
              <c:idx val="338"/>
              <c:layout/>
              <c:tx>
                <c:rich>
                  <a:bodyPr/>
                  <a:lstStyle/>
                  <a:p>
                    <a:fld id="{538E8EDC-FDA6-43A5-823C-A5532C01DC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A5-7194-4ED1-83BE-6DB595DA42A0}"/>
                </c:ext>
              </c:extLst>
            </c:dLbl>
            <c:dLbl>
              <c:idx val="339"/>
              <c:layout/>
              <c:tx>
                <c:rich>
                  <a:bodyPr/>
                  <a:lstStyle/>
                  <a:p>
                    <a:fld id="{6C5739C5-4D4B-4854-8061-5AFBEF2964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A7-7194-4ED1-83BE-6DB595DA42A0}"/>
                </c:ext>
              </c:extLst>
            </c:dLbl>
            <c:dLbl>
              <c:idx val="340"/>
              <c:layout/>
              <c:tx>
                <c:rich>
                  <a:bodyPr/>
                  <a:lstStyle/>
                  <a:p>
                    <a:fld id="{181E048C-E08A-4B4F-A9F5-9A7FA45C13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A9-7194-4ED1-83BE-6DB595DA42A0}"/>
                </c:ext>
              </c:extLst>
            </c:dLbl>
            <c:dLbl>
              <c:idx val="341"/>
              <c:layout/>
              <c:tx>
                <c:rich>
                  <a:bodyPr/>
                  <a:lstStyle/>
                  <a:p>
                    <a:fld id="{257A774A-0302-4D22-B894-AD8CB907F5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AB-7194-4ED1-83BE-6DB595DA42A0}"/>
                </c:ext>
              </c:extLst>
            </c:dLbl>
            <c:dLbl>
              <c:idx val="342"/>
              <c:layout/>
              <c:tx>
                <c:rich>
                  <a:bodyPr/>
                  <a:lstStyle/>
                  <a:p>
                    <a:fld id="{C8455ACA-9F4E-4F88-9F09-DFE01B1919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AD-7194-4ED1-83BE-6DB595DA42A0}"/>
                </c:ext>
              </c:extLst>
            </c:dLbl>
            <c:dLbl>
              <c:idx val="343"/>
              <c:layout/>
              <c:tx>
                <c:rich>
                  <a:bodyPr/>
                  <a:lstStyle/>
                  <a:p>
                    <a:fld id="{46B20C1E-83BF-4BCB-8D5D-4B73EABF98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AF-7194-4ED1-83BE-6DB595DA42A0}"/>
                </c:ext>
              </c:extLst>
            </c:dLbl>
            <c:dLbl>
              <c:idx val="344"/>
              <c:layout/>
              <c:tx>
                <c:rich>
                  <a:bodyPr/>
                  <a:lstStyle/>
                  <a:p>
                    <a:fld id="{158D12CA-012F-4343-ADDA-EF57FA44C3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B1-7194-4ED1-83BE-6DB595DA42A0}"/>
                </c:ext>
              </c:extLst>
            </c:dLbl>
            <c:dLbl>
              <c:idx val="345"/>
              <c:layout/>
              <c:tx>
                <c:rich>
                  <a:bodyPr/>
                  <a:lstStyle/>
                  <a:p>
                    <a:fld id="{EB4BDCA4-540F-4FC9-A579-F0E04F5979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B3-7194-4ED1-83BE-6DB595DA42A0}"/>
                </c:ext>
              </c:extLst>
            </c:dLbl>
            <c:dLbl>
              <c:idx val="346"/>
              <c:layout/>
              <c:tx>
                <c:rich>
                  <a:bodyPr/>
                  <a:lstStyle/>
                  <a:p>
                    <a:fld id="{E2444298-B814-48C9-B46F-BEA7A69A9C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B5-7194-4ED1-83BE-6DB595DA42A0}"/>
                </c:ext>
              </c:extLst>
            </c:dLbl>
            <c:dLbl>
              <c:idx val="347"/>
              <c:layout/>
              <c:tx>
                <c:rich>
                  <a:bodyPr/>
                  <a:lstStyle/>
                  <a:p>
                    <a:fld id="{09B4EB06-75EB-47D2-891A-A8EA8EA4F9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B7-7194-4ED1-83BE-6DB595DA42A0}"/>
                </c:ext>
              </c:extLst>
            </c:dLbl>
            <c:dLbl>
              <c:idx val="348"/>
              <c:layout/>
              <c:tx>
                <c:rich>
                  <a:bodyPr/>
                  <a:lstStyle/>
                  <a:p>
                    <a:fld id="{46DA5E2D-70C7-44D8-82F6-4396BC91E1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B9-7194-4ED1-83BE-6DB595DA42A0}"/>
                </c:ext>
              </c:extLst>
            </c:dLbl>
            <c:dLbl>
              <c:idx val="349"/>
              <c:layout/>
              <c:tx>
                <c:rich>
                  <a:bodyPr/>
                  <a:lstStyle/>
                  <a:p>
                    <a:fld id="{2FC9FA39-009B-42C3-AE6C-6C23103397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BB-7194-4ED1-83BE-6DB595DA42A0}"/>
                </c:ext>
              </c:extLst>
            </c:dLbl>
            <c:dLbl>
              <c:idx val="350"/>
              <c:layout/>
              <c:tx>
                <c:rich>
                  <a:bodyPr/>
                  <a:lstStyle/>
                  <a:p>
                    <a:fld id="{6765AB4C-4D41-4C75-A520-DA5E07D911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BD-7194-4ED1-83BE-6DB595DA42A0}"/>
                </c:ext>
              </c:extLst>
            </c:dLbl>
            <c:dLbl>
              <c:idx val="351"/>
              <c:layout/>
              <c:tx>
                <c:rich>
                  <a:bodyPr/>
                  <a:lstStyle/>
                  <a:p>
                    <a:fld id="{D3A959C8-7FC3-4812-9441-5FB698282D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BF-7194-4ED1-83BE-6DB595DA42A0}"/>
                </c:ext>
              </c:extLst>
            </c:dLbl>
            <c:dLbl>
              <c:idx val="352"/>
              <c:layout/>
              <c:tx>
                <c:rich>
                  <a:bodyPr/>
                  <a:lstStyle/>
                  <a:p>
                    <a:fld id="{1E9B8717-3142-4EC9-B79D-7532959EFE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C1-7194-4ED1-83BE-6DB595DA42A0}"/>
                </c:ext>
              </c:extLst>
            </c:dLbl>
            <c:dLbl>
              <c:idx val="353"/>
              <c:layout/>
              <c:tx>
                <c:rich>
                  <a:bodyPr/>
                  <a:lstStyle/>
                  <a:p>
                    <a:fld id="{B34D16EA-0F5D-4C82-987C-1210E2B3ED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C3-7194-4ED1-83BE-6DB595DA42A0}"/>
                </c:ext>
              </c:extLst>
            </c:dLbl>
            <c:dLbl>
              <c:idx val="354"/>
              <c:layout/>
              <c:tx>
                <c:rich>
                  <a:bodyPr/>
                  <a:lstStyle/>
                  <a:p>
                    <a:fld id="{873D1DCF-8946-4D6E-96C0-D370FE9884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C5-7194-4ED1-83BE-6DB595DA42A0}"/>
                </c:ext>
              </c:extLst>
            </c:dLbl>
            <c:dLbl>
              <c:idx val="355"/>
              <c:layout/>
              <c:tx>
                <c:rich>
                  <a:bodyPr/>
                  <a:lstStyle/>
                  <a:p>
                    <a:fld id="{3A7405FF-D223-489C-9EDA-F444B537A4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C7-7194-4ED1-83BE-6DB595DA42A0}"/>
                </c:ext>
              </c:extLst>
            </c:dLbl>
            <c:dLbl>
              <c:idx val="356"/>
              <c:layout/>
              <c:tx>
                <c:rich>
                  <a:bodyPr/>
                  <a:lstStyle/>
                  <a:p>
                    <a:fld id="{58BC02EE-2BBF-40BD-AB39-959DCB4232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C9-7194-4ED1-83BE-6DB595DA42A0}"/>
                </c:ext>
              </c:extLst>
            </c:dLbl>
            <c:dLbl>
              <c:idx val="357"/>
              <c:layout/>
              <c:tx>
                <c:rich>
                  <a:bodyPr/>
                  <a:lstStyle/>
                  <a:p>
                    <a:fld id="{F4F37D88-6A44-46AB-8FF3-B42FD51D58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CB-7194-4ED1-83BE-6DB595DA42A0}"/>
                </c:ext>
              </c:extLst>
            </c:dLbl>
            <c:dLbl>
              <c:idx val="358"/>
              <c:layout/>
              <c:tx>
                <c:rich>
                  <a:bodyPr/>
                  <a:lstStyle/>
                  <a:p>
                    <a:fld id="{881ADABA-5088-4665-ADA0-A50307A17C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CD-7194-4ED1-83BE-6DB595DA42A0}"/>
                </c:ext>
              </c:extLst>
            </c:dLbl>
            <c:dLbl>
              <c:idx val="359"/>
              <c:layout/>
              <c:tx>
                <c:rich>
                  <a:bodyPr/>
                  <a:lstStyle/>
                  <a:p>
                    <a:fld id="{719BDF14-F641-42B0-85B4-8FF329DE92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CF-7194-4ED1-83BE-6DB595DA42A0}"/>
                </c:ext>
              </c:extLst>
            </c:dLbl>
            <c:dLbl>
              <c:idx val="360"/>
              <c:layout/>
              <c:tx>
                <c:rich>
                  <a:bodyPr/>
                  <a:lstStyle/>
                  <a:p>
                    <a:fld id="{3CD242F4-ABC9-47F8-8F4F-A1EC6DC16B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D1-7194-4ED1-83BE-6DB595DA42A0}"/>
                </c:ext>
              </c:extLst>
            </c:dLbl>
            <c:dLbl>
              <c:idx val="361"/>
              <c:layout/>
              <c:tx>
                <c:rich>
                  <a:bodyPr/>
                  <a:lstStyle/>
                  <a:p>
                    <a:fld id="{7FF3C578-D9C6-4EC7-B92C-C637D92CBE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D3-7194-4ED1-83BE-6DB595DA42A0}"/>
                </c:ext>
              </c:extLst>
            </c:dLbl>
            <c:dLbl>
              <c:idx val="362"/>
              <c:layout/>
              <c:tx>
                <c:rich>
                  <a:bodyPr/>
                  <a:lstStyle/>
                  <a:p>
                    <a:fld id="{56865C41-A0E8-4EA9-9011-9057959C51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D5-7194-4ED1-83BE-6DB595DA42A0}"/>
                </c:ext>
              </c:extLst>
            </c:dLbl>
            <c:dLbl>
              <c:idx val="363"/>
              <c:layout/>
              <c:tx>
                <c:rich>
                  <a:bodyPr/>
                  <a:lstStyle/>
                  <a:p>
                    <a:fld id="{75C01811-5245-41C2-8BA5-50BB99807D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D7-7194-4ED1-83BE-6DB595DA42A0}"/>
                </c:ext>
              </c:extLst>
            </c:dLbl>
            <c:dLbl>
              <c:idx val="364"/>
              <c:layout/>
              <c:tx>
                <c:rich>
                  <a:bodyPr/>
                  <a:lstStyle/>
                  <a:p>
                    <a:fld id="{1E6EAE27-AD70-4969-B00B-2BA999D1F9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D9-7194-4ED1-83BE-6DB595DA42A0}"/>
                </c:ext>
              </c:extLst>
            </c:dLbl>
            <c:dLbl>
              <c:idx val="365"/>
              <c:layout/>
              <c:tx>
                <c:rich>
                  <a:bodyPr/>
                  <a:lstStyle/>
                  <a:p>
                    <a:fld id="{471A2D0D-0959-4ED0-A2D6-5AE44974E8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DB-7194-4ED1-83BE-6DB595DA42A0}"/>
                </c:ext>
              </c:extLst>
            </c:dLbl>
            <c:dLbl>
              <c:idx val="366"/>
              <c:layout/>
              <c:tx>
                <c:rich>
                  <a:bodyPr/>
                  <a:lstStyle/>
                  <a:p>
                    <a:fld id="{91B39441-A79D-44CB-9BD5-EEDF561FE4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DD-7194-4ED1-83BE-6DB595DA42A0}"/>
                </c:ext>
              </c:extLst>
            </c:dLbl>
            <c:dLbl>
              <c:idx val="367"/>
              <c:layout/>
              <c:tx>
                <c:rich>
                  <a:bodyPr/>
                  <a:lstStyle/>
                  <a:p>
                    <a:fld id="{99EC9063-8DF1-4CAE-BB26-95164B7063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DF-7194-4ED1-83BE-6DB595DA42A0}"/>
                </c:ext>
              </c:extLst>
            </c:dLbl>
            <c:dLbl>
              <c:idx val="368"/>
              <c:layout/>
              <c:tx>
                <c:rich>
                  <a:bodyPr/>
                  <a:lstStyle/>
                  <a:p>
                    <a:fld id="{CBCBD626-A0C0-47A4-A358-9148275AFB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E1-7194-4ED1-83BE-6DB595DA42A0}"/>
                </c:ext>
              </c:extLst>
            </c:dLbl>
            <c:dLbl>
              <c:idx val="369"/>
              <c:layout/>
              <c:tx>
                <c:rich>
                  <a:bodyPr/>
                  <a:lstStyle/>
                  <a:p>
                    <a:fld id="{B44AAD12-3877-4051-9FDB-D71B468EB6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E3-7194-4ED1-83BE-6DB595DA42A0}"/>
                </c:ext>
              </c:extLst>
            </c:dLbl>
            <c:dLbl>
              <c:idx val="370"/>
              <c:layout/>
              <c:tx>
                <c:rich>
                  <a:bodyPr/>
                  <a:lstStyle/>
                  <a:p>
                    <a:fld id="{28F335A8-12CB-414A-B705-7CBF5FD319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E5-7194-4ED1-83BE-6DB595DA42A0}"/>
                </c:ext>
              </c:extLst>
            </c:dLbl>
            <c:dLbl>
              <c:idx val="371"/>
              <c:layout/>
              <c:tx>
                <c:rich>
                  <a:bodyPr/>
                  <a:lstStyle/>
                  <a:p>
                    <a:fld id="{32EC4AD4-295F-407E-8128-F3337816B1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E7-7194-4ED1-83BE-6DB595DA42A0}"/>
                </c:ext>
              </c:extLst>
            </c:dLbl>
            <c:dLbl>
              <c:idx val="372"/>
              <c:layout/>
              <c:tx>
                <c:rich>
                  <a:bodyPr/>
                  <a:lstStyle/>
                  <a:p>
                    <a:fld id="{87EB1484-9815-42C5-8FCA-4966B89075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E9-7194-4ED1-83BE-6DB595DA42A0}"/>
                </c:ext>
              </c:extLst>
            </c:dLbl>
            <c:dLbl>
              <c:idx val="373"/>
              <c:layout/>
              <c:tx>
                <c:rich>
                  <a:bodyPr/>
                  <a:lstStyle/>
                  <a:p>
                    <a:fld id="{E7462CD4-7C6A-4793-9944-637A28A6E5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EB-7194-4ED1-83BE-6DB595DA42A0}"/>
                </c:ext>
              </c:extLst>
            </c:dLbl>
            <c:dLbl>
              <c:idx val="374"/>
              <c:layout/>
              <c:tx>
                <c:rich>
                  <a:bodyPr/>
                  <a:lstStyle/>
                  <a:p>
                    <a:fld id="{8479F9C0-ECD9-418B-8695-EFA8A07B55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ED-7194-4ED1-83BE-6DB595DA42A0}"/>
                </c:ext>
              </c:extLst>
            </c:dLbl>
            <c:dLbl>
              <c:idx val="375"/>
              <c:layout/>
              <c:tx>
                <c:rich>
                  <a:bodyPr/>
                  <a:lstStyle/>
                  <a:p>
                    <a:fld id="{FFB065E3-DDE3-4E1F-8E24-FBDB13713D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EF-7194-4ED1-83BE-6DB595DA42A0}"/>
                </c:ext>
              </c:extLst>
            </c:dLbl>
            <c:dLbl>
              <c:idx val="376"/>
              <c:layout/>
              <c:tx>
                <c:rich>
                  <a:bodyPr/>
                  <a:lstStyle/>
                  <a:p>
                    <a:fld id="{B421B470-9708-4B43-977A-3517FF5D56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F1-7194-4ED1-83BE-6DB595DA42A0}"/>
                </c:ext>
              </c:extLst>
            </c:dLbl>
            <c:dLbl>
              <c:idx val="377"/>
              <c:layout/>
              <c:tx>
                <c:rich>
                  <a:bodyPr/>
                  <a:lstStyle/>
                  <a:p>
                    <a:fld id="{2A3B81DD-3020-4715-9C84-8D5646FDB1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F3-7194-4ED1-83BE-6DB595DA42A0}"/>
                </c:ext>
              </c:extLst>
            </c:dLbl>
            <c:dLbl>
              <c:idx val="378"/>
              <c:layout/>
              <c:tx>
                <c:rich>
                  <a:bodyPr/>
                  <a:lstStyle/>
                  <a:p>
                    <a:fld id="{47FA16BF-9932-485F-9A67-3A18AA80E3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F5-7194-4ED1-83BE-6DB595DA42A0}"/>
                </c:ext>
              </c:extLst>
            </c:dLbl>
            <c:dLbl>
              <c:idx val="379"/>
              <c:layout/>
              <c:tx>
                <c:rich>
                  <a:bodyPr/>
                  <a:lstStyle/>
                  <a:p>
                    <a:fld id="{89169F01-B537-4036-9BCD-FA356772C7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F7-7194-4ED1-83BE-6DB595DA42A0}"/>
                </c:ext>
              </c:extLst>
            </c:dLbl>
            <c:dLbl>
              <c:idx val="380"/>
              <c:layout/>
              <c:tx>
                <c:rich>
                  <a:bodyPr/>
                  <a:lstStyle/>
                  <a:p>
                    <a:fld id="{BA9D78E1-E85E-479C-B0D5-C035449DA2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F9-7194-4ED1-83BE-6DB595DA42A0}"/>
                </c:ext>
              </c:extLst>
            </c:dLbl>
            <c:dLbl>
              <c:idx val="381"/>
              <c:layout/>
              <c:tx>
                <c:rich>
                  <a:bodyPr/>
                  <a:lstStyle/>
                  <a:p>
                    <a:fld id="{83710894-580E-4CB9-8F3D-A2B69EFF61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FB-7194-4ED1-83BE-6DB595DA42A0}"/>
                </c:ext>
              </c:extLst>
            </c:dLbl>
            <c:dLbl>
              <c:idx val="382"/>
              <c:layout/>
              <c:tx>
                <c:rich>
                  <a:bodyPr/>
                  <a:lstStyle/>
                  <a:p>
                    <a:fld id="{1AFF1E72-FBE8-4F07-9F61-E8C4F97D3B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FD-7194-4ED1-83BE-6DB595DA42A0}"/>
                </c:ext>
              </c:extLst>
            </c:dLbl>
            <c:dLbl>
              <c:idx val="383"/>
              <c:layout/>
              <c:tx>
                <c:rich>
                  <a:bodyPr/>
                  <a:lstStyle/>
                  <a:p>
                    <a:fld id="{8E4B5DD4-B32F-40EF-9486-A7C4A40207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2FF-7194-4ED1-83BE-6DB595DA42A0}"/>
                </c:ext>
              </c:extLst>
            </c:dLbl>
            <c:dLbl>
              <c:idx val="384"/>
              <c:layout/>
              <c:tx>
                <c:rich>
                  <a:bodyPr/>
                  <a:lstStyle/>
                  <a:p>
                    <a:fld id="{8F72B5B6-5475-409A-85BD-70268715C5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01-7194-4ED1-83BE-6DB595DA42A0}"/>
                </c:ext>
              </c:extLst>
            </c:dLbl>
            <c:dLbl>
              <c:idx val="385"/>
              <c:layout/>
              <c:tx>
                <c:rich>
                  <a:bodyPr/>
                  <a:lstStyle/>
                  <a:p>
                    <a:fld id="{DBA2EBE5-A74F-4388-AB64-C375D291DC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03-7194-4ED1-83BE-6DB595DA42A0}"/>
                </c:ext>
              </c:extLst>
            </c:dLbl>
            <c:dLbl>
              <c:idx val="386"/>
              <c:layout/>
              <c:tx>
                <c:rich>
                  <a:bodyPr/>
                  <a:lstStyle/>
                  <a:p>
                    <a:fld id="{E0581C28-FDF8-4750-B84D-59CFF65DA3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05-7194-4ED1-83BE-6DB595DA42A0}"/>
                </c:ext>
              </c:extLst>
            </c:dLbl>
            <c:dLbl>
              <c:idx val="387"/>
              <c:layout/>
              <c:tx>
                <c:rich>
                  <a:bodyPr/>
                  <a:lstStyle/>
                  <a:p>
                    <a:fld id="{CF009774-7ACA-4EE0-933B-2B1EB71EB8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07-7194-4ED1-83BE-6DB595DA42A0}"/>
                </c:ext>
              </c:extLst>
            </c:dLbl>
            <c:dLbl>
              <c:idx val="388"/>
              <c:layout/>
              <c:tx>
                <c:rich>
                  <a:bodyPr/>
                  <a:lstStyle/>
                  <a:p>
                    <a:fld id="{670A89D2-20EE-47EF-BC42-0F943E3ABD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09-7194-4ED1-83BE-6DB595DA42A0}"/>
                </c:ext>
              </c:extLst>
            </c:dLbl>
            <c:dLbl>
              <c:idx val="389"/>
              <c:layout/>
              <c:tx>
                <c:rich>
                  <a:bodyPr/>
                  <a:lstStyle/>
                  <a:p>
                    <a:fld id="{1A31BA45-6690-4432-B048-C79370C283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0B-7194-4ED1-83BE-6DB595DA42A0}"/>
                </c:ext>
              </c:extLst>
            </c:dLbl>
            <c:dLbl>
              <c:idx val="390"/>
              <c:layout/>
              <c:tx>
                <c:rich>
                  <a:bodyPr/>
                  <a:lstStyle/>
                  <a:p>
                    <a:fld id="{857C0ADF-2A35-43B2-9253-A8ECEDFDF0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0D-7194-4ED1-83BE-6DB595DA42A0}"/>
                </c:ext>
              </c:extLst>
            </c:dLbl>
            <c:dLbl>
              <c:idx val="391"/>
              <c:layout/>
              <c:tx>
                <c:rich>
                  <a:bodyPr/>
                  <a:lstStyle/>
                  <a:p>
                    <a:fld id="{E4306C2D-B462-4CAF-8097-E26865350D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0F-7194-4ED1-83BE-6DB595DA42A0}"/>
                </c:ext>
              </c:extLst>
            </c:dLbl>
            <c:dLbl>
              <c:idx val="392"/>
              <c:layout/>
              <c:tx>
                <c:rich>
                  <a:bodyPr/>
                  <a:lstStyle/>
                  <a:p>
                    <a:fld id="{0A3ADA08-DCFB-449D-B08B-169033B57E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11-7194-4ED1-83BE-6DB595DA42A0}"/>
                </c:ext>
              </c:extLst>
            </c:dLbl>
            <c:dLbl>
              <c:idx val="393"/>
              <c:layout/>
              <c:tx>
                <c:rich>
                  <a:bodyPr/>
                  <a:lstStyle/>
                  <a:p>
                    <a:fld id="{39C2582D-253D-46FA-9993-4440749D2B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13-7194-4ED1-83BE-6DB595DA42A0}"/>
                </c:ext>
              </c:extLst>
            </c:dLbl>
            <c:dLbl>
              <c:idx val="394"/>
              <c:layout/>
              <c:tx>
                <c:rich>
                  <a:bodyPr/>
                  <a:lstStyle/>
                  <a:p>
                    <a:fld id="{5AB95BA2-762C-4AD1-A373-8EE5046839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15-7194-4ED1-83BE-6DB595DA42A0}"/>
                </c:ext>
              </c:extLst>
            </c:dLbl>
            <c:dLbl>
              <c:idx val="395"/>
              <c:layout/>
              <c:tx>
                <c:rich>
                  <a:bodyPr/>
                  <a:lstStyle/>
                  <a:p>
                    <a:fld id="{00230BB3-E885-47D4-89AF-2C7E543524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17-7194-4ED1-83BE-6DB595DA42A0}"/>
                </c:ext>
              </c:extLst>
            </c:dLbl>
            <c:dLbl>
              <c:idx val="396"/>
              <c:layout/>
              <c:tx>
                <c:rich>
                  <a:bodyPr/>
                  <a:lstStyle/>
                  <a:p>
                    <a:fld id="{2222E723-3B83-4569-ABBE-21597CB9C8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19-7194-4ED1-83BE-6DB595DA42A0}"/>
                </c:ext>
              </c:extLst>
            </c:dLbl>
            <c:dLbl>
              <c:idx val="397"/>
              <c:layout/>
              <c:tx>
                <c:rich>
                  <a:bodyPr/>
                  <a:lstStyle/>
                  <a:p>
                    <a:fld id="{69AFD36D-B5ED-4563-9C62-47ACE0EEBA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1B-7194-4ED1-83BE-6DB595DA42A0}"/>
                </c:ext>
              </c:extLst>
            </c:dLbl>
            <c:dLbl>
              <c:idx val="398"/>
              <c:layout/>
              <c:tx>
                <c:rich>
                  <a:bodyPr/>
                  <a:lstStyle/>
                  <a:p>
                    <a:fld id="{78CDF8C5-3473-4D7F-81E7-18C5589B25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1D-7194-4ED1-83BE-6DB595DA42A0}"/>
                </c:ext>
              </c:extLst>
            </c:dLbl>
            <c:dLbl>
              <c:idx val="399"/>
              <c:layout/>
              <c:tx>
                <c:rich>
                  <a:bodyPr/>
                  <a:lstStyle/>
                  <a:p>
                    <a:fld id="{E3B75FF9-A98F-4C3F-88A4-3E3076C0C4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1F-7194-4ED1-83BE-6DB595DA42A0}"/>
                </c:ext>
              </c:extLst>
            </c:dLbl>
            <c:dLbl>
              <c:idx val="400"/>
              <c:layout/>
              <c:tx>
                <c:rich>
                  <a:bodyPr/>
                  <a:lstStyle/>
                  <a:p>
                    <a:fld id="{5E28B3E6-831E-4162-97A4-8FC50F8EBE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21-7194-4ED1-83BE-6DB595DA42A0}"/>
                </c:ext>
              </c:extLst>
            </c:dLbl>
            <c:dLbl>
              <c:idx val="401"/>
              <c:layout/>
              <c:tx>
                <c:rich>
                  <a:bodyPr/>
                  <a:lstStyle/>
                  <a:p>
                    <a:fld id="{576ECFCD-5DEF-4FAD-8506-EF70A1C9F9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23-7194-4ED1-83BE-6DB595DA42A0}"/>
                </c:ext>
              </c:extLst>
            </c:dLbl>
            <c:dLbl>
              <c:idx val="402"/>
              <c:layout/>
              <c:tx>
                <c:rich>
                  <a:bodyPr/>
                  <a:lstStyle/>
                  <a:p>
                    <a:fld id="{55E114CE-65E4-4E1D-8480-AAE2FD8C77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25-7194-4ED1-83BE-6DB595DA42A0}"/>
                </c:ext>
              </c:extLst>
            </c:dLbl>
            <c:dLbl>
              <c:idx val="403"/>
              <c:layout/>
              <c:tx>
                <c:rich>
                  <a:bodyPr/>
                  <a:lstStyle/>
                  <a:p>
                    <a:fld id="{54DCB7D9-F621-4793-B8DB-F57F4D5E1B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27-7194-4ED1-83BE-6DB595DA42A0}"/>
                </c:ext>
              </c:extLst>
            </c:dLbl>
            <c:dLbl>
              <c:idx val="404"/>
              <c:layout/>
              <c:tx>
                <c:rich>
                  <a:bodyPr/>
                  <a:lstStyle/>
                  <a:p>
                    <a:fld id="{D1C58E76-B293-4DD4-9B03-72A4460F30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29-7194-4ED1-83BE-6DB595DA42A0}"/>
                </c:ext>
              </c:extLst>
            </c:dLbl>
            <c:dLbl>
              <c:idx val="405"/>
              <c:layout/>
              <c:tx>
                <c:rich>
                  <a:bodyPr/>
                  <a:lstStyle/>
                  <a:p>
                    <a:fld id="{54F35A04-E5AD-4440-A739-70F050FD31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2B-7194-4ED1-83BE-6DB595DA42A0}"/>
                </c:ext>
              </c:extLst>
            </c:dLbl>
            <c:dLbl>
              <c:idx val="406"/>
              <c:layout/>
              <c:tx>
                <c:rich>
                  <a:bodyPr/>
                  <a:lstStyle/>
                  <a:p>
                    <a:fld id="{CC105C28-17AB-4BC7-9BB6-A977C06F68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2D-7194-4ED1-83BE-6DB595DA42A0}"/>
                </c:ext>
              </c:extLst>
            </c:dLbl>
            <c:dLbl>
              <c:idx val="407"/>
              <c:layout/>
              <c:tx>
                <c:rich>
                  <a:bodyPr/>
                  <a:lstStyle/>
                  <a:p>
                    <a:fld id="{3C651BDB-6F2E-41DE-BD30-53328CD1D8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2F-7194-4ED1-83BE-6DB595DA42A0}"/>
                </c:ext>
              </c:extLst>
            </c:dLbl>
            <c:dLbl>
              <c:idx val="408"/>
              <c:layout/>
              <c:tx>
                <c:rich>
                  <a:bodyPr/>
                  <a:lstStyle/>
                  <a:p>
                    <a:fld id="{8265C30E-2000-4B67-985A-E3F2FD7BF6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31-7194-4ED1-83BE-6DB595DA42A0}"/>
                </c:ext>
              </c:extLst>
            </c:dLbl>
            <c:dLbl>
              <c:idx val="409"/>
              <c:layout/>
              <c:tx>
                <c:rich>
                  <a:bodyPr/>
                  <a:lstStyle/>
                  <a:p>
                    <a:fld id="{3F4A1702-47D3-4471-A7F4-55F875C6C1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33-7194-4ED1-83BE-6DB595DA42A0}"/>
                </c:ext>
              </c:extLst>
            </c:dLbl>
            <c:dLbl>
              <c:idx val="410"/>
              <c:layout/>
              <c:tx>
                <c:rich>
                  <a:bodyPr/>
                  <a:lstStyle/>
                  <a:p>
                    <a:fld id="{7035FCCB-786F-4E8C-83CF-B8D35A3520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35-7194-4ED1-83BE-6DB595DA42A0}"/>
                </c:ext>
              </c:extLst>
            </c:dLbl>
            <c:dLbl>
              <c:idx val="411"/>
              <c:layout/>
              <c:tx>
                <c:rich>
                  <a:bodyPr/>
                  <a:lstStyle/>
                  <a:p>
                    <a:fld id="{9F13BCBF-A2C7-45B9-A716-3A34C7EB43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37-7194-4ED1-83BE-6DB595DA42A0}"/>
                </c:ext>
              </c:extLst>
            </c:dLbl>
            <c:dLbl>
              <c:idx val="412"/>
              <c:layout/>
              <c:tx>
                <c:rich>
                  <a:bodyPr/>
                  <a:lstStyle/>
                  <a:p>
                    <a:fld id="{99B96E44-CC0D-4A4A-BFA7-D29A99A8ED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39-7194-4ED1-83BE-6DB595DA42A0}"/>
                </c:ext>
              </c:extLst>
            </c:dLbl>
            <c:dLbl>
              <c:idx val="413"/>
              <c:layout/>
              <c:tx>
                <c:rich>
                  <a:bodyPr/>
                  <a:lstStyle/>
                  <a:p>
                    <a:fld id="{3F1E04F6-AC4D-49F7-8289-CC903E8FF1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3B-7194-4ED1-83BE-6DB595DA42A0}"/>
                </c:ext>
              </c:extLst>
            </c:dLbl>
            <c:dLbl>
              <c:idx val="414"/>
              <c:layout/>
              <c:tx>
                <c:rich>
                  <a:bodyPr/>
                  <a:lstStyle/>
                  <a:p>
                    <a:fld id="{E5458FF2-B011-49EF-9A71-D69242625D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3D-7194-4ED1-83BE-6DB595DA42A0}"/>
                </c:ext>
              </c:extLst>
            </c:dLbl>
            <c:dLbl>
              <c:idx val="415"/>
              <c:layout/>
              <c:tx>
                <c:rich>
                  <a:bodyPr/>
                  <a:lstStyle/>
                  <a:p>
                    <a:fld id="{282E8486-2654-4F58-BD4D-BE02C722CD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3F-7194-4ED1-83BE-6DB595DA42A0}"/>
                </c:ext>
              </c:extLst>
            </c:dLbl>
            <c:dLbl>
              <c:idx val="416"/>
              <c:layout/>
              <c:tx>
                <c:rich>
                  <a:bodyPr/>
                  <a:lstStyle/>
                  <a:p>
                    <a:fld id="{F3227EC8-74C8-4227-A6CB-A77566C557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41-7194-4ED1-83BE-6DB595DA42A0}"/>
                </c:ext>
              </c:extLst>
            </c:dLbl>
            <c:dLbl>
              <c:idx val="417"/>
              <c:layout/>
              <c:tx>
                <c:rich>
                  <a:bodyPr/>
                  <a:lstStyle/>
                  <a:p>
                    <a:fld id="{1D0E1B33-52B0-4A32-AB01-324437F1EF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43-7194-4ED1-83BE-6DB595DA42A0}"/>
                </c:ext>
              </c:extLst>
            </c:dLbl>
            <c:dLbl>
              <c:idx val="418"/>
              <c:layout/>
              <c:tx>
                <c:rich>
                  <a:bodyPr/>
                  <a:lstStyle/>
                  <a:p>
                    <a:fld id="{823FC5AE-A86B-4EDF-A25B-E8662ABE69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45-7194-4ED1-83BE-6DB595DA42A0}"/>
                </c:ext>
              </c:extLst>
            </c:dLbl>
            <c:dLbl>
              <c:idx val="419"/>
              <c:layout/>
              <c:tx>
                <c:rich>
                  <a:bodyPr/>
                  <a:lstStyle/>
                  <a:p>
                    <a:fld id="{26906C2E-056D-443F-B16B-A21F3F701A7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47-7194-4ED1-83BE-6DB595DA42A0}"/>
                </c:ext>
              </c:extLst>
            </c:dLbl>
            <c:dLbl>
              <c:idx val="420"/>
              <c:layout/>
              <c:tx>
                <c:rich>
                  <a:bodyPr/>
                  <a:lstStyle/>
                  <a:p>
                    <a:fld id="{9D87B8A2-8E0A-4F5B-9B6B-F49F7AD900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49-7194-4ED1-83BE-6DB595DA42A0}"/>
                </c:ext>
              </c:extLst>
            </c:dLbl>
            <c:dLbl>
              <c:idx val="421"/>
              <c:layout/>
              <c:tx>
                <c:rich>
                  <a:bodyPr/>
                  <a:lstStyle/>
                  <a:p>
                    <a:fld id="{AE40E547-1C43-460C-A0A4-BB1946587E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4B-7194-4ED1-83BE-6DB595DA42A0}"/>
                </c:ext>
              </c:extLst>
            </c:dLbl>
            <c:dLbl>
              <c:idx val="422"/>
              <c:layout/>
              <c:tx>
                <c:rich>
                  <a:bodyPr/>
                  <a:lstStyle/>
                  <a:p>
                    <a:fld id="{E6AA2103-5551-4288-B30A-15CDEEC3CB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4D-7194-4ED1-83BE-6DB595DA42A0}"/>
                </c:ext>
              </c:extLst>
            </c:dLbl>
            <c:dLbl>
              <c:idx val="423"/>
              <c:layout/>
              <c:tx>
                <c:rich>
                  <a:bodyPr/>
                  <a:lstStyle/>
                  <a:p>
                    <a:fld id="{7E988C10-470B-4161-84AC-515B83F624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4F-7194-4ED1-83BE-6DB595DA42A0}"/>
                </c:ext>
              </c:extLst>
            </c:dLbl>
            <c:dLbl>
              <c:idx val="424"/>
              <c:layout/>
              <c:tx>
                <c:rich>
                  <a:bodyPr/>
                  <a:lstStyle/>
                  <a:p>
                    <a:fld id="{589832BD-AA8F-442B-81B5-87C8A27D71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51-7194-4ED1-83BE-6DB595DA42A0}"/>
                </c:ext>
              </c:extLst>
            </c:dLbl>
            <c:dLbl>
              <c:idx val="425"/>
              <c:layout/>
              <c:tx>
                <c:rich>
                  <a:bodyPr/>
                  <a:lstStyle/>
                  <a:p>
                    <a:fld id="{27EF7E9B-E646-4453-82D3-40AD3B2D18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53-7194-4ED1-83BE-6DB595DA42A0}"/>
                </c:ext>
              </c:extLst>
            </c:dLbl>
            <c:dLbl>
              <c:idx val="426"/>
              <c:layout/>
              <c:tx>
                <c:rich>
                  <a:bodyPr/>
                  <a:lstStyle/>
                  <a:p>
                    <a:fld id="{7DB7C108-9150-498B-A539-586643608D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55-7194-4ED1-83BE-6DB595DA42A0}"/>
                </c:ext>
              </c:extLst>
            </c:dLbl>
            <c:dLbl>
              <c:idx val="427"/>
              <c:layout/>
              <c:tx>
                <c:rich>
                  <a:bodyPr/>
                  <a:lstStyle/>
                  <a:p>
                    <a:fld id="{C9929FA2-2206-486F-95F1-9F14156C76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57-7194-4ED1-83BE-6DB595DA42A0}"/>
                </c:ext>
              </c:extLst>
            </c:dLbl>
            <c:dLbl>
              <c:idx val="428"/>
              <c:layout/>
              <c:tx>
                <c:rich>
                  <a:bodyPr/>
                  <a:lstStyle/>
                  <a:p>
                    <a:fld id="{406DF76F-C9C4-4FC5-80BB-E2D48342F3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59-7194-4ED1-83BE-6DB595DA42A0}"/>
                </c:ext>
              </c:extLst>
            </c:dLbl>
            <c:dLbl>
              <c:idx val="429"/>
              <c:layout/>
              <c:tx>
                <c:rich>
                  <a:bodyPr/>
                  <a:lstStyle/>
                  <a:p>
                    <a:fld id="{4B72E16E-242A-4091-8883-CF8F35DF69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5B-7194-4ED1-83BE-6DB595DA42A0}"/>
                </c:ext>
              </c:extLst>
            </c:dLbl>
            <c:dLbl>
              <c:idx val="430"/>
              <c:layout/>
              <c:tx>
                <c:rich>
                  <a:bodyPr/>
                  <a:lstStyle/>
                  <a:p>
                    <a:fld id="{F35F9850-62BE-4CBA-A25C-7122C8A064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5D-7194-4ED1-83BE-6DB595DA42A0}"/>
                </c:ext>
              </c:extLst>
            </c:dLbl>
            <c:dLbl>
              <c:idx val="431"/>
              <c:layout/>
              <c:tx>
                <c:rich>
                  <a:bodyPr/>
                  <a:lstStyle/>
                  <a:p>
                    <a:fld id="{EB9D7E73-7FE3-434D-8EAF-3C6CDA607C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5F-7194-4ED1-83BE-6DB595DA42A0}"/>
                </c:ext>
              </c:extLst>
            </c:dLbl>
            <c:dLbl>
              <c:idx val="432"/>
              <c:layout/>
              <c:tx>
                <c:rich>
                  <a:bodyPr/>
                  <a:lstStyle/>
                  <a:p>
                    <a:fld id="{5028C284-58F7-4605-B024-4AA1DC7A8A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61-7194-4ED1-83BE-6DB595DA42A0}"/>
                </c:ext>
              </c:extLst>
            </c:dLbl>
            <c:dLbl>
              <c:idx val="433"/>
              <c:layout/>
              <c:tx>
                <c:rich>
                  <a:bodyPr/>
                  <a:lstStyle/>
                  <a:p>
                    <a:fld id="{A05FC518-DEBD-4606-B26F-7B82323AD2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63-7194-4ED1-83BE-6DB595DA42A0}"/>
                </c:ext>
              </c:extLst>
            </c:dLbl>
            <c:dLbl>
              <c:idx val="434"/>
              <c:layout/>
              <c:tx>
                <c:rich>
                  <a:bodyPr/>
                  <a:lstStyle/>
                  <a:p>
                    <a:fld id="{36F58A4A-54A4-4EB7-AEE2-1A187550B9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65-7194-4ED1-83BE-6DB595DA42A0}"/>
                </c:ext>
              </c:extLst>
            </c:dLbl>
            <c:dLbl>
              <c:idx val="435"/>
              <c:layout/>
              <c:tx>
                <c:rich>
                  <a:bodyPr/>
                  <a:lstStyle/>
                  <a:p>
                    <a:fld id="{316208A2-13ED-42DC-8085-6CECAE68F1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67-7194-4ED1-83BE-6DB595DA42A0}"/>
                </c:ext>
              </c:extLst>
            </c:dLbl>
            <c:dLbl>
              <c:idx val="436"/>
              <c:layout/>
              <c:tx>
                <c:rich>
                  <a:bodyPr/>
                  <a:lstStyle/>
                  <a:p>
                    <a:fld id="{1843296C-7817-4C71-80D9-B32BC2D6ED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69-7194-4ED1-83BE-6DB595DA42A0}"/>
                </c:ext>
              </c:extLst>
            </c:dLbl>
            <c:dLbl>
              <c:idx val="437"/>
              <c:layout/>
              <c:tx>
                <c:rich>
                  <a:bodyPr/>
                  <a:lstStyle/>
                  <a:p>
                    <a:fld id="{AB77AE16-D9D3-43AB-9079-90C16F32D4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6B-7194-4ED1-83BE-6DB595DA42A0}"/>
                </c:ext>
              </c:extLst>
            </c:dLbl>
            <c:dLbl>
              <c:idx val="438"/>
              <c:layout/>
              <c:tx>
                <c:rich>
                  <a:bodyPr/>
                  <a:lstStyle/>
                  <a:p>
                    <a:fld id="{AD5F1CC6-4160-430E-B3BE-ECBD88D597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6D-7194-4ED1-83BE-6DB595DA42A0}"/>
                </c:ext>
              </c:extLst>
            </c:dLbl>
            <c:dLbl>
              <c:idx val="439"/>
              <c:layout/>
              <c:tx>
                <c:rich>
                  <a:bodyPr/>
                  <a:lstStyle/>
                  <a:p>
                    <a:fld id="{73E1A9E0-ED1C-435E-92F0-65F197F0C3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6F-7194-4ED1-83BE-6DB595DA42A0}"/>
                </c:ext>
              </c:extLst>
            </c:dLbl>
            <c:dLbl>
              <c:idx val="440"/>
              <c:layout/>
              <c:tx>
                <c:rich>
                  <a:bodyPr/>
                  <a:lstStyle/>
                  <a:p>
                    <a:fld id="{E31EA95E-2069-4368-8A08-0340E0F586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71-7194-4ED1-83BE-6DB595DA42A0}"/>
                </c:ext>
              </c:extLst>
            </c:dLbl>
            <c:dLbl>
              <c:idx val="441"/>
              <c:layout/>
              <c:tx>
                <c:rich>
                  <a:bodyPr/>
                  <a:lstStyle/>
                  <a:p>
                    <a:fld id="{1E27BC25-FF7B-4AF9-A231-C6C051CF41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73-7194-4ED1-83BE-6DB595DA42A0}"/>
                </c:ext>
              </c:extLst>
            </c:dLbl>
            <c:dLbl>
              <c:idx val="442"/>
              <c:layout/>
              <c:tx>
                <c:rich>
                  <a:bodyPr/>
                  <a:lstStyle/>
                  <a:p>
                    <a:fld id="{691F563C-E312-439F-93C5-58C4E6C3DE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75-7194-4ED1-83BE-6DB595DA42A0}"/>
                </c:ext>
              </c:extLst>
            </c:dLbl>
            <c:dLbl>
              <c:idx val="443"/>
              <c:layout/>
              <c:tx>
                <c:rich>
                  <a:bodyPr/>
                  <a:lstStyle/>
                  <a:p>
                    <a:fld id="{B3EF6B4A-60E0-429D-B69D-C56F1151B8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77-7194-4ED1-83BE-6DB595DA42A0}"/>
                </c:ext>
              </c:extLst>
            </c:dLbl>
            <c:dLbl>
              <c:idx val="444"/>
              <c:layout/>
              <c:tx>
                <c:rich>
                  <a:bodyPr/>
                  <a:lstStyle/>
                  <a:p>
                    <a:fld id="{EBFD6454-12C7-43E8-94F2-00FF1643AB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79-7194-4ED1-83BE-6DB595DA42A0}"/>
                </c:ext>
              </c:extLst>
            </c:dLbl>
            <c:dLbl>
              <c:idx val="445"/>
              <c:layout/>
              <c:tx>
                <c:rich>
                  <a:bodyPr/>
                  <a:lstStyle/>
                  <a:p>
                    <a:fld id="{AF6F8D99-D8B3-4379-A469-340757302DC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7B-7194-4ED1-83BE-6DB595DA42A0}"/>
                </c:ext>
              </c:extLst>
            </c:dLbl>
            <c:dLbl>
              <c:idx val="446"/>
              <c:layout/>
              <c:tx>
                <c:rich>
                  <a:bodyPr/>
                  <a:lstStyle/>
                  <a:p>
                    <a:fld id="{F4B12C8E-1605-4DB8-81E8-DD4F8893C1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7D-7194-4ED1-83BE-6DB595DA42A0}"/>
                </c:ext>
              </c:extLst>
            </c:dLbl>
            <c:dLbl>
              <c:idx val="447"/>
              <c:layout/>
              <c:tx>
                <c:rich>
                  <a:bodyPr/>
                  <a:lstStyle/>
                  <a:p>
                    <a:fld id="{8360D522-3F63-4E0D-9AE1-9006A9D90A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7F-7194-4ED1-83BE-6DB595DA42A0}"/>
                </c:ext>
              </c:extLst>
            </c:dLbl>
            <c:dLbl>
              <c:idx val="448"/>
              <c:layout/>
              <c:tx>
                <c:rich>
                  <a:bodyPr/>
                  <a:lstStyle/>
                  <a:p>
                    <a:fld id="{888A6666-8A5E-4A6B-92BC-3730316B00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81-7194-4ED1-83BE-6DB595DA42A0}"/>
                </c:ext>
              </c:extLst>
            </c:dLbl>
            <c:dLbl>
              <c:idx val="449"/>
              <c:layout/>
              <c:tx>
                <c:rich>
                  <a:bodyPr/>
                  <a:lstStyle/>
                  <a:p>
                    <a:fld id="{E431DFCA-5ACC-407F-9311-54244B7BD0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83-7194-4ED1-83BE-6DB595DA42A0}"/>
                </c:ext>
              </c:extLst>
            </c:dLbl>
            <c:dLbl>
              <c:idx val="450"/>
              <c:layout/>
              <c:tx>
                <c:rich>
                  <a:bodyPr/>
                  <a:lstStyle/>
                  <a:p>
                    <a:fld id="{F7AE23DC-775F-4B5A-9D5C-AFC4518E62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85-7194-4ED1-83BE-6DB595DA42A0}"/>
                </c:ext>
              </c:extLst>
            </c:dLbl>
            <c:dLbl>
              <c:idx val="451"/>
              <c:layout/>
              <c:tx>
                <c:rich>
                  <a:bodyPr/>
                  <a:lstStyle/>
                  <a:p>
                    <a:fld id="{AA9C7933-3FA8-433D-AA4E-535F9FC086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87-7194-4ED1-83BE-6DB595DA42A0}"/>
                </c:ext>
              </c:extLst>
            </c:dLbl>
            <c:dLbl>
              <c:idx val="452"/>
              <c:layout/>
              <c:tx>
                <c:rich>
                  <a:bodyPr/>
                  <a:lstStyle/>
                  <a:p>
                    <a:fld id="{C837A411-9228-4FF5-8ED9-4CF05C1D34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89-7194-4ED1-83BE-6DB595DA42A0}"/>
                </c:ext>
              </c:extLst>
            </c:dLbl>
            <c:dLbl>
              <c:idx val="453"/>
              <c:layout/>
              <c:tx>
                <c:rich>
                  <a:bodyPr/>
                  <a:lstStyle/>
                  <a:p>
                    <a:fld id="{94623F9C-A269-4501-9651-8AC887FE05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8B-7194-4ED1-83BE-6DB595DA42A0}"/>
                </c:ext>
              </c:extLst>
            </c:dLbl>
            <c:dLbl>
              <c:idx val="454"/>
              <c:layout/>
              <c:tx>
                <c:rich>
                  <a:bodyPr/>
                  <a:lstStyle/>
                  <a:p>
                    <a:fld id="{0132FCD8-9257-408C-9F37-3B1C8D92F9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8D-7194-4ED1-83BE-6DB595DA42A0}"/>
                </c:ext>
              </c:extLst>
            </c:dLbl>
            <c:dLbl>
              <c:idx val="455"/>
              <c:layout/>
              <c:tx>
                <c:rich>
                  <a:bodyPr/>
                  <a:lstStyle/>
                  <a:p>
                    <a:fld id="{BE08A8E3-9B02-4B31-B090-7EB73A09C6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8F-7194-4ED1-83BE-6DB595DA42A0}"/>
                </c:ext>
              </c:extLst>
            </c:dLbl>
            <c:dLbl>
              <c:idx val="456"/>
              <c:layout/>
              <c:tx>
                <c:rich>
                  <a:bodyPr/>
                  <a:lstStyle/>
                  <a:p>
                    <a:fld id="{D066F411-854D-4AA4-A444-CA98F22B76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91-7194-4ED1-83BE-6DB595DA42A0}"/>
                </c:ext>
              </c:extLst>
            </c:dLbl>
            <c:dLbl>
              <c:idx val="457"/>
              <c:layout/>
              <c:tx>
                <c:rich>
                  <a:bodyPr/>
                  <a:lstStyle/>
                  <a:p>
                    <a:fld id="{56686C8A-58F0-439D-8E34-5FC53CD400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93-7194-4ED1-83BE-6DB595DA42A0}"/>
                </c:ext>
              </c:extLst>
            </c:dLbl>
            <c:dLbl>
              <c:idx val="458"/>
              <c:layout/>
              <c:tx>
                <c:rich>
                  <a:bodyPr/>
                  <a:lstStyle/>
                  <a:p>
                    <a:fld id="{4E4B9A43-964E-4629-951E-B877CE70DB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95-7194-4ED1-83BE-6DB595DA42A0}"/>
                </c:ext>
              </c:extLst>
            </c:dLbl>
            <c:dLbl>
              <c:idx val="459"/>
              <c:layout/>
              <c:tx>
                <c:rich>
                  <a:bodyPr/>
                  <a:lstStyle/>
                  <a:p>
                    <a:fld id="{78854A2C-A86F-4C5F-859A-AF9ED76C729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97-7194-4ED1-83BE-6DB595DA42A0}"/>
                </c:ext>
              </c:extLst>
            </c:dLbl>
            <c:dLbl>
              <c:idx val="460"/>
              <c:layout/>
              <c:tx>
                <c:rich>
                  <a:bodyPr/>
                  <a:lstStyle/>
                  <a:p>
                    <a:fld id="{3AF90862-48E1-406F-ACF3-AEC8EC7F6F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99-7194-4ED1-83BE-6DB595DA42A0}"/>
                </c:ext>
              </c:extLst>
            </c:dLbl>
            <c:dLbl>
              <c:idx val="461"/>
              <c:layout/>
              <c:tx>
                <c:rich>
                  <a:bodyPr/>
                  <a:lstStyle/>
                  <a:p>
                    <a:fld id="{780747CA-0A38-4BCD-B5CE-38D63994E6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9B-7194-4ED1-83BE-6DB595DA42A0}"/>
                </c:ext>
              </c:extLst>
            </c:dLbl>
            <c:dLbl>
              <c:idx val="462"/>
              <c:layout/>
              <c:tx>
                <c:rich>
                  <a:bodyPr/>
                  <a:lstStyle/>
                  <a:p>
                    <a:fld id="{DC5ACAD6-EA69-41EF-A23B-AFF0EC8E43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9D-7194-4ED1-83BE-6DB595DA42A0}"/>
                </c:ext>
              </c:extLst>
            </c:dLbl>
            <c:dLbl>
              <c:idx val="463"/>
              <c:layout/>
              <c:tx>
                <c:rich>
                  <a:bodyPr/>
                  <a:lstStyle/>
                  <a:p>
                    <a:fld id="{74D19587-E080-444D-8188-4C7E51D6E9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9F-7194-4ED1-83BE-6DB595DA42A0}"/>
                </c:ext>
              </c:extLst>
            </c:dLbl>
            <c:dLbl>
              <c:idx val="464"/>
              <c:layout/>
              <c:tx>
                <c:rich>
                  <a:bodyPr/>
                  <a:lstStyle/>
                  <a:p>
                    <a:fld id="{D9628F20-504B-44DB-AB8D-86CA96BF58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A1-7194-4ED1-83BE-6DB595DA42A0}"/>
                </c:ext>
              </c:extLst>
            </c:dLbl>
            <c:dLbl>
              <c:idx val="465"/>
              <c:layout/>
              <c:tx>
                <c:rich>
                  <a:bodyPr/>
                  <a:lstStyle/>
                  <a:p>
                    <a:fld id="{923C4D78-6086-4996-A87D-CF0C3368DD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A3-7194-4ED1-83BE-6DB595DA42A0}"/>
                </c:ext>
              </c:extLst>
            </c:dLbl>
            <c:dLbl>
              <c:idx val="466"/>
              <c:layout/>
              <c:tx>
                <c:rich>
                  <a:bodyPr/>
                  <a:lstStyle/>
                  <a:p>
                    <a:fld id="{98879A9E-51BF-4855-8E58-5696EA4CAD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A5-7194-4ED1-83BE-6DB595DA42A0}"/>
                </c:ext>
              </c:extLst>
            </c:dLbl>
            <c:dLbl>
              <c:idx val="467"/>
              <c:layout/>
              <c:tx>
                <c:rich>
                  <a:bodyPr/>
                  <a:lstStyle/>
                  <a:p>
                    <a:fld id="{E8ED33D1-59AC-40D0-9B73-F9C53366C5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A7-7194-4ED1-83BE-6DB595DA42A0}"/>
                </c:ext>
              </c:extLst>
            </c:dLbl>
            <c:dLbl>
              <c:idx val="468"/>
              <c:layout/>
              <c:tx>
                <c:rich>
                  <a:bodyPr/>
                  <a:lstStyle/>
                  <a:p>
                    <a:fld id="{E25CD6CB-8A58-4BDA-9C1B-2F0F2D0A10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A9-7194-4ED1-83BE-6DB595DA42A0}"/>
                </c:ext>
              </c:extLst>
            </c:dLbl>
            <c:dLbl>
              <c:idx val="469"/>
              <c:layout/>
              <c:tx>
                <c:rich>
                  <a:bodyPr/>
                  <a:lstStyle/>
                  <a:p>
                    <a:fld id="{9C4A1944-A8A0-482C-930A-8D8CEC67E4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AB-7194-4ED1-83BE-6DB595DA42A0}"/>
                </c:ext>
              </c:extLst>
            </c:dLbl>
            <c:dLbl>
              <c:idx val="470"/>
              <c:layout/>
              <c:tx>
                <c:rich>
                  <a:bodyPr/>
                  <a:lstStyle/>
                  <a:p>
                    <a:fld id="{558AA447-0D7E-411C-96EC-4019A05551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AD-7194-4ED1-83BE-6DB595DA42A0}"/>
                </c:ext>
              </c:extLst>
            </c:dLbl>
            <c:dLbl>
              <c:idx val="471"/>
              <c:layout/>
              <c:tx>
                <c:rich>
                  <a:bodyPr/>
                  <a:lstStyle/>
                  <a:p>
                    <a:fld id="{7AD42903-7D53-4501-BCE8-26FF5D9E8F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AF-7194-4ED1-83BE-6DB595DA42A0}"/>
                </c:ext>
              </c:extLst>
            </c:dLbl>
            <c:dLbl>
              <c:idx val="472"/>
              <c:layout/>
              <c:tx>
                <c:rich>
                  <a:bodyPr/>
                  <a:lstStyle/>
                  <a:p>
                    <a:fld id="{29B8F409-246A-4380-9FA9-136557CBDD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B1-7194-4ED1-83BE-6DB595DA42A0}"/>
                </c:ext>
              </c:extLst>
            </c:dLbl>
            <c:dLbl>
              <c:idx val="473"/>
              <c:layout/>
              <c:tx>
                <c:rich>
                  <a:bodyPr/>
                  <a:lstStyle/>
                  <a:p>
                    <a:fld id="{6F66503A-72D7-427E-A470-85A7C663EF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B3-7194-4ED1-83BE-6DB595DA42A0}"/>
                </c:ext>
              </c:extLst>
            </c:dLbl>
            <c:dLbl>
              <c:idx val="474"/>
              <c:layout/>
              <c:tx>
                <c:rich>
                  <a:bodyPr/>
                  <a:lstStyle/>
                  <a:p>
                    <a:fld id="{3C4B5AA2-4270-402D-A01D-DECC1CD5D7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B5-7194-4ED1-83BE-6DB595DA42A0}"/>
                </c:ext>
              </c:extLst>
            </c:dLbl>
            <c:dLbl>
              <c:idx val="475"/>
              <c:layout/>
              <c:tx>
                <c:rich>
                  <a:bodyPr/>
                  <a:lstStyle/>
                  <a:p>
                    <a:fld id="{AFBFB4B3-115F-47E0-8CC8-46E0DF41BC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B7-7194-4ED1-83BE-6DB595DA42A0}"/>
                </c:ext>
              </c:extLst>
            </c:dLbl>
            <c:dLbl>
              <c:idx val="476"/>
              <c:layout/>
              <c:tx>
                <c:rich>
                  <a:bodyPr/>
                  <a:lstStyle/>
                  <a:p>
                    <a:fld id="{D865CC4D-E4EB-4600-9682-E02490FC7C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B9-7194-4ED1-83BE-6DB595DA42A0}"/>
                </c:ext>
              </c:extLst>
            </c:dLbl>
            <c:dLbl>
              <c:idx val="477"/>
              <c:layout/>
              <c:tx>
                <c:rich>
                  <a:bodyPr/>
                  <a:lstStyle/>
                  <a:p>
                    <a:fld id="{582572F2-959E-4947-BC91-89956A1E97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BB-7194-4ED1-83BE-6DB595DA42A0}"/>
                </c:ext>
              </c:extLst>
            </c:dLbl>
            <c:dLbl>
              <c:idx val="478"/>
              <c:layout/>
              <c:tx>
                <c:rich>
                  <a:bodyPr/>
                  <a:lstStyle/>
                  <a:p>
                    <a:fld id="{4D6CCE30-E88A-4112-98AD-D332215C3E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BD-7194-4ED1-83BE-6DB595DA42A0}"/>
                </c:ext>
              </c:extLst>
            </c:dLbl>
            <c:dLbl>
              <c:idx val="479"/>
              <c:layout/>
              <c:tx>
                <c:rich>
                  <a:bodyPr/>
                  <a:lstStyle/>
                  <a:p>
                    <a:fld id="{35120C4B-5F23-4CD0-B89E-760DF4A962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BF-7194-4ED1-83BE-6DB595DA42A0}"/>
                </c:ext>
              </c:extLst>
            </c:dLbl>
            <c:dLbl>
              <c:idx val="480"/>
              <c:layout/>
              <c:tx>
                <c:rich>
                  <a:bodyPr/>
                  <a:lstStyle/>
                  <a:p>
                    <a:fld id="{9831E1F3-DC97-41FF-B03A-97CEE5A9F9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C1-7194-4ED1-83BE-6DB595DA42A0}"/>
                </c:ext>
              </c:extLst>
            </c:dLbl>
            <c:dLbl>
              <c:idx val="481"/>
              <c:layout/>
              <c:tx>
                <c:rich>
                  <a:bodyPr/>
                  <a:lstStyle/>
                  <a:p>
                    <a:fld id="{28390CCF-5BE6-4EB9-99F8-482FC2D6FE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C3-7194-4ED1-83BE-6DB595DA42A0}"/>
                </c:ext>
              </c:extLst>
            </c:dLbl>
            <c:dLbl>
              <c:idx val="482"/>
              <c:layout/>
              <c:tx>
                <c:rich>
                  <a:bodyPr/>
                  <a:lstStyle/>
                  <a:p>
                    <a:fld id="{2A4B83A2-E785-4F7E-A3B3-416B33C772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C5-7194-4ED1-83BE-6DB595DA42A0}"/>
                </c:ext>
              </c:extLst>
            </c:dLbl>
            <c:dLbl>
              <c:idx val="483"/>
              <c:layout/>
              <c:tx>
                <c:rich>
                  <a:bodyPr/>
                  <a:lstStyle/>
                  <a:p>
                    <a:fld id="{A068AE8C-DCFA-44C8-8D79-1A000910F1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C7-7194-4ED1-83BE-6DB595DA42A0}"/>
                </c:ext>
              </c:extLst>
            </c:dLbl>
            <c:dLbl>
              <c:idx val="484"/>
              <c:layout/>
              <c:tx>
                <c:rich>
                  <a:bodyPr/>
                  <a:lstStyle/>
                  <a:p>
                    <a:fld id="{3E63A67F-9A2C-4607-86F5-1ADB8D2907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C9-7194-4ED1-83BE-6DB595DA42A0}"/>
                </c:ext>
              </c:extLst>
            </c:dLbl>
            <c:dLbl>
              <c:idx val="485"/>
              <c:layout/>
              <c:tx>
                <c:rich>
                  <a:bodyPr/>
                  <a:lstStyle/>
                  <a:p>
                    <a:fld id="{B0B079CA-4635-4335-B08C-7978C68C3F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CB-7194-4ED1-83BE-6DB595DA42A0}"/>
                </c:ext>
              </c:extLst>
            </c:dLbl>
            <c:dLbl>
              <c:idx val="486"/>
              <c:layout/>
              <c:tx>
                <c:rich>
                  <a:bodyPr/>
                  <a:lstStyle/>
                  <a:p>
                    <a:fld id="{BAF3ED00-215A-4589-863E-24B0DCD4A9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CD-7194-4ED1-83BE-6DB595DA42A0}"/>
                </c:ext>
              </c:extLst>
            </c:dLbl>
            <c:dLbl>
              <c:idx val="487"/>
              <c:layout/>
              <c:tx>
                <c:rich>
                  <a:bodyPr/>
                  <a:lstStyle/>
                  <a:p>
                    <a:fld id="{2D958773-7096-4AFB-8065-FB41DA7190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CF-7194-4ED1-83BE-6DB595DA42A0}"/>
                </c:ext>
              </c:extLst>
            </c:dLbl>
            <c:dLbl>
              <c:idx val="488"/>
              <c:layout/>
              <c:tx>
                <c:rich>
                  <a:bodyPr/>
                  <a:lstStyle/>
                  <a:p>
                    <a:fld id="{5FEAEDAD-A2FB-428B-8D19-34F640AA1D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D1-7194-4ED1-83BE-6DB595DA42A0}"/>
                </c:ext>
              </c:extLst>
            </c:dLbl>
            <c:dLbl>
              <c:idx val="489"/>
              <c:layout/>
              <c:tx>
                <c:rich>
                  <a:bodyPr/>
                  <a:lstStyle/>
                  <a:p>
                    <a:fld id="{425FDD0A-A7A8-420E-863A-B2A8F54C18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D3-7194-4ED1-83BE-6DB595DA42A0}"/>
                </c:ext>
              </c:extLst>
            </c:dLbl>
            <c:dLbl>
              <c:idx val="490"/>
              <c:layout/>
              <c:tx>
                <c:rich>
                  <a:bodyPr/>
                  <a:lstStyle/>
                  <a:p>
                    <a:fld id="{26EA964D-7A38-4D0B-8907-D1AD5FC8F6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D5-7194-4ED1-83BE-6DB595DA42A0}"/>
                </c:ext>
              </c:extLst>
            </c:dLbl>
            <c:dLbl>
              <c:idx val="491"/>
              <c:layout/>
              <c:tx>
                <c:rich>
                  <a:bodyPr/>
                  <a:lstStyle/>
                  <a:p>
                    <a:fld id="{B1C4E834-F9D7-4354-A8FE-290F5FF8CA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D7-7194-4ED1-83BE-6DB595DA42A0}"/>
                </c:ext>
              </c:extLst>
            </c:dLbl>
            <c:dLbl>
              <c:idx val="492"/>
              <c:layout/>
              <c:tx>
                <c:rich>
                  <a:bodyPr/>
                  <a:lstStyle/>
                  <a:p>
                    <a:fld id="{4EF450D9-371B-408E-91D8-90884298DD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D9-7194-4ED1-83BE-6DB595DA42A0}"/>
                </c:ext>
              </c:extLst>
            </c:dLbl>
            <c:dLbl>
              <c:idx val="493"/>
              <c:layout/>
              <c:tx>
                <c:rich>
                  <a:bodyPr/>
                  <a:lstStyle/>
                  <a:p>
                    <a:fld id="{5F549B0F-704D-4A03-B5AB-AFF420548E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DB-7194-4ED1-83BE-6DB595DA42A0}"/>
                </c:ext>
              </c:extLst>
            </c:dLbl>
            <c:dLbl>
              <c:idx val="494"/>
              <c:layout/>
              <c:tx>
                <c:rich>
                  <a:bodyPr/>
                  <a:lstStyle/>
                  <a:p>
                    <a:fld id="{E4BB00D1-90F8-4E56-88E1-99AB026D7C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DD-7194-4ED1-83BE-6DB595DA42A0}"/>
                </c:ext>
              </c:extLst>
            </c:dLbl>
            <c:dLbl>
              <c:idx val="495"/>
              <c:layout/>
              <c:tx>
                <c:rich>
                  <a:bodyPr/>
                  <a:lstStyle/>
                  <a:p>
                    <a:fld id="{98ECE2BC-5177-4899-BD2E-1642D7F281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DF-7194-4ED1-83BE-6DB595DA42A0}"/>
                </c:ext>
              </c:extLst>
            </c:dLbl>
            <c:dLbl>
              <c:idx val="496"/>
              <c:layout/>
              <c:tx>
                <c:rich>
                  <a:bodyPr/>
                  <a:lstStyle/>
                  <a:p>
                    <a:fld id="{4F06DA56-93EB-4764-9639-A6348210BF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E1-7194-4ED1-83BE-6DB595DA42A0}"/>
                </c:ext>
              </c:extLst>
            </c:dLbl>
            <c:dLbl>
              <c:idx val="497"/>
              <c:layout/>
              <c:tx>
                <c:rich>
                  <a:bodyPr/>
                  <a:lstStyle/>
                  <a:p>
                    <a:fld id="{F6144BE7-68A6-467B-92CC-67F03E835A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E3-7194-4ED1-83BE-6DB595DA42A0}"/>
                </c:ext>
              </c:extLst>
            </c:dLbl>
            <c:dLbl>
              <c:idx val="498"/>
              <c:layout/>
              <c:tx>
                <c:rich>
                  <a:bodyPr/>
                  <a:lstStyle/>
                  <a:p>
                    <a:fld id="{F361E605-DC8F-4544-A699-3ECEB82D70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E5-7194-4ED1-83BE-6DB595DA42A0}"/>
                </c:ext>
              </c:extLst>
            </c:dLbl>
            <c:dLbl>
              <c:idx val="499"/>
              <c:layout/>
              <c:tx>
                <c:rich>
                  <a:bodyPr/>
                  <a:lstStyle/>
                  <a:p>
                    <a:fld id="{B0C98897-0433-4209-AE96-5D646692D3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E7-7194-4ED1-83BE-6DB595DA42A0}"/>
                </c:ext>
              </c:extLst>
            </c:dLbl>
            <c:dLbl>
              <c:idx val="500"/>
              <c:layout/>
              <c:tx>
                <c:rich>
                  <a:bodyPr/>
                  <a:lstStyle/>
                  <a:p>
                    <a:fld id="{C3634355-398B-4A42-B118-113A848B42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E9-7194-4ED1-83BE-6DB595DA42A0}"/>
                </c:ext>
              </c:extLst>
            </c:dLbl>
            <c:dLbl>
              <c:idx val="501"/>
              <c:layout/>
              <c:tx>
                <c:rich>
                  <a:bodyPr/>
                  <a:lstStyle/>
                  <a:p>
                    <a:fld id="{1566CCB6-9051-4422-B183-C69C4A34E0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EB-7194-4ED1-83BE-6DB595DA42A0}"/>
                </c:ext>
              </c:extLst>
            </c:dLbl>
            <c:dLbl>
              <c:idx val="502"/>
              <c:layout/>
              <c:tx>
                <c:rich>
                  <a:bodyPr/>
                  <a:lstStyle/>
                  <a:p>
                    <a:fld id="{AAF4008A-2865-43C3-8823-1610F4316B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ED-7194-4ED1-83BE-6DB595DA42A0}"/>
                </c:ext>
              </c:extLst>
            </c:dLbl>
            <c:dLbl>
              <c:idx val="503"/>
              <c:layout/>
              <c:tx>
                <c:rich>
                  <a:bodyPr/>
                  <a:lstStyle/>
                  <a:p>
                    <a:fld id="{46351E67-A065-496E-9A16-B5DD2DB69F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EF-7194-4ED1-83BE-6DB595DA42A0}"/>
                </c:ext>
              </c:extLst>
            </c:dLbl>
            <c:dLbl>
              <c:idx val="504"/>
              <c:layout/>
              <c:tx>
                <c:rich>
                  <a:bodyPr/>
                  <a:lstStyle/>
                  <a:p>
                    <a:fld id="{947F80F3-3E89-449A-889D-47C8B554E6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F1-7194-4ED1-83BE-6DB595DA42A0}"/>
                </c:ext>
              </c:extLst>
            </c:dLbl>
            <c:dLbl>
              <c:idx val="505"/>
              <c:layout/>
              <c:tx>
                <c:rich>
                  <a:bodyPr/>
                  <a:lstStyle/>
                  <a:p>
                    <a:fld id="{D3A40C61-630F-4A97-A199-96E87888DA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F3-7194-4ED1-83BE-6DB595DA42A0}"/>
                </c:ext>
              </c:extLst>
            </c:dLbl>
            <c:dLbl>
              <c:idx val="506"/>
              <c:layout/>
              <c:tx>
                <c:rich>
                  <a:bodyPr/>
                  <a:lstStyle/>
                  <a:p>
                    <a:fld id="{51B5908C-7407-4F7C-A27D-9FCF5E19BF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F5-7194-4ED1-83BE-6DB595DA42A0}"/>
                </c:ext>
              </c:extLst>
            </c:dLbl>
            <c:dLbl>
              <c:idx val="507"/>
              <c:layout/>
              <c:tx>
                <c:rich>
                  <a:bodyPr/>
                  <a:lstStyle/>
                  <a:p>
                    <a:fld id="{75E6C0BB-635E-48DC-8058-8585399DBE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F7-7194-4ED1-83BE-6DB595DA42A0}"/>
                </c:ext>
              </c:extLst>
            </c:dLbl>
            <c:dLbl>
              <c:idx val="508"/>
              <c:layout/>
              <c:tx>
                <c:rich>
                  <a:bodyPr/>
                  <a:lstStyle/>
                  <a:p>
                    <a:fld id="{C3FFE66B-A806-4D8D-850A-F5AAB29A5C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F9-7194-4ED1-83BE-6DB595DA42A0}"/>
                </c:ext>
              </c:extLst>
            </c:dLbl>
            <c:dLbl>
              <c:idx val="509"/>
              <c:layout/>
              <c:tx>
                <c:rich>
                  <a:bodyPr/>
                  <a:lstStyle/>
                  <a:p>
                    <a:fld id="{7C5B46AF-ED3B-430B-92A7-8C871F7943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FB-7194-4ED1-83BE-6DB595DA42A0}"/>
                </c:ext>
              </c:extLst>
            </c:dLbl>
            <c:dLbl>
              <c:idx val="510"/>
              <c:layout/>
              <c:tx>
                <c:rich>
                  <a:bodyPr/>
                  <a:lstStyle/>
                  <a:p>
                    <a:fld id="{E30EB2B3-9BAB-4BBB-8822-FCFE102A96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FD-7194-4ED1-83BE-6DB595DA42A0}"/>
                </c:ext>
              </c:extLst>
            </c:dLbl>
            <c:dLbl>
              <c:idx val="511"/>
              <c:layout/>
              <c:tx>
                <c:rich>
                  <a:bodyPr/>
                  <a:lstStyle/>
                  <a:p>
                    <a:fld id="{75A11A02-A6EC-4427-9C88-026E3D4D5B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3FF-7194-4ED1-83BE-6DB595DA42A0}"/>
                </c:ext>
              </c:extLst>
            </c:dLbl>
            <c:dLbl>
              <c:idx val="512"/>
              <c:layout/>
              <c:tx>
                <c:rich>
                  <a:bodyPr/>
                  <a:lstStyle/>
                  <a:p>
                    <a:fld id="{01AB1C31-94BB-415E-BAA8-4C707D9228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01-7194-4ED1-83BE-6DB595DA42A0}"/>
                </c:ext>
              </c:extLst>
            </c:dLbl>
            <c:dLbl>
              <c:idx val="513"/>
              <c:layout/>
              <c:tx>
                <c:rich>
                  <a:bodyPr/>
                  <a:lstStyle/>
                  <a:p>
                    <a:fld id="{66A340AE-90E3-4F48-9CB1-9565EFAB0C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03-7194-4ED1-83BE-6DB595DA42A0}"/>
                </c:ext>
              </c:extLst>
            </c:dLbl>
            <c:dLbl>
              <c:idx val="514"/>
              <c:layout/>
              <c:tx>
                <c:rich>
                  <a:bodyPr/>
                  <a:lstStyle/>
                  <a:p>
                    <a:fld id="{6394919A-4C8B-4053-B4D5-A8E606B513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05-7194-4ED1-83BE-6DB595DA42A0}"/>
                </c:ext>
              </c:extLst>
            </c:dLbl>
            <c:dLbl>
              <c:idx val="515"/>
              <c:layout/>
              <c:tx>
                <c:rich>
                  <a:bodyPr/>
                  <a:lstStyle/>
                  <a:p>
                    <a:fld id="{825D35A9-D36E-4801-A2C8-6485DDC9EB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07-7194-4ED1-83BE-6DB595DA42A0}"/>
                </c:ext>
              </c:extLst>
            </c:dLbl>
            <c:dLbl>
              <c:idx val="516"/>
              <c:layout/>
              <c:tx>
                <c:rich>
                  <a:bodyPr/>
                  <a:lstStyle/>
                  <a:p>
                    <a:fld id="{55C20657-3A77-4D14-992F-285827E8C8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09-7194-4ED1-83BE-6DB595DA42A0}"/>
                </c:ext>
              </c:extLst>
            </c:dLbl>
            <c:dLbl>
              <c:idx val="517"/>
              <c:layout/>
              <c:tx>
                <c:rich>
                  <a:bodyPr/>
                  <a:lstStyle/>
                  <a:p>
                    <a:fld id="{1F24642A-8D1D-4A13-824F-B7176D9923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0B-7194-4ED1-83BE-6DB595DA42A0}"/>
                </c:ext>
              </c:extLst>
            </c:dLbl>
            <c:dLbl>
              <c:idx val="518"/>
              <c:layout/>
              <c:tx>
                <c:rich>
                  <a:bodyPr/>
                  <a:lstStyle/>
                  <a:p>
                    <a:fld id="{3FDDEFF5-A096-47E8-BA4C-B07403893F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0D-7194-4ED1-83BE-6DB595DA42A0}"/>
                </c:ext>
              </c:extLst>
            </c:dLbl>
            <c:dLbl>
              <c:idx val="519"/>
              <c:layout/>
              <c:tx>
                <c:rich>
                  <a:bodyPr/>
                  <a:lstStyle/>
                  <a:p>
                    <a:fld id="{0BBFFE3E-7E89-4270-9A58-B75876685C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0F-7194-4ED1-83BE-6DB595DA42A0}"/>
                </c:ext>
              </c:extLst>
            </c:dLbl>
            <c:dLbl>
              <c:idx val="520"/>
              <c:layout/>
              <c:tx>
                <c:rich>
                  <a:bodyPr/>
                  <a:lstStyle/>
                  <a:p>
                    <a:fld id="{2C96E330-0595-480B-A5A0-983043E06B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11-7194-4ED1-83BE-6DB595DA42A0}"/>
                </c:ext>
              </c:extLst>
            </c:dLbl>
            <c:dLbl>
              <c:idx val="521"/>
              <c:layout>
                <c:manualLayout>
                  <c:x val="5.1881981428701764E-3"/>
                  <c:y val="-1.3256003168915564E-2"/>
                </c:manualLayout>
              </c:layout>
              <c:tx>
                <c:rich>
                  <a:bodyPr/>
                  <a:lstStyle/>
                  <a:p>
                    <a:fld id="{F85135FA-E16E-4803-B50C-D55664D3BBC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413-7194-4ED1-83BE-6DB595DA42A0}"/>
                </c:ext>
              </c:extLst>
            </c:dLbl>
            <c:dLbl>
              <c:idx val="522"/>
              <c:layout/>
              <c:tx>
                <c:rich>
                  <a:bodyPr/>
                  <a:lstStyle/>
                  <a:p>
                    <a:fld id="{6B7CA33B-E2C9-42F7-8D01-87B9E23367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15-7194-4ED1-83BE-6DB595DA42A0}"/>
                </c:ext>
              </c:extLst>
            </c:dLbl>
            <c:dLbl>
              <c:idx val="523"/>
              <c:layout/>
              <c:tx>
                <c:rich>
                  <a:bodyPr/>
                  <a:lstStyle/>
                  <a:p>
                    <a:fld id="{AF431D96-DA5A-4515-B84E-5B51BAB241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17-7194-4ED1-83BE-6DB595DA42A0}"/>
                </c:ext>
              </c:extLst>
            </c:dLbl>
            <c:dLbl>
              <c:idx val="524"/>
              <c:layout/>
              <c:tx>
                <c:rich>
                  <a:bodyPr/>
                  <a:lstStyle/>
                  <a:p>
                    <a:fld id="{9D3267DA-9840-497B-875A-AF5C153368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19-7194-4ED1-83BE-6DB595DA42A0}"/>
                </c:ext>
              </c:extLst>
            </c:dLbl>
            <c:dLbl>
              <c:idx val="525"/>
              <c:layout/>
              <c:tx>
                <c:rich>
                  <a:bodyPr/>
                  <a:lstStyle/>
                  <a:p>
                    <a:fld id="{4C090243-5FD6-4ED6-937F-C5B807ECCE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1B-7194-4ED1-83BE-6DB595DA42A0}"/>
                </c:ext>
              </c:extLst>
            </c:dLbl>
            <c:dLbl>
              <c:idx val="526"/>
              <c:layout>
                <c:manualLayout>
                  <c:x val="9.0395480225988704E-3"/>
                  <c:y val="-1.8912523515670156E-2"/>
                </c:manualLayout>
              </c:layout>
              <c:tx>
                <c:rich>
                  <a:bodyPr/>
                  <a:lstStyle/>
                  <a:p>
                    <a:fld id="{E5D51D8E-5020-4A7F-8365-9A168C27BFF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41D-7194-4ED1-83BE-6DB595DA42A0}"/>
                </c:ext>
              </c:extLst>
            </c:dLbl>
            <c:dLbl>
              <c:idx val="527"/>
              <c:layout/>
              <c:tx>
                <c:rich>
                  <a:bodyPr/>
                  <a:lstStyle/>
                  <a:p>
                    <a:fld id="{8092D676-0D46-4432-B69A-D7D40D526E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1F-7194-4ED1-83BE-6DB595DA42A0}"/>
                </c:ext>
              </c:extLst>
            </c:dLbl>
            <c:dLbl>
              <c:idx val="528"/>
              <c:layout/>
              <c:tx>
                <c:rich>
                  <a:bodyPr/>
                  <a:lstStyle/>
                  <a:p>
                    <a:fld id="{FC433B19-A5EB-4152-9BF1-6FF8EC6EE1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21-7194-4ED1-83BE-6DB595DA42A0}"/>
                </c:ext>
              </c:extLst>
            </c:dLbl>
            <c:dLbl>
              <c:idx val="529"/>
              <c:layout/>
              <c:tx>
                <c:rich>
                  <a:bodyPr/>
                  <a:lstStyle/>
                  <a:p>
                    <a:fld id="{BD8DD562-B247-4DD9-BF71-E748DD7827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23-7194-4ED1-83BE-6DB595DA42A0}"/>
                </c:ext>
              </c:extLst>
            </c:dLbl>
            <c:dLbl>
              <c:idx val="530"/>
              <c:layout/>
              <c:tx>
                <c:rich>
                  <a:bodyPr/>
                  <a:lstStyle/>
                  <a:p>
                    <a:fld id="{23DAA034-734A-4AA1-B42B-557EC374F6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25-7194-4ED1-83BE-6DB595DA42A0}"/>
                </c:ext>
              </c:extLst>
            </c:dLbl>
            <c:dLbl>
              <c:idx val="531"/>
              <c:layout/>
              <c:tx>
                <c:rich>
                  <a:bodyPr/>
                  <a:lstStyle/>
                  <a:p>
                    <a:fld id="{BE9C3441-6BBD-4A0B-8F6E-4D4D60B724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27-7194-4ED1-83BE-6DB595DA42A0}"/>
                </c:ext>
              </c:extLst>
            </c:dLbl>
            <c:dLbl>
              <c:idx val="532"/>
              <c:layout/>
              <c:tx>
                <c:rich>
                  <a:bodyPr/>
                  <a:lstStyle/>
                  <a:p>
                    <a:fld id="{98954B60-8B05-4D7E-BB67-95F9C96DC7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29-7194-4ED1-83BE-6DB595DA42A0}"/>
                </c:ext>
              </c:extLst>
            </c:dLbl>
            <c:dLbl>
              <c:idx val="533"/>
              <c:layout/>
              <c:tx>
                <c:rich>
                  <a:bodyPr/>
                  <a:lstStyle/>
                  <a:p>
                    <a:fld id="{4EC20E26-1BC0-4D86-BFCF-1919191C3F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2B-7194-4ED1-83BE-6DB595DA42A0}"/>
                </c:ext>
              </c:extLst>
            </c:dLbl>
            <c:dLbl>
              <c:idx val="534"/>
              <c:layout/>
              <c:tx>
                <c:rich>
                  <a:bodyPr/>
                  <a:lstStyle/>
                  <a:p>
                    <a:fld id="{84F9F788-AB8E-4F70-8ACD-490C95AB75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2D-7194-4ED1-83BE-6DB595DA42A0}"/>
                </c:ext>
              </c:extLst>
            </c:dLbl>
            <c:dLbl>
              <c:idx val="535"/>
              <c:layout/>
              <c:tx>
                <c:rich>
                  <a:bodyPr/>
                  <a:lstStyle/>
                  <a:p>
                    <a:fld id="{3AFBAAB6-151B-4C0B-9F7A-DE43719F59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2F-7194-4ED1-83BE-6DB595DA42A0}"/>
                </c:ext>
              </c:extLst>
            </c:dLbl>
            <c:dLbl>
              <c:idx val="536"/>
              <c:layout/>
              <c:tx>
                <c:rich>
                  <a:bodyPr/>
                  <a:lstStyle/>
                  <a:p>
                    <a:fld id="{CF5DD554-19EB-4CFC-826A-B33EEB7E97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31-7194-4ED1-83BE-6DB595DA42A0}"/>
                </c:ext>
              </c:extLst>
            </c:dLbl>
            <c:dLbl>
              <c:idx val="537"/>
              <c:layout/>
              <c:tx>
                <c:rich>
                  <a:bodyPr/>
                  <a:lstStyle/>
                  <a:p>
                    <a:fld id="{49895174-6EC1-4458-BED9-4105615B51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33-7194-4ED1-83BE-6DB595DA42A0}"/>
                </c:ext>
              </c:extLst>
            </c:dLbl>
            <c:dLbl>
              <c:idx val="538"/>
              <c:layout/>
              <c:tx>
                <c:rich>
                  <a:bodyPr/>
                  <a:lstStyle/>
                  <a:p>
                    <a:fld id="{1DE12A74-C7D8-4B2C-97E9-CC220B41B4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35-7194-4ED1-83BE-6DB595DA42A0}"/>
                </c:ext>
              </c:extLst>
            </c:dLbl>
            <c:dLbl>
              <c:idx val="539"/>
              <c:layout/>
              <c:tx>
                <c:rich>
                  <a:bodyPr/>
                  <a:lstStyle/>
                  <a:p>
                    <a:fld id="{2821156C-15CB-4010-AD84-7222168A48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37-7194-4ED1-83BE-6DB595DA42A0}"/>
                </c:ext>
              </c:extLst>
            </c:dLbl>
            <c:dLbl>
              <c:idx val="540"/>
              <c:layout/>
              <c:tx>
                <c:rich>
                  <a:bodyPr/>
                  <a:lstStyle/>
                  <a:p>
                    <a:fld id="{41DB5093-E43A-4EC5-A1E2-348BF7BD07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39-7194-4ED1-83BE-6DB595DA42A0}"/>
                </c:ext>
              </c:extLst>
            </c:dLbl>
            <c:dLbl>
              <c:idx val="541"/>
              <c:layout/>
              <c:tx>
                <c:rich>
                  <a:bodyPr/>
                  <a:lstStyle/>
                  <a:p>
                    <a:fld id="{7230B3F9-CCA8-4182-9B4A-E3C69A6059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3B-7194-4ED1-83BE-6DB595DA42A0}"/>
                </c:ext>
              </c:extLst>
            </c:dLbl>
            <c:dLbl>
              <c:idx val="542"/>
              <c:layout/>
              <c:tx>
                <c:rich>
                  <a:bodyPr/>
                  <a:lstStyle/>
                  <a:p>
                    <a:fld id="{A47968C9-3D4C-4402-A9C5-4579859C3A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3D-7194-4ED1-83BE-6DB595DA42A0}"/>
                </c:ext>
              </c:extLst>
            </c:dLbl>
            <c:dLbl>
              <c:idx val="543"/>
              <c:layout/>
              <c:tx>
                <c:rich>
                  <a:bodyPr/>
                  <a:lstStyle/>
                  <a:p>
                    <a:fld id="{A470EE6F-D4CE-446C-AEDC-17D6822802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3F-7194-4ED1-83BE-6DB595DA42A0}"/>
                </c:ext>
              </c:extLst>
            </c:dLbl>
            <c:dLbl>
              <c:idx val="544"/>
              <c:layout/>
              <c:tx>
                <c:rich>
                  <a:bodyPr/>
                  <a:lstStyle/>
                  <a:p>
                    <a:fld id="{6DEBBCEA-D634-4CD8-A762-6A901CA43F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41-7194-4ED1-83BE-6DB595DA42A0}"/>
                </c:ext>
              </c:extLst>
            </c:dLbl>
            <c:dLbl>
              <c:idx val="545"/>
              <c:layout/>
              <c:tx>
                <c:rich>
                  <a:bodyPr/>
                  <a:lstStyle/>
                  <a:p>
                    <a:fld id="{18777A03-37F6-48B2-BDA8-9D08A6EE22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43-7194-4ED1-83BE-6DB595DA42A0}"/>
                </c:ext>
              </c:extLst>
            </c:dLbl>
            <c:dLbl>
              <c:idx val="546"/>
              <c:layout/>
              <c:tx>
                <c:rich>
                  <a:bodyPr/>
                  <a:lstStyle/>
                  <a:p>
                    <a:fld id="{3E59CE22-2700-4B9C-8670-B0E001781B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45-7194-4ED1-83BE-6DB595DA42A0}"/>
                </c:ext>
              </c:extLst>
            </c:dLbl>
            <c:dLbl>
              <c:idx val="547"/>
              <c:layout/>
              <c:tx>
                <c:rich>
                  <a:bodyPr/>
                  <a:lstStyle/>
                  <a:p>
                    <a:fld id="{D26D6FCA-3977-4BAE-94DC-FE40DC0385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47-7194-4ED1-83BE-6DB595DA42A0}"/>
                </c:ext>
              </c:extLst>
            </c:dLbl>
            <c:dLbl>
              <c:idx val="548"/>
              <c:layout/>
              <c:tx>
                <c:rich>
                  <a:bodyPr/>
                  <a:lstStyle/>
                  <a:p>
                    <a:fld id="{AEC6B8EF-C13C-412F-86A3-962B5DC84D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49-7194-4ED1-83BE-6DB595DA42A0}"/>
                </c:ext>
              </c:extLst>
            </c:dLbl>
            <c:dLbl>
              <c:idx val="549"/>
              <c:layout/>
              <c:tx>
                <c:rich>
                  <a:bodyPr/>
                  <a:lstStyle/>
                  <a:p>
                    <a:fld id="{CDF64F78-A50D-4755-BC61-8248E9E308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4B-7194-4ED1-83BE-6DB595DA42A0}"/>
                </c:ext>
              </c:extLst>
            </c:dLbl>
            <c:dLbl>
              <c:idx val="550"/>
              <c:layout/>
              <c:tx>
                <c:rich>
                  <a:bodyPr/>
                  <a:lstStyle/>
                  <a:p>
                    <a:fld id="{B329B471-E59B-41A8-A992-29E5AD0C49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4D-7194-4ED1-83BE-6DB595DA42A0}"/>
                </c:ext>
              </c:extLst>
            </c:dLbl>
            <c:dLbl>
              <c:idx val="551"/>
              <c:layout/>
              <c:tx>
                <c:rich>
                  <a:bodyPr/>
                  <a:lstStyle/>
                  <a:p>
                    <a:fld id="{4B00A46F-D7A9-40AB-8519-FE99F5DB5C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4F-7194-4ED1-83BE-6DB595DA42A0}"/>
                </c:ext>
              </c:extLst>
            </c:dLbl>
            <c:dLbl>
              <c:idx val="552"/>
              <c:layout/>
              <c:tx>
                <c:rich>
                  <a:bodyPr/>
                  <a:lstStyle/>
                  <a:p>
                    <a:fld id="{D8C5A3D7-A624-4468-884C-01128D4276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51-7194-4ED1-83BE-6DB595DA42A0}"/>
                </c:ext>
              </c:extLst>
            </c:dLbl>
            <c:dLbl>
              <c:idx val="553"/>
              <c:layout/>
              <c:tx>
                <c:rich>
                  <a:bodyPr/>
                  <a:lstStyle/>
                  <a:p>
                    <a:fld id="{BD028418-29F3-4092-9998-FCCE797298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53-7194-4ED1-83BE-6DB595DA42A0}"/>
                </c:ext>
              </c:extLst>
            </c:dLbl>
            <c:dLbl>
              <c:idx val="554"/>
              <c:layout/>
              <c:tx>
                <c:rich>
                  <a:bodyPr/>
                  <a:lstStyle/>
                  <a:p>
                    <a:fld id="{461DE3FE-96EC-433B-B3AC-D421C773D3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55-7194-4ED1-83BE-6DB595DA42A0}"/>
                </c:ext>
              </c:extLst>
            </c:dLbl>
            <c:dLbl>
              <c:idx val="555"/>
              <c:layout/>
              <c:tx>
                <c:rich>
                  <a:bodyPr/>
                  <a:lstStyle/>
                  <a:p>
                    <a:fld id="{B53352DA-9EFC-4B49-B0E2-1AC60354B3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57-7194-4ED1-83BE-6DB595DA42A0}"/>
                </c:ext>
              </c:extLst>
            </c:dLbl>
            <c:dLbl>
              <c:idx val="556"/>
              <c:layout/>
              <c:tx>
                <c:rich>
                  <a:bodyPr/>
                  <a:lstStyle/>
                  <a:p>
                    <a:fld id="{31B456EE-0B79-4E42-AFFF-85DE6A2251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59-7194-4ED1-83BE-6DB595DA42A0}"/>
                </c:ext>
              </c:extLst>
            </c:dLbl>
            <c:dLbl>
              <c:idx val="557"/>
              <c:layout/>
              <c:tx>
                <c:rich>
                  <a:bodyPr/>
                  <a:lstStyle/>
                  <a:p>
                    <a:fld id="{8634070C-E5F9-4F96-B76D-703B02A24E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5B-7194-4ED1-83BE-6DB595DA42A0}"/>
                </c:ext>
              </c:extLst>
            </c:dLbl>
            <c:dLbl>
              <c:idx val="558"/>
              <c:layout/>
              <c:tx>
                <c:rich>
                  <a:bodyPr/>
                  <a:lstStyle/>
                  <a:p>
                    <a:fld id="{212E3A40-3AEF-4015-8BA3-3FB4E3D077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5D-7194-4ED1-83BE-6DB595DA42A0}"/>
                </c:ext>
              </c:extLst>
            </c:dLbl>
            <c:dLbl>
              <c:idx val="559"/>
              <c:layout/>
              <c:tx>
                <c:rich>
                  <a:bodyPr/>
                  <a:lstStyle/>
                  <a:p>
                    <a:fld id="{D4EE6118-514F-404D-934F-356B161FBB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5F-7194-4ED1-83BE-6DB595DA42A0}"/>
                </c:ext>
              </c:extLst>
            </c:dLbl>
            <c:dLbl>
              <c:idx val="560"/>
              <c:layout/>
              <c:tx>
                <c:rich>
                  <a:bodyPr/>
                  <a:lstStyle/>
                  <a:p>
                    <a:fld id="{AB0FC3ED-3A09-4232-BBE6-74817848C7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61-7194-4ED1-83BE-6DB595DA42A0}"/>
                </c:ext>
              </c:extLst>
            </c:dLbl>
            <c:dLbl>
              <c:idx val="561"/>
              <c:layout/>
              <c:tx>
                <c:rich>
                  <a:bodyPr/>
                  <a:lstStyle/>
                  <a:p>
                    <a:fld id="{3C27F9DA-355C-42D9-AA79-61231CD50D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63-7194-4ED1-83BE-6DB595DA42A0}"/>
                </c:ext>
              </c:extLst>
            </c:dLbl>
            <c:dLbl>
              <c:idx val="562"/>
              <c:layout/>
              <c:tx>
                <c:rich>
                  <a:bodyPr/>
                  <a:lstStyle/>
                  <a:p>
                    <a:fld id="{A51354C1-1068-449A-B7EF-0EF3393F55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65-7194-4ED1-83BE-6DB595DA42A0}"/>
                </c:ext>
              </c:extLst>
            </c:dLbl>
            <c:dLbl>
              <c:idx val="563"/>
              <c:layout/>
              <c:tx>
                <c:rich>
                  <a:bodyPr/>
                  <a:lstStyle/>
                  <a:p>
                    <a:fld id="{B29A9750-3528-49DC-8ADF-4353B27FE5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67-7194-4ED1-83BE-6DB595DA42A0}"/>
                </c:ext>
              </c:extLst>
            </c:dLbl>
            <c:dLbl>
              <c:idx val="564"/>
              <c:layout/>
              <c:tx>
                <c:rich>
                  <a:bodyPr/>
                  <a:lstStyle/>
                  <a:p>
                    <a:fld id="{6168EC85-9DD3-4E3A-A758-2A8C618D54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69-7194-4ED1-83BE-6DB595DA42A0}"/>
                </c:ext>
              </c:extLst>
            </c:dLbl>
            <c:dLbl>
              <c:idx val="565"/>
              <c:layout/>
              <c:tx>
                <c:rich>
                  <a:bodyPr/>
                  <a:lstStyle/>
                  <a:p>
                    <a:fld id="{4C14C468-E14D-43F4-B47B-BC1BAB3B33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6B-7194-4ED1-83BE-6DB595DA42A0}"/>
                </c:ext>
              </c:extLst>
            </c:dLbl>
            <c:dLbl>
              <c:idx val="566"/>
              <c:layout/>
              <c:tx>
                <c:rich>
                  <a:bodyPr/>
                  <a:lstStyle/>
                  <a:p>
                    <a:fld id="{D60A5F75-A3BB-495C-8E08-C67965149B4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6D-7194-4ED1-83BE-6DB595DA42A0}"/>
                </c:ext>
              </c:extLst>
            </c:dLbl>
            <c:dLbl>
              <c:idx val="567"/>
              <c:layout/>
              <c:tx>
                <c:rich>
                  <a:bodyPr/>
                  <a:lstStyle/>
                  <a:p>
                    <a:fld id="{BB8EA9B2-0BD1-48A6-BD2F-46C42F641B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6F-7194-4ED1-83BE-6DB595DA42A0}"/>
                </c:ext>
              </c:extLst>
            </c:dLbl>
            <c:dLbl>
              <c:idx val="568"/>
              <c:layout/>
              <c:tx>
                <c:rich>
                  <a:bodyPr/>
                  <a:lstStyle/>
                  <a:p>
                    <a:fld id="{7D2C1B9C-06AC-4297-8818-F2386955F0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71-7194-4ED1-83BE-6DB595DA42A0}"/>
                </c:ext>
              </c:extLst>
            </c:dLbl>
            <c:dLbl>
              <c:idx val="569"/>
              <c:layout/>
              <c:tx>
                <c:rich>
                  <a:bodyPr/>
                  <a:lstStyle/>
                  <a:p>
                    <a:fld id="{DC09B1FC-A355-4F00-86A5-A098C5904D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73-7194-4ED1-83BE-6DB595DA42A0}"/>
                </c:ext>
              </c:extLst>
            </c:dLbl>
            <c:dLbl>
              <c:idx val="570"/>
              <c:layout/>
              <c:tx>
                <c:rich>
                  <a:bodyPr/>
                  <a:lstStyle/>
                  <a:p>
                    <a:fld id="{E5E74B45-BD6A-4053-B2D6-AD03308A6B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75-7194-4ED1-83BE-6DB595DA42A0}"/>
                </c:ext>
              </c:extLst>
            </c:dLbl>
            <c:dLbl>
              <c:idx val="571"/>
              <c:layout/>
              <c:tx>
                <c:rich>
                  <a:bodyPr/>
                  <a:lstStyle/>
                  <a:p>
                    <a:fld id="{62A25351-EDDF-4BE0-9810-46545E6850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77-7194-4ED1-83BE-6DB595DA42A0}"/>
                </c:ext>
              </c:extLst>
            </c:dLbl>
            <c:dLbl>
              <c:idx val="572"/>
              <c:layout/>
              <c:tx>
                <c:rich>
                  <a:bodyPr/>
                  <a:lstStyle/>
                  <a:p>
                    <a:fld id="{1F51EAF4-9A55-422B-893E-B4DD81B523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79-7194-4ED1-83BE-6DB595DA42A0}"/>
                </c:ext>
              </c:extLst>
            </c:dLbl>
            <c:dLbl>
              <c:idx val="573"/>
              <c:layout/>
              <c:tx>
                <c:rich>
                  <a:bodyPr/>
                  <a:lstStyle/>
                  <a:p>
                    <a:fld id="{B331689E-0BD7-46BD-B9F9-1FC95E181C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7B-7194-4ED1-83BE-6DB595DA42A0}"/>
                </c:ext>
              </c:extLst>
            </c:dLbl>
            <c:dLbl>
              <c:idx val="574"/>
              <c:layout/>
              <c:tx>
                <c:rich>
                  <a:bodyPr/>
                  <a:lstStyle/>
                  <a:p>
                    <a:fld id="{EDB5526E-6514-4F3E-AE0B-9C25537913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7D-7194-4ED1-83BE-6DB595DA42A0}"/>
                </c:ext>
              </c:extLst>
            </c:dLbl>
            <c:dLbl>
              <c:idx val="575"/>
              <c:layout/>
              <c:tx>
                <c:rich>
                  <a:bodyPr/>
                  <a:lstStyle/>
                  <a:p>
                    <a:fld id="{A15923F9-1803-4A52-A2FC-78AEB4A4FE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7F-7194-4ED1-83BE-6DB595DA42A0}"/>
                </c:ext>
              </c:extLst>
            </c:dLbl>
            <c:dLbl>
              <c:idx val="576"/>
              <c:layout/>
              <c:tx>
                <c:rich>
                  <a:bodyPr/>
                  <a:lstStyle/>
                  <a:p>
                    <a:fld id="{702AB2CF-85ED-4AC3-9E79-F828087278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81-7194-4ED1-83BE-6DB595DA42A0}"/>
                </c:ext>
              </c:extLst>
            </c:dLbl>
            <c:dLbl>
              <c:idx val="577"/>
              <c:layout/>
              <c:tx>
                <c:rich>
                  <a:bodyPr/>
                  <a:lstStyle/>
                  <a:p>
                    <a:fld id="{B07D5B2E-670E-44D8-9BE8-CE54974FAC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83-7194-4ED1-83BE-6DB595DA42A0}"/>
                </c:ext>
              </c:extLst>
            </c:dLbl>
            <c:dLbl>
              <c:idx val="578"/>
              <c:layout/>
              <c:tx>
                <c:rich>
                  <a:bodyPr/>
                  <a:lstStyle/>
                  <a:p>
                    <a:fld id="{C07B30B7-4516-4619-8B1B-208393D913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85-7194-4ED1-83BE-6DB595DA42A0}"/>
                </c:ext>
              </c:extLst>
            </c:dLbl>
            <c:dLbl>
              <c:idx val="579"/>
              <c:layout/>
              <c:tx>
                <c:rich>
                  <a:bodyPr/>
                  <a:lstStyle/>
                  <a:p>
                    <a:fld id="{3834348B-30EC-4A39-93DE-DDFC6A39E9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87-7194-4ED1-83BE-6DB595DA42A0}"/>
                </c:ext>
              </c:extLst>
            </c:dLbl>
            <c:dLbl>
              <c:idx val="580"/>
              <c:layout/>
              <c:tx>
                <c:rich>
                  <a:bodyPr/>
                  <a:lstStyle/>
                  <a:p>
                    <a:fld id="{AA3980A7-A6C4-419E-8E99-0B3602974C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89-7194-4ED1-83BE-6DB595DA42A0}"/>
                </c:ext>
              </c:extLst>
            </c:dLbl>
            <c:dLbl>
              <c:idx val="581"/>
              <c:layout/>
              <c:tx>
                <c:rich>
                  <a:bodyPr/>
                  <a:lstStyle/>
                  <a:p>
                    <a:fld id="{5EA929B6-FF8F-4FB6-87FD-91431C15AB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8B-7194-4ED1-83BE-6DB595DA42A0}"/>
                </c:ext>
              </c:extLst>
            </c:dLbl>
            <c:dLbl>
              <c:idx val="582"/>
              <c:layout/>
              <c:tx>
                <c:rich>
                  <a:bodyPr/>
                  <a:lstStyle/>
                  <a:p>
                    <a:fld id="{9B434F4A-72BB-4470-AC1C-669055432F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8D-7194-4ED1-83BE-6DB595DA42A0}"/>
                </c:ext>
              </c:extLst>
            </c:dLbl>
            <c:dLbl>
              <c:idx val="583"/>
              <c:layout/>
              <c:tx>
                <c:rich>
                  <a:bodyPr/>
                  <a:lstStyle/>
                  <a:p>
                    <a:fld id="{8F46D46A-E149-4480-93D2-4152EF03EE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8F-7194-4ED1-83BE-6DB595DA42A0}"/>
                </c:ext>
              </c:extLst>
            </c:dLbl>
            <c:dLbl>
              <c:idx val="584"/>
              <c:layout/>
              <c:tx>
                <c:rich>
                  <a:bodyPr/>
                  <a:lstStyle/>
                  <a:p>
                    <a:fld id="{F3AFED14-16E7-4B22-9EED-9147493C43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91-7194-4ED1-83BE-6DB595DA42A0}"/>
                </c:ext>
              </c:extLst>
            </c:dLbl>
            <c:dLbl>
              <c:idx val="585"/>
              <c:layout/>
              <c:tx>
                <c:rich>
                  <a:bodyPr/>
                  <a:lstStyle/>
                  <a:p>
                    <a:fld id="{2254C4A0-6EE4-4846-8C59-4C257BEA4A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93-7194-4ED1-83BE-6DB595DA42A0}"/>
                </c:ext>
              </c:extLst>
            </c:dLbl>
            <c:dLbl>
              <c:idx val="586"/>
              <c:layout/>
              <c:tx>
                <c:rich>
                  <a:bodyPr/>
                  <a:lstStyle/>
                  <a:p>
                    <a:fld id="{AD6467CF-9FBF-4DAC-9840-09C55403FF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95-7194-4ED1-83BE-6DB595DA42A0}"/>
                </c:ext>
              </c:extLst>
            </c:dLbl>
            <c:dLbl>
              <c:idx val="587"/>
              <c:layout/>
              <c:tx>
                <c:rich>
                  <a:bodyPr/>
                  <a:lstStyle/>
                  <a:p>
                    <a:fld id="{187F5215-229C-4DB8-9FA1-56B3AEB756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97-7194-4ED1-83BE-6DB595DA42A0}"/>
                </c:ext>
              </c:extLst>
            </c:dLbl>
            <c:dLbl>
              <c:idx val="588"/>
              <c:layout/>
              <c:tx>
                <c:rich>
                  <a:bodyPr/>
                  <a:lstStyle/>
                  <a:p>
                    <a:fld id="{64FB11BB-B818-4ACA-A769-71D7B8831D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99-7194-4ED1-83BE-6DB595DA42A0}"/>
                </c:ext>
              </c:extLst>
            </c:dLbl>
            <c:dLbl>
              <c:idx val="589"/>
              <c:layout/>
              <c:tx>
                <c:rich>
                  <a:bodyPr/>
                  <a:lstStyle/>
                  <a:p>
                    <a:fld id="{0D005379-4BB4-4A08-BBF6-4AE5B79D64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9B-7194-4ED1-83BE-6DB595DA42A0}"/>
                </c:ext>
              </c:extLst>
            </c:dLbl>
            <c:dLbl>
              <c:idx val="590"/>
              <c:layout/>
              <c:tx>
                <c:rich>
                  <a:bodyPr/>
                  <a:lstStyle/>
                  <a:p>
                    <a:fld id="{E6B76CDB-6368-4DF1-80FE-123A811601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9D-7194-4ED1-83BE-6DB595DA42A0}"/>
                </c:ext>
              </c:extLst>
            </c:dLbl>
            <c:dLbl>
              <c:idx val="591"/>
              <c:layout/>
              <c:tx>
                <c:rich>
                  <a:bodyPr/>
                  <a:lstStyle/>
                  <a:p>
                    <a:fld id="{3AEBEA82-E080-4623-B9E4-934B39DE26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9F-7194-4ED1-83BE-6DB595DA42A0}"/>
                </c:ext>
              </c:extLst>
            </c:dLbl>
            <c:dLbl>
              <c:idx val="592"/>
              <c:layout/>
              <c:tx>
                <c:rich>
                  <a:bodyPr/>
                  <a:lstStyle/>
                  <a:p>
                    <a:fld id="{B7F9C8D1-2FE2-4AB3-AF28-FE031C9FC1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A1-7194-4ED1-83BE-6DB595DA42A0}"/>
                </c:ext>
              </c:extLst>
            </c:dLbl>
            <c:dLbl>
              <c:idx val="593"/>
              <c:layout/>
              <c:tx>
                <c:rich>
                  <a:bodyPr/>
                  <a:lstStyle/>
                  <a:p>
                    <a:fld id="{00295D5F-0C2A-4126-A728-1A77E36F84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A3-7194-4ED1-83BE-6DB595DA42A0}"/>
                </c:ext>
              </c:extLst>
            </c:dLbl>
            <c:dLbl>
              <c:idx val="594"/>
              <c:layout/>
              <c:tx>
                <c:rich>
                  <a:bodyPr/>
                  <a:lstStyle/>
                  <a:p>
                    <a:fld id="{42CFDC66-EDA6-4F52-AA23-FC3BB61A36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A5-7194-4ED1-83BE-6DB595DA42A0}"/>
                </c:ext>
              </c:extLst>
            </c:dLbl>
            <c:dLbl>
              <c:idx val="595"/>
              <c:layout/>
              <c:tx>
                <c:rich>
                  <a:bodyPr/>
                  <a:lstStyle/>
                  <a:p>
                    <a:fld id="{B6C76070-C734-4317-A23D-342E7D52D6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A7-7194-4ED1-83BE-6DB595DA42A0}"/>
                </c:ext>
              </c:extLst>
            </c:dLbl>
            <c:dLbl>
              <c:idx val="596"/>
              <c:layout/>
              <c:tx>
                <c:rich>
                  <a:bodyPr/>
                  <a:lstStyle/>
                  <a:p>
                    <a:fld id="{81619026-BA3C-484F-B718-23787BAFE0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A9-7194-4ED1-83BE-6DB595DA42A0}"/>
                </c:ext>
              </c:extLst>
            </c:dLbl>
            <c:dLbl>
              <c:idx val="597"/>
              <c:layout/>
              <c:tx>
                <c:rich>
                  <a:bodyPr/>
                  <a:lstStyle/>
                  <a:p>
                    <a:fld id="{6DB2D609-8DB0-4817-A864-EEE88FFC8C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AB-7194-4ED1-83BE-6DB595DA42A0}"/>
                </c:ext>
              </c:extLst>
            </c:dLbl>
            <c:dLbl>
              <c:idx val="598"/>
              <c:layout/>
              <c:tx>
                <c:rich>
                  <a:bodyPr/>
                  <a:lstStyle/>
                  <a:p>
                    <a:fld id="{CB8733A8-54CA-4D2E-9E26-41EF313502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AD-7194-4ED1-83BE-6DB595DA42A0}"/>
                </c:ext>
              </c:extLst>
            </c:dLbl>
            <c:dLbl>
              <c:idx val="599"/>
              <c:layout/>
              <c:tx>
                <c:rich>
                  <a:bodyPr/>
                  <a:lstStyle/>
                  <a:p>
                    <a:fld id="{873D4FFA-5C95-47BB-9F2C-C0187FA0E6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AF-7194-4ED1-83BE-6DB595DA42A0}"/>
                </c:ext>
              </c:extLst>
            </c:dLbl>
            <c:dLbl>
              <c:idx val="600"/>
              <c:layout/>
              <c:tx>
                <c:rich>
                  <a:bodyPr/>
                  <a:lstStyle/>
                  <a:p>
                    <a:fld id="{DD265C74-B207-44F2-820D-0DE0E06269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B1-7194-4ED1-83BE-6DB595DA42A0}"/>
                </c:ext>
              </c:extLst>
            </c:dLbl>
            <c:dLbl>
              <c:idx val="601"/>
              <c:layout/>
              <c:tx>
                <c:rich>
                  <a:bodyPr/>
                  <a:lstStyle/>
                  <a:p>
                    <a:fld id="{A27AA630-2102-4874-BBA3-3283337C95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B3-7194-4ED1-83BE-6DB595DA42A0}"/>
                </c:ext>
              </c:extLst>
            </c:dLbl>
            <c:dLbl>
              <c:idx val="602"/>
              <c:layout/>
              <c:tx>
                <c:rich>
                  <a:bodyPr/>
                  <a:lstStyle/>
                  <a:p>
                    <a:fld id="{8E859F75-0CE0-4DFA-82BD-BBFA70D427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B5-7194-4ED1-83BE-6DB595DA42A0}"/>
                </c:ext>
              </c:extLst>
            </c:dLbl>
            <c:dLbl>
              <c:idx val="603"/>
              <c:layout/>
              <c:tx>
                <c:rich>
                  <a:bodyPr/>
                  <a:lstStyle/>
                  <a:p>
                    <a:fld id="{B8EBC4BE-BCED-4375-BCBF-D03DDA22F5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B7-7194-4ED1-83BE-6DB595DA42A0}"/>
                </c:ext>
              </c:extLst>
            </c:dLbl>
            <c:dLbl>
              <c:idx val="604"/>
              <c:layout/>
              <c:tx>
                <c:rich>
                  <a:bodyPr/>
                  <a:lstStyle/>
                  <a:p>
                    <a:fld id="{2F5A2C75-087A-42AA-88E4-E96317007D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B9-7194-4ED1-83BE-6DB595DA42A0}"/>
                </c:ext>
              </c:extLst>
            </c:dLbl>
            <c:dLbl>
              <c:idx val="605"/>
              <c:layout/>
              <c:tx>
                <c:rich>
                  <a:bodyPr/>
                  <a:lstStyle/>
                  <a:p>
                    <a:fld id="{2928EAA0-57D9-43E8-8B90-0E2599E94C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BB-7194-4ED1-83BE-6DB595DA42A0}"/>
                </c:ext>
              </c:extLst>
            </c:dLbl>
            <c:dLbl>
              <c:idx val="606"/>
              <c:layout/>
              <c:tx>
                <c:rich>
                  <a:bodyPr/>
                  <a:lstStyle/>
                  <a:p>
                    <a:fld id="{CCF73BBB-7825-48C3-8E2E-B720DA26D0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BD-7194-4ED1-83BE-6DB595DA42A0}"/>
                </c:ext>
              </c:extLst>
            </c:dLbl>
            <c:dLbl>
              <c:idx val="607"/>
              <c:layout/>
              <c:tx>
                <c:rich>
                  <a:bodyPr/>
                  <a:lstStyle/>
                  <a:p>
                    <a:fld id="{4A316C12-3C98-48B7-8EC1-EFA4D1D718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BF-7194-4ED1-83BE-6DB595DA42A0}"/>
                </c:ext>
              </c:extLst>
            </c:dLbl>
            <c:dLbl>
              <c:idx val="608"/>
              <c:layout/>
              <c:tx>
                <c:rich>
                  <a:bodyPr/>
                  <a:lstStyle/>
                  <a:p>
                    <a:fld id="{0B7EF6CA-5C48-4F04-BF11-54F25A7102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C1-7194-4ED1-83BE-6DB595DA42A0}"/>
                </c:ext>
              </c:extLst>
            </c:dLbl>
            <c:dLbl>
              <c:idx val="609"/>
              <c:layout/>
              <c:tx>
                <c:rich>
                  <a:bodyPr/>
                  <a:lstStyle/>
                  <a:p>
                    <a:fld id="{451A5F56-B9DD-4E13-9BA6-E36DA625AC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C3-7194-4ED1-83BE-6DB595DA42A0}"/>
                </c:ext>
              </c:extLst>
            </c:dLbl>
            <c:dLbl>
              <c:idx val="610"/>
              <c:layout/>
              <c:tx>
                <c:rich>
                  <a:bodyPr/>
                  <a:lstStyle/>
                  <a:p>
                    <a:fld id="{B93EC992-FAD2-4504-8712-35AC053CC4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C5-7194-4ED1-83BE-6DB595DA42A0}"/>
                </c:ext>
              </c:extLst>
            </c:dLbl>
            <c:dLbl>
              <c:idx val="611"/>
              <c:layout/>
              <c:tx>
                <c:rich>
                  <a:bodyPr/>
                  <a:lstStyle/>
                  <a:p>
                    <a:fld id="{329D3D84-FA85-4CC1-AEAB-DB4F2E77C8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C7-7194-4ED1-83BE-6DB595DA42A0}"/>
                </c:ext>
              </c:extLst>
            </c:dLbl>
            <c:dLbl>
              <c:idx val="612"/>
              <c:layout/>
              <c:tx>
                <c:rich>
                  <a:bodyPr/>
                  <a:lstStyle/>
                  <a:p>
                    <a:fld id="{DDB85255-9524-49E4-919D-3EF6ED0043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C9-7194-4ED1-83BE-6DB595DA42A0}"/>
                </c:ext>
              </c:extLst>
            </c:dLbl>
            <c:dLbl>
              <c:idx val="613"/>
              <c:layout/>
              <c:tx>
                <c:rich>
                  <a:bodyPr/>
                  <a:lstStyle/>
                  <a:p>
                    <a:fld id="{C4D4ECF5-0241-4961-9161-BDE7A39374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CB-7194-4ED1-83BE-6DB595DA42A0}"/>
                </c:ext>
              </c:extLst>
            </c:dLbl>
            <c:dLbl>
              <c:idx val="614"/>
              <c:layout/>
              <c:tx>
                <c:rich>
                  <a:bodyPr/>
                  <a:lstStyle/>
                  <a:p>
                    <a:fld id="{CF84F7FE-77F1-4358-AB1C-56095A0AB7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CD-7194-4ED1-83BE-6DB595DA42A0}"/>
                </c:ext>
              </c:extLst>
            </c:dLbl>
            <c:dLbl>
              <c:idx val="615"/>
              <c:layout/>
              <c:tx>
                <c:rich>
                  <a:bodyPr/>
                  <a:lstStyle/>
                  <a:p>
                    <a:fld id="{97491C5B-DF09-49D5-9A4F-D0DCB1046D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CF-7194-4ED1-83BE-6DB595DA42A0}"/>
                </c:ext>
              </c:extLst>
            </c:dLbl>
            <c:dLbl>
              <c:idx val="616"/>
              <c:layout/>
              <c:tx>
                <c:rich>
                  <a:bodyPr/>
                  <a:lstStyle/>
                  <a:p>
                    <a:fld id="{3CDF0356-5CA6-491D-ADD0-1DBB8B777B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D1-7194-4ED1-83BE-6DB595DA42A0}"/>
                </c:ext>
              </c:extLst>
            </c:dLbl>
            <c:dLbl>
              <c:idx val="617"/>
              <c:layout/>
              <c:tx>
                <c:rich>
                  <a:bodyPr/>
                  <a:lstStyle/>
                  <a:p>
                    <a:fld id="{20F23FC8-95AF-4FD7-8117-964D21CBAF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D3-7194-4ED1-83BE-6DB595DA42A0}"/>
                </c:ext>
              </c:extLst>
            </c:dLbl>
            <c:dLbl>
              <c:idx val="618"/>
              <c:layout/>
              <c:tx>
                <c:rich>
                  <a:bodyPr/>
                  <a:lstStyle/>
                  <a:p>
                    <a:fld id="{514BCB96-C55A-49D5-A7E9-822186A835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D5-7194-4ED1-83BE-6DB595DA42A0}"/>
                </c:ext>
              </c:extLst>
            </c:dLbl>
            <c:dLbl>
              <c:idx val="619"/>
              <c:layout/>
              <c:tx>
                <c:rich>
                  <a:bodyPr/>
                  <a:lstStyle/>
                  <a:p>
                    <a:fld id="{BF58ADFF-488A-4A95-8CFF-76C9C9018A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D7-7194-4ED1-83BE-6DB595DA42A0}"/>
                </c:ext>
              </c:extLst>
            </c:dLbl>
            <c:dLbl>
              <c:idx val="620"/>
              <c:layout/>
              <c:tx>
                <c:rich>
                  <a:bodyPr/>
                  <a:lstStyle/>
                  <a:p>
                    <a:fld id="{68779DB5-12FB-4726-AEE9-BC9A44DEBD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D9-7194-4ED1-83BE-6DB595DA42A0}"/>
                </c:ext>
              </c:extLst>
            </c:dLbl>
            <c:dLbl>
              <c:idx val="621"/>
              <c:layout/>
              <c:tx>
                <c:rich>
                  <a:bodyPr/>
                  <a:lstStyle/>
                  <a:p>
                    <a:fld id="{2B175A69-16AA-4BB7-8C12-10CD3041D0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DB-7194-4ED1-83BE-6DB595DA42A0}"/>
                </c:ext>
              </c:extLst>
            </c:dLbl>
            <c:dLbl>
              <c:idx val="622"/>
              <c:layout/>
              <c:tx>
                <c:rich>
                  <a:bodyPr/>
                  <a:lstStyle/>
                  <a:p>
                    <a:fld id="{E8FE0C60-6566-443C-8862-E16567ECA8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DD-7194-4ED1-83BE-6DB595DA42A0}"/>
                </c:ext>
              </c:extLst>
            </c:dLbl>
            <c:dLbl>
              <c:idx val="623"/>
              <c:layout/>
              <c:tx>
                <c:rich>
                  <a:bodyPr/>
                  <a:lstStyle/>
                  <a:p>
                    <a:fld id="{8B5B9619-7C24-48D0-A9AE-D7249C6A15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DF-7194-4ED1-83BE-6DB595DA42A0}"/>
                </c:ext>
              </c:extLst>
            </c:dLbl>
            <c:dLbl>
              <c:idx val="624"/>
              <c:layout/>
              <c:tx>
                <c:rich>
                  <a:bodyPr/>
                  <a:lstStyle/>
                  <a:p>
                    <a:fld id="{F13D5201-0E18-462B-8190-DB6B3F6018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E1-7194-4ED1-83BE-6DB595DA42A0}"/>
                </c:ext>
              </c:extLst>
            </c:dLbl>
            <c:dLbl>
              <c:idx val="625"/>
              <c:layout/>
              <c:tx>
                <c:rich>
                  <a:bodyPr/>
                  <a:lstStyle/>
                  <a:p>
                    <a:fld id="{1AACBE72-0FBA-4864-B0C6-6DF42670BF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E3-7194-4ED1-83BE-6DB595DA42A0}"/>
                </c:ext>
              </c:extLst>
            </c:dLbl>
            <c:dLbl>
              <c:idx val="626"/>
              <c:layout/>
              <c:tx>
                <c:rich>
                  <a:bodyPr/>
                  <a:lstStyle/>
                  <a:p>
                    <a:fld id="{40785A19-F602-4757-8DA7-2D0FA6CC55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E5-7194-4ED1-83BE-6DB595DA42A0}"/>
                </c:ext>
              </c:extLst>
            </c:dLbl>
            <c:dLbl>
              <c:idx val="627"/>
              <c:layout/>
              <c:tx>
                <c:rich>
                  <a:bodyPr/>
                  <a:lstStyle/>
                  <a:p>
                    <a:fld id="{9F9BB4F4-C520-440A-BB2D-43F8DC719C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E7-7194-4ED1-83BE-6DB595DA42A0}"/>
                </c:ext>
              </c:extLst>
            </c:dLbl>
            <c:dLbl>
              <c:idx val="628"/>
              <c:layout/>
              <c:tx>
                <c:rich>
                  <a:bodyPr/>
                  <a:lstStyle/>
                  <a:p>
                    <a:fld id="{D86B3BC1-75B2-4445-B7D5-3B3B090195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E9-7194-4ED1-83BE-6DB595DA42A0}"/>
                </c:ext>
              </c:extLst>
            </c:dLbl>
            <c:dLbl>
              <c:idx val="629"/>
              <c:layout/>
              <c:tx>
                <c:rich>
                  <a:bodyPr/>
                  <a:lstStyle/>
                  <a:p>
                    <a:fld id="{4B63D61C-1ACF-4364-BA42-7068CD61C5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EB-7194-4ED1-83BE-6DB595DA42A0}"/>
                </c:ext>
              </c:extLst>
            </c:dLbl>
            <c:dLbl>
              <c:idx val="630"/>
              <c:layout/>
              <c:tx>
                <c:rich>
                  <a:bodyPr/>
                  <a:lstStyle/>
                  <a:p>
                    <a:fld id="{1BC09B0E-25A5-492F-8BEF-C41E561534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ED-7194-4ED1-83BE-6DB595DA42A0}"/>
                </c:ext>
              </c:extLst>
            </c:dLbl>
            <c:dLbl>
              <c:idx val="631"/>
              <c:layout/>
              <c:tx>
                <c:rich>
                  <a:bodyPr/>
                  <a:lstStyle/>
                  <a:p>
                    <a:fld id="{8AA5B817-AE06-4445-876E-A1EFA9C412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EF-7194-4ED1-83BE-6DB595DA42A0}"/>
                </c:ext>
              </c:extLst>
            </c:dLbl>
            <c:dLbl>
              <c:idx val="632"/>
              <c:layout/>
              <c:tx>
                <c:rich>
                  <a:bodyPr/>
                  <a:lstStyle/>
                  <a:p>
                    <a:fld id="{50DEB2F4-72D4-4770-A114-BE78B509F4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F1-7194-4ED1-83BE-6DB595DA42A0}"/>
                </c:ext>
              </c:extLst>
            </c:dLbl>
            <c:dLbl>
              <c:idx val="633"/>
              <c:layout/>
              <c:tx>
                <c:rich>
                  <a:bodyPr/>
                  <a:lstStyle/>
                  <a:p>
                    <a:fld id="{446162DB-ACCF-42DA-B7E7-8CE185E7B4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F3-7194-4ED1-83BE-6DB595DA42A0}"/>
                </c:ext>
              </c:extLst>
            </c:dLbl>
            <c:dLbl>
              <c:idx val="634"/>
              <c:layout/>
              <c:tx>
                <c:rich>
                  <a:bodyPr/>
                  <a:lstStyle/>
                  <a:p>
                    <a:fld id="{2438D7CE-5A25-4864-BE2D-EF57569D5A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F5-7194-4ED1-83BE-6DB595DA42A0}"/>
                </c:ext>
              </c:extLst>
            </c:dLbl>
            <c:dLbl>
              <c:idx val="635"/>
              <c:layout/>
              <c:tx>
                <c:rich>
                  <a:bodyPr/>
                  <a:lstStyle/>
                  <a:p>
                    <a:fld id="{3A2462F5-8C9F-4304-AA7C-0F133084DC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F7-7194-4ED1-83BE-6DB595DA42A0}"/>
                </c:ext>
              </c:extLst>
            </c:dLbl>
            <c:dLbl>
              <c:idx val="636"/>
              <c:layout/>
              <c:tx>
                <c:rich>
                  <a:bodyPr/>
                  <a:lstStyle/>
                  <a:p>
                    <a:fld id="{8F32ECE0-196E-4BDA-B072-D492A4DB3F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F9-7194-4ED1-83BE-6DB595DA42A0}"/>
                </c:ext>
              </c:extLst>
            </c:dLbl>
            <c:dLbl>
              <c:idx val="637"/>
              <c:layout/>
              <c:tx>
                <c:rich>
                  <a:bodyPr/>
                  <a:lstStyle/>
                  <a:p>
                    <a:fld id="{CF3931B0-762C-48A6-86B3-C25F52772A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FB-7194-4ED1-83BE-6DB595DA42A0}"/>
                </c:ext>
              </c:extLst>
            </c:dLbl>
            <c:dLbl>
              <c:idx val="638"/>
              <c:layout/>
              <c:tx>
                <c:rich>
                  <a:bodyPr/>
                  <a:lstStyle/>
                  <a:p>
                    <a:fld id="{56E28D6A-DD95-4F54-B1AB-E99A0204EA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FD-7194-4ED1-83BE-6DB595DA42A0}"/>
                </c:ext>
              </c:extLst>
            </c:dLbl>
            <c:dLbl>
              <c:idx val="639"/>
              <c:layout/>
              <c:tx>
                <c:rich>
                  <a:bodyPr/>
                  <a:lstStyle/>
                  <a:p>
                    <a:fld id="{37CD1512-93DA-45EC-B9B5-2A62C5483B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4FF-7194-4ED1-83BE-6DB595DA42A0}"/>
                </c:ext>
              </c:extLst>
            </c:dLbl>
            <c:dLbl>
              <c:idx val="640"/>
              <c:layout/>
              <c:tx>
                <c:rich>
                  <a:bodyPr/>
                  <a:lstStyle/>
                  <a:p>
                    <a:fld id="{BC9A4C80-F572-4275-BAC7-15A5A49173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01-7194-4ED1-83BE-6DB595DA42A0}"/>
                </c:ext>
              </c:extLst>
            </c:dLbl>
            <c:dLbl>
              <c:idx val="641"/>
              <c:layout/>
              <c:tx>
                <c:rich>
                  <a:bodyPr/>
                  <a:lstStyle/>
                  <a:p>
                    <a:fld id="{6C56A075-AEFA-42DE-A839-6DF8BF9C95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03-7194-4ED1-83BE-6DB595DA42A0}"/>
                </c:ext>
              </c:extLst>
            </c:dLbl>
            <c:dLbl>
              <c:idx val="642"/>
              <c:layout/>
              <c:tx>
                <c:rich>
                  <a:bodyPr/>
                  <a:lstStyle/>
                  <a:p>
                    <a:fld id="{B6F5A9D9-8071-412A-BF4C-87589A666D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05-7194-4ED1-83BE-6DB595DA42A0}"/>
                </c:ext>
              </c:extLst>
            </c:dLbl>
            <c:dLbl>
              <c:idx val="643"/>
              <c:layout/>
              <c:tx>
                <c:rich>
                  <a:bodyPr/>
                  <a:lstStyle/>
                  <a:p>
                    <a:fld id="{4FB5ED72-CAD7-46FC-8B40-3F4E3B15E5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07-7194-4ED1-83BE-6DB595DA42A0}"/>
                </c:ext>
              </c:extLst>
            </c:dLbl>
            <c:dLbl>
              <c:idx val="644"/>
              <c:layout/>
              <c:tx>
                <c:rich>
                  <a:bodyPr/>
                  <a:lstStyle/>
                  <a:p>
                    <a:fld id="{6BB2FCD9-8744-41B8-8A18-D419A661A8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09-7194-4ED1-83BE-6DB595DA42A0}"/>
                </c:ext>
              </c:extLst>
            </c:dLbl>
            <c:dLbl>
              <c:idx val="645"/>
              <c:layout/>
              <c:tx>
                <c:rich>
                  <a:bodyPr/>
                  <a:lstStyle/>
                  <a:p>
                    <a:fld id="{07624103-48E7-4D57-85B4-5BC496C8EC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0B-7194-4ED1-83BE-6DB595DA42A0}"/>
                </c:ext>
              </c:extLst>
            </c:dLbl>
            <c:dLbl>
              <c:idx val="646"/>
              <c:layout/>
              <c:tx>
                <c:rich>
                  <a:bodyPr/>
                  <a:lstStyle/>
                  <a:p>
                    <a:fld id="{A1A82AF0-2E13-4D6C-BA96-D0175FABB6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0D-7194-4ED1-83BE-6DB595DA42A0}"/>
                </c:ext>
              </c:extLst>
            </c:dLbl>
            <c:dLbl>
              <c:idx val="647"/>
              <c:layout/>
              <c:tx>
                <c:rich>
                  <a:bodyPr/>
                  <a:lstStyle/>
                  <a:p>
                    <a:fld id="{856FB051-3605-4536-954A-98C220C676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0F-7194-4ED1-83BE-6DB595DA42A0}"/>
                </c:ext>
              </c:extLst>
            </c:dLbl>
            <c:dLbl>
              <c:idx val="648"/>
              <c:layout/>
              <c:tx>
                <c:rich>
                  <a:bodyPr/>
                  <a:lstStyle/>
                  <a:p>
                    <a:fld id="{5013D4F5-46C9-4ABC-AC8C-215077CBF2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11-7194-4ED1-83BE-6DB595DA42A0}"/>
                </c:ext>
              </c:extLst>
            </c:dLbl>
            <c:dLbl>
              <c:idx val="649"/>
              <c:layout/>
              <c:tx>
                <c:rich>
                  <a:bodyPr/>
                  <a:lstStyle/>
                  <a:p>
                    <a:fld id="{546FD2D1-61D9-4F08-8B58-31D4C0B597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13-7194-4ED1-83BE-6DB595DA42A0}"/>
                </c:ext>
              </c:extLst>
            </c:dLbl>
            <c:dLbl>
              <c:idx val="650"/>
              <c:layout/>
              <c:tx>
                <c:rich>
                  <a:bodyPr/>
                  <a:lstStyle/>
                  <a:p>
                    <a:fld id="{01B299F7-20FF-4A8F-9037-00DE4C0FDD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15-7194-4ED1-83BE-6DB595DA42A0}"/>
                </c:ext>
              </c:extLst>
            </c:dLbl>
            <c:dLbl>
              <c:idx val="651"/>
              <c:layout/>
              <c:tx>
                <c:rich>
                  <a:bodyPr/>
                  <a:lstStyle/>
                  <a:p>
                    <a:fld id="{80B8D085-03D4-4D91-BA8F-DAA95567A3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17-7194-4ED1-83BE-6DB595DA42A0}"/>
                </c:ext>
              </c:extLst>
            </c:dLbl>
            <c:dLbl>
              <c:idx val="652"/>
              <c:layout/>
              <c:tx>
                <c:rich>
                  <a:bodyPr/>
                  <a:lstStyle/>
                  <a:p>
                    <a:fld id="{FBC268DE-E07A-4E23-93D9-13206B6A7D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19-7194-4ED1-83BE-6DB595DA42A0}"/>
                </c:ext>
              </c:extLst>
            </c:dLbl>
            <c:dLbl>
              <c:idx val="653"/>
              <c:layout/>
              <c:tx>
                <c:rich>
                  <a:bodyPr/>
                  <a:lstStyle/>
                  <a:p>
                    <a:fld id="{6EEAC5A4-BFF6-415D-8AEE-D28CEF4890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1B-7194-4ED1-83BE-6DB595DA42A0}"/>
                </c:ext>
              </c:extLst>
            </c:dLbl>
            <c:dLbl>
              <c:idx val="654"/>
              <c:layout/>
              <c:tx>
                <c:rich>
                  <a:bodyPr/>
                  <a:lstStyle/>
                  <a:p>
                    <a:fld id="{EB1B6C32-83B6-48E2-AE24-06B8525501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1D-7194-4ED1-83BE-6DB595DA42A0}"/>
                </c:ext>
              </c:extLst>
            </c:dLbl>
            <c:dLbl>
              <c:idx val="655"/>
              <c:layout/>
              <c:tx>
                <c:rich>
                  <a:bodyPr/>
                  <a:lstStyle/>
                  <a:p>
                    <a:fld id="{758D22EB-D1BA-4787-BFE2-A6A049BE71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1F-7194-4ED1-83BE-6DB595DA42A0}"/>
                </c:ext>
              </c:extLst>
            </c:dLbl>
            <c:dLbl>
              <c:idx val="656"/>
              <c:layout/>
              <c:tx>
                <c:rich>
                  <a:bodyPr/>
                  <a:lstStyle/>
                  <a:p>
                    <a:fld id="{87233A41-7027-48CB-AB46-E8885B6860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21-7194-4ED1-83BE-6DB595DA42A0}"/>
                </c:ext>
              </c:extLst>
            </c:dLbl>
            <c:dLbl>
              <c:idx val="657"/>
              <c:layout/>
              <c:tx>
                <c:rich>
                  <a:bodyPr/>
                  <a:lstStyle/>
                  <a:p>
                    <a:fld id="{939E3752-E5FA-40BB-A43E-2D0815F3F6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23-7194-4ED1-83BE-6DB595DA42A0}"/>
                </c:ext>
              </c:extLst>
            </c:dLbl>
            <c:dLbl>
              <c:idx val="658"/>
              <c:layout/>
              <c:tx>
                <c:rich>
                  <a:bodyPr/>
                  <a:lstStyle/>
                  <a:p>
                    <a:fld id="{87D33108-346A-4409-B178-7FF2799899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25-7194-4ED1-83BE-6DB595DA42A0}"/>
                </c:ext>
              </c:extLst>
            </c:dLbl>
            <c:dLbl>
              <c:idx val="659"/>
              <c:layout/>
              <c:tx>
                <c:rich>
                  <a:bodyPr/>
                  <a:lstStyle/>
                  <a:p>
                    <a:fld id="{6FED6B76-390F-4C90-B5A4-6CDCAF7664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27-7194-4ED1-83BE-6DB595DA42A0}"/>
                </c:ext>
              </c:extLst>
            </c:dLbl>
            <c:dLbl>
              <c:idx val="660"/>
              <c:layout/>
              <c:tx>
                <c:rich>
                  <a:bodyPr/>
                  <a:lstStyle/>
                  <a:p>
                    <a:fld id="{0A168D66-FD59-4F60-A801-A17ADDBDC1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29-7194-4ED1-83BE-6DB595DA42A0}"/>
                </c:ext>
              </c:extLst>
            </c:dLbl>
            <c:dLbl>
              <c:idx val="661"/>
              <c:layout/>
              <c:tx>
                <c:rich>
                  <a:bodyPr/>
                  <a:lstStyle/>
                  <a:p>
                    <a:fld id="{8A1EFAC7-D0C2-451E-912D-B1C3A9EBC0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2B-7194-4ED1-83BE-6DB595DA42A0}"/>
                </c:ext>
              </c:extLst>
            </c:dLbl>
            <c:dLbl>
              <c:idx val="662"/>
              <c:layout/>
              <c:tx>
                <c:rich>
                  <a:bodyPr/>
                  <a:lstStyle/>
                  <a:p>
                    <a:fld id="{FF1F413F-215E-4E4C-B764-8C180C9816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2D-7194-4ED1-83BE-6DB595DA42A0}"/>
                </c:ext>
              </c:extLst>
            </c:dLbl>
            <c:dLbl>
              <c:idx val="663"/>
              <c:layout/>
              <c:tx>
                <c:rich>
                  <a:bodyPr/>
                  <a:lstStyle/>
                  <a:p>
                    <a:fld id="{1275ACE4-E342-4B4D-BE9F-A96BE02398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2F-7194-4ED1-83BE-6DB595DA42A0}"/>
                </c:ext>
              </c:extLst>
            </c:dLbl>
            <c:dLbl>
              <c:idx val="664"/>
              <c:layout/>
              <c:tx>
                <c:rich>
                  <a:bodyPr/>
                  <a:lstStyle/>
                  <a:p>
                    <a:fld id="{4CA00490-8BF1-49B1-BF32-C28895AE75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31-7194-4ED1-83BE-6DB595DA42A0}"/>
                </c:ext>
              </c:extLst>
            </c:dLbl>
            <c:dLbl>
              <c:idx val="665"/>
              <c:layout/>
              <c:tx>
                <c:rich>
                  <a:bodyPr/>
                  <a:lstStyle/>
                  <a:p>
                    <a:fld id="{32F7FA31-9231-42BC-862D-B9561F0392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33-7194-4ED1-83BE-6DB595DA42A0}"/>
                </c:ext>
              </c:extLst>
            </c:dLbl>
            <c:dLbl>
              <c:idx val="666"/>
              <c:layout/>
              <c:tx>
                <c:rich>
                  <a:bodyPr/>
                  <a:lstStyle/>
                  <a:p>
                    <a:fld id="{A5451A5A-BDB8-4FF6-B13A-3BA4EAF71C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35-7194-4ED1-83BE-6DB595DA42A0}"/>
                </c:ext>
              </c:extLst>
            </c:dLbl>
            <c:dLbl>
              <c:idx val="667"/>
              <c:layout/>
              <c:tx>
                <c:rich>
                  <a:bodyPr/>
                  <a:lstStyle/>
                  <a:p>
                    <a:fld id="{574254B8-DD61-4170-B17B-042DFD7924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37-7194-4ED1-83BE-6DB595DA42A0}"/>
                </c:ext>
              </c:extLst>
            </c:dLbl>
            <c:dLbl>
              <c:idx val="668"/>
              <c:layout/>
              <c:tx>
                <c:rich>
                  <a:bodyPr/>
                  <a:lstStyle/>
                  <a:p>
                    <a:fld id="{68A24719-8223-4752-B113-33AF261969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39-7194-4ED1-83BE-6DB595DA42A0}"/>
                </c:ext>
              </c:extLst>
            </c:dLbl>
            <c:dLbl>
              <c:idx val="669"/>
              <c:layout/>
              <c:tx>
                <c:rich>
                  <a:bodyPr/>
                  <a:lstStyle/>
                  <a:p>
                    <a:fld id="{7945B093-7CA5-4869-986C-B3F6D032DC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3B-7194-4ED1-83BE-6DB595DA42A0}"/>
                </c:ext>
              </c:extLst>
            </c:dLbl>
            <c:dLbl>
              <c:idx val="670"/>
              <c:layout/>
              <c:tx>
                <c:rich>
                  <a:bodyPr/>
                  <a:lstStyle/>
                  <a:p>
                    <a:fld id="{AA9504CE-51BA-4A77-A1C5-31FBA14F96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3D-7194-4ED1-83BE-6DB595DA42A0}"/>
                </c:ext>
              </c:extLst>
            </c:dLbl>
            <c:dLbl>
              <c:idx val="671"/>
              <c:layout/>
              <c:tx>
                <c:rich>
                  <a:bodyPr/>
                  <a:lstStyle/>
                  <a:p>
                    <a:fld id="{B9A87709-4E30-4CEB-B1C2-4DED70ABCA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3F-7194-4ED1-83BE-6DB595DA42A0}"/>
                </c:ext>
              </c:extLst>
            </c:dLbl>
            <c:dLbl>
              <c:idx val="672"/>
              <c:layout/>
              <c:tx>
                <c:rich>
                  <a:bodyPr/>
                  <a:lstStyle/>
                  <a:p>
                    <a:fld id="{9552C3C5-3E8D-43A6-9975-81538BE0F0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41-7194-4ED1-83BE-6DB595DA42A0}"/>
                </c:ext>
              </c:extLst>
            </c:dLbl>
            <c:dLbl>
              <c:idx val="673"/>
              <c:layout/>
              <c:tx>
                <c:rich>
                  <a:bodyPr/>
                  <a:lstStyle/>
                  <a:p>
                    <a:fld id="{FA6D262F-7C15-4FD5-899D-210795B167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43-7194-4ED1-83BE-6DB595DA42A0}"/>
                </c:ext>
              </c:extLst>
            </c:dLbl>
            <c:dLbl>
              <c:idx val="674"/>
              <c:layout/>
              <c:tx>
                <c:rich>
                  <a:bodyPr/>
                  <a:lstStyle/>
                  <a:p>
                    <a:fld id="{9A639A4E-95D9-469B-AE1E-C9491D3F93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45-7194-4ED1-83BE-6DB595DA42A0}"/>
                </c:ext>
              </c:extLst>
            </c:dLbl>
            <c:dLbl>
              <c:idx val="675"/>
              <c:layout/>
              <c:tx>
                <c:rich>
                  <a:bodyPr/>
                  <a:lstStyle/>
                  <a:p>
                    <a:fld id="{4E6C74B8-4FCE-4C8D-AE3D-616618C537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47-7194-4ED1-83BE-6DB595DA42A0}"/>
                </c:ext>
              </c:extLst>
            </c:dLbl>
            <c:dLbl>
              <c:idx val="676"/>
              <c:layout/>
              <c:tx>
                <c:rich>
                  <a:bodyPr/>
                  <a:lstStyle/>
                  <a:p>
                    <a:fld id="{A33840D2-1282-496A-B02F-0EA9634152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49-7194-4ED1-83BE-6DB595DA42A0}"/>
                </c:ext>
              </c:extLst>
            </c:dLbl>
            <c:dLbl>
              <c:idx val="677"/>
              <c:layout/>
              <c:tx>
                <c:rich>
                  <a:bodyPr/>
                  <a:lstStyle/>
                  <a:p>
                    <a:fld id="{39765856-CC67-41F5-A089-EBD95194A8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4B-7194-4ED1-83BE-6DB595DA42A0}"/>
                </c:ext>
              </c:extLst>
            </c:dLbl>
            <c:dLbl>
              <c:idx val="678"/>
              <c:layout/>
              <c:tx>
                <c:rich>
                  <a:bodyPr/>
                  <a:lstStyle/>
                  <a:p>
                    <a:fld id="{0E93106B-1E8A-4A20-B3BE-91C4539C1B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4D-7194-4ED1-83BE-6DB595DA42A0}"/>
                </c:ext>
              </c:extLst>
            </c:dLbl>
            <c:dLbl>
              <c:idx val="679"/>
              <c:layout/>
              <c:tx>
                <c:rich>
                  <a:bodyPr/>
                  <a:lstStyle/>
                  <a:p>
                    <a:fld id="{0F8E1DC4-64F6-4C73-AC9A-C78E09980D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4F-7194-4ED1-83BE-6DB595DA42A0}"/>
                </c:ext>
              </c:extLst>
            </c:dLbl>
            <c:dLbl>
              <c:idx val="680"/>
              <c:layout/>
              <c:tx>
                <c:rich>
                  <a:bodyPr/>
                  <a:lstStyle/>
                  <a:p>
                    <a:fld id="{E3774462-C895-40C2-87B0-6D818F920C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51-7194-4ED1-83BE-6DB595DA42A0}"/>
                </c:ext>
              </c:extLst>
            </c:dLbl>
            <c:dLbl>
              <c:idx val="681"/>
              <c:layout/>
              <c:tx>
                <c:rich>
                  <a:bodyPr/>
                  <a:lstStyle/>
                  <a:p>
                    <a:fld id="{0D619B15-5480-4BDF-9676-07A01AC7E19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53-7194-4ED1-83BE-6DB595DA42A0}"/>
                </c:ext>
              </c:extLst>
            </c:dLbl>
            <c:dLbl>
              <c:idx val="682"/>
              <c:layout/>
              <c:tx>
                <c:rich>
                  <a:bodyPr/>
                  <a:lstStyle/>
                  <a:p>
                    <a:fld id="{496A592F-4BFD-418E-A329-E87B614519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55-7194-4ED1-83BE-6DB595DA42A0}"/>
                </c:ext>
              </c:extLst>
            </c:dLbl>
            <c:dLbl>
              <c:idx val="683"/>
              <c:layout/>
              <c:tx>
                <c:rich>
                  <a:bodyPr/>
                  <a:lstStyle/>
                  <a:p>
                    <a:fld id="{A53CA209-EAF8-4A56-AAD9-50430D99EF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57-7194-4ED1-83BE-6DB595DA42A0}"/>
                </c:ext>
              </c:extLst>
            </c:dLbl>
            <c:dLbl>
              <c:idx val="684"/>
              <c:layout/>
              <c:tx>
                <c:rich>
                  <a:bodyPr/>
                  <a:lstStyle/>
                  <a:p>
                    <a:fld id="{04185E7A-287D-489E-8BA5-FFE2D5609D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59-7194-4ED1-83BE-6DB595DA42A0}"/>
                </c:ext>
              </c:extLst>
            </c:dLbl>
            <c:dLbl>
              <c:idx val="685"/>
              <c:layout/>
              <c:tx>
                <c:rich>
                  <a:bodyPr/>
                  <a:lstStyle/>
                  <a:p>
                    <a:fld id="{087E2984-23C4-42FC-8180-DA5E00267D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5B-7194-4ED1-83BE-6DB595DA42A0}"/>
                </c:ext>
              </c:extLst>
            </c:dLbl>
            <c:dLbl>
              <c:idx val="686"/>
              <c:layout/>
              <c:tx>
                <c:rich>
                  <a:bodyPr/>
                  <a:lstStyle/>
                  <a:p>
                    <a:fld id="{795B03B4-C460-4B72-96BC-918F3082F6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5D-7194-4ED1-83BE-6DB595DA42A0}"/>
                </c:ext>
              </c:extLst>
            </c:dLbl>
            <c:dLbl>
              <c:idx val="687"/>
              <c:layout/>
              <c:tx>
                <c:rich>
                  <a:bodyPr/>
                  <a:lstStyle/>
                  <a:p>
                    <a:fld id="{CE6B5E4D-4E86-4CE6-9403-24F28C7014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5F-7194-4ED1-83BE-6DB595DA42A0}"/>
                </c:ext>
              </c:extLst>
            </c:dLbl>
            <c:dLbl>
              <c:idx val="688"/>
              <c:layout/>
              <c:tx>
                <c:rich>
                  <a:bodyPr/>
                  <a:lstStyle/>
                  <a:p>
                    <a:fld id="{DF2DE37D-7748-46B5-9E12-22D55C2A3A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61-7194-4ED1-83BE-6DB595DA42A0}"/>
                </c:ext>
              </c:extLst>
            </c:dLbl>
            <c:dLbl>
              <c:idx val="689"/>
              <c:layout/>
              <c:tx>
                <c:rich>
                  <a:bodyPr/>
                  <a:lstStyle/>
                  <a:p>
                    <a:fld id="{9E685AE5-205D-4371-8F48-4C2EA73DF7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63-7194-4ED1-83BE-6DB595DA42A0}"/>
                </c:ext>
              </c:extLst>
            </c:dLbl>
            <c:dLbl>
              <c:idx val="690"/>
              <c:layout/>
              <c:tx>
                <c:rich>
                  <a:bodyPr/>
                  <a:lstStyle/>
                  <a:p>
                    <a:fld id="{C545C7FB-FC74-4365-8531-DD1C18E398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65-7194-4ED1-83BE-6DB595DA42A0}"/>
                </c:ext>
              </c:extLst>
            </c:dLbl>
            <c:dLbl>
              <c:idx val="691"/>
              <c:layout/>
              <c:tx>
                <c:rich>
                  <a:bodyPr/>
                  <a:lstStyle/>
                  <a:p>
                    <a:fld id="{F6EABDCF-ADF0-406C-80E6-F735B19D12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67-7194-4ED1-83BE-6DB595DA42A0}"/>
                </c:ext>
              </c:extLst>
            </c:dLbl>
            <c:dLbl>
              <c:idx val="692"/>
              <c:layout/>
              <c:tx>
                <c:rich>
                  <a:bodyPr/>
                  <a:lstStyle/>
                  <a:p>
                    <a:fld id="{D1AA256A-4A75-40F8-AD35-8448DEB47B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69-7194-4ED1-83BE-6DB595DA42A0}"/>
                </c:ext>
              </c:extLst>
            </c:dLbl>
            <c:dLbl>
              <c:idx val="693"/>
              <c:layout/>
              <c:tx>
                <c:rich>
                  <a:bodyPr/>
                  <a:lstStyle/>
                  <a:p>
                    <a:fld id="{88C9DC54-985B-442E-B216-D3272972CD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6B-7194-4ED1-83BE-6DB595DA42A0}"/>
                </c:ext>
              </c:extLst>
            </c:dLbl>
            <c:dLbl>
              <c:idx val="694"/>
              <c:layout/>
              <c:tx>
                <c:rich>
                  <a:bodyPr/>
                  <a:lstStyle/>
                  <a:p>
                    <a:fld id="{5C26C0FE-4144-499B-B66F-02C09F5874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6D-7194-4ED1-83BE-6DB595DA42A0}"/>
                </c:ext>
              </c:extLst>
            </c:dLbl>
            <c:dLbl>
              <c:idx val="695"/>
              <c:layout/>
              <c:tx>
                <c:rich>
                  <a:bodyPr/>
                  <a:lstStyle/>
                  <a:p>
                    <a:fld id="{EC7BFCB1-9695-406A-84F7-AF1D6CE28E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6F-7194-4ED1-83BE-6DB595DA42A0}"/>
                </c:ext>
              </c:extLst>
            </c:dLbl>
            <c:dLbl>
              <c:idx val="696"/>
              <c:layout/>
              <c:tx>
                <c:rich>
                  <a:bodyPr/>
                  <a:lstStyle/>
                  <a:p>
                    <a:fld id="{FB6A9321-B38E-4120-830B-0EC65589AC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71-7194-4ED1-83BE-6DB595DA42A0}"/>
                </c:ext>
              </c:extLst>
            </c:dLbl>
            <c:dLbl>
              <c:idx val="697"/>
              <c:layout/>
              <c:tx>
                <c:rich>
                  <a:bodyPr/>
                  <a:lstStyle/>
                  <a:p>
                    <a:fld id="{FE0B8801-7753-4788-9B00-EA20FA9EE5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73-7194-4ED1-83BE-6DB595DA42A0}"/>
                </c:ext>
              </c:extLst>
            </c:dLbl>
            <c:dLbl>
              <c:idx val="698"/>
              <c:layout/>
              <c:tx>
                <c:rich>
                  <a:bodyPr/>
                  <a:lstStyle/>
                  <a:p>
                    <a:fld id="{4651D31E-D74C-4951-B2D8-A91C412D66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75-7194-4ED1-83BE-6DB595DA42A0}"/>
                </c:ext>
              </c:extLst>
            </c:dLbl>
            <c:dLbl>
              <c:idx val="699"/>
              <c:layout/>
              <c:tx>
                <c:rich>
                  <a:bodyPr/>
                  <a:lstStyle/>
                  <a:p>
                    <a:fld id="{F6E854EA-09DC-40C7-8C02-16957886AF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77-7194-4ED1-83BE-6DB595DA42A0}"/>
                </c:ext>
              </c:extLst>
            </c:dLbl>
            <c:dLbl>
              <c:idx val="700"/>
              <c:layout/>
              <c:tx>
                <c:rich>
                  <a:bodyPr/>
                  <a:lstStyle/>
                  <a:p>
                    <a:fld id="{C1AFFF63-070B-4D28-88CF-C65C5E6D1C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79-7194-4ED1-83BE-6DB595DA42A0}"/>
                </c:ext>
              </c:extLst>
            </c:dLbl>
            <c:dLbl>
              <c:idx val="701"/>
              <c:layout/>
              <c:tx>
                <c:rich>
                  <a:bodyPr/>
                  <a:lstStyle/>
                  <a:p>
                    <a:fld id="{50086D9F-5B0B-440A-8083-8F1AC11234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7B-7194-4ED1-83BE-6DB595DA42A0}"/>
                </c:ext>
              </c:extLst>
            </c:dLbl>
            <c:dLbl>
              <c:idx val="702"/>
              <c:layout/>
              <c:tx>
                <c:rich>
                  <a:bodyPr/>
                  <a:lstStyle/>
                  <a:p>
                    <a:fld id="{34686292-1873-45C6-B882-2269157B79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7D-7194-4ED1-83BE-6DB595DA42A0}"/>
                </c:ext>
              </c:extLst>
            </c:dLbl>
            <c:dLbl>
              <c:idx val="703"/>
              <c:layout/>
              <c:tx>
                <c:rich>
                  <a:bodyPr/>
                  <a:lstStyle/>
                  <a:p>
                    <a:fld id="{02FD5F47-57C0-4A6D-9219-FEF4D6731D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7F-7194-4ED1-83BE-6DB595DA42A0}"/>
                </c:ext>
              </c:extLst>
            </c:dLbl>
            <c:dLbl>
              <c:idx val="704"/>
              <c:layout/>
              <c:tx>
                <c:rich>
                  <a:bodyPr/>
                  <a:lstStyle/>
                  <a:p>
                    <a:fld id="{A47B97BA-05A8-49FD-A43F-B852DABA19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81-7194-4ED1-83BE-6DB595DA42A0}"/>
                </c:ext>
              </c:extLst>
            </c:dLbl>
            <c:dLbl>
              <c:idx val="705"/>
              <c:layout/>
              <c:tx>
                <c:rich>
                  <a:bodyPr/>
                  <a:lstStyle/>
                  <a:p>
                    <a:fld id="{BA21C72C-9225-459F-9781-F2465839CE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83-7194-4ED1-83BE-6DB595DA42A0}"/>
                </c:ext>
              </c:extLst>
            </c:dLbl>
            <c:dLbl>
              <c:idx val="706"/>
              <c:layout/>
              <c:tx>
                <c:rich>
                  <a:bodyPr/>
                  <a:lstStyle/>
                  <a:p>
                    <a:fld id="{31B279DA-4378-4C41-BA99-786E897156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85-7194-4ED1-83BE-6DB595DA42A0}"/>
                </c:ext>
              </c:extLst>
            </c:dLbl>
            <c:dLbl>
              <c:idx val="707"/>
              <c:layout/>
              <c:tx>
                <c:rich>
                  <a:bodyPr/>
                  <a:lstStyle/>
                  <a:p>
                    <a:fld id="{D2D36A9E-DB4C-498A-86D0-BC4241118A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87-7194-4ED1-83BE-6DB595DA42A0}"/>
                </c:ext>
              </c:extLst>
            </c:dLbl>
            <c:dLbl>
              <c:idx val="708"/>
              <c:layout/>
              <c:tx>
                <c:rich>
                  <a:bodyPr/>
                  <a:lstStyle/>
                  <a:p>
                    <a:fld id="{3ADB2930-23CB-48E9-B815-0CC0573C9E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89-7194-4ED1-83BE-6DB595DA42A0}"/>
                </c:ext>
              </c:extLst>
            </c:dLbl>
            <c:dLbl>
              <c:idx val="709"/>
              <c:layout/>
              <c:tx>
                <c:rich>
                  <a:bodyPr/>
                  <a:lstStyle/>
                  <a:p>
                    <a:fld id="{165F5FE7-EC30-4165-AF1F-295C35DB69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8B-7194-4ED1-83BE-6DB595DA42A0}"/>
                </c:ext>
              </c:extLst>
            </c:dLbl>
            <c:dLbl>
              <c:idx val="710"/>
              <c:layout/>
              <c:tx>
                <c:rich>
                  <a:bodyPr/>
                  <a:lstStyle/>
                  <a:p>
                    <a:fld id="{DE322CA7-25D8-48CA-A42E-D13E1A4D33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8D-7194-4ED1-83BE-6DB595DA42A0}"/>
                </c:ext>
              </c:extLst>
            </c:dLbl>
            <c:dLbl>
              <c:idx val="711"/>
              <c:layout/>
              <c:tx>
                <c:rich>
                  <a:bodyPr/>
                  <a:lstStyle/>
                  <a:p>
                    <a:fld id="{714BBE98-FA4A-4D8B-B040-5C0205DC89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8F-7194-4ED1-83BE-6DB595DA42A0}"/>
                </c:ext>
              </c:extLst>
            </c:dLbl>
            <c:dLbl>
              <c:idx val="712"/>
              <c:layout/>
              <c:tx>
                <c:rich>
                  <a:bodyPr/>
                  <a:lstStyle/>
                  <a:p>
                    <a:fld id="{87C17820-F0B4-428A-92CA-1D542FAB92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91-7194-4ED1-83BE-6DB595DA42A0}"/>
                </c:ext>
              </c:extLst>
            </c:dLbl>
            <c:dLbl>
              <c:idx val="713"/>
              <c:layout/>
              <c:tx>
                <c:rich>
                  <a:bodyPr/>
                  <a:lstStyle/>
                  <a:p>
                    <a:fld id="{0960A027-94C4-4B9C-94A9-76BDCDBE8D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93-7194-4ED1-83BE-6DB595DA42A0}"/>
                </c:ext>
              </c:extLst>
            </c:dLbl>
            <c:dLbl>
              <c:idx val="714"/>
              <c:layout/>
              <c:tx>
                <c:rich>
                  <a:bodyPr/>
                  <a:lstStyle/>
                  <a:p>
                    <a:fld id="{03C4AD0E-E89E-434F-A28B-47AA64D478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95-7194-4ED1-83BE-6DB595DA42A0}"/>
                </c:ext>
              </c:extLst>
            </c:dLbl>
            <c:dLbl>
              <c:idx val="715"/>
              <c:layout/>
              <c:tx>
                <c:rich>
                  <a:bodyPr/>
                  <a:lstStyle/>
                  <a:p>
                    <a:fld id="{F92BC1C3-8669-4417-AF99-B4D07B01A0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97-7194-4ED1-83BE-6DB595DA42A0}"/>
                </c:ext>
              </c:extLst>
            </c:dLbl>
            <c:dLbl>
              <c:idx val="716"/>
              <c:layout/>
              <c:tx>
                <c:rich>
                  <a:bodyPr/>
                  <a:lstStyle/>
                  <a:p>
                    <a:fld id="{C683498B-F11D-4E94-8B5C-BEB8232BE5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99-7194-4ED1-83BE-6DB595DA42A0}"/>
                </c:ext>
              </c:extLst>
            </c:dLbl>
            <c:dLbl>
              <c:idx val="717"/>
              <c:layout/>
              <c:tx>
                <c:rich>
                  <a:bodyPr/>
                  <a:lstStyle/>
                  <a:p>
                    <a:fld id="{56A0152B-A799-49D7-B10E-529A7137D3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9B-7194-4ED1-83BE-6DB595DA42A0}"/>
                </c:ext>
              </c:extLst>
            </c:dLbl>
            <c:dLbl>
              <c:idx val="718"/>
              <c:layout/>
              <c:tx>
                <c:rich>
                  <a:bodyPr/>
                  <a:lstStyle/>
                  <a:p>
                    <a:fld id="{4FFFEF5D-33C8-4212-A9EA-3063947BB5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9D-7194-4ED1-83BE-6DB595DA42A0}"/>
                </c:ext>
              </c:extLst>
            </c:dLbl>
            <c:dLbl>
              <c:idx val="719"/>
              <c:layout/>
              <c:tx>
                <c:rich>
                  <a:bodyPr/>
                  <a:lstStyle/>
                  <a:p>
                    <a:fld id="{3F842ECB-63BD-4789-89F0-D84BDE37FA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9F-7194-4ED1-83BE-6DB595DA42A0}"/>
                </c:ext>
              </c:extLst>
            </c:dLbl>
            <c:dLbl>
              <c:idx val="720"/>
              <c:layout/>
              <c:tx>
                <c:rich>
                  <a:bodyPr/>
                  <a:lstStyle/>
                  <a:p>
                    <a:fld id="{3F0CD050-0F0A-4E68-ADF8-9E96B997DB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A1-7194-4ED1-83BE-6DB595DA42A0}"/>
                </c:ext>
              </c:extLst>
            </c:dLbl>
            <c:dLbl>
              <c:idx val="721"/>
              <c:layout/>
              <c:tx>
                <c:rich>
                  <a:bodyPr/>
                  <a:lstStyle/>
                  <a:p>
                    <a:fld id="{43143E84-5DD8-4891-833D-7B66E9686E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A3-7194-4ED1-83BE-6DB595DA42A0}"/>
                </c:ext>
              </c:extLst>
            </c:dLbl>
            <c:dLbl>
              <c:idx val="722"/>
              <c:layout/>
              <c:tx>
                <c:rich>
                  <a:bodyPr/>
                  <a:lstStyle/>
                  <a:p>
                    <a:fld id="{8DD77663-1B80-466E-AE60-92665A477C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A5-7194-4ED1-83BE-6DB595DA42A0}"/>
                </c:ext>
              </c:extLst>
            </c:dLbl>
            <c:dLbl>
              <c:idx val="723"/>
              <c:layout/>
              <c:tx>
                <c:rich>
                  <a:bodyPr/>
                  <a:lstStyle/>
                  <a:p>
                    <a:fld id="{89339B21-0313-48CE-B21B-6AD9299154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A7-7194-4ED1-83BE-6DB595DA42A0}"/>
                </c:ext>
              </c:extLst>
            </c:dLbl>
            <c:dLbl>
              <c:idx val="724"/>
              <c:layout/>
              <c:tx>
                <c:rich>
                  <a:bodyPr/>
                  <a:lstStyle/>
                  <a:p>
                    <a:fld id="{BA50287D-CEF1-4D60-B7F6-C98ECFD438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A9-7194-4ED1-83BE-6DB595DA42A0}"/>
                </c:ext>
              </c:extLst>
            </c:dLbl>
            <c:dLbl>
              <c:idx val="725"/>
              <c:layout/>
              <c:tx>
                <c:rich>
                  <a:bodyPr/>
                  <a:lstStyle/>
                  <a:p>
                    <a:fld id="{BB377E57-D98D-4A3A-B6C5-3D97A8AC0F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AB-7194-4ED1-83BE-6DB595DA42A0}"/>
                </c:ext>
              </c:extLst>
            </c:dLbl>
            <c:dLbl>
              <c:idx val="726"/>
              <c:layout/>
              <c:tx>
                <c:rich>
                  <a:bodyPr/>
                  <a:lstStyle/>
                  <a:p>
                    <a:fld id="{28854372-1A3A-48FD-96C8-E9F7EDA72D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AD-7194-4ED1-83BE-6DB595DA42A0}"/>
                </c:ext>
              </c:extLst>
            </c:dLbl>
            <c:dLbl>
              <c:idx val="727"/>
              <c:layout/>
              <c:tx>
                <c:rich>
                  <a:bodyPr/>
                  <a:lstStyle/>
                  <a:p>
                    <a:fld id="{D6A0D4FB-51DB-493A-B20F-CA1251977AA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AF-7194-4ED1-83BE-6DB595DA42A0}"/>
                </c:ext>
              </c:extLst>
            </c:dLbl>
            <c:dLbl>
              <c:idx val="728"/>
              <c:layout/>
              <c:tx>
                <c:rich>
                  <a:bodyPr/>
                  <a:lstStyle/>
                  <a:p>
                    <a:fld id="{3D9C57BD-B642-41A2-A06B-53CCEEBA6F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B1-7194-4ED1-83BE-6DB595DA42A0}"/>
                </c:ext>
              </c:extLst>
            </c:dLbl>
            <c:dLbl>
              <c:idx val="729"/>
              <c:layout/>
              <c:tx>
                <c:rich>
                  <a:bodyPr/>
                  <a:lstStyle/>
                  <a:p>
                    <a:fld id="{7190A27A-BA8B-4E80-B918-36E936470C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B3-7194-4ED1-83BE-6DB595DA42A0}"/>
                </c:ext>
              </c:extLst>
            </c:dLbl>
            <c:dLbl>
              <c:idx val="730"/>
              <c:layout/>
              <c:tx>
                <c:rich>
                  <a:bodyPr/>
                  <a:lstStyle/>
                  <a:p>
                    <a:fld id="{D890F26E-F1D2-4A9D-B359-7E98A6EDD7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B5-7194-4ED1-83BE-6DB595DA42A0}"/>
                </c:ext>
              </c:extLst>
            </c:dLbl>
            <c:dLbl>
              <c:idx val="731"/>
              <c:layout/>
              <c:tx>
                <c:rich>
                  <a:bodyPr/>
                  <a:lstStyle/>
                  <a:p>
                    <a:fld id="{38D1DC4C-0A79-4CE4-A5A9-DF64E30B94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B7-7194-4ED1-83BE-6DB595DA42A0}"/>
                </c:ext>
              </c:extLst>
            </c:dLbl>
            <c:dLbl>
              <c:idx val="732"/>
              <c:layout/>
              <c:tx>
                <c:rich>
                  <a:bodyPr/>
                  <a:lstStyle/>
                  <a:p>
                    <a:fld id="{CB82B44C-1687-4D38-82E5-049472A4FB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B9-7194-4ED1-83BE-6DB595DA42A0}"/>
                </c:ext>
              </c:extLst>
            </c:dLbl>
            <c:dLbl>
              <c:idx val="733"/>
              <c:layout/>
              <c:tx>
                <c:rich>
                  <a:bodyPr/>
                  <a:lstStyle/>
                  <a:p>
                    <a:fld id="{45F1338B-A389-4762-B0B2-3B0C45E7A8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BB-7194-4ED1-83BE-6DB595DA42A0}"/>
                </c:ext>
              </c:extLst>
            </c:dLbl>
            <c:dLbl>
              <c:idx val="734"/>
              <c:layout/>
              <c:tx>
                <c:rich>
                  <a:bodyPr/>
                  <a:lstStyle/>
                  <a:p>
                    <a:fld id="{B39CEF59-08BA-4EFF-8339-30FE8C158B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BD-7194-4ED1-83BE-6DB595DA42A0}"/>
                </c:ext>
              </c:extLst>
            </c:dLbl>
            <c:dLbl>
              <c:idx val="735"/>
              <c:layout/>
              <c:tx>
                <c:rich>
                  <a:bodyPr/>
                  <a:lstStyle/>
                  <a:p>
                    <a:fld id="{707E7552-2F2A-4DF3-AC19-899B67153B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BF-7194-4ED1-83BE-6DB595DA42A0}"/>
                </c:ext>
              </c:extLst>
            </c:dLbl>
            <c:dLbl>
              <c:idx val="736"/>
              <c:layout/>
              <c:tx>
                <c:rich>
                  <a:bodyPr/>
                  <a:lstStyle/>
                  <a:p>
                    <a:fld id="{DEA03740-F137-4CFA-BFAC-291B085CA5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C1-7194-4ED1-83BE-6DB595DA42A0}"/>
                </c:ext>
              </c:extLst>
            </c:dLbl>
            <c:dLbl>
              <c:idx val="737"/>
              <c:layout/>
              <c:tx>
                <c:rich>
                  <a:bodyPr/>
                  <a:lstStyle/>
                  <a:p>
                    <a:fld id="{A25A141E-8940-4B42-B87B-5B17D0F528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C3-7194-4ED1-83BE-6DB595DA42A0}"/>
                </c:ext>
              </c:extLst>
            </c:dLbl>
            <c:dLbl>
              <c:idx val="738"/>
              <c:layout/>
              <c:tx>
                <c:rich>
                  <a:bodyPr/>
                  <a:lstStyle/>
                  <a:p>
                    <a:fld id="{802E0809-A14E-4E0E-8C2A-43A307087C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C5-7194-4ED1-83BE-6DB595DA42A0}"/>
                </c:ext>
              </c:extLst>
            </c:dLbl>
            <c:dLbl>
              <c:idx val="739"/>
              <c:layout/>
              <c:tx>
                <c:rich>
                  <a:bodyPr/>
                  <a:lstStyle/>
                  <a:p>
                    <a:fld id="{FDA381AF-CACD-46C9-803F-790303A81C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C7-7194-4ED1-83BE-6DB595DA42A0}"/>
                </c:ext>
              </c:extLst>
            </c:dLbl>
            <c:dLbl>
              <c:idx val="740"/>
              <c:layout/>
              <c:tx>
                <c:rich>
                  <a:bodyPr/>
                  <a:lstStyle/>
                  <a:p>
                    <a:fld id="{BFB59BDB-DC43-4DA4-8346-6863F57B32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C9-7194-4ED1-83BE-6DB595DA42A0}"/>
                </c:ext>
              </c:extLst>
            </c:dLbl>
            <c:dLbl>
              <c:idx val="741"/>
              <c:layout/>
              <c:tx>
                <c:rich>
                  <a:bodyPr/>
                  <a:lstStyle/>
                  <a:p>
                    <a:fld id="{453E6D40-8499-448E-AF5D-32392D6A40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CB-7194-4ED1-83BE-6DB595DA42A0}"/>
                </c:ext>
              </c:extLst>
            </c:dLbl>
            <c:dLbl>
              <c:idx val="742"/>
              <c:layout/>
              <c:tx>
                <c:rich>
                  <a:bodyPr/>
                  <a:lstStyle/>
                  <a:p>
                    <a:fld id="{965C8F6E-5FE5-4B57-9A2B-A2EDE5C4D5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CD-7194-4ED1-83BE-6DB595DA42A0}"/>
                </c:ext>
              </c:extLst>
            </c:dLbl>
            <c:dLbl>
              <c:idx val="743"/>
              <c:layout/>
              <c:tx>
                <c:rich>
                  <a:bodyPr/>
                  <a:lstStyle/>
                  <a:p>
                    <a:fld id="{34982A22-70D2-4ADA-A229-FC5EFB5DEC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CF-7194-4ED1-83BE-6DB595DA42A0}"/>
                </c:ext>
              </c:extLst>
            </c:dLbl>
            <c:dLbl>
              <c:idx val="744"/>
              <c:layout/>
              <c:tx>
                <c:rich>
                  <a:bodyPr/>
                  <a:lstStyle/>
                  <a:p>
                    <a:fld id="{370708B1-0B8A-4627-9666-FF15AA326F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D1-7194-4ED1-83BE-6DB595DA42A0}"/>
                </c:ext>
              </c:extLst>
            </c:dLbl>
            <c:dLbl>
              <c:idx val="745"/>
              <c:layout/>
              <c:tx>
                <c:rich>
                  <a:bodyPr/>
                  <a:lstStyle/>
                  <a:p>
                    <a:fld id="{22D97886-A5CB-44B6-B569-9E03B2B637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D3-7194-4ED1-83BE-6DB595DA42A0}"/>
                </c:ext>
              </c:extLst>
            </c:dLbl>
            <c:dLbl>
              <c:idx val="746"/>
              <c:layout/>
              <c:tx>
                <c:rich>
                  <a:bodyPr/>
                  <a:lstStyle/>
                  <a:p>
                    <a:fld id="{019264C8-A9F2-47D8-9AFE-D17D11BF3F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D5-7194-4ED1-83BE-6DB595DA42A0}"/>
                </c:ext>
              </c:extLst>
            </c:dLbl>
            <c:dLbl>
              <c:idx val="747"/>
              <c:layout/>
              <c:tx>
                <c:rich>
                  <a:bodyPr/>
                  <a:lstStyle/>
                  <a:p>
                    <a:fld id="{2DA64743-5DD3-4566-8E55-E072306540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D7-7194-4ED1-83BE-6DB595DA42A0}"/>
                </c:ext>
              </c:extLst>
            </c:dLbl>
            <c:dLbl>
              <c:idx val="748"/>
              <c:layout/>
              <c:tx>
                <c:rich>
                  <a:bodyPr/>
                  <a:lstStyle/>
                  <a:p>
                    <a:fld id="{EB9DDF4C-1FCD-4E09-B9E8-97A2EF7192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D9-7194-4ED1-83BE-6DB595DA42A0}"/>
                </c:ext>
              </c:extLst>
            </c:dLbl>
            <c:dLbl>
              <c:idx val="749"/>
              <c:layout/>
              <c:tx>
                <c:rich>
                  <a:bodyPr/>
                  <a:lstStyle/>
                  <a:p>
                    <a:fld id="{F9084DA5-15A3-48DB-9791-C0F5896E3B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DB-7194-4ED1-83BE-6DB595DA42A0}"/>
                </c:ext>
              </c:extLst>
            </c:dLbl>
            <c:dLbl>
              <c:idx val="750"/>
              <c:layout/>
              <c:tx>
                <c:rich>
                  <a:bodyPr/>
                  <a:lstStyle/>
                  <a:p>
                    <a:fld id="{47F00181-285C-4F3F-830E-62CD93C591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DD-7194-4ED1-83BE-6DB595DA42A0}"/>
                </c:ext>
              </c:extLst>
            </c:dLbl>
            <c:dLbl>
              <c:idx val="751"/>
              <c:layout/>
              <c:tx>
                <c:rich>
                  <a:bodyPr/>
                  <a:lstStyle/>
                  <a:p>
                    <a:fld id="{898EE25B-C628-45BF-BA72-66973CABBC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DF-7194-4ED1-83BE-6DB595DA42A0}"/>
                </c:ext>
              </c:extLst>
            </c:dLbl>
            <c:dLbl>
              <c:idx val="752"/>
              <c:layout/>
              <c:tx>
                <c:rich>
                  <a:bodyPr/>
                  <a:lstStyle/>
                  <a:p>
                    <a:fld id="{07AF95FD-E53A-4E5C-A4C6-41714A5ABB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E1-7194-4ED1-83BE-6DB595DA42A0}"/>
                </c:ext>
              </c:extLst>
            </c:dLbl>
            <c:dLbl>
              <c:idx val="753"/>
              <c:layout/>
              <c:tx>
                <c:rich>
                  <a:bodyPr/>
                  <a:lstStyle/>
                  <a:p>
                    <a:fld id="{9510DECA-543C-4FCB-91E4-20DC2EE5CF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E3-7194-4ED1-83BE-6DB595DA42A0}"/>
                </c:ext>
              </c:extLst>
            </c:dLbl>
            <c:dLbl>
              <c:idx val="754"/>
              <c:layout/>
              <c:tx>
                <c:rich>
                  <a:bodyPr/>
                  <a:lstStyle/>
                  <a:p>
                    <a:fld id="{728E17F9-C8B4-4D88-A6B4-C2E7EFCCF6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E5-7194-4ED1-83BE-6DB595DA42A0}"/>
                </c:ext>
              </c:extLst>
            </c:dLbl>
            <c:dLbl>
              <c:idx val="755"/>
              <c:layout/>
              <c:tx>
                <c:rich>
                  <a:bodyPr/>
                  <a:lstStyle/>
                  <a:p>
                    <a:fld id="{708B4C6A-C361-4DFF-B6F5-26F4C8547F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E7-7194-4ED1-83BE-6DB595DA42A0}"/>
                </c:ext>
              </c:extLst>
            </c:dLbl>
            <c:dLbl>
              <c:idx val="756"/>
              <c:layout/>
              <c:tx>
                <c:rich>
                  <a:bodyPr/>
                  <a:lstStyle/>
                  <a:p>
                    <a:fld id="{FE993B2B-B277-439F-851C-B546E62E354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E9-7194-4ED1-83BE-6DB595DA42A0}"/>
                </c:ext>
              </c:extLst>
            </c:dLbl>
            <c:dLbl>
              <c:idx val="757"/>
              <c:layout/>
              <c:tx>
                <c:rich>
                  <a:bodyPr/>
                  <a:lstStyle/>
                  <a:p>
                    <a:fld id="{5EE2A8C1-D215-4DB9-BE59-72C0811F04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EB-7194-4ED1-83BE-6DB595DA42A0}"/>
                </c:ext>
              </c:extLst>
            </c:dLbl>
            <c:dLbl>
              <c:idx val="758"/>
              <c:layout/>
              <c:tx>
                <c:rich>
                  <a:bodyPr/>
                  <a:lstStyle/>
                  <a:p>
                    <a:fld id="{34EF97C4-EBBA-4178-B107-70510DBF8F0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ED-7194-4ED1-83BE-6DB595DA42A0}"/>
                </c:ext>
              </c:extLst>
            </c:dLbl>
            <c:dLbl>
              <c:idx val="759"/>
              <c:layout/>
              <c:tx>
                <c:rich>
                  <a:bodyPr/>
                  <a:lstStyle/>
                  <a:p>
                    <a:fld id="{28662988-D7C8-4E74-B654-A5FDE77F47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EF-7194-4ED1-83BE-6DB595DA42A0}"/>
                </c:ext>
              </c:extLst>
            </c:dLbl>
            <c:dLbl>
              <c:idx val="760"/>
              <c:layout/>
              <c:tx>
                <c:rich>
                  <a:bodyPr/>
                  <a:lstStyle/>
                  <a:p>
                    <a:fld id="{C0B69071-5189-48B5-8D04-F2F5694DE9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F1-7194-4ED1-83BE-6DB595DA42A0}"/>
                </c:ext>
              </c:extLst>
            </c:dLbl>
            <c:dLbl>
              <c:idx val="761"/>
              <c:layout/>
              <c:tx>
                <c:rich>
                  <a:bodyPr/>
                  <a:lstStyle/>
                  <a:p>
                    <a:fld id="{0D1BA196-FAA2-4B8E-89B3-8B382B8C66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F3-7194-4ED1-83BE-6DB595DA42A0}"/>
                </c:ext>
              </c:extLst>
            </c:dLbl>
            <c:dLbl>
              <c:idx val="762"/>
              <c:layout/>
              <c:tx>
                <c:rich>
                  <a:bodyPr/>
                  <a:lstStyle/>
                  <a:p>
                    <a:fld id="{6C8F6540-294C-4ED5-834A-D006EC22BA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F5-7194-4ED1-83BE-6DB595DA42A0}"/>
                </c:ext>
              </c:extLst>
            </c:dLbl>
            <c:dLbl>
              <c:idx val="763"/>
              <c:layout/>
              <c:tx>
                <c:rich>
                  <a:bodyPr/>
                  <a:lstStyle/>
                  <a:p>
                    <a:fld id="{7C261FC0-5BB0-4D24-BEF1-0B81479774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F7-7194-4ED1-83BE-6DB595DA42A0}"/>
                </c:ext>
              </c:extLst>
            </c:dLbl>
            <c:dLbl>
              <c:idx val="764"/>
              <c:layout/>
              <c:tx>
                <c:rich>
                  <a:bodyPr/>
                  <a:lstStyle/>
                  <a:p>
                    <a:fld id="{302F94AE-EB91-45EE-BCEA-EE6F6C2E34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F9-7194-4ED1-83BE-6DB595DA42A0}"/>
                </c:ext>
              </c:extLst>
            </c:dLbl>
            <c:dLbl>
              <c:idx val="765"/>
              <c:layout/>
              <c:tx>
                <c:rich>
                  <a:bodyPr/>
                  <a:lstStyle/>
                  <a:p>
                    <a:fld id="{D50A58D4-C759-497F-B5C6-CC9FC6A588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FB-7194-4ED1-83BE-6DB595DA42A0}"/>
                </c:ext>
              </c:extLst>
            </c:dLbl>
            <c:dLbl>
              <c:idx val="766"/>
              <c:layout/>
              <c:tx>
                <c:rich>
                  <a:bodyPr/>
                  <a:lstStyle/>
                  <a:p>
                    <a:fld id="{9C4EF4A0-9E9B-4C36-B747-5481154089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FD-7194-4ED1-83BE-6DB595DA42A0}"/>
                </c:ext>
              </c:extLst>
            </c:dLbl>
            <c:dLbl>
              <c:idx val="767"/>
              <c:layout/>
              <c:tx>
                <c:rich>
                  <a:bodyPr/>
                  <a:lstStyle/>
                  <a:p>
                    <a:fld id="{964F1DE6-0226-4A3A-96AD-113E5AA12C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5FF-7194-4ED1-83BE-6DB595DA42A0}"/>
                </c:ext>
              </c:extLst>
            </c:dLbl>
            <c:dLbl>
              <c:idx val="768"/>
              <c:layout/>
              <c:tx>
                <c:rich>
                  <a:bodyPr/>
                  <a:lstStyle/>
                  <a:p>
                    <a:fld id="{7D940828-EE90-42BF-8ABA-DF19DC11E0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01-7194-4ED1-83BE-6DB595DA42A0}"/>
                </c:ext>
              </c:extLst>
            </c:dLbl>
            <c:dLbl>
              <c:idx val="769"/>
              <c:layout/>
              <c:tx>
                <c:rich>
                  <a:bodyPr/>
                  <a:lstStyle/>
                  <a:p>
                    <a:fld id="{E2F347DB-B4FA-4FEF-A472-9E33BC1984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03-7194-4ED1-83BE-6DB595DA42A0}"/>
                </c:ext>
              </c:extLst>
            </c:dLbl>
            <c:dLbl>
              <c:idx val="770"/>
              <c:layout/>
              <c:tx>
                <c:rich>
                  <a:bodyPr/>
                  <a:lstStyle/>
                  <a:p>
                    <a:fld id="{55C7097A-DAFC-4DF7-B993-CC0DF5A32B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05-7194-4ED1-83BE-6DB595DA42A0}"/>
                </c:ext>
              </c:extLst>
            </c:dLbl>
            <c:dLbl>
              <c:idx val="771"/>
              <c:layout/>
              <c:tx>
                <c:rich>
                  <a:bodyPr/>
                  <a:lstStyle/>
                  <a:p>
                    <a:fld id="{3B868025-CC6E-4152-9736-DDBDD72770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07-7194-4ED1-83BE-6DB595DA42A0}"/>
                </c:ext>
              </c:extLst>
            </c:dLbl>
            <c:dLbl>
              <c:idx val="772"/>
              <c:layout/>
              <c:tx>
                <c:rich>
                  <a:bodyPr/>
                  <a:lstStyle/>
                  <a:p>
                    <a:fld id="{9E3B01B1-65AA-48BB-91C9-8E0EB2FD68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09-7194-4ED1-83BE-6DB595DA42A0}"/>
                </c:ext>
              </c:extLst>
            </c:dLbl>
            <c:dLbl>
              <c:idx val="773"/>
              <c:layout/>
              <c:tx>
                <c:rich>
                  <a:bodyPr/>
                  <a:lstStyle/>
                  <a:p>
                    <a:fld id="{78B3C52A-13A9-46D6-AD49-7E5FACCEA8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0B-7194-4ED1-83BE-6DB595DA42A0}"/>
                </c:ext>
              </c:extLst>
            </c:dLbl>
            <c:dLbl>
              <c:idx val="774"/>
              <c:layout/>
              <c:tx>
                <c:rich>
                  <a:bodyPr/>
                  <a:lstStyle/>
                  <a:p>
                    <a:fld id="{79031E1C-F3C4-4AF0-A638-F1FAB242D2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0D-7194-4ED1-83BE-6DB595DA42A0}"/>
                </c:ext>
              </c:extLst>
            </c:dLbl>
            <c:dLbl>
              <c:idx val="775"/>
              <c:layout/>
              <c:tx>
                <c:rich>
                  <a:bodyPr/>
                  <a:lstStyle/>
                  <a:p>
                    <a:fld id="{E9A5362B-8F2C-4CB7-8A4A-D72E6ACB942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0F-7194-4ED1-83BE-6DB595DA42A0}"/>
                </c:ext>
              </c:extLst>
            </c:dLbl>
            <c:dLbl>
              <c:idx val="776"/>
              <c:layout/>
              <c:tx>
                <c:rich>
                  <a:bodyPr/>
                  <a:lstStyle/>
                  <a:p>
                    <a:fld id="{3A617F13-0F01-4D11-9EB0-BB0646574D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11-7194-4ED1-83BE-6DB595DA42A0}"/>
                </c:ext>
              </c:extLst>
            </c:dLbl>
            <c:dLbl>
              <c:idx val="777"/>
              <c:layout/>
              <c:tx>
                <c:rich>
                  <a:bodyPr/>
                  <a:lstStyle/>
                  <a:p>
                    <a:fld id="{064AB309-A55A-4407-9A07-77BEE291A8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13-7194-4ED1-83BE-6DB595DA42A0}"/>
                </c:ext>
              </c:extLst>
            </c:dLbl>
            <c:dLbl>
              <c:idx val="778"/>
              <c:layout/>
              <c:tx>
                <c:rich>
                  <a:bodyPr/>
                  <a:lstStyle/>
                  <a:p>
                    <a:fld id="{3271EE64-33AF-4B29-B390-7F874FD946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15-7194-4ED1-83BE-6DB595DA42A0}"/>
                </c:ext>
              </c:extLst>
            </c:dLbl>
            <c:dLbl>
              <c:idx val="779"/>
              <c:layout/>
              <c:tx>
                <c:rich>
                  <a:bodyPr/>
                  <a:lstStyle/>
                  <a:p>
                    <a:fld id="{2B3A3225-06BA-4C0E-A206-7BD9A7C2A3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17-7194-4ED1-83BE-6DB595DA42A0}"/>
                </c:ext>
              </c:extLst>
            </c:dLbl>
            <c:dLbl>
              <c:idx val="780"/>
              <c:layout/>
              <c:tx>
                <c:rich>
                  <a:bodyPr/>
                  <a:lstStyle/>
                  <a:p>
                    <a:fld id="{715FB9AD-137C-4A80-9958-D1FAA5B690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19-7194-4ED1-83BE-6DB595DA42A0}"/>
                </c:ext>
              </c:extLst>
            </c:dLbl>
            <c:dLbl>
              <c:idx val="781"/>
              <c:layout/>
              <c:tx>
                <c:rich>
                  <a:bodyPr/>
                  <a:lstStyle/>
                  <a:p>
                    <a:fld id="{390478D6-E732-4E33-A29E-7DD9FBBC50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1B-7194-4ED1-83BE-6DB595DA42A0}"/>
                </c:ext>
              </c:extLst>
            </c:dLbl>
            <c:dLbl>
              <c:idx val="782"/>
              <c:layout/>
              <c:tx>
                <c:rich>
                  <a:bodyPr/>
                  <a:lstStyle/>
                  <a:p>
                    <a:fld id="{63FA4093-20B1-4825-A44B-3447814C71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1D-7194-4ED1-83BE-6DB595DA42A0}"/>
                </c:ext>
              </c:extLst>
            </c:dLbl>
            <c:dLbl>
              <c:idx val="783"/>
              <c:layout/>
              <c:tx>
                <c:rich>
                  <a:bodyPr/>
                  <a:lstStyle/>
                  <a:p>
                    <a:fld id="{610D3B97-B765-496E-AAF7-A9FA3F8622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1F-7194-4ED1-83BE-6DB595DA42A0}"/>
                </c:ext>
              </c:extLst>
            </c:dLbl>
            <c:dLbl>
              <c:idx val="784"/>
              <c:layout/>
              <c:tx>
                <c:rich>
                  <a:bodyPr/>
                  <a:lstStyle/>
                  <a:p>
                    <a:fld id="{1434E4F8-E9D2-4380-8E4C-68EBE20F1A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21-7194-4ED1-83BE-6DB595DA42A0}"/>
                </c:ext>
              </c:extLst>
            </c:dLbl>
            <c:dLbl>
              <c:idx val="785"/>
              <c:layout/>
              <c:tx>
                <c:rich>
                  <a:bodyPr/>
                  <a:lstStyle/>
                  <a:p>
                    <a:fld id="{23C224C0-B1BA-49E0-A557-F2841F8866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23-7194-4ED1-83BE-6DB595DA42A0}"/>
                </c:ext>
              </c:extLst>
            </c:dLbl>
            <c:dLbl>
              <c:idx val="786"/>
              <c:layout/>
              <c:tx>
                <c:rich>
                  <a:bodyPr/>
                  <a:lstStyle/>
                  <a:p>
                    <a:fld id="{3A617566-D33C-4B0C-A98B-29679AE1B3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25-7194-4ED1-83BE-6DB595DA42A0}"/>
                </c:ext>
              </c:extLst>
            </c:dLbl>
            <c:dLbl>
              <c:idx val="787"/>
              <c:layout/>
              <c:tx>
                <c:rich>
                  <a:bodyPr/>
                  <a:lstStyle/>
                  <a:p>
                    <a:fld id="{57E50823-2C7A-42F8-844E-F1EDCFB592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27-7194-4ED1-83BE-6DB595DA42A0}"/>
                </c:ext>
              </c:extLst>
            </c:dLbl>
            <c:dLbl>
              <c:idx val="788"/>
              <c:layout/>
              <c:tx>
                <c:rich>
                  <a:bodyPr/>
                  <a:lstStyle/>
                  <a:p>
                    <a:fld id="{08AE874A-9585-4FDA-8A30-AB8901AAFF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29-7194-4ED1-83BE-6DB595DA42A0}"/>
                </c:ext>
              </c:extLst>
            </c:dLbl>
            <c:dLbl>
              <c:idx val="789"/>
              <c:layout/>
              <c:tx>
                <c:rich>
                  <a:bodyPr/>
                  <a:lstStyle/>
                  <a:p>
                    <a:fld id="{9217D93E-CB7A-4D43-8771-1083892F01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2B-7194-4ED1-83BE-6DB595DA42A0}"/>
                </c:ext>
              </c:extLst>
            </c:dLbl>
            <c:dLbl>
              <c:idx val="790"/>
              <c:layout/>
              <c:tx>
                <c:rich>
                  <a:bodyPr/>
                  <a:lstStyle/>
                  <a:p>
                    <a:fld id="{AFE8B1A4-F864-409D-AAD4-DE9E5278C5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2D-7194-4ED1-83BE-6DB595DA42A0}"/>
                </c:ext>
              </c:extLst>
            </c:dLbl>
            <c:dLbl>
              <c:idx val="791"/>
              <c:layout/>
              <c:tx>
                <c:rich>
                  <a:bodyPr/>
                  <a:lstStyle/>
                  <a:p>
                    <a:fld id="{D5C5328A-115C-44DA-B948-0AB6CC1518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2F-7194-4ED1-83BE-6DB595DA42A0}"/>
                </c:ext>
              </c:extLst>
            </c:dLbl>
            <c:dLbl>
              <c:idx val="792"/>
              <c:layout/>
              <c:tx>
                <c:rich>
                  <a:bodyPr/>
                  <a:lstStyle/>
                  <a:p>
                    <a:fld id="{66A41F5E-3DC4-415A-A3E6-5749A65819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31-7194-4ED1-83BE-6DB595DA42A0}"/>
                </c:ext>
              </c:extLst>
            </c:dLbl>
            <c:dLbl>
              <c:idx val="793"/>
              <c:layout/>
              <c:tx>
                <c:rich>
                  <a:bodyPr/>
                  <a:lstStyle/>
                  <a:p>
                    <a:fld id="{BB5D9AC8-730C-4E52-9D34-DD31631ECB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33-7194-4ED1-83BE-6DB595DA42A0}"/>
                </c:ext>
              </c:extLst>
            </c:dLbl>
            <c:dLbl>
              <c:idx val="794"/>
              <c:layout/>
              <c:tx>
                <c:rich>
                  <a:bodyPr/>
                  <a:lstStyle/>
                  <a:p>
                    <a:fld id="{5F222C7B-9CC3-4894-B739-33C99A8715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35-7194-4ED1-83BE-6DB595DA42A0}"/>
                </c:ext>
              </c:extLst>
            </c:dLbl>
            <c:dLbl>
              <c:idx val="795"/>
              <c:layout/>
              <c:tx>
                <c:rich>
                  <a:bodyPr/>
                  <a:lstStyle/>
                  <a:p>
                    <a:fld id="{03D9E72C-A67C-437F-9D43-8DE0FF7F36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37-7194-4ED1-83BE-6DB595DA42A0}"/>
                </c:ext>
              </c:extLst>
            </c:dLbl>
            <c:dLbl>
              <c:idx val="796"/>
              <c:layout/>
              <c:tx>
                <c:rich>
                  <a:bodyPr/>
                  <a:lstStyle/>
                  <a:p>
                    <a:fld id="{B04FFF94-2536-444E-A957-B3B4F44AA2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39-7194-4ED1-83BE-6DB595DA42A0}"/>
                </c:ext>
              </c:extLst>
            </c:dLbl>
            <c:dLbl>
              <c:idx val="797"/>
              <c:layout/>
              <c:tx>
                <c:rich>
                  <a:bodyPr/>
                  <a:lstStyle/>
                  <a:p>
                    <a:fld id="{D61AEB55-9435-4D8F-BDE1-38305EB102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3B-7194-4ED1-83BE-6DB595DA42A0}"/>
                </c:ext>
              </c:extLst>
            </c:dLbl>
            <c:dLbl>
              <c:idx val="798"/>
              <c:layout/>
              <c:tx>
                <c:rich>
                  <a:bodyPr/>
                  <a:lstStyle/>
                  <a:p>
                    <a:fld id="{28228E10-6DED-45C4-A664-FA6E4C2DF2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3D-7194-4ED1-83BE-6DB595DA42A0}"/>
                </c:ext>
              </c:extLst>
            </c:dLbl>
            <c:dLbl>
              <c:idx val="799"/>
              <c:layout/>
              <c:tx>
                <c:rich>
                  <a:bodyPr/>
                  <a:lstStyle/>
                  <a:p>
                    <a:fld id="{56257534-0C20-4A91-A749-5573121ED2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3F-7194-4ED1-83BE-6DB595DA42A0}"/>
                </c:ext>
              </c:extLst>
            </c:dLbl>
            <c:dLbl>
              <c:idx val="800"/>
              <c:layout/>
              <c:tx>
                <c:rich>
                  <a:bodyPr/>
                  <a:lstStyle/>
                  <a:p>
                    <a:fld id="{9FC37422-DE29-4DFA-9110-F83CE80E11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41-7194-4ED1-83BE-6DB595DA42A0}"/>
                </c:ext>
              </c:extLst>
            </c:dLbl>
            <c:dLbl>
              <c:idx val="801"/>
              <c:layout/>
              <c:tx>
                <c:rich>
                  <a:bodyPr/>
                  <a:lstStyle/>
                  <a:p>
                    <a:fld id="{66BB586E-B127-4500-A995-2FB886396D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43-7194-4ED1-83BE-6DB595DA42A0}"/>
                </c:ext>
              </c:extLst>
            </c:dLbl>
            <c:dLbl>
              <c:idx val="802"/>
              <c:layout/>
              <c:tx>
                <c:rich>
                  <a:bodyPr/>
                  <a:lstStyle/>
                  <a:p>
                    <a:fld id="{2290C5F4-9613-4ECB-AB30-134B15435E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45-7194-4ED1-83BE-6DB595DA42A0}"/>
                </c:ext>
              </c:extLst>
            </c:dLbl>
            <c:dLbl>
              <c:idx val="803"/>
              <c:layout/>
              <c:tx>
                <c:rich>
                  <a:bodyPr/>
                  <a:lstStyle/>
                  <a:p>
                    <a:fld id="{B721EF65-4854-4884-9ECA-57BA5D6192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47-7194-4ED1-83BE-6DB595DA42A0}"/>
                </c:ext>
              </c:extLst>
            </c:dLbl>
            <c:dLbl>
              <c:idx val="804"/>
              <c:layout/>
              <c:tx>
                <c:rich>
                  <a:bodyPr/>
                  <a:lstStyle/>
                  <a:p>
                    <a:fld id="{762D47BB-5568-4BD5-AC45-53E2E6DC05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49-7194-4ED1-83BE-6DB595DA42A0}"/>
                </c:ext>
              </c:extLst>
            </c:dLbl>
            <c:dLbl>
              <c:idx val="805"/>
              <c:layout/>
              <c:tx>
                <c:rich>
                  <a:bodyPr/>
                  <a:lstStyle/>
                  <a:p>
                    <a:fld id="{28CA8F64-CBA6-4C85-BD72-C5808CAB59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4B-7194-4ED1-83BE-6DB595DA42A0}"/>
                </c:ext>
              </c:extLst>
            </c:dLbl>
            <c:dLbl>
              <c:idx val="806"/>
              <c:layout/>
              <c:tx>
                <c:rich>
                  <a:bodyPr/>
                  <a:lstStyle/>
                  <a:p>
                    <a:fld id="{A579B2F9-9B46-4424-8786-C76C86EA70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4D-7194-4ED1-83BE-6DB595DA42A0}"/>
                </c:ext>
              </c:extLst>
            </c:dLbl>
            <c:dLbl>
              <c:idx val="807"/>
              <c:layout/>
              <c:tx>
                <c:rich>
                  <a:bodyPr/>
                  <a:lstStyle/>
                  <a:p>
                    <a:fld id="{78DF6CC5-9AD1-4B78-88FF-4C0D6C73FB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4F-7194-4ED1-83BE-6DB595DA42A0}"/>
                </c:ext>
              </c:extLst>
            </c:dLbl>
            <c:dLbl>
              <c:idx val="808"/>
              <c:layout/>
              <c:tx>
                <c:rich>
                  <a:bodyPr/>
                  <a:lstStyle/>
                  <a:p>
                    <a:fld id="{7025CB4A-C387-40C9-9C03-1CB93A35B4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51-7194-4ED1-83BE-6DB595DA42A0}"/>
                </c:ext>
              </c:extLst>
            </c:dLbl>
            <c:dLbl>
              <c:idx val="809"/>
              <c:layout/>
              <c:tx>
                <c:rich>
                  <a:bodyPr/>
                  <a:lstStyle/>
                  <a:p>
                    <a:fld id="{2FF561C7-E5C1-45CC-BD25-A6E6433AA9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53-7194-4ED1-83BE-6DB595DA42A0}"/>
                </c:ext>
              </c:extLst>
            </c:dLbl>
            <c:dLbl>
              <c:idx val="810"/>
              <c:layout/>
              <c:tx>
                <c:rich>
                  <a:bodyPr/>
                  <a:lstStyle/>
                  <a:p>
                    <a:fld id="{BBB5FDAE-3A38-4994-853E-A198D383DA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55-7194-4ED1-83BE-6DB595DA42A0}"/>
                </c:ext>
              </c:extLst>
            </c:dLbl>
            <c:dLbl>
              <c:idx val="811"/>
              <c:layout/>
              <c:tx>
                <c:rich>
                  <a:bodyPr/>
                  <a:lstStyle/>
                  <a:p>
                    <a:fld id="{663E10EC-396D-4C15-8AEA-3B80D0CA56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57-7194-4ED1-83BE-6DB595DA42A0}"/>
                </c:ext>
              </c:extLst>
            </c:dLbl>
            <c:dLbl>
              <c:idx val="812"/>
              <c:layout/>
              <c:tx>
                <c:rich>
                  <a:bodyPr/>
                  <a:lstStyle/>
                  <a:p>
                    <a:fld id="{DC6CD316-8656-4EFB-BA82-39A9DF649E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59-7194-4ED1-83BE-6DB595DA42A0}"/>
                </c:ext>
              </c:extLst>
            </c:dLbl>
            <c:dLbl>
              <c:idx val="813"/>
              <c:layout/>
              <c:tx>
                <c:rich>
                  <a:bodyPr/>
                  <a:lstStyle/>
                  <a:p>
                    <a:fld id="{FD0E0259-944B-4349-8437-D30C4C6345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5B-7194-4ED1-83BE-6DB595DA42A0}"/>
                </c:ext>
              </c:extLst>
            </c:dLbl>
            <c:dLbl>
              <c:idx val="814"/>
              <c:layout/>
              <c:tx>
                <c:rich>
                  <a:bodyPr/>
                  <a:lstStyle/>
                  <a:p>
                    <a:fld id="{C31DD6E9-7734-4B68-A188-D221DFB535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5D-7194-4ED1-83BE-6DB595DA42A0}"/>
                </c:ext>
              </c:extLst>
            </c:dLbl>
            <c:dLbl>
              <c:idx val="815"/>
              <c:layout/>
              <c:tx>
                <c:rich>
                  <a:bodyPr/>
                  <a:lstStyle/>
                  <a:p>
                    <a:fld id="{70AFF583-C649-4B9D-9855-53103E7825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5F-7194-4ED1-83BE-6DB595DA42A0}"/>
                </c:ext>
              </c:extLst>
            </c:dLbl>
            <c:dLbl>
              <c:idx val="816"/>
              <c:layout/>
              <c:tx>
                <c:rich>
                  <a:bodyPr/>
                  <a:lstStyle/>
                  <a:p>
                    <a:fld id="{8D959AEA-308E-45D6-BA34-ECCE5CD271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61-7194-4ED1-83BE-6DB595DA42A0}"/>
                </c:ext>
              </c:extLst>
            </c:dLbl>
            <c:dLbl>
              <c:idx val="817"/>
              <c:layout/>
              <c:tx>
                <c:rich>
                  <a:bodyPr/>
                  <a:lstStyle/>
                  <a:p>
                    <a:fld id="{5C1BF9D5-3EFF-4857-9EAE-9784F20EC2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63-7194-4ED1-83BE-6DB595DA42A0}"/>
                </c:ext>
              </c:extLst>
            </c:dLbl>
            <c:dLbl>
              <c:idx val="818"/>
              <c:layout/>
              <c:tx>
                <c:rich>
                  <a:bodyPr/>
                  <a:lstStyle/>
                  <a:p>
                    <a:fld id="{32FFC4B9-66EA-440D-AF7B-2764E6A690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65-7194-4ED1-83BE-6DB595DA42A0}"/>
                </c:ext>
              </c:extLst>
            </c:dLbl>
            <c:dLbl>
              <c:idx val="819"/>
              <c:layout/>
              <c:tx>
                <c:rich>
                  <a:bodyPr/>
                  <a:lstStyle/>
                  <a:p>
                    <a:fld id="{052E239B-41A7-4025-B04C-7F5107C038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67-7194-4ED1-83BE-6DB595DA42A0}"/>
                </c:ext>
              </c:extLst>
            </c:dLbl>
            <c:dLbl>
              <c:idx val="820"/>
              <c:layout/>
              <c:tx>
                <c:rich>
                  <a:bodyPr/>
                  <a:lstStyle/>
                  <a:p>
                    <a:fld id="{4705E6D0-DD55-474B-9E0D-0A92CFC5166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69-7194-4ED1-83BE-6DB595DA42A0}"/>
                </c:ext>
              </c:extLst>
            </c:dLbl>
            <c:dLbl>
              <c:idx val="821"/>
              <c:layout/>
              <c:tx>
                <c:rich>
                  <a:bodyPr/>
                  <a:lstStyle/>
                  <a:p>
                    <a:fld id="{4F7206DD-ED03-4F07-9C1C-8D1307DC88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6B-7194-4ED1-83BE-6DB595DA42A0}"/>
                </c:ext>
              </c:extLst>
            </c:dLbl>
            <c:dLbl>
              <c:idx val="822"/>
              <c:layout/>
              <c:tx>
                <c:rich>
                  <a:bodyPr/>
                  <a:lstStyle/>
                  <a:p>
                    <a:fld id="{61E8A448-EE87-4743-A72A-12AD82DC62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6D-7194-4ED1-83BE-6DB595DA42A0}"/>
                </c:ext>
              </c:extLst>
            </c:dLbl>
            <c:dLbl>
              <c:idx val="823"/>
              <c:layout/>
              <c:tx>
                <c:rich>
                  <a:bodyPr/>
                  <a:lstStyle/>
                  <a:p>
                    <a:fld id="{8849C9ED-F762-4C65-A3BE-32F33D289F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6F-7194-4ED1-83BE-6DB595DA42A0}"/>
                </c:ext>
              </c:extLst>
            </c:dLbl>
            <c:dLbl>
              <c:idx val="824"/>
              <c:layout/>
              <c:tx>
                <c:rich>
                  <a:bodyPr/>
                  <a:lstStyle/>
                  <a:p>
                    <a:fld id="{A549AE4B-F88B-4728-80CF-AA98FE683E4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71-7194-4ED1-83BE-6DB595DA42A0}"/>
                </c:ext>
              </c:extLst>
            </c:dLbl>
            <c:dLbl>
              <c:idx val="825"/>
              <c:layout/>
              <c:tx>
                <c:rich>
                  <a:bodyPr/>
                  <a:lstStyle/>
                  <a:p>
                    <a:fld id="{75DF555F-3924-487E-A2B0-4B2E07973B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73-7194-4ED1-83BE-6DB595DA42A0}"/>
                </c:ext>
              </c:extLst>
            </c:dLbl>
            <c:dLbl>
              <c:idx val="826"/>
              <c:layout/>
              <c:tx>
                <c:rich>
                  <a:bodyPr/>
                  <a:lstStyle/>
                  <a:p>
                    <a:fld id="{8D75099C-C42D-484D-8499-3EBA5E4710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75-7194-4ED1-83BE-6DB595DA42A0}"/>
                </c:ext>
              </c:extLst>
            </c:dLbl>
            <c:dLbl>
              <c:idx val="827"/>
              <c:layout/>
              <c:tx>
                <c:rich>
                  <a:bodyPr/>
                  <a:lstStyle/>
                  <a:p>
                    <a:fld id="{B2B2E239-70AD-4006-9580-C3196550D6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77-7194-4ED1-83BE-6DB595DA42A0}"/>
                </c:ext>
              </c:extLst>
            </c:dLbl>
            <c:dLbl>
              <c:idx val="828"/>
              <c:layout/>
              <c:tx>
                <c:rich>
                  <a:bodyPr/>
                  <a:lstStyle/>
                  <a:p>
                    <a:fld id="{20557CC3-3C8B-436C-BF8F-2BE87346C4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79-7194-4ED1-83BE-6DB595DA42A0}"/>
                </c:ext>
              </c:extLst>
            </c:dLbl>
            <c:dLbl>
              <c:idx val="829"/>
              <c:layout/>
              <c:tx>
                <c:rich>
                  <a:bodyPr/>
                  <a:lstStyle/>
                  <a:p>
                    <a:fld id="{8B5C1297-D47B-40A0-9EFF-D16F7C95DF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7B-7194-4ED1-83BE-6DB595DA42A0}"/>
                </c:ext>
              </c:extLst>
            </c:dLbl>
            <c:dLbl>
              <c:idx val="830"/>
              <c:layout/>
              <c:tx>
                <c:rich>
                  <a:bodyPr/>
                  <a:lstStyle/>
                  <a:p>
                    <a:fld id="{4F88086E-824F-447C-83A3-298F6BF51D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7D-7194-4ED1-83BE-6DB595DA42A0}"/>
                </c:ext>
              </c:extLst>
            </c:dLbl>
            <c:dLbl>
              <c:idx val="831"/>
              <c:layout/>
              <c:tx>
                <c:rich>
                  <a:bodyPr/>
                  <a:lstStyle/>
                  <a:p>
                    <a:fld id="{D527BA44-2CE9-4420-817F-97AC6E2576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7F-7194-4ED1-83BE-6DB595DA42A0}"/>
                </c:ext>
              </c:extLst>
            </c:dLbl>
            <c:dLbl>
              <c:idx val="832"/>
              <c:layout/>
              <c:tx>
                <c:rich>
                  <a:bodyPr/>
                  <a:lstStyle/>
                  <a:p>
                    <a:fld id="{0546BCF8-1233-4A7F-8856-97EDE7E61E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81-7194-4ED1-83BE-6DB595DA42A0}"/>
                </c:ext>
              </c:extLst>
            </c:dLbl>
            <c:dLbl>
              <c:idx val="833"/>
              <c:layout/>
              <c:tx>
                <c:rich>
                  <a:bodyPr/>
                  <a:lstStyle/>
                  <a:p>
                    <a:fld id="{B1A65F6C-EB9B-4D00-AA6E-4807FFE89F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83-7194-4ED1-83BE-6DB595DA42A0}"/>
                </c:ext>
              </c:extLst>
            </c:dLbl>
            <c:dLbl>
              <c:idx val="834"/>
              <c:layout/>
              <c:tx>
                <c:rich>
                  <a:bodyPr/>
                  <a:lstStyle/>
                  <a:p>
                    <a:fld id="{7522DF83-C373-4CFC-BE9A-A1B8450588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85-7194-4ED1-83BE-6DB595DA42A0}"/>
                </c:ext>
              </c:extLst>
            </c:dLbl>
            <c:dLbl>
              <c:idx val="835"/>
              <c:layout/>
              <c:tx>
                <c:rich>
                  <a:bodyPr/>
                  <a:lstStyle/>
                  <a:p>
                    <a:fld id="{D17E51F0-BC0E-4603-AF31-62AA062E84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87-7194-4ED1-83BE-6DB595DA42A0}"/>
                </c:ext>
              </c:extLst>
            </c:dLbl>
            <c:dLbl>
              <c:idx val="836"/>
              <c:layout/>
              <c:tx>
                <c:rich>
                  <a:bodyPr/>
                  <a:lstStyle/>
                  <a:p>
                    <a:fld id="{DC83CEAC-C1F2-4362-94BE-8D484D66E6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89-7194-4ED1-83BE-6DB595DA42A0}"/>
                </c:ext>
              </c:extLst>
            </c:dLbl>
            <c:dLbl>
              <c:idx val="837"/>
              <c:layout/>
              <c:tx>
                <c:rich>
                  <a:bodyPr/>
                  <a:lstStyle/>
                  <a:p>
                    <a:fld id="{7E2CE2F8-1FF6-4812-BC26-4F341D8736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8B-7194-4ED1-83BE-6DB595DA42A0}"/>
                </c:ext>
              </c:extLst>
            </c:dLbl>
            <c:dLbl>
              <c:idx val="838"/>
              <c:layout/>
              <c:tx>
                <c:rich>
                  <a:bodyPr/>
                  <a:lstStyle/>
                  <a:p>
                    <a:fld id="{38023200-EB06-4417-B392-2107E8F0A2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8D-7194-4ED1-83BE-6DB595DA42A0}"/>
                </c:ext>
              </c:extLst>
            </c:dLbl>
            <c:dLbl>
              <c:idx val="839"/>
              <c:layout/>
              <c:tx>
                <c:rich>
                  <a:bodyPr/>
                  <a:lstStyle/>
                  <a:p>
                    <a:fld id="{840A35CE-4322-447D-8F03-177282E1A4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8F-7194-4ED1-83BE-6DB595DA42A0}"/>
                </c:ext>
              </c:extLst>
            </c:dLbl>
            <c:dLbl>
              <c:idx val="840"/>
              <c:layout/>
              <c:tx>
                <c:rich>
                  <a:bodyPr/>
                  <a:lstStyle/>
                  <a:p>
                    <a:fld id="{7521479B-9E83-4937-8DBD-154E17D1D0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91-7194-4ED1-83BE-6DB595DA42A0}"/>
                </c:ext>
              </c:extLst>
            </c:dLbl>
            <c:dLbl>
              <c:idx val="841"/>
              <c:layout/>
              <c:tx>
                <c:rich>
                  <a:bodyPr/>
                  <a:lstStyle/>
                  <a:p>
                    <a:fld id="{A1FBDF5B-35F8-4CD8-A60B-E4D4ECABB0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93-7194-4ED1-83BE-6DB595DA42A0}"/>
                </c:ext>
              </c:extLst>
            </c:dLbl>
            <c:dLbl>
              <c:idx val="842"/>
              <c:layout/>
              <c:tx>
                <c:rich>
                  <a:bodyPr/>
                  <a:lstStyle/>
                  <a:p>
                    <a:fld id="{F1B09A3F-12C8-4721-8985-82742BDA8B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95-7194-4ED1-83BE-6DB595DA42A0}"/>
                </c:ext>
              </c:extLst>
            </c:dLbl>
            <c:dLbl>
              <c:idx val="843"/>
              <c:layout/>
              <c:tx>
                <c:rich>
                  <a:bodyPr/>
                  <a:lstStyle/>
                  <a:p>
                    <a:fld id="{E471401E-AE39-421A-AA8E-80213EA766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97-7194-4ED1-83BE-6DB595DA42A0}"/>
                </c:ext>
              </c:extLst>
            </c:dLbl>
            <c:dLbl>
              <c:idx val="844"/>
              <c:layout/>
              <c:tx>
                <c:rich>
                  <a:bodyPr/>
                  <a:lstStyle/>
                  <a:p>
                    <a:fld id="{D23B9D3D-AE5C-42F1-A64A-25B524924F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99-7194-4ED1-83BE-6DB595DA42A0}"/>
                </c:ext>
              </c:extLst>
            </c:dLbl>
            <c:dLbl>
              <c:idx val="845"/>
              <c:layout/>
              <c:tx>
                <c:rich>
                  <a:bodyPr/>
                  <a:lstStyle/>
                  <a:p>
                    <a:fld id="{63410BC9-9B58-4A3E-962F-5E33B313FE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9B-7194-4ED1-83BE-6DB595DA42A0}"/>
                </c:ext>
              </c:extLst>
            </c:dLbl>
            <c:dLbl>
              <c:idx val="846"/>
              <c:layout/>
              <c:tx>
                <c:rich>
                  <a:bodyPr/>
                  <a:lstStyle/>
                  <a:p>
                    <a:fld id="{9B7A4A9F-90A0-4540-8F1C-D47B533FF9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9D-7194-4ED1-83BE-6DB595DA42A0}"/>
                </c:ext>
              </c:extLst>
            </c:dLbl>
            <c:dLbl>
              <c:idx val="847"/>
              <c:layout/>
              <c:tx>
                <c:rich>
                  <a:bodyPr/>
                  <a:lstStyle/>
                  <a:p>
                    <a:fld id="{89F7F956-CF08-4558-A6EB-EF7FC1BEAB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9F-7194-4ED1-83BE-6DB595DA42A0}"/>
                </c:ext>
              </c:extLst>
            </c:dLbl>
            <c:dLbl>
              <c:idx val="848"/>
              <c:layout/>
              <c:tx>
                <c:rich>
                  <a:bodyPr/>
                  <a:lstStyle/>
                  <a:p>
                    <a:fld id="{3D610918-955E-46B6-BE40-DF75979E40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A1-7194-4ED1-83BE-6DB595DA42A0}"/>
                </c:ext>
              </c:extLst>
            </c:dLbl>
            <c:dLbl>
              <c:idx val="849"/>
              <c:layout/>
              <c:tx>
                <c:rich>
                  <a:bodyPr/>
                  <a:lstStyle/>
                  <a:p>
                    <a:fld id="{7FAD3B01-4940-452A-929E-AD40CDDD87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A3-7194-4ED1-83BE-6DB595DA42A0}"/>
                </c:ext>
              </c:extLst>
            </c:dLbl>
            <c:dLbl>
              <c:idx val="850"/>
              <c:layout/>
              <c:tx>
                <c:rich>
                  <a:bodyPr/>
                  <a:lstStyle/>
                  <a:p>
                    <a:fld id="{25F42063-E5BB-4BC2-8489-B79F940657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A5-7194-4ED1-83BE-6DB595DA42A0}"/>
                </c:ext>
              </c:extLst>
            </c:dLbl>
            <c:dLbl>
              <c:idx val="851"/>
              <c:layout/>
              <c:tx>
                <c:rich>
                  <a:bodyPr/>
                  <a:lstStyle/>
                  <a:p>
                    <a:fld id="{82ABF3E1-5965-4635-A656-F7C23FE7FB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A7-7194-4ED1-83BE-6DB595DA42A0}"/>
                </c:ext>
              </c:extLst>
            </c:dLbl>
            <c:dLbl>
              <c:idx val="852"/>
              <c:layout/>
              <c:tx>
                <c:rich>
                  <a:bodyPr/>
                  <a:lstStyle/>
                  <a:p>
                    <a:fld id="{654B7F61-FA64-4970-9F5E-D0E8EC40A4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A9-7194-4ED1-83BE-6DB595DA42A0}"/>
                </c:ext>
              </c:extLst>
            </c:dLbl>
            <c:dLbl>
              <c:idx val="853"/>
              <c:layout/>
              <c:tx>
                <c:rich>
                  <a:bodyPr/>
                  <a:lstStyle/>
                  <a:p>
                    <a:fld id="{466E4B8D-EAFF-4BDD-A96E-97A5F586EF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AB-7194-4ED1-83BE-6DB595DA42A0}"/>
                </c:ext>
              </c:extLst>
            </c:dLbl>
            <c:dLbl>
              <c:idx val="854"/>
              <c:layout/>
              <c:tx>
                <c:rich>
                  <a:bodyPr/>
                  <a:lstStyle/>
                  <a:p>
                    <a:fld id="{BA3D7A23-CAC2-421C-9BCD-CAD22A6242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AD-7194-4ED1-83BE-6DB595DA42A0}"/>
                </c:ext>
              </c:extLst>
            </c:dLbl>
            <c:dLbl>
              <c:idx val="855"/>
              <c:layout/>
              <c:tx>
                <c:rich>
                  <a:bodyPr/>
                  <a:lstStyle/>
                  <a:p>
                    <a:fld id="{A4540B06-9142-42DB-9D6D-0B0AF15BC0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AF-7194-4ED1-83BE-6DB595DA42A0}"/>
                </c:ext>
              </c:extLst>
            </c:dLbl>
            <c:dLbl>
              <c:idx val="856"/>
              <c:layout/>
              <c:tx>
                <c:rich>
                  <a:bodyPr/>
                  <a:lstStyle/>
                  <a:p>
                    <a:fld id="{9FAEC902-1A8F-4A6C-BE6D-7C88B51AD0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B1-7194-4ED1-83BE-6DB595DA42A0}"/>
                </c:ext>
              </c:extLst>
            </c:dLbl>
            <c:dLbl>
              <c:idx val="857"/>
              <c:layout/>
              <c:tx>
                <c:rich>
                  <a:bodyPr/>
                  <a:lstStyle/>
                  <a:p>
                    <a:fld id="{94B2AB80-4F8B-42F9-8BA7-AA7CA639E3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B3-7194-4ED1-83BE-6DB595DA42A0}"/>
                </c:ext>
              </c:extLst>
            </c:dLbl>
            <c:dLbl>
              <c:idx val="858"/>
              <c:layout/>
              <c:tx>
                <c:rich>
                  <a:bodyPr/>
                  <a:lstStyle/>
                  <a:p>
                    <a:fld id="{8F54136C-98F0-4944-901E-5153C69A76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B5-7194-4ED1-83BE-6DB595DA42A0}"/>
                </c:ext>
              </c:extLst>
            </c:dLbl>
            <c:dLbl>
              <c:idx val="859"/>
              <c:layout/>
              <c:tx>
                <c:rich>
                  <a:bodyPr/>
                  <a:lstStyle/>
                  <a:p>
                    <a:fld id="{F3F3FF32-1390-43C2-B5AE-ABC77DAB98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B7-7194-4ED1-83BE-6DB595DA42A0}"/>
                </c:ext>
              </c:extLst>
            </c:dLbl>
            <c:dLbl>
              <c:idx val="860"/>
              <c:layout/>
              <c:tx>
                <c:rich>
                  <a:bodyPr/>
                  <a:lstStyle/>
                  <a:p>
                    <a:fld id="{0ED38004-B7BD-46E9-A5E5-6A619595EA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B9-7194-4ED1-83BE-6DB595DA42A0}"/>
                </c:ext>
              </c:extLst>
            </c:dLbl>
            <c:dLbl>
              <c:idx val="861"/>
              <c:layout/>
              <c:tx>
                <c:rich>
                  <a:bodyPr/>
                  <a:lstStyle/>
                  <a:p>
                    <a:fld id="{D71BE7B6-AFC4-4025-A45B-8C4E8968FF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BB-7194-4ED1-83BE-6DB595DA42A0}"/>
                </c:ext>
              </c:extLst>
            </c:dLbl>
            <c:dLbl>
              <c:idx val="862"/>
              <c:layout/>
              <c:tx>
                <c:rich>
                  <a:bodyPr/>
                  <a:lstStyle/>
                  <a:p>
                    <a:fld id="{ACE1F466-3A7E-4534-90FF-65B99F67BF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BD-7194-4ED1-83BE-6DB595DA42A0}"/>
                </c:ext>
              </c:extLst>
            </c:dLbl>
            <c:dLbl>
              <c:idx val="863"/>
              <c:layout/>
              <c:tx>
                <c:rich>
                  <a:bodyPr/>
                  <a:lstStyle/>
                  <a:p>
                    <a:fld id="{D12C1942-AAC5-474C-AA9D-07BB2C7AB6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BF-7194-4ED1-83BE-6DB595DA42A0}"/>
                </c:ext>
              </c:extLst>
            </c:dLbl>
            <c:dLbl>
              <c:idx val="864"/>
              <c:layout/>
              <c:tx>
                <c:rich>
                  <a:bodyPr/>
                  <a:lstStyle/>
                  <a:p>
                    <a:fld id="{6F6CCED8-1E44-4CBB-B681-7929489B2C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C1-7194-4ED1-83BE-6DB595DA42A0}"/>
                </c:ext>
              </c:extLst>
            </c:dLbl>
            <c:dLbl>
              <c:idx val="865"/>
              <c:layout/>
              <c:tx>
                <c:rich>
                  <a:bodyPr/>
                  <a:lstStyle/>
                  <a:p>
                    <a:fld id="{26E9E08A-E6ED-49F4-82A7-8D62115A41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C3-7194-4ED1-83BE-6DB595DA42A0}"/>
                </c:ext>
              </c:extLst>
            </c:dLbl>
            <c:dLbl>
              <c:idx val="866"/>
              <c:layout/>
              <c:tx>
                <c:rich>
                  <a:bodyPr/>
                  <a:lstStyle/>
                  <a:p>
                    <a:fld id="{9987E155-D53C-4329-93CD-AB5944809F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C5-7194-4ED1-83BE-6DB595DA42A0}"/>
                </c:ext>
              </c:extLst>
            </c:dLbl>
            <c:dLbl>
              <c:idx val="867"/>
              <c:layout/>
              <c:tx>
                <c:rich>
                  <a:bodyPr/>
                  <a:lstStyle/>
                  <a:p>
                    <a:fld id="{A1A68A6C-8875-4AF7-ABA7-AE1DB37E95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C7-7194-4ED1-83BE-6DB595DA42A0}"/>
                </c:ext>
              </c:extLst>
            </c:dLbl>
            <c:dLbl>
              <c:idx val="868"/>
              <c:layout/>
              <c:tx>
                <c:rich>
                  <a:bodyPr/>
                  <a:lstStyle/>
                  <a:p>
                    <a:fld id="{0AEDC39E-E9E7-4402-8BC3-94F0530F6F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C9-7194-4ED1-83BE-6DB595DA42A0}"/>
                </c:ext>
              </c:extLst>
            </c:dLbl>
            <c:dLbl>
              <c:idx val="869"/>
              <c:layout/>
              <c:tx>
                <c:rich>
                  <a:bodyPr/>
                  <a:lstStyle/>
                  <a:p>
                    <a:fld id="{100AB00F-6619-4BCB-9106-C13632FD53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CB-7194-4ED1-83BE-6DB595DA42A0}"/>
                </c:ext>
              </c:extLst>
            </c:dLbl>
            <c:dLbl>
              <c:idx val="870"/>
              <c:layout/>
              <c:tx>
                <c:rich>
                  <a:bodyPr/>
                  <a:lstStyle/>
                  <a:p>
                    <a:fld id="{B3B039F2-582B-48E3-B7B6-0E139BB8E0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CD-7194-4ED1-83BE-6DB595DA42A0}"/>
                </c:ext>
              </c:extLst>
            </c:dLbl>
            <c:dLbl>
              <c:idx val="871"/>
              <c:layout/>
              <c:tx>
                <c:rich>
                  <a:bodyPr/>
                  <a:lstStyle/>
                  <a:p>
                    <a:fld id="{E484E06A-AA50-43BF-A60B-03B92259FC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CF-7194-4ED1-83BE-6DB595DA42A0}"/>
                </c:ext>
              </c:extLst>
            </c:dLbl>
            <c:dLbl>
              <c:idx val="872"/>
              <c:layout/>
              <c:tx>
                <c:rich>
                  <a:bodyPr/>
                  <a:lstStyle/>
                  <a:p>
                    <a:fld id="{AF51193B-92E1-4CA0-9D45-F164BA4CE8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D1-7194-4ED1-83BE-6DB595DA42A0}"/>
                </c:ext>
              </c:extLst>
            </c:dLbl>
            <c:dLbl>
              <c:idx val="873"/>
              <c:layout/>
              <c:tx>
                <c:rich>
                  <a:bodyPr/>
                  <a:lstStyle/>
                  <a:p>
                    <a:fld id="{E500678E-2468-43FB-81F7-A50DE9D6AE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D3-7194-4ED1-83BE-6DB595DA42A0}"/>
                </c:ext>
              </c:extLst>
            </c:dLbl>
            <c:dLbl>
              <c:idx val="874"/>
              <c:layout/>
              <c:tx>
                <c:rich>
                  <a:bodyPr/>
                  <a:lstStyle/>
                  <a:p>
                    <a:fld id="{1354B888-75F7-4DA3-BEF5-8F1E1BD4AB4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D5-7194-4ED1-83BE-6DB595DA42A0}"/>
                </c:ext>
              </c:extLst>
            </c:dLbl>
            <c:dLbl>
              <c:idx val="875"/>
              <c:layout/>
              <c:tx>
                <c:rich>
                  <a:bodyPr/>
                  <a:lstStyle/>
                  <a:p>
                    <a:fld id="{42E2190F-C436-4455-A834-E4FCFD724E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D7-7194-4ED1-83BE-6DB595DA42A0}"/>
                </c:ext>
              </c:extLst>
            </c:dLbl>
            <c:dLbl>
              <c:idx val="876"/>
              <c:layout/>
              <c:tx>
                <c:rich>
                  <a:bodyPr/>
                  <a:lstStyle/>
                  <a:p>
                    <a:fld id="{3B3C397F-F3CF-4D83-A228-3415DB02BB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D9-7194-4ED1-83BE-6DB595DA42A0}"/>
                </c:ext>
              </c:extLst>
            </c:dLbl>
            <c:dLbl>
              <c:idx val="877"/>
              <c:layout/>
              <c:tx>
                <c:rich>
                  <a:bodyPr/>
                  <a:lstStyle/>
                  <a:p>
                    <a:fld id="{E32EF62E-4361-42A1-B068-C27A8A9840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DB-7194-4ED1-83BE-6DB595DA42A0}"/>
                </c:ext>
              </c:extLst>
            </c:dLbl>
            <c:dLbl>
              <c:idx val="878"/>
              <c:layout/>
              <c:tx>
                <c:rich>
                  <a:bodyPr/>
                  <a:lstStyle/>
                  <a:p>
                    <a:fld id="{D45547FB-3030-4A02-96F3-D94061070D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DD-7194-4ED1-83BE-6DB595DA42A0}"/>
                </c:ext>
              </c:extLst>
            </c:dLbl>
            <c:dLbl>
              <c:idx val="879"/>
              <c:layout/>
              <c:tx>
                <c:rich>
                  <a:bodyPr/>
                  <a:lstStyle/>
                  <a:p>
                    <a:fld id="{81C7988F-5AC6-4175-9C03-8E4987EFD9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DF-7194-4ED1-83BE-6DB595DA42A0}"/>
                </c:ext>
              </c:extLst>
            </c:dLbl>
            <c:dLbl>
              <c:idx val="880"/>
              <c:layout/>
              <c:tx>
                <c:rich>
                  <a:bodyPr/>
                  <a:lstStyle/>
                  <a:p>
                    <a:fld id="{E1D969B7-23B2-4301-9567-9B66FF0D01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E1-7194-4ED1-83BE-6DB595DA42A0}"/>
                </c:ext>
              </c:extLst>
            </c:dLbl>
            <c:dLbl>
              <c:idx val="881"/>
              <c:layout/>
              <c:tx>
                <c:rich>
                  <a:bodyPr/>
                  <a:lstStyle/>
                  <a:p>
                    <a:fld id="{85950AD0-6B33-45F8-A12C-2DB5F6ABC7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E3-7194-4ED1-83BE-6DB595DA42A0}"/>
                </c:ext>
              </c:extLst>
            </c:dLbl>
            <c:dLbl>
              <c:idx val="882"/>
              <c:layout/>
              <c:tx>
                <c:rich>
                  <a:bodyPr/>
                  <a:lstStyle/>
                  <a:p>
                    <a:fld id="{0BB8E5A5-68F0-460D-96E7-B6EADA7D7F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E5-7194-4ED1-83BE-6DB595DA42A0}"/>
                </c:ext>
              </c:extLst>
            </c:dLbl>
            <c:dLbl>
              <c:idx val="883"/>
              <c:layout/>
              <c:tx>
                <c:rich>
                  <a:bodyPr/>
                  <a:lstStyle/>
                  <a:p>
                    <a:fld id="{9EE914B8-9780-4DBC-B937-1D271AF550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E7-7194-4ED1-83BE-6DB595DA42A0}"/>
                </c:ext>
              </c:extLst>
            </c:dLbl>
            <c:dLbl>
              <c:idx val="884"/>
              <c:layout/>
              <c:tx>
                <c:rich>
                  <a:bodyPr/>
                  <a:lstStyle/>
                  <a:p>
                    <a:fld id="{E1353E5F-1B73-48E2-92D0-E567107186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E9-7194-4ED1-83BE-6DB595DA42A0}"/>
                </c:ext>
              </c:extLst>
            </c:dLbl>
            <c:dLbl>
              <c:idx val="885"/>
              <c:layout/>
              <c:tx>
                <c:rich>
                  <a:bodyPr/>
                  <a:lstStyle/>
                  <a:p>
                    <a:fld id="{BF36EC6E-3067-4AE1-B552-6140383F13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EB-7194-4ED1-83BE-6DB595DA42A0}"/>
                </c:ext>
              </c:extLst>
            </c:dLbl>
            <c:dLbl>
              <c:idx val="886"/>
              <c:layout/>
              <c:tx>
                <c:rich>
                  <a:bodyPr/>
                  <a:lstStyle/>
                  <a:p>
                    <a:fld id="{F3615A40-0E61-48CF-9517-EF62C49D64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ED-7194-4ED1-83BE-6DB595DA42A0}"/>
                </c:ext>
              </c:extLst>
            </c:dLbl>
            <c:dLbl>
              <c:idx val="887"/>
              <c:layout/>
              <c:tx>
                <c:rich>
                  <a:bodyPr/>
                  <a:lstStyle/>
                  <a:p>
                    <a:fld id="{D128A6C5-2A5F-41FD-8DF2-44E890C850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EF-7194-4ED1-83BE-6DB595DA42A0}"/>
                </c:ext>
              </c:extLst>
            </c:dLbl>
            <c:dLbl>
              <c:idx val="888"/>
              <c:layout/>
              <c:tx>
                <c:rich>
                  <a:bodyPr/>
                  <a:lstStyle/>
                  <a:p>
                    <a:fld id="{8B44F44B-9B3D-4BEB-B335-D30C313EAB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F1-7194-4ED1-83BE-6DB595DA42A0}"/>
                </c:ext>
              </c:extLst>
            </c:dLbl>
            <c:dLbl>
              <c:idx val="889"/>
              <c:layout/>
              <c:tx>
                <c:rich>
                  <a:bodyPr/>
                  <a:lstStyle/>
                  <a:p>
                    <a:fld id="{93C07F90-6BD0-4D45-95A0-7D40EF266D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F3-7194-4ED1-83BE-6DB595DA42A0}"/>
                </c:ext>
              </c:extLst>
            </c:dLbl>
            <c:dLbl>
              <c:idx val="890"/>
              <c:layout/>
              <c:tx>
                <c:rich>
                  <a:bodyPr/>
                  <a:lstStyle/>
                  <a:p>
                    <a:fld id="{5490FA76-13D9-4ED0-82CD-7E7D96DAE0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F5-7194-4ED1-83BE-6DB595DA42A0}"/>
                </c:ext>
              </c:extLst>
            </c:dLbl>
            <c:dLbl>
              <c:idx val="891"/>
              <c:layout/>
              <c:tx>
                <c:rich>
                  <a:bodyPr/>
                  <a:lstStyle/>
                  <a:p>
                    <a:fld id="{76BE6DAD-3C01-4FF0-A282-F88F632098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F7-7194-4ED1-83BE-6DB595DA42A0}"/>
                </c:ext>
              </c:extLst>
            </c:dLbl>
            <c:dLbl>
              <c:idx val="892"/>
              <c:layout/>
              <c:tx>
                <c:rich>
                  <a:bodyPr/>
                  <a:lstStyle/>
                  <a:p>
                    <a:fld id="{0D7C2A2A-93B1-4EF6-A46A-A19F6108DA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F9-7194-4ED1-83BE-6DB595DA42A0}"/>
                </c:ext>
              </c:extLst>
            </c:dLbl>
            <c:dLbl>
              <c:idx val="893"/>
              <c:layout/>
              <c:tx>
                <c:rich>
                  <a:bodyPr/>
                  <a:lstStyle/>
                  <a:p>
                    <a:fld id="{B391C536-9B5B-427D-8428-6840E48330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FB-7194-4ED1-83BE-6DB595DA42A0}"/>
                </c:ext>
              </c:extLst>
            </c:dLbl>
            <c:dLbl>
              <c:idx val="894"/>
              <c:layout/>
              <c:tx>
                <c:rich>
                  <a:bodyPr/>
                  <a:lstStyle/>
                  <a:p>
                    <a:fld id="{D0661178-DB92-4776-A85E-AE29DB1A97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FD-7194-4ED1-83BE-6DB595DA42A0}"/>
                </c:ext>
              </c:extLst>
            </c:dLbl>
            <c:dLbl>
              <c:idx val="895"/>
              <c:layout/>
              <c:tx>
                <c:rich>
                  <a:bodyPr/>
                  <a:lstStyle/>
                  <a:p>
                    <a:fld id="{767EC08D-A0B4-4DD3-8C91-A4F77EBBDA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6FF-7194-4ED1-83BE-6DB595DA42A0}"/>
                </c:ext>
              </c:extLst>
            </c:dLbl>
            <c:dLbl>
              <c:idx val="896"/>
              <c:layout/>
              <c:tx>
                <c:rich>
                  <a:bodyPr/>
                  <a:lstStyle/>
                  <a:p>
                    <a:fld id="{21226CC4-EB7E-415E-BD7F-4CD5759B9A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01-7194-4ED1-83BE-6DB595DA42A0}"/>
                </c:ext>
              </c:extLst>
            </c:dLbl>
            <c:dLbl>
              <c:idx val="897"/>
              <c:layout/>
              <c:tx>
                <c:rich>
                  <a:bodyPr/>
                  <a:lstStyle/>
                  <a:p>
                    <a:fld id="{88A97C59-A8CA-4F09-AED3-975F3076ED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03-7194-4ED1-83BE-6DB595DA42A0}"/>
                </c:ext>
              </c:extLst>
            </c:dLbl>
            <c:dLbl>
              <c:idx val="898"/>
              <c:layout/>
              <c:tx>
                <c:rich>
                  <a:bodyPr/>
                  <a:lstStyle/>
                  <a:p>
                    <a:fld id="{268BB055-CEF8-4ECF-A388-B6DAFD88CE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05-7194-4ED1-83BE-6DB595DA42A0}"/>
                </c:ext>
              </c:extLst>
            </c:dLbl>
            <c:dLbl>
              <c:idx val="899"/>
              <c:layout/>
              <c:tx>
                <c:rich>
                  <a:bodyPr/>
                  <a:lstStyle/>
                  <a:p>
                    <a:fld id="{187D52A8-C1B6-41F5-9DBB-F11AAFF45D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07-7194-4ED1-83BE-6DB595DA42A0}"/>
                </c:ext>
              </c:extLst>
            </c:dLbl>
            <c:dLbl>
              <c:idx val="900"/>
              <c:layout/>
              <c:tx>
                <c:rich>
                  <a:bodyPr/>
                  <a:lstStyle/>
                  <a:p>
                    <a:fld id="{28EADEE9-BD0E-4A96-8324-48EBFE90BB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09-7194-4ED1-83BE-6DB595DA42A0}"/>
                </c:ext>
              </c:extLst>
            </c:dLbl>
            <c:dLbl>
              <c:idx val="901"/>
              <c:layout/>
              <c:tx>
                <c:rich>
                  <a:bodyPr/>
                  <a:lstStyle/>
                  <a:p>
                    <a:fld id="{6C586D2B-BA53-45C1-A8FE-2F580EB475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0B-7194-4ED1-83BE-6DB595DA42A0}"/>
                </c:ext>
              </c:extLst>
            </c:dLbl>
            <c:dLbl>
              <c:idx val="902"/>
              <c:layout/>
              <c:tx>
                <c:rich>
                  <a:bodyPr/>
                  <a:lstStyle/>
                  <a:p>
                    <a:fld id="{FD2BE365-2853-4FF5-9BE5-AFB09E4F7DA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0D-7194-4ED1-83BE-6DB595DA42A0}"/>
                </c:ext>
              </c:extLst>
            </c:dLbl>
            <c:dLbl>
              <c:idx val="903"/>
              <c:layout/>
              <c:tx>
                <c:rich>
                  <a:bodyPr/>
                  <a:lstStyle/>
                  <a:p>
                    <a:fld id="{3E609B88-DE20-418A-9B8C-7D69F54618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0F-7194-4ED1-83BE-6DB595DA42A0}"/>
                </c:ext>
              </c:extLst>
            </c:dLbl>
            <c:dLbl>
              <c:idx val="904"/>
              <c:layout/>
              <c:tx>
                <c:rich>
                  <a:bodyPr/>
                  <a:lstStyle/>
                  <a:p>
                    <a:fld id="{D23B0E90-70BD-4D0B-9B4D-F1A84919FBB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11-7194-4ED1-83BE-6DB595DA42A0}"/>
                </c:ext>
              </c:extLst>
            </c:dLbl>
            <c:dLbl>
              <c:idx val="905"/>
              <c:layout/>
              <c:tx>
                <c:rich>
                  <a:bodyPr/>
                  <a:lstStyle/>
                  <a:p>
                    <a:fld id="{53024297-B790-49F7-A4A0-CC34C80C02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13-7194-4ED1-83BE-6DB595DA42A0}"/>
                </c:ext>
              </c:extLst>
            </c:dLbl>
            <c:dLbl>
              <c:idx val="906"/>
              <c:layout/>
              <c:tx>
                <c:rich>
                  <a:bodyPr/>
                  <a:lstStyle/>
                  <a:p>
                    <a:fld id="{4BE0DA1F-B8B2-473C-ACDD-A2BE3CFF1F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15-7194-4ED1-83BE-6DB595DA42A0}"/>
                </c:ext>
              </c:extLst>
            </c:dLbl>
            <c:dLbl>
              <c:idx val="907"/>
              <c:layout/>
              <c:tx>
                <c:rich>
                  <a:bodyPr/>
                  <a:lstStyle/>
                  <a:p>
                    <a:fld id="{82C79DA9-CA5E-407D-82B3-B59ADB79C6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17-7194-4ED1-83BE-6DB595DA42A0}"/>
                </c:ext>
              </c:extLst>
            </c:dLbl>
            <c:dLbl>
              <c:idx val="908"/>
              <c:layout/>
              <c:tx>
                <c:rich>
                  <a:bodyPr/>
                  <a:lstStyle/>
                  <a:p>
                    <a:fld id="{360A607F-5D2A-464D-AFC2-EB31BCF0F5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19-7194-4ED1-83BE-6DB595DA42A0}"/>
                </c:ext>
              </c:extLst>
            </c:dLbl>
            <c:dLbl>
              <c:idx val="909"/>
              <c:layout/>
              <c:tx>
                <c:rich>
                  <a:bodyPr/>
                  <a:lstStyle/>
                  <a:p>
                    <a:fld id="{8B4BF21D-C72F-4D56-8B68-B9C53FBFC1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1B-7194-4ED1-83BE-6DB595DA42A0}"/>
                </c:ext>
              </c:extLst>
            </c:dLbl>
            <c:dLbl>
              <c:idx val="910"/>
              <c:layout/>
              <c:tx>
                <c:rich>
                  <a:bodyPr/>
                  <a:lstStyle/>
                  <a:p>
                    <a:fld id="{5F2B8DD3-1C17-43AA-92ED-83E84B7B61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1D-7194-4ED1-83BE-6DB595DA42A0}"/>
                </c:ext>
              </c:extLst>
            </c:dLbl>
            <c:dLbl>
              <c:idx val="911"/>
              <c:layout/>
              <c:tx>
                <c:rich>
                  <a:bodyPr/>
                  <a:lstStyle/>
                  <a:p>
                    <a:fld id="{D857B399-4F8C-4C52-B675-1CCD52C54A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1F-7194-4ED1-83BE-6DB595DA42A0}"/>
                </c:ext>
              </c:extLst>
            </c:dLbl>
            <c:dLbl>
              <c:idx val="912"/>
              <c:layout/>
              <c:tx>
                <c:rich>
                  <a:bodyPr/>
                  <a:lstStyle/>
                  <a:p>
                    <a:fld id="{29EB2AEB-9A5D-442F-93BB-12C3AB9547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21-7194-4ED1-83BE-6DB595DA42A0}"/>
                </c:ext>
              </c:extLst>
            </c:dLbl>
            <c:dLbl>
              <c:idx val="913"/>
              <c:layout/>
              <c:tx>
                <c:rich>
                  <a:bodyPr/>
                  <a:lstStyle/>
                  <a:p>
                    <a:fld id="{F095EF01-5F4A-44FA-B36E-0F5D3FCDE4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23-7194-4ED1-83BE-6DB595DA42A0}"/>
                </c:ext>
              </c:extLst>
            </c:dLbl>
            <c:dLbl>
              <c:idx val="914"/>
              <c:layout/>
              <c:tx>
                <c:rich>
                  <a:bodyPr/>
                  <a:lstStyle/>
                  <a:p>
                    <a:fld id="{CE73D9B2-A0CF-4668-8181-EF548C149A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25-7194-4ED1-83BE-6DB595DA42A0}"/>
                </c:ext>
              </c:extLst>
            </c:dLbl>
            <c:dLbl>
              <c:idx val="915"/>
              <c:layout/>
              <c:tx>
                <c:rich>
                  <a:bodyPr/>
                  <a:lstStyle/>
                  <a:p>
                    <a:fld id="{A15C476F-2848-4FE3-B228-1177F425E2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27-7194-4ED1-83BE-6DB595DA42A0}"/>
                </c:ext>
              </c:extLst>
            </c:dLbl>
            <c:dLbl>
              <c:idx val="916"/>
              <c:layout/>
              <c:tx>
                <c:rich>
                  <a:bodyPr/>
                  <a:lstStyle/>
                  <a:p>
                    <a:fld id="{648AAD71-B576-43F6-B3AA-DB7C578E80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29-7194-4ED1-83BE-6DB595DA42A0}"/>
                </c:ext>
              </c:extLst>
            </c:dLbl>
            <c:dLbl>
              <c:idx val="917"/>
              <c:layout/>
              <c:tx>
                <c:rich>
                  <a:bodyPr/>
                  <a:lstStyle/>
                  <a:p>
                    <a:fld id="{5DEFF030-C7D9-49C7-80F8-70E30E16E6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2B-7194-4ED1-83BE-6DB595DA42A0}"/>
                </c:ext>
              </c:extLst>
            </c:dLbl>
            <c:dLbl>
              <c:idx val="918"/>
              <c:layout/>
              <c:tx>
                <c:rich>
                  <a:bodyPr/>
                  <a:lstStyle/>
                  <a:p>
                    <a:fld id="{4EC9CD62-B6EE-4D0F-825B-AA1590A2D0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2D-7194-4ED1-83BE-6DB595DA42A0}"/>
                </c:ext>
              </c:extLst>
            </c:dLbl>
            <c:dLbl>
              <c:idx val="919"/>
              <c:layout/>
              <c:tx>
                <c:rich>
                  <a:bodyPr/>
                  <a:lstStyle/>
                  <a:p>
                    <a:fld id="{92CDDE6A-9EB7-4C4F-9604-07DCB29DD0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2F-7194-4ED1-83BE-6DB595DA42A0}"/>
                </c:ext>
              </c:extLst>
            </c:dLbl>
            <c:dLbl>
              <c:idx val="920"/>
              <c:layout/>
              <c:tx>
                <c:rich>
                  <a:bodyPr/>
                  <a:lstStyle/>
                  <a:p>
                    <a:fld id="{F467D271-1DB8-4127-A875-5F9F9B00E0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31-7194-4ED1-83BE-6DB595DA42A0}"/>
                </c:ext>
              </c:extLst>
            </c:dLbl>
            <c:dLbl>
              <c:idx val="921"/>
              <c:layout/>
              <c:tx>
                <c:rich>
                  <a:bodyPr/>
                  <a:lstStyle/>
                  <a:p>
                    <a:fld id="{A2D41E8C-B3A6-4750-BCDC-07E16C8BEC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33-7194-4ED1-83BE-6DB595DA42A0}"/>
                </c:ext>
              </c:extLst>
            </c:dLbl>
            <c:dLbl>
              <c:idx val="922"/>
              <c:layout/>
              <c:tx>
                <c:rich>
                  <a:bodyPr/>
                  <a:lstStyle/>
                  <a:p>
                    <a:fld id="{3715FB85-EFFB-4A18-B739-D6760DFAAC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35-7194-4ED1-83BE-6DB595DA42A0}"/>
                </c:ext>
              </c:extLst>
            </c:dLbl>
            <c:dLbl>
              <c:idx val="923"/>
              <c:layout/>
              <c:tx>
                <c:rich>
                  <a:bodyPr/>
                  <a:lstStyle/>
                  <a:p>
                    <a:fld id="{CFE74897-D202-4838-8502-32BA619DFE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37-7194-4ED1-83BE-6DB595DA42A0}"/>
                </c:ext>
              </c:extLst>
            </c:dLbl>
            <c:dLbl>
              <c:idx val="924"/>
              <c:layout/>
              <c:tx>
                <c:rich>
                  <a:bodyPr/>
                  <a:lstStyle/>
                  <a:p>
                    <a:fld id="{1BA905B4-A2C4-48C3-AD55-33B425CB73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39-7194-4ED1-83BE-6DB595DA42A0}"/>
                </c:ext>
              </c:extLst>
            </c:dLbl>
            <c:dLbl>
              <c:idx val="925"/>
              <c:layout/>
              <c:tx>
                <c:rich>
                  <a:bodyPr/>
                  <a:lstStyle/>
                  <a:p>
                    <a:fld id="{D0BEDECE-A994-4D86-AFE1-297E791B2A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3B-7194-4ED1-83BE-6DB595DA42A0}"/>
                </c:ext>
              </c:extLst>
            </c:dLbl>
            <c:dLbl>
              <c:idx val="926"/>
              <c:layout/>
              <c:tx>
                <c:rich>
                  <a:bodyPr/>
                  <a:lstStyle/>
                  <a:p>
                    <a:fld id="{158391AF-B41E-43D8-9065-1EE800B8CD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3D-7194-4ED1-83BE-6DB595DA42A0}"/>
                </c:ext>
              </c:extLst>
            </c:dLbl>
            <c:dLbl>
              <c:idx val="927"/>
              <c:layout/>
              <c:tx>
                <c:rich>
                  <a:bodyPr/>
                  <a:lstStyle/>
                  <a:p>
                    <a:fld id="{5F6DFD5B-C4F6-40E5-B4AC-8ACFE46EB6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3F-7194-4ED1-83BE-6DB595DA42A0}"/>
                </c:ext>
              </c:extLst>
            </c:dLbl>
            <c:dLbl>
              <c:idx val="928"/>
              <c:layout/>
              <c:tx>
                <c:rich>
                  <a:bodyPr/>
                  <a:lstStyle/>
                  <a:p>
                    <a:fld id="{8795AABC-C159-482A-949A-12230BA356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41-7194-4ED1-83BE-6DB595DA42A0}"/>
                </c:ext>
              </c:extLst>
            </c:dLbl>
            <c:dLbl>
              <c:idx val="929"/>
              <c:layout/>
              <c:tx>
                <c:rich>
                  <a:bodyPr/>
                  <a:lstStyle/>
                  <a:p>
                    <a:fld id="{7B6E9E7C-171F-4CB7-95EE-B9C013B330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43-7194-4ED1-83BE-6DB595DA42A0}"/>
                </c:ext>
              </c:extLst>
            </c:dLbl>
            <c:dLbl>
              <c:idx val="930"/>
              <c:layout/>
              <c:tx>
                <c:rich>
                  <a:bodyPr/>
                  <a:lstStyle/>
                  <a:p>
                    <a:fld id="{E6565996-4F09-494D-8ED9-8CC8A89B42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45-7194-4ED1-83BE-6DB595DA42A0}"/>
                </c:ext>
              </c:extLst>
            </c:dLbl>
            <c:dLbl>
              <c:idx val="931"/>
              <c:layout/>
              <c:tx>
                <c:rich>
                  <a:bodyPr/>
                  <a:lstStyle/>
                  <a:p>
                    <a:fld id="{16AC85E0-1556-4EED-BC37-3F60226CB8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47-7194-4ED1-83BE-6DB595DA42A0}"/>
                </c:ext>
              </c:extLst>
            </c:dLbl>
            <c:dLbl>
              <c:idx val="932"/>
              <c:layout/>
              <c:tx>
                <c:rich>
                  <a:bodyPr/>
                  <a:lstStyle/>
                  <a:p>
                    <a:fld id="{BECFA0D5-02DD-431F-829B-62E67D5E49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49-7194-4ED1-83BE-6DB595DA42A0}"/>
                </c:ext>
              </c:extLst>
            </c:dLbl>
            <c:dLbl>
              <c:idx val="933"/>
              <c:layout/>
              <c:tx>
                <c:rich>
                  <a:bodyPr/>
                  <a:lstStyle/>
                  <a:p>
                    <a:fld id="{1DF2D9E1-88CC-458C-BFD8-203C56A662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4B-7194-4ED1-83BE-6DB595DA42A0}"/>
                </c:ext>
              </c:extLst>
            </c:dLbl>
            <c:dLbl>
              <c:idx val="934"/>
              <c:layout/>
              <c:tx>
                <c:rich>
                  <a:bodyPr/>
                  <a:lstStyle/>
                  <a:p>
                    <a:fld id="{F9133BA8-F189-459E-B907-7D4265EA81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4D-7194-4ED1-83BE-6DB595DA42A0}"/>
                </c:ext>
              </c:extLst>
            </c:dLbl>
            <c:dLbl>
              <c:idx val="935"/>
              <c:layout/>
              <c:tx>
                <c:rich>
                  <a:bodyPr/>
                  <a:lstStyle/>
                  <a:p>
                    <a:fld id="{52038FAB-C877-4297-A0E3-D3FC12D8B4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4F-7194-4ED1-83BE-6DB595DA42A0}"/>
                </c:ext>
              </c:extLst>
            </c:dLbl>
            <c:dLbl>
              <c:idx val="936"/>
              <c:layout/>
              <c:tx>
                <c:rich>
                  <a:bodyPr/>
                  <a:lstStyle/>
                  <a:p>
                    <a:fld id="{7D48AA20-6D43-4615-96EE-0C706FEAB3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51-7194-4ED1-83BE-6DB595DA42A0}"/>
                </c:ext>
              </c:extLst>
            </c:dLbl>
            <c:dLbl>
              <c:idx val="937"/>
              <c:layout/>
              <c:tx>
                <c:rich>
                  <a:bodyPr/>
                  <a:lstStyle/>
                  <a:p>
                    <a:fld id="{1886B1D1-5E91-46EA-AFCC-60B0F556D7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53-7194-4ED1-83BE-6DB595DA42A0}"/>
                </c:ext>
              </c:extLst>
            </c:dLbl>
            <c:dLbl>
              <c:idx val="938"/>
              <c:layout/>
              <c:tx>
                <c:rich>
                  <a:bodyPr/>
                  <a:lstStyle/>
                  <a:p>
                    <a:fld id="{3777CCD6-CBDB-4BA0-9873-6D434378BC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55-7194-4ED1-83BE-6DB595DA42A0}"/>
                </c:ext>
              </c:extLst>
            </c:dLbl>
            <c:dLbl>
              <c:idx val="939"/>
              <c:layout/>
              <c:tx>
                <c:rich>
                  <a:bodyPr/>
                  <a:lstStyle/>
                  <a:p>
                    <a:fld id="{A52F1DDF-8858-4CEE-80D2-2B76DFD0AF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57-7194-4ED1-83BE-6DB595DA42A0}"/>
                </c:ext>
              </c:extLst>
            </c:dLbl>
            <c:dLbl>
              <c:idx val="940"/>
              <c:layout/>
              <c:tx>
                <c:rich>
                  <a:bodyPr/>
                  <a:lstStyle/>
                  <a:p>
                    <a:fld id="{807FDBD0-F55B-4501-AD26-9DDDA5D45A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59-7194-4ED1-83BE-6DB595DA42A0}"/>
                </c:ext>
              </c:extLst>
            </c:dLbl>
            <c:dLbl>
              <c:idx val="941"/>
              <c:layout/>
              <c:tx>
                <c:rich>
                  <a:bodyPr/>
                  <a:lstStyle/>
                  <a:p>
                    <a:fld id="{8833B19A-24B1-4119-8EF9-FFAC2754C8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5B-7194-4ED1-83BE-6DB595DA42A0}"/>
                </c:ext>
              </c:extLst>
            </c:dLbl>
            <c:dLbl>
              <c:idx val="942"/>
              <c:layout/>
              <c:tx>
                <c:rich>
                  <a:bodyPr/>
                  <a:lstStyle/>
                  <a:p>
                    <a:fld id="{619EE14B-3EA9-41CC-98EA-603B388977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5D-7194-4ED1-83BE-6DB595DA42A0}"/>
                </c:ext>
              </c:extLst>
            </c:dLbl>
            <c:dLbl>
              <c:idx val="943"/>
              <c:layout/>
              <c:tx>
                <c:rich>
                  <a:bodyPr/>
                  <a:lstStyle/>
                  <a:p>
                    <a:fld id="{600614FB-19C4-4B8D-AA0F-78AC9A440C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5F-7194-4ED1-83BE-6DB595DA42A0}"/>
                </c:ext>
              </c:extLst>
            </c:dLbl>
            <c:dLbl>
              <c:idx val="944"/>
              <c:layout/>
              <c:tx>
                <c:rich>
                  <a:bodyPr/>
                  <a:lstStyle/>
                  <a:p>
                    <a:fld id="{2837F062-E443-4758-B768-1622DA723D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61-7194-4ED1-83BE-6DB595DA42A0}"/>
                </c:ext>
              </c:extLst>
            </c:dLbl>
            <c:dLbl>
              <c:idx val="945"/>
              <c:layout/>
              <c:tx>
                <c:rich>
                  <a:bodyPr/>
                  <a:lstStyle/>
                  <a:p>
                    <a:fld id="{F551A154-3CB8-47BB-AF08-3B658A5318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63-7194-4ED1-83BE-6DB595DA42A0}"/>
                </c:ext>
              </c:extLst>
            </c:dLbl>
            <c:dLbl>
              <c:idx val="946"/>
              <c:layout/>
              <c:tx>
                <c:rich>
                  <a:bodyPr/>
                  <a:lstStyle/>
                  <a:p>
                    <a:fld id="{13811213-A86F-461B-9BD5-5878DB8167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65-7194-4ED1-83BE-6DB595DA42A0}"/>
                </c:ext>
              </c:extLst>
            </c:dLbl>
            <c:dLbl>
              <c:idx val="947"/>
              <c:layout/>
              <c:tx>
                <c:rich>
                  <a:bodyPr/>
                  <a:lstStyle/>
                  <a:p>
                    <a:fld id="{A16BEC97-BF20-4F59-964D-FEF054494F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67-7194-4ED1-83BE-6DB595DA42A0}"/>
                </c:ext>
              </c:extLst>
            </c:dLbl>
            <c:dLbl>
              <c:idx val="948"/>
              <c:layout/>
              <c:tx>
                <c:rich>
                  <a:bodyPr/>
                  <a:lstStyle/>
                  <a:p>
                    <a:fld id="{67099F69-8EF4-4DC0-A536-DFA815FE4C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69-7194-4ED1-83BE-6DB595DA42A0}"/>
                </c:ext>
              </c:extLst>
            </c:dLbl>
            <c:dLbl>
              <c:idx val="949"/>
              <c:layout/>
              <c:tx>
                <c:rich>
                  <a:bodyPr/>
                  <a:lstStyle/>
                  <a:p>
                    <a:fld id="{57194D86-7CF6-476D-8DD9-D1378F0EC9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6B-7194-4ED1-83BE-6DB595DA42A0}"/>
                </c:ext>
              </c:extLst>
            </c:dLbl>
            <c:dLbl>
              <c:idx val="950"/>
              <c:layout/>
              <c:tx>
                <c:rich>
                  <a:bodyPr/>
                  <a:lstStyle/>
                  <a:p>
                    <a:fld id="{A8B986FC-3157-40A8-832F-605529D003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6D-7194-4ED1-83BE-6DB595DA42A0}"/>
                </c:ext>
              </c:extLst>
            </c:dLbl>
            <c:dLbl>
              <c:idx val="951"/>
              <c:layout/>
              <c:tx>
                <c:rich>
                  <a:bodyPr/>
                  <a:lstStyle/>
                  <a:p>
                    <a:fld id="{2C4CD3E4-9FBC-4D91-B5B3-C6FD10D115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6F-7194-4ED1-83BE-6DB595DA42A0}"/>
                </c:ext>
              </c:extLst>
            </c:dLbl>
            <c:dLbl>
              <c:idx val="952"/>
              <c:layout/>
              <c:tx>
                <c:rich>
                  <a:bodyPr/>
                  <a:lstStyle/>
                  <a:p>
                    <a:fld id="{4B507268-A669-4027-B518-A349ADCBD2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71-7194-4ED1-83BE-6DB595DA42A0}"/>
                </c:ext>
              </c:extLst>
            </c:dLbl>
            <c:dLbl>
              <c:idx val="953"/>
              <c:layout/>
              <c:tx>
                <c:rich>
                  <a:bodyPr/>
                  <a:lstStyle/>
                  <a:p>
                    <a:fld id="{FAE34246-8934-4753-902A-C9FC535526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73-7194-4ED1-83BE-6DB595DA42A0}"/>
                </c:ext>
              </c:extLst>
            </c:dLbl>
            <c:dLbl>
              <c:idx val="954"/>
              <c:layout/>
              <c:tx>
                <c:rich>
                  <a:bodyPr/>
                  <a:lstStyle/>
                  <a:p>
                    <a:fld id="{BA246A81-279C-4468-9EDF-3644532510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75-7194-4ED1-83BE-6DB595DA42A0}"/>
                </c:ext>
              </c:extLst>
            </c:dLbl>
            <c:dLbl>
              <c:idx val="955"/>
              <c:layout/>
              <c:tx>
                <c:rich>
                  <a:bodyPr/>
                  <a:lstStyle/>
                  <a:p>
                    <a:fld id="{08A7CC29-D9DD-4512-B1B2-636FE165A0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77-7194-4ED1-83BE-6DB595DA42A0}"/>
                </c:ext>
              </c:extLst>
            </c:dLbl>
            <c:dLbl>
              <c:idx val="956"/>
              <c:layout/>
              <c:tx>
                <c:rich>
                  <a:bodyPr/>
                  <a:lstStyle/>
                  <a:p>
                    <a:fld id="{A44EAF7F-A9AC-41C7-8EA5-16C6AB8739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79-7194-4ED1-83BE-6DB595DA42A0}"/>
                </c:ext>
              </c:extLst>
            </c:dLbl>
            <c:dLbl>
              <c:idx val="957"/>
              <c:layout/>
              <c:tx>
                <c:rich>
                  <a:bodyPr/>
                  <a:lstStyle/>
                  <a:p>
                    <a:fld id="{F46008BD-CF2C-4C0A-B16F-C9BC44251C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7B-7194-4ED1-83BE-6DB595DA42A0}"/>
                </c:ext>
              </c:extLst>
            </c:dLbl>
            <c:dLbl>
              <c:idx val="958"/>
              <c:layout/>
              <c:tx>
                <c:rich>
                  <a:bodyPr/>
                  <a:lstStyle/>
                  <a:p>
                    <a:fld id="{1F761C7E-2180-4EBB-AF09-608C2FC4A6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7D-7194-4ED1-83BE-6DB595DA42A0}"/>
                </c:ext>
              </c:extLst>
            </c:dLbl>
            <c:dLbl>
              <c:idx val="959"/>
              <c:layout/>
              <c:tx>
                <c:rich>
                  <a:bodyPr/>
                  <a:lstStyle/>
                  <a:p>
                    <a:fld id="{E0269014-2F3D-46A2-8D1E-94071E4D76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7F-7194-4ED1-83BE-6DB595DA42A0}"/>
                </c:ext>
              </c:extLst>
            </c:dLbl>
            <c:dLbl>
              <c:idx val="960"/>
              <c:layout/>
              <c:tx>
                <c:rich>
                  <a:bodyPr/>
                  <a:lstStyle/>
                  <a:p>
                    <a:fld id="{62B27562-0270-4BE4-998A-EA83950464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81-7194-4ED1-83BE-6DB595DA42A0}"/>
                </c:ext>
              </c:extLst>
            </c:dLbl>
            <c:dLbl>
              <c:idx val="961"/>
              <c:layout/>
              <c:tx>
                <c:rich>
                  <a:bodyPr/>
                  <a:lstStyle/>
                  <a:p>
                    <a:fld id="{F4ABC8C4-0C62-40EF-8800-98F31A1179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83-7194-4ED1-83BE-6DB595DA42A0}"/>
                </c:ext>
              </c:extLst>
            </c:dLbl>
            <c:dLbl>
              <c:idx val="962"/>
              <c:layout/>
              <c:tx>
                <c:rich>
                  <a:bodyPr/>
                  <a:lstStyle/>
                  <a:p>
                    <a:fld id="{EC3E39CB-DC8C-45D0-8AC1-6861E23314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85-7194-4ED1-83BE-6DB595DA42A0}"/>
                </c:ext>
              </c:extLst>
            </c:dLbl>
            <c:dLbl>
              <c:idx val="963"/>
              <c:layout/>
              <c:tx>
                <c:rich>
                  <a:bodyPr/>
                  <a:lstStyle/>
                  <a:p>
                    <a:fld id="{1C55E523-30F6-492C-84B4-0C24B7CD67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87-7194-4ED1-83BE-6DB595DA42A0}"/>
                </c:ext>
              </c:extLst>
            </c:dLbl>
            <c:dLbl>
              <c:idx val="964"/>
              <c:layout/>
              <c:tx>
                <c:rich>
                  <a:bodyPr/>
                  <a:lstStyle/>
                  <a:p>
                    <a:fld id="{B7532AFC-EDA5-4897-83C3-823BC5A56F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89-7194-4ED1-83BE-6DB595DA42A0}"/>
                </c:ext>
              </c:extLst>
            </c:dLbl>
            <c:dLbl>
              <c:idx val="965"/>
              <c:layout/>
              <c:tx>
                <c:rich>
                  <a:bodyPr/>
                  <a:lstStyle/>
                  <a:p>
                    <a:fld id="{8F5AF679-B14A-4493-ACAB-35B83E2476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8B-7194-4ED1-83BE-6DB595DA42A0}"/>
                </c:ext>
              </c:extLst>
            </c:dLbl>
            <c:dLbl>
              <c:idx val="966"/>
              <c:layout/>
              <c:tx>
                <c:rich>
                  <a:bodyPr/>
                  <a:lstStyle/>
                  <a:p>
                    <a:fld id="{D9148B93-EA20-44D9-9623-B94ADB8C1B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8D-7194-4ED1-83BE-6DB595DA42A0}"/>
                </c:ext>
              </c:extLst>
            </c:dLbl>
            <c:dLbl>
              <c:idx val="967"/>
              <c:layout/>
              <c:tx>
                <c:rich>
                  <a:bodyPr/>
                  <a:lstStyle/>
                  <a:p>
                    <a:fld id="{2CC11A44-2F0F-43F1-A295-90DEA10A24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8F-7194-4ED1-83BE-6DB595DA42A0}"/>
                </c:ext>
              </c:extLst>
            </c:dLbl>
            <c:dLbl>
              <c:idx val="968"/>
              <c:layout/>
              <c:tx>
                <c:rich>
                  <a:bodyPr/>
                  <a:lstStyle/>
                  <a:p>
                    <a:fld id="{26897938-1A24-4E07-8558-010A389E42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91-7194-4ED1-83BE-6DB595DA42A0}"/>
                </c:ext>
              </c:extLst>
            </c:dLbl>
            <c:dLbl>
              <c:idx val="969"/>
              <c:layout/>
              <c:tx>
                <c:rich>
                  <a:bodyPr/>
                  <a:lstStyle/>
                  <a:p>
                    <a:fld id="{EBB777A3-A54F-41C3-8C78-C732E8D5FC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93-7194-4ED1-83BE-6DB595DA42A0}"/>
                </c:ext>
              </c:extLst>
            </c:dLbl>
            <c:dLbl>
              <c:idx val="970"/>
              <c:layout/>
              <c:tx>
                <c:rich>
                  <a:bodyPr/>
                  <a:lstStyle/>
                  <a:p>
                    <a:fld id="{B4E6EBD1-0B7A-46F5-BB18-49ED7B0FB8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95-7194-4ED1-83BE-6DB595DA42A0}"/>
                </c:ext>
              </c:extLst>
            </c:dLbl>
            <c:dLbl>
              <c:idx val="971"/>
              <c:layout/>
              <c:tx>
                <c:rich>
                  <a:bodyPr/>
                  <a:lstStyle/>
                  <a:p>
                    <a:fld id="{CB8D1F8F-CF07-49C3-A260-965780E926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97-7194-4ED1-83BE-6DB595DA42A0}"/>
                </c:ext>
              </c:extLst>
            </c:dLbl>
            <c:dLbl>
              <c:idx val="972"/>
              <c:layout/>
              <c:tx>
                <c:rich>
                  <a:bodyPr/>
                  <a:lstStyle/>
                  <a:p>
                    <a:fld id="{64839133-73F8-48A2-A3C0-9600013CFB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99-7194-4ED1-83BE-6DB595DA42A0}"/>
                </c:ext>
              </c:extLst>
            </c:dLbl>
            <c:dLbl>
              <c:idx val="973"/>
              <c:layout/>
              <c:tx>
                <c:rich>
                  <a:bodyPr/>
                  <a:lstStyle/>
                  <a:p>
                    <a:fld id="{8B1C5410-CFFE-423E-9B06-78F79B63F4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9B-7194-4ED1-83BE-6DB595DA42A0}"/>
                </c:ext>
              </c:extLst>
            </c:dLbl>
            <c:dLbl>
              <c:idx val="974"/>
              <c:layout/>
              <c:tx>
                <c:rich>
                  <a:bodyPr/>
                  <a:lstStyle/>
                  <a:p>
                    <a:fld id="{CB3E4A12-45C1-4604-AFD8-8B4013B5A2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9D-7194-4ED1-83BE-6DB595DA42A0}"/>
                </c:ext>
              </c:extLst>
            </c:dLbl>
            <c:dLbl>
              <c:idx val="975"/>
              <c:layout/>
              <c:tx>
                <c:rich>
                  <a:bodyPr/>
                  <a:lstStyle/>
                  <a:p>
                    <a:fld id="{B420E874-2F30-4789-8AEA-E29FB9B612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9F-7194-4ED1-83BE-6DB595DA42A0}"/>
                </c:ext>
              </c:extLst>
            </c:dLbl>
            <c:dLbl>
              <c:idx val="976"/>
              <c:layout/>
              <c:tx>
                <c:rich>
                  <a:bodyPr/>
                  <a:lstStyle/>
                  <a:p>
                    <a:fld id="{C885C07F-3DB4-44F1-B462-C679DA10AB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A1-7194-4ED1-83BE-6DB595DA42A0}"/>
                </c:ext>
              </c:extLst>
            </c:dLbl>
            <c:dLbl>
              <c:idx val="977"/>
              <c:layout/>
              <c:tx>
                <c:rich>
                  <a:bodyPr/>
                  <a:lstStyle/>
                  <a:p>
                    <a:fld id="{ED33311E-A9A6-4BF2-BD27-5AE04CB8B9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A3-7194-4ED1-83BE-6DB595DA42A0}"/>
                </c:ext>
              </c:extLst>
            </c:dLbl>
            <c:dLbl>
              <c:idx val="978"/>
              <c:layout/>
              <c:tx>
                <c:rich>
                  <a:bodyPr/>
                  <a:lstStyle/>
                  <a:p>
                    <a:fld id="{2779AA74-339E-445E-AFDB-DB86E9E899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A5-7194-4ED1-83BE-6DB595DA42A0}"/>
                </c:ext>
              </c:extLst>
            </c:dLbl>
            <c:dLbl>
              <c:idx val="979"/>
              <c:layout/>
              <c:tx>
                <c:rich>
                  <a:bodyPr/>
                  <a:lstStyle/>
                  <a:p>
                    <a:fld id="{22202406-B15A-4893-A8AB-FDD387DF4D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A7-7194-4ED1-83BE-6DB595DA42A0}"/>
                </c:ext>
              </c:extLst>
            </c:dLbl>
            <c:dLbl>
              <c:idx val="980"/>
              <c:layout/>
              <c:tx>
                <c:rich>
                  <a:bodyPr/>
                  <a:lstStyle/>
                  <a:p>
                    <a:fld id="{B5CAE10F-382C-4871-88F5-75C74CC8E5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A9-7194-4ED1-83BE-6DB595DA42A0}"/>
                </c:ext>
              </c:extLst>
            </c:dLbl>
            <c:dLbl>
              <c:idx val="981"/>
              <c:layout/>
              <c:tx>
                <c:rich>
                  <a:bodyPr/>
                  <a:lstStyle/>
                  <a:p>
                    <a:fld id="{59114A13-C8AA-46C5-88CE-67F7B81859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AB-7194-4ED1-83BE-6DB595DA42A0}"/>
                </c:ext>
              </c:extLst>
            </c:dLbl>
            <c:dLbl>
              <c:idx val="982"/>
              <c:layout/>
              <c:tx>
                <c:rich>
                  <a:bodyPr/>
                  <a:lstStyle/>
                  <a:p>
                    <a:fld id="{43DD4AE3-D750-484B-9F85-460FEFD6A0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AD-7194-4ED1-83BE-6DB595DA42A0}"/>
                </c:ext>
              </c:extLst>
            </c:dLbl>
            <c:dLbl>
              <c:idx val="983"/>
              <c:layout/>
              <c:tx>
                <c:rich>
                  <a:bodyPr/>
                  <a:lstStyle/>
                  <a:p>
                    <a:fld id="{E7790360-34A7-4741-BAE4-57439E8B0C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AF-7194-4ED1-83BE-6DB595DA42A0}"/>
                </c:ext>
              </c:extLst>
            </c:dLbl>
            <c:dLbl>
              <c:idx val="984"/>
              <c:layout/>
              <c:tx>
                <c:rich>
                  <a:bodyPr/>
                  <a:lstStyle/>
                  <a:p>
                    <a:fld id="{4C26590C-52D1-4658-B0A3-23AD01A72F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B1-7194-4ED1-83BE-6DB595DA42A0}"/>
                </c:ext>
              </c:extLst>
            </c:dLbl>
            <c:dLbl>
              <c:idx val="985"/>
              <c:layout/>
              <c:tx>
                <c:rich>
                  <a:bodyPr/>
                  <a:lstStyle/>
                  <a:p>
                    <a:fld id="{8A283592-38F4-440C-962C-5B2863F340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B3-7194-4ED1-83BE-6DB595DA42A0}"/>
                </c:ext>
              </c:extLst>
            </c:dLbl>
            <c:dLbl>
              <c:idx val="986"/>
              <c:layout/>
              <c:tx>
                <c:rich>
                  <a:bodyPr/>
                  <a:lstStyle/>
                  <a:p>
                    <a:fld id="{6351E712-2F61-4EFD-8BE9-BC6B132571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B5-7194-4ED1-83BE-6DB595DA42A0}"/>
                </c:ext>
              </c:extLst>
            </c:dLbl>
            <c:dLbl>
              <c:idx val="987"/>
              <c:layout/>
              <c:tx>
                <c:rich>
                  <a:bodyPr/>
                  <a:lstStyle/>
                  <a:p>
                    <a:fld id="{D568DEDB-7C29-430C-86A3-6E6884721A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B7-7194-4ED1-83BE-6DB595DA42A0}"/>
                </c:ext>
              </c:extLst>
            </c:dLbl>
            <c:dLbl>
              <c:idx val="988"/>
              <c:layout/>
              <c:tx>
                <c:rich>
                  <a:bodyPr/>
                  <a:lstStyle/>
                  <a:p>
                    <a:fld id="{096922C6-BF1F-437F-AC6B-23C6EAE2DE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B9-7194-4ED1-83BE-6DB595DA42A0}"/>
                </c:ext>
              </c:extLst>
            </c:dLbl>
            <c:dLbl>
              <c:idx val="989"/>
              <c:layout/>
              <c:tx>
                <c:rich>
                  <a:bodyPr/>
                  <a:lstStyle/>
                  <a:p>
                    <a:fld id="{808F7BD5-B894-4BEF-B215-FB9541F060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BB-7194-4ED1-83BE-6DB595DA42A0}"/>
                </c:ext>
              </c:extLst>
            </c:dLbl>
            <c:dLbl>
              <c:idx val="990"/>
              <c:layout/>
              <c:tx>
                <c:rich>
                  <a:bodyPr/>
                  <a:lstStyle/>
                  <a:p>
                    <a:fld id="{88543BDC-92CD-4273-B6FB-2F6B58DCEF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BD-7194-4ED1-83BE-6DB595DA42A0}"/>
                </c:ext>
              </c:extLst>
            </c:dLbl>
            <c:dLbl>
              <c:idx val="991"/>
              <c:layout/>
              <c:tx>
                <c:rich>
                  <a:bodyPr/>
                  <a:lstStyle/>
                  <a:p>
                    <a:fld id="{600D5A97-6571-4764-984B-B4406C99CF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BF-7194-4ED1-83BE-6DB595DA42A0}"/>
                </c:ext>
              </c:extLst>
            </c:dLbl>
            <c:dLbl>
              <c:idx val="992"/>
              <c:layout/>
              <c:tx>
                <c:rich>
                  <a:bodyPr/>
                  <a:lstStyle/>
                  <a:p>
                    <a:fld id="{A58D1DFD-9489-45C6-AAD3-C9D4F21F9B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C1-7194-4ED1-83BE-6DB595DA42A0}"/>
                </c:ext>
              </c:extLst>
            </c:dLbl>
            <c:dLbl>
              <c:idx val="993"/>
              <c:layout/>
              <c:tx>
                <c:rich>
                  <a:bodyPr/>
                  <a:lstStyle/>
                  <a:p>
                    <a:fld id="{3D24CA86-94CE-4F25-AF3B-67F8CB1013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C3-7194-4ED1-83BE-6DB595DA42A0}"/>
                </c:ext>
              </c:extLst>
            </c:dLbl>
            <c:dLbl>
              <c:idx val="994"/>
              <c:layout/>
              <c:tx>
                <c:rich>
                  <a:bodyPr/>
                  <a:lstStyle/>
                  <a:p>
                    <a:fld id="{DC8DC98A-3581-4FF4-8E4A-406AED748A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C5-7194-4ED1-83BE-6DB595DA42A0}"/>
                </c:ext>
              </c:extLst>
            </c:dLbl>
            <c:dLbl>
              <c:idx val="995"/>
              <c:layout/>
              <c:tx>
                <c:rich>
                  <a:bodyPr/>
                  <a:lstStyle/>
                  <a:p>
                    <a:fld id="{C4AC79A8-07E0-4C84-A6F4-017F3FC152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C7-7194-4ED1-83BE-6DB595DA42A0}"/>
                </c:ext>
              </c:extLst>
            </c:dLbl>
            <c:dLbl>
              <c:idx val="996"/>
              <c:layout/>
              <c:tx>
                <c:rich>
                  <a:bodyPr/>
                  <a:lstStyle/>
                  <a:p>
                    <a:fld id="{84DE0E21-4CA0-4D93-AFB0-CD1FC0DFDA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C9-7194-4ED1-83BE-6DB595DA42A0}"/>
                </c:ext>
              </c:extLst>
            </c:dLbl>
            <c:dLbl>
              <c:idx val="997"/>
              <c:layout/>
              <c:tx>
                <c:rich>
                  <a:bodyPr/>
                  <a:lstStyle/>
                  <a:p>
                    <a:fld id="{CCCAF8CE-8995-4C1F-888D-73B30555BB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CB-7194-4ED1-83BE-6DB595DA42A0}"/>
                </c:ext>
              </c:extLst>
            </c:dLbl>
            <c:dLbl>
              <c:idx val="998"/>
              <c:layout/>
              <c:tx>
                <c:rich>
                  <a:bodyPr/>
                  <a:lstStyle/>
                  <a:p>
                    <a:fld id="{8C042682-4566-4E00-B8FE-17607CB95F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CD-7194-4ED1-83BE-6DB595DA42A0}"/>
                </c:ext>
              </c:extLst>
            </c:dLbl>
            <c:dLbl>
              <c:idx val="999"/>
              <c:layout/>
              <c:tx>
                <c:rich>
                  <a:bodyPr/>
                  <a:lstStyle/>
                  <a:p>
                    <a:fld id="{08849C06-4EDA-49B9-99FA-31884647C2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CF-7194-4ED1-83BE-6DB595DA42A0}"/>
                </c:ext>
              </c:extLst>
            </c:dLbl>
            <c:dLbl>
              <c:idx val="1000"/>
              <c:layout/>
              <c:tx>
                <c:rich>
                  <a:bodyPr/>
                  <a:lstStyle/>
                  <a:p>
                    <a:fld id="{083E769C-62C5-4DEF-8F42-A45E37EF57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D1-7194-4ED1-83BE-6DB595DA42A0}"/>
                </c:ext>
              </c:extLst>
            </c:dLbl>
            <c:dLbl>
              <c:idx val="1001"/>
              <c:layout/>
              <c:tx>
                <c:rich>
                  <a:bodyPr/>
                  <a:lstStyle/>
                  <a:p>
                    <a:fld id="{66E7A211-C741-446B-9344-CC7D992CDD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D3-7194-4ED1-83BE-6DB595DA42A0}"/>
                </c:ext>
              </c:extLst>
            </c:dLbl>
            <c:dLbl>
              <c:idx val="1002"/>
              <c:layout/>
              <c:tx>
                <c:rich>
                  <a:bodyPr/>
                  <a:lstStyle/>
                  <a:p>
                    <a:fld id="{6EE14BCE-9A42-47A5-A413-D5AC0FC4A5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D5-7194-4ED1-83BE-6DB595DA42A0}"/>
                </c:ext>
              </c:extLst>
            </c:dLbl>
            <c:dLbl>
              <c:idx val="1003"/>
              <c:layout/>
              <c:tx>
                <c:rich>
                  <a:bodyPr/>
                  <a:lstStyle/>
                  <a:p>
                    <a:fld id="{AA9E05B9-02F9-485F-811D-381C04D034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D7-7194-4ED1-83BE-6DB595DA42A0}"/>
                </c:ext>
              </c:extLst>
            </c:dLbl>
            <c:dLbl>
              <c:idx val="1004"/>
              <c:layout/>
              <c:tx>
                <c:rich>
                  <a:bodyPr/>
                  <a:lstStyle/>
                  <a:p>
                    <a:fld id="{D9CF803F-0E58-4270-86CD-B5B5CE9B9C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D9-7194-4ED1-83BE-6DB595DA42A0}"/>
                </c:ext>
              </c:extLst>
            </c:dLbl>
            <c:dLbl>
              <c:idx val="1005"/>
              <c:layout/>
              <c:tx>
                <c:rich>
                  <a:bodyPr/>
                  <a:lstStyle/>
                  <a:p>
                    <a:fld id="{4B9579DB-9A54-4523-8047-F843F9D18F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DB-7194-4ED1-83BE-6DB595DA42A0}"/>
                </c:ext>
              </c:extLst>
            </c:dLbl>
            <c:dLbl>
              <c:idx val="1006"/>
              <c:layout/>
              <c:tx>
                <c:rich>
                  <a:bodyPr/>
                  <a:lstStyle/>
                  <a:p>
                    <a:fld id="{8D733F14-94D4-49AF-902B-2C99F48CFD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DD-7194-4ED1-83BE-6DB595DA42A0}"/>
                </c:ext>
              </c:extLst>
            </c:dLbl>
            <c:dLbl>
              <c:idx val="1007"/>
              <c:layout/>
              <c:tx>
                <c:rich>
                  <a:bodyPr/>
                  <a:lstStyle/>
                  <a:p>
                    <a:fld id="{75CBA36B-C004-45A4-962B-6E7D96CBAD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DF-7194-4ED1-83BE-6DB595DA42A0}"/>
                </c:ext>
              </c:extLst>
            </c:dLbl>
            <c:dLbl>
              <c:idx val="1008"/>
              <c:layout/>
              <c:tx>
                <c:rich>
                  <a:bodyPr/>
                  <a:lstStyle/>
                  <a:p>
                    <a:fld id="{235C83A9-3BFE-40A6-ACBA-5F20BDC9EF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E1-7194-4ED1-83BE-6DB595DA42A0}"/>
                </c:ext>
              </c:extLst>
            </c:dLbl>
            <c:dLbl>
              <c:idx val="1009"/>
              <c:layout/>
              <c:tx>
                <c:rich>
                  <a:bodyPr/>
                  <a:lstStyle/>
                  <a:p>
                    <a:fld id="{D31C3E5D-ADF6-41C4-9546-6F6AA2CCC7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E3-7194-4ED1-83BE-6DB595DA42A0}"/>
                </c:ext>
              </c:extLst>
            </c:dLbl>
            <c:dLbl>
              <c:idx val="1010"/>
              <c:layout/>
              <c:tx>
                <c:rich>
                  <a:bodyPr/>
                  <a:lstStyle/>
                  <a:p>
                    <a:fld id="{9A64384D-A669-49A6-ACFD-CA49414901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E5-7194-4ED1-83BE-6DB595DA42A0}"/>
                </c:ext>
              </c:extLst>
            </c:dLbl>
            <c:dLbl>
              <c:idx val="1011"/>
              <c:layout/>
              <c:tx>
                <c:rich>
                  <a:bodyPr/>
                  <a:lstStyle/>
                  <a:p>
                    <a:fld id="{AC86EA3E-6738-4216-9CE7-EF9BC406B6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E7-7194-4ED1-83BE-6DB595DA42A0}"/>
                </c:ext>
              </c:extLst>
            </c:dLbl>
            <c:dLbl>
              <c:idx val="1012"/>
              <c:layout/>
              <c:tx>
                <c:rich>
                  <a:bodyPr/>
                  <a:lstStyle/>
                  <a:p>
                    <a:fld id="{1B5CDC67-BF36-4A87-A129-EA73D61DEE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E9-7194-4ED1-83BE-6DB595DA42A0}"/>
                </c:ext>
              </c:extLst>
            </c:dLbl>
            <c:dLbl>
              <c:idx val="1013"/>
              <c:layout/>
              <c:tx>
                <c:rich>
                  <a:bodyPr/>
                  <a:lstStyle/>
                  <a:p>
                    <a:fld id="{4EA90425-75AD-4153-BB13-8A5AAB9B80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EB-7194-4ED1-83BE-6DB595DA42A0}"/>
                </c:ext>
              </c:extLst>
            </c:dLbl>
            <c:dLbl>
              <c:idx val="1014"/>
              <c:layout/>
              <c:tx>
                <c:rich>
                  <a:bodyPr/>
                  <a:lstStyle/>
                  <a:p>
                    <a:fld id="{6AF96EAF-F4A6-42EA-AD5D-1748F69F08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ED-7194-4ED1-83BE-6DB595DA42A0}"/>
                </c:ext>
              </c:extLst>
            </c:dLbl>
            <c:dLbl>
              <c:idx val="1015"/>
              <c:layout/>
              <c:tx>
                <c:rich>
                  <a:bodyPr/>
                  <a:lstStyle/>
                  <a:p>
                    <a:fld id="{DF74A742-A4F2-4C80-93C9-AED49E105F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EF-7194-4ED1-83BE-6DB595DA42A0}"/>
                </c:ext>
              </c:extLst>
            </c:dLbl>
            <c:dLbl>
              <c:idx val="1016"/>
              <c:layout/>
              <c:tx>
                <c:rich>
                  <a:bodyPr/>
                  <a:lstStyle/>
                  <a:p>
                    <a:fld id="{4FCBC27F-B876-401A-BB0F-11A5EF0CB8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F1-7194-4ED1-83BE-6DB595DA42A0}"/>
                </c:ext>
              </c:extLst>
            </c:dLbl>
            <c:dLbl>
              <c:idx val="1017"/>
              <c:layout/>
              <c:tx>
                <c:rich>
                  <a:bodyPr/>
                  <a:lstStyle/>
                  <a:p>
                    <a:fld id="{F12FEC96-AFA2-4EED-B901-B3122D9CFD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F3-7194-4ED1-83BE-6DB595DA42A0}"/>
                </c:ext>
              </c:extLst>
            </c:dLbl>
            <c:dLbl>
              <c:idx val="1018"/>
              <c:layout/>
              <c:tx>
                <c:rich>
                  <a:bodyPr/>
                  <a:lstStyle/>
                  <a:p>
                    <a:fld id="{14E65FC8-AD27-4343-8583-67EEF8CDD8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F5-7194-4ED1-83BE-6DB595DA42A0}"/>
                </c:ext>
              </c:extLst>
            </c:dLbl>
            <c:dLbl>
              <c:idx val="1019"/>
              <c:layout/>
              <c:tx>
                <c:rich>
                  <a:bodyPr/>
                  <a:lstStyle/>
                  <a:p>
                    <a:fld id="{823A9B20-1B8B-4908-A42E-38EC976DE5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F7-7194-4ED1-83BE-6DB595DA42A0}"/>
                </c:ext>
              </c:extLst>
            </c:dLbl>
            <c:dLbl>
              <c:idx val="1020"/>
              <c:layout/>
              <c:tx>
                <c:rich>
                  <a:bodyPr/>
                  <a:lstStyle/>
                  <a:p>
                    <a:fld id="{AF0AE60A-8026-48D0-BFD4-CE33C835F3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F9-7194-4ED1-83BE-6DB595DA42A0}"/>
                </c:ext>
              </c:extLst>
            </c:dLbl>
            <c:dLbl>
              <c:idx val="1021"/>
              <c:layout/>
              <c:tx>
                <c:rich>
                  <a:bodyPr/>
                  <a:lstStyle/>
                  <a:p>
                    <a:fld id="{8B8B8526-DEB1-4AA8-A822-08A75D2769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FB-7194-4ED1-83BE-6DB595DA42A0}"/>
                </c:ext>
              </c:extLst>
            </c:dLbl>
            <c:dLbl>
              <c:idx val="1022"/>
              <c:layout/>
              <c:tx>
                <c:rich>
                  <a:bodyPr/>
                  <a:lstStyle/>
                  <a:p>
                    <a:fld id="{F997E025-A1D8-4761-996B-323DBC5107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FD-7194-4ED1-83BE-6DB595DA42A0}"/>
                </c:ext>
              </c:extLst>
            </c:dLbl>
            <c:dLbl>
              <c:idx val="1023"/>
              <c:layout/>
              <c:tx>
                <c:rich>
                  <a:bodyPr/>
                  <a:lstStyle/>
                  <a:p>
                    <a:fld id="{DCA91327-1EDF-481E-803C-0E73A4DE97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7FF-7194-4ED1-83BE-6DB595DA42A0}"/>
                </c:ext>
              </c:extLst>
            </c:dLbl>
            <c:dLbl>
              <c:idx val="1024"/>
              <c:layout/>
              <c:tx>
                <c:rich>
                  <a:bodyPr/>
                  <a:lstStyle/>
                  <a:p>
                    <a:fld id="{CEB721A3-F65F-4EA0-BCF9-0DCAD34AA5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01-7194-4ED1-83BE-6DB595DA42A0}"/>
                </c:ext>
              </c:extLst>
            </c:dLbl>
            <c:dLbl>
              <c:idx val="1025"/>
              <c:layout/>
              <c:tx>
                <c:rich>
                  <a:bodyPr/>
                  <a:lstStyle/>
                  <a:p>
                    <a:fld id="{62DF8592-DE41-40F9-9A83-0E3A545B42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03-7194-4ED1-83BE-6DB595DA42A0}"/>
                </c:ext>
              </c:extLst>
            </c:dLbl>
            <c:dLbl>
              <c:idx val="1026"/>
              <c:layout/>
              <c:tx>
                <c:rich>
                  <a:bodyPr/>
                  <a:lstStyle/>
                  <a:p>
                    <a:fld id="{FBBAC573-FCE4-4043-B4EA-D58A0FDEF4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05-7194-4ED1-83BE-6DB595DA42A0}"/>
                </c:ext>
              </c:extLst>
            </c:dLbl>
            <c:dLbl>
              <c:idx val="1027"/>
              <c:layout/>
              <c:tx>
                <c:rich>
                  <a:bodyPr/>
                  <a:lstStyle/>
                  <a:p>
                    <a:fld id="{3DBA8DBD-74B4-4262-B456-1CAFBC5D21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07-7194-4ED1-83BE-6DB595DA42A0}"/>
                </c:ext>
              </c:extLst>
            </c:dLbl>
            <c:dLbl>
              <c:idx val="1028"/>
              <c:layout/>
              <c:tx>
                <c:rich>
                  <a:bodyPr/>
                  <a:lstStyle/>
                  <a:p>
                    <a:fld id="{63169BC7-7974-4D0B-9EB2-E41005B412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09-7194-4ED1-83BE-6DB595DA42A0}"/>
                </c:ext>
              </c:extLst>
            </c:dLbl>
            <c:dLbl>
              <c:idx val="1029"/>
              <c:layout/>
              <c:tx>
                <c:rich>
                  <a:bodyPr/>
                  <a:lstStyle/>
                  <a:p>
                    <a:fld id="{7082C07B-6513-449D-8F89-DFEDDF547A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0B-7194-4ED1-83BE-6DB595DA42A0}"/>
                </c:ext>
              </c:extLst>
            </c:dLbl>
            <c:dLbl>
              <c:idx val="1030"/>
              <c:layout/>
              <c:tx>
                <c:rich>
                  <a:bodyPr/>
                  <a:lstStyle/>
                  <a:p>
                    <a:fld id="{76067AC7-04B2-4E02-99A3-8F98A01759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0D-7194-4ED1-83BE-6DB595DA42A0}"/>
                </c:ext>
              </c:extLst>
            </c:dLbl>
            <c:dLbl>
              <c:idx val="1031"/>
              <c:layout/>
              <c:tx>
                <c:rich>
                  <a:bodyPr/>
                  <a:lstStyle/>
                  <a:p>
                    <a:fld id="{A2F263A1-EBE7-45F1-AC96-358742BA60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0F-7194-4ED1-83BE-6DB595DA42A0}"/>
                </c:ext>
              </c:extLst>
            </c:dLbl>
            <c:dLbl>
              <c:idx val="1032"/>
              <c:layout/>
              <c:tx>
                <c:rich>
                  <a:bodyPr/>
                  <a:lstStyle/>
                  <a:p>
                    <a:fld id="{C1E02A17-CC1E-461A-BDB4-9E722E1903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11-7194-4ED1-83BE-6DB595DA42A0}"/>
                </c:ext>
              </c:extLst>
            </c:dLbl>
            <c:dLbl>
              <c:idx val="1033"/>
              <c:layout/>
              <c:tx>
                <c:rich>
                  <a:bodyPr/>
                  <a:lstStyle/>
                  <a:p>
                    <a:fld id="{8FC7E7E9-C46F-49DC-8C48-823FA26A1E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13-7194-4ED1-83BE-6DB595DA42A0}"/>
                </c:ext>
              </c:extLst>
            </c:dLbl>
            <c:dLbl>
              <c:idx val="1034"/>
              <c:layout/>
              <c:tx>
                <c:rich>
                  <a:bodyPr/>
                  <a:lstStyle/>
                  <a:p>
                    <a:fld id="{7C3B4617-2B41-4B58-A78C-F8A0271FEB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15-7194-4ED1-83BE-6DB595DA42A0}"/>
                </c:ext>
              </c:extLst>
            </c:dLbl>
            <c:dLbl>
              <c:idx val="1035"/>
              <c:layout/>
              <c:tx>
                <c:rich>
                  <a:bodyPr/>
                  <a:lstStyle/>
                  <a:p>
                    <a:fld id="{FA73CEE2-7AF3-4A28-9BD7-1390F63409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17-7194-4ED1-83BE-6DB595DA42A0}"/>
                </c:ext>
              </c:extLst>
            </c:dLbl>
            <c:dLbl>
              <c:idx val="1036"/>
              <c:layout/>
              <c:tx>
                <c:rich>
                  <a:bodyPr/>
                  <a:lstStyle/>
                  <a:p>
                    <a:fld id="{4C117B0A-7563-4379-AD8F-8B13054629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19-7194-4ED1-83BE-6DB595DA42A0}"/>
                </c:ext>
              </c:extLst>
            </c:dLbl>
            <c:dLbl>
              <c:idx val="1037"/>
              <c:layout/>
              <c:tx>
                <c:rich>
                  <a:bodyPr/>
                  <a:lstStyle/>
                  <a:p>
                    <a:fld id="{A63F1D86-FDB9-46D0-AA54-EF08E162B3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1B-7194-4ED1-83BE-6DB595DA42A0}"/>
                </c:ext>
              </c:extLst>
            </c:dLbl>
            <c:dLbl>
              <c:idx val="1038"/>
              <c:layout/>
              <c:tx>
                <c:rich>
                  <a:bodyPr/>
                  <a:lstStyle/>
                  <a:p>
                    <a:fld id="{14DEFD8C-F2F9-493D-BCC8-EAF4FA92D2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1D-7194-4ED1-83BE-6DB595DA42A0}"/>
                </c:ext>
              </c:extLst>
            </c:dLbl>
            <c:dLbl>
              <c:idx val="1039"/>
              <c:layout/>
              <c:tx>
                <c:rich>
                  <a:bodyPr/>
                  <a:lstStyle/>
                  <a:p>
                    <a:fld id="{315AFCCB-473F-400E-8310-87A7FBBD08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1F-7194-4ED1-83BE-6DB595DA42A0}"/>
                </c:ext>
              </c:extLst>
            </c:dLbl>
            <c:dLbl>
              <c:idx val="1040"/>
              <c:layout/>
              <c:tx>
                <c:rich>
                  <a:bodyPr/>
                  <a:lstStyle/>
                  <a:p>
                    <a:fld id="{E4970294-39D1-4954-B36E-01B8123B4F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21-7194-4ED1-83BE-6DB595DA42A0}"/>
                </c:ext>
              </c:extLst>
            </c:dLbl>
            <c:dLbl>
              <c:idx val="1041"/>
              <c:layout/>
              <c:tx>
                <c:rich>
                  <a:bodyPr/>
                  <a:lstStyle/>
                  <a:p>
                    <a:fld id="{DCFE709C-CCBD-4A31-A737-5086B6C8BC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23-7194-4ED1-83BE-6DB595DA42A0}"/>
                </c:ext>
              </c:extLst>
            </c:dLbl>
            <c:dLbl>
              <c:idx val="1042"/>
              <c:layout/>
              <c:tx>
                <c:rich>
                  <a:bodyPr/>
                  <a:lstStyle/>
                  <a:p>
                    <a:fld id="{DC3D7D49-B055-4567-B330-E7F0876CF2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25-7194-4ED1-83BE-6DB595DA42A0}"/>
                </c:ext>
              </c:extLst>
            </c:dLbl>
            <c:dLbl>
              <c:idx val="1043"/>
              <c:layout/>
              <c:tx>
                <c:rich>
                  <a:bodyPr/>
                  <a:lstStyle/>
                  <a:p>
                    <a:fld id="{4590D7A6-3666-4CF7-B98F-72E2BBE203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27-7194-4ED1-83BE-6DB595DA42A0}"/>
                </c:ext>
              </c:extLst>
            </c:dLbl>
            <c:dLbl>
              <c:idx val="1044"/>
              <c:layout/>
              <c:tx>
                <c:rich>
                  <a:bodyPr/>
                  <a:lstStyle/>
                  <a:p>
                    <a:fld id="{AFD9FBA1-AC05-438F-BDA4-94FDE104FC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29-7194-4ED1-83BE-6DB595DA42A0}"/>
                </c:ext>
              </c:extLst>
            </c:dLbl>
            <c:dLbl>
              <c:idx val="1045"/>
              <c:layout/>
              <c:tx>
                <c:rich>
                  <a:bodyPr/>
                  <a:lstStyle/>
                  <a:p>
                    <a:fld id="{C751DB46-3EF5-455A-A97A-E2F5A63FC1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2B-7194-4ED1-83BE-6DB595DA42A0}"/>
                </c:ext>
              </c:extLst>
            </c:dLbl>
            <c:dLbl>
              <c:idx val="1046"/>
              <c:layout/>
              <c:tx>
                <c:rich>
                  <a:bodyPr/>
                  <a:lstStyle/>
                  <a:p>
                    <a:fld id="{1ED96BBA-A12D-4F83-9DF9-FF2C27B613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2D-7194-4ED1-83BE-6DB595DA42A0}"/>
                </c:ext>
              </c:extLst>
            </c:dLbl>
            <c:dLbl>
              <c:idx val="1047"/>
              <c:layout/>
              <c:tx>
                <c:rich>
                  <a:bodyPr/>
                  <a:lstStyle/>
                  <a:p>
                    <a:fld id="{03A4C22D-4F14-486B-AE1B-F835B03DF5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2F-7194-4ED1-83BE-6DB595DA42A0}"/>
                </c:ext>
              </c:extLst>
            </c:dLbl>
            <c:dLbl>
              <c:idx val="1048"/>
              <c:layout/>
              <c:tx>
                <c:rich>
                  <a:bodyPr/>
                  <a:lstStyle/>
                  <a:p>
                    <a:fld id="{0FCF71E5-10F3-469D-B576-5A47DFF869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31-7194-4ED1-83BE-6DB595DA42A0}"/>
                </c:ext>
              </c:extLst>
            </c:dLbl>
            <c:dLbl>
              <c:idx val="1049"/>
              <c:layout/>
              <c:tx>
                <c:rich>
                  <a:bodyPr/>
                  <a:lstStyle/>
                  <a:p>
                    <a:fld id="{CA96D084-8704-430F-A740-D3F1BFFD36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33-7194-4ED1-83BE-6DB595DA42A0}"/>
                </c:ext>
              </c:extLst>
            </c:dLbl>
            <c:dLbl>
              <c:idx val="1050"/>
              <c:layout/>
              <c:tx>
                <c:rich>
                  <a:bodyPr/>
                  <a:lstStyle/>
                  <a:p>
                    <a:fld id="{C426840A-4E93-4F2E-87E6-FCF60F503E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35-7194-4ED1-83BE-6DB595DA42A0}"/>
                </c:ext>
              </c:extLst>
            </c:dLbl>
            <c:dLbl>
              <c:idx val="1051"/>
              <c:layout/>
              <c:tx>
                <c:rich>
                  <a:bodyPr/>
                  <a:lstStyle/>
                  <a:p>
                    <a:fld id="{6EDF613D-0D55-41BD-88E5-3B0DC8BB89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37-7194-4ED1-83BE-6DB595DA42A0}"/>
                </c:ext>
              </c:extLst>
            </c:dLbl>
            <c:dLbl>
              <c:idx val="1052"/>
              <c:layout/>
              <c:tx>
                <c:rich>
                  <a:bodyPr/>
                  <a:lstStyle/>
                  <a:p>
                    <a:fld id="{3F5339DF-7979-4045-ACD2-A9FACA00AD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39-7194-4ED1-83BE-6DB595DA42A0}"/>
                </c:ext>
              </c:extLst>
            </c:dLbl>
            <c:dLbl>
              <c:idx val="1053"/>
              <c:layout/>
              <c:tx>
                <c:rich>
                  <a:bodyPr/>
                  <a:lstStyle/>
                  <a:p>
                    <a:fld id="{1409183C-DB07-442D-86A5-0C01456BFF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3B-7194-4ED1-83BE-6DB595DA42A0}"/>
                </c:ext>
              </c:extLst>
            </c:dLbl>
            <c:dLbl>
              <c:idx val="1054"/>
              <c:layout/>
              <c:tx>
                <c:rich>
                  <a:bodyPr/>
                  <a:lstStyle/>
                  <a:p>
                    <a:fld id="{AAE11F01-4E1D-41EB-BE10-7593A74B40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3D-7194-4ED1-83BE-6DB595DA42A0}"/>
                </c:ext>
              </c:extLst>
            </c:dLbl>
            <c:dLbl>
              <c:idx val="1055"/>
              <c:layout/>
              <c:tx>
                <c:rich>
                  <a:bodyPr/>
                  <a:lstStyle/>
                  <a:p>
                    <a:fld id="{84EF169A-F05B-487D-8F45-0600E5868B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3F-7194-4ED1-83BE-6DB595DA42A0}"/>
                </c:ext>
              </c:extLst>
            </c:dLbl>
            <c:dLbl>
              <c:idx val="1056"/>
              <c:layout/>
              <c:tx>
                <c:rich>
                  <a:bodyPr/>
                  <a:lstStyle/>
                  <a:p>
                    <a:fld id="{D2BBA123-BA18-4648-BBB0-1B97C4C72B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41-7194-4ED1-83BE-6DB595DA42A0}"/>
                </c:ext>
              </c:extLst>
            </c:dLbl>
            <c:dLbl>
              <c:idx val="1057"/>
              <c:layout/>
              <c:tx>
                <c:rich>
                  <a:bodyPr/>
                  <a:lstStyle/>
                  <a:p>
                    <a:fld id="{A1B72564-926C-4E83-B9CD-C6A5AD73FB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43-7194-4ED1-83BE-6DB595DA42A0}"/>
                </c:ext>
              </c:extLst>
            </c:dLbl>
            <c:dLbl>
              <c:idx val="1058"/>
              <c:layout/>
              <c:tx>
                <c:rich>
                  <a:bodyPr/>
                  <a:lstStyle/>
                  <a:p>
                    <a:fld id="{4F2B733D-A043-4E6E-A172-8B2A5E0DED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45-7194-4ED1-83BE-6DB595DA42A0}"/>
                </c:ext>
              </c:extLst>
            </c:dLbl>
            <c:dLbl>
              <c:idx val="1059"/>
              <c:layout/>
              <c:tx>
                <c:rich>
                  <a:bodyPr/>
                  <a:lstStyle/>
                  <a:p>
                    <a:fld id="{BEC2906E-F24D-4F9F-A6DF-CA8DEE21B1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47-7194-4ED1-83BE-6DB595DA42A0}"/>
                </c:ext>
              </c:extLst>
            </c:dLbl>
            <c:dLbl>
              <c:idx val="1060"/>
              <c:layout/>
              <c:tx>
                <c:rich>
                  <a:bodyPr/>
                  <a:lstStyle/>
                  <a:p>
                    <a:fld id="{4AF276DA-975A-48EF-999C-C5DC812CCA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49-7194-4ED1-83BE-6DB595DA42A0}"/>
                </c:ext>
              </c:extLst>
            </c:dLbl>
            <c:dLbl>
              <c:idx val="1061"/>
              <c:layout/>
              <c:tx>
                <c:rich>
                  <a:bodyPr/>
                  <a:lstStyle/>
                  <a:p>
                    <a:fld id="{229C585B-D130-4941-A894-321F388875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4B-7194-4ED1-83BE-6DB595DA42A0}"/>
                </c:ext>
              </c:extLst>
            </c:dLbl>
            <c:dLbl>
              <c:idx val="1062"/>
              <c:layout/>
              <c:tx>
                <c:rich>
                  <a:bodyPr/>
                  <a:lstStyle/>
                  <a:p>
                    <a:fld id="{090DCA65-04C8-4FB2-8ADD-4364B2C4A9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4D-7194-4ED1-83BE-6DB595DA42A0}"/>
                </c:ext>
              </c:extLst>
            </c:dLbl>
            <c:dLbl>
              <c:idx val="1063"/>
              <c:layout/>
              <c:tx>
                <c:rich>
                  <a:bodyPr/>
                  <a:lstStyle/>
                  <a:p>
                    <a:fld id="{8692F1F5-9FFC-4063-8761-D53A500E61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4F-7194-4ED1-83BE-6DB595DA42A0}"/>
                </c:ext>
              </c:extLst>
            </c:dLbl>
            <c:dLbl>
              <c:idx val="1064"/>
              <c:layout/>
              <c:tx>
                <c:rich>
                  <a:bodyPr/>
                  <a:lstStyle/>
                  <a:p>
                    <a:fld id="{80D38B86-A8C6-4280-82E8-77ED8B9C0F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51-7194-4ED1-83BE-6DB595DA42A0}"/>
                </c:ext>
              </c:extLst>
            </c:dLbl>
            <c:dLbl>
              <c:idx val="1065"/>
              <c:layout/>
              <c:tx>
                <c:rich>
                  <a:bodyPr/>
                  <a:lstStyle/>
                  <a:p>
                    <a:fld id="{4DEB2663-56E6-4C6E-9B24-856DEF5DA1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53-7194-4ED1-83BE-6DB595DA42A0}"/>
                </c:ext>
              </c:extLst>
            </c:dLbl>
            <c:dLbl>
              <c:idx val="1066"/>
              <c:layout/>
              <c:tx>
                <c:rich>
                  <a:bodyPr/>
                  <a:lstStyle/>
                  <a:p>
                    <a:fld id="{C7FEA7C0-3DDC-4336-AB6D-7BBCBE1356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55-7194-4ED1-83BE-6DB595DA42A0}"/>
                </c:ext>
              </c:extLst>
            </c:dLbl>
            <c:dLbl>
              <c:idx val="1067"/>
              <c:layout/>
              <c:tx>
                <c:rich>
                  <a:bodyPr/>
                  <a:lstStyle/>
                  <a:p>
                    <a:fld id="{F83E981A-54E6-4B03-9D54-ACE91639AA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57-7194-4ED1-83BE-6DB595DA42A0}"/>
                </c:ext>
              </c:extLst>
            </c:dLbl>
            <c:dLbl>
              <c:idx val="1068"/>
              <c:layout/>
              <c:tx>
                <c:rich>
                  <a:bodyPr/>
                  <a:lstStyle/>
                  <a:p>
                    <a:fld id="{1D7BF9A1-1A16-4D9C-8641-6C3A6D78B5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59-7194-4ED1-83BE-6DB595DA42A0}"/>
                </c:ext>
              </c:extLst>
            </c:dLbl>
            <c:dLbl>
              <c:idx val="1069"/>
              <c:layout/>
              <c:tx>
                <c:rich>
                  <a:bodyPr/>
                  <a:lstStyle/>
                  <a:p>
                    <a:fld id="{AC3335DA-7CB8-4761-B816-68A36774E9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5B-7194-4ED1-83BE-6DB595DA42A0}"/>
                </c:ext>
              </c:extLst>
            </c:dLbl>
            <c:dLbl>
              <c:idx val="1070"/>
              <c:layout/>
              <c:tx>
                <c:rich>
                  <a:bodyPr/>
                  <a:lstStyle/>
                  <a:p>
                    <a:fld id="{EEA5B562-527F-4A3A-B2DF-D6848E1F41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5D-7194-4ED1-83BE-6DB595DA42A0}"/>
                </c:ext>
              </c:extLst>
            </c:dLbl>
            <c:dLbl>
              <c:idx val="1071"/>
              <c:layout/>
              <c:tx>
                <c:rich>
                  <a:bodyPr/>
                  <a:lstStyle/>
                  <a:p>
                    <a:fld id="{81ABC03F-27AD-4106-BBD2-8DF5B86725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5F-7194-4ED1-83BE-6DB595DA42A0}"/>
                </c:ext>
              </c:extLst>
            </c:dLbl>
            <c:dLbl>
              <c:idx val="1072"/>
              <c:layout/>
              <c:tx>
                <c:rich>
                  <a:bodyPr/>
                  <a:lstStyle/>
                  <a:p>
                    <a:fld id="{AA1118E3-C2D7-4049-B8B7-31A61B6F39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61-7194-4ED1-83BE-6DB595DA42A0}"/>
                </c:ext>
              </c:extLst>
            </c:dLbl>
            <c:dLbl>
              <c:idx val="1073"/>
              <c:layout/>
              <c:tx>
                <c:rich>
                  <a:bodyPr/>
                  <a:lstStyle/>
                  <a:p>
                    <a:fld id="{174503AD-C539-44D2-890A-C39EE05292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63-7194-4ED1-83BE-6DB595DA42A0}"/>
                </c:ext>
              </c:extLst>
            </c:dLbl>
            <c:dLbl>
              <c:idx val="1074"/>
              <c:layout/>
              <c:tx>
                <c:rich>
                  <a:bodyPr/>
                  <a:lstStyle/>
                  <a:p>
                    <a:fld id="{9B9CCBF9-33BA-45A0-B1C7-E7726310D9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65-7194-4ED1-83BE-6DB595DA42A0}"/>
                </c:ext>
              </c:extLst>
            </c:dLbl>
            <c:dLbl>
              <c:idx val="1075"/>
              <c:layout/>
              <c:tx>
                <c:rich>
                  <a:bodyPr/>
                  <a:lstStyle/>
                  <a:p>
                    <a:fld id="{D8C04B66-69CF-42EF-9510-A7685873E9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67-7194-4ED1-83BE-6DB595DA42A0}"/>
                </c:ext>
              </c:extLst>
            </c:dLbl>
            <c:dLbl>
              <c:idx val="1076"/>
              <c:layout/>
              <c:tx>
                <c:rich>
                  <a:bodyPr/>
                  <a:lstStyle/>
                  <a:p>
                    <a:fld id="{22C86259-B236-41F0-8AC0-26205A83BE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69-7194-4ED1-83BE-6DB595DA42A0}"/>
                </c:ext>
              </c:extLst>
            </c:dLbl>
            <c:dLbl>
              <c:idx val="1077"/>
              <c:layout/>
              <c:tx>
                <c:rich>
                  <a:bodyPr/>
                  <a:lstStyle/>
                  <a:p>
                    <a:fld id="{BD630429-23D5-4461-86B9-2D99547EBB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6B-7194-4ED1-83BE-6DB595DA42A0}"/>
                </c:ext>
              </c:extLst>
            </c:dLbl>
            <c:dLbl>
              <c:idx val="1078"/>
              <c:layout/>
              <c:tx>
                <c:rich>
                  <a:bodyPr/>
                  <a:lstStyle/>
                  <a:p>
                    <a:fld id="{0E60F457-0CA3-4CED-9F79-8698D8B7D2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6D-7194-4ED1-83BE-6DB595DA42A0}"/>
                </c:ext>
              </c:extLst>
            </c:dLbl>
            <c:dLbl>
              <c:idx val="1079"/>
              <c:layout/>
              <c:tx>
                <c:rich>
                  <a:bodyPr/>
                  <a:lstStyle/>
                  <a:p>
                    <a:fld id="{108F0560-5762-4603-8DDD-FE5D6D98D9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6F-7194-4ED1-83BE-6DB595DA42A0}"/>
                </c:ext>
              </c:extLst>
            </c:dLbl>
            <c:dLbl>
              <c:idx val="1080"/>
              <c:layout/>
              <c:tx>
                <c:rich>
                  <a:bodyPr/>
                  <a:lstStyle/>
                  <a:p>
                    <a:fld id="{D6BD2D01-6C81-4584-B89F-800D24E2134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71-7194-4ED1-83BE-6DB595DA42A0}"/>
                </c:ext>
              </c:extLst>
            </c:dLbl>
            <c:dLbl>
              <c:idx val="1081"/>
              <c:layout/>
              <c:tx>
                <c:rich>
                  <a:bodyPr/>
                  <a:lstStyle/>
                  <a:p>
                    <a:fld id="{E78636F5-23E2-492F-8113-B1158E9D20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73-7194-4ED1-83BE-6DB595DA42A0}"/>
                </c:ext>
              </c:extLst>
            </c:dLbl>
            <c:dLbl>
              <c:idx val="1082"/>
              <c:layout/>
              <c:tx>
                <c:rich>
                  <a:bodyPr/>
                  <a:lstStyle/>
                  <a:p>
                    <a:fld id="{655EFFC4-BF4C-495A-9ABB-1C376CDB57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75-7194-4ED1-83BE-6DB595DA42A0}"/>
                </c:ext>
              </c:extLst>
            </c:dLbl>
            <c:dLbl>
              <c:idx val="1083"/>
              <c:layout/>
              <c:tx>
                <c:rich>
                  <a:bodyPr/>
                  <a:lstStyle/>
                  <a:p>
                    <a:fld id="{F26C73FB-8A99-4A6D-8CAD-21B911F6F4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77-7194-4ED1-83BE-6DB595DA42A0}"/>
                </c:ext>
              </c:extLst>
            </c:dLbl>
            <c:dLbl>
              <c:idx val="1084"/>
              <c:layout/>
              <c:tx>
                <c:rich>
                  <a:bodyPr/>
                  <a:lstStyle/>
                  <a:p>
                    <a:fld id="{1A7951B4-94C7-4C96-972D-1D780A6E11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79-7194-4ED1-83BE-6DB595DA42A0}"/>
                </c:ext>
              </c:extLst>
            </c:dLbl>
            <c:dLbl>
              <c:idx val="1085"/>
              <c:layout/>
              <c:tx>
                <c:rich>
                  <a:bodyPr/>
                  <a:lstStyle/>
                  <a:p>
                    <a:fld id="{42520342-4694-43B1-8F04-95F793AD99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7B-7194-4ED1-83BE-6DB595DA42A0}"/>
                </c:ext>
              </c:extLst>
            </c:dLbl>
            <c:dLbl>
              <c:idx val="1086"/>
              <c:layout/>
              <c:tx>
                <c:rich>
                  <a:bodyPr/>
                  <a:lstStyle/>
                  <a:p>
                    <a:fld id="{4B456BF5-AA21-4CE1-B451-234999AE6E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7D-7194-4ED1-83BE-6DB595DA42A0}"/>
                </c:ext>
              </c:extLst>
            </c:dLbl>
            <c:dLbl>
              <c:idx val="1087"/>
              <c:layout/>
              <c:tx>
                <c:rich>
                  <a:bodyPr/>
                  <a:lstStyle/>
                  <a:p>
                    <a:fld id="{97D04037-9932-4A8D-8843-D7E96946D2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7F-7194-4ED1-83BE-6DB595DA42A0}"/>
                </c:ext>
              </c:extLst>
            </c:dLbl>
            <c:dLbl>
              <c:idx val="1088"/>
              <c:layout/>
              <c:tx>
                <c:rich>
                  <a:bodyPr/>
                  <a:lstStyle/>
                  <a:p>
                    <a:fld id="{0C83BE73-2F30-455B-987B-141D203D85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81-7194-4ED1-83BE-6DB595DA42A0}"/>
                </c:ext>
              </c:extLst>
            </c:dLbl>
            <c:dLbl>
              <c:idx val="1089"/>
              <c:layout/>
              <c:tx>
                <c:rich>
                  <a:bodyPr/>
                  <a:lstStyle/>
                  <a:p>
                    <a:fld id="{DAA192FB-CD16-4070-B8E0-A038C80AA4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83-7194-4ED1-83BE-6DB595DA42A0}"/>
                </c:ext>
              </c:extLst>
            </c:dLbl>
            <c:dLbl>
              <c:idx val="1090"/>
              <c:layout/>
              <c:tx>
                <c:rich>
                  <a:bodyPr/>
                  <a:lstStyle/>
                  <a:p>
                    <a:fld id="{738A72A6-9BCD-4191-B512-6588C66E64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85-7194-4ED1-83BE-6DB595DA42A0}"/>
                </c:ext>
              </c:extLst>
            </c:dLbl>
            <c:dLbl>
              <c:idx val="1091"/>
              <c:layout/>
              <c:tx>
                <c:rich>
                  <a:bodyPr/>
                  <a:lstStyle/>
                  <a:p>
                    <a:fld id="{1B806776-0D2B-4CC0-87E9-A4708751BFB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87-7194-4ED1-83BE-6DB595DA42A0}"/>
                </c:ext>
              </c:extLst>
            </c:dLbl>
            <c:dLbl>
              <c:idx val="1092"/>
              <c:layout/>
              <c:tx>
                <c:rich>
                  <a:bodyPr/>
                  <a:lstStyle/>
                  <a:p>
                    <a:fld id="{942B9C91-26BB-49F3-A82E-0A97040EE5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89-7194-4ED1-83BE-6DB595DA42A0}"/>
                </c:ext>
              </c:extLst>
            </c:dLbl>
            <c:dLbl>
              <c:idx val="1093"/>
              <c:layout/>
              <c:tx>
                <c:rich>
                  <a:bodyPr/>
                  <a:lstStyle/>
                  <a:p>
                    <a:fld id="{E48BA16F-2A88-4623-8224-EDFA7B5BD5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8B-7194-4ED1-83BE-6DB595DA42A0}"/>
                </c:ext>
              </c:extLst>
            </c:dLbl>
            <c:dLbl>
              <c:idx val="1094"/>
              <c:layout/>
              <c:tx>
                <c:rich>
                  <a:bodyPr/>
                  <a:lstStyle/>
                  <a:p>
                    <a:fld id="{FBD386FA-CA04-4502-8230-6018D2F838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8D-7194-4ED1-83BE-6DB595DA42A0}"/>
                </c:ext>
              </c:extLst>
            </c:dLbl>
            <c:dLbl>
              <c:idx val="1095"/>
              <c:layout/>
              <c:tx>
                <c:rich>
                  <a:bodyPr/>
                  <a:lstStyle/>
                  <a:p>
                    <a:fld id="{D0E8C9D1-9AEA-4C4B-A1B5-BA5863FD24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8F-7194-4ED1-83BE-6DB595DA42A0}"/>
                </c:ext>
              </c:extLst>
            </c:dLbl>
            <c:dLbl>
              <c:idx val="1096"/>
              <c:layout/>
              <c:tx>
                <c:rich>
                  <a:bodyPr/>
                  <a:lstStyle/>
                  <a:p>
                    <a:fld id="{61C70FF7-3118-42B8-951D-7A60639667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91-7194-4ED1-83BE-6DB595DA42A0}"/>
                </c:ext>
              </c:extLst>
            </c:dLbl>
            <c:dLbl>
              <c:idx val="1097"/>
              <c:layout/>
              <c:tx>
                <c:rich>
                  <a:bodyPr/>
                  <a:lstStyle/>
                  <a:p>
                    <a:fld id="{6372F5E2-5CB4-4EC9-AF23-6424635E51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93-7194-4ED1-83BE-6DB595DA42A0}"/>
                </c:ext>
              </c:extLst>
            </c:dLbl>
            <c:dLbl>
              <c:idx val="1098"/>
              <c:layout/>
              <c:tx>
                <c:rich>
                  <a:bodyPr/>
                  <a:lstStyle/>
                  <a:p>
                    <a:fld id="{9FA7B19F-C02E-4C30-98FB-A327C6FDA0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95-7194-4ED1-83BE-6DB595DA42A0}"/>
                </c:ext>
              </c:extLst>
            </c:dLbl>
            <c:dLbl>
              <c:idx val="1099"/>
              <c:layout/>
              <c:tx>
                <c:rich>
                  <a:bodyPr/>
                  <a:lstStyle/>
                  <a:p>
                    <a:fld id="{41AEFA65-4C3A-4017-92E2-7C2EB098A5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97-7194-4ED1-83BE-6DB595DA42A0}"/>
                </c:ext>
              </c:extLst>
            </c:dLbl>
            <c:dLbl>
              <c:idx val="1100"/>
              <c:layout/>
              <c:tx>
                <c:rich>
                  <a:bodyPr/>
                  <a:lstStyle/>
                  <a:p>
                    <a:fld id="{E2C9E9C7-A0A0-44B9-8296-6E9FDFE9FB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99-7194-4ED1-83BE-6DB595DA42A0}"/>
                </c:ext>
              </c:extLst>
            </c:dLbl>
            <c:dLbl>
              <c:idx val="1101"/>
              <c:layout/>
              <c:tx>
                <c:rich>
                  <a:bodyPr/>
                  <a:lstStyle/>
                  <a:p>
                    <a:fld id="{E3E656FE-CBA1-4D62-9C6E-7DC3FBEA7A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9B-7194-4ED1-83BE-6DB595DA42A0}"/>
                </c:ext>
              </c:extLst>
            </c:dLbl>
            <c:dLbl>
              <c:idx val="1102"/>
              <c:layout/>
              <c:tx>
                <c:rich>
                  <a:bodyPr/>
                  <a:lstStyle/>
                  <a:p>
                    <a:fld id="{0433E034-C67F-4214-8EF9-28C4D23317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9D-7194-4ED1-83BE-6DB595DA42A0}"/>
                </c:ext>
              </c:extLst>
            </c:dLbl>
            <c:dLbl>
              <c:idx val="1103"/>
              <c:layout/>
              <c:tx>
                <c:rich>
                  <a:bodyPr/>
                  <a:lstStyle/>
                  <a:p>
                    <a:fld id="{72EA1C20-5FA3-4E05-A23A-95AA71C322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9F-7194-4ED1-83BE-6DB595DA42A0}"/>
                </c:ext>
              </c:extLst>
            </c:dLbl>
            <c:dLbl>
              <c:idx val="1104"/>
              <c:layout/>
              <c:tx>
                <c:rich>
                  <a:bodyPr/>
                  <a:lstStyle/>
                  <a:p>
                    <a:fld id="{17F4C4E8-29A7-4EFA-B9F6-CC8EDEAD5E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A1-7194-4ED1-83BE-6DB595DA42A0}"/>
                </c:ext>
              </c:extLst>
            </c:dLbl>
            <c:dLbl>
              <c:idx val="1105"/>
              <c:layout/>
              <c:tx>
                <c:rich>
                  <a:bodyPr/>
                  <a:lstStyle/>
                  <a:p>
                    <a:fld id="{7747EA0F-0E10-4DB2-8B77-E0581498FF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A3-7194-4ED1-83BE-6DB595DA42A0}"/>
                </c:ext>
              </c:extLst>
            </c:dLbl>
            <c:dLbl>
              <c:idx val="1106"/>
              <c:layout/>
              <c:tx>
                <c:rich>
                  <a:bodyPr/>
                  <a:lstStyle/>
                  <a:p>
                    <a:fld id="{909BDD5F-C4B2-4D29-952E-A10352A6F4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A5-7194-4ED1-83BE-6DB595DA42A0}"/>
                </c:ext>
              </c:extLst>
            </c:dLbl>
            <c:dLbl>
              <c:idx val="1107"/>
              <c:layout/>
              <c:tx>
                <c:rich>
                  <a:bodyPr/>
                  <a:lstStyle/>
                  <a:p>
                    <a:fld id="{C236FABD-ADA5-467B-B8BF-820A07E851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A7-7194-4ED1-83BE-6DB595DA42A0}"/>
                </c:ext>
              </c:extLst>
            </c:dLbl>
            <c:dLbl>
              <c:idx val="1108"/>
              <c:layout/>
              <c:tx>
                <c:rich>
                  <a:bodyPr/>
                  <a:lstStyle/>
                  <a:p>
                    <a:fld id="{A2869BDA-F0D3-42A0-BEFA-561D1F20B0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A9-7194-4ED1-83BE-6DB595DA42A0}"/>
                </c:ext>
              </c:extLst>
            </c:dLbl>
            <c:dLbl>
              <c:idx val="1109"/>
              <c:layout/>
              <c:tx>
                <c:rich>
                  <a:bodyPr/>
                  <a:lstStyle/>
                  <a:p>
                    <a:fld id="{EFEF40DB-28E3-4FD6-9F41-2EB49BC13C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AB-7194-4ED1-83BE-6DB595DA42A0}"/>
                </c:ext>
              </c:extLst>
            </c:dLbl>
            <c:dLbl>
              <c:idx val="1110"/>
              <c:layout/>
              <c:tx>
                <c:rich>
                  <a:bodyPr/>
                  <a:lstStyle/>
                  <a:p>
                    <a:fld id="{B83C122E-5948-4969-A6C3-9F549E8C76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AD-7194-4ED1-83BE-6DB595DA42A0}"/>
                </c:ext>
              </c:extLst>
            </c:dLbl>
            <c:dLbl>
              <c:idx val="1111"/>
              <c:layout/>
              <c:tx>
                <c:rich>
                  <a:bodyPr/>
                  <a:lstStyle/>
                  <a:p>
                    <a:fld id="{BA79FEA6-8D1B-4BFB-BB4D-B9346A08A4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AF-7194-4ED1-83BE-6DB595DA42A0}"/>
                </c:ext>
              </c:extLst>
            </c:dLbl>
            <c:dLbl>
              <c:idx val="1112"/>
              <c:layout/>
              <c:tx>
                <c:rich>
                  <a:bodyPr/>
                  <a:lstStyle/>
                  <a:p>
                    <a:fld id="{C29992FC-EE0A-43DC-A746-39234AA944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B1-7194-4ED1-83BE-6DB595DA42A0}"/>
                </c:ext>
              </c:extLst>
            </c:dLbl>
            <c:dLbl>
              <c:idx val="1113"/>
              <c:layout/>
              <c:tx>
                <c:rich>
                  <a:bodyPr/>
                  <a:lstStyle/>
                  <a:p>
                    <a:fld id="{03519409-4ABD-484B-B1CF-626109FF20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B3-7194-4ED1-83BE-6DB595DA42A0}"/>
                </c:ext>
              </c:extLst>
            </c:dLbl>
            <c:dLbl>
              <c:idx val="1114"/>
              <c:layout/>
              <c:tx>
                <c:rich>
                  <a:bodyPr/>
                  <a:lstStyle/>
                  <a:p>
                    <a:fld id="{D6609E50-6ED4-42DD-86BA-B035529DDA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B5-7194-4ED1-83BE-6DB595DA42A0}"/>
                </c:ext>
              </c:extLst>
            </c:dLbl>
            <c:dLbl>
              <c:idx val="1115"/>
              <c:layout/>
              <c:tx>
                <c:rich>
                  <a:bodyPr/>
                  <a:lstStyle/>
                  <a:p>
                    <a:fld id="{6ACF3340-C322-4D72-AEA0-FD93DE112C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B7-7194-4ED1-83BE-6DB595DA42A0}"/>
                </c:ext>
              </c:extLst>
            </c:dLbl>
            <c:dLbl>
              <c:idx val="1116"/>
              <c:layout/>
              <c:tx>
                <c:rich>
                  <a:bodyPr/>
                  <a:lstStyle/>
                  <a:p>
                    <a:fld id="{75AAEB61-97BB-424D-9444-8727514CA1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B9-7194-4ED1-83BE-6DB595DA42A0}"/>
                </c:ext>
              </c:extLst>
            </c:dLbl>
            <c:dLbl>
              <c:idx val="1117"/>
              <c:layout/>
              <c:tx>
                <c:rich>
                  <a:bodyPr/>
                  <a:lstStyle/>
                  <a:p>
                    <a:fld id="{C50411E5-1968-4E42-A99D-F01EBB32C8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BB-7194-4ED1-83BE-6DB595DA42A0}"/>
                </c:ext>
              </c:extLst>
            </c:dLbl>
            <c:dLbl>
              <c:idx val="1118"/>
              <c:layout/>
              <c:tx>
                <c:rich>
                  <a:bodyPr/>
                  <a:lstStyle/>
                  <a:p>
                    <a:fld id="{2EBD4827-D7B7-427C-BD22-81480C0499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BD-7194-4ED1-83BE-6DB595DA42A0}"/>
                </c:ext>
              </c:extLst>
            </c:dLbl>
            <c:dLbl>
              <c:idx val="1119"/>
              <c:layout/>
              <c:tx>
                <c:rich>
                  <a:bodyPr/>
                  <a:lstStyle/>
                  <a:p>
                    <a:fld id="{6FF6A116-A984-494E-811C-D10AE63FA9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BF-7194-4ED1-83BE-6DB595DA42A0}"/>
                </c:ext>
              </c:extLst>
            </c:dLbl>
            <c:dLbl>
              <c:idx val="1120"/>
              <c:layout/>
              <c:tx>
                <c:rich>
                  <a:bodyPr/>
                  <a:lstStyle/>
                  <a:p>
                    <a:fld id="{6EDA5D3F-2F61-4098-8F3F-AD3C315979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C1-7194-4ED1-83BE-6DB595DA42A0}"/>
                </c:ext>
              </c:extLst>
            </c:dLbl>
            <c:dLbl>
              <c:idx val="1121"/>
              <c:layout/>
              <c:tx>
                <c:rich>
                  <a:bodyPr/>
                  <a:lstStyle/>
                  <a:p>
                    <a:fld id="{E618688E-8F4A-4AAA-BFF8-54C5F09F63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C3-7194-4ED1-83BE-6DB595DA42A0}"/>
                </c:ext>
              </c:extLst>
            </c:dLbl>
            <c:dLbl>
              <c:idx val="1122"/>
              <c:layout/>
              <c:tx>
                <c:rich>
                  <a:bodyPr/>
                  <a:lstStyle/>
                  <a:p>
                    <a:fld id="{B3DC1809-912A-456A-B2F7-06B311BE93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C5-7194-4ED1-83BE-6DB595DA42A0}"/>
                </c:ext>
              </c:extLst>
            </c:dLbl>
            <c:dLbl>
              <c:idx val="1123"/>
              <c:layout/>
              <c:tx>
                <c:rich>
                  <a:bodyPr/>
                  <a:lstStyle/>
                  <a:p>
                    <a:fld id="{5B761E75-1E05-4336-9D29-DF8F2B72D6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C7-7194-4ED1-83BE-6DB595DA42A0}"/>
                </c:ext>
              </c:extLst>
            </c:dLbl>
            <c:dLbl>
              <c:idx val="1124"/>
              <c:layout/>
              <c:tx>
                <c:rich>
                  <a:bodyPr/>
                  <a:lstStyle/>
                  <a:p>
                    <a:fld id="{2C25354C-8420-451F-AE25-2AD14A7F40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C9-7194-4ED1-83BE-6DB595DA42A0}"/>
                </c:ext>
              </c:extLst>
            </c:dLbl>
            <c:dLbl>
              <c:idx val="1125"/>
              <c:layout/>
              <c:tx>
                <c:rich>
                  <a:bodyPr/>
                  <a:lstStyle/>
                  <a:p>
                    <a:fld id="{5304E0B6-F99B-4299-AE89-9386E6F707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CB-7194-4ED1-83BE-6DB595DA42A0}"/>
                </c:ext>
              </c:extLst>
            </c:dLbl>
            <c:dLbl>
              <c:idx val="1126"/>
              <c:layout/>
              <c:tx>
                <c:rich>
                  <a:bodyPr/>
                  <a:lstStyle/>
                  <a:p>
                    <a:fld id="{B35398B0-1B44-4BF8-91BF-610E713B34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CD-7194-4ED1-83BE-6DB595DA42A0}"/>
                </c:ext>
              </c:extLst>
            </c:dLbl>
            <c:dLbl>
              <c:idx val="1127"/>
              <c:layout/>
              <c:tx>
                <c:rich>
                  <a:bodyPr/>
                  <a:lstStyle/>
                  <a:p>
                    <a:fld id="{CB382210-81CA-4E47-8DFE-FE82F75D31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CF-7194-4ED1-83BE-6DB595DA42A0}"/>
                </c:ext>
              </c:extLst>
            </c:dLbl>
            <c:dLbl>
              <c:idx val="1128"/>
              <c:layout/>
              <c:tx>
                <c:rich>
                  <a:bodyPr/>
                  <a:lstStyle/>
                  <a:p>
                    <a:fld id="{F6557A9A-EFE2-4DE1-8253-19E7CE9784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D1-7194-4ED1-83BE-6DB595DA42A0}"/>
                </c:ext>
              </c:extLst>
            </c:dLbl>
            <c:dLbl>
              <c:idx val="1129"/>
              <c:layout/>
              <c:tx>
                <c:rich>
                  <a:bodyPr/>
                  <a:lstStyle/>
                  <a:p>
                    <a:fld id="{C7763CD7-828D-45ED-AA16-EECDE78DF4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D3-7194-4ED1-83BE-6DB595DA42A0}"/>
                </c:ext>
              </c:extLst>
            </c:dLbl>
            <c:dLbl>
              <c:idx val="1130"/>
              <c:layout/>
              <c:tx>
                <c:rich>
                  <a:bodyPr/>
                  <a:lstStyle/>
                  <a:p>
                    <a:fld id="{0AF77729-F758-4D89-A652-76D9DC6509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D5-7194-4ED1-83BE-6DB595DA42A0}"/>
                </c:ext>
              </c:extLst>
            </c:dLbl>
            <c:dLbl>
              <c:idx val="1131"/>
              <c:layout/>
              <c:tx>
                <c:rich>
                  <a:bodyPr/>
                  <a:lstStyle/>
                  <a:p>
                    <a:fld id="{9E3F0214-A317-48FE-A369-C2B3342406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D7-7194-4ED1-83BE-6DB595DA42A0}"/>
                </c:ext>
              </c:extLst>
            </c:dLbl>
            <c:dLbl>
              <c:idx val="1132"/>
              <c:layout/>
              <c:tx>
                <c:rich>
                  <a:bodyPr/>
                  <a:lstStyle/>
                  <a:p>
                    <a:fld id="{3B66B3B9-538A-47C0-A644-314E541CA8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D9-7194-4ED1-83BE-6DB595DA42A0}"/>
                </c:ext>
              </c:extLst>
            </c:dLbl>
            <c:dLbl>
              <c:idx val="1133"/>
              <c:layout/>
              <c:tx>
                <c:rich>
                  <a:bodyPr/>
                  <a:lstStyle/>
                  <a:p>
                    <a:fld id="{4E4B9F43-B220-4B00-AEED-B2D467A515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DB-7194-4ED1-83BE-6DB595DA42A0}"/>
                </c:ext>
              </c:extLst>
            </c:dLbl>
            <c:dLbl>
              <c:idx val="1134"/>
              <c:layout/>
              <c:tx>
                <c:rich>
                  <a:bodyPr/>
                  <a:lstStyle/>
                  <a:p>
                    <a:fld id="{45EF4172-620A-4983-B262-3E243E781B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DD-7194-4ED1-83BE-6DB595DA42A0}"/>
                </c:ext>
              </c:extLst>
            </c:dLbl>
            <c:dLbl>
              <c:idx val="1135"/>
              <c:layout/>
              <c:tx>
                <c:rich>
                  <a:bodyPr/>
                  <a:lstStyle/>
                  <a:p>
                    <a:fld id="{54A994B5-59CF-4403-A3DA-978C3C9F1E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DF-7194-4ED1-83BE-6DB595DA42A0}"/>
                </c:ext>
              </c:extLst>
            </c:dLbl>
            <c:dLbl>
              <c:idx val="1136"/>
              <c:layout/>
              <c:tx>
                <c:rich>
                  <a:bodyPr/>
                  <a:lstStyle/>
                  <a:p>
                    <a:fld id="{EE0288AC-5792-4504-BC0B-B07A62EAA1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E1-7194-4ED1-83BE-6DB595DA42A0}"/>
                </c:ext>
              </c:extLst>
            </c:dLbl>
            <c:dLbl>
              <c:idx val="1137"/>
              <c:layout/>
              <c:tx>
                <c:rich>
                  <a:bodyPr/>
                  <a:lstStyle/>
                  <a:p>
                    <a:fld id="{7AA15738-9E1E-485E-A1BE-2955DE97E6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E3-7194-4ED1-83BE-6DB595DA42A0}"/>
                </c:ext>
              </c:extLst>
            </c:dLbl>
            <c:dLbl>
              <c:idx val="1138"/>
              <c:layout/>
              <c:tx>
                <c:rich>
                  <a:bodyPr/>
                  <a:lstStyle/>
                  <a:p>
                    <a:fld id="{1D8771F6-E407-41AC-93F1-43740D3AE2A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E5-7194-4ED1-83BE-6DB595DA42A0}"/>
                </c:ext>
              </c:extLst>
            </c:dLbl>
            <c:dLbl>
              <c:idx val="1139"/>
              <c:layout/>
              <c:tx>
                <c:rich>
                  <a:bodyPr/>
                  <a:lstStyle/>
                  <a:p>
                    <a:fld id="{40D52528-5F48-4A99-A67F-4801A388F9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E7-7194-4ED1-83BE-6DB595DA42A0}"/>
                </c:ext>
              </c:extLst>
            </c:dLbl>
            <c:dLbl>
              <c:idx val="1140"/>
              <c:layout/>
              <c:tx>
                <c:rich>
                  <a:bodyPr/>
                  <a:lstStyle/>
                  <a:p>
                    <a:fld id="{6DB99A84-6F60-4F02-8AFD-C17DD1D38C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E9-7194-4ED1-83BE-6DB595DA42A0}"/>
                </c:ext>
              </c:extLst>
            </c:dLbl>
            <c:dLbl>
              <c:idx val="1141"/>
              <c:layout/>
              <c:tx>
                <c:rich>
                  <a:bodyPr/>
                  <a:lstStyle/>
                  <a:p>
                    <a:fld id="{06E9C012-FD93-4FCA-8D8D-CCD9FBF0AA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EB-7194-4ED1-83BE-6DB595DA42A0}"/>
                </c:ext>
              </c:extLst>
            </c:dLbl>
            <c:dLbl>
              <c:idx val="1142"/>
              <c:layout/>
              <c:tx>
                <c:rich>
                  <a:bodyPr/>
                  <a:lstStyle/>
                  <a:p>
                    <a:fld id="{D1121D14-D7DE-4FC0-B9D1-30B00F775D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ED-7194-4ED1-83BE-6DB595DA42A0}"/>
                </c:ext>
              </c:extLst>
            </c:dLbl>
            <c:dLbl>
              <c:idx val="1143"/>
              <c:layout/>
              <c:tx>
                <c:rich>
                  <a:bodyPr/>
                  <a:lstStyle/>
                  <a:p>
                    <a:fld id="{CD949C43-F9EB-40DB-AD8F-90F67E54B7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EF-7194-4ED1-83BE-6DB595DA42A0}"/>
                </c:ext>
              </c:extLst>
            </c:dLbl>
            <c:dLbl>
              <c:idx val="1144"/>
              <c:layout/>
              <c:tx>
                <c:rich>
                  <a:bodyPr/>
                  <a:lstStyle/>
                  <a:p>
                    <a:fld id="{A5D476BF-0525-4D00-ACF1-7AA6847C92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F1-7194-4ED1-83BE-6DB595DA42A0}"/>
                </c:ext>
              </c:extLst>
            </c:dLbl>
            <c:dLbl>
              <c:idx val="1145"/>
              <c:layout/>
              <c:tx>
                <c:rich>
                  <a:bodyPr/>
                  <a:lstStyle/>
                  <a:p>
                    <a:fld id="{D9EC3D45-E737-406A-B39D-D22A256DA0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F3-7194-4ED1-83BE-6DB595DA42A0}"/>
                </c:ext>
              </c:extLst>
            </c:dLbl>
            <c:dLbl>
              <c:idx val="1146"/>
              <c:layout/>
              <c:tx>
                <c:rich>
                  <a:bodyPr/>
                  <a:lstStyle/>
                  <a:p>
                    <a:fld id="{1D6E185E-B8AE-4C62-A115-4D939CE999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F5-7194-4ED1-83BE-6DB595DA42A0}"/>
                </c:ext>
              </c:extLst>
            </c:dLbl>
            <c:dLbl>
              <c:idx val="1147"/>
              <c:layout/>
              <c:tx>
                <c:rich>
                  <a:bodyPr/>
                  <a:lstStyle/>
                  <a:p>
                    <a:fld id="{0061EC20-80A7-4D7F-A2F9-7DD262334B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F7-7194-4ED1-83BE-6DB595DA42A0}"/>
                </c:ext>
              </c:extLst>
            </c:dLbl>
            <c:dLbl>
              <c:idx val="1148"/>
              <c:layout/>
              <c:tx>
                <c:rich>
                  <a:bodyPr/>
                  <a:lstStyle/>
                  <a:p>
                    <a:fld id="{AB00B5CA-5899-4755-8BBC-AA8AD50662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F9-7194-4ED1-83BE-6DB595DA42A0}"/>
                </c:ext>
              </c:extLst>
            </c:dLbl>
            <c:dLbl>
              <c:idx val="1149"/>
              <c:layout>
                <c:manualLayout>
                  <c:x val="2.2598870056497176E-3"/>
                  <c:y val="-1.8912523515670056E-2"/>
                </c:manualLayout>
              </c:layout>
              <c:tx>
                <c:rich>
                  <a:bodyPr/>
                  <a:lstStyle/>
                  <a:p>
                    <a:fld id="{9BF4B4B1-345C-4B92-AEAE-D249DDCA849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8FB-7194-4ED1-83BE-6DB595DA42A0}"/>
                </c:ext>
              </c:extLst>
            </c:dLbl>
            <c:dLbl>
              <c:idx val="1150"/>
              <c:layout/>
              <c:tx>
                <c:rich>
                  <a:bodyPr/>
                  <a:lstStyle/>
                  <a:p>
                    <a:fld id="{5195F41F-4E6F-4149-B7D6-6C33E97C3A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FD-7194-4ED1-83BE-6DB595DA42A0}"/>
                </c:ext>
              </c:extLst>
            </c:dLbl>
            <c:dLbl>
              <c:idx val="1151"/>
              <c:layout/>
              <c:tx>
                <c:rich>
                  <a:bodyPr/>
                  <a:lstStyle/>
                  <a:p>
                    <a:fld id="{FEE4069A-CC48-4B66-95A3-51D3CE91D9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8FF-7194-4ED1-83BE-6DB595DA42A0}"/>
                </c:ext>
              </c:extLst>
            </c:dLbl>
            <c:dLbl>
              <c:idx val="1152"/>
              <c:layout/>
              <c:tx>
                <c:rich>
                  <a:bodyPr/>
                  <a:lstStyle/>
                  <a:p>
                    <a:fld id="{8CCD98D5-7F78-452F-9446-4B9DB3E010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01-7194-4ED1-83BE-6DB595DA42A0}"/>
                </c:ext>
              </c:extLst>
            </c:dLbl>
            <c:dLbl>
              <c:idx val="1153"/>
              <c:layout/>
              <c:tx>
                <c:rich>
                  <a:bodyPr/>
                  <a:lstStyle/>
                  <a:p>
                    <a:fld id="{72885B50-6B63-4E33-A954-AA98452130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03-7194-4ED1-83BE-6DB595DA42A0}"/>
                </c:ext>
              </c:extLst>
            </c:dLbl>
            <c:dLbl>
              <c:idx val="1154"/>
              <c:layout/>
              <c:tx>
                <c:rich>
                  <a:bodyPr/>
                  <a:lstStyle/>
                  <a:p>
                    <a:fld id="{5DF86DA0-BC43-42CA-9FFE-DE98246911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05-7194-4ED1-83BE-6DB595DA42A0}"/>
                </c:ext>
              </c:extLst>
            </c:dLbl>
            <c:dLbl>
              <c:idx val="1155"/>
              <c:layout/>
              <c:tx>
                <c:rich>
                  <a:bodyPr/>
                  <a:lstStyle/>
                  <a:p>
                    <a:fld id="{777E3E69-C55C-4F56-86FB-6950426EFF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07-7194-4ED1-83BE-6DB595DA42A0}"/>
                </c:ext>
              </c:extLst>
            </c:dLbl>
            <c:dLbl>
              <c:idx val="1156"/>
              <c:layout/>
              <c:tx>
                <c:rich>
                  <a:bodyPr/>
                  <a:lstStyle/>
                  <a:p>
                    <a:fld id="{EB9B336B-4354-489F-B5F1-0830253C67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09-7194-4ED1-83BE-6DB595DA42A0}"/>
                </c:ext>
              </c:extLst>
            </c:dLbl>
            <c:dLbl>
              <c:idx val="1157"/>
              <c:layout/>
              <c:tx>
                <c:rich>
                  <a:bodyPr/>
                  <a:lstStyle/>
                  <a:p>
                    <a:fld id="{E557C52C-617D-45A2-9282-7BEB99572A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0B-7194-4ED1-83BE-6DB595DA42A0}"/>
                </c:ext>
              </c:extLst>
            </c:dLbl>
            <c:dLbl>
              <c:idx val="1158"/>
              <c:layout/>
              <c:tx>
                <c:rich>
                  <a:bodyPr/>
                  <a:lstStyle/>
                  <a:p>
                    <a:fld id="{E84FC2B2-384E-4714-803A-1E2408B023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0D-7194-4ED1-83BE-6DB595DA42A0}"/>
                </c:ext>
              </c:extLst>
            </c:dLbl>
            <c:dLbl>
              <c:idx val="1159"/>
              <c:layout/>
              <c:tx>
                <c:rich>
                  <a:bodyPr/>
                  <a:lstStyle/>
                  <a:p>
                    <a:fld id="{21CB3FE3-9A75-46E8-81C6-BA59C44AB2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0F-7194-4ED1-83BE-6DB595DA42A0}"/>
                </c:ext>
              </c:extLst>
            </c:dLbl>
            <c:dLbl>
              <c:idx val="1160"/>
              <c:layout/>
              <c:tx>
                <c:rich>
                  <a:bodyPr/>
                  <a:lstStyle/>
                  <a:p>
                    <a:fld id="{B3384E14-6F42-43C3-AF6A-E6D440A8BA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11-7194-4ED1-83BE-6DB595DA42A0}"/>
                </c:ext>
              </c:extLst>
            </c:dLbl>
            <c:dLbl>
              <c:idx val="1161"/>
              <c:layout/>
              <c:tx>
                <c:rich>
                  <a:bodyPr/>
                  <a:lstStyle/>
                  <a:p>
                    <a:fld id="{D63FDB55-5045-4DFE-AE71-99B74477D3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13-7194-4ED1-83BE-6DB595DA42A0}"/>
                </c:ext>
              </c:extLst>
            </c:dLbl>
            <c:dLbl>
              <c:idx val="1162"/>
              <c:layout/>
              <c:tx>
                <c:rich>
                  <a:bodyPr/>
                  <a:lstStyle/>
                  <a:p>
                    <a:fld id="{BF3B54C7-50B5-4BB1-BC46-A128E947E56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15-7194-4ED1-83BE-6DB595DA42A0}"/>
                </c:ext>
              </c:extLst>
            </c:dLbl>
            <c:dLbl>
              <c:idx val="1163"/>
              <c:layout/>
              <c:tx>
                <c:rich>
                  <a:bodyPr/>
                  <a:lstStyle/>
                  <a:p>
                    <a:fld id="{D502D6B9-2D6E-4D8A-9703-FEFAE5488D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17-7194-4ED1-83BE-6DB595DA42A0}"/>
                </c:ext>
              </c:extLst>
            </c:dLbl>
            <c:dLbl>
              <c:idx val="1164"/>
              <c:layout/>
              <c:tx>
                <c:rich>
                  <a:bodyPr/>
                  <a:lstStyle/>
                  <a:p>
                    <a:fld id="{692EAA97-E473-436F-8818-9999F0EA49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19-7194-4ED1-83BE-6DB595DA42A0}"/>
                </c:ext>
              </c:extLst>
            </c:dLbl>
            <c:dLbl>
              <c:idx val="1165"/>
              <c:layout/>
              <c:tx>
                <c:rich>
                  <a:bodyPr/>
                  <a:lstStyle/>
                  <a:p>
                    <a:fld id="{96066DDD-859D-4186-B960-E2E6FBBD91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1B-7194-4ED1-83BE-6DB595DA42A0}"/>
                </c:ext>
              </c:extLst>
            </c:dLbl>
            <c:dLbl>
              <c:idx val="1166"/>
              <c:layout/>
              <c:tx>
                <c:rich>
                  <a:bodyPr/>
                  <a:lstStyle/>
                  <a:p>
                    <a:fld id="{6C9E852C-50DA-42EB-89A8-6CC97E2FA6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1D-7194-4ED1-83BE-6DB595DA42A0}"/>
                </c:ext>
              </c:extLst>
            </c:dLbl>
            <c:dLbl>
              <c:idx val="1167"/>
              <c:layout/>
              <c:tx>
                <c:rich>
                  <a:bodyPr/>
                  <a:lstStyle/>
                  <a:p>
                    <a:fld id="{584046FF-BAA6-49E5-9C47-0BFE807A2E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1F-7194-4ED1-83BE-6DB595DA42A0}"/>
                </c:ext>
              </c:extLst>
            </c:dLbl>
            <c:dLbl>
              <c:idx val="1168"/>
              <c:layout/>
              <c:tx>
                <c:rich>
                  <a:bodyPr/>
                  <a:lstStyle/>
                  <a:p>
                    <a:fld id="{3C98F3AF-DD75-4949-8EBA-7785447F2A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21-7194-4ED1-83BE-6DB595DA42A0}"/>
                </c:ext>
              </c:extLst>
            </c:dLbl>
            <c:dLbl>
              <c:idx val="1169"/>
              <c:layout/>
              <c:tx>
                <c:rich>
                  <a:bodyPr/>
                  <a:lstStyle/>
                  <a:p>
                    <a:fld id="{5515124D-478B-4D33-AD97-8E9FD5A215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23-7194-4ED1-83BE-6DB595DA42A0}"/>
                </c:ext>
              </c:extLst>
            </c:dLbl>
            <c:dLbl>
              <c:idx val="1170"/>
              <c:layout/>
              <c:tx>
                <c:rich>
                  <a:bodyPr/>
                  <a:lstStyle/>
                  <a:p>
                    <a:fld id="{6F84F2E6-FB1D-4B7C-9C00-2EC09E147A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25-7194-4ED1-83BE-6DB595DA42A0}"/>
                </c:ext>
              </c:extLst>
            </c:dLbl>
            <c:dLbl>
              <c:idx val="1171"/>
              <c:layout/>
              <c:tx>
                <c:rich>
                  <a:bodyPr/>
                  <a:lstStyle/>
                  <a:p>
                    <a:fld id="{F207286A-AAFB-42EA-83B8-EB7BDA418F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27-7194-4ED1-83BE-6DB595DA42A0}"/>
                </c:ext>
              </c:extLst>
            </c:dLbl>
            <c:dLbl>
              <c:idx val="1172"/>
              <c:layout/>
              <c:tx>
                <c:rich>
                  <a:bodyPr/>
                  <a:lstStyle/>
                  <a:p>
                    <a:fld id="{1726BDCE-1973-4702-8D8F-1D0085A864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29-7194-4ED1-83BE-6DB595DA42A0}"/>
                </c:ext>
              </c:extLst>
            </c:dLbl>
            <c:dLbl>
              <c:idx val="1173"/>
              <c:layout>
                <c:manualLayout>
                  <c:x val="3.458872725655056E-3"/>
                  <c:y val="-1.2763506871160386E-2"/>
                </c:manualLayout>
              </c:layout>
              <c:tx>
                <c:rich>
                  <a:bodyPr/>
                  <a:lstStyle/>
                  <a:p>
                    <a:fld id="{19F76AC2-A946-4126-80BA-CE0A9FA9997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92B-7194-4ED1-83BE-6DB595DA42A0}"/>
                </c:ext>
              </c:extLst>
            </c:dLbl>
            <c:dLbl>
              <c:idx val="1174"/>
              <c:layout/>
              <c:tx>
                <c:rich>
                  <a:bodyPr/>
                  <a:lstStyle/>
                  <a:p>
                    <a:fld id="{F9524185-19D7-4C91-ACC2-503AF718C6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2D-7194-4ED1-83BE-6DB595DA42A0}"/>
                </c:ext>
              </c:extLst>
            </c:dLbl>
            <c:dLbl>
              <c:idx val="1175"/>
              <c:layout/>
              <c:tx>
                <c:rich>
                  <a:bodyPr/>
                  <a:lstStyle/>
                  <a:p>
                    <a:fld id="{27D10B3D-FAE2-400F-929B-E477FD4842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2F-7194-4ED1-83BE-6DB595DA42A0}"/>
                </c:ext>
              </c:extLst>
            </c:dLbl>
            <c:dLbl>
              <c:idx val="1176"/>
              <c:layout/>
              <c:tx>
                <c:rich>
                  <a:bodyPr/>
                  <a:lstStyle/>
                  <a:p>
                    <a:fld id="{CA070565-FE2E-4C5C-AA7B-3B9658B783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31-7194-4ED1-83BE-6DB595DA42A0}"/>
                </c:ext>
              </c:extLst>
            </c:dLbl>
            <c:dLbl>
              <c:idx val="1177"/>
              <c:layout/>
              <c:tx>
                <c:rich>
                  <a:bodyPr/>
                  <a:lstStyle/>
                  <a:p>
                    <a:fld id="{DF96AF71-2E8B-4580-BC5B-825DA6468A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33-7194-4ED1-83BE-6DB595DA42A0}"/>
                </c:ext>
              </c:extLst>
            </c:dLbl>
            <c:dLbl>
              <c:idx val="1178"/>
              <c:layout/>
              <c:tx>
                <c:rich>
                  <a:bodyPr/>
                  <a:lstStyle/>
                  <a:p>
                    <a:fld id="{4174870D-2D43-437B-9083-E375C02431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35-7194-4ED1-83BE-6DB595DA42A0}"/>
                </c:ext>
              </c:extLst>
            </c:dLbl>
            <c:dLbl>
              <c:idx val="1179"/>
              <c:layout/>
              <c:tx>
                <c:rich>
                  <a:bodyPr/>
                  <a:lstStyle/>
                  <a:p>
                    <a:fld id="{6C2FEFA1-F3A9-4E4B-A849-F033F31045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37-7194-4ED1-83BE-6DB595DA42A0}"/>
                </c:ext>
              </c:extLst>
            </c:dLbl>
            <c:dLbl>
              <c:idx val="1180"/>
              <c:layout/>
              <c:tx>
                <c:rich>
                  <a:bodyPr/>
                  <a:lstStyle/>
                  <a:p>
                    <a:fld id="{5157A9A3-B05A-4668-AA70-9900358347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39-7194-4ED1-83BE-6DB595DA42A0}"/>
                </c:ext>
              </c:extLst>
            </c:dLbl>
            <c:dLbl>
              <c:idx val="1181"/>
              <c:layout/>
              <c:tx>
                <c:rich>
                  <a:bodyPr/>
                  <a:lstStyle/>
                  <a:p>
                    <a:fld id="{2D710A17-7D8A-4E1F-B411-B04614D523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3B-7194-4ED1-83BE-6DB595DA42A0}"/>
                </c:ext>
              </c:extLst>
            </c:dLbl>
            <c:dLbl>
              <c:idx val="1182"/>
              <c:layout/>
              <c:tx>
                <c:rich>
                  <a:bodyPr/>
                  <a:lstStyle/>
                  <a:p>
                    <a:fld id="{846CEE8A-3375-4257-835D-C250206BC2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3D-7194-4ED1-83BE-6DB595DA42A0}"/>
                </c:ext>
              </c:extLst>
            </c:dLbl>
            <c:dLbl>
              <c:idx val="1183"/>
              <c:layout/>
              <c:tx>
                <c:rich>
                  <a:bodyPr/>
                  <a:lstStyle/>
                  <a:p>
                    <a:fld id="{DEAE4E97-D083-42FD-9403-12ED9372FF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3F-7194-4ED1-83BE-6DB595DA42A0}"/>
                </c:ext>
              </c:extLst>
            </c:dLbl>
            <c:dLbl>
              <c:idx val="1184"/>
              <c:layout/>
              <c:tx>
                <c:rich>
                  <a:bodyPr/>
                  <a:lstStyle/>
                  <a:p>
                    <a:fld id="{B442C3FD-9927-4E24-B058-2D051BE26B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41-7194-4ED1-83BE-6DB595DA42A0}"/>
                </c:ext>
              </c:extLst>
            </c:dLbl>
            <c:dLbl>
              <c:idx val="1185"/>
              <c:layout/>
              <c:tx>
                <c:rich>
                  <a:bodyPr/>
                  <a:lstStyle/>
                  <a:p>
                    <a:fld id="{EAABDA05-BA9D-46C9-8512-958ACB9029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43-7194-4ED1-83BE-6DB595DA42A0}"/>
                </c:ext>
              </c:extLst>
            </c:dLbl>
            <c:dLbl>
              <c:idx val="1186"/>
              <c:layout/>
              <c:tx>
                <c:rich>
                  <a:bodyPr/>
                  <a:lstStyle/>
                  <a:p>
                    <a:fld id="{42E63264-4738-458C-94D6-D6884BF45E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45-7194-4ED1-83BE-6DB595DA42A0}"/>
                </c:ext>
              </c:extLst>
            </c:dLbl>
            <c:dLbl>
              <c:idx val="1187"/>
              <c:layout/>
              <c:tx>
                <c:rich>
                  <a:bodyPr/>
                  <a:lstStyle/>
                  <a:p>
                    <a:fld id="{C2E389EC-15E5-4BC7-89DC-B076AEC8D6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47-7194-4ED1-83BE-6DB595DA42A0}"/>
                </c:ext>
              </c:extLst>
            </c:dLbl>
            <c:dLbl>
              <c:idx val="1188"/>
              <c:layout/>
              <c:tx>
                <c:rich>
                  <a:bodyPr/>
                  <a:lstStyle/>
                  <a:p>
                    <a:fld id="{CC50CCE2-7B58-4E69-9EFB-E6AA6FBCB2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49-7194-4ED1-83BE-6DB595DA42A0}"/>
                </c:ext>
              </c:extLst>
            </c:dLbl>
            <c:dLbl>
              <c:idx val="1189"/>
              <c:layout/>
              <c:tx>
                <c:rich>
                  <a:bodyPr/>
                  <a:lstStyle/>
                  <a:p>
                    <a:fld id="{5410304F-F409-445B-AB1A-E99EBCEB1E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4B-7194-4ED1-83BE-6DB595DA42A0}"/>
                </c:ext>
              </c:extLst>
            </c:dLbl>
            <c:dLbl>
              <c:idx val="1190"/>
              <c:layout/>
              <c:tx>
                <c:rich>
                  <a:bodyPr/>
                  <a:lstStyle/>
                  <a:p>
                    <a:fld id="{9E5F5EE5-85F3-4278-BDA4-14BFBE8B08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4D-7194-4ED1-83BE-6DB595DA42A0}"/>
                </c:ext>
              </c:extLst>
            </c:dLbl>
            <c:dLbl>
              <c:idx val="1191"/>
              <c:layout/>
              <c:tx>
                <c:rich>
                  <a:bodyPr/>
                  <a:lstStyle/>
                  <a:p>
                    <a:fld id="{7570930B-1ED7-4747-BB0C-ED50349688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4F-7194-4ED1-83BE-6DB595DA42A0}"/>
                </c:ext>
              </c:extLst>
            </c:dLbl>
            <c:dLbl>
              <c:idx val="1192"/>
              <c:layout/>
              <c:tx>
                <c:rich>
                  <a:bodyPr/>
                  <a:lstStyle/>
                  <a:p>
                    <a:fld id="{4D6E9485-4154-4F1A-8BAD-DB61CC589E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51-7194-4ED1-83BE-6DB595DA42A0}"/>
                </c:ext>
              </c:extLst>
            </c:dLbl>
            <c:dLbl>
              <c:idx val="1193"/>
              <c:layout/>
              <c:tx>
                <c:rich>
                  <a:bodyPr/>
                  <a:lstStyle/>
                  <a:p>
                    <a:fld id="{200B50A6-7347-4EA0-BA3E-A621DFD9F5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53-7194-4ED1-83BE-6DB595DA42A0}"/>
                </c:ext>
              </c:extLst>
            </c:dLbl>
            <c:dLbl>
              <c:idx val="1194"/>
              <c:layout/>
              <c:tx>
                <c:rich>
                  <a:bodyPr/>
                  <a:lstStyle/>
                  <a:p>
                    <a:fld id="{90D4CA43-A7CD-4070-916C-DE1172807B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55-7194-4ED1-83BE-6DB595DA42A0}"/>
                </c:ext>
              </c:extLst>
            </c:dLbl>
            <c:dLbl>
              <c:idx val="1195"/>
              <c:layout/>
              <c:tx>
                <c:rich>
                  <a:bodyPr/>
                  <a:lstStyle/>
                  <a:p>
                    <a:fld id="{FC5D409C-E9FD-400F-A9DD-092C27F396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57-7194-4ED1-83BE-6DB595DA42A0}"/>
                </c:ext>
              </c:extLst>
            </c:dLbl>
            <c:dLbl>
              <c:idx val="1196"/>
              <c:layout/>
              <c:tx>
                <c:rich>
                  <a:bodyPr/>
                  <a:lstStyle/>
                  <a:p>
                    <a:fld id="{F8296DF3-99DB-46DD-97E3-FD65B5F58B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59-7194-4ED1-83BE-6DB595DA42A0}"/>
                </c:ext>
              </c:extLst>
            </c:dLbl>
            <c:dLbl>
              <c:idx val="1197"/>
              <c:layout/>
              <c:tx>
                <c:rich>
                  <a:bodyPr/>
                  <a:lstStyle/>
                  <a:p>
                    <a:fld id="{436372CF-E187-4F69-BF60-95DF841E60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5B-7194-4ED1-83BE-6DB595DA42A0}"/>
                </c:ext>
              </c:extLst>
            </c:dLbl>
            <c:dLbl>
              <c:idx val="1198"/>
              <c:layout/>
              <c:tx>
                <c:rich>
                  <a:bodyPr/>
                  <a:lstStyle/>
                  <a:p>
                    <a:fld id="{29F2CC86-BE75-4255-AA24-D0FA83CFA0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5D-7194-4ED1-83BE-6DB595DA42A0}"/>
                </c:ext>
              </c:extLst>
            </c:dLbl>
            <c:dLbl>
              <c:idx val="1199"/>
              <c:layout/>
              <c:tx>
                <c:rich>
                  <a:bodyPr/>
                  <a:lstStyle/>
                  <a:p>
                    <a:fld id="{B56FD34D-A8F9-4ACD-ADAE-C883B5FAFA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5F-7194-4ED1-83BE-6DB595DA42A0}"/>
                </c:ext>
              </c:extLst>
            </c:dLbl>
            <c:dLbl>
              <c:idx val="1200"/>
              <c:layout/>
              <c:tx>
                <c:rich>
                  <a:bodyPr/>
                  <a:lstStyle/>
                  <a:p>
                    <a:fld id="{654E6A19-9476-4816-9E48-8AAFA64EF8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61-7194-4ED1-83BE-6DB595DA42A0}"/>
                </c:ext>
              </c:extLst>
            </c:dLbl>
            <c:dLbl>
              <c:idx val="1201"/>
              <c:layout/>
              <c:tx>
                <c:rich>
                  <a:bodyPr/>
                  <a:lstStyle/>
                  <a:p>
                    <a:fld id="{0CB004D6-D90D-4FD3-9CD3-12D525F892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63-7194-4ED1-83BE-6DB595DA42A0}"/>
                </c:ext>
              </c:extLst>
            </c:dLbl>
            <c:dLbl>
              <c:idx val="1202"/>
              <c:layout/>
              <c:tx>
                <c:rich>
                  <a:bodyPr/>
                  <a:lstStyle/>
                  <a:p>
                    <a:fld id="{7D9BB754-0462-4E56-BC2D-527D8C3DDA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65-7194-4ED1-83BE-6DB595DA42A0}"/>
                </c:ext>
              </c:extLst>
            </c:dLbl>
            <c:dLbl>
              <c:idx val="1203"/>
              <c:layout/>
              <c:tx>
                <c:rich>
                  <a:bodyPr/>
                  <a:lstStyle/>
                  <a:p>
                    <a:fld id="{FDBE49A4-A08C-4637-8970-3F8AABBDD6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67-7194-4ED1-83BE-6DB595DA42A0}"/>
                </c:ext>
              </c:extLst>
            </c:dLbl>
            <c:dLbl>
              <c:idx val="1204"/>
              <c:layout/>
              <c:tx>
                <c:rich>
                  <a:bodyPr/>
                  <a:lstStyle/>
                  <a:p>
                    <a:fld id="{D4BFDD96-EF2D-40E7-B81B-8C3F7F1C8B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69-7194-4ED1-83BE-6DB595DA42A0}"/>
                </c:ext>
              </c:extLst>
            </c:dLbl>
            <c:dLbl>
              <c:idx val="1205"/>
              <c:layout/>
              <c:tx>
                <c:rich>
                  <a:bodyPr/>
                  <a:lstStyle/>
                  <a:p>
                    <a:fld id="{1A2FC337-B20A-45BA-AC50-55AEE13BFC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6B-7194-4ED1-83BE-6DB595DA42A0}"/>
                </c:ext>
              </c:extLst>
            </c:dLbl>
            <c:dLbl>
              <c:idx val="1206"/>
              <c:layout/>
              <c:tx>
                <c:rich>
                  <a:bodyPr/>
                  <a:lstStyle/>
                  <a:p>
                    <a:fld id="{C09602BF-96BB-4FCA-917E-B544837570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6D-7194-4ED1-83BE-6DB595DA42A0}"/>
                </c:ext>
              </c:extLst>
            </c:dLbl>
            <c:dLbl>
              <c:idx val="1207"/>
              <c:layout/>
              <c:tx>
                <c:rich>
                  <a:bodyPr/>
                  <a:lstStyle/>
                  <a:p>
                    <a:fld id="{028ADC37-5FA2-400A-BE0F-1EE8E034C6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6F-7194-4ED1-83BE-6DB595DA42A0}"/>
                </c:ext>
              </c:extLst>
            </c:dLbl>
            <c:dLbl>
              <c:idx val="1208"/>
              <c:layout/>
              <c:tx>
                <c:rich>
                  <a:bodyPr/>
                  <a:lstStyle/>
                  <a:p>
                    <a:fld id="{FAD791EB-0D37-46D0-AB70-58D22A198A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71-7194-4ED1-83BE-6DB595DA42A0}"/>
                </c:ext>
              </c:extLst>
            </c:dLbl>
            <c:dLbl>
              <c:idx val="1209"/>
              <c:layout/>
              <c:tx>
                <c:rich>
                  <a:bodyPr/>
                  <a:lstStyle/>
                  <a:p>
                    <a:fld id="{C6E900EA-6D44-40D5-99B3-2CD1389FF4C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73-7194-4ED1-83BE-6DB595DA42A0}"/>
                </c:ext>
              </c:extLst>
            </c:dLbl>
            <c:dLbl>
              <c:idx val="1210"/>
              <c:layout/>
              <c:tx>
                <c:rich>
                  <a:bodyPr/>
                  <a:lstStyle/>
                  <a:p>
                    <a:fld id="{90FBFD6B-CF4B-4477-A190-B07F22C042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75-7194-4ED1-83BE-6DB595DA42A0}"/>
                </c:ext>
              </c:extLst>
            </c:dLbl>
            <c:dLbl>
              <c:idx val="1211"/>
              <c:layout/>
              <c:tx>
                <c:rich>
                  <a:bodyPr/>
                  <a:lstStyle/>
                  <a:p>
                    <a:fld id="{27AEACBD-81E5-4421-AE0B-E8BFB2ACB0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77-7194-4ED1-83BE-6DB595DA42A0}"/>
                </c:ext>
              </c:extLst>
            </c:dLbl>
            <c:dLbl>
              <c:idx val="1212"/>
              <c:layout/>
              <c:tx>
                <c:rich>
                  <a:bodyPr/>
                  <a:lstStyle/>
                  <a:p>
                    <a:fld id="{326C34D0-D094-4CE1-9655-D995FEE0EC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79-7194-4ED1-83BE-6DB595DA42A0}"/>
                </c:ext>
              </c:extLst>
            </c:dLbl>
            <c:dLbl>
              <c:idx val="1213"/>
              <c:layout/>
              <c:tx>
                <c:rich>
                  <a:bodyPr/>
                  <a:lstStyle/>
                  <a:p>
                    <a:fld id="{6F2D59AC-1C2A-46EF-BA00-B5D4345827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7B-7194-4ED1-83BE-6DB595DA42A0}"/>
                </c:ext>
              </c:extLst>
            </c:dLbl>
            <c:dLbl>
              <c:idx val="1214"/>
              <c:layout/>
              <c:tx>
                <c:rich>
                  <a:bodyPr/>
                  <a:lstStyle/>
                  <a:p>
                    <a:fld id="{90077E78-7EE6-4C07-B0BA-6C46A66D6D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7D-7194-4ED1-83BE-6DB595DA42A0}"/>
                </c:ext>
              </c:extLst>
            </c:dLbl>
            <c:dLbl>
              <c:idx val="1215"/>
              <c:layout/>
              <c:tx>
                <c:rich>
                  <a:bodyPr/>
                  <a:lstStyle/>
                  <a:p>
                    <a:fld id="{6C3EB9CB-9615-45D3-8C04-E35506E2DE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7F-7194-4ED1-83BE-6DB595DA42A0}"/>
                </c:ext>
              </c:extLst>
            </c:dLbl>
            <c:dLbl>
              <c:idx val="1216"/>
              <c:layout/>
              <c:tx>
                <c:rich>
                  <a:bodyPr/>
                  <a:lstStyle/>
                  <a:p>
                    <a:fld id="{694AAFEC-7AF4-4259-AF8E-37F3CB029D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81-7194-4ED1-83BE-6DB595DA42A0}"/>
                </c:ext>
              </c:extLst>
            </c:dLbl>
            <c:dLbl>
              <c:idx val="1217"/>
              <c:layout>
                <c:manualLayout>
                  <c:x val="-8.2861566316604703E-17"/>
                  <c:y val="-2.1614312589337308E-2"/>
                </c:manualLayout>
              </c:layout>
              <c:tx>
                <c:rich>
                  <a:bodyPr/>
                  <a:lstStyle/>
                  <a:p>
                    <a:fld id="{F73B74AA-B7CF-43D1-9B32-6701BEA1B1C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983-7194-4ED1-83BE-6DB595DA42A0}"/>
                </c:ext>
              </c:extLst>
            </c:dLbl>
            <c:dLbl>
              <c:idx val="1218"/>
              <c:layout/>
              <c:tx>
                <c:rich>
                  <a:bodyPr/>
                  <a:lstStyle/>
                  <a:p>
                    <a:fld id="{6293BBD3-9B9A-451F-A1A9-6BDD937921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85-7194-4ED1-83BE-6DB595DA42A0}"/>
                </c:ext>
              </c:extLst>
            </c:dLbl>
            <c:dLbl>
              <c:idx val="1219"/>
              <c:layout/>
              <c:tx>
                <c:rich>
                  <a:bodyPr/>
                  <a:lstStyle/>
                  <a:p>
                    <a:fld id="{6A7561D6-0298-470F-8D7D-BEB603CD0C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87-7194-4ED1-83BE-6DB595DA42A0}"/>
                </c:ext>
              </c:extLst>
            </c:dLbl>
            <c:dLbl>
              <c:idx val="1220"/>
              <c:layout/>
              <c:tx>
                <c:rich>
                  <a:bodyPr/>
                  <a:lstStyle/>
                  <a:p>
                    <a:fld id="{96E7DADB-3FD6-4662-BC9E-BA3569D5D2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89-7194-4ED1-83BE-6DB595DA42A0}"/>
                </c:ext>
              </c:extLst>
            </c:dLbl>
            <c:dLbl>
              <c:idx val="1221"/>
              <c:layout/>
              <c:tx>
                <c:rich>
                  <a:bodyPr/>
                  <a:lstStyle/>
                  <a:p>
                    <a:fld id="{EE892CD1-F7EE-4DA6-BA00-EE63BCCF15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8B-7194-4ED1-83BE-6DB595DA42A0}"/>
                </c:ext>
              </c:extLst>
            </c:dLbl>
            <c:dLbl>
              <c:idx val="1222"/>
              <c:layout/>
              <c:tx>
                <c:rich>
                  <a:bodyPr/>
                  <a:lstStyle/>
                  <a:p>
                    <a:fld id="{EBFAFF44-3A08-4C3D-99F9-058002BD6B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8D-7194-4ED1-83BE-6DB595DA42A0}"/>
                </c:ext>
              </c:extLst>
            </c:dLbl>
            <c:dLbl>
              <c:idx val="1223"/>
              <c:layout/>
              <c:tx>
                <c:rich>
                  <a:bodyPr/>
                  <a:lstStyle/>
                  <a:p>
                    <a:fld id="{23E69375-BAA3-48C7-8242-537FAA60B0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8F-7194-4ED1-83BE-6DB595DA42A0}"/>
                </c:ext>
              </c:extLst>
            </c:dLbl>
            <c:dLbl>
              <c:idx val="1224"/>
              <c:layout/>
              <c:tx>
                <c:rich>
                  <a:bodyPr/>
                  <a:lstStyle/>
                  <a:p>
                    <a:fld id="{0BC9873E-9333-4286-B343-99F5DEC09A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91-7194-4ED1-83BE-6DB595DA42A0}"/>
                </c:ext>
              </c:extLst>
            </c:dLbl>
            <c:dLbl>
              <c:idx val="1225"/>
              <c:layout/>
              <c:tx>
                <c:rich>
                  <a:bodyPr/>
                  <a:lstStyle/>
                  <a:p>
                    <a:fld id="{8AB3D6C3-311A-42A1-AED3-324C3995ED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93-7194-4ED1-83BE-6DB595DA42A0}"/>
                </c:ext>
              </c:extLst>
            </c:dLbl>
            <c:dLbl>
              <c:idx val="1226"/>
              <c:layout/>
              <c:tx>
                <c:rich>
                  <a:bodyPr/>
                  <a:lstStyle/>
                  <a:p>
                    <a:fld id="{E174456D-FE47-4F70-80C1-FD8B725C95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95-7194-4ED1-83BE-6DB595DA42A0}"/>
                </c:ext>
              </c:extLst>
            </c:dLbl>
            <c:dLbl>
              <c:idx val="1227"/>
              <c:layout/>
              <c:tx>
                <c:rich>
                  <a:bodyPr/>
                  <a:lstStyle/>
                  <a:p>
                    <a:fld id="{DAAFF3E1-694F-4AA5-9505-BD647C82A5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97-7194-4ED1-83BE-6DB595DA42A0}"/>
                </c:ext>
              </c:extLst>
            </c:dLbl>
            <c:dLbl>
              <c:idx val="1228"/>
              <c:layout/>
              <c:tx>
                <c:rich>
                  <a:bodyPr/>
                  <a:lstStyle/>
                  <a:p>
                    <a:fld id="{12E5FC7C-BA2C-49FE-8F1D-D9D97BD51A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99-7194-4ED1-83BE-6DB595DA42A0}"/>
                </c:ext>
              </c:extLst>
            </c:dLbl>
            <c:dLbl>
              <c:idx val="1229"/>
              <c:layout/>
              <c:tx>
                <c:rich>
                  <a:bodyPr/>
                  <a:lstStyle/>
                  <a:p>
                    <a:fld id="{54014A5C-BF41-486F-9674-9842312E24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9B-7194-4ED1-83BE-6DB595DA42A0}"/>
                </c:ext>
              </c:extLst>
            </c:dLbl>
            <c:dLbl>
              <c:idx val="1230"/>
              <c:layout/>
              <c:tx>
                <c:rich>
                  <a:bodyPr/>
                  <a:lstStyle/>
                  <a:p>
                    <a:fld id="{E0D934EB-0DFB-4246-95B7-570CF1AFF1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9D-7194-4ED1-83BE-6DB595DA42A0}"/>
                </c:ext>
              </c:extLst>
            </c:dLbl>
            <c:dLbl>
              <c:idx val="1231"/>
              <c:layout/>
              <c:tx>
                <c:rich>
                  <a:bodyPr/>
                  <a:lstStyle/>
                  <a:p>
                    <a:fld id="{86963DDE-3056-46B5-ADB0-C8350662F98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9F-7194-4ED1-83BE-6DB595DA42A0}"/>
                </c:ext>
              </c:extLst>
            </c:dLbl>
            <c:dLbl>
              <c:idx val="1232"/>
              <c:layout/>
              <c:tx>
                <c:rich>
                  <a:bodyPr/>
                  <a:lstStyle/>
                  <a:p>
                    <a:fld id="{B627F30D-5C53-4748-B02F-7212A9171A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A1-7194-4ED1-83BE-6DB595DA42A0}"/>
                </c:ext>
              </c:extLst>
            </c:dLbl>
            <c:dLbl>
              <c:idx val="1233"/>
              <c:layout/>
              <c:tx>
                <c:rich>
                  <a:bodyPr/>
                  <a:lstStyle/>
                  <a:p>
                    <a:fld id="{E541B351-5B45-4D0A-9AE6-D57E9708786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A3-7194-4ED1-83BE-6DB595DA42A0}"/>
                </c:ext>
              </c:extLst>
            </c:dLbl>
            <c:dLbl>
              <c:idx val="1234"/>
              <c:layout/>
              <c:tx>
                <c:rich>
                  <a:bodyPr/>
                  <a:lstStyle/>
                  <a:p>
                    <a:fld id="{08610A19-8264-4A7F-9C9C-B0EB7BF29D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A5-7194-4ED1-83BE-6DB595DA42A0}"/>
                </c:ext>
              </c:extLst>
            </c:dLbl>
            <c:dLbl>
              <c:idx val="1235"/>
              <c:layout/>
              <c:tx>
                <c:rich>
                  <a:bodyPr/>
                  <a:lstStyle/>
                  <a:p>
                    <a:fld id="{A44BCDD4-50E1-4CE8-934B-F2513D3392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A7-7194-4ED1-83BE-6DB595DA42A0}"/>
                </c:ext>
              </c:extLst>
            </c:dLbl>
            <c:dLbl>
              <c:idx val="1236"/>
              <c:layout/>
              <c:tx>
                <c:rich>
                  <a:bodyPr/>
                  <a:lstStyle/>
                  <a:p>
                    <a:fld id="{A7D1D755-D3ED-478D-9EE5-8D1F141F80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A9-7194-4ED1-83BE-6DB595DA42A0}"/>
                </c:ext>
              </c:extLst>
            </c:dLbl>
            <c:dLbl>
              <c:idx val="1237"/>
              <c:layout/>
              <c:tx>
                <c:rich>
                  <a:bodyPr/>
                  <a:lstStyle/>
                  <a:p>
                    <a:fld id="{9ED091AB-24A4-453B-B777-91EA291AED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AB-7194-4ED1-83BE-6DB595DA42A0}"/>
                </c:ext>
              </c:extLst>
            </c:dLbl>
            <c:dLbl>
              <c:idx val="1238"/>
              <c:layout/>
              <c:tx>
                <c:rich>
                  <a:bodyPr/>
                  <a:lstStyle/>
                  <a:p>
                    <a:fld id="{68F62C98-FC4F-4DF8-992F-6CED9E9AB7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AD-7194-4ED1-83BE-6DB595DA42A0}"/>
                </c:ext>
              </c:extLst>
            </c:dLbl>
            <c:dLbl>
              <c:idx val="1239"/>
              <c:layout/>
              <c:tx>
                <c:rich>
                  <a:bodyPr/>
                  <a:lstStyle/>
                  <a:p>
                    <a:fld id="{2D0707E7-B801-4453-A895-407F340039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AF-7194-4ED1-83BE-6DB595DA42A0}"/>
                </c:ext>
              </c:extLst>
            </c:dLbl>
            <c:dLbl>
              <c:idx val="1240"/>
              <c:layout/>
              <c:tx>
                <c:rich>
                  <a:bodyPr/>
                  <a:lstStyle/>
                  <a:p>
                    <a:fld id="{2B44FF50-F461-40B5-BBDC-7A97BF5304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B1-7194-4ED1-83BE-6DB595DA42A0}"/>
                </c:ext>
              </c:extLst>
            </c:dLbl>
            <c:dLbl>
              <c:idx val="1241"/>
              <c:layout/>
              <c:tx>
                <c:rich>
                  <a:bodyPr/>
                  <a:lstStyle/>
                  <a:p>
                    <a:fld id="{6023D141-5B3B-4158-8868-73DA732B54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B3-7194-4ED1-83BE-6DB595DA42A0}"/>
                </c:ext>
              </c:extLst>
            </c:dLbl>
            <c:dLbl>
              <c:idx val="1242"/>
              <c:layout/>
              <c:tx>
                <c:rich>
                  <a:bodyPr/>
                  <a:lstStyle/>
                  <a:p>
                    <a:fld id="{4175AFFD-9E4E-42B0-8E35-F519279E954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B5-7194-4ED1-83BE-6DB595DA42A0}"/>
                </c:ext>
              </c:extLst>
            </c:dLbl>
            <c:dLbl>
              <c:idx val="1243"/>
              <c:layout/>
              <c:tx>
                <c:rich>
                  <a:bodyPr/>
                  <a:lstStyle/>
                  <a:p>
                    <a:fld id="{83AB8E12-3298-4664-8941-C5D6B754BE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B7-7194-4ED1-83BE-6DB595DA42A0}"/>
                </c:ext>
              </c:extLst>
            </c:dLbl>
            <c:dLbl>
              <c:idx val="1244"/>
              <c:layout/>
              <c:tx>
                <c:rich>
                  <a:bodyPr/>
                  <a:lstStyle/>
                  <a:p>
                    <a:fld id="{AD17E1F1-35F8-42DE-A4D8-B46F2016FA6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B9-7194-4ED1-83BE-6DB595DA42A0}"/>
                </c:ext>
              </c:extLst>
            </c:dLbl>
            <c:dLbl>
              <c:idx val="1245"/>
              <c:layout/>
              <c:tx>
                <c:rich>
                  <a:bodyPr/>
                  <a:lstStyle/>
                  <a:p>
                    <a:fld id="{72D7D400-3CBE-4E2A-AD18-16FF2B7267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BB-7194-4ED1-83BE-6DB595DA42A0}"/>
                </c:ext>
              </c:extLst>
            </c:dLbl>
            <c:dLbl>
              <c:idx val="1246"/>
              <c:layout/>
              <c:tx>
                <c:rich>
                  <a:bodyPr/>
                  <a:lstStyle/>
                  <a:p>
                    <a:fld id="{81FA40B0-14E3-4666-93AA-97C89B4C15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BD-7194-4ED1-83BE-6DB595DA42A0}"/>
                </c:ext>
              </c:extLst>
            </c:dLbl>
            <c:dLbl>
              <c:idx val="1247"/>
              <c:layout/>
              <c:tx>
                <c:rich>
                  <a:bodyPr/>
                  <a:lstStyle/>
                  <a:p>
                    <a:fld id="{81607A35-448E-47F1-B87F-ADC6740FDF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BF-7194-4ED1-83BE-6DB595DA42A0}"/>
                </c:ext>
              </c:extLst>
            </c:dLbl>
            <c:dLbl>
              <c:idx val="1248"/>
              <c:layout/>
              <c:tx>
                <c:rich>
                  <a:bodyPr/>
                  <a:lstStyle/>
                  <a:p>
                    <a:fld id="{2AB04918-250D-45CD-84BE-8ADD077E17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C1-7194-4ED1-83BE-6DB595DA42A0}"/>
                </c:ext>
              </c:extLst>
            </c:dLbl>
            <c:dLbl>
              <c:idx val="1249"/>
              <c:layout/>
              <c:tx>
                <c:rich>
                  <a:bodyPr/>
                  <a:lstStyle/>
                  <a:p>
                    <a:fld id="{DE063576-3F95-4F0E-B1F0-64DCBF89F8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C3-7194-4ED1-83BE-6DB595DA42A0}"/>
                </c:ext>
              </c:extLst>
            </c:dLbl>
            <c:dLbl>
              <c:idx val="1250"/>
              <c:layout/>
              <c:tx>
                <c:rich>
                  <a:bodyPr/>
                  <a:lstStyle/>
                  <a:p>
                    <a:fld id="{67BF9CE5-9CD3-419C-ABFA-73A214E791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C5-7194-4ED1-83BE-6DB595DA42A0}"/>
                </c:ext>
              </c:extLst>
            </c:dLbl>
            <c:dLbl>
              <c:idx val="1251"/>
              <c:layout/>
              <c:tx>
                <c:rich>
                  <a:bodyPr/>
                  <a:lstStyle/>
                  <a:p>
                    <a:fld id="{A4EE3F0B-850E-436E-AD2D-B4D2F4F1A5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C7-7194-4ED1-83BE-6DB595DA42A0}"/>
                </c:ext>
              </c:extLst>
            </c:dLbl>
            <c:dLbl>
              <c:idx val="1252"/>
              <c:layout/>
              <c:tx>
                <c:rich>
                  <a:bodyPr/>
                  <a:lstStyle/>
                  <a:p>
                    <a:fld id="{C073599C-8E42-4126-946A-2D680D7021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C9-7194-4ED1-83BE-6DB595DA42A0}"/>
                </c:ext>
              </c:extLst>
            </c:dLbl>
            <c:dLbl>
              <c:idx val="1253"/>
              <c:layout/>
              <c:tx>
                <c:rich>
                  <a:bodyPr/>
                  <a:lstStyle/>
                  <a:p>
                    <a:fld id="{0C0A0C98-D33E-4726-A1A1-F702614EC8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CB-7194-4ED1-83BE-6DB595DA42A0}"/>
                </c:ext>
              </c:extLst>
            </c:dLbl>
            <c:dLbl>
              <c:idx val="1254"/>
              <c:layout/>
              <c:tx>
                <c:rich>
                  <a:bodyPr/>
                  <a:lstStyle/>
                  <a:p>
                    <a:fld id="{D4C10F8C-AB33-4654-A45D-4139C1AB68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CD-7194-4ED1-83BE-6DB595DA42A0}"/>
                </c:ext>
              </c:extLst>
            </c:dLbl>
            <c:dLbl>
              <c:idx val="1255"/>
              <c:layout/>
              <c:tx>
                <c:rich>
                  <a:bodyPr/>
                  <a:lstStyle/>
                  <a:p>
                    <a:fld id="{CE7218F1-59B0-4D51-AA6B-C267201466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CF-7194-4ED1-83BE-6DB595DA42A0}"/>
                </c:ext>
              </c:extLst>
            </c:dLbl>
            <c:dLbl>
              <c:idx val="1256"/>
              <c:layout/>
              <c:tx>
                <c:rich>
                  <a:bodyPr/>
                  <a:lstStyle/>
                  <a:p>
                    <a:fld id="{8818B35C-DA18-45C1-AEA1-123FF41421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D1-7194-4ED1-83BE-6DB595DA42A0}"/>
                </c:ext>
              </c:extLst>
            </c:dLbl>
            <c:dLbl>
              <c:idx val="1257"/>
              <c:layout/>
              <c:tx>
                <c:rich>
                  <a:bodyPr/>
                  <a:lstStyle/>
                  <a:p>
                    <a:fld id="{EA83898C-EB2A-4D6E-A730-64C23A401E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D3-7194-4ED1-83BE-6DB595DA42A0}"/>
                </c:ext>
              </c:extLst>
            </c:dLbl>
            <c:dLbl>
              <c:idx val="1258"/>
              <c:layout/>
              <c:tx>
                <c:rich>
                  <a:bodyPr/>
                  <a:lstStyle/>
                  <a:p>
                    <a:fld id="{1E38CF52-D7A5-4C5D-8CC2-A604DB6DBF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D5-7194-4ED1-83BE-6DB595DA42A0}"/>
                </c:ext>
              </c:extLst>
            </c:dLbl>
            <c:dLbl>
              <c:idx val="1259"/>
              <c:layout/>
              <c:tx>
                <c:rich>
                  <a:bodyPr/>
                  <a:lstStyle/>
                  <a:p>
                    <a:fld id="{3034E014-8DBC-4D6A-9C29-A58C302F2C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D7-7194-4ED1-83BE-6DB595DA42A0}"/>
                </c:ext>
              </c:extLst>
            </c:dLbl>
            <c:dLbl>
              <c:idx val="1260"/>
              <c:layout/>
              <c:tx>
                <c:rich>
                  <a:bodyPr/>
                  <a:lstStyle/>
                  <a:p>
                    <a:fld id="{91F44E73-B137-4533-9974-9A278E3D8B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D9-7194-4ED1-83BE-6DB595DA42A0}"/>
                </c:ext>
              </c:extLst>
            </c:dLbl>
            <c:dLbl>
              <c:idx val="1261"/>
              <c:layout/>
              <c:tx>
                <c:rich>
                  <a:bodyPr/>
                  <a:lstStyle/>
                  <a:p>
                    <a:fld id="{97FACD21-F768-4A61-ACBB-5B1DCDC7E7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DB-7194-4ED1-83BE-6DB595DA42A0}"/>
                </c:ext>
              </c:extLst>
            </c:dLbl>
            <c:dLbl>
              <c:idx val="1262"/>
              <c:layout/>
              <c:tx>
                <c:rich>
                  <a:bodyPr/>
                  <a:lstStyle/>
                  <a:p>
                    <a:fld id="{0FF02774-F7F2-49A0-A09F-D1C59160BC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DD-7194-4ED1-83BE-6DB595DA42A0}"/>
                </c:ext>
              </c:extLst>
            </c:dLbl>
            <c:dLbl>
              <c:idx val="1263"/>
              <c:layout/>
              <c:tx>
                <c:rich>
                  <a:bodyPr/>
                  <a:lstStyle/>
                  <a:p>
                    <a:fld id="{06B2859F-7EEF-43D6-8162-BFBC51371E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DF-7194-4ED1-83BE-6DB595DA42A0}"/>
                </c:ext>
              </c:extLst>
            </c:dLbl>
            <c:dLbl>
              <c:idx val="1264"/>
              <c:layout/>
              <c:tx>
                <c:rich>
                  <a:bodyPr/>
                  <a:lstStyle/>
                  <a:p>
                    <a:fld id="{738CBA65-7176-45BE-8493-8181A2576E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E1-7194-4ED1-83BE-6DB595DA42A0}"/>
                </c:ext>
              </c:extLst>
            </c:dLbl>
            <c:dLbl>
              <c:idx val="1265"/>
              <c:layout/>
              <c:tx>
                <c:rich>
                  <a:bodyPr/>
                  <a:lstStyle/>
                  <a:p>
                    <a:fld id="{90B3B281-4254-435C-BC38-3DFAC692CE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E3-7194-4ED1-83BE-6DB595DA42A0}"/>
                </c:ext>
              </c:extLst>
            </c:dLbl>
            <c:dLbl>
              <c:idx val="1266"/>
              <c:layout/>
              <c:tx>
                <c:rich>
                  <a:bodyPr/>
                  <a:lstStyle/>
                  <a:p>
                    <a:fld id="{3574A1DB-C190-4FF9-9EEF-68496A451C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E5-7194-4ED1-83BE-6DB595DA42A0}"/>
                </c:ext>
              </c:extLst>
            </c:dLbl>
            <c:dLbl>
              <c:idx val="1267"/>
              <c:layout/>
              <c:tx>
                <c:rich>
                  <a:bodyPr/>
                  <a:lstStyle/>
                  <a:p>
                    <a:fld id="{B73D2D86-DBBA-4BD7-893F-DC49699141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E7-7194-4ED1-83BE-6DB595DA42A0}"/>
                </c:ext>
              </c:extLst>
            </c:dLbl>
            <c:dLbl>
              <c:idx val="1268"/>
              <c:layout/>
              <c:tx>
                <c:rich>
                  <a:bodyPr/>
                  <a:lstStyle/>
                  <a:p>
                    <a:fld id="{771D846A-F1BA-4A3E-8779-D99E1AE42F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E9-7194-4ED1-83BE-6DB595DA42A0}"/>
                </c:ext>
              </c:extLst>
            </c:dLbl>
            <c:dLbl>
              <c:idx val="1269"/>
              <c:layout/>
              <c:tx>
                <c:rich>
                  <a:bodyPr/>
                  <a:lstStyle/>
                  <a:p>
                    <a:fld id="{FE2A9BAF-7231-4642-AB58-18043FA616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EB-7194-4ED1-83BE-6DB595DA42A0}"/>
                </c:ext>
              </c:extLst>
            </c:dLbl>
            <c:dLbl>
              <c:idx val="1270"/>
              <c:layout/>
              <c:tx>
                <c:rich>
                  <a:bodyPr/>
                  <a:lstStyle/>
                  <a:p>
                    <a:fld id="{66576182-C94F-4F5D-B73F-5EF138E514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ED-7194-4ED1-83BE-6DB595DA42A0}"/>
                </c:ext>
              </c:extLst>
            </c:dLbl>
            <c:dLbl>
              <c:idx val="1271"/>
              <c:layout/>
              <c:tx>
                <c:rich>
                  <a:bodyPr/>
                  <a:lstStyle/>
                  <a:p>
                    <a:fld id="{E250CA45-AFC7-4174-B9EB-9FE20AB0EB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EF-7194-4ED1-83BE-6DB595DA42A0}"/>
                </c:ext>
              </c:extLst>
            </c:dLbl>
            <c:dLbl>
              <c:idx val="1272"/>
              <c:delete val="1"/>
              <c:extLst>
                <c:ext xmlns:c15="http://schemas.microsoft.com/office/drawing/2012/chart" uri="{CE6537A1-D6FC-4f65-9D91-7224C49458BB}"/>
                <c:ext xmlns:c16="http://schemas.microsoft.com/office/drawing/2014/chart" uri="{C3380CC4-5D6E-409C-BE32-E72D297353CC}">
                  <c16:uniqueId val="{000009F1-7194-4ED1-83BE-6DB595DA42A0}"/>
                </c:ext>
              </c:extLst>
            </c:dLbl>
            <c:dLbl>
              <c:idx val="1273"/>
              <c:layout/>
              <c:tx>
                <c:rich>
                  <a:bodyPr/>
                  <a:lstStyle/>
                  <a:p>
                    <a:fld id="{3BBBF1BF-AA06-445C-A67A-7011FE7B1C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F3-7194-4ED1-83BE-6DB595DA42A0}"/>
                </c:ext>
              </c:extLst>
            </c:dLbl>
            <c:dLbl>
              <c:idx val="1274"/>
              <c:layout/>
              <c:tx>
                <c:rich>
                  <a:bodyPr/>
                  <a:lstStyle/>
                  <a:p>
                    <a:fld id="{05402A82-D32A-4469-88E7-09BD085DAE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F5-7194-4ED1-83BE-6DB595DA42A0}"/>
                </c:ext>
              </c:extLst>
            </c:dLbl>
            <c:dLbl>
              <c:idx val="1275"/>
              <c:layout/>
              <c:tx>
                <c:rich>
                  <a:bodyPr/>
                  <a:lstStyle/>
                  <a:p>
                    <a:fld id="{E5F3D1D5-7C8A-47A7-9EEE-5FE07500C7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F7-7194-4ED1-83BE-6DB595DA42A0}"/>
                </c:ext>
              </c:extLst>
            </c:dLbl>
            <c:dLbl>
              <c:idx val="1276"/>
              <c:layout/>
              <c:tx>
                <c:rich>
                  <a:bodyPr/>
                  <a:lstStyle/>
                  <a:p>
                    <a:fld id="{70A724D5-DCD3-4BED-A8F3-43EF11D240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F9-7194-4ED1-83BE-6DB595DA42A0}"/>
                </c:ext>
              </c:extLst>
            </c:dLbl>
            <c:dLbl>
              <c:idx val="1277"/>
              <c:layout/>
              <c:tx>
                <c:rich>
                  <a:bodyPr/>
                  <a:lstStyle/>
                  <a:p>
                    <a:fld id="{6EE3667C-5AFF-40F1-98F2-6E8BBDA0D0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FB-7194-4ED1-83BE-6DB595DA42A0}"/>
                </c:ext>
              </c:extLst>
            </c:dLbl>
            <c:dLbl>
              <c:idx val="1278"/>
              <c:layout/>
              <c:tx>
                <c:rich>
                  <a:bodyPr/>
                  <a:lstStyle/>
                  <a:p>
                    <a:fld id="{64269024-8C5A-4890-9518-ABE3016BD4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FD-7194-4ED1-83BE-6DB595DA42A0}"/>
                </c:ext>
              </c:extLst>
            </c:dLbl>
            <c:dLbl>
              <c:idx val="1279"/>
              <c:layout/>
              <c:tx>
                <c:rich>
                  <a:bodyPr/>
                  <a:lstStyle/>
                  <a:p>
                    <a:fld id="{47170534-CA9B-4723-8298-64C6E8B779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9FF-7194-4ED1-83BE-6DB595DA42A0}"/>
                </c:ext>
              </c:extLst>
            </c:dLbl>
            <c:dLbl>
              <c:idx val="1280"/>
              <c:layout/>
              <c:tx>
                <c:rich>
                  <a:bodyPr/>
                  <a:lstStyle/>
                  <a:p>
                    <a:fld id="{D8779109-B860-49E6-80CA-88A1488EBA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01-7194-4ED1-83BE-6DB595DA42A0}"/>
                </c:ext>
              </c:extLst>
            </c:dLbl>
            <c:dLbl>
              <c:idx val="1281"/>
              <c:layout/>
              <c:tx>
                <c:rich>
                  <a:bodyPr/>
                  <a:lstStyle/>
                  <a:p>
                    <a:fld id="{EE930A32-25EF-4119-A579-D076AEE9C7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03-7194-4ED1-83BE-6DB595DA42A0}"/>
                </c:ext>
              </c:extLst>
            </c:dLbl>
            <c:dLbl>
              <c:idx val="1282"/>
              <c:layout/>
              <c:tx>
                <c:rich>
                  <a:bodyPr/>
                  <a:lstStyle/>
                  <a:p>
                    <a:fld id="{EC21453D-47CB-434D-89A0-064E1F24A2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05-7194-4ED1-83BE-6DB595DA42A0}"/>
                </c:ext>
              </c:extLst>
            </c:dLbl>
            <c:dLbl>
              <c:idx val="1283"/>
              <c:layout/>
              <c:tx>
                <c:rich>
                  <a:bodyPr/>
                  <a:lstStyle/>
                  <a:p>
                    <a:fld id="{030A8C85-D3A0-434A-94E5-B2FAEBE9BA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07-7194-4ED1-83BE-6DB595DA42A0}"/>
                </c:ext>
              </c:extLst>
            </c:dLbl>
            <c:dLbl>
              <c:idx val="1284"/>
              <c:layout/>
              <c:tx>
                <c:rich>
                  <a:bodyPr/>
                  <a:lstStyle/>
                  <a:p>
                    <a:fld id="{68B9ACBE-258E-4459-9B57-03C09F9532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09-7194-4ED1-83BE-6DB595DA42A0}"/>
                </c:ext>
              </c:extLst>
            </c:dLbl>
            <c:dLbl>
              <c:idx val="1285"/>
              <c:layout/>
              <c:tx>
                <c:rich>
                  <a:bodyPr/>
                  <a:lstStyle/>
                  <a:p>
                    <a:fld id="{072D9452-9BB6-4243-9FB4-2B8976B635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0B-7194-4ED1-83BE-6DB595DA42A0}"/>
                </c:ext>
              </c:extLst>
            </c:dLbl>
            <c:dLbl>
              <c:idx val="1286"/>
              <c:layout/>
              <c:tx>
                <c:rich>
                  <a:bodyPr/>
                  <a:lstStyle/>
                  <a:p>
                    <a:fld id="{38F215D8-48B4-4126-AEBE-D0190F27FB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0D-7194-4ED1-83BE-6DB595DA42A0}"/>
                </c:ext>
              </c:extLst>
            </c:dLbl>
            <c:dLbl>
              <c:idx val="1287"/>
              <c:layout/>
              <c:tx>
                <c:rich>
                  <a:bodyPr/>
                  <a:lstStyle/>
                  <a:p>
                    <a:fld id="{1F19FC9F-D9DF-44F9-8DB6-5A4530D832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0F-7194-4ED1-83BE-6DB595DA42A0}"/>
                </c:ext>
              </c:extLst>
            </c:dLbl>
            <c:dLbl>
              <c:idx val="1288"/>
              <c:layout/>
              <c:tx>
                <c:rich>
                  <a:bodyPr/>
                  <a:lstStyle/>
                  <a:p>
                    <a:fld id="{716B78FF-1A46-4CA7-BA7F-00C235C473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11-7194-4ED1-83BE-6DB595DA42A0}"/>
                </c:ext>
              </c:extLst>
            </c:dLbl>
            <c:dLbl>
              <c:idx val="1289"/>
              <c:layout/>
              <c:tx>
                <c:rich>
                  <a:bodyPr/>
                  <a:lstStyle/>
                  <a:p>
                    <a:fld id="{864F9CC3-AA32-4EC8-A882-2A290A35F5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13-7194-4ED1-83BE-6DB595DA42A0}"/>
                </c:ext>
              </c:extLst>
            </c:dLbl>
            <c:dLbl>
              <c:idx val="1290"/>
              <c:layout/>
              <c:tx>
                <c:rich>
                  <a:bodyPr/>
                  <a:lstStyle/>
                  <a:p>
                    <a:fld id="{B0F7D8C9-98BE-4FFE-A7E6-AAC6EEA759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15-7194-4ED1-83BE-6DB595DA42A0}"/>
                </c:ext>
              </c:extLst>
            </c:dLbl>
            <c:dLbl>
              <c:idx val="1291"/>
              <c:layout/>
              <c:tx>
                <c:rich>
                  <a:bodyPr/>
                  <a:lstStyle/>
                  <a:p>
                    <a:fld id="{AD034FD4-AE9D-446C-9B62-BD6AA8FB5D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17-7194-4ED1-83BE-6DB595DA42A0}"/>
                </c:ext>
              </c:extLst>
            </c:dLbl>
            <c:dLbl>
              <c:idx val="1292"/>
              <c:layout/>
              <c:tx>
                <c:rich>
                  <a:bodyPr/>
                  <a:lstStyle/>
                  <a:p>
                    <a:fld id="{35B19C0C-0233-42B4-A694-8755A32015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19-7194-4ED1-83BE-6DB595DA42A0}"/>
                </c:ext>
              </c:extLst>
            </c:dLbl>
            <c:dLbl>
              <c:idx val="1293"/>
              <c:layout/>
              <c:tx>
                <c:rich>
                  <a:bodyPr/>
                  <a:lstStyle/>
                  <a:p>
                    <a:fld id="{60490B7B-85C2-42A0-B926-029ED31450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1B-7194-4ED1-83BE-6DB595DA42A0}"/>
                </c:ext>
              </c:extLst>
            </c:dLbl>
            <c:dLbl>
              <c:idx val="1294"/>
              <c:layout/>
              <c:tx>
                <c:rich>
                  <a:bodyPr/>
                  <a:lstStyle/>
                  <a:p>
                    <a:fld id="{37D4EA5F-3BAB-46BC-BD60-D4ED3402B4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1D-7194-4ED1-83BE-6DB595DA42A0}"/>
                </c:ext>
              </c:extLst>
            </c:dLbl>
            <c:dLbl>
              <c:idx val="1295"/>
              <c:layout/>
              <c:tx>
                <c:rich>
                  <a:bodyPr/>
                  <a:lstStyle/>
                  <a:p>
                    <a:fld id="{153E5AC0-36ED-40C2-B7FD-C40F12EED8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1F-7194-4ED1-83BE-6DB595DA42A0}"/>
                </c:ext>
              </c:extLst>
            </c:dLbl>
            <c:dLbl>
              <c:idx val="1296"/>
              <c:layout/>
              <c:tx>
                <c:rich>
                  <a:bodyPr/>
                  <a:lstStyle/>
                  <a:p>
                    <a:fld id="{0DE85A84-35F9-46DC-8665-D57491EFC1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21-7194-4ED1-83BE-6DB595DA42A0}"/>
                </c:ext>
              </c:extLst>
            </c:dLbl>
            <c:dLbl>
              <c:idx val="1297"/>
              <c:layout/>
              <c:tx>
                <c:rich>
                  <a:bodyPr/>
                  <a:lstStyle/>
                  <a:p>
                    <a:fld id="{C41E0DD2-4623-4CDE-A50A-946D9ED1C1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23-7194-4ED1-83BE-6DB595DA42A0}"/>
                </c:ext>
              </c:extLst>
            </c:dLbl>
            <c:dLbl>
              <c:idx val="1298"/>
              <c:layout/>
              <c:tx>
                <c:rich>
                  <a:bodyPr/>
                  <a:lstStyle/>
                  <a:p>
                    <a:fld id="{F26CF33B-7443-4BD4-B763-CC5D35F1DA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25-7194-4ED1-83BE-6DB595DA42A0}"/>
                </c:ext>
              </c:extLst>
            </c:dLbl>
            <c:dLbl>
              <c:idx val="1299"/>
              <c:layout/>
              <c:tx>
                <c:rich>
                  <a:bodyPr/>
                  <a:lstStyle/>
                  <a:p>
                    <a:fld id="{4E1BBC24-ACAA-47C7-8498-75980BBFA7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27-7194-4ED1-83BE-6DB595DA42A0}"/>
                </c:ext>
              </c:extLst>
            </c:dLbl>
            <c:dLbl>
              <c:idx val="1300"/>
              <c:layout/>
              <c:tx>
                <c:rich>
                  <a:bodyPr/>
                  <a:lstStyle/>
                  <a:p>
                    <a:fld id="{0FA7D17A-7994-4602-BC6B-FD1834DE1A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29-7194-4ED1-83BE-6DB595DA42A0}"/>
                </c:ext>
              </c:extLst>
            </c:dLbl>
            <c:dLbl>
              <c:idx val="1301"/>
              <c:layout/>
              <c:tx>
                <c:rich>
                  <a:bodyPr/>
                  <a:lstStyle/>
                  <a:p>
                    <a:fld id="{755A0024-A18C-4374-BF1A-35824A546A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2B-7194-4ED1-83BE-6DB595DA42A0}"/>
                </c:ext>
              </c:extLst>
            </c:dLbl>
            <c:dLbl>
              <c:idx val="1302"/>
              <c:layout/>
              <c:tx>
                <c:rich>
                  <a:bodyPr/>
                  <a:lstStyle/>
                  <a:p>
                    <a:fld id="{CD24B078-26A1-4537-82DD-26ED3F1ACB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2D-7194-4ED1-83BE-6DB595DA42A0}"/>
                </c:ext>
              </c:extLst>
            </c:dLbl>
            <c:dLbl>
              <c:idx val="1303"/>
              <c:layout/>
              <c:tx>
                <c:rich>
                  <a:bodyPr/>
                  <a:lstStyle/>
                  <a:p>
                    <a:fld id="{5C87AB12-9AC6-4EB0-BD79-F7FC0C91FA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2F-7194-4ED1-83BE-6DB595DA42A0}"/>
                </c:ext>
              </c:extLst>
            </c:dLbl>
            <c:dLbl>
              <c:idx val="1304"/>
              <c:layout/>
              <c:tx>
                <c:rich>
                  <a:bodyPr/>
                  <a:lstStyle/>
                  <a:p>
                    <a:fld id="{9E94DCD1-CC70-4FD5-80F6-273CD458656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31-7194-4ED1-83BE-6DB595DA42A0}"/>
                </c:ext>
              </c:extLst>
            </c:dLbl>
            <c:dLbl>
              <c:idx val="1305"/>
              <c:layout/>
              <c:tx>
                <c:rich>
                  <a:bodyPr/>
                  <a:lstStyle/>
                  <a:p>
                    <a:fld id="{C38907A4-948B-45B2-9C5E-58BC4D9137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33-7194-4ED1-83BE-6DB595DA42A0}"/>
                </c:ext>
              </c:extLst>
            </c:dLbl>
            <c:dLbl>
              <c:idx val="1306"/>
              <c:layout/>
              <c:tx>
                <c:rich>
                  <a:bodyPr/>
                  <a:lstStyle/>
                  <a:p>
                    <a:fld id="{78BBDA11-1867-4262-8BDB-DB7D6ABC25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35-7194-4ED1-83BE-6DB595DA42A0}"/>
                </c:ext>
              </c:extLst>
            </c:dLbl>
            <c:dLbl>
              <c:idx val="1307"/>
              <c:layout/>
              <c:tx>
                <c:rich>
                  <a:bodyPr/>
                  <a:lstStyle/>
                  <a:p>
                    <a:fld id="{320188B9-CAEB-49F1-8074-86A9AA25A7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37-7194-4ED1-83BE-6DB595DA42A0}"/>
                </c:ext>
              </c:extLst>
            </c:dLbl>
            <c:dLbl>
              <c:idx val="1308"/>
              <c:layout/>
              <c:tx>
                <c:rich>
                  <a:bodyPr/>
                  <a:lstStyle/>
                  <a:p>
                    <a:fld id="{67EB589B-7691-4C45-AD23-B90172F5FE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39-7194-4ED1-83BE-6DB595DA42A0}"/>
                </c:ext>
              </c:extLst>
            </c:dLbl>
            <c:dLbl>
              <c:idx val="1309"/>
              <c:layout/>
              <c:tx>
                <c:rich>
                  <a:bodyPr/>
                  <a:lstStyle/>
                  <a:p>
                    <a:fld id="{83F114DA-561D-4B90-9F6A-3DD8D0877E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3B-7194-4ED1-83BE-6DB595DA42A0}"/>
                </c:ext>
              </c:extLst>
            </c:dLbl>
            <c:dLbl>
              <c:idx val="1310"/>
              <c:layout/>
              <c:tx>
                <c:rich>
                  <a:bodyPr/>
                  <a:lstStyle/>
                  <a:p>
                    <a:fld id="{8A2F95BE-3DAA-4E9D-84C8-FF12F7DD96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3D-7194-4ED1-83BE-6DB595DA42A0}"/>
                </c:ext>
              </c:extLst>
            </c:dLbl>
            <c:dLbl>
              <c:idx val="1311"/>
              <c:layout/>
              <c:tx>
                <c:rich>
                  <a:bodyPr/>
                  <a:lstStyle/>
                  <a:p>
                    <a:fld id="{CA2FA80B-5F70-457B-9B11-63380A8674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3F-7194-4ED1-83BE-6DB595DA42A0}"/>
                </c:ext>
              </c:extLst>
            </c:dLbl>
            <c:dLbl>
              <c:idx val="1312"/>
              <c:layout/>
              <c:tx>
                <c:rich>
                  <a:bodyPr/>
                  <a:lstStyle/>
                  <a:p>
                    <a:fld id="{7F254D8C-ED1D-41A6-A15F-7826AC2F42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41-7194-4ED1-83BE-6DB595DA42A0}"/>
                </c:ext>
              </c:extLst>
            </c:dLbl>
            <c:dLbl>
              <c:idx val="1313"/>
              <c:layout/>
              <c:tx>
                <c:rich>
                  <a:bodyPr/>
                  <a:lstStyle/>
                  <a:p>
                    <a:fld id="{62B8DABC-99A8-4526-B1F4-7C80C85494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43-7194-4ED1-83BE-6DB595DA42A0}"/>
                </c:ext>
              </c:extLst>
            </c:dLbl>
            <c:dLbl>
              <c:idx val="1314"/>
              <c:layout/>
              <c:tx>
                <c:rich>
                  <a:bodyPr/>
                  <a:lstStyle/>
                  <a:p>
                    <a:fld id="{BBF03413-602A-45EC-AABB-9F09A5BD0E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45-7194-4ED1-83BE-6DB595DA42A0}"/>
                </c:ext>
              </c:extLst>
            </c:dLbl>
            <c:dLbl>
              <c:idx val="1315"/>
              <c:layout/>
              <c:tx>
                <c:rich>
                  <a:bodyPr/>
                  <a:lstStyle/>
                  <a:p>
                    <a:fld id="{2130C812-0BAC-4F04-A88C-9CA9879088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47-7194-4ED1-83BE-6DB595DA42A0}"/>
                </c:ext>
              </c:extLst>
            </c:dLbl>
            <c:dLbl>
              <c:idx val="1316"/>
              <c:layout/>
              <c:tx>
                <c:rich>
                  <a:bodyPr/>
                  <a:lstStyle/>
                  <a:p>
                    <a:fld id="{273C7371-B12C-45B9-98E5-F40DD7B74C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49-7194-4ED1-83BE-6DB595DA42A0}"/>
                </c:ext>
              </c:extLst>
            </c:dLbl>
            <c:dLbl>
              <c:idx val="1317"/>
              <c:layout/>
              <c:tx>
                <c:rich>
                  <a:bodyPr/>
                  <a:lstStyle/>
                  <a:p>
                    <a:fld id="{5105C2C2-8402-4DB1-AC1D-11B38B17AE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4B-7194-4ED1-83BE-6DB595DA42A0}"/>
                </c:ext>
              </c:extLst>
            </c:dLbl>
            <c:dLbl>
              <c:idx val="1318"/>
              <c:layout/>
              <c:tx>
                <c:rich>
                  <a:bodyPr/>
                  <a:lstStyle/>
                  <a:p>
                    <a:fld id="{93CDA305-4612-4A22-A60F-E45C2775DF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4D-7194-4ED1-83BE-6DB595DA42A0}"/>
                </c:ext>
              </c:extLst>
            </c:dLbl>
            <c:dLbl>
              <c:idx val="1319"/>
              <c:layout/>
              <c:tx>
                <c:rich>
                  <a:bodyPr/>
                  <a:lstStyle/>
                  <a:p>
                    <a:fld id="{CBCE4E8D-6960-47D1-B230-300A92E3CB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4F-7194-4ED1-83BE-6DB595DA42A0}"/>
                </c:ext>
              </c:extLst>
            </c:dLbl>
            <c:dLbl>
              <c:idx val="1320"/>
              <c:layout/>
              <c:tx>
                <c:rich>
                  <a:bodyPr/>
                  <a:lstStyle/>
                  <a:p>
                    <a:fld id="{798483FE-A666-419D-AB9F-EB331ACC3F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51-7194-4ED1-83BE-6DB595DA42A0}"/>
                </c:ext>
              </c:extLst>
            </c:dLbl>
            <c:dLbl>
              <c:idx val="1321"/>
              <c:layout/>
              <c:tx>
                <c:rich>
                  <a:bodyPr/>
                  <a:lstStyle/>
                  <a:p>
                    <a:fld id="{B6B5E8D8-092E-423D-8552-79B559B7C5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53-7194-4ED1-83BE-6DB595DA42A0}"/>
                </c:ext>
              </c:extLst>
            </c:dLbl>
            <c:dLbl>
              <c:idx val="1322"/>
              <c:layout/>
              <c:tx>
                <c:rich>
                  <a:bodyPr/>
                  <a:lstStyle/>
                  <a:p>
                    <a:fld id="{37C9E452-CB8F-4488-A2A5-24E32DCE2E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55-7194-4ED1-83BE-6DB595DA42A0}"/>
                </c:ext>
              </c:extLst>
            </c:dLbl>
            <c:dLbl>
              <c:idx val="1323"/>
              <c:layout/>
              <c:tx>
                <c:rich>
                  <a:bodyPr/>
                  <a:lstStyle/>
                  <a:p>
                    <a:fld id="{2AAD907B-A507-4A84-8766-2A1799F4E8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57-7194-4ED1-83BE-6DB595DA42A0}"/>
                </c:ext>
              </c:extLst>
            </c:dLbl>
            <c:dLbl>
              <c:idx val="1324"/>
              <c:layout/>
              <c:tx>
                <c:rich>
                  <a:bodyPr/>
                  <a:lstStyle/>
                  <a:p>
                    <a:fld id="{FC73BEBD-7C13-4FF3-A9B1-C07F76E42B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59-7194-4ED1-83BE-6DB595DA42A0}"/>
                </c:ext>
              </c:extLst>
            </c:dLbl>
            <c:dLbl>
              <c:idx val="1325"/>
              <c:layout/>
              <c:tx>
                <c:rich>
                  <a:bodyPr/>
                  <a:lstStyle/>
                  <a:p>
                    <a:fld id="{945F3799-6EBB-427E-AD20-1B09CB650D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5B-7194-4ED1-83BE-6DB595DA42A0}"/>
                </c:ext>
              </c:extLst>
            </c:dLbl>
            <c:dLbl>
              <c:idx val="1326"/>
              <c:layout/>
              <c:tx>
                <c:rich>
                  <a:bodyPr/>
                  <a:lstStyle/>
                  <a:p>
                    <a:fld id="{CA520FAC-BDAB-4C8D-B748-B38BEF338D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5D-7194-4ED1-83BE-6DB595DA42A0}"/>
                </c:ext>
              </c:extLst>
            </c:dLbl>
            <c:dLbl>
              <c:idx val="1327"/>
              <c:layout/>
              <c:tx>
                <c:rich>
                  <a:bodyPr/>
                  <a:lstStyle/>
                  <a:p>
                    <a:fld id="{E0AFFC3D-087C-4A4F-9394-3E85676AC5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5F-7194-4ED1-83BE-6DB595DA42A0}"/>
                </c:ext>
              </c:extLst>
            </c:dLbl>
            <c:dLbl>
              <c:idx val="1328"/>
              <c:layout/>
              <c:tx>
                <c:rich>
                  <a:bodyPr/>
                  <a:lstStyle/>
                  <a:p>
                    <a:fld id="{F7F8BB4F-806C-46E2-85C2-3B8C686796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61-7194-4ED1-83BE-6DB595DA42A0}"/>
                </c:ext>
              </c:extLst>
            </c:dLbl>
            <c:dLbl>
              <c:idx val="1329"/>
              <c:layout/>
              <c:tx>
                <c:rich>
                  <a:bodyPr/>
                  <a:lstStyle/>
                  <a:p>
                    <a:fld id="{D66C0438-7741-415A-82DB-44A59C6778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63-7194-4ED1-83BE-6DB595DA42A0}"/>
                </c:ext>
              </c:extLst>
            </c:dLbl>
            <c:dLbl>
              <c:idx val="1330"/>
              <c:layout/>
              <c:tx>
                <c:rich>
                  <a:bodyPr/>
                  <a:lstStyle/>
                  <a:p>
                    <a:fld id="{7846B64A-5718-44F4-9206-EBB4293D93A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65-7194-4ED1-83BE-6DB595DA42A0}"/>
                </c:ext>
              </c:extLst>
            </c:dLbl>
            <c:dLbl>
              <c:idx val="1331"/>
              <c:layout/>
              <c:tx>
                <c:rich>
                  <a:bodyPr/>
                  <a:lstStyle/>
                  <a:p>
                    <a:fld id="{3D5B96C7-365F-4488-84C5-C23E60EB9F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67-7194-4ED1-83BE-6DB595DA42A0}"/>
                </c:ext>
              </c:extLst>
            </c:dLbl>
            <c:dLbl>
              <c:idx val="1332"/>
              <c:layout/>
              <c:tx>
                <c:rich>
                  <a:bodyPr/>
                  <a:lstStyle/>
                  <a:p>
                    <a:fld id="{AD029221-A697-4A18-B175-B2A5B64484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69-7194-4ED1-83BE-6DB595DA42A0}"/>
                </c:ext>
              </c:extLst>
            </c:dLbl>
            <c:dLbl>
              <c:idx val="1333"/>
              <c:layout/>
              <c:tx>
                <c:rich>
                  <a:bodyPr/>
                  <a:lstStyle/>
                  <a:p>
                    <a:fld id="{0EBA4A2D-4D78-4DF1-96AC-053720F471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6B-7194-4ED1-83BE-6DB595DA42A0}"/>
                </c:ext>
              </c:extLst>
            </c:dLbl>
            <c:dLbl>
              <c:idx val="1334"/>
              <c:layout/>
              <c:tx>
                <c:rich>
                  <a:bodyPr/>
                  <a:lstStyle/>
                  <a:p>
                    <a:fld id="{27F3B1D0-D1EB-4E20-BB44-2DDA34BDAB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6D-7194-4ED1-83BE-6DB595DA42A0}"/>
                </c:ext>
              </c:extLst>
            </c:dLbl>
            <c:dLbl>
              <c:idx val="1335"/>
              <c:layout/>
              <c:tx>
                <c:rich>
                  <a:bodyPr/>
                  <a:lstStyle/>
                  <a:p>
                    <a:fld id="{44236B11-D365-4D38-A0EB-28FF21868F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6F-7194-4ED1-83BE-6DB595DA42A0}"/>
                </c:ext>
              </c:extLst>
            </c:dLbl>
            <c:dLbl>
              <c:idx val="1336"/>
              <c:layout/>
              <c:tx>
                <c:rich>
                  <a:bodyPr/>
                  <a:lstStyle/>
                  <a:p>
                    <a:fld id="{B485D3F0-D3AB-4ED8-82DB-0E21B0E06D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71-7194-4ED1-83BE-6DB595DA42A0}"/>
                </c:ext>
              </c:extLst>
            </c:dLbl>
            <c:dLbl>
              <c:idx val="1337"/>
              <c:layout/>
              <c:tx>
                <c:rich>
                  <a:bodyPr/>
                  <a:lstStyle/>
                  <a:p>
                    <a:fld id="{FC829DBF-B4B0-4A79-A3F2-D61F9A3A63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73-7194-4ED1-83BE-6DB595DA42A0}"/>
                </c:ext>
              </c:extLst>
            </c:dLbl>
            <c:dLbl>
              <c:idx val="1338"/>
              <c:layout/>
              <c:tx>
                <c:rich>
                  <a:bodyPr/>
                  <a:lstStyle/>
                  <a:p>
                    <a:fld id="{715307B0-6394-4E38-8062-1EEA33A400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75-7194-4ED1-83BE-6DB595DA42A0}"/>
                </c:ext>
              </c:extLst>
            </c:dLbl>
            <c:dLbl>
              <c:idx val="1339"/>
              <c:layout/>
              <c:tx>
                <c:rich>
                  <a:bodyPr/>
                  <a:lstStyle/>
                  <a:p>
                    <a:fld id="{A5CCBA5D-9A38-41A0-9907-38A893A6F6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77-7194-4ED1-83BE-6DB595DA42A0}"/>
                </c:ext>
              </c:extLst>
            </c:dLbl>
            <c:dLbl>
              <c:idx val="1340"/>
              <c:layout/>
              <c:tx>
                <c:rich>
                  <a:bodyPr/>
                  <a:lstStyle/>
                  <a:p>
                    <a:fld id="{E4133258-2C0B-4ABD-9968-E890B5C099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79-7194-4ED1-83BE-6DB595DA42A0}"/>
                </c:ext>
              </c:extLst>
            </c:dLbl>
            <c:dLbl>
              <c:idx val="1341"/>
              <c:layout/>
              <c:tx>
                <c:rich>
                  <a:bodyPr/>
                  <a:lstStyle/>
                  <a:p>
                    <a:fld id="{CCE80294-4C6E-4B2F-99E9-BC075D07DD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7B-7194-4ED1-83BE-6DB595DA42A0}"/>
                </c:ext>
              </c:extLst>
            </c:dLbl>
            <c:dLbl>
              <c:idx val="1342"/>
              <c:layout/>
              <c:tx>
                <c:rich>
                  <a:bodyPr/>
                  <a:lstStyle/>
                  <a:p>
                    <a:fld id="{4C0F994A-977D-45C6-91AB-D3F686E7D6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7D-7194-4ED1-83BE-6DB595DA42A0}"/>
                </c:ext>
              </c:extLst>
            </c:dLbl>
            <c:dLbl>
              <c:idx val="1343"/>
              <c:layout/>
              <c:tx>
                <c:rich>
                  <a:bodyPr/>
                  <a:lstStyle/>
                  <a:p>
                    <a:fld id="{A279C3D1-BC49-40E6-AD39-29147E3627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7F-7194-4ED1-83BE-6DB595DA42A0}"/>
                </c:ext>
              </c:extLst>
            </c:dLbl>
            <c:dLbl>
              <c:idx val="1344"/>
              <c:layout/>
              <c:tx>
                <c:rich>
                  <a:bodyPr/>
                  <a:lstStyle/>
                  <a:p>
                    <a:fld id="{719ECF9B-05A7-4EE9-B89B-133B68C6C7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81-7194-4ED1-83BE-6DB595DA42A0}"/>
                </c:ext>
              </c:extLst>
            </c:dLbl>
            <c:dLbl>
              <c:idx val="1345"/>
              <c:layout/>
              <c:tx>
                <c:rich>
                  <a:bodyPr/>
                  <a:lstStyle/>
                  <a:p>
                    <a:fld id="{B0E8E385-C981-48EB-8E2B-A97FFF7873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83-7194-4ED1-83BE-6DB595DA42A0}"/>
                </c:ext>
              </c:extLst>
            </c:dLbl>
            <c:dLbl>
              <c:idx val="1346"/>
              <c:layout/>
              <c:tx>
                <c:rich>
                  <a:bodyPr/>
                  <a:lstStyle/>
                  <a:p>
                    <a:fld id="{8AAF083E-F069-44B6-BF37-55734B154E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85-7194-4ED1-83BE-6DB595DA42A0}"/>
                </c:ext>
              </c:extLst>
            </c:dLbl>
            <c:dLbl>
              <c:idx val="1347"/>
              <c:layout/>
              <c:tx>
                <c:rich>
                  <a:bodyPr/>
                  <a:lstStyle/>
                  <a:p>
                    <a:fld id="{D4548486-D925-4AFA-8FCF-C44B888018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87-7194-4ED1-83BE-6DB595DA42A0}"/>
                </c:ext>
              </c:extLst>
            </c:dLbl>
            <c:dLbl>
              <c:idx val="1348"/>
              <c:layout/>
              <c:tx>
                <c:rich>
                  <a:bodyPr/>
                  <a:lstStyle/>
                  <a:p>
                    <a:fld id="{245A3DAF-5562-4431-908D-26DE805140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89-7194-4ED1-83BE-6DB595DA42A0}"/>
                </c:ext>
              </c:extLst>
            </c:dLbl>
            <c:dLbl>
              <c:idx val="1349"/>
              <c:layout/>
              <c:tx>
                <c:rich>
                  <a:bodyPr/>
                  <a:lstStyle/>
                  <a:p>
                    <a:fld id="{B6958EA9-D8D9-4B42-AE76-89E1469728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8B-7194-4ED1-83BE-6DB595DA42A0}"/>
                </c:ext>
              </c:extLst>
            </c:dLbl>
            <c:dLbl>
              <c:idx val="1350"/>
              <c:layout/>
              <c:tx>
                <c:rich>
                  <a:bodyPr/>
                  <a:lstStyle/>
                  <a:p>
                    <a:fld id="{2A4F2B0D-D373-439C-86DE-01A9BB2AD9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8D-7194-4ED1-83BE-6DB595DA42A0}"/>
                </c:ext>
              </c:extLst>
            </c:dLbl>
            <c:dLbl>
              <c:idx val="1351"/>
              <c:layout/>
              <c:tx>
                <c:rich>
                  <a:bodyPr/>
                  <a:lstStyle/>
                  <a:p>
                    <a:fld id="{9E9DD474-A46D-4442-8C40-A97B32B186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8F-7194-4ED1-83BE-6DB595DA42A0}"/>
                </c:ext>
              </c:extLst>
            </c:dLbl>
            <c:dLbl>
              <c:idx val="1352"/>
              <c:layout/>
              <c:tx>
                <c:rich>
                  <a:bodyPr/>
                  <a:lstStyle/>
                  <a:p>
                    <a:fld id="{8A21267F-B1D9-4DB1-8243-18E61B69BB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91-7194-4ED1-83BE-6DB595DA42A0}"/>
                </c:ext>
              </c:extLst>
            </c:dLbl>
            <c:dLbl>
              <c:idx val="1353"/>
              <c:layout/>
              <c:tx>
                <c:rich>
                  <a:bodyPr/>
                  <a:lstStyle/>
                  <a:p>
                    <a:fld id="{AC91FD7A-BDFE-4434-AE32-51C1E27BDB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93-7194-4ED1-83BE-6DB595DA42A0}"/>
                </c:ext>
              </c:extLst>
            </c:dLbl>
            <c:dLbl>
              <c:idx val="1354"/>
              <c:layout/>
              <c:tx>
                <c:rich>
                  <a:bodyPr/>
                  <a:lstStyle/>
                  <a:p>
                    <a:fld id="{6A76BEC0-F918-452C-92B0-46CA42F0AB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95-7194-4ED1-83BE-6DB595DA42A0}"/>
                </c:ext>
              </c:extLst>
            </c:dLbl>
            <c:dLbl>
              <c:idx val="1355"/>
              <c:layout/>
              <c:tx>
                <c:rich>
                  <a:bodyPr/>
                  <a:lstStyle/>
                  <a:p>
                    <a:fld id="{B15A8E3D-0BE1-41A7-8290-69C972DA4B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97-7194-4ED1-83BE-6DB595DA42A0}"/>
                </c:ext>
              </c:extLst>
            </c:dLbl>
            <c:dLbl>
              <c:idx val="1356"/>
              <c:layout/>
              <c:tx>
                <c:rich>
                  <a:bodyPr/>
                  <a:lstStyle/>
                  <a:p>
                    <a:fld id="{9B37F8C0-B5F8-4493-B770-B033FD50BB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99-7194-4ED1-83BE-6DB595DA42A0}"/>
                </c:ext>
              </c:extLst>
            </c:dLbl>
            <c:dLbl>
              <c:idx val="1357"/>
              <c:layout/>
              <c:tx>
                <c:rich>
                  <a:bodyPr/>
                  <a:lstStyle/>
                  <a:p>
                    <a:fld id="{FFB98114-895F-4973-B088-A57C97631E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9B-7194-4ED1-83BE-6DB595DA42A0}"/>
                </c:ext>
              </c:extLst>
            </c:dLbl>
            <c:dLbl>
              <c:idx val="1358"/>
              <c:layout/>
              <c:tx>
                <c:rich>
                  <a:bodyPr/>
                  <a:lstStyle/>
                  <a:p>
                    <a:fld id="{0C9FEA43-A582-45A7-9F23-CA7569C7B9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9D-7194-4ED1-83BE-6DB595DA42A0}"/>
                </c:ext>
              </c:extLst>
            </c:dLbl>
            <c:dLbl>
              <c:idx val="1359"/>
              <c:layout/>
              <c:tx>
                <c:rich>
                  <a:bodyPr/>
                  <a:lstStyle/>
                  <a:p>
                    <a:fld id="{6862D02C-9238-4785-B387-FA2D1CE303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9F-7194-4ED1-83BE-6DB595DA42A0}"/>
                </c:ext>
              </c:extLst>
            </c:dLbl>
            <c:dLbl>
              <c:idx val="1360"/>
              <c:layout/>
              <c:tx>
                <c:rich>
                  <a:bodyPr/>
                  <a:lstStyle/>
                  <a:p>
                    <a:fld id="{8B30CC43-7959-49CC-BF26-CE0E1E4D49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A1-7194-4ED1-83BE-6DB595DA42A0}"/>
                </c:ext>
              </c:extLst>
            </c:dLbl>
            <c:dLbl>
              <c:idx val="1361"/>
              <c:layout/>
              <c:tx>
                <c:rich>
                  <a:bodyPr/>
                  <a:lstStyle/>
                  <a:p>
                    <a:fld id="{F632CB11-350F-46BA-A874-5BE2985886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A3-7194-4ED1-83BE-6DB595DA42A0}"/>
                </c:ext>
              </c:extLst>
            </c:dLbl>
            <c:dLbl>
              <c:idx val="1362"/>
              <c:layout/>
              <c:tx>
                <c:rich>
                  <a:bodyPr/>
                  <a:lstStyle/>
                  <a:p>
                    <a:fld id="{01728793-A811-494F-8488-8E6BAAB6A4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A5-7194-4ED1-83BE-6DB595DA42A0}"/>
                </c:ext>
              </c:extLst>
            </c:dLbl>
            <c:dLbl>
              <c:idx val="1363"/>
              <c:layout/>
              <c:tx>
                <c:rich>
                  <a:bodyPr/>
                  <a:lstStyle/>
                  <a:p>
                    <a:fld id="{0A539E7B-FF55-4BD1-87BA-19CE518EB9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A7-7194-4ED1-83BE-6DB595DA42A0}"/>
                </c:ext>
              </c:extLst>
            </c:dLbl>
            <c:dLbl>
              <c:idx val="1364"/>
              <c:layout/>
              <c:tx>
                <c:rich>
                  <a:bodyPr/>
                  <a:lstStyle/>
                  <a:p>
                    <a:fld id="{9ECBC686-81D9-488D-9A3E-A1BDCAADBC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A9-7194-4ED1-83BE-6DB595DA42A0}"/>
                </c:ext>
              </c:extLst>
            </c:dLbl>
            <c:dLbl>
              <c:idx val="1365"/>
              <c:layout/>
              <c:tx>
                <c:rich>
                  <a:bodyPr/>
                  <a:lstStyle/>
                  <a:p>
                    <a:fld id="{CF6FBBEE-9131-47A0-8B70-C16D4F75EC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AB-7194-4ED1-83BE-6DB595DA42A0}"/>
                </c:ext>
              </c:extLst>
            </c:dLbl>
            <c:dLbl>
              <c:idx val="1366"/>
              <c:layout/>
              <c:tx>
                <c:rich>
                  <a:bodyPr/>
                  <a:lstStyle/>
                  <a:p>
                    <a:fld id="{F07F678A-7B99-488E-94BF-D91B54DF95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AD-7194-4ED1-83BE-6DB595DA42A0}"/>
                </c:ext>
              </c:extLst>
            </c:dLbl>
            <c:dLbl>
              <c:idx val="1367"/>
              <c:layout/>
              <c:tx>
                <c:rich>
                  <a:bodyPr/>
                  <a:lstStyle/>
                  <a:p>
                    <a:fld id="{5CA753B7-1B07-4D1B-ADFC-3E727D8657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AF-7194-4ED1-83BE-6DB595DA42A0}"/>
                </c:ext>
              </c:extLst>
            </c:dLbl>
            <c:dLbl>
              <c:idx val="1368"/>
              <c:layout/>
              <c:tx>
                <c:rich>
                  <a:bodyPr/>
                  <a:lstStyle/>
                  <a:p>
                    <a:fld id="{63401754-1C8C-4CA8-AEDE-70CE9808A9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B1-7194-4ED1-83BE-6DB595DA42A0}"/>
                </c:ext>
              </c:extLst>
            </c:dLbl>
            <c:dLbl>
              <c:idx val="1369"/>
              <c:layout/>
              <c:tx>
                <c:rich>
                  <a:bodyPr/>
                  <a:lstStyle/>
                  <a:p>
                    <a:fld id="{5389CF53-D877-49D9-A8A3-ADCA5C17D68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B3-7194-4ED1-83BE-6DB595DA42A0}"/>
                </c:ext>
              </c:extLst>
            </c:dLbl>
            <c:dLbl>
              <c:idx val="1370"/>
              <c:layout/>
              <c:tx>
                <c:rich>
                  <a:bodyPr/>
                  <a:lstStyle/>
                  <a:p>
                    <a:fld id="{AA90EB12-869A-4E33-BD8F-9400DD27A8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B5-7194-4ED1-83BE-6DB595DA42A0}"/>
                </c:ext>
              </c:extLst>
            </c:dLbl>
            <c:dLbl>
              <c:idx val="1371"/>
              <c:layout/>
              <c:tx>
                <c:rich>
                  <a:bodyPr/>
                  <a:lstStyle/>
                  <a:p>
                    <a:fld id="{0BF1A85B-1797-416A-A474-02171500A7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B7-7194-4ED1-83BE-6DB595DA42A0}"/>
                </c:ext>
              </c:extLst>
            </c:dLbl>
            <c:dLbl>
              <c:idx val="1372"/>
              <c:layout/>
              <c:tx>
                <c:rich>
                  <a:bodyPr/>
                  <a:lstStyle/>
                  <a:p>
                    <a:fld id="{843113A1-C3B6-4434-95F2-C46C27FF5A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B9-7194-4ED1-83BE-6DB595DA42A0}"/>
                </c:ext>
              </c:extLst>
            </c:dLbl>
            <c:dLbl>
              <c:idx val="1373"/>
              <c:layout/>
              <c:tx>
                <c:rich>
                  <a:bodyPr/>
                  <a:lstStyle/>
                  <a:p>
                    <a:fld id="{F582D901-F5C8-4FE9-85C7-04A4CA5C5A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BB-7194-4ED1-83BE-6DB595DA42A0}"/>
                </c:ext>
              </c:extLst>
            </c:dLbl>
            <c:dLbl>
              <c:idx val="1374"/>
              <c:layout/>
              <c:tx>
                <c:rich>
                  <a:bodyPr/>
                  <a:lstStyle/>
                  <a:p>
                    <a:fld id="{BC08C1B0-2948-4648-BFE6-1DA4C82066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BD-7194-4ED1-83BE-6DB595DA42A0}"/>
                </c:ext>
              </c:extLst>
            </c:dLbl>
            <c:dLbl>
              <c:idx val="1375"/>
              <c:layout/>
              <c:tx>
                <c:rich>
                  <a:bodyPr/>
                  <a:lstStyle/>
                  <a:p>
                    <a:fld id="{BED5FD84-4719-4F76-80C9-B9833C058B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BF-7194-4ED1-83BE-6DB595DA42A0}"/>
                </c:ext>
              </c:extLst>
            </c:dLbl>
            <c:dLbl>
              <c:idx val="1376"/>
              <c:layout/>
              <c:tx>
                <c:rich>
                  <a:bodyPr/>
                  <a:lstStyle/>
                  <a:p>
                    <a:fld id="{458A7DB5-B105-42F4-A285-9A1F6FC3EA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C1-7194-4ED1-83BE-6DB595DA42A0}"/>
                </c:ext>
              </c:extLst>
            </c:dLbl>
            <c:dLbl>
              <c:idx val="1377"/>
              <c:layout/>
              <c:tx>
                <c:rich>
                  <a:bodyPr/>
                  <a:lstStyle/>
                  <a:p>
                    <a:fld id="{1A81F182-E253-47D3-8D67-EC81F17855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C3-7194-4ED1-83BE-6DB595DA42A0}"/>
                </c:ext>
              </c:extLst>
            </c:dLbl>
            <c:dLbl>
              <c:idx val="1378"/>
              <c:layout/>
              <c:tx>
                <c:rich>
                  <a:bodyPr/>
                  <a:lstStyle/>
                  <a:p>
                    <a:fld id="{0025CD13-7540-44E0-A203-A90CFC7934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C5-7194-4ED1-83BE-6DB595DA42A0}"/>
                </c:ext>
              </c:extLst>
            </c:dLbl>
            <c:dLbl>
              <c:idx val="1379"/>
              <c:layout/>
              <c:tx>
                <c:rich>
                  <a:bodyPr/>
                  <a:lstStyle/>
                  <a:p>
                    <a:fld id="{51635E59-FE62-41FA-B60E-15A86F6ED0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C7-7194-4ED1-83BE-6DB595DA42A0}"/>
                </c:ext>
              </c:extLst>
            </c:dLbl>
            <c:dLbl>
              <c:idx val="1380"/>
              <c:layout/>
              <c:tx>
                <c:rich>
                  <a:bodyPr/>
                  <a:lstStyle/>
                  <a:p>
                    <a:fld id="{228C12CF-90AA-41C9-ABEF-9C15FCAA24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C9-7194-4ED1-83BE-6DB595DA42A0}"/>
                </c:ext>
              </c:extLst>
            </c:dLbl>
            <c:dLbl>
              <c:idx val="1381"/>
              <c:layout/>
              <c:tx>
                <c:rich>
                  <a:bodyPr/>
                  <a:lstStyle/>
                  <a:p>
                    <a:fld id="{A5E4C459-9AE6-4FE0-962F-529CF2ED2D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CB-7194-4ED1-83BE-6DB595DA42A0}"/>
                </c:ext>
              </c:extLst>
            </c:dLbl>
            <c:dLbl>
              <c:idx val="1382"/>
              <c:layout/>
              <c:tx>
                <c:rich>
                  <a:bodyPr/>
                  <a:lstStyle/>
                  <a:p>
                    <a:fld id="{370EF8A7-6760-4D2C-B1EC-12B83BC60F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CD-7194-4ED1-83BE-6DB595DA42A0}"/>
                </c:ext>
              </c:extLst>
            </c:dLbl>
            <c:dLbl>
              <c:idx val="1383"/>
              <c:layout/>
              <c:tx>
                <c:rich>
                  <a:bodyPr/>
                  <a:lstStyle/>
                  <a:p>
                    <a:fld id="{5636241E-FD7C-4773-BAF0-8C8859975F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CF-7194-4ED1-83BE-6DB595DA42A0}"/>
                </c:ext>
              </c:extLst>
            </c:dLbl>
            <c:dLbl>
              <c:idx val="1384"/>
              <c:layout/>
              <c:tx>
                <c:rich>
                  <a:bodyPr/>
                  <a:lstStyle/>
                  <a:p>
                    <a:fld id="{DA176FD2-0D44-4E34-97A3-A9B816AF0D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D1-7194-4ED1-83BE-6DB595DA42A0}"/>
                </c:ext>
              </c:extLst>
            </c:dLbl>
            <c:dLbl>
              <c:idx val="1385"/>
              <c:layout/>
              <c:tx>
                <c:rich>
                  <a:bodyPr/>
                  <a:lstStyle/>
                  <a:p>
                    <a:fld id="{11B0DC23-814A-4F60-BDDD-C9DFFB00A2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D3-7194-4ED1-83BE-6DB595DA42A0}"/>
                </c:ext>
              </c:extLst>
            </c:dLbl>
            <c:dLbl>
              <c:idx val="1386"/>
              <c:layout/>
              <c:tx>
                <c:rich>
                  <a:bodyPr/>
                  <a:lstStyle/>
                  <a:p>
                    <a:fld id="{DE80CDBF-2A70-414D-A770-4FD7931D58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D5-7194-4ED1-83BE-6DB595DA42A0}"/>
                </c:ext>
              </c:extLst>
            </c:dLbl>
            <c:dLbl>
              <c:idx val="1387"/>
              <c:layout/>
              <c:tx>
                <c:rich>
                  <a:bodyPr/>
                  <a:lstStyle/>
                  <a:p>
                    <a:fld id="{A7A7895C-4587-449E-A7F0-F20C83C54E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D7-7194-4ED1-83BE-6DB595DA42A0}"/>
                </c:ext>
              </c:extLst>
            </c:dLbl>
            <c:dLbl>
              <c:idx val="1388"/>
              <c:layout/>
              <c:tx>
                <c:rich>
                  <a:bodyPr/>
                  <a:lstStyle/>
                  <a:p>
                    <a:fld id="{4160275E-AF58-4DC3-B5AB-4B972A9A7E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D9-7194-4ED1-83BE-6DB595DA42A0}"/>
                </c:ext>
              </c:extLst>
            </c:dLbl>
            <c:dLbl>
              <c:idx val="1389"/>
              <c:layout/>
              <c:tx>
                <c:rich>
                  <a:bodyPr/>
                  <a:lstStyle/>
                  <a:p>
                    <a:fld id="{0729A35C-82D1-4918-A9D5-F8D6B3BC50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DB-7194-4ED1-83BE-6DB595DA42A0}"/>
                </c:ext>
              </c:extLst>
            </c:dLbl>
            <c:dLbl>
              <c:idx val="1390"/>
              <c:layout/>
              <c:tx>
                <c:rich>
                  <a:bodyPr/>
                  <a:lstStyle/>
                  <a:p>
                    <a:fld id="{D6E7A769-CF51-4AFF-8BDB-17CD8D93D4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DD-7194-4ED1-83BE-6DB595DA42A0}"/>
                </c:ext>
              </c:extLst>
            </c:dLbl>
            <c:dLbl>
              <c:idx val="1391"/>
              <c:layout/>
              <c:tx>
                <c:rich>
                  <a:bodyPr/>
                  <a:lstStyle/>
                  <a:p>
                    <a:fld id="{A8401F70-D80B-4D04-BAE3-653CBA176B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DF-7194-4ED1-83BE-6DB595DA42A0}"/>
                </c:ext>
              </c:extLst>
            </c:dLbl>
            <c:dLbl>
              <c:idx val="1392"/>
              <c:layout/>
              <c:tx>
                <c:rich>
                  <a:bodyPr/>
                  <a:lstStyle/>
                  <a:p>
                    <a:fld id="{BA6F09E0-53C2-4721-A025-B5D685882F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E1-7194-4ED1-83BE-6DB595DA42A0}"/>
                </c:ext>
              </c:extLst>
            </c:dLbl>
            <c:dLbl>
              <c:idx val="1393"/>
              <c:layout/>
              <c:tx>
                <c:rich>
                  <a:bodyPr/>
                  <a:lstStyle/>
                  <a:p>
                    <a:fld id="{3854E825-B4AC-4601-8B49-896BD8C86B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E3-7194-4ED1-83BE-6DB595DA42A0}"/>
                </c:ext>
              </c:extLst>
            </c:dLbl>
            <c:dLbl>
              <c:idx val="1394"/>
              <c:layout/>
              <c:tx>
                <c:rich>
                  <a:bodyPr/>
                  <a:lstStyle/>
                  <a:p>
                    <a:fld id="{AF21D48F-DD71-48CA-BB85-CCB8D5F08C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E5-7194-4ED1-83BE-6DB595DA42A0}"/>
                </c:ext>
              </c:extLst>
            </c:dLbl>
            <c:dLbl>
              <c:idx val="1395"/>
              <c:layout/>
              <c:tx>
                <c:rich>
                  <a:bodyPr/>
                  <a:lstStyle/>
                  <a:p>
                    <a:fld id="{FF14BB87-1C04-4A0F-B3DF-A9E0E6AD6A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E7-7194-4ED1-83BE-6DB595DA42A0}"/>
                </c:ext>
              </c:extLst>
            </c:dLbl>
            <c:dLbl>
              <c:idx val="1396"/>
              <c:layout/>
              <c:tx>
                <c:rich>
                  <a:bodyPr/>
                  <a:lstStyle/>
                  <a:p>
                    <a:fld id="{9C308FDB-4600-4C40-95C5-B4A2B0ABFD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E9-7194-4ED1-83BE-6DB595DA42A0}"/>
                </c:ext>
              </c:extLst>
            </c:dLbl>
            <c:dLbl>
              <c:idx val="1397"/>
              <c:layout/>
              <c:tx>
                <c:rich>
                  <a:bodyPr/>
                  <a:lstStyle/>
                  <a:p>
                    <a:fld id="{CCD214D3-DB4C-4C2E-A354-C7214D05C4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EB-7194-4ED1-83BE-6DB595DA42A0}"/>
                </c:ext>
              </c:extLst>
            </c:dLbl>
            <c:dLbl>
              <c:idx val="1398"/>
              <c:layout/>
              <c:tx>
                <c:rich>
                  <a:bodyPr/>
                  <a:lstStyle/>
                  <a:p>
                    <a:fld id="{065E14C0-7737-4800-B3B7-A2D92DF9E4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ED-7194-4ED1-83BE-6DB595DA42A0}"/>
                </c:ext>
              </c:extLst>
            </c:dLbl>
            <c:dLbl>
              <c:idx val="1399"/>
              <c:layout/>
              <c:tx>
                <c:rich>
                  <a:bodyPr/>
                  <a:lstStyle/>
                  <a:p>
                    <a:fld id="{6A806F02-DA21-4C6E-8686-5CA0F727C1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EF-7194-4ED1-83BE-6DB595DA42A0}"/>
                </c:ext>
              </c:extLst>
            </c:dLbl>
            <c:dLbl>
              <c:idx val="1400"/>
              <c:layout/>
              <c:tx>
                <c:rich>
                  <a:bodyPr/>
                  <a:lstStyle/>
                  <a:p>
                    <a:fld id="{6E2D7271-C123-4264-9CDE-D3083BB8A5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F1-7194-4ED1-83BE-6DB595DA42A0}"/>
                </c:ext>
              </c:extLst>
            </c:dLbl>
            <c:dLbl>
              <c:idx val="1401"/>
              <c:layout/>
              <c:tx>
                <c:rich>
                  <a:bodyPr/>
                  <a:lstStyle/>
                  <a:p>
                    <a:fld id="{43A778EC-6815-4AB0-A145-9BA9C6B821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F3-7194-4ED1-83BE-6DB595DA42A0}"/>
                </c:ext>
              </c:extLst>
            </c:dLbl>
            <c:dLbl>
              <c:idx val="1402"/>
              <c:layout/>
              <c:tx>
                <c:rich>
                  <a:bodyPr/>
                  <a:lstStyle/>
                  <a:p>
                    <a:fld id="{0B0BF25E-AABC-48B4-91B1-3D24624DDA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F5-7194-4ED1-83BE-6DB595DA42A0}"/>
                </c:ext>
              </c:extLst>
            </c:dLbl>
            <c:dLbl>
              <c:idx val="1403"/>
              <c:layout/>
              <c:tx>
                <c:rich>
                  <a:bodyPr/>
                  <a:lstStyle/>
                  <a:p>
                    <a:fld id="{3276F183-F335-450C-A442-802B5AA716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F7-7194-4ED1-83BE-6DB595DA42A0}"/>
                </c:ext>
              </c:extLst>
            </c:dLbl>
            <c:dLbl>
              <c:idx val="1404"/>
              <c:layout/>
              <c:tx>
                <c:rich>
                  <a:bodyPr/>
                  <a:lstStyle/>
                  <a:p>
                    <a:fld id="{884FFBCF-673A-4B53-97A5-1C6CA0FB2A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F9-7194-4ED1-83BE-6DB595DA42A0}"/>
                </c:ext>
              </c:extLst>
            </c:dLbl>
            <c:dLbl>
              <c:idx val="1405"/>
              <c:layout/>
              <c:tx>
                <c:rich>
                  <a:bodyPr/>
                  <a:lstStyle/>
                  <a:p>
                    <a:fld id="{7D94046A-FD02-43E9-9780-BCC681438B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FB-7194-4ED1-83BE-6DB595DA42A0}"/>
                </c:ext>
              </c:extLst>
            </c:dLbl>
            <c:dLbl>
              <c:idx val="1406"/>
              <c:layout/>
              <c:tx>
                <c:rich>
                  <a:bodyPr/>
                  <a:lstStyle/>
                  <a:p>
                    <a:fld id="{5E03EA42-3936-4D49-87D2-ED45A05675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FD-7194-4ED1-83BE-6DB595DA42A0}"/>
                </c:ext>
              </c:extLst>
            </c:dLbl>
            <c:dLbl>
              <c:idx val="1407"/>
              <c:layout/>
              <c:tx>
                <c:rich>
                  <a:bodyPr/>
                  <a:lstStyle/>
                  <a:p>
                    <a:fld id="{245A2BFF-8674-449D-B1F4-F2BC50D98E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AFF-7194-4ED1-83BE-6DB595DA42A0}"/>
                </c:ext>
              </c:extLst>
            </c:dLbl>
            <c:dLbl>
              <c:idx val="1408"/>
              <c:layout/>
              <c:tx>
                <c:rich>
                  <a:bodyPr/>
                  <a:lstStyle/>
                  <a:p>
                    <a:fld id="{CED8256A-4262-4E64-BAE5-E831FC00E2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01-7194-4ED1-83BE-6DB595DA42A0}"/>
                </c:ext>
              </c:extLst>
            </c:dLbl>
            <c:dLbl>
              <c:idx val="1409"/>
              <c:layout/>
              <c:tx>
                <c:rich>
                  <a:bodyPr/>
                  <a:lstStyle/>
                  <a:p>
                    <a:fld id="{C742D686-2B0D-43DB-AA1F-4CFB3310CB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03-7194-4ED1-83BE-6DB595DA42A0}"/>
                </c:ext>
              </c:extLst>
            </c:dLbl>
            <c:dLbl>
              <c:idx val="1410"/>
              <c:layout/>
              <c:tx>
                <c:rich>
                  <a:bodyPr/>
                  <a:lstStyle/>
                  <a:p>
                    <a:fld id="{83DA665E-22DE-4B92-8DBE-42CF4A4723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05-7194-4ED1-83BE-6DB595DA42A0}"/>
                </c:ext>
              </c:extLst>
            </c:dLbl>
            <c:dLbl>
              <c:idx val="1411"/>
              <c:layout/>
              <c:tx>
                <c:rich>
                  <a:bodyPr/>
                  <a:lstStyle/>
                  <a:p>
                    <a:fld id="{20CFE426-E486-40C6-BA53-7E6C7845EDC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07-7194-4ED1-83BE-6DB595DA42A0}"/>
                </c:ext>
              </c:extLst>
            </c:dLbl>
            <c:dLbl>
              <c:idx val="1412"/>
              <c:layout/>
              <c:tx>
                <c:rich>
                  <a:bodyPr/>
                  <a:lstStyle/>
                  <a:p>
                    <a:fld id="{B9C2AE54-CA30-4577-8FC8-E955CB6BD1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09-7194-4ED1-83BE-6DB595DA42A0}"/>
                </c:ext>
              </c:extLst>
            </c:dLbl>
            <c:dLbl>
              <c:idx val="1413"/>
              <c:layout/>
              <c:tx>
                <c:rich>
                  <a:bodyPr/>
                  <a:lstStyle/>
                  <a:p>
                    <a:fld id="{4EDE4DA4-B8EF-420D-8712-EC51A2B512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0B-7194-4ED1-83BE-6DB595DA42A0}"/>
                </c:ext>
              </c:extLst>
            </c:dLbl>
            <c:dLbl>
              <c:idx val="1414"/>
              <c:layout/>
              <c:tx>
                <c:rich>
                  <a:bodyPr/>
                  <a:lstStyle/>
                  <a:p>
                    <a:fld id="{BEFBFCD8-CC08-447D-9B08-88683B6965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0D-7194-4ED1-83BE-6DB595DA42A0}"/>
                </c:ext>
              </c:extLst>
            </c:dLbl>
            <c:dLbl>
              <c:idx val="1415"/>
              <c:layout/>
              <c:tx>
                <c:rich>
                  <a:bodyPr/>
                  <a:lstStyle/>
                  <a:p>
                    <a:fld id="{2463821B-D742-4426-96A1-DEEDA3CDB9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0F-7194-4ED1-83BE-6DB595DA42A0}"/>
                </c:ext>
              </c:extLst>
            </c:dLbl>
            <c:dLbl>
              <c:idx val="1416"/>
              <c:layout/>
              <c:tx>
                <c:rich>
                  <a:bodyPr/>
                  <a:lstStyle/>
                  <a:p>
                    <a:fld id="{F605BF24-81C1-4AD5-A292-F16CF0D762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11-7194-4ED1-83BE-6DB595DA42A0}"/>
                </c:ext>
              </c:extLst>
            </c:dLbl>
            <c:dLbl>
              <c:idx val="1417"/>
              <c:layout/>
              <c:tx>
                <c:rich>
                  <a:bodyPr/>
                  <a:lstStyle/>
                  <a:p>
                    <a:fld id="{F4D55719-EF8C-474B-A22B-CB8249060E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13-7194-4ED1-83BE-6DB595DA42A0}"/>
                </c:ext>
              </c:extLst>
            </c:dLbl>
            <c:dLbl>
              <c:idx val="1418"/>
              <c:layout/>
              <c:tx>
                <c:rich>
                  <a:bodyPr/>
                  <a:lstStyle/>
                  <a:p>
                    <a:fld id="{AD05781C-C0DC-48B0-9486-BE4A9AB790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15-7194-4ED1-83BE-6DB595DA42A0}"/>
                </c:ext>
              </c:extLst>
            </c:dLbl>
            <c:dLbl>
              <c:idx val="1419"/>
              <c:layout/>
              <c:tx>
                <c:rich>
                  <a:bodyPr/>
                  <a:lstStyle/>
                  <a:p>
                    <a:fld id="{3B6F3B0A-C8AA-4076-9D56-4EE74511A6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17-7194-4ED1-83BE-6DB595DA42A0}"/>
                </c:ext>
              </c:extLst>
            </c:dLbl>
            <c:dLbl>
              <c:idx val="1420"/>
              <c:layout/>
              <c:tx>
                <c:rich>
                  <a:bodyPr/>
                  <a:lstStyle/>
                  <a:p>
                    <a:fld id="{F2F68048-89FE-42BB-AB60-1F4CDA9C36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19-7194-4ED1-83BE-6DB595DA42A0}"/>
                </c:ext>
              </c:extLst>
            </c:dLbl>
            <c:dLbl>
              <c:idx val="1421"/>
              <c:layout/>
              <c:tx>
                <c:rich>
                  <a:bodyPr/>
                  <a:lstStyle/>
                  <a:p>
                    <a:fld id="{9D79AE38-5D88-40A5-BBF7-5B049D4C9B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1B-7194-4ED1-83BE-6DB595DA42A0}"/>
                </c:ext>
              </c:extLst>
            </c:dLbl>
            <c:dLbl>
              <c:idx val="1422"/>
              <c:layout/>
              <c:tx>
                <c:rich>
                  <a:bodyPr/>
                  <a:lstStyle/>
                  <a:p>
                    <a:fld id="{79C48086-3C06-4183-BE26-956BC4ECCE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1D-7194-4ED1-83BE-6DB595DA42A0}"/>
                </c:ext>
              </c:extLst>
            </c:dLbl>
            <c:dLbl>
              <c:idx val="1423"/>
              <c:layout/>
              <c:tx>
                <c:rich>
                  <a:bodyPr/>
                  <a:lstStyle/>
                  <a:p>
                    <a:fld id="{BFF633E5-E3E1-4A06-B23E-77D0DE99DB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1F-7194-4ED1-83BE-6DB595DA42A0}"/>
                </c:ext>
              </c:extLst>
            </c:dLbl>
            <c:dLbl>
              <c:idx val="1424"/>
              <c:layout/>
              <c:tx>
                <c:rich>
                  <a:bodyPr/>
                  <a:lstStyle/>
                  <a:p>
                    <a:fld id="{B8B58737-E365-4F13-9BB1-D84A64CA73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21-7194-4ED1-83BE-6DB595DA42A0}"/>
                </c:ext>
              </c:extLst>
            </c:dLbl>
            <c:dLbl>
              <c:idx val="1425"/>
              <c:layout/>
              <c:tx>
                <c:rich>
                  <a:bodyPr/>
                  <a:lstStyle/>
                  <a:p>
                    <a:fld id="{11D34502-6975-4C69-98C6-24A5B2A988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23-7194-4ED1-83BE-6DB595DA42A0}"/>
                </c:ext>
              </c:extLst>
            </c:dLbl>
            <c:dLbl>
              <c:idx val="1426"/>
              <c:layout/>
              <c:tx>
                <c:rich>
                  <a:bodyPr/>
                  <a:lstStyle/>
                  <a:p>
                    <a:fld id="{65FE568E-9C5F-4A16-A453-59CE5EFCF5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25-7194-4ED1-83BE-6DB595DA42A0}"/>
                </c:ext>
              </c:extLst>
            </c:dLbl>
            <c:dLbl>
              <c:idx val="1427"/>
              <c:layout/>
              <c:tx>
                <c:rich>
                  <a:bodyPr/>
                  <a:lstStyle/>
                  <a:p>
                    <a:fld id="{8CDC81A3-6601-44BD-8842-3588D532D2B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27-7194-4ED1-83BE-6DB595DA42A0}"/>
                </c:ext>
              </c:extLst>
            </c:dLbl>
            <c:dLbl>
              <c:idx val="1428"/>
              <c:layout/>
              <c:tx>
                <c:rich>
                  <a:bodyPr/>
                  <a:lstStyle/>
                  <a:p>
                    <a:fld id="{4F194B17-02DF-41E7-B548-B3228EFF53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29-7194-4ED1-83BE-6DB595DA42A0}"/>
                </c:ext>
              </c:extLst>
            </c:dLbl>
            <c:dLbl>
              <c:idx val="1429"/>
              <c:layout/>
              <c:tx>
                <c:rich>
                  <a:bodyPr/>
                  <a:lstStyle/>
                  <a:p>
                    <a:fld id="{0223F4D0-A057-409B-AD5C-22C5AE26CE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2B-7194-4ED1-83BE-6DB595DA42A0}"/>
                </c:ext>
              </c:extLst>
            </c:dLbl>
            <c:dLbl>
              <c:idx val="1430"/>
              <c:layout/>
              <c:tx>
                <c:rich>
                  <a:bodyPr/>
                  <a:lstStyle/>
                  <a:p>
                    <a:fld id="{E0CBA430-DCBB-4ECE-9EE1-7693A584F7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2D-7194-4ED1-83BE-6DB595DA42A0}"/>
                </c:ext>
              </c:extLst>
            </c:dLbl>
            <c:dLbl>
              <c:idx val="1431"/>
              <c:layout/>
              <c:tx>
                <c:rich>
                  <a:bodyPr/>
                  <a:lstStyle/>
                  <a:p>
                    <a:fld id="{74275BE6-125E-4CD9-98F0-8AE615AFB8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2F-7194-4ED1-83BE-6DB595DA42A0}"/>
                </c:ext>
              </c:extLst>
            </c:dLbl>
            <c:dLbl>
              <c:idx val="1432"/>
              <c:layout/>
              <c:tx>
                <c:rich>
                  <a:bodyPr/>
                  <a:lstStyle/>
                  <a:p>
                    <a:fld id="{3B049F29-E36A-400A-8248-DB942BA6C44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31-7194-4ED1-83BE-6DB595DA42A0}"/>
                </c:ext>
              </c:extLst>
            </c:dLbl>
            <c:dLbl>
              <c:idx val="1433"/>
              <c:layout/>
              <c:tx>
                <c:rich>
                  <a:bodyPr/>
                  <a:lstStyle/>
                  <a:p>
                    <a:fld id="{7910C0A6-374E-4B42-9CFE-801AB97916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33-7194-4ED1-83BE-6DB595DA42A0}"/>
                </c:ext>
              </c:extLst>
            </c:dLbl>
            <c:dLbl>
              <c:idx val="1434"/>
              <c:layout/>
              <c:tx>
                <c:rich>
                  <a:bodyPr/>
                  <a:lstStyle/>
                  <a:p>
                    <a:fld id="{D8489E19-D4ED-4910-B6C9-3A88FD62E24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35-7194-4ED1-83BE-6DB595DA42A0}"/>
                </c:ext>
              </c:extLst>
            </c:dLbl>
            <c:dLbl>
              <c:idx val="1435"/>
              <c:layout/>
              <c:tx>
                <c:rich>
                  <a:bodyPr/>
                  <a:lstStyle/>
                  <a:p>
                    <a:fld id="{D2518CFC-50F0-4D99-B9AC-19C80C7DBE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37-7194-4ED1-83BE-6DB595DA42A0}"/>
                </c:ext>
              </c:extLst>
            </c:dLbl>
            <c:dLbl>
              <c:idx val="1436"/>
              <c:layout/>
              <c:tx>
                <c:rich>
                  <a:bodyPr/>
                  <a:lstStyle/>
                  <a:p>
                    <a:fld id="{D4955062-57BB-47E8-9889-34F20ADB1F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39-7194-4ED1-83BE-6DB595DA42A0}"/>
                </c:ext>
              </c:extLst>
            </c:dLbl>
            <c:dLbl>
              <c:idx val="1437"/>
              <c:layout/>
              <c:tx>
                <c:rich>
                  <a:bodyPr/>
                  <a:lstStyle/>
                  <a:p>
                    <a:fld id="{E6D0668C-6CA7-4EDC-A27D-0B1FE82006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3B-7194-4ED1-83BE-6DB595DA42A0}"/>
                </c:ext>
              </c:extLst>
            </c:dLbl>
            <c:dLbl>
              <c:idx val="1438"/>
              <c:layout/>
              <c:tx>
                <c:rich>
                  <a:bodyPr/>
                  <a:lstStyle/>
                  <a:p>
                    <a:fld id="{A53642E2-49C0-4FF9-BDA1-0DB9C77D7A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3D-7194-4ED1-83BE-6DB595DA42A0}"/>
                </c:ext>
              </c:extLst>
            </c:dLbl>
            <c:dLbl>
              <c:idx val="1439"/>
              <c:layout/>
              <c:tx>
                <c:rich>
                  <a:bodyPr/>
                  <a:lstStyle/>
                  <a:p>
                    <a:fld id="{F4C7E6FC-ED63-4736-93A9-8A0284AA4D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3F-7194-4ED1-83BE-6DB595DA42A0}"/>
                </c:ext>
              </c:extLst>
            </c:dLbl>
            <c:dLbl>
              <c:idx val="1440"/>
              <c:layout/>
              <c:tx>
                <c:rich>
                  <a:bodyPr/>
                  <a:lstStyle/>
                  <a:p>
                    <a:fld id="{E7DAC923-EEB8-4D75-AD7C-A1A5CCBEDE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41-7194-4ED1-83BE-6DB595DA42A0}"/>
                </c:ext>
              </c:extLst>
            </c:dLbl>
            <c:dLbl>
              <c:idx val="1441"/>
              <c:layout/>
              <c:tx>
                <c:rich>
                  <a:bodyPr/>
                  <a:lstStyle/>
                  <a:p>
                    <a:fld id="{3A29139E-8350-400E-9642-F65582DFD7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43-7194-4ED1-83BE-6DB595DA42A0}"/>
                </c:ext>
              </c:extLst>
            </c:dLbl>
            <c:dLbl>
              <c:idx val="1442"/>
              <c:layout/>
              <c:tx>
                <c:rich>
                  <a:bodyPr/>
                  <a:lstStyle/>
                  <a:p>
                    <a:fld id="{AAF092DE-E418-4B72-AE14-5B2F147440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45-7194-4ED1-83BE-6DB595DA42A0}"/>
                </c:ext>
              </c:extLst>
            </c:dLbl>
            <c:dLbl>
              <c:idx val="1443"/>
              <c:layout/>
              <c:tx>
                <c:rich>
                  <a:bodyPr/>
                  <a:lstStyle/>
                  <a:p>
                    <a:fld id="{10D26DBB-562C-4AE5-B077-1103A396D0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47-7194-4ED1-83BE-6DB595DA42A0}"/>
                </c:ext>
              </c:extLst>
            </c:dLbl>
            <c:dLbl>
              <c:idx val="1444"/>
              <c:layout/>
              <c:tx>
                <c:rich>
                  <a:bodyPr/>
                  <a:lstStyle/>
                  <a:p>
                    <a:fld id="{BEBE9A8C-04CA-4F6A-9577-A58029441F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49-7194-4ED1-83BE-6DB595DA42A0}"/>
                </c:ext>
              </c:extLst>
            </c:dLbl>
            <c:dLbl>
              <c:idx val="1445"/>
              <c:layout/>
              <c:tx>
                <c:rich>
                  <a:bodyPr/>
                  <a:lstStyle/>
                  <a:p>
                    <a:fld id="{B5426E1B-8443-4E2A-AD59-7E48C97AE3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4B-7194-4ED1-83BE-6DB595DA42A0}"/>
                </c:ext>
              </c:extLst>
            </c:dLbl>
            <c:dLbl>
              <c:idx val="1446"/>
              <c:layout/>
              <c:tx>
                <c:rich>
                  <a:bodyPr/>
                  <a:lstStyle/>
                  <a:p>
                    <a:fld id="{CF4ABACF-74ED-4211-89A1-80F8098C26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4D-7194-4ED1-83BE-6DB595DA42A0}"/>
                </c:ext>
              </c:extLst>
            </c:dLbl>
            <c:dLbl>
              <c:idx val="1447"/>
              <c:layout/>
              <c:tx>
                <c:rich>
                  <a:bodyPr/>
                  <a:lstStyle/>
                  <a:p>
                    <a:fld id="{BDFCE949-F4CD-44F4-8B7D-567DF511DD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4F-7194-4ED1-83BE-6DB595DA42A0}"/>
                </c:ext>
              </c:extLst>
            </c:dLbl>
            <c:dLbl>
              <c:idx val="1448"/>
              <c:layout/>
              <c:tx>
                <c:rich>
                  <a:bodyPr/>
                  <a:lstStyle/>
                  <a:p>
                    <a:fld id="{75CDD46F-76DD-4B9F-BA0E-9339AF3250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51-7194-4ED1-83BE-6DB595DA42A0}"/>
                </c:ext>
              </c:extLst>
            </c:dLbl>
            <c:dLbl>
              <c:idx val="1449"/>
              <c:layout/>
              <c:tx>
                <c:rich>
                  <a:bodyPr/>
                  <a:lstStyle/>
                  <a:p>
                    <a:fld id="{EE8819B7-D71F-4C5A-B3BD-E130C5D1CA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53-7194-4ED1-83BE-6DB595DA42A0}"/>
                </c:ext>
              </c:extLst>
            </c:dLbl>
            <c:dLbl>
              <c:idx val="1450"/>
              <c:layout/>
              <c:tx>
                <c:rich>
                  <a:bodyPr/>
                  <a:lstStyle/>
                  <a:p>
                    <a:fld id="{49639FFB-51A7-4984-ABBD-4BCBA3F3E2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55-7194-4ED1-83BE-6DB595DA42A0}"/>
                </c:ext>
              </c:extLst>
            </c:dLbl>
            <c:dLbl>
              <c:idx val="1451"/>
              <c:layout/>
              <c:tx>
                <c:rich>
                  <a:bodyPr/>
                  <a:lstStyle/>
                  <a:p>
                    <a:fld id="{8C48A188-A48C-4291-951D-86413DA2C4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57-7194-4ED1-83BE-6DB595DA42A0}"/>
                </c:ext>
              </c:extLst>
            </c:dLbl>
            <c:dLbl>
              <c:idx val="1452"/>
              <c:layout/>
              <c:tx>
                <c:rich>
                  <a:bodyPr/>
                  <a:lstStyle/>
                  <a:p>
                    <a:fld id="{C7F8650C-DD90-4EEE-A5FD-2754912F45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59-7194-4ED1-83BE-6DB595DA42A0}"/>
                </c:ext>
              </c:extLst>
            </c:dLbl>
            <c:dLbl>
              <c:idx val="1453"/>
              <c:layout/>
              <c:tx>
                <c:rich>
                  <a:bodyPr/>
                  <a:lstStyle/>
                  <a:p>
                    <a:fld id="{632B8EF2-F971-4508-95D8-D0235D16AF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5B-7194-4ED1-83BE-6DB595DA42A0}"/>
                </c:ext>
              </c:extLst>
            </c:dLbl>
            <c:dLbl>
              <c:idx val="1454"/>
              <c:layout/>
              <c:tx>
                <c:rich>
                  <a:bodyPr/>
                  <a:lstStyle/>
                  <a:p>
                    <a:fld id="{37CC25F8-38AC-4BED-B0DC-84335A511C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5D-7194-4ED1-83BE-6DB595DA42A0}"/>
                </c:ext>
              </c:extLst>
            </c:dLbl>
            <c:dLbl>
              <c:idx val="1455"/>
              <c:layout/>
              <c:tx>
                <c:rich>
                  <a:bodyPr/>
                  <a:lstStyle/>
                  <a:p>
                    <a:fld id="{76F88A6D-51EB-4599-AE91-5E960296CF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5F-7194-4ED1-83BE-6DB595DA42A0}"/>
                </c:ext>
              </c:extLst>
            </c:dLbl>
            <c:dLbl>
              <c:idx val="1456"/>
              <c:layout/>
              <c:tx>
                <c:rich>
                  <a:bodyPr/>
                  <a:lstStyle/>
                  <a:p>
                    <a:fld id="{1874E0EA-F917-41F4-B8D7-EACA9F3BC3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61-7194-4ED1-83BE-6DB595DA42A0}"/>
                </c:ext>
              </c:extLst>
            </c:dLbl>
            <c:dLbl>
              <c:idx val="1457"/>
              <c:layout/>
              <c:tx>
                <c:rich>
                  <a:bodyPr/>
                  <a:lstStyle/>
                  <a:p>
                    <a:fld id="{A20EB7DC-DED7-4451-B828-A240EE1CB9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63-7194-4ED1-83BE-6DB595DA42A0}"/>
                </c:ext>
              </c:extLst>
            </c:dLbl>
            <c:dLbl>
              <c:idx val="1458"/>
              <c:layout/>
              <c:tx>
                <c:rich>
                  <a:bodyPr/>
                  <a:lstStyle/>
                  <a:p>
                    <a:fld id="{657E067A-2C3D-41B8-ACBF-46204E639E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65-7194-4ED1-83BE-6DB595DA42A0}"/>
                </c:ext>
              </c:extLst>
            </c:dLbl>
            <c:dLbl>
              <c:idx val="1459"/>
              <c:layout/>
              <c:tx>
                <c:rich>
                  <a:bodyPr/>
                  <a:lstStyle/>
                  <a:p>
                    <a:fld id="{3D2CC54B-3634-44BE-B167-B4C054C44C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67-7194-4ED1-83BE-6DB595DA42A0}"/>
                </c:ext>
              </c:extLst>
            </c:dLbl>
            <c:dLbl>
              <c:idx val="1460"/>
              <c:layout/>
              <c:tx>
                <c:rich>
                  <a:bodyPr/>
                  <a:lstStyle/>
                  <a:p>
                    <a:fld id="{EF573E1D-664E-4590-A373-6DA3E8284A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69-7194-4ED1-83BE-6DB595DA42A0}"/>
                </c:ext>
              </c:extLst>
            </c:dLbl>
            <c:dLbl>
              <c:idx val="1461"/>
              <c:layout/>
              <c:tx>
                <c:rich>
                  <a:bodyPr/>
                  <a:lstStyle/>
                  <a:p>
                    <a:fld id="{E2E89D00-DE1C-43AD-8BB5-0BF8D53DD5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6B-7194-4ED1-83BE-6DB595DA42A0}"/>
                </c:ext>
              </c:extLst>
            </c:dLbl>
            <c:dLbl>
              <c:idx val="1462"/>
              <c:layout/>
              <c:tx>
                <c:rich>
                  <a:bodyPr/>
                  <a:lstStyle/>
                  <a:p>
                    <a:fld id="{7D7D55BC-2B14-4AD5-9603-BA61293A87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6D-7194-4ED1-83BE-6DB595DA42A0}"/>
                </c:ext>
              </c:extLst>
            </c:dLbl>
            <c:dLbl>
              <c:idx val="1463"/>
              <c:layout/>
              <c:tx>
                <c:rich>
                  <a:bodyPr/>
                  <a:lstStyle/>
                  <a:p>
                    <a:fld id="{A9ACEC74-1F73-4EF5-AAFF-EF87F84527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6F-7194-4ED1-83BE-6DB595DA42A0}"/>
                </c:ext>
              </c:extLst>
            </c:dLbl>
            <c:dLbl>
              <c:idx val="1464"/>
              <c:layout/>
              <c:tx>
                <c:rich>
                  <a:bodyPr/>
                  <a:lstStyle/>
                  <a:p>
                    <a:fld id="{A118B0DB-B2A5-4481-9AE5-2853718246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71-7194-4ED1-83BE-6DB595DA42A0}"/>
                </c:ext>
              </c:extLst>
            </c:dLbl>
            <c:dLbl>
              <c:idx val="1465"/>
              <c:layout/>
              <c:tx>
                <c:rich>
                  <a:bodyPr/>
                  <a:lstStyle/>
                  <a:p>
                    <a:fld id="{1772E48F-49C7-4928-AA63-B94895150D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73-7194-4ED1-83BE-6DB595DA42A0}"/>
                </c:ext>
              </c:extLst>
            </c:dLbl>
            <c:dLbl>
              <c:idx val="1466"/>
              <c:layout/>
              <c:tx>
                <c:rich>
                  <a:bodyPr/>
                  <a:lstStyle/>
                  <a:p>
                    <a:fld id="{8DC5FFE2-EB03-441D-A91D-E10A478FC9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75-7194-4ED1-83BE-6DB595DA42A0}"/>
                </c:ext>
              </c:extLst>
            </c:dLbl>
            <c:dLbl>
              <c:idx val="1467"/>
              <c:layout/>
              <c:tx>
                <c:rich>
                  <a:bodyPr/>
                  <a:lstStyle/>
                  <a:p>
                    <a:fld id="{84F54A3D-AD79-4E1A-A56A-94412C85A5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77-7194-4ED1-83BE-6DB595DA42A0}"/>
                </c:ext>
              </c:extLst>
            </c:dLbl>
            <c:dLbl>
              <c:idx val="1468"/>
              <c:layout/>
              <c:tx>
                <c:rich>
                  <a:bodyPr/>
                  <a:lstStyle/>
                  <a:p>
                    <a:fld id="{0EF20CB4-F01C-4076-AFBB-8161628D89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79-7194-4ED1-83BE-6DB595DA42A0}"/>
                </c:ext>
              </c:extLst>
            </c:dLbl>
            <c:dLbl>
              <c:idx val="1469"/>
              <c:layout/>
              <c:tx>
                <c:rich>
                  <a:bodyPr/>
                  <a:lstStyle/>
                  <a:p>
                    <a:fld id="{29764709-8D06-408F-919C-F980C5DB32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7B-7194-4ED1-83BE-6DB595DA42A0}"/>
                </c:ext>
              </c:extLst>
            </c:dLbl>
            <c:dLbl>
              <c:idx val="1470"/>
              <c:layout/>
              <c:tx>
                <c:rich>
                  <a:bodyPr/>
                  <a:lstStyle/>
                  <a:p>
                    <a:fld id="{721805D7-962F-4A0F-B919-B3BA68AB1C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7D-7194-4ED1-83BE-6DB595DA42A0}"/>
                </c:ext>
              </c:extLst>
            </c:dLbl>
            <c:dLbl>
              <c:idx val="1471"/>
              <c:layout/>
              <c:tx>
                <c:rich>
                  <a:bodyPr/>
                  <a:lstStyle/>
                  <a:p>
                    <a:fld id="{12D0ADF7-00C3-46FA-8DC6-389ED51710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7F-7194-4ED1-83BE-6DB595DA42A0}"/>
                </c:ext>
              </c:extLst>
            </c:dLbl>
            <c:dLbl>
              <c:idx val="1472"/>
              <c:layout/>
              <c:tx>
                <c:rich>
                  <a:bodyPr/>
                  <a:lstStyle/>
                  <a:p>
                    <a:fld id="{B0476077-26FB-4087-86C8-A78DED3919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81-7194-4ED1-83BE-6DB595DA42A0}"/>
                </c:ext>
              </c:extLst>
            </c:dLbl>
            <c:dLbl>
              <c:idx val="1473"/>
              <c:layout/>
              <c:tx>
                <c:rich>
                  <a:bodyPr/>
                  <a:lstStyle/>
                  <a:p>
                    <a:fld id="{A75EA202-F828-476E-943C-136F1D0F62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83-7194-4ED1-83BE-6DB595DA42A0}"/>
                </c:ext>
              </c:extLst>
            </c:dLbl>
            <c:dLbl>
              <c:idx val="1474"/>
              <c:layout/>
              <c:tx>
                <c:rich>
                  <a:bodyPr/>
                  <a:lstStyle/>
                  <a:p>
                    <a:fld id="{D136799D-DE38-4C9E-AC03-5937254213A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85-7194-4ED1-83BE-6DB595DA42A0}"/>
                </c:ext>
              </c:extLst>
            </c:dLbl>
            <c:dLbl>
              <c:idx val="1475"/>
              <c:layout/>
              <c:tx>
                <c:rich>
                  <a:bodyPr/>
                  <a:lstStyle/>
                  <a:p>
                    <a:fld id="{B3056CFD-F1D7-4667-86DD-BCA77EB1D3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87-7194-4ED1-83BE-6DB595DA42A0}"/>
                </c:ext>
              </c:extLst>
            </c:dLbl>
            <c:dLbl>
              <c:idx val="1476"/>
              <c:layout/>
              <c:tx>
                <c:rich>
                  <a:bodyPr/>
                  <a:lstStyle/>
                  <a:p>
                    <a:fld id="{24CF5BAD-DC31-44D0-8EDC-F5CF258369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89-7194-4ED1-83BE-6DB595DA42A0}"/>
                </c:ext>
              </c:extLst>
            </c:dLbl>
            <c:dLbl>
              <c:idx val="1477"/>
              <c:layout/>
              <c:tx>
                <c:rich>
                  <a:bodyPr/>
                  <a:lstStyle/>
                  <a:p>
                    <a:fld id="{E5DB4238-002A-4660-B9E6-FEFFC6CF40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8B-7194-4ED1-83BE-6DB595DA42A0}"/>
                </c:ext>
              </c:extLst>
            </c:dLbl>
            <c:dLbl>
              <c:idx val="1478"/>
              <c:layout/>
              <c:tx>
                <c:rich>
                  <a:bodyPr/>
                  <a:lstStyle/>
                  <a:p>
                    <a:fld id="{584073F4-25F2-4D8F-8D4A-8F62820E8F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8D-7194-4ED1-83BE-6DB595DA42A0}"/>
                </c:ext>
              </c:extLst>
            </c:dLbl>
            <c:dLbl>
              <c:idx val="1479"/>
              <c:layout/>
              <c:tx>
                <c:rich>
                  <a:bodyPr/>
                  <a:lstStyle/>
                  <a:p>
                    <a:fld id="{BE457341-040B-4E2F-882A-50ACE1E6EB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8F-7194-4ED1-83BE-6DB595DA42A0}"/>
                </c:ext>
              </c:extLst>
            </c:dLbl>
            <c:dLbl>
              <c:idx val="1480"/>
              <c:layout/>
              <c:tx>
                <c:rich>
                  <a:bodyPr/>
                  <a:lstStyle/>
                  <a:p>
                    <a:fld id="{EAFFF9FE-9E3D-41A8-A429-1144B5F5FF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91-7194-4ED1-83BE-6DB595DA42A0}"/>
                </c:ext>
              </c:extLst>
            </c:dLbl>
            <c:dLbl>
              <c:idx val="1481"/>
              <c:layout/>
              <c:tx>
                <c:rich>
                  <a:bodyPr/>
                  <a:lstStyle/>
                  <a:p>
                    <a:fld id="{1938F598-2760-4784-ADC6-8CC2500486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93-7194-4ED1-83BE-6DB595DA42A0}"/>
                </c:ext>
              </c:extLst>
            </c:dLbl>
            <c:dLbl>
              <c:idx val="1482"/>
              <c:layout/>
              <c:tx>
                <c:rich>
                  <a:bodyPr/>
                  <a:lstStyle/>
                  <a:p>
                    <a:fld id="{32F903F3-7B17-4CA6-B00F-ACEFC2F8F7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95-7194-4ED1-83BE-6DB595DA42A0}"/>
                </c:ext>
              </c:extLst>
            </c:dLbl>
            <c:dLbl>
              <c:idx val="1483"/>
              <c:layout/>
              <c:tx>
                <c:rich>
                  <a:bodyPr/>
                  <a:lstStyle/>
                  <a:p>
                    <a:fld id="{94E905DD-42F4-4AC2-814C-0D09A0C551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97-7194-4ED1-83BE-6DB595DA42A0}"/>
                </c:ext>
              </c:extLst>
            </c:dLbl>
            <c:dLbl>
              <c:idx val="1484"/>
              <c:layout/>
              <c:tx>
                <c:rich>
                  <a:bodyPr/>
                  <a:lstStyle/>
                  <a:p>
                    <a:fld id="{EA74CEB1-F698-44F5-A79A-ABBC06A2C9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99-7194-4ED1-83BE-6DB595DA42A0}"/>
                </c:ext>
              </c:extLst>
            </c:dLbl>
            <c:dLbl>
              <c:idx val="1485"/>
              <c:layout/>
              <c:tx>
                <c:rich>
                  <a:bodyPr/>
                  <a:lstStyle/>
                  <a:p>
                    <a:fld id="{383B55FF-5CCF-40CB-B5DE-9892186DF7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9B-7194-4ED1-83BE-6DB595DA42A0}"/>
                </c:ext>
              </c:extLst>
            </c:dLbl>
            <c:dLbl>
              <c:idx val="1486"/>
              <c:layout/>
              <c:tx>
                <c:rich>
                  <a:bodyPr/>
                  <a:lstStyle/>
                  <a:p>
                    <a:fld id="{112BA341-E52F-4683-9BE9-084A055AC8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9D-7194-4ED1-83BE-6DB595DA42A0}"/>
                </c:ext>
              </c:extLst>
            </c:dLbl>
            <c:dLbl>
              <c:idx val="1487"/>
              <c:layout/>
              <c:tx>
                <c:rich>
                  <a:bodyPr/>
                  <a:lstStyle/>
                  <a:p>
                    <a:fld id="{C42C6855-5D7F-411F-AE13-363253698F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9F-7194-4ED1-83BE-6DB595DA42A0}"/>
                </c:ext>
              </c:extLst>
            </c:dLbl>
            <c:dLbl>
              <c:idx val="1488"/>
              <c:layout/>
              <c:tx>
                <c:rich>
                  <a:bodyPr/>
                  <a:lstStyle/>
                  <a:p>
                    <a:fld id="{4939D8F2-83A1-4D13-8F8E-2DF79DE2F2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A1-7194-4ED1-83BE-6DB595DA42A0}"/>
                </c:ext>
              </c:extLst>
            </c:dLbl>
            <c:dLbl>
              <c:idx val="1489"/>
              <c:layout/>
              <c:tx>
                <c:rich>
                  <a:bodyPr/>
                  <a:lstStyle/>
                  <a:p>
                    <a:fld id="{C1021CFA-2D42-4F7A-9156-B05B2D1E39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A3-7194-4ED1-83BE-6DB595DA42A0}"/>
                </c:ext>
              </c:extLst>
            </c:dLbl>
            <c:dLbl>
              <c:idx val="1490"/>
              <c:layout/>
              <c:tx>
                <c:rich>
                  <a:bodyPr/>
                  <a:lstStyle/>
                  <a:p>
                    <a:fld id="{9E2C9441-334B-4A6F-82BD-E69B772BE1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A5-7194-4ED1-83BE-6DB595DA42A0}"/>
                </c:ext>
              </c:extLst>
            </c:dLbl>
            <c:dLbl>
              <c:idx val="1491"/>
              <c:layout/>
              <c:tx>
                <c:rich>
                  <a:bodyPr/>
                  <a:lstStyle/>
                  <a:p>
                    <a:fld id="{4D59041F-AE31-41EA-8E9D-8F315D9DA8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A7-7194-4ED1-83BE-6DB595DA42A0}"/>
                </c:ext>
              </c:extLst>
            </c:dLbl>
            <c:dLbl>
              <c:idx val="1492"/>
              <c:layout/>
              <c:tx>
                <c:rich>
                  <a:bodyPr/>
                  <a:lstStyle/>
                  <a:p>
                    <a:fld id="{B8D78917-7AEC-4935-B8BF-4D6B4C26B2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A9-7194-4ED1-83BE-6DB595DA42A0}"/>
                </c:ext>
              </c:extLst>
            </c:dLbl>
            <c:dLbl>
              <c:idx val="1493"/>
              <c:layout/>
              <c:tx>
                <c:rich>
                  <a:bodyPr/>
                  <a:lstStyle/>
                  <a:p>
                    <a:fld id="{E5861AFF-4FE6-4B92-B959-571E48D8DA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AB-7194-4ED1-83BE-6DB595DA42A0}"/>
                </c:ext>
              </c:extLst>
            </c:dLbl>
            <c:dLbl>
              <c:idx val="1494"/>
              <c:layout/>
              <c:tx>
                <c:rich>
                  <a:bodyPr/>
                  <a:lstStyle/>
                  <a:p>
                    <a:fld id="{86C928EC-03C3-4CF9-9117-EE271A72B04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AD-7194-4ED1-83BE-6DB595DA42A0}"/>
                </c:ext>
              </c:extLst>
            </c:dLbl>
            <c:dLbl>
              <c:idx val="1495"/>
              <c:layout/>
              <c:tx>
                <c:rich>
                  <a:bodyPr/>
                  <a:lstStyle/>
                  <a:p>
                    <a:fld id="{7594B379-3D83-4564-8405-B955104E6F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AF-7194-4ED1-83BE-6DB595DA42A0}"/>
                </c:ext>
              </c:extLst>
            </c:dLbl>
            <c:dLbl>
              <c:idx val="1496"/>
              <c:layout/>
              <c:tx>
                <c:rich>
                  <a:bodyPr/>
                  <a:lstStyle/>
                  <a:p>
                    <a:fld id="{4949B330-6381-41CC-AAD3-4235D0DBD2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B1-7194-4ED1-83BE-6DB595DA42A0}"/>
                </c:ext>
              </c:extLst>
            </c:dLbl>
            <c:dLbl>
              <c:idx val="1497"/>
              <c:layout/>
              <c:tx>
                <c:rich>
                  <a:bodyPr/>
                  <a:lstStyle/>
                  <a:p>
                    <a:fld id="{65146939-DE99-4DA2-82D9-5ABEF75FF4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B3-7194-4ED1-83BE-6DB595DA42A0}"/>
                </c:ext>
              </c:extLst>
            </c:dLbl>
            <c:dLbl>
              <c:idx val="1498"/>
              <c:layout/>
              <c:tx>
                <c:rich>
                  <a:bodyPr/>
                  <a:lstStyle/>
                  <a:p>
                    <a:fld id="{91ED60A1-675D-471F-9E8C-EEB29FAA3F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B5-7194-4ED1-83BE-6DB595DA42A0}"/>
                </c:ext>
              </c:extLst>
            </c:dLbl>
            <c:dLbl>
              <c:idx val="1499"/>
              <c:layout/>
              <c:tx>
                <c:rich>
                  <a:bodyPr/>
                  <a:lstStyle/>
                  <a:p>
                    <a:fld id="{7D208DB4-2046-4979-AF09-27084F9386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B7-7194-4ED1-83BE-6DB595DA42A0}"/>
                </c:ext>
              </c:extLst>
            </c:dLbl>
            <c:dLbl>
              <c:idx val="1500"/>
              <c:layout/>
              <c:tx>
                <c:rich>
                  <a:bodyPr/>
                  <a:lstStyle/>
                  <a:p>
                    <a:fld id="{6915CCBA-0559-464F-AE33-ED7C618FA3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B9-7194-4ED1-83BE-6DB595DA42A0}"/>
                </c:ext>
              </c:extLst>
            </c:dLbl>
            <c:dLbl>
              <c:idx val="1501"/>
              <c:layout/>
              <c:tx>
                <c:rich>
                  <a:bodyPr/>
                  <a:lstStyle/>
                  <a:p>
                    <a:fld id="{A35F64FE-26A0-408F-975C-32879B29FB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BB-7194-4ED1-83BE-6DB595DA42A0}"/>
                </c:ext>
              </c:extLst>
            </c:dLbl>
            <c:dLbl>
              <c:idx val="1502"/>
              <c:layout/>
              <c:tx>
                <c:rich>
                  <a:bodyPr/>
                  <a:lstStyle/>
                  <a:p>
                    <a:fld id="{A657CB3E-961E-40DC-B9C8-BC46589E51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BD-7194-4ED1-83BE-6DB595DA42A0}"/>
                </c:ext>
              </c:extLst>
            </c:dLbl>
            <c:dLbl>
              <c:idx val="1503"/>
              <c:layout/>
              <c:tx>
                <c:rich>
                  <a:bodyPr/>
                  <a:lstStyle/>
                  <a:p>
                    <a:fld id="{FAB468E0-B010-44BE-B267-88DB05BD88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BF-7194-4ED1-83BE-6DB595DA42A0}"/>
                </c:ext>
              </c:extLst>
            </c:dLbl>
            <c:dLbl>
              <c:idx val="1504"/>
              <c:layout/>
              <c:tx>
                <c:rich>
                  <a:bodyPr/>
                  <a:lstStyle/>
                  <a:p>
                    <a:fld id="{717CA45B-878F-4CB6-AAF2-50342419A8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C1-7194-4ED1-83BE-6DB595DA42A0}"/>
                </c:ext>
              </c:extLst>
            </c:dLbl>
            <c:dLbl>
              <c:idx val="1505"/>
              <c:layout/>
              <c:tx>
                <c:rich>
                  <a:bodyPr/>
                  <a:lstStyle/>
                  <a:p>
                    <a:fld id="{2BDD0ED4-80FA-4FEF-8F32-57E13AC459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C3-7194-4ED1-83BE-6DB595DA42A0}"/>
                </c:ext>
              </c:extLst>
            </c:dLbl>
            <c:dLbl>
              <c:idx val="1506"/>
              <c:layout/>
              <c:tx>
                <c:rich>
                  <a:bodyPr/>
                  <a:lstStyle/>
                  <a:p>
                    <a:fld id="{644D2AF2-940B-410D-BAFC-ECCA02E29F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C5-7194-4ED1-83BE-6DB595DA42A0}"/>
                </c:ext>
              </c:extLst>
            </c:dLbl>
            <c:dLbl>
              <c:idx val="1507"/>
              <c:layout/>
              <c:tx>
                <c:rich>
                  <a:bodyPr/>
                  <a:lstStyle/>
                  <a:p>
                    <a:fld id="{FE83ADFE-ADEA-45B5-9EDB-3D2220B950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C7-7194-4ED1-83BE-6DB595DA42A0}"/>
                </c:ext>
              </c:extLst>
            </c:dLbl>
            <c:dLbl>
              <c:idx val="1508"/>
              <c:layout/>
              <c:tx>
                <c:rich>
                  <a:bodyPr/>
                  <a:lstStyle/>
                  <a:p>
                    <a:fld id="{8ED7294F-35F9-460B-A778-50B4E51F30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C9-7194-4ED1-83BE-6DB595DA42A0}"/>
                </c:ext>
              </c:extLst>
            </c:dLbl>
            <c:dLbl>
              <c:idx val="1509"/>
              <c:layout/>
              <c:tx>
                <c:rich>
                  <a:bodyPr/>
                  <a:lstStyle/>
                  <a:p>
                    <a:fld id="{6765C05B-B329-4E95-8B9B-780A8B5E6E8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CB-7194-4ED1-83BE-6DB595DA42A0}"/>
                </c:ext>
              </c:extLst>
            </c:dLbl>
            <c:dLbl>
              <c:idx val="1510"/>
              <c:layout/>
              <c:tx>
                <c:rich>
                  <a:bodyPr/>
                  <a:lstStyle/>
                  <a:p>
                    <a:fld id="{94E786A9-F983-49A4-A2FA-7E0B642D67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CD-7194-4ED1-83BE-6DB595DA42A0}"/>
                </c:ext>
              </c:extLst>
            </c:dLbl>
            <c:dLbl>
              <c:idx val="1511"/>
              <c:layout/>
              <c:tx>
                <c:rich>
                  <a:bodyPr/>
                  <a:lstStyle/>
                  <a:p>
                    <a:fld id="{E41A8B13-0CEB-421E-A1B6-A71BC6BAEB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CF-7194-4ED1-83BE-6DB595DA42A0}"/>
                </c:ext>
              </c:extLst>
            </c:dLbl>
            <c:dLbl>
              <c:idx val="1512"/>
              <c:layout/>
              <c:tx>
                <c:rich>
                  <a:bodyPr/>
                  <a:lstStyle/>
                  <a:p>
                    <a:fld id="{C4EF413F-949C-4DE6-BB0D-0E975B21F7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D1-7194-4ED1-83BE-6DB595DA42A0}"/>
                </c:ext>
              </c:extLst>
            </c:dLbl>
            <c:dLbl>
              <c:idx val="1513"/>
              <c:layout/>
              <c:tx>
                <c:rich>
                  <a:bodyPr/>
                  <a:lstStyle/>
                  <a:p>
                    <a:fld id="{7C3BC7E4-937D-4A79-AFB3-DFE4681C49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D3-7194-4ED1-83BE-6DB595DA42A0}"/>
                </c:ext>
              </c:extLst>
            </c:dLbl>
            <c:dLbl>
              <c:idx val="1514"/>
              <c:layout/>
              <c:tx>
                <c:rich>
                  <a:bodyPr/>
                  <a:lstStyle/>
                  <a:p>
                    <a:fld id="{C1B783E3-C2DE-44D6-9430-400E6DFE4A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D5-7194-4ED1-83BE-6DB595DA42A0}"/>
                </c:ext>
              </c:extLst>
            </c:dLbl>
            <c:dLbl>
              <c:idx val="1515"/>
              <c:layout/>
              <c:tx>
                <c:rich>
                  <a:bodyPr/>
                  <a:lstStyle/>
                  <a:p>
                    <a:fld id="{92101377-2A4C-4E55-B49F-19B8C7D720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D7-7194-4ED1-83BE-6DB595DA42A0}"/>
                </c:ext>
              </c:extLst>
            </c:dLbl>
            <c:dLbl>
              <c:idx val="1516"/>
              <c:layout/>
              <c:tx>
                <c:rich>
                  <a:bodyPr/>
                  <a:lstStyle/>
                  <a:p>
                    <a:fld id="{190BE85E-F064-41BA-A0E5-0BEE374F6C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D9-7194-4ED1-83BE-6DB595DA42A0}"/>
                </c:ext>
              </c:extLst>
            </c:dLbl>
            <c:dLbl>
              <c:idx val="1517"/>
              <c:layout/>
              <c:tx>
                <c:rich>
                  <a:bodyPr/>
                  <a:lstStyle/>
                  <a:p>
                    <a:fld id="{F7811492-1F7E-4095-82A2-A92FA6C234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DB-7194-4ED1-83BE-6DB595DA42A0}"/>
                </c:ext>
              </c:extLst>
            </c:dLbl>
            <c:dLbl>
              <c:idx val="1518"/>
              <c:layout/>
              <c:tx>
                <c:rich>
                  <a:bodyPr/>
                  <a:lstStyle/>
                  <a:p>
                    <a:fld id="{DB8B5C4D-4D77-4C01-BB88-9680C880E3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DD-7194-4ED1-83BE-6DB595DA42A0}"/>
                </c:ext>
              </c:extLst>
            </c:dLbl>
            <c:dLbl>
              <c:idx val="1519"/>
              <c:layout/>
              <c:tx>
                <c:rich>
                  <a:bodyPr/>
                  <a:lstStyle/>
                  <a:p>
                    <a:fld id="{C84EC331-217F-4763-B0BD-FA253E37C7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DF-7194-4ED1-83BE-6DB595DA42A0}"/>
                </c:ext>
              </c:extLst>
            </c:dLbl>
            <c:dLbl>
              <c:idx val="1520"/>
              <c:layout/>
              <c:tx>
                <c:rich>
                  <a:bodyPr/>
                  <a:lstStyle/>
                  <a:p>
                    <a:fld id="{22963E1C-45D1-41E8-A69C-E9CC0F2CA3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E1-7194-4ED1-83BE-6DB595DA42A0}"/>
                </c:ext>
              </c:extLst>
            </c:dLbl>
            <c:dLbl>
              <c:idx val="1521"/>
              <c:layout/>
              <c:tx>
                <c:rich>
                  <a:bodyPr/>
                  <a:lstStyle/>
                  <a:p>
                    <a:fld id="{0BD6B565-65DC-4CCD-B16E-45BFD6E57A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E3-7194-4ED1-83BE-6DB595DA42A0}"/>
                </c:ext>
              </c:extLst>
            </c:dLbl>
            <c:dLbl>
              <c:idx val="1522"/>
              <c:layout/>
              <c:tx>
                <c:rich>
                  <a:bodyPr/>
                  <a:lstStyle/>
                  <a:p>
                    <a:fld id="{5A8B4934-A5B4-4B13-ABFD-7982B61FE2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E5-7194-4ED1-83BE-6DB595DA42A0}"/>
                </c:ext>
              </c:extLst>
            </c:dLbl>
            <c:dLbl>
              <c:idx val="1523"/>
              <c:layout/>
              <c:tx>
                <c:rich>
                  <a:bodyPr/>
                  <a:lstStyle/>
                  <a:p>
                    <a:fld id="{302B9E0C-E86F-47C4-9E2E-F8E8E03D87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E7-7194-4ED1-83BE-6DB595DA42A0}"/>
                </c:ext>
              </c:extLst>
            </c:dLbl>
            <c:dLbl>
              <c:idx val="1524"/>
              <c:layout/>
              <c:tx>
                <c:rich>
                  <a:bodyPr/>
                  <a:lstStyle/>
                  <a:p>
                    <a:fld id="{C0727CE0-E36E-4821-A90E-904CD3AEAF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E9-7194-4ED1-83BE-6DB595DA42A0}"/>
                </c:ext>
              </c:extLst>
            </c:dLbl>
            <c:dLbl>
              <c:idx val="1525"/>
              <c:layout/>
              <c:tx>
                <c:rich>
                  <a:bodyPr/>
                  <a:lstStyle/>
                  <a:p>
                    <a:fld id="{D0327157-2E72-4177-9031-BA5D1588D2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EB-7194-4ED1-83BE-6DB595DA42A0}"/>
                </c:ext>
              </c:extLst>
            </c:dLbl>
            <c:dLbl>
              <c:idx val="1526"/>
              <c:layout/>
              <c:tx>
                <c:rich>
                  <a:bodyPr/>
                  <a:lstStyle/>
                  <a:p>
                    <a:fld id="{6CE9A1F7-DD69-42BD-99C3-87491D99D5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ED-7194-4ED1-83BE-6DB595DA42A0}"/>
                </c:ext>
              </c:extLst>
            </c:dLbl>
            <c:dLbl>
              <c:idx val="1527"/>
              <c:layout/>
              <c:tx>
                <c:rich>
                  <a:bodyPr/>
                  <a:lstStyle/>
                  <a:p>
                    <a:fld id="{11908A37-C2A6-4228-84BD-F918FDC54D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EF-7194-4ED1-83BE-6DB595DA42A0}"/>
                </c:ext>
              </c:extLst>
            </c:dLbl>
            <c:dLbl>
              <c:idx val="1528"/>
              <c:layout/>
              <c:tx>
                <c:rich>
                  <a:bodyPr/>
                  <a:lstStyle/>
                  <a:p>
                    <a:fld id="{647B1D6E-9B21-4F17-B3E6-8B7E63DE73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F1-7194-4ED1-83BE-6DB595DA42A0}"/>
                </c:ext>
              </c:extLst>
            </c:dLbl>
            <c:dLbl>
              <c:idx val="1529"/>
              <c:layout/>
              <c:tx>
                <c:rich>
                  <a:bodyPr/>
                  <a:lstStyle/>
                  <a:p>
                    <a:fld id="{F419BEC7-EDD0-4487-947B-21DE1A5C0E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F3-7194-4ED1-83BE-6DB595DA42A0}"/>
                </c:ext>
              </c:extLst>
            </c:dLbl>
            <c:dLbl>
              <c:idx val="1530"/>
              <c:layout/>
              <c:tx>
                <c:rich>
                  <a:bodyPr/>
                  <a:lstStyle/>
                  <a:p>
                    <a:fld id="{D9ABE162-8D34-4BA6-8F0C-AF5C1EE4D0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F5-7194-4ED1-83BE-6DB595DA42A0}"/>
                </c:ext>
              </c:extLst>
            </c:dLbl>
            <c:dLbl>
              <c:idx val="1531"/>
              <c:layout/>
              <c:tx>
                <c:rich>
                  <a:bodyPr/>
                  <a:lstStyle/>
                  <a:p>
                    <a:fld id="{C501D19D-C705-486B-82B7-6BE6296A0F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F7-7194-4ED1-83BE-6DB595DA42A0}"/>
                </c:ext>
              </c:extLst>
            </c:dLbl>
            <c:dLbl>
              <c:idx val="1532"/>
              <c:layout/>
              <c:tx>
                <c:rich>
                  <a:bodyPr/>
                  <a:lstStyle/>
                  <a:p>
                    <a:fld id="{94821AF2-C015-4DE6-B94B-9163B2A954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F9-7194-4ED1-83BE-6DB595DA42A0}"/>
                </c:ext>
              </c:extLst>
            </c:dLbl>
            <c:dLbl>
              <c:idx val="1533"/>
              <c:layout/>
              <c:tx>
                <c:rich>
                  <a:bodyPr/>
                  <a:lstStyle/>
                  <a:p>
                    <a:fld id="{2C782BEF-8C15-48B1-B94F-69661EC9B8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FB-7194-4ED1-83BE-6DB595DA42A0}"/>
                </c:ext>
              </c:extLst>
            </c:dLbl>
            <c:dLbl>
              <c:idx val="1534"/>
              <c:layout/>
              <c:tx>
                <c:rich>
                  <a:bodyPr/>
                  <a:lstStyle/>
                  <a:p>
                    <a:fld id="{39EC1734-FC36-40BC-8499-BB5D8817AD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FD-7194-4ED1-83BE-6DB595DA42A0}"/>
                </c:ext>
              </c:extLst>
            </c:dLbl>
            <c:dLbl>
              <c:idx val="1535"/>
              <c:layout/>
              <c:tx>
                <c:rich>
                  <a:bodyPr/>
                  <a:lstStyle/>
                  <a:p>
                    <a:fld id="{E86F1806-985D-4B85-9D54-E6FB792C36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BFF-7194-4ED1-83BE-6DB595DA42A0}"/>
                </c:ext>
              </c:extLst>
            </c:dLbl>
            <c:dLbl>
              <c:idx val="1536"/>
              <c:layout/>
              <c:tx>
                <c:rich>
                  <a:bodyPr/>
                  <a:lstStyle/>
                  <a:p>
                    <a:fld id="{BEF0263F-079F-4304-B2A6-113983EA47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01-7194-4ED1-83BE-6DB595DA42A0}"/>
                </c:ext>
              </c:extLst>
            </c:dLbl>
            <c:dLbl>
              <c:idx val="1537"/>
              <c:layout/>
              <c:tx>
                <c:rich>
                  <a:bodyPr/>
                  <a:lstStyle/>
                  <a:p>
                    <a:fld id="{B9FB302D-1D5A-4F2C-B94C-29A483601B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03-7194-4ED1-83BE-6DB595DA42A0}"/>
                </c:ext>
              </c:extLst>
            </c:dLbl>
            <c:dLbl>
              <c:idx val="1538"/>
              <c:layout/>
              <c:tx>
                <c:rich>
                  <a:bodyPr/>
                  <a:lstStyle/>
                  <a:p>
                    <a:fld id="{5B6D01F4-EC71-4ADE-96DD-CDA1BD8481A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05-7194-4ED1-83BE-6DB595DA42A0}"/>
                </c:ext>
              </c:extLst>
            </c:dLbl>
            <c:dLbl>
              <c:idx val="1539"/>
              <c:layout/>
              <c:tx>
                <c:rich>
                  <a:bodyPr/>
                  <a:lstStyle/>
                  <a:p>
                    <a:fld id="{D47EBBAD-D02B-4F2B-A877-D1352007D2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07-7194-4ED1-83BE-6DB595DA42A0}"/>
                </c:ext>
              </c:extLst>
            </c:dLbl>
            <c:dLbl>
              <c:idx val="1540"/>
              <c:layout/>
              <c:tx>
                <c:rich>
                  <a:bodyPr/>
                  <a:lstStyle/>
                  <a:p>
                    <a:fld id="{6377DE0A-190B-4957-99C6-04B3471D7F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09-7194-4ED1-83BE-6DB595DA42A0}"/>
                </c:ext>
              </c:extLst>
            </c:dLbl>
            <c:dLbl>
              <c:idx val="1541"/>
              <c:layout/>
              <c:tx>
                <c:rich>
                  <a:bodyPr/>
                  <a:lstStyle/>
                  <a:p>
                    <a:fld id="{356E655D-C37B-4F3C-84AA-889B9301CF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0B-7194-4ED1-83BE-6DB595DA42A0}"/>
                </c:ext>
              </c:extLst>
            </c:dLbl>
            <c:dLbl>
              <c:idx val="1542"/>
              <c:layout/>
              <c:tx>
                <c:rich>
                  <a:bodyPr/>
                  <a:lstStyle/>
                  <a:p>
                    <a:fld id="{AA6610E6-A37D-4859-8B21-0E8F911C09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0D-7194-4ED1-83BE-6DB595DA42A0}"/>
                </c:ext>
              </c:extLst>
            </c:dLbl>
            <c:dLbl>
              <c:idx val="1543"/>
              <c:layout/>
              <c:tx>
                <c:rich>
                  <a:bodyPr/>
                  <a:lstStyle/>
                  <a:p>
                    <a:fld id="{8299B2B3-D79C-4E39-BB2B-4FE2FF0790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0F-7194-4ED1-83BE-6DB595DA42A0}"/>
                </c:ext>
              </c:extLst>
            </c:dLbl>
            <c:dLbl>
              <c:idx val="1544"/>
              <c:layout/>
              <c:tx>
                <c:rich>
                  <a:bodyPr/>
                  <a:lstStyle/>
                  <a:p>
                    <a:fld id="{D5C6E3BF-6C58-4BF7-A809-B0BA60414A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11-7194-4ED1-83BE-6DB595DA42A0}"/>
                </c:ext>
              </c:extLst>
            </c:dLbl>
            <c:dLbl>
              <c:idx val="1545"/>
              <c:layout/>
              <c:tx>
                <c:rich>
                  <a:bodyPr/>
                  <a:lstStyle/>
                  <a:p>
                    <a:fld id="{807994FB-0DC8-4CA7-8D3A-237C5E78BF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13-7194-4ED1-83BE-6DB595DA42A0}"/>
                </c:ext>
              </c:extLst>
            </c:dLbl>
            <c:dLbl>
              <c:idx val="1546"/>
              <c:layout/>
              <c:tx>
                <c:rich>
                  <a:bodyPr/>
                  <a:lstStyle/>
                  <a:p>
                    <a:fld id="{38F34A1C-88DD-46B2-AFD0-7FACEFBBF8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15-7194-4ED1-83BE-6DB595DA42A0}"/>
                </c:ext>
              </c:extLst>
            </c:dLbl>
            <c:dLbl>
              <c:idx val="1547"/>
              <c:layout/>
              <c:tx>
                <c:rich>
                  <a:bodyPr/>
                  <a:lstStyle/>
                  <a:p>
                    <a:fld id="{27E03F58-52EF-4036-B7D2-1B90A4E3C8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17-7194-4ED1-83BE-6DB595DA42A0}"/>
                </c:ext>
              </c:extLst>
            </c:dLbl>
            <c:dLbl>
              <c:idx val="1548"/>
              <c:layout/>
              <c:tx>
                <c:rich>
                  <a:bodyPr/>
                  <a:lstStyle/>
                  <a:p>
                    <a:fld id="{C2DF903B-FEE5-4358-A97B-172B9FEB1F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19-7194-4ED1-83BE-6DB595DA42A0}"/>
                </c:ext>
              </c:extLst>
            </c:dLbl>
            <c:dLbl>
              <c:idx val="1549"/>
              <c:layout/>
              <c:tx>
                <c:rich>
                  <a:bodyPr/>
                  <a:lstStyle/>
                  <a:p>
                    <a:fld id="{79243B68-A539-464C-9A37-33BF7F6CBF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1B-7194-4ED1-83BE-6DB595DA42A0}"/>
                </c:ext>
              </c:extLst>
            </c:dLbl>
            <c:dLbl>
              <c:idx val="1550"/>
              <c:layout/>
              <c:tx>
                <c:rich>
                  <a:bodyPr/>
                  <a:lstStyle/>
                  <a:p>
                    <a:fld id="{72FC0C61-5379-4EBF-A245-04FB9740E4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1D-7194-4ED1-83BE-6DB595DA42A0}"/>
                </c:ext>
              </c:extLst>
            </c:dLbl>
            <c:dLbl>
              <c:idx val="1551"/>
              <c:layout/>
              <c:tx>
                <c:rich>
                  <a:bodyPr/>
                  <a:lstStyle/>
                  <a:p>
                    <a:fld id="{14A83D98-03C3-4038-9CE8-7160734B42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1F-7194-4ED1-83BE-6DB595DA42A0}"/>
                </c:ext>
              </c:extLst>
            </c:dLbl>
            <c:dLbl>
              <c:idx val="1552"/>
              <c:layout/>
              <c:tx>
                <c:rich>
                  <a:bodyPr/>
                  <a:lstStyle/>
                  <a:p>
                    <a:fld id="{7FAA5A6D-4066-4AED-A352-8ADA73FCF2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21-7194-4ED1-83BE-6DB595DA42A0}"/>
                </c:ext>
              </c:extLst>
            </c:dLbl>
            <c:dLbl>
              <c:idx val="1553"/>
              <c:layout/>
              <c:tx>
                <c:rich>
                  <a:bodyPr/>
                  <a:lstStyle/>
                  <a:p>
                    <a:fld id="{1DC04EB3-505F-47E0-B64C-03F9391AB9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23-7194-4ED1-83BE-6DB595DA42A0}"/>
                </c:ext>
              </c:extLst>
            </c:dLbl>
            <c:dLbl>
              <c:idx val="1554"/>
              <c:layout/>
              <c:tx>
                <c:rich>
                  <a:bodyPr/>
                  <a:lstStyle/>
                  <a:p>
                    <a:fld id="{BFAACD91-A351-4684-B012-9A59CB562A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25-7194-4ED1-83BE-6DB595DA42A0}"/>
                </c:ext>
              </c:extLst>
            </c:dLbl>
            <c:dLbl>
              <c:idx val="1555"/>
              <c:layout/>
              <c:tx>
                <c:rich>
                  <a:bodyPr/>
                  <a:lstStyle/>
                  <a:p>
                    <a:fld id="{2A9D3A30-4BC0-437D-B6F4-24CCB07BA12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27-7194-4ED1-83BE-6DB595DA42A0}"/>
                </c:ext>
              </c:extLst>
            </c:dLbl>
            <c:dLbl>
              <c:idx val="1556"/>
              <c:layout/>
              <c:tx>
                <c:rich>
                  <a:bodyPr/>
                  <a:lstStyle/>
                  <a:p>
                    <a:fld id="{9D7F609A-0160-4120-92E0-7A207B9DB0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29-7194-4ED1-83BE-6DB595DA42A0}"/>
                </c:ext>
              </c:extLst>
            </c:dLbl>
            <c:dLbl>
              <c:idx val="1557"/>
              <c:layout/>
              <c:tx>
                <c:rich>
                  <a:bodyPr/>
                  <a:lstStyle/>
                  <a:p>
                    <a:fld id="{9B75EA42-62F9-45CB-994C-079EC532F74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2B-7194-4ED1-83BE-6DB595DA42A0}"/>
                </c:ext>
              </c:extLst>
            </c:dLbl>
            <c:dLbl>
              <c:idx val="1558"/>
              <c:layout/>
              <c:tx>
                <c:rich>
                  <a:bodyPr/>
                  <a:lstStyle/>
                  <a:p>
                    <a:fld id="{A0342710-6ABB-47FB-ABBF-1634585B1B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2D-7194-4ED1-83BE-6DB595DA42A0}"/>
                </c:ext>
              </c:extLst>
            </c:dLbl>
            <c:dLbl>
              <c:idx val="1559"/>
              <c:layout/>
              <c:tx>
                <c:rich>
                  <a:bodyPr/>
                  <a:lstStyle/>
                  <a:p>
                    <a:fld id="{C7CA4263-808E-4169-AA00-85F81D3BBC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2F-7194-4ED1-83BE-6DB595DA42A0}"/>
                </c:ext>
              </c:extLst>
            </c:dLbl>
            <c:dLbl>
              <c:idx val="1560"/>
              <c:layout/>
              <c:tx>
                <c:rich>
                  <a:bodyPr/>
                  <a:lstStyle/>
                  <a:p>
                    <a:fld id="{AA139CB6-987C-436B-AF84-1FAA31EF39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31-7194-4ED1-83BE-6DB595DA42A0}"/>
                </c:ext>
              </c:extLst>
            </c:dLbl>
            <c:dLbl>
              <c:idx val="1561"/>
              <c:layout/>
              <c:tx>
                <c:rich>
                  <a:bodyPr/>
                  <a:lstStyle/>
                  <a:p>
                    <a:fld id="{534DB179-28E2-4D23-A8B7-A8DF170EE7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33-7194-4ED1-83BE-6DB595DA42A0}"/>
                </c:ext>
              </c:extLst>
            </c:dLbl>
            <c:dLbl>
              <c:idx val="1562"/>
              <c:layout/>
              <c:tx>
                <c:rich>
                  <a:bodyPr/>
                  <a:lstStyle/>
                  <a:p>
                    <a:fld id="{4CDA402C-07C5-4F9F-B1CF-9A3953AF20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35-7194-4ED1-83BE-6DB595DA42A0}"/>
                </c:ext>
              </c:extLst>
            </c:dLbl>
            <c:dLbl>
              <c:idx val="1563"/>
              <c:layout/>
              <c:tx>
                <c:rich>
                  <a:bodyPr/>
                  <a:lstStyle/>
                  <a:p>
                    <a:fld id="{4335383D-B46F-4C9C-A371-8481A3219D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37-7194-4ED1-83BE-6DB595DA42A0}"/>
                </c:ext>
              </c:extLst>
            </c:dLbl>
            <c:dLbl>
              <c:idx val="1564"/>
              <c:layout/>
              <c:tx>
                <c:rich>
                  <a:bodyPr/>
                  <a:lstStyle/>
                  <a:p>
                    <a:fld id="{D0D0C927-5EBF-4464-B051-9B2944802C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39-7194-4ED1-83BE-6DB595DA42A0}"/>
                </c:ext>
              </c:extLst>
            </c:dLbl>
            <c:dLbl>
              <c:idx val="1565"/>
              <c:layout/>
              <c:tx>
                <c:rich>
                  <a:bodyPr/>
                  <a:lstStyle/>
                  <a:p>
                    <a:fld id="{78478C9E-932E-4DC5-BF83-3960136689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3B-7194-4ED1-83BE-6DB595DA42A0}"/>
                </c:ext>
              </c:extLst>
            </c:dLbl>
            <c:dLbl>
              <c:idx val="1566"/>
              <c:layout/>
              <c:tx>
                <c:rich>
                  <a:bodyPr/>
                  <a:lstStyle/>
                  <a:p>
                    <a:fld id="{FC305367-83E9-4595-AE6B-877E1077A2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3D-7194-4ED1-83BE-6DB595DA42A0}"/>
                </c:ext>
              </c:extLst>
            </c:dLbl>
            <c:dLbl>
              <c:idx val="1567"/>
              <c:layout/>
              <c:tx>
                <c:rich>
                  <a:bodyPr/>
                  <a:lstStyle/>
                  <a:p>
                    <a:fld id="{E2E0A6CB-B689-498C-A9BF-360F483588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3F-7194-4ED1-83BE-6DB595DA42A0}"/>
                </c:ext>
              </c:extLst>
            </c:dLbl>
            <c:dLbl>
              <c:idx val="1568"/>
              <c:layout/>
              <c:tx>
                <c:rich>
                  <a:bodyPr/>
                  <a:lstStyle/>
                  <a:p>
                    <a:fld id="{D8C1ED5C-1773-4297-97DE-C0BA95CB16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41-7194-4ED1-83BE-6DB595DA42A0}"/>
                </c:ext>
              </c:extLst>
            </c:dLbl>
            <c:dLbl>
              <c:idx val="1569"/>
              <c:layout/>
              <c:tx>
                <c:rich>
                  <a:bodyPr/>
                  <a:lstStyle/>
                  <a:p>
                    <a:fld id="{00083118-96C2-4C25-91C7-7518CBEC58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43-7194-4ED1-83BE-6DB595DA42A0}"/>
                </c:ext>
              </c:extLst>
            </c:dLbl>
            <c:dLbl>
              <c:idx val="1570"/>
              <c:layout/>
              <c:tx>
                <c:rich>
                  <a:bodyPr/>
                  <a:lstStyle/>
                  <a:p>
                    <a:fld id="{70FE5183-F3D8-459B-A94D-9063682C1E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45-7194-4ED1-83BE-6DB595DA42A0}"/>
                </c:ext>
              </c:extLst>
            </c:dLbl>
            <c:dLbl>
              <c:idx val="1571"/>
              <c:layout/>
              <c:tx>
                <c:rich>
                  <a:bodyPr/>
                  <a:lstStyle/>
                  <a:p>
                    <a:fld id="{C1FAAF98-5E22-4632-855F-01619BBB0D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47-7194-4ED1-83BE-6DB595DA42A0}"/>
                </c:ext>
              </c:extLst>
            </c:dLbl>
            <c:dLbl>
              <c:idx val="1572"/>
              <c:layout/>
              <c:tx>
                <c:rich>
                  <a:bodyPr/>
                  <a:lstStyle/>
                  <a:p>
                    <a:fld id="{022147EF-253F-4B97-AF9B-EF2AD23157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49-7194-4ED1-83BE-6DB595DA42A0}"/>
                </c:ext>
              </c:extLst>
            </c:dLbl>
            <c:dLbl>
              <c:idx val="1573"/>
              <c:layout/>
              <c:tx>
                <c:rich>
                  <a:bodyPr/>
                  <a:lstStyle/>
                  <a:p>
                    <a:fld id="{9DC59148-C976-4D9F-91EF-641C4D984E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4B-7194-4ED1-83BE-6DB595DA42A0}"/>
                </c:ext>
              </c:extLst>
            </c:dLbl>
            <c:dLbl>
              <c:idx val="1574"/>
              <c:layout/>
              <c:tx>
                <c:rich>
                  <a:bodyPr/>
                  <a:lstStyle/>
                  <a:p>
                    <a:fld id="{3CFD7482-0B4D-49FF-A8F0-CD3DCB355F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4D-7194-4ED1-83BE-6DB595DA42A0}"/>
                </c:ext>
              </c:extLst>
            </c:dLbl>
            <c:dLbl>
              <c:idx val="1575"/>
              <c:layout/>
              <c:tx>
                <c:rich>
                  <a:bodyPr/>
                  <a:lstStyle/>
                  <a:p>
                    <a:fld id="{C80E12C0-4CB1-489F-9896-09B5D0E483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4F-7194-4ED1-83BE-6DB595DA42A0}"/>
                </c:ext>
              </c:extLst>
            </c:dLbl>
            <c:dLbl>
              <c:idx val="1576"/>
              <c:layout/>
              <c:tx>
                <c:rich>
                  <a:bodyPr/>
                  <a:lstStyle/>
                  <a:p>
                    <a:fld id="{3DE6A277-88DD-478D-B81A-506C0F27EF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51-7194-4ED1-83BE-6DB595DA42A0}"/>
                </c:ext>
              </c:extLst>
            </c:dLbl>
            <c:dLbl>
              <c:idx val="1577"/>
              <c:layout/>
              <c:tx>
                <c:rich>
                  <a:bodyPr/>
                  <a:lstStyle/>
                  <a:p>
                    <a:fld id="{77AEC941-E4BE-4560-90F2-85673FFC32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53-7194-4ED1-83BE-6DB595DA42A0}"/>
                </c:ext>
              </c:extLst>
            </c:dLbl>
            <c:dLbl>
              <c:idx val="1578"/>
              <c:layout/>
              <c:tx>
                <c:rich>
                  <a:bodyPr/>
                  <a:lstStyle/>
                  <a:p>
                    <a:fld id="{3231C74E-E0F5-4016-9F5C-CCD9F1F211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55-7194-4ED1-83BE-6DB595DA42A0}"/>
                </c:ext>
              </c:extLst>
            </c:dLbl>
            <c:dLbl>
              <c:idx val="1579"/>
              <c:layout/>
              <c:tx>
                <c:rich>
                  <a:bodyPr/>
                  <a:lstStyle/>
                  <a:p>
                    <a:fld id="{E422E39A-1812-4358-A7CE-FB86211161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57-7194-4ED1-83BE-6DB595DA42A0}"/>
                </c:ext>
              </c:extLst>
            </c:dLbl>
            <c:dLbl>
              <c:idx val="1580"/>
              <c:layout/>
              <c:tx>
                <c:rich>
                  <a:bodyPr/>
                  <a:lstStyle/>
                  <a:p>
                    <a:fld id="{405BF774-E116-42C4-93D6-27BE822DB7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59-7194-4ED1-83BE-6DB595DA42A0}"/>
                </c:ext>
              </c:extLst>
            </c:dLbl>
            <c:dLbl>
              <c:idx val="1581"/>
              <c:layout/>
              <c:tx>
                <c:rich>
                  <a:bodyPr/>
                  <a:lstStyle/>
                  <a:p>
                    <a:fld id="{9EA08962-ECD9-424F-8C3E-10B47BB43C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5B-7194-4ED1-83BE-6DB595DA42A0}"/>
                </c:ext>
              </c:extLst>
            </c:dLbl>
            <c:dLbl>
              <c:idx val="1582"/>
              <c:layout/>
              <c:tx>
                <c:rich>
                  <a:bodyPr/>
                  <a:lstStyle/>
                  <a:p>
                    <a:fld id="{D1060C7B-F1B6-4E72-846A-0A6AA79BC94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5D-7194-4ED1-83BE-6DB595DA42A0}"/>
                </c:ext>
              </c:extLst>
            </c:dLbl>
            <c:dLbl>
              <c:idx val="1583"/>
              <c:layout/>
              <c:tx>
                <c:rich>
                  <a:bodyPr/>
                  <a:lstStyle/>
                  <a:p>
                    <a:fld id="{C3E3BC75-A905-4CC0-87F4-C10E819FCF7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5F-7194-4ED1-83BE-6DB595DA42A0}"/>
                </c:ext>
              </c:extLst>
            </c:dLbl>
            <c:dLbl>
              <c:idx val="1584"/>
              <c:layout/>
              <c:tx>
                <c:rich>
                  <a:bodyPr/>
                  <a:lstStyle/>
                  <a:p>
                    <a:fld id="{DFDFFAEF-F7CF-44E2-8689-B3C1C2407A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61-7194-4ED1-83BE-6DB595DA42A0}"/>
                </c:ext>
              </c:extLst>
            </c:dLbl>
            <c:dLbl>
              <c:idx val="1585"/>
              <c:layout/>
              <c:tx>
                <c:rich>
                  <a:bodyPr/>
                  <a:lstStyle/>
                  <a:p>
                    <a:fld id="{62403F5B-A7D8-4D94-A1BB-67D2B6A2ED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63-7194-4ED1-83BE-6DB595DA42A0}"/>
                </c:ext>
              </c:extLst>
            </c:dLbl>
            <c:dLbl>
              <c:idx val="1586"/>
              <c:layout/>
              <c:tx>
                <c:rich>
                  <a:bodyPr/>
                  <a:lstStyle/>
                  <a:p>
                    <a:fld id="{BBF3760E-5253-406B-B24E-AC753AF696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65-7194-4ED1-83BE-6DB595DA42A0}"/>
                </c:ext>
              </c:extLst>
            </c:dLbl>
            <c:dLbl>
              <c:idx val="1587"/>
              <c:layout/>
              <c:tx>
                <c:rich>
                  <a:bodyPr/>
                  <a:lstStyle/>
                  <a:p>
                    <a:fld id="{B34999F5-8B3F-410C-9EDC-54B835A704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67-7194-4ED1-83BE-6DB595DA42A0}"/>
                </c:ext>
              </c:extLst>
            </c:dLbl>
            <c:dLbl>
              <c:idx val="1588"/>
              <c:layout/>
              <c:tx>
                <c:rich>
                  <a:bodyPr/>
                  <a:lstStyle/>
                  <a:p>
                    <a:fld id="{2425586F-F680-4288-BAEE-E84B4555D3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69-7194-4ED1-83BE-6DB595DA42A0}"/>
                </c:ext>
              </c:extLst>
            </c:dLbl>
            <c:dLbl>
              <c:idx val="1589"/>
              <c:layout/>
              <c:tx>
                <c:rich>
                  <a:bodyPr/>
                  <a:lstStyle/>
                  <a:p>
                    <a:fld id="{F3F73B01-63F1-4687-A75F-69BBF8C04C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6B-7194-4ED1-83BE-6DB595DA42A0}"/>
                </c:ext>
              </c:extLst>
            </c:dLbl>
            <c:dLbl>
              <c:idx val="1590"/>
              <c:layout/>
              <c:tx>
                <c:rich>
                  <a:bodyPr/>
                  <a:lstStyle/>
                  <a:p>
                    <a:fld id="{49B763EA-E156-4E84-B280-13A82F28EB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6D-7194-4ED1-83BE-6DB595DA42A0}"/>
                </c:ext>
              </c:extLst>
            </c:dLbl>
            <c:dLbl>
              <c:idx val="1591"/>
              <c:layout/>
              <c:tx>
                <c:rich>
                  <a:bodyPr/>
                  <a:lstStyle/>
                  <a:p>
                    <a:fld id="{C8B4AE3F-791C-4203-977F-A467A92B3F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6F-7194-4ED1-83BE-6DB595DA42A0}"/>
                </c:ext>
              </c:extLst>
            </c:dLbl>
            <c:dLbl>
              <c:idx val="1592"/>
              <c:layout/>
              <c:tx>
                <c:rich>
                  <a:bodyPr/>
                  <a:lstStyle/>
                  <a:p>
                    <a:fld id="{76A92FF9-9FDF-4454-8303-2737B6577C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71-7194-4ED1-83BE-6DB595DA42A0}"/>
                </c:ext>
              </c:extLst>
            </c:dLbl>
            <c:dLbl>
              <c:idx val="1593"/>
              <c:layout/>
              <c:tx>
                <c:rich>
                  <a:bodyPr/>
                  <a:lstStyle/>
                  <a:p>
                    <a:fld id="{3D5A021A-1C52-4403-B355-42E42CA6B4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73-7194-4ED1-83BE-6DB595DA42A0}"/>
                </c:ext>
              </c:extLst>
            </c:dLbl>
            <c:dLbl>
              <c:idx val="1594"/>
              <c:layout/>
              <c:tx>
                <c:rich>
                  <a:bodyPr/>
                  <a:lstStyle/>
                  <a:p>
                    <a:fld id="{3CDCE7DF-29C1-474C-A46F-B9CCEEB3B3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75-7194-4ED1-83BE-6DB595DA42A0}"/>
                </c:ext>
              </c:extLst>
            </c:dLbl>
            <c:dLbl>
              <c:idx val="1595"/>
              <c:layout/>
              <c:tx>
                <c:rich>
                  <a:bodyPr/>
                  <a:lstStyle/>
                  <a:p>
                    <a:fld id="{A83B18DB-0CF7-4EC6-80A2-415F0A202C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77-7194-4ED1-83BE-6DB595DA42A0}"/>
                </c:ext>
              </c:extLst>
            </c:dLbl>
            <c:dLbl>
              <c:idx val="1596"/>
              <c:layout/>
              <c:tx>
                <c:rich>
                  <a:bodyPr/>
                  <a:lstStyle/>
                  <a:p>
                    <a:fld id="{5C1B8D37-FF0E-45BD-AB1D-E7DF05A00A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79-7194-4ED1-83BE-6DB595DA42A0}"/>
                </c:ext>
              </c:extLst>
            </c:dLbl>
            <c:dLbl>
              <c:idx val="1597"/>
              <c:layout/>
              <c:tx>
                <c:rich>
                  <a:bodyPr/>
                  <a:lstStyle/>
                  <a:p>
                    <a:fld id="{237D0E9C-34AF-48A2-A7DA-C3835688D8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7B-7194-4ED1-83BE-6DB595DA42A0}"/>
                </c:ext>
              </c:extLst>
            </c:dLbl>
            <c:dLbl>
              <c:idx val="1598"/>
              <c:layout/>
              <c:tx>
                <c:rich>
                  <a:bodyPr/>
                  <a:lstStyle/>
                  <a:p>
                    <a:fld id="{B0A274DA-9C57-4140-B686-A5FA94D33DB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7D-7194-4ED1-83BE-6DB595DA42A0}"/>
                </c:ext>
              </c:extLst>
            </c:dLbl>
            <c:dLbl>
              <c:idx val="1599"/>
              <c:layout/>
              <c:tx>
                <c:rich>
                  <a:bodyPr/>
                  <a:lstStyle/>
                  <a:p>
                    <a:fld id="{16C0EA03-581E-427C-BD47-BB429788388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7F-7194-4ED1-83BE-6DB595DA42A0}"/>
                </c:ext>
              </c:extLst>
            </c:dLbl>
            <c:dLbl>
              <c:idx val="1600"/>
              <c:layout/>
              <c:tx>
                <c:rich>
                  <a:bodyPr/>
                  <a:lstStyle/>
                  <a:p>
                    <a:fld id="{9D81C92F-0A72-4EAA-AB7B-2AD9E91858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81-7194-4ED1-83BE-6DB595DA42A0}"/>
                </c:ext>
              </c:extLst>
            </c:dLbl>
            <c:dLbl>
              <c:idx val="1601"/>
              <c:layout/>
              <c:tx>
                <c:rich>
                  <a:bodyPr/>
                  <a:lstStyle/>
                  <a:p>
                    <a:fld id="{6DF1FF0E-9480-4514-802B-C3C92AD86F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83-7194-4ED1-83BE-6DB595DA42A0}"/>
                </c:ext>
              </c:extLst>
            </c:dLbl>
            <c:dLbl>
              <c:idx val="1602"/>
              <c:layout/>
              <c:tx>
                <c:rich>
                  <a:bodyPr/>
                  <a:lstStyle/>
                  <a:p>
                    <a:fld id="{CD56D174-53FE-41F9-8631-C9D8B82B548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85-7194-4ED1-83BE-6DB595DA42A0}"/>
                </c:ext>
              </c:extLst>
            </c:dLbl>
            <c:dLbl>
              <c:idx val="1603"/>
              <c:layout/>
              <c:tx>
                <c:rich>
                  <a:bodyPr/>
                  <a:lstStyle/>
                  <a:p>
                    <a:fld id="{F69A9493-C197-4E37-B806-594BF67BE1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87-7194-4ED1-83BE-6DB595DA42A0}"/>
                </c:ext>
              </c:extLst>
            </c:dLbl>
            <c:dLbl>
              <c:idx val="1604"/>
              <c:layout/>
              <c:tx>
                <c:rich>
                  <a:bodyPr/>
                  <a:lstStyle/>
                  <a:p>
                    <a:fld id="{54A4982C-CC42-46CB-B55B-57F4B192D0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89-7194-4ED1-83BE-6DB595DA42A0}"/>
                </c:ext>
              </c:extLst>
            </c:dLbl>
            <c:dLbl>
              <c:idx val="1605"/>
              <c:layout/>
              <c:tx>
                <c:rich>
                  <a:bodyPr/>
                  <a:lstStyle/>
                  <a:p>
                    <a:fld id="{D5E9F6E7-227B-4535-B776-50D306520F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8B-7194-4ED1-83BE-6DB595DA42A0}"/>
                </c:ext>
              </c:extLst>
            </c:dLbl>
            <c:dLbl>
              <c:idx val="1606"/>
              <c:layout/>
              <c:tx>
                <c:rich>
                  <a:bodyPr/>
                  <a:lstStyle/>
                  <a:p>
                    <a:fld id="{14856E67-91C8-487F-8145-43D1CE3345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8D-7194-4ED1-83BE-6DB595DA42A0}"/>
                </c:ext>
              </c:extLst>
            </c:dLbl>
            <c:dLbl>
              <c:idx val="1607"/>
              <c:layout/>
              <c:tx>
                <c:rich>
                  <a:bodyPr/>
                  <a:lstStyle/>
                  <a:p>
                    <a:fld id="{152132AE-CBCA-498B-B7C4-A5D121133E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8F-7194-4ED1-83BE-6DB595DA42A0}"/>
                </c:ext>
              </c:extLst>
            </c:dLbl>
            <c:dLbl>
              <c:idx val="1608"/>
              <c:layout/>
              <c:tx>
                <c:rich>
                  <a:bodyPr/>
                  <a:lstStyle/>
                  <a:p>
                    <a:fld id="{A15A57B3-78EF-47E4-A6BD-BE9AE64750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91-7194-4ED1-83BE-6DB595DA42A0}"/>
                </c:ext>
              </c:extLst>
            </c:dLbl>
            <c:dLbl>
              <c:idx val="1609"/>
              <c:layout/>
              <c:tx>
                <c:rich>
                  <a:bodyPr/>
                  <a:lstStyle/>
                  <a:p>
                    <a:fld id="{9EF2D45A-7A90-4CE7-B111-20AC33E89E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93-7194-4ED1-83BE-6DB595DA42A0}"/>
                </c:ext>
              </c:extLst>
            </c:dLbl>
            <c:dLbl>
              <c:idx val="1610"/>
              <c:layout/>
              <c:tx>
                <c:rich>
                  <a:bodyPr/>
                  <a:lstStyle/>
                  <a:p>
                    <a:fld id="{BDAAFA28-14D9-47AA-9EC2-BAF77DF06C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95-7194-4ED1-83BE-6DB595DA42A0}"/>
                </c:ext>
              </c:extLst>
            </c:dLbl>
            <c:dLbl>
              <c:idx val="1611"/>
              <c:layout/>
              <c:tx>
                <c:rich>
                  <a:bodyPr/>
                  <a:lstStyle/>
                  <a:p>
                    <a:fld id="{9C05B964-45BF-47A8-9EBE-D91B652228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97-7194-4ED1-83BE-6DB595DA42A0}"/>
                </c:ext>
              </c:extLst>
            </c:dLbl>
            <c:dLbl>
              <c:idx val="1612"/>
              <c:layout/>
              <c:tx>
                <c:rich>
                  <a:bodyPr/>
                  <a:lstStyle/>
                  <a:p>
                    <a:fld id="{EF177870-BEBA-43AE-9F66-5898C7C5C4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99-7194-4ED1-83BE-6DB595DA42A0}"/>
                </c:ext>
              </c:extLst>
            </c:dLbl>
            <c:dLbl>
              <c:idx val="1613"/>
              <c:layout/>
              <c:tx>
                <c:rich>
                  <a:bodyPr/>
                  <a:lstStyle/>
                  <a:p>
                    <a:fld id="{F032DE6A-F748-4E10-AF5D-0DA1FF14E0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9B-7194-4ED1-83BE-6DB595DA42A0}"/>
                </c:ext>
              </c:extLst>
            </c:dLbl>
            <c:dLbl>
              <c:idx val="1614"/>
              <c:layout/>
              <c:tx>
                <c:rich>
                  <a:bodyPr/>
                  <a:lstStyle/>
                  <a:p>
                    <a:fld id="{C54FD2B1-6B1C-4342-BB6B-F50B7D6679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9D-7194-4ED1-83BE-6DB595DA42A0}"/>
                </c:ext>
              </c:extLst>
            </c:dLbl>
            <c:dLbl>
              <c:idx val="1615"/>
              <c:layout/>
              <c:tx>
                <c:rich>
                  <a:bodyPr/>
                  <a:lstStyle/>
                  <a:p>
                    <a:fld id="{20CBD4B6-7F5A-4A61-8C47-A486DAB08B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9F-7194-4ED1-83BE-6DB595DA42A0}"/>
                </c:ext>
              </c:extLst>
            </c:dLbl>
            <c:dLbl>
              <c:idx val="1616"/>
              <c:layout/>
              <c:tx>
                <c:rich>
                  <a:bodyPr/>
                  <a:lstStyle/>
                  <a:p>
                    <a:fld id="{D8E5F49F-6AD5-45E5-9E3E-4103C16F9E6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A1-7194-4ED1-83BE-6DB595DA42A0}"/>
                </c:ext>
              </c:extLst>
            </c:dLbl>
            <c:dLbl>
              <c:idx val="1617"/>
              <c:layout/>
              <c:tx>
                <c:rich>
                  <a:bodyPr/>
                  <a:lstStyle/>
                  <a:p>
                    <a:fld id="{DAA766EA-7484-453D-9EB2-9BF96A2C11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A3-7194-4ED1-83BE-6DB595DA42A0}"/>
                </c:ext>
              </c:extLst>
            </c:dLbl>
            <c:dLbl>
              <c:idx val="1618"/>
              <c:layout/>
              <c:tx>
                <c:rich>
                  <a:bodyPr/>
                  <a:lstStyle/>
                  <a:p>
                    <a:fld id="{6A59B261-C47F-4A04-9ED6-5158851EE8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A5-7194-4ED1-83BE-6DB595DA42A0}"/>
                </c:ext>
              </c:extLst>
            </c:dLbl>
            <c:dLbl>
              <c:idx val="1619"/>
              <c:layout/>
              <c:tx>
                <c:rich>
                  <a:bodyPr/>
                  <a:lstStyle/>
                  <a:p>
                    <a:fld id="{3E3D3152-6A02-4083-8DA4-28515A2597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A7-7194-4ED1-83BE-6DB595DA42A0}"/>
                </c:ext>
              </c:extLst>
            </c:dLbl>
            <c:dLbl>
              <c:idx val="1620"/>
              <c:layout/>
              <c:tx>
                <c:rich>
                  <a:bodyPr/>
                  <a:lstStyle/>
                  <a:p>
                    <a:fld id="{8DEAF72B-0D50-45E3-9BD3-536E5E6F4B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A9-7194-4ED1-83BE-6DB595DA42A0}"/>
                </c:ext>
              </c:extLst>
            </c:dLbl>
            <c:dLbl>
              <c:idx val="1621"/>
              <c:layout/>
              <c:tx>
                <c:rich>
                  <a:bodyPr/>
                  <a:lstStyle/>
                  <a:p>
                    <a:fld id="{A75B266C-563E-4346-8276-145F0E9BCA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AB-7194-4ED1-83BE-6DB595DA42A0}"/>
                </c:ext>
              </c:extLst>
            </c:dLbl>
            <c:dLbl>
              <c:idx val="1622"/>
              <c:layout/>
              <c:tx>
                <c:rich>
                  <a:bodyPr/>
                  <a:lstStyle/>
                  <a:p>
                    <a:fld id="{FEDE2B56-581B-4F60-915F-5E7A4B687C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AD-7194-4ED1-83BE-6DB595DA42A0}"/>
                </c:ext>
              </c:extLst>
            </c:dLbl>
            <c:dLbl>
              <c:idx val="1623"/>
              <c:layout/>
              <c:tx>
                <c:rich>
                  <a:bodyPr/>
                  <a:lstStyle/>
                  <a:p>
                    <a:fld id="{880B1FF2-D1DE-4010-B23B-27167DA4A2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AF-7194-4ED1-83BE-6DB595DA42A0}"/>
                </c:ext>
              </c:extLst>
            </c:dLbl>
            <c:dLbl>
              <c:idx val="1624"/>
              <c:layout/>
              <c:tx>
                <c:rich>
                  <a:bodyPr/>
                  <a:lstStyle/>
                  <a:p>
                    <a:fld id="{411899DD-689A-484F-A3CA-12B18DFB4A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B1-7194-4ED1-83BE-6DB595DA42A0}"/>
                </c:ext>
              </c:extLst>
            </c:dLbl>
            <c:dLbl>
              <c:idx val="1625"/>
              <c:layout/>
              <c:tx>
                <c:rich>
                  <a:bodyPr/>
                  <a:lstStyle/>
                  <a:p>
                    <a:fld id="{31C3380D-87C5-48F6-943C-C693C2D717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B3-7194-4ED1-83BE-6DB595DA42A0}"/>
                </c:ext>
              </c:extLst>
            </c:dLbl>
            <c:dLbl>
              <c:idx val="1626"/>
              <c:layout/>
              <c:tx>
                <c:rich>
                  <a:bodyPr/>
                  <a:lstStyle/>
                  <a:p>
                    <a:fld id="{DBD6F601-AAC0-4673-90DA-9281AEFBFA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B5-7194-4ED1-83BE-6DB595DA42A0}"/>
                </c:ext>
              </c:extLst>
            </c:dLbl>
            <c:dLbl>
              <c:idx val="1627"/>
              <c:layout/>
              <c:tx>
                <c:rich>
                  <a:bodyPr/>
                  <a:lstStyle/>
                  <a:p>
                    <a:fld id="{7BC5A51A-4BE6-45FF-B8F6-29277F5A55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B7-7194-4ED1-83BE-6DB595DA42A0}"/>
                </c:ext>
              </c:extLst>
            </c:dLbl>
            <c:dLbl>
              <c:idx val="1628"/>
              <c:layout/>
              <c:tx>
                <c:rich>
                  <a:bodyPr/>
                  <a:lstStyle/>
                  <a:p>
                    <a:fld id="{143D75FA-013E-4095-878C-384BE800B9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B9-7194-4ED1-83BE-6DB595DA42A0}"/>
                </c:ext>
              </c:extLst>
            </c:dLbl>
            <c:dLbl>
              <c:idx val="1629"/>
              <c:layout/>
              <c:tx>
                <c:rich>
                  <a:bodyPr/>
                  <a:lstStyle/>
                  <a:p>
                    <a:fld id="{263D1B75-1B11-4A74-95F2-54180F934C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BB-7194-4ED1-83BE-6DB595DA42A0}"/>
                </c:ext>
              </c:extLst>
            </c:dLbl>
            <c:dLbl>
              <c:idx val="1630"/>
              <c:layout/>
              <c:tx>
                <c:rich>
                  <a:bodyPr/>
                  <a:lstStyle/>
                  <a:p>
                    <a:fld id="{C78E3F65-9007-4B6E-8F21-1A5B1F4E01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BD-7194-4ED1-83BE-6DB595DA42A0}"/>
                </c:ext>
              </c:extLst>
            </c:dLbl>
            <c:dLbl>
              <c:idx val="1631"/>
              <c:layout/>
              <c:tx>
                <c:rich>
                  <a:bodyPr/>
                  <a:lstStyle/>
                  <a:p>
                    <a:fld id="{C03B5227-1A29-4129-94F6-B993050BC6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BF-7194-4ED1-83BE-6DB595DA42A0}"/>
                </c:ext>
              </c:extLst>
            </c:dLbl>
            <c:dLbl>
              <c:idx val="1632"/>
              <c:layout/>
              <c:tx>
                <c:rich>
                  <a:bodyPr/>
                  <a:lstStyle/>
                  <a:p>
                    <a:fld id="{6FEBDA87-AAE1-4B46-ACC5-F9E3158EBD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C1-7194-4ED1-83BE-6DB595DA42A0}"/>
                </c:ext>
              </c:extLst>
            </c:dLbl>
            <c:dLbl>
              <c:idx val="1633"/>
              <c:layout/>
              <c:tx>
                <c:rich>
                  <a:bodyPr/>
                  <a:lstStyle/>
                  <a:p>
                    <a:fld id="{2DE95CFA-0202-46B4-A34B-79DDEB0D7F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C3-7194-4ED1-83BE-6DB595DA42A0}"/>
                </c:ext>
              </c:extLst>
            </c:dLbl>
            <c:dLbl>
              <c:idx val="1634"/>
              <c:layout/>
              <c:tx>
                <c:rich>
                  <a:bodyPr/>
                  <a:lstStyle/>
                  <a:p>
                    <a:fld id="{49EB40C6-1A12-456D-B71C-70C1A5EEAD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C5-7194-4ED1-83BE-6DB595DA42A0}"/>
                </c:ext>
              </c:extLst>
            </c:dLbl>
            <c:dLbl>
              <c:idx val="1635"/>
              <c:layout/>
              <c:tx>
                <c:rich>
                  <a:bodyPr/>
                  <a:lstStyle/>
                  <a:p>
                    <a:fld id="{7FB121A6-2C5E-48EA-9FBE-175C8F08B5A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C7-7194-4ED1-83BE-6DB595DA42A0}"/>
                </c:ext>
              </c:extLst>
            </c:dLbl>
            <c:dLbl>
              <c:idx val="1636"/>
              <c:layout/>
              <c:tx>
                <c:rich>
                  <a:bodyPr/>
                  <a:lstStyle/>
                  <a:p>
                    <a:fld id="{C7FA0027-1813-42E5-A328-F0089F5857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C9-7194-4ED1-83BE-6DB595DA42A0}"/>
                </c:ext>
              </c:extLst>
            </c:dLbl>
            <c:dLbl>
              <c:idx val="1637"/>
              <c:layout/>
              <c:tx>
                <c:rich>
                  <a:bodyPr/>
                  <a:lstStyle/>
                  <a:p>
                    <a:fld id="{4A482536-557D-40A3-9F39-E9E4CCB627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CB-7194-4ED1-83BE-6DB595DA42A0}"/>
                </c:ext>
              </c:extLst>
            </c:dLbl>
            <c:dLbl>
              <c:idx val="1638"/>
              <c:layout/>
              <c:tx>
                <c:rich>
                  <a:bodyPr/>
                  <a:lstStyle/>
                  <a:p>
                    <a:fld id="{9F635CB4-B505-42C4-927D-1AAD7BDF18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CD-7194-4ED1-83BE-6DB595DA42A0}"/>
                </c:ext>
              </c:extLst>
            </c:dLbl>
            <c:dLbl>
              <c:idx val="1639"/>
              <c:layout/>
              <c:tx>
                <c:rich>
                  <a:bodyPr/>
                  <a:lstStyle/>
                  <a:p>
                    <a:fld id="{E3C65718-14C7-4EC1-9561-7F8B303450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CF-7194-4ED1-83BE-6DB595DA42A0}"/>
                </c:ext>
              </c:extLst>
            </c:dLbl>
            <c:dLbl>
              <c:idx val="1640"/>
              <c:layout/>
              <c:tx>
                <c:rich>
                  <a:bodyPr/>
                  <a:lstStyle/>
                  <a:p>
                    <a:fld id="{957F5D7B-A3C0-4346-90B0-BF84EFB1B7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D1-7194-4ED1-83BE-6DB595DA42A0}"/>
                </c:ext>
              </c:extLst>
            </c:dLbl>
            <c:dLbl>
              <c:idx val="1641"/>
              <c:layout/>
              <c:tx>
                <c:rich>
                  <a:bodyPr/>
                  <a:lstStyle/>
                  <a:p>
                    <a:fld id="{B0C0C9CC-62C8-47C2-8A93-9C0AB4303F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D3-7194-4ED1-83BE-6DB595DA42A0}"/>
                </c:ext>
              </c:extLst>
            </c:dLbl>
            <c:dLbl>
              <c:idx val="1642"/>
              <c:layout/>
              <c:tx>
                <c:rich>
                  <a:bodyPr/>
                  <a:lstStyle/>
                  <a:p>
                    <a:fld id="{97D971D3-F243-448F-856B-13C6E96898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D5-7194-4ED1-83BE-6DB595DA42A0}"/>
                </c:ext>
              </c:extLst>
            </c:dLbl>
            <c:dLbl>
              <c:idx val="1643"/>
              <c:layout/>
              <c:tx>
                <c:rich>
                  <a:bodyPr/>
                  <a:lstStyle/>
                  <a:p>
                    <a:fld id="{EF0C60C7-FF7C-4296-A797-3DB0EB2AC9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D7-7194-4ED1-83BE-6DB595DA42A0}"/>
                </c:ext>
              </c:extLst>
            </c:dLbl>
            <c:dLbl>
              <c:idx val="1644"/>
              <c:layout/>
              <c:tx>
                <c:rich>
                  <a:bodyPr/>
                  <a:lstStyle/>
                  <a:p>
                    <a:fld id="{4240ED9F-6FB6-49D3-B779-BFFAFBE0DD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D9-7194-4ED1-83BE-6DB595DA42A0}"/>
                </c:ext>
              </c:extLst>
            </c:dLbl>
            <c:dLbl>
              <c:idx val="1645"/>
              <c:layout/>
              <c:tx>
                <c:rich>
                  <a:bodyPr/>
                  <a:lstStyle/>
                  <a:p>
                    <a:fld id="{084D4754-8E8A-46A9-ABCF-3494BFDE5A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DB-7194-4ED1-83BE-6DB595DA42A0}"/>
                </c:ext>
              </c:extLst>
            </c:dLbl>
            <c:dLbl>
              <c:idx val="1646"/>
              <c:layout/>
              <c:tx>
                <c:rich>
                  <a:bodyPr/>
                  <a:lstStyle/>
                  <a:p>
                    <a:fld id="{AC11DA58-E723-41CE-A8FA-A4E1990666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DD-7194-4ED1-83BE-6DB595DA42A0}"/>
                </c:ext>
              </c:extLst>
            </c:dLbl>
            <c:dLbl>
              <c:idx val="1647"/>
              <c:layout/>
              <c:tx>
                <c:rich>
                  <a:bodyPr/>
                  <a:lstStyle/>
                  <a:p>
                    <a:fld id="{2EC8A90A-480E-4CC3-9758-2322C8FF18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DF-7194-4ED1-83BE-6DB595DA42A0}"/>
                </c:ext>
              </c:extLst>
            </c:dLbl>
            <c:dLbl>
              <c:idx val="1648"/>
              <c:layout/>
              <c:tx>
                <c:rich>
                  <a:bodyPr/>
                  <a:lstStyle/>
                  <a:p>
                    <a:fld id="{E2E926C6-6B1B-4EAB-88DF-79C5BBF875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E1-7194-4ED1-83BE-6DB595DA42A0}"/>
                </c:ext>
              </c:extLst>
            </c:dLbl>
            <c:dLbl>
              <c:idx val="1649"/>
              <c:layout/>
              <c:tx>
                <c:rich>
                  <a:bodyPr/>
                  <a:lstStyle/>
                  <a:p>
                    <a:fld id="{4D96AD63-F8D0-4F00-8F01-00235FFF54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E3-7194-4ED1-83BE-6DB595DA42A0}"/>
                </c:ext>
              </c:extLst>
            </c:dLbl>
            <c:dLbl>
              <c:idx val="1650"/>
              <c:layout/>
              <c:tx>
                <c:rich>
                  <a:bodyPr/>
                  <a:lstStyle/>
                  <a:p>
                    <a:fld id="{CD55D78A-082C-4194-B6D7-E633821AF04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E5-7194-4ED1-83BE-6DB595DA42A0}"/>
                </c:ext>
              </c:extLst>
            </c:dLbl>
            <c:dLbl>
              <c:idx val="1651"/>
              <c:layout/>
              <c:tx>
                <c:rich>
                  <a:bodyPr/>
                  <a:lstStyle/>
                  <a:p>
                    <a:fld id="{1DB8AE36-C952-419B-A4F2-24DDCC5642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E7-7194-4ED1-83BE-6DB595DA42A0}"/>
                </c:ext>
              </c:extLst>
            </c:dLbl>
            <c:dLbl>
              <c:idx val="1652"/>
              <c:layout/>
              <c:tx>
                <c:rich>
                  <a:bodyPr/>
                  <a:lstStyle/>
                  <a:p>
                    <a:fld id="{1BA0EF82-6E62-438B-BD14-D13AAD2610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E9-7194-4ED1-83BE-6DB595DA42A0}"/>
                </c:ext>
              </c:extLst>
            </c:dLbl>
            <c:dLbl>
              <c:idx val="1653"/>
              <c:layout/>
              <c:tx>
                <c:rich>
                  <a:bodyPr/>
                  <a:lstStyle/>
                  <a:p>
                    <a:fld id="{909E6871-509F-4F4A-A0E9-5017728263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EB-7194-4ED1-83BE-6DB595DA42A0}"/>
                </c:ext>
              </c:extLst>
            </c:dLbl>
            <c:dLbl>
              <c:idx val="1654"/>
              <c:layout/>
              <c:tx>
                <c:rich>
                  <a:bodyPr/>
                  <a:lstStyle/>
                  <a:p>
                    <a:fld id="{4F48FC5A-8651-4C26-BB73-60561A1093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ED-7194-4ED1-83BE-6DB595DA42A0}"/>
                </c:ext>
              </c:extLst>
            </c:dLbl>
            <c:dLbl>
              <c:idx val="1655"/>
              <c:layout/>
              <c:tx>
                <c:rich>
                  <a:bodyPr/>
                  <a:lstStyle/>
                  <a:p>
                    <a:fld id="{EA78C0E9-AEF5-4A8A-A65C-036450BC21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EF-7194-4ED1-83BE-6DB595DA42A0}"/>
                </c:ext>
              </c:extLst>
            </c:dLbl>
            <c:dLbl>
              <c:idx val="1656"/>
              <c:layout/>
              <c:tx>
                <c:rich>
                  <a:bodyPr/>
                  <a:lstStyle/>
                  <a:p>
                    <a:fld id="{24BFB827-7CC9-4793-8BBE-FB9E5BC7BA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F1-7194-4ED1-83BE-6DB595DA42A0}"/>
                </c:ext>
              </c:extLst>
            </c:dLbl>
            <c:dLbl>
              <c:idx val="1657"/>
              <c:layout/>
              <c:tx>
                <c:rich>
                  <a:bodyPr/>
                  <a:lstStyle/>
                  <a:p>
                    <a:fld id="{D2DEF57D-18D8-40ED-94E8-FC69BD6568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F3-7194-4ED1-83BE-6DB595DA42A0}"/>
                </c:ext>
              </c:extLst>
            </c:dLbl>
            <c:dLbl>
              <c:idx val="1658"/>
              <c:layout/>
              <c:tx>
                <c:rich>
                  <a:bodyPr/>
                  <a:lstStyle/>
                  <a:p>
                    <a:fld id="{45BA97AB-F2C4-4F39-9303-793964B8CC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F5-7194-4ED1-83BE-6DB595DA42A0}"/>
                </c:ext>
              </c:extLst>
            </c:dLbl>
            <c:dLbl>
              <c:idx val="1659"/>
              <c:layout/>
              <c:tx>
                <c:rich>
                  <a:bodyPr/>
                  <a:lstStyle/>
                  <a:p>
                    <a:fld id="{6B128895-FDEB-4357-A7A5-EB149DBA53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F7-7194-4ED1-83BE-6DB595DA42A0}"/>
                </c:ext>
              </c:extLst>
            </c:dLbl>
            <c:dLbl>
              <c:idx val="1660"/>
              <c:layout/>
              <c:tx>
                <c:rich>
                  <a:bodyPr/>
                  <a:lstStyle/>
                  <a:p>
                    <a:fld id="{0132774F-8FF4-4D33-8D60-62B1ADB842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F9-7194-4ED1-83BE-6DB595DA42A0}"/>
                </c:ext>
              </c:extLst>
            </c:dLbl>
            <c:dLbl>
              <c:idx val="1661"/>
              <c:layout/>
              <c:tx>
                <c:rich>
                  <a:bodyPr/>
                  <a:lstStyle/>
                  <a:p>
                    <a:fld id="{B69E40BC-D8F3-467D-844C-ED60E346D2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FB-7194-4ED1-83BE-6DB595DA42A0}"/>
                </c:ext>
              </c:extLst>
            </c:dLbl>
            <c:dLbl>
              <c:idx val="1662"/>
              <c:layout/>
              <c:tx>
                <c:rich>
                  <a:bodyPr/>
                  <a:lstStyle/>
                  <a:p>
                    <a:fld id="{7B8040B9-26C8-4B52-BD30-D54AD6C321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FD-7194-4ED1-83BE-6DB595DA42A0}"/>
                </c:ext>
              </c:extLst>
            </c:dLbl>
            <c:dLbl>
              <c:idx val="1663"/>
              <c:layout/>
              <c:tx>
                <c:rich>
                  <a:bodyPr/>
                  <a:lstStyle/>
                  <a:p>
                    <a:fld id="{49EB1903-12B6-48E6-BBD4-FE7423F45F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CFF-7194-4ED1-83BE-6DB595DA42A0}"/>
                </c:ext>
              </c:extLst>
            </c:dLbl>
            <c:dLbl>
              <c:idx val="1664"/>
              <c:layout/>
              <c:tx>
                <c:rich>
                  <a:bodyPr/>
                  <a:lstStyle/>
                  <a:p>
                    <a:fld id="{35492C6D-A9FE-4D84-941D-5E65A00744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01-7194-4ED1-83BE-6DB595DA42A0}"/>
                </c:ext>
              </c:extLst>
            </c:dLbl>
            <c:dLbl>
              <c:idx val="1665"/>
              <c:layout/>
              <c:tx>
                <c:rich>
                  <a:bodyPr/>
                  <a:lstStyle/>
                  <a:p>
                    <a:fld id="{24872CC7-C9AD-4E52-88DE-29D9EF5D32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03-7194-4ED1-83BE-6DB595DA42A0}"/>
                </c:ext>
              </c:extLst>
            </c:dLbl>
            <c:dLbl>
              <c:idx val="1666"/>
              <c:layout/>
              <c:tx>
                <c:rich>
                  <a:bodyPr/>
                  <a:lstStyle/>
                  <a:p>
                    <a:fld id="{CED4D051-8B2A-4F24-8C24-BC895F6AF4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05-7194-4ED1-83BE-6DB595DA42A0}"/>
                </c:ext>
              </c:extLst>
            </c:dLbl>
            <c:dLbl>
              <c:idx val="1667"/>
              <c:layout/>
              <c:tx>
                <c:rich>
                  <a:bodyPr/>
                  <a:lstStyle/>
                  <a:p>
                    <a:fld id="{3A774404-F9FD-45A9-A46E-8BFE32B69D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07-7194-4ED1-83BE-6DB595DA42A0}"/>
                </c:ext>
              </c:extLst>
            </c:dLbl>
            <c:dLbl>
              <c:idx val="1668"/>
              <c:layout/>
              <c:tx>
                <c:rich>
                  <a:bodyPr/>
                  <a:lstStyle/>
                  <a:p>
                    <a:fld id="{FC2499F1-339C-4A4D-8B04-46CEBC4DC4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09-7194-4ED1-83BE-6DB595DA42A0}"/>
                </c:ext>
              </c:extLst>
            </c:dLbl>
            <c:dLbl>
              <c:idx val="1669"/>
              <c:layout/>
              <c:tx>
                <c:rich>
                  <a:bodyPr/>
                  <a:lstStyle/>
                  <a:p>
                    <a:fld id="{BF581067-162D-4F1D-B2E6-B41BDF27AC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0B-7194-4ED1-83BE-6DB595DA42A0}"/>
                </c:ext>
              </c:extLst>
            </c:dLbl>
            <c:dLbl>
              <c:idx val="1670"/>
              <c:layout/>
              <c:tx>
                <c:rich>
                  <a:bodyPr/>
                  <a:lstStyle/>
                  <a:p>
                    <a:fld id="{58D75681-9C5D-4925-8767-AEC963F0BE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0D-7194-4ED1-83BE-6DB595DA42A0}"/>
                </c:ext>
              </c:extLst>
            </c:dLbl>
            <c:dLbl>
              <c:idx val="1671"/>
              <c:layout/>
              <c:tx>
                <c:rich>
                  <a:bodyPr/>
                  <a:lstStyle/>
                  <a:p>
                    <a:fld id="{E708A46B-7EC2-4513-88DF-44D7D54782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0F-7194-4ED1-83BE-6DB595DA42A0}"/>
                </c:ext>
              </c:extLst>
            </c:dLbl>
            <c:dLbl>
              <c:idx val="1672"/>
              <c:layout/>
              <c:tx>
                <c:rich>
                  <a:bodyPr/>
                  <a:lstStyle/>
                  <a:p>
                    <a:fld id="{00416A9F-53F5-4779-8490-CC5B65978F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11-7194-4ED1-83BE-6DB595DA42A0}"/>
                </c:ext>
              </c:extLst>
            </c:dLbl>
            <c:dLbl>
              <c:idx val="1673"/>
              <c:layout/>
              <c:tx>
                <c:rich>
                  <a:bodyPr/>
                  <a:lstStyle/>
                  <a:p>
                    <a:fld id="{87A2196E-6A57-4947-A66F-CBA0D4E458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13-7194-4ED1-83BE-6DB595DA42A0}"/>
                </c:ext>
              </c:extLst>
            </c:dLbl>
            <c:dLbl>
              <c:idx val="1674"/>
              <c:layout/>
              <c:tx>
                <c:rich>
                  <a:bodyPr/>
                  <a:lstStyle/>
                  <a:p>
                    <a:fld id="{3AE1F280-D3E4-4B8B-9473-6B644B266A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15-7194-4ED1-83BE-6DB595DA42A0}"/>
                </c:ext>
              </c:extLst>
            </c:dLbl>
            <c:dLbl>
              <c:idx val="1675"/>
              <c:layout/>
              <c:tx>
                <c:rich>
                  <a:bodyPr/>
                  <a:lstStyle/>
                  <a:p>
                    <a:fld id="{5CDCE793-0060-4A43-81F4-1450CD9600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17-7194-4ED1-83BE-6DB595DA42A0}"/>
                </c:ext>
              </c:extLst>
            </c:dLbl>
            <c:dLbl>
              <c:idx val="1676"/>
              <c:layout/>
              <c:tx>
                <c:rich>
                  <a:bodyPr/>
                  <a:lstStyle/>
                  <a:p>
                    <a:fld id="{CA43E4E3-FCD2-4EFE-84E3-FCC746F4EA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19-7194-4ED1-83BE-6DB595DA42A0}"/>
                </c:ext>
              </c:extLst>
            </c:dLbl>
            <c:dLbl>
              <c:idx val="1677"/>
              <c:layout/>
              <c:tx>
                <c:rich>
                  <a:bodyPr/>
                  <a:lstStyle/>
                  <a:p>
                    <a:fld id="{A3652BE7-563D-4909-AB2F-973BE095B7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1B-7194-4ED1-83BE-6DB595DA42A0}"/>
                </c:ext>
              </c:extLst>
            </c:dLbl>
            <c:dLbl>
              <c:idx val="1678"/>
              <c:layout/>
              <c:tx>
                <c:rich>
                  <a:bodyPr/>
                  <a:lstStyle/>
                  <a:p>
                    <a:fld id="{878C2176-4A3C-4CEC-A454-E922A07688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1D-7194-4ED1-83BE-6DB595DA42A0}"/>
                </c:ext>
              </c:extLst>
            </c:dLbl>
            <c:dLbl>
              <c:idx val="1679"/>
              <c:layout/>
              <c:tx>
                <c:rich>
                  <a:bodyPr/>
                  <a:lstStyle/>
                  <a:p>
                    <a:fld id="{BF4783C3-22AB-4BC4-8813-8ADC406973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1F-7194-4ED1-83BE-6DB595DA42A0}"/>
                </c:ext>
              </c:extLst>
            </c:dLbl>
            <c:dLbl>
              <c:idx val="1680"/>
              <c:layout/>
              <c:tx>
                <c:rich>
                  <a:bodyPr/>
                  <a:lstStyle/>
                  <a:p>
                    <a:fld id="{21234159-B58B-40D6-AE58-39B706B157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21-7194-4ED1-83BE-6DB595DA42A0}"/>
                </c:ext>
              </c:extLst>
            </c:dLbl>
            <c:dLbl>
              <c:idx val="1681"/>
              <c:layout/>
              <c:tx>
                <c:rich>
                  <a:bodyPr/>
                  <a:lstStyle/>
                  <a:p>
                    <a:fld id="{6290548C-0B7E-4A6F-AFFB-59FB278D4D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23-7194-4ED1-83BE-6DB595DA42A0}"/>
                </c:ext>
              </c:extLst>
            </c:dLbl>
            <c:dLbl>
              <c:idx val="1682"/>
              <c:layout/>
              <c:tx>
                <c:rich>
                  <a:bodyPr/>
                  <a:lstStyle/>
                  <a:p>
                    <a:fld id="{8A628492-775A-44A7-964F-42E6FCE158C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25-7194-4ED1-83BE-6DB595DA42A0}"/>
                </c:ext>
              </c:extLst>
            </c:dLbl>
            <c:dLbl>
              <c:idx val="1683"/>
              <c:layout/>
              <c:tx>
                <c:rich>
                  <a:bodyPr/>
                  <a:lstStyle/>
                  <a:p>
                    <a:fld id="{69F02087-9768-4A7B-AB33-5232D1AA5F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27-7194-4ED1-83BE-6DB595DA42A0}"/>
                </c:ext>
              </c:extLst>
            </c:dLbl>
            <c:dLbl>
              <c:idx val="1684"/>
              <c:layout/>
              <c:tx>
                <c:rich>
                  <a:bodyPr/>
                  <a:lstStyle/>
                  <a:p>
                    <a:fld id="{26FEB19C-E93B-46D1-BD24-466BF00925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29-7194-4ED1-83BE-6DB595DA42A0}"/>
                </c:ext>
              </c:extLst>
            </c:dLbl>
            <c:dLbl>
              <c:idx val="1685"/>
              <c:layout/>
              <c:tx>
                <c:rich>
                  <a:bodyPr/>
                  <a:lstStyle/>
                  <a:p>
                    <a:fld id="{05697965-CEF1-4F2B-B042-FAF0D638F3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2B-7194-4ED1-83BE-6DB595DA42A0}"/>
                </c:ext>
              </c:extLst>
            </c:dLbl>
            <c:dLbl>
              <c:idx val="1686"/>
              <c:layout/>
              <c:tx>
                <c:rich>
                  <a:bodyPr/>
                  <a:lstStyle/>
                  <a:p>
                    <a:fld id="{0B534675-A8C9-4FBA-BFF9-EBB8D76033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2D-7194-4ED1-83BE-6DB595DA42A0}"/>
                </c:ext>
              </c:extLst>
            </c:dLbl>
            <c:dLbl>
              <c:idx val="1687"/>
              <c:layout/>
              <c:tx>
                <c:rich>
                  <a:bodyPr/>
                  <a:lstStyle/>
                  <a:p>
                    <a:fld id="{D6023DCD-16F6-43BD-B746-2E0ADE135A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2F-7194-4ED1-83BE-6DB595DA42A0}"/>
                </c:ext>
              </c:extLst>
            </c:dLbl>
            <c:dLbl>
              <c:idx val="1688"/>
              <c:layout/>
              <c:tx>
                <c:rich>
                  <a:bodyPr/>
                  <a:lstStyle/>
                  <a:p>
                    <a:fld id="{63FE6876-1E72-4A0F-B7FB-7F8890CA43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31-7194-4ED1-83BE-6DB595DA42A0}"/>
                </c:ext>
              </c:extLst>
            </c:dLbl>
            <c:dLbl>
              <c:idx val="1689"/>
              <c:layout/>
              <c:tx>
                <c:rich>
                  <a:bodyPr/>
                  <a:lstStyle/>
                  <a:p>
                    <a:fld id="{78053CAC-3389-4950-BA88-61A0A1FF59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33-7194-4ED1-83BE-6DB595DA42A0}"/>
                </c:ext>
              </c:extLst>
            </c:dLbl>
            <c:dLbl>
              <c:idx val="1690"/>
              <c:layout/>
              <c:tx>
                <c:rich>
                  <a:bodyPr/>
                  <a:lstStyle/>
                  <a:p>
                    <a:fld id="{C51AC9E7-1278-4DA9-B1CD-6BF4BD2CFA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35-7194-4ED1-83BE-6DB595DA42A0}"/>
                </c:ext>
              </c:extLst>
            </c:dLbl>
            <c:dLbl>
              <c:idx val="1691"/>
              <c:layout/>
              <c:tx>
                <c:rich>
                  <a:bodyPr/>
                  <a:lstStyle/>
                  <a:p>
                    <a:fld id="{3EBE0D4C-62B8-4A2E-A44C-768E719144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37-7194-4ED1-83BE-6DB595DA42A0}"/>
                </c:ext>
              </c:extLst>
            </c:dLbl>
            <c:dLbl>
              <c:idx val="1692"/>
              <c:layout/>
              <c:tx>
                <c:rich>
                  <a:bodyPr/>
                  <a:lstStyle/>
                  <a:p>
                    <a:fld id="{0F29209A-3C6C-40CF-8ADB-935FBC2F3A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39-7194-4ED1-83BE-6DB595DA42A0}"/>
                </c:ext>
              </c:extLst>
            </c:dLbl>
            <c:dLbl>
              <c:idx val="1693"/>
              <c:layout/>
              <c:tx>
                <c:rich>
                  <a:bodyPr/>
                  <a:lstStyle/>
                  <a:p>
                    <a:fld id="{E8AD4576-708F-4CA6-9E93-961634C065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3B-7194-4ED1-83BE-6DB595DA42A0}"/>
                </c:ext>
              </c:extLst>
            </c:dLbl>
            <c:dLbl>
              <c:idx val="1694"/>
              <c:layout/>
              <c:tx>
                <c:rich>
                  <a:bodyPr/>
                  <a:lstStyle/>
                  <a:p>
                    <a:fld id="{8E73A1EC-4C0B-46F6-A15E-71136B4CCE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3D-7194-4ED1-83BE-6DB595DA42A0}"/>
                </c:ext>
              </c:extLst>
            </c:dLbl>
            <c:dLbl>
              <c:idx val="1695"/>
              <c:layout/>
              <c:tx>
                <c:rich>
                  <a:bodyPr/>
                  <a:lstStyle/>
                  <a:p>
                    <a:fld id="{76E03ECC-5A45-42C6-BF71-268A6526BD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3F-7194-4ED1-83BE-6DB595DA42A0}"/>
                </c:ext>
              </c:extLst>
            </c:dLbl>
            <c:dLbl>
              <c:idx val="1696"/>
              <c:layout/>
              <c:tx>
                <c:rich>
                  <a:bodyPr/>
                  <a:lstStyle/>
                  <a:p>
                    <a:fld id="{C8FB48E5-9EDC-4C0F-8CEE-D8D2C261F5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41-7194-4ED1-83BE-6DB595DA42A0}"/>
                </c:ext>
              </c:extLst>
            </c:dLbl>
            <c:dLbl>
              <c:idx val="1697"/>
              <c:layout/>
              <c:tx>
                <c:rich>
                  <a:bodyPr/>
                  <a:lstStyle/>
                  <a:p>
                    <a:fld id="{754C6DB2-4C5D-41C4-BFE7-18E2F88EFE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43-7194-4ED1-83BE-6DB595DA42A0}"/>
                </c:ext>
              </c:extLst>
            </c:dLbl>
            <c:dLbl>
              <c:idx val="1698"/>
              <c:layout/>
              <c:tx>
                <c:rich>
                  <a:bodyPr/>
                  <a:lstStyle/>
                  <a:p>
                    <a:fld id="{273590EF-DBD1-474C-BE55-E8B2BB4384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45-7194-4ED1-83BE-6DB595DA42A0}"/>
                </c:ext>
              </c:extLst>
            </c:dLbl>
            <c:dLbl>
              <c:idx val="1699"/>
              <c:layout/>
              <c:tx>
                <c:rich>
                  <a:bodyPr/>
                  <a:lstStyle/>
                  <a:p>
                    <a:fld id="{7E10C2B8-7548-4136-BEB9-2E49C61A1B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47-7194-4ED1-83BE-6DB595DA42A0}"/>
                </c:ext>
              </c:extLst>
            </c:dLbl>
            <c:dLbl>
              <c:idx val="1700"/>
              <c:layout/>
              <c:tx>
                <c:rich>
                  <a:bodyPr/>
                  <a:lstStyle/>
                  <a:p>
                    <a:fld id="{82F295DA-383E-405F-AF3C-3204D9647C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49-7194-4ED1-83BE-6DB595DA42A0}"/>
                </c:ext>
              </c:extLst>
            </c:dLbl>
            <c:dLbl>
              <c:idx val="1701"/>
              <c:layout/>
              <c:tx>
                <c:rich>
                  <a:bodyPr/>
                  <a:lstStyle/>
                  <a:p>
                    <a:fld id="{24B8EFBB-0E41-4492-A5B0-F034B52519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4B-7194-4ED1-83BE-6DB595DA42A0}"/>
                </c:ext>
              </c:extLst>
            </c:dLbl>
            <c:dLbl>
              <c:idx val="1702"/>
              <c:layout/>
              <c:tx>
                <c:rich>
                  <a:bodyPr/>
                  <a:lstStyle/>
                  <a:p>
                    <a:fld id="{B17D5BCE-E6B3-4BC0-B19E-EBC28D2E4C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4D-7194-4ED1-83BE-6DB595DA42A0}"/>
                </c:ext>
              </c:extLst>
            </c:dLbl>
            <c:dLbl>
              <c:idx val="1703"/>
              <c:layout/>
              <c:tx>
                <c:rich>
                  <a:bodyPr/>
                  <a:lstStyle/>
                  <a:p>
                    <a:fld id="{0EA82F75-B590-4811-9C43-47610EF6452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4F-7194-4ED1-83BE-6DB595DA42A0}"/>
                </c:ext>
              </c:extLst>
            </c:dLbl>
            <c:dLbl>
              <c:idx val="1704"/>
              <c:layout/>
              <c:tx>
                <c:rich>
                  <a:bodyPr/>
                  <a:lstStyle/>
                  <a:p>
                    <a:fld id="{DD5173D9-20FD-48DC-814A-678964C294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51-7194-4ED1-83BE-6DB595DA42A0}"/>
                </c:ext>
              </c:extLst>
            </c:dLbl>
            <c:dLbl>
              <c:idx val="1705"/>
              <c:layout/>
              <c:tx>
                <c:rich>
                  <a:bodyPr/>
                  <a:lstStyle/>
                  <a:p>
                    <a:fld id="{98EB35ED-5E8D-49AB-98DE-7BC008935E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53-7194-4ED1-83BE-6DB595DA42A0}"/>
                </c:ext>
              </c:extLst>
            </c:dLbl>
            <c:dLbl>
              <c:idx val="1706"/>
              <c:layout/>
              <c:tx>
                <c:rich>
                  <a:bodyPr/>
                  <a:lstStyle/>
                  <a:p>
                    <a:fld id="{127CFFA1-14FB-4D31-A540-FA7FD254B4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55-7194-4ED1-83BE-6DB595DA42A0}"/>
                </c:ext>
              </c:extLst>
            </c:dLbl>
            <c:dLbl>
              <c:idx val="1707"/>
              <c:layout/>
              <c:tx>
                <c:rich>
                  <a:bodyPr/>
                  <a:lstStyle/>
                  <a:p>
                    <a:fld id="{62746A72-DF55-46AA-9170-0CB11F6186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57-7194-4ED1-83BE-6DB595DA42A0}"/>
                </c:ext>
              </c:extLst>
            </c:dLbl>
            <c:dLbl>
              <c:idx val="1708"/>
              <c:layout/>
              <c:tx>
                <c:rich>
                  <a:bodyPr/>
                  <a:lstStyle/>
                  <a:p>
                    <a:fld id="{4C79BE96-4DB0-43A8-9CC0-5B66C04335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59-7194-4ED1-83BE-6DB595DA42A0}"/>
                </c:ext>
              </c:extLst>
            </c:dLbl>
            <c:dLbl>
              <c:idx val="1709"/>
              <c:layout/>
              <c:tx>
                <c:rich>
                  <a:bodyPr/>
                  <a:lstStyle/>
                  <a:p>
                    <a:fld id="{F043ECA7-3014-4141-A5A3-C4EF7C9C34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5B-7194-4ED1-83BE-6DB595DA42A0}"/>
                </c:ext>
              </c:extLst>
            </c:dLbl>
            <c:dLbl>
              <c:idx val="1710"/>
              <c:layout/>
              <c:tx>
                <c:rich>
                  <a:bodyPr/>
                  <a:lstStyle/>
                  <a:p>
                    <a:fld id="{BF7C0D4D-820F-4BF7-A07D-E231F9F769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5D-7194-4ED1-83BE-6DB595DA42A0}"/>
                </c:ext>
              </c:extLst>
            </c:dLbl>
            <c:dLbl>
              <c:idx val="1711"/>
              <c:layout/>
              <c:tx>
                <c:rich>
                  <a:bodyPr/>
                  <a:lstStyle/>
                  <a:p>
                    <a:fld id="{E6E70BBF-32FF-4C02-8FC1-B74B50378A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5F-7194-4ED1-83BE-6DB595DA42A0}"/>
                </c:ext>
              </c:extLst>
            </c:dLbl>
            <c:dLbl>
              <c:idx val="1712"/>
              <c:layout/>
              <c:tx>
                <c:rich>
                  <a:bodyPr/>
                  <a:lstStyle/>
                  <a:p>
                    <a:fld id="{B390906C-2B25-46F3-B72D-3999A8D5A9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61-7194-4ED1-83BE-6DB595DA42A0}"/>
                </c:ext>
              </c:extLst>
            </c:dLbl>
            <c:dLbl>
              <c:idx val="1713"/>
              <c:layout/>
              <c:tx>
                <c:rich>
                  <a:bodyPr/>
                  <a:lstStyle/>
                  <a:p>
                    <a:fld id="{69B8FBE7-CAAD-4EDF-B967-A702B293FA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63-7194-4ED1-83BE-6DB595DA42A0}"/>
                </c:ext>
              </c:extLst>
            </c:dLbl>
            <c:dLbl>
              <c:idx val="1714"/>
              <c:layout/>
              <c:tx>
                <c:rich>
                  <a:bodyPr/>
                  <a:lstStyle/>
                  <a:p>
                    <a:fld id="{DAF6EEA9-CE49-4CFE-BBAB-14A8EF434E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65-7194-4ED1-83BE-6DB595DA42A0}"/>
                </c:ext>
              </c:extLst>
            </c:dLbl>
            <c:dLbl>
              <c:idx val="1715"/>
              <c:layout/>
              <c:tx>
                <c:rich>
                  <a:bodyPr/>
                  <a:lstStyle/>
                  <a:p>
                    <a:fld id="{893AB275-0164-4FBB-AD27-5937322816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67-7194-4ED1-83BE-6DB595DA42A0}"/>
                </c:ext>
              </c:extLst>
            </c:dLbl>
            <c:dLbl>
              <c:idx val="1716"/>
              <c:layout/>
              <c:tx>
                <c:rich>
                  <a:bodyPr/>
                  <a:lstStyle/>
                  <a:p>
                    <a:fld id="{EA6B032F-AC03-4130-8928-4330F6521D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69-7194-4ED1-83BE-6DB595DA42A0}"/>
                </c:ext>
              </c:extLst>
            </c:dLbl>
            <c:dLbl>
              <c:idx val="1717"/>
              <c:layout/>
              <c:tx>
                <c:rich>
                  <a:bodyPr/>
                  <a:lstStyle/>
                  <a:p>
                    <a:fld id="{88531464-1C17-470B-8FB5-8D6C86CB3F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6B-7194-4ED1-83BE-6DB595DA42A0}"/>
                </c:ext>
              </c:extLst>
            </c:dLbl>
            <c:dLbl>
              <c:idx val="1718"/>
              <c:layout/>
              <c:tx>
                <c:rich>
                  <a:bodyPr/>
                  <a:lstStyle/>
                  <a:p>
                    <a:fld id="{2A4EB7BB-390A-46B6-9373-7A07D42621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6D-7194-4ED1-83BE-6DB595DA42A0}"/>
                </c:ext>
              </c:extLst>
            </c:dLbl>
            <c:dLbl>
              <c:idx val="1719"/>
              <c:layout/>
              <c:tx>
                <c:rich>
                  <a:bodyPr/>
                  <a:lstStyle/>
                  <a:p>
                    <a:fld id="{EE0E831C-33C8-4C06-AE59-EEFD0D6224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6F-7194-4ED1-83BE-6DB595DA42A0}"/>
                </c:ext>
              </c:extLst>
            </c:dLbl>
            <c:dLbl>
              <c:idx val="1720"/>
              <c:layout/>
              <c:tx>
                <c:rich>
                  <a:bodyPr/>
                  <a:lstStyle/>
                  <a:p>
                    <a:fld id="{C5824269-F18A-4E17-9317-AC11480633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71-7194-4ED1-83BE-6DB595DA42A0}"/>
                </c:ext>
              </c:extLst>
            </c:dLbl>
            <c:dLbl>
              <c:idx val="1721"/>
              <c:layout/>
              <c:tx>
                <c:rich>
                  <a:bodyPr/>
                  <a:lstStyle/>
                  <a:p>
                    <a:fld id="{539B080C-6BD3-4754-B88F-B7E6674BAD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73-7194-4ED1-83BE-6DB595DA42A0}"/>
                </c:ext>
              </c:extLst>
            </c:dLbl>
            <c:dLbl>
              <c:idx val="1722"/>
              <c:layout/>
              <c:tx>
                <c:rich>
                  <a:bodyPr/>
                  <a:lstStyle/>
                  <a:p>
                    <a:fld id="{6BB2D416-A6BF-4AC6-8806-DE4D78CE0A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75-7194-4ED1-83BE-6DB595DA42A0}"/>
                </c:ext>
              </c:extLst>
            </c:dLbl>
            <c:dLbl>
              <c:idx val="1723"/>
              <c:layout/>
              <c:tx>
                <c:rich>
                  <a:bodyPr/>
                  <a:lstStyle/>
                  <a:p>
                    <a:fld id="{B45AE6B7-B186-407A-A719-A1AF9A1FEC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77-7194-4ED1-83BE-6DB595DA42A0}"/>
                </c:ext>
              </c:extLst>
            </c:dLbl>
            <c:dLbl>
              <c:idx val="1724"/>
              <c:layout/>
              <c:tx>
                <c:rich>
                  <a:bodyPr/>
                  <a:lstStyle/>
                  <a:p>
                    <a:fld id="{E9ACFACB-F414-4F35-B897-C4B70864A1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79-7194-4ED1-83BE-6DB595DA42A0}"/>
                </c:ext>
              </c:extLst>
            </c:dLbl>
            <c:dLbl>
              <c:idx val="1725"/>
              <c:layout/>
              <c:tx>
                <c:rich>
                  <a:bodyPr/>
                  <a:lstStyle/>
                  <a:p>
                    <a:fld id="{6AE03A43-E164-4F9E-B04D-6D2DC1E448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7B-7194-4ED1-83BE-6DB595DA42A0}"/>
                </c:ext>
              </c:extLst>
            </c:dLbl>
            <c:dLbl>
              <c:idx val="1726"/>
              <c:layout/>
              <c:tx>
                <c:rich>
                  <a:bodyPr/>
                  <a:lstStyle/>
                  <a:p>
                    <a:fld id="{7923CAE7-4DEE-4D60-8C7A-22A425351F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7D-7194-4ED1-83BE-6DB595DA42A0}"/>
                </c:ext>
              </c:extLst>
            </c:dLbl>
            <c:dLbl>
              <c:idx val="1727"/>
              <c:layout/>
              <c:tx>
                <c:rich>
                  <a:bodyPr/>
                  <a:lstStyle/>
                  <a:p>
                    <a:fld id="{FBEA6045-BC7F-4DFC-B117-FB35E9E8D3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7F-7194-4ED1-83BE-6DB595DA42A0}"/>
                </c:ext>
              </c:extLst>
            </c:dLbl>
            <c:dLbl>
              <c:idx val="1728"/>
              <c:layout/>
              <c:tx>
                <c:rich>
                  <a:bodyPr/>
                  <a:lstStyle/>
                  <a:p>
                    <a:fld id="{C8009C9F-20D2-4155-A384-94591279E2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81-7194-4ED1-83BE-6DB595DA42A0}"/>
                </c:ext>
              </c:extLst>
            </c:dLbl>
            <c:dLbl>
              <c:idx val="1729"/>
              <c:layout/>
              <c:tx>
                <c:rich>
                  <a:bodyPr/>
                  <a:lstStyle/>
                  <a:p>
                    <a:fld id="{3A079C82-3950-4BE7-87C8-F4ACF48E46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83-7194-4ED1-83BE-6DB595DA42A0}"/>
                </c:ext>
              </c:extLst>
            </c:dLbl>
            <c:dLbl>
              <c:idx val="1730"/>
              <c:layout/>
              <c:tx>
                <c:rich>
                  <a:bodyPr/>
                  <a:lstStyle/>
                  <a:p>
                    <a:fld id="{7FDD4F9F-2176-4880-8650-5603624658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85-7194-4ED1-83BE-6DB595DA42A0}"/>
                </c:ext>
              </c:extLst>
            </c:dLbl>
            <c:dLbl>
              <c:idx val="1731"/>
              <c:layout/>
              <c:tx>
                <c:rich>
                  <a:bodyPr/>
                  <a:lstStyle/>
                  <a:p>
                    <a:fld id="{9FDA0BBA-8B69-4C62-ABAA-13D34B9B41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87-7194-4ED1-83BE-6DB595DA42A0}"/>
                </c:ext>
              </c:extLst>
            </c:dLbl>
            <c:dLbl>
              <c:idx val="1732"/>
              <c:layout/>
              <c:tx>
                <c:rich>
                  <a:bodyPr/>
                  <a:lstStyle/>
                  <a:p>
                    <a:fld id="{70974492-3EB5-4333-8F9B-370DA098FF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89-7194-4ED1-83BE-6DB595DA42A0}"/>
                </c:ext>
              </c:extLst>
            </c:dLbl>
            <c:dLbl>
              <c:idx val="1733"/>
              <c:layout/>
              <c:tx>
                <c:rich>
                  <a:bodyPr/>
                  <a:lstStyle/>
                  <a:p>
                    <a:fld id="{F1D49756-AFB1-4DD8-915C-C9012D1B87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8B-7194-4ED1-83BE-6DB595DA42A0}"/>
                </c:ext>
              </c:extLst>
            </c:dLbl>
            <c:dLbl>
              <c:idx val="1734"/>
              <c:layout/>
              <c:tx>
                <c:rich>
                  <a:bodyPr/>
                  <a:lstStyle/>
                  <a:p>
                    <a:fld id="{C325EC96-F40D-4C63-8E18-F6939AC45D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8D-7194-4ED1-83BE-6DB595DA42A0}"/>
                </c:ext>
              </c:extLst>
            </c:dLbl>
            <c:dLbl>
              <c:idx val="1735"/>
              <c:layout/>
              <c:tx>
                <c:rich>
                  <a:bodyPr/>
                  <a:lstStyle/>
                  <a:p>
                    <a:fld id="{0E841F5F-99D1-4992-B03E-23D0E190C9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8F-7194-4ED1-83BE-6DB595DA42A0}"/>
                </c:ext>
              </c:extLst>
            </c:dLbl>
            <c:dLbl>
              <c:idx val="1736"/>
              <c:layout/>
              <c:tx>
                <c:rich>
                  <a:bodyPr/>
                  <a:lstStyle/>
                  <a:p>
                    <a:fld id="{451E632D-A148-407E-A24B-CB079536D2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91-7194-4ED1-83BE-6DB595DA42A0}"/>
                </c:ext>
              </c:extLst>
            </c:dLbl>
            <c:dLbl>
              <c:idx val="1737"/>
              <c:layout/>
              <c:tx>
                <c:rich>
                  <a:bodyPr/>
                  <a:lstStyle/>
                  <a:p>
                    <a:fld id="{23BE1798-B762-4C92-BBFC-06934C69436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93-7194-4ED1-83BE-6DB595DA42A0}"/>
                </c:ext>
              </c:extLst>
            </c:dLbl>
            <c:dLbl>
              <c:idx val="1738"/>
              <c:layout/>
              <c:tx>
                <c:rich>
                  <a:bodyPr/>
                  <a:lstStyle/>
                  <a:p>
                    <a:fld id="{2C139603-0D47-4807-A932-8049005852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95-7194-4ED1-83BE-6DB595DA42A0}"/>
                </c:ext>
              </c:extLst>
            </c:dLbl>
            <c:dLbl>
              <c:idx val="1739"/>
              <c:layout/>
              <c:tx>
                <c:rich>
                  <a:bodyPr/>
                  <a:lstStyle/>
                  <a:p>
                    <a:fld id="{1CF0F84E-0FA5-488F-A9F7-C00C8A0850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97-7194-4ED1-83BE-6DB595DA42A0}"/>
                </c:ext>
              </c:extLst>
            </c:dLbl>
            <c:dLbl>
              <c:idx val="1740"/>
              <c:layout/>
              <c:tx>
                <c:rich>
                  <a:bodyPr/>
                  <a:lstStyle/>
                  <a:p>
                    <a:fld id="{91D7E0F3-D49F-4918-A0EF-CC4F04976B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99-7194-4ED1-83BE-6DB595DA42A0}"/>
                </c:ext>
              </c:extLst>
            </c:dLbl>
            <c:dLbl>
              <c:idx val="1741"/>
              <c:layout/>
              <c:tx>
                <c:rich>
                  <a:bodyPr/>
                  <a:lstStyle/>
                  <a:p>
                    <a:fld id="{3E0F3AF4-010D-4E76-92E9-1A7691280C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9B-7194-4ED1-83BE-6DB595DA42A0}"/>
                </c:ext>
              </c:extLst>
            </c:dLbl>
            <c:dLbl>
              <c:idx val="1742"/>
              <c:layout/>
              <c:tx>
                <c:rich>
                  <a:bodyPr/>
                  <a:lstStyle/>
                  <a:p>
                    <a:fld id="{43270A25-2F6C-4173-9316-3B0DC383AC4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9D-7194-4ED1-83BE-6DB595DA42A0}"/>
                </c:ext>
              </c:extLst>
            </c:dLbl>
            <c:dLbl>
              <c:idx val="1743"/>
              <c:layout/>
              <c:tx>
                <c:rich>
                  <a:bodyPr/>
                  <a:lstStyle/>
                  <a:p>
                    <a:fld id="{F179859D-FFDC-4BFC-A888-C6B2D7FF5F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9F-7194-4ED1-83BE-6DB595DA42A0}"/>
                </c:ext>
              </c:extLst>
            </c:dLbl>
            <c:dLbl>
              <c:idx val="1744"/>
              <c:layout/>
              <c:tx>
                <c:rich>
                  <a:bodyPr/>
                  <a:lstStyle/>
                  <a:p>
                    <a:fld id="{0584EE4F-6BBD-4ADE-A18C-FD1B85A6C7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A1-7194-4ED1-83BE-6DB595DA42A0}"/>
                </c:ext>
              </c:extLst>
            </c:dLbl>
            <c:dLbl>
              <c:idx val="1745"/>
              <c:layout/>
              <c:tx>
                <c:rich>
                  <a:bodyPr/>
                  <a:lstStyle/>
                  <a:p>
                    <a:fld id="{A9ACFCBC-9B18-48D9-B1F3-F162160D69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A3-7194-4ED1-83BE-6DB595DA42A0}"/>
                </c:ext>
              </c:extLst>
            </c:dLbl>
            <c:dLbl>
              <c:idx val="1746"/>
              <c:layout/>
              <c:tx>
                <c:rich>
                  <a:bodyPr/>
                  <a:lstStyle/>
                  <a:p>
                    <a:fld id="{DD58777C-274B-42A8-8ED1-13F69DD415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A5-7194-4ED1-83BE-6DB595DA42A0}"/>
                </c:ext>
              </c:extLst>
            </c:dLbl>
            <c:dLbl>
              <c:idx val="1747"/>
              <c:layout/>
              <c:tx>
                <c:rich>
                  <a:bodyPr/>
                  <a:lstStyle/>
                  <a:p>
                    <a:fld id="{4E992421-55FE-4B64-88AC-F0588F8C2F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A7-7194-4ED1-83BE-6DB595DA42A0}"/>
                </c:ext>
              </c:extLst>
            </c:dLbl>
            <c:dLbl>
              <c:idx val="1748"/>
              <c:layout/>
              <c:tx>
                <c:rich>
                  <a:bodyPr/>
                  <a:lstStyle/>
                  <a:p>
                    <a:fld id="{3FA13925-58C6-4F30-AFE1-CA2698F323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A9-7194-4ED1-83BE-6DB595DA42A0}"/>
                </c:ext>
              </c:extLst>
            </c:dLbl>
            <c:dLbl>
              <c:idx val="1749"/>
              <c:layout/>
              <c:tx>
                <c:rich>
                  <a:bodyPr/>
                  <a:lstStyle/>
                  <a:p>
                    <a:fld id="{852488FF-553D-40BF-9B43-3D19FB6211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AB-7194-4ED1-83BE-6DB595DA42A0}"/>
                </c:ext>
              </c:extLst>
            </c:dLbl>
            <c:dLbl>
              <c:idx val="1750"/>
              <c:layout/>
              <c:tx>
                <c:rich>
                  <a:bodyPr/>
                  <a:lstStyle/>
                  <a:p>
                    <a:fld id="{F6881618-E41C-473F-BC39-60E3B31311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AD-7194-4ED1-83BE-6DB595DA42A0}"/>
                </c:ext>
              </c:extLst>
            </c:dLbl>
            <c:dLbl>
              <c:idx val="1751"/>
              <c:layout/>
              <c:tx>
                <c:rich>
                  <a:bodyPr/>
                  <a:lstStyle/>
                  <a:p>
                    <a:fld id="{E47C3E10-8B12-4876-9029-3A2BD41878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AF-7194-4ED1-83BE-6DB595DA42A0}"/>
                </c:ext>
              </c:extLst>
            </c:dLbl>
            <c:dLbl>
              <c:idx val="1752"/>
              <c:layout/>
              <c:tx>
                <c:rich>
                  <a:bodyPr/>
                  <a:lstStyle/>
                  <a:p>
                    <a:fld id="{9C0F7BC4-2806-4E22-B20E-DF0D0E5D1B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B1-7194-4ED1-83BE-6DB595DA42A0}"/>
                </c:ext>
              </c:extLst>
            </c:dLbl>
            <c:dLbl>
              <c:idx val="1753"/>
              <c:layout/>
              <c:tx>
                <c:rich>
                  <a:bodyPr/>
                  <a:lstStyle/>
                  <a:p>
                    <a:fld id="{A9ABDAEE-498E-4F32-9CBF-1CA8923F77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B3-7194-4ED1-83BE-6DB595DA42A0}"/>
                </c:ext>
              </c:extLst>
            </c:dLbl>
            <c:dLbl>
              <c:idx val="1754"/>
              <c:layout/>
              <c:tx>
                <c:rich>
                  <a:bodyPr/>
                  <a:lstStyle/>
                  <a:p>
                    <a:fld id="{C2B823FC-E5CC-4176-B258-1A40E324F8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B5-7194-4ED1-83BE-6DB595DA42A0}"/>
                </c:ext>
              </c:extLst>
            </c:dLbl>
            <c:dLbl>
              <c:idx val="1755"/>
              <c:layout/>
              <c:tx>
                <c:rich>
                  <a:bodyPr/>
                  <a:lstStyle/>
                  <a:p>
                    <a:fld id="{F70E4972-8EE0-4D75-A90A-9332895DA5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B7-7194-4ED1-83BE-6DB595DA42A0}"/>
                </c:ext>
              </c:extLst>
            </c:dLbl>
            <c:dLbl>
              <c:idx val="1756"/>
              <c:layout/>
              <c:tx>
                <c:rich>
                  <a:bodyPr/>
                  <a:lstStyle/>
                  <a:p>
                    <a:fld id="{BAB4F640-8FED-40A3-BD95-6C5A034407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B9-7194-4ED1-83BE-6DB595DA42A0}"/>
                </c:ext>
              </c:extLst>
            </c:dLbl>
            <c:dLbl>
              <c:idx val="1757"/>
              <c:layout/>
              <c:tx>
                <c:rich>
                  <a:bodyPr/>
                  <a:lstStyle/>
                  <a:p>
                    <a:fld id="{29D4A334-16E6-42B0-A7E5-D37F9C7A0A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BB-7194-4ED1-83BE-6DB595DA42A0}"/>
                </c:ext>
              </c:extLst>
            </c:dLbl>
            <c:dLbl>
              <c:idx val="1758"/>
              <c:layout/>
              <c:tx>
                <c:rich>
                  <a:bodyPr/>
                  <a:lstStyle/>
                  <a:p>
                    <a:fld id="{9CCDB6FD-B499-40D1-8692-2993959606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BD-7194-4ED1-83BE-6DB595DA42A0}"/>
                </c:ext>
              </c:extLst>
            </c:dLbl>
            <c:dLbl>
              <c:idx val="1759"/>
              <c:layout/>
              <c:tx>
                <c:rich>
                  <a:bodyPr/>
                  <a:lstStyle/>
                  <a:p>
                    <a:fld id="{A732EA10-D955-41EF-AC04-2C26B00A55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BF-7194-4ED1-83BE-6DB595DA42A0}"/>
                </c:ext>
              </c:extLst>
            </c:dLbl>
            <c:dLbl>
              <c:idx val="1760"/>
              <c:layout/>
              <c:tx>
                <c:rich>
                  <a:bodyPr/>
                  <a:lstStyle/>
                  <a:p>
                    <a:fld id="{3DC9F111-CE05-43A8-9E28-F0B30C6F8C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C1-7194-4ED1-83BE-6DB595DA42A0}"/>
                </c:ext>
              </c:extLst>
            </c:dLbl>
            <c:dLbl>
              <c:idx val="1761"/>
              <c:layout/>
              <c:tx>
                <c:rich>
                  <a:bodyPr/>
                  <a:lstStyle/>
                  <a:p>
                    <a:fld id="{F8FC774A-82D4-426D-877C-86AE3DD50C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C3-7194-4ED1-83BE-6DB595DA42A0}"/>
                </c:ext>
              </c:extLst>
            </c:dLbl>
            <c:dLbl>
              <c:idx val="1762"/>
              <c:layout/>
              <c:tx>
                <c:rich>
                  <a:bodyPr/>
                  <a:lstStyle/>
                  <a:p>
                    <a:fld id="{5F43A71B-DCF8-4027-96FA-76E6F4937D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C5-7194-4ED1-83BE-6DB595DA42A0}"/>
                </c:ext>
              </c:extLst>
            </c:dLbl>
            <c:dLbl>
              <c:idx val="1763"/>
              <c:layout/>
              <c:tx>
                <c:rich>
                  <a:bodyPr/>
                  <a:lstStyle/>
                  <a:p>
                    <a:fld id="{E7678CF0-6066-41E2-897A-4D52579B49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C7-7194-4ED1-83BE-6DB595DA42A0}"/>
                </c:ext>
              </c:extLst>
            </c:dLbl>
            <c:dLbl>
              <c:idx val="1764"/>
              <c:layout/>
              <c:tx>
                <c:rich>
                  <a:bodyPr/>
                  <a:lstStyle/>
                  <a:p>
                    <a:fld id="{6D251C28-68B7-413A-8268-BD7DBDF8A1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C9-7194-4ED1-83BE-6DB595DA42A0}"/>
                </c:ext>
              </c:extLst>
            </c:dLbl>
            <c:dLbl>
              <c:idx val="1765"/>
              <c:layout/>
              <c:tx>
                <c:rich>
                  <a:bodyPr/>
                  <a:lstStyle/>
                  <a:p>
                    <a:fld id="{44C7DAAF-D8AE-48C1-BA3C-835A71DF37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CB-7194-4ED1-83BE-6DB595DA42A0}"/>
                </c:ext>
              </c:extLst>
            </c:dLbl>
            <c:dLbl>
              <c:idx val="1766"/>
              <c:layout/>
              <c:tx>
                <c:rich>
                  <a:bodyPr/>
                  <a:lstStyle/>
                  <a:p>
                    <a:fld id="{AFFF9192-475D-4E54-B544-8868FD53BE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CD-7194-4ED1-83BE-6DB595DA42A0}"/>
                </c:ext>
              </c:extLst>
            </c:dLbl>
            <c:dLbl>
              <c:idx val="1767"/>
              <c:layout/>
              <c:tx>
                <c:rich>
                  <a:bodyPr/>
                  <a:lstStyle/>
                  <a:p>
                    <a:fld id="{BCFB0C21-B500-4EEC-A3DA-CB7FDAA33F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CF-7194-4ED1-83BE-6DB595DA42A0}"/>
                </c:ext>
              </c:extLst>
            </c:dLbl>
            <c:dLbl>
              <c:idx val="1768"/>
              <c:layout/>
              <c:tx>
                <c:rich>
                  <a:bodyPr/>
                  <a:lstStyle/>
                  <a:p>
                    <a:fld id="{BC18B77E-E140-4E5E-A2B6-5CBC182B68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D1-7194-4ED1-83BE-6DB595DA42A0}"/>
                </c:ext>
              </c:extLst>
            </c:dLbl>
            <c:dLbl>
              <c:idx val="1769"/>
              <c:layout/>
              <c:tx>
                <c:rich>
                  <a:bodyPr/>
                  <a:lstStyle/>
                  <a:p>
                    <a:fld id="{9362AF97-2ED8-4507-96B7-1464804D7F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D3-7194-4ED1-83BE-6DB595DA42A0}"/>
                </c:ext>
              </c:extLst>
            </c:dLbl>
            <c:dLbl>
              <c:idx val="1770"/>
              <c:layout/>
              <c:tx>
                <c:rich>
                  <a:bodyPr/>
                  <a:lstStyle/>
                  <a:p>
                    <a:fld id="{AFDDCF2B-8C82-4239-83FE-A7BBFC1B5D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D5-7194-4ED1-83BE-6DB595DA42A0}"/>
                </c:ext>
              </c:extLst>
            </c:dLbl>
            <c:dLbl>
              <c:idx val="1771"/>
              <c:layout/>
              <c:tx>
                <c:rich>
                  <a:bodyPr/>
                  <a:lstStyle/>
                  <a:p>
                    <a:fld id="{5D017DDA-BE76-409C-9884-9BC7302A58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D7-7194-4ED1-83BE-6DB595DA42A0}"/>
                </c:ext>
              </c:extLst>
            </c:dLbl>
            <c:dLbl>
              <c:idx val="1772"/>
              <c:layout/>
              <c:tx>
                <c:rich>
                  <a:bodyPr/>
                  <a:lstStyle/>
                  <a:p>
                    <a:fld id="{96F75A84-763F-409A-83F4-C138CE5742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D9-7194-4ED1-83BE-6DB595DA42A0}"/>
                </c:ext>
              </c:extLst>
            </c:dLbl>
            <c:dLbl>
              <c:idx val="1773"/>
              <c:layout/>
              <c:tx>
                <c:rich>
                  <a:bodyPr/>
                  <a:lstStyle/>
                  <a:p>
                    <a:fld id="{28C7A20C-2EEB-4369-B5C2-B86C0D1B5B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DB-7194-4ED1-83BE-6DB595DA42A0}"/>
                </c:ext>
              </c:extLst>
            </c:dLbl>
            <c:dLbl>
              <c:idx val="1774"/>
              <c:layout/>
              <c:tx>
                <c:rich>
                  <a:bodyPr/>
                  <a:lstStyle/>
                  <a:p>
                    <a:fld id="{FCA16783-E4C7-46ED-861A-9B6DD96821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DD-7194-4ED1-83BE-6DB595DA42A0}"/>
                </c:ext>
              </c:extLst>
            </c:dLbl>
            <c:dLbl>
              <c:idx val="1775"/>
              <c:layout/>
              <c:tx>
                <c:rich>
                  <a:bodyPr/>
                  <a:lstStyle/>
                  <a:p>
                    <a:fld id="{60A8D163-1B03-412A-87B6-41CEFABF40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DF-7194-4ED1-83BE-6DB595DA42A0}"/>
                </c:ext>
              </c:extLst>
            </c:dLbl>
            <c:dLbl>
              <c:idx val="1776"/>
              <c:layout/>
              <c:tx>
                <c:rich>
                  <a:bodyPr/>
                  <a:lstStyle/>
                  <a:p>
                    <a:fld id="{F5252AD7-C54A-4A91-A4C8-917501FC15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E1-7194-4ED1-83BE-6DB595DA42A0}"/>
                </c:ext>
              </c:extLst>
            </c:dLbl>
            <c:dLbl>
              <c:idx val="1777"/>
              <c:layout/>
              <c:tx>
                <c:rich>
                  <a:bodyPr/>
                  <a:lstStyle/>
                  <a:p>
                    <a:fld id="{A99B13C0-59A8-45B9-9BE7-0CB3C9FF95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E3-7194-4ED1-83BE-6DB595DA42A0}"/>
                </c:ext>
              </c:extLst>
            </c:dLbl>
            <c:dLbl>
              <c:idx val="1778"/>
              <c:layout/>
              <c:tx>
                <c:rich>
                  <a:bodyPr/>
                  <a:lstStyle/>
                  <a:p>
                    <a:fld id="{552AB310-5BE3-4342-BFE2-2F8B64F82E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E5-7194-4ED1-83BE-6DB595DA42A0}"/>
                </c:ext>
              </c:extLst>
            </c:dLbl>
            <c:dLbl>
              <c:idx val="1779"/>
              <c:layout/>
              <c:tx>
                <c:rich>
                  <a:bodyPr/>
                  <a:lstStyle/>
                  <a:p>
                    <a:fld id="{57446E10-F927-40DD-A21E-987D4B68A1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E7-7194-4ED1-83BE-6DB595DA42A0}"/>
                </c:ext>
              </c:extLst>
            </c:dLbl>
            <c:dLbl>
              <c:idx val="1780"/>
              <c:layout/>
              <c:tx>
                <c:rich>
                  <a:bodyPr/>
                  <a:lstStyle/>
                  <a:p>
                    <a:fld id="{79317EC0-7CFE-43A8-8F16-BFEFC40535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E9-7194-4ED1-83BE-6DB595DA42A0}"/>
                </c:ext>
              </c:extLst>
            </c:dLbl>
            <c:dLbl>
              <c:idx val="1781"/>
              <c:layout/>
              <c:tx>
                <c:rich>
                  <a:bodyPr/>
                  <a:lstStyle/>
                  <a:p>
                    <a:fld id="{070A5B08-F6CE-4A26-8AC3-7CB3E50B2B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EB-7194-4ED1-83BE-6DB595DA42A0}"/>
                </c:ext>
              </c:extLst>
            </c:dLbl>
            <c:dLbl>
              <c:idx val="1782"/>
              <c:layout/>
              <c:tx>
                <c:rich>
                  <a:bodyPr/>
                  <a:lstStyle/>
                  <a:p>
                    <a:fld id="{5AA12CE6-2CBB-4126-9F45-A8FB0BB55F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ED-7194-4ED1-83BE-6DB595DA42A0}"/>
                </c:ext>
              </c:extLst>
            </c:dLbl>
            <c:dLbl>
              <c:idx val="1783"/>
              <c:layout/>
              <c:tx>
                <c:rich>
                  <a:bodyPr/>
                  <a:lstStyle/>
                  <a:p>
                    <a:fld id="{C85859A5-3C5B-4122-9F01-F0CC3E752C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EF-7194-4ED1-83BE-6DB595DA42A0}"/>
                </c:ext>
              </c:extLst>
            </c:dLbl>
            <c:dLbl>
              <c:idx val="1784"/>
              <c:layout/>
              <c:tx>
                <c:rich>
                  <a:bodyPr/>
                  <a:lstStyle/>
                  <a:p>
                    <a:fld id="{6F5BD8EB-06D9-48D8-BB52-D40AA2414D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F1-7194-4ED1-83BE-6DB595DA42A0}"/>
                </c:ext>
              </c:extLst>
            </c:dLbl>
            <c:dLbl>
              <c:idx val="1785"/>
              <c:layout/>
              <c:tx>
                <c:rich>
                  <a:bodyPr/>
                  <a:lstStyle/>
                  <a:p>
                    <a:fld id="{A1774182-27F7-476D-9804-F11C6D47837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F3-7194-4ED1-83BE-6DB595DA42A0}"/>
                </c:ext>
              </c:extLst>
            </c:dLbl>
            <c:dLbl>
              <c:idx val="1786"/>
              <c:layout/>
              <c:tx>
                <c:rich>
                  <a:bodyPr/>
                  <a:lstStyle/>
                  <a:p>
                    <a:fld id="{CB2E85CD-B382-4997-911B-FE1042D294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F5-7194-4ED1-83BE-6DB595DA42A0}"/>
                </c:ext>
              </c:extLst>
            </c:dLbl>
            <c:dLbl>
              <c:idx val="1787"/>
              <c:layout/>
              <c:tx>
                <c:rich>
                  <a:bodyPr/>
                  <a:lstStyle/>
                  <a:p>
                    <a:fld id="{2F7D9E01-F8C8-4CB3-8D1D-B453207523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F7-7194-4ED1-83BE-6DB595DA42A0}"/>
                </c:ext>
              </c:extLst>
            </c:dLbl>
            <c:dLbl>
              <c:idx val="1788"/>
              <c:layout/>
              <c:tx>
                <c:rich>
                  <a:bodyPr/>
                  <a:lstStyle/>
                  <a:p>
                    <a:fld id="{043ADEEE-BF28-44EC-A936-3F2FEF281B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F9-7194-4ED1-83BE-6DB595DA42A0}"/>
                </c:ext>
              </c:extLst>
            </c:dLbl>
            <c:dLbl>
              <c:idx val="1789"/>
              <c:layout/>
              <c:tx>
                <c:rich>
                  <a:bodyPr/>
                  <a:lstStyle/>
                  <a:p>
                    <a:fld id="{CDBD953E-2771-4BE1-8524-BA2BE1A714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FB-7194-4ED1-83BE-6DB595DA42A0}"/>
                </c:ext>
              </c:extLst>
            </c:dLbl>
            <c:dLbl>
              <c:idx val="1790"/>
              <c:layout/>
              <c:tx>
                <c:rich>
                  <a:bodyPr/>
                  <a:lstStyle/>
                  <a:p>
                    <a:fld id="{2A89993C-254F-41FB-AECE-36933DCF3A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FD-7194-4ED1-83BE-6DB595DA42A0}"/>
                </c:ext>
              </c:extLst>
            </c:dLbl>
            <c:dLbl>
              <c:idx val="1791"/>
              <c:layout/>
              <c:tx>
                <c:rich>
                  <a:bodyPr/>
                  <a:lstStyle/>
                  <a:p>
                    <a:fld id="{9FAA7022-8585-459F-A921-A085CA1C47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DFF-7194-4ED1-83BE-6DB595DA42A0}"/>
                </c:ext>
              </c:extLst>
            </c:dLbl>
            <c:dLbl>
              <c:idx val="1792"/>
              <c:layout/>
              <c:tx>
                <c:rich>
                  <a:bodyPr/>
                  <a:lstStyle/>
                  <a:p>
                    <a:fld id="{2FCCD02D-70ED-4396-9A3E-E381C96B04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01-7194-4ED1-83BE-6DB595DA42A0}"/>
                </c:ext>
              </c:extLst>
            </c:dLbl>
            <c:dLbl>
              <c:idx val="1793"/>
              <c:layout/>
              <c:tx>
                <c:rich>
                  <a:bodyPr/>
                  <a:lstStyle/>
                  <a:p>
                    <a:fld id="{C1A9C1DF-343C-4D6D-9A92-AFED540549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03-7194-4ED1-83BE-6DB595DA42A0}"/>
                </c:ext>
              </c:extLst>
            </c:dLbl>
            <c:dLbl>
              <c:idx val="1794"/>
              <c:layout/>
              <c:tx>
                <c:rich>
                  <a:bodyPr/>
                  <a:lstStyle/>
                  <a:p>
                    <a:fld id="{D6AB6CC7-657C-42E3-B73D-D54DA2A8CD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05-7194-4ED1-83BE-6DB595DA42A0}"/>
                </c:ext>
              </c:extLst>
            </c:dLbl>
            <c:dLbl>
              <c:idx val="1795"/>
              <c:layout/>
              <c:tx>
                <c:rich>
                  <a:bodyPr/>
                  <a:lstStyle/>
                  <a:p>
                    <a:fld id="{65BBA58F-537B-4DD0-8BB8-8D9366F027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07-7194-4ED1-83BE-6DB595DA42A0}"/>
                </c:ext>
              </c:extLst>
            </c:dLbl>
            <c:dLbl>
              <c:idx val="1796"/>
              <c:layout/>
              <c:tx>
                <c:rich>
                  <a:bodyPr/>
                  <a:lstStyle/>
                  <a:p>
                    <a:fld id="{C90F7937-7665-4FBA-AE99-D576D39B30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09-7194-4ED1-83BE-6DB595DA42A0}"/>
                </c:ext>
              </c:extLst>
            </c:dLbl>
            <c:dLbl>
              <c:idx val="1797"/>
              <c:layout/>
              <c:tx>
                <c:rich>
                  <a:bodyPr/>
                  <a:lstStyle/>
                  <a:p>
                    <a:fld id="{D151C623-5935-4495-8AAB-1B589ED017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0B-7194-4ED1-83BE-6DB595DA42A0}"/>
                </c:ext>
              </c:extLst>
            </c:dLbl>
            <c:dLbl>
              <c:idx val="1798"/>
              <c:layout/>
              <c:tx>
                <c:rich>
                  <a:bodyPr/>
                  <a:lstStyle/>
                  <a:p>
                    <a:fld id="{90FB5DFA-B725-44EC-B42B-B9E017CC1E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0D-7194-4ED1-83BE-6DB595DA42A0}"/>
                </c:ext>
              </c:extLst>
            </c:dLbl>
            <c:dLbl>
              <c:idx val="1799"/>
              <c:layout/>
              <c:tx>
                <c:rich>
                  <a:bodyPr/>
                  <a:lstStyle/>
                  <a:p>
                    <a:fld id="{97EEA78C-B15E-45C2-9185-02104830B7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0F-7194-4ED1-83BE-6DB595DA42A0}"/>
                </c:ext>
              </c:extLst>
            </c:dLbl>
            <c:dLbl>
              <c:idx val="1800"/>
              <c:layout/>
              <c:tx>
                <c:rich>
                  <a:bodyPr/>
                  <a:lstStyle/>
                  <a:p>
                    <a:fld id="{A619B6B2-F1CC-4860-A7B0-ACABA0D862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11-7194-4ED1-83BE-6DB595DA42A0}"/>
                </c:ext>
              </c:extLst>
            </c:dLbl>
            <c:dLbl>
              <c:idx val="1801"/>
              <c:layout/>
              <c:tx>
                <c:rich>
                  <a:bodyPr/>
                  <a:lstStyle/>
                  <a:p>
                    <a:fld id="{E6E98FB7-978A-4337-B92A-1C529599A0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13-7194-4ED1-83BE-6DB595DA42A0}"/>
                </c:ext>
              </c:extLst>
            </c:dLbl>
            <c:dLbl>
              <c:idx val="1802"/>
              <c:layout/>
              <c:tx>
                <c:rich>
                  <a:bodyPr/>
                  <a:lstStyle/>
                  <a:p>
                    <a:fld id="{CE80CD2C-79C0-4B79-B460-B0FE260249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15-7194-4ED1-83BE-6DB595DA42A0}"/>
                </c:ext>
              </c:extLst>
            </c:dLbl>
            <c:dLbl>
              <c:idx val="1803"/>
              <c:layout/>
              <c:tx>
                <c:rich>
                  <a:bodyPr/>
                  <a:lstStyle/>
                  <a:p>
                    <a:fld id="{C12E7754-80FE-4550-ADC7-577721BF90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17-7194-4ED1-83BE-6DB595DA42A0}"/>
                </c:ext>
              </c:extLst>
            </c:dLbl>
            <c:dLbl>
              <c:idx val="1804"/>
              <c:layout/>
              <c:tx>
                <c:rich>
                  <a:bodyPr/>
                  <a:lstStyle/>
                  <a:p>
                    <a:fld id="{51F54407-BDB5-4694-A117-4093394083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19-7194-4ED1-83BE-6DB595DA42A0}"/>
                </c:ext>
              </c:extLst>
            </c:dLbl>
            <c:dLbl>
              <c:idx val="1805"/>
              <c:layout/>
              <c:tx>
                <c:rich>
                  <a:bodyPr/>
                  <a:lstStyle/>
                  <a:p>
                    <a:fld id="{307B317B-3205-41A4-A4CE-F3869C0B04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1B-7194-4ED1-83BE-6DB595DA42A0}"/>
                </c:ext>
              </c:extLst>
            </c:dLbl>
            <c:dLbl>
              <c:idx val="1806"/>
              <c:layout/>
              <c:tx>
                <c:rich>
                  <a:bodyPr/>
                  <a:lstStyle/>
                  <a:p>
                    <a:fld id="{BA44600E-368C-473D-874B-690694B1AC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1D-7194-4ED1-83BE-6DB595DA42A0}"/>
                </c:ext>
              </c:extLst>
            </c:dLbl>
            <c:dLbl>
              <c:idx val="1807"/>
              <c:layout/>
              <c:tx>
                <c:rich>
                  <a:bodyPr/>
                  <a:lstStyle/>
                  <a:p>
                    <a:fld id="{C0EEBF2F-4274-49D6-AB16-1F8E8A8D39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1F-7194-4ED1-83BE-6DB595DA42A0}"/>
                </c:ext>
              </c:extLst>
            </c:dLbl>
            <c:dLbl>
              <c:idx val="1808"/>
              <c:layout/>
              <c:tx>
                <c:rich>
                  <a:bodyPr/>
                  <a:lstStyle/>
                  <a:p>
                    <a:fld id="{22333166-8A24-4A74-A88C-8B394F53A2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21-7194-4ED1-83BE-6DB595DA42A0}"/>
                </c:ext>
              </c:extLst>
            </c:dLbl>
            <c:dLbl>
              <c:idx val="1809"/>
              <c:layout/>
              <c:tx>
                <c:rich>
                  <a:bodyPr/>
                  <a:lstStyle/>
                  <a:p>
                    <a:fld id="{018614E5-5AB1-41D3-9EBE-24A08C6403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23-7194-4ED1-83BE-6DB595DA42A0}"/>
                </c:ext>
              </c:extLst>
            </c:dLbl>
            <c:dLbl>
              <c:idx val="1810"/>
              <c:layout/>
              <c:tx>
                <c:rich>
                  <a:bodyPr/>
                  <a:lstStyle/>
                  <a:p>
                    <a:fld id="{E79107B8-B6BF-4127-9F96-F90FEDF62F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25-7194-4ED1-83BE-6DB595DA42A0}"/>
                </c:ext>
              </c:extLst>
            </c:dLbl>
            <c:dLbl>
              <c:idx val="1811"/>
              <c:layout/>
              <c:tx>
                <c:rich>
                  <a:bodyPr/>
                  <a:lstStyle/>
                  <a:p>
                    <a:fld id="{1ABA92F6-F665-496A-BC57-3569718E1C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27-7194-4ED1-83BE-6DB595DA42A0}"/>
                </c:ext>
              </c:extLst>
            </c:dLbl>
            <c:dLbl>
              <c:idx val="1812"/>
              <c:layout/>
              <c:tx>
                <c:rich>
                  <a:bodyPr/>
                  <a:lstStyle/>
                  <a:p>
                    <a:fld id="{5A0CA628-CB48-4B1C-8653-C16DE4B13B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29-7194-4ED1-83BE-6DB595DA42A0}"/>
                </c:ext>
              </c:extLst>
            </c:dLbl>
            <c:dLbl>
              <c:idx val="1813"/>
              <c:layout/>
              <c:tx>
                <c:rich>
                  <a:bodyPr/>
                  <a:lstStyle/>
                  <a:p>
                    <a:fld id="{5046A815-B697-4291-8ED4-A347817954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2B-7194-4ED1-83BE-6DB595DA42A0}"/>
                </c:ext>
              </c:extLst>
            </c:dLbl>
            <c:dLbl>
              <c:idx val="1814"/>
              <c:layout/>
              <c:tx>
                <c:rich>
                  <a:bodyPr/>
                  <a:lstStyle/>
                  <a:p>
                    <a:fld id="{341D434D-46E4-413F-A627-27D8933840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2D-7194-4ED1-83BE-6DB595DA42A0}"/>
                </c:ext>
              </c:extLst>
            </c:dLbl>
            <c:dLbl>
              <c:idx val="1815"/>
              <c:layout/>
              <c:tx>
                <c:rich>
                  <a:bodyPr/>
                  <a:lstStyle/>
                  <a:p>
                    <a:fld id="{878984B3-C185-4CFD-88D2-B8B30AC966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2F-7194-4ED1-83BE-6DB595DA42A0}"/>
                </c:ext>
              </c:extLst>
            </c:dLbl>
            <c:dLbl>
              <c:idx val="1816"/>
              <c:layout/>
              <c:tx>
                <c:rich>
                  <a:bodyPr/>
                  <a:lstStyle/>
                  <a:p>
                    <a:fld id="{3E52550E-734B-490B-BBC5-788BEAEC3B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31-7194-4ED1-83BE-6DB595DA42A0}"/>
                </c:ext>
              </c:extLst>
            </c:dLbl>
            <c:dLbl>
              <c:idx val="1817"/>
              <c:layout/>
              <c:tx>
                <c:rich>
                  <a:bodyPr/>
                  <a:lstStyle/>
                  <a:p>
                    <a:fld id="{DEE5E6CB-C5BE-45E6-A47B-427A11BE0B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33-7194-4ED1-83BE-6DB595DA42A0}"/>
                </c:ext>
              </c:extLst>
            </c:dLbl>
            <c:dLbl>
              <c:idx val="1818"/>
              <c:layout/>
              <c:tx>
                <c:rich>
                  <a:bodyPr/>
                  <a:lstStyle/>
                  <a:p>
                    <a:fld id="{4A01CE4A-92D2-4A65-B37B-2CF32088229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35-7194-4ED1-83BE-6DB595DA42A0}"/>
                </c:ext>
              </c:extLst>
            </c:dLbl>
            <c:dLbl>
              <c:idx val="1819"/>
              <c:layout/>
              <c:tx>
                <c:rich>
                  <a:bodyPr/>
                  <a:lstStyle/>
                  <a:p>
                    <a:fld id="{2C6B0E69-8799-4A29-91FB-82D36D9B8E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37-7194-4ED1-83BE-6DB595DA42A0}"/>
                </c:ext>
              </c:extLst>
            </c:dLbl>
            <c:dLbl>
              <c:idx val="1820"/>
              <c:layout/>
              <c:tx>
                <c:rich>
                  <a:bodyPr/>
                  <a:lstStyle/>
                  <a:p>
                    <a:fld id="{F7259591-F909-49B8-8152-179F4B7B4B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39-7194-4ED1-83BE-6DB595DA42A0}"/>
                </c:ext>
              </c:extLst>
            </c:dLbl>
            <c:dLbl>
              <c:idx val="1821"/>
              <c:layout/>
              <c:tx>
                <c:rich>
                  <a:bodyPr/>
                  <a:lstStyle/>
                  <a:p>
                    <a:fld id="{E30699E2-6E21-4888-A0CD-29A15DD924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3B-7194-4ED1-83BE-6DB595DA42A0}"/>
                </c:ext>
              </c:extLst>
            </c:dLbl>
            <c:dLbl>
              <c:idx val="1822"/>
              <c:layout/>
              <c:tx>
                <c:rich>
                  <a:bodyPr/>
                  <a:lstStyle/>
                  <a:p>
                    <a:fld id="{C13506DF-3387-4159-B4DD-641A1A6A07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3D-7194-4ED1-83BE-6DB595DA42A0}"/>
                </c:ext>
              </c:extLst>
            </c:dLbl>
            <c:dLbl>
              <c:idx val="1823"/>
              <c:layout/>
              <c:tx>
                <c:rich>
                  <a:bodyPr/>
                  <a:lstStyle/>
                  <a:p>
                    <a:fld id="{3D89ADB3-9D1A-4B38-8EBA-9A2DF707CA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3F-7194-4ED1-83BE-6DB595DA42A0}"/>
                </c:ext>
              </c:extLst>
            </c:dLbl>
            <c:dLbl>
              <c:idx val="1824"/>
              <c:layout/>
              <c:tx>
                <c:rich>
                  <a:bodyPr/>
                  <a:lstStyle/>
                  <a:p>
                    <a:fld id="{6898905E-A4D8-4561-8341-9EEFB20C9F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41-7194-4ED1-83BE-6DB595DA42A0}"/>
                </c:ext>
              </c:extLst>
            </c:dLbl>
            <c:dLbl>
              <c:idx val="1825"/>
              <c:layout/>
              <c:tx>
                <c:rich>
                  <a:bodyPr/>
                  <a:lstStyle/>
                  <a:p>
                    <a:fld id="{E41524B0-767E-4032-ADB7-12E2F453BC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43-7194-4ED1-83BE-6DB595DA42A0}"/>
                </c:ext>
              </c:extLst>
            </c:dLbl>
            <c:dLbl>
              <c:idx val="1826"/>
              <c:layout/>
              <c:tx>
                <c:rich>
                  <a:bodyPr/>
                  <a:lstStyle/>
                  <a:p>
                    <a:fld id="{4AE3EE3E-70E0-4A88-A25D-541E42E139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45-7194-4ED1-83BE-6DB595DA42A0}"/>
                </c:ext>
              </c:extLst>
            </c:dLbl>
            <c:dLbl>
              <c:idx val="1827"/>
              <c:layout/>
              <c:tx>
                <c:rich>
                  <a:bodyPr/>
                  <a:lstStyle/>
                  <a:p>
                    <a:fld id="{F53305D4-FC1C-4082-B8E1-59024DB38D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47-7194-4ED1-83BE-6DB595DA42A0}"/>
                </c:ext>
              </c:extLst>
            </c:dLbl>
            <c:dLbl>
              <c:idx val="1828"/>
              <c:layout/>
              <c:tx>
                <c:rich>
                  <a:bodyPr/>
                  <a:lstStyle/>
                  <a:p>
                    <a:fld id="{900F9B08-1633-48FE-B0D1-DCF889DE84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49-7194-4ED1-83BE-6DB595DA42A0}"/>
                </c:ext>
              </c:extLst>
            </c:dLbl>
            <c:dLbl>
              <c:idx val="1829"/>
              <c:layout/>
              <c:tx>
                <c:rich>
                  <a:bodyPr/>
                  <a:lstStyle/>
                  <a:p>
                    <a:fld id="{D043673C-1745-4584-B980-C78C992B6A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4B-7194-4ED1-83BE-6DB595DA42A0}"/>
                </c:ext>
              </c:extLst>
            </c:dLbl>
            <c:dLbl>
              <c:idx val="1830"/>
              <c:layout/>
              <c:tx>
                <c:rich>
                  <a:bodyPr/>
                  <a:lstStyle/>
                  <a:p>
                    <a:fld id="{8EFAA4A9-57CC-40B4-8A20-54BF819E92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4D-7194-4ED1-83BE-6DB595DA42A0}"/>
                </c:ext>
              </c:extLst>
            </c:dLbl>
            <c:dLbl>
              <c:idx val="1831"/>
              <c:layout/>
              <c:tx>
                <c:rich>
                  <a:bodyPr/>
                  <a:lstStyle/>
                  <a:p>
                    <a:fld id="{AD0EAE05-577D-48FE-92C9-57581FB8D3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4F-7194-4ED1-83BE-6DB595DA42A0}"/>
                </c:ext>
              </c:extLst>
            </c:dLbl>
            <c:dLbl>
              <c:idx val="1832"/>
              <c:layout/>
              <c:tx>
                <c:rich>
                  <a:bodyPr/>
                  <a:lstStyle/>
                  <a:p>
                    <a:fld id="{19D753C6-6F10-4338-A476-39E247C071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51-7194-4ED1-83BE-6DB595DA42A0}"/>
                </c:ext>
              </c:extLst>
            </c:dLbl>
            <c:dLbl>
              <c:idx val="1833"/>
              <c:layout/>
              <c:tx>
                <c:rich>
                  <a:bodyPr/>
                  <a:lstStyle/>
                  <a:p>
                    <a:fld id="{082166C4-F5A8-4DB6-AA1B-71D23BD322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53-7194-4ED1-83BE-6DB595DA42A0}"/>
                </c:ext>
              </c:extLst>
            </c:dLbl>
            <c:dLbl>
              <c:idx val="1834"/>
              <c:layout/>
              <c:tx>
                <c:rich>
                  <a:bodyPr/>
                  <a:lstStyle/>
                  <a:p>
                    <a:fld id="{CB5D9434-5F93-4D5B-A8D4-7F297B6FD5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55-7194-4ED1-83BE-6DB595DA42A0}"/>
                </c:ext>
              </c:extLst>
            </c:dLbl>
            <c:dLbl>
              <c:idx val="1835"/>
              <c:layout/>
              <c:tx>
                <c:rich>
                  <a:bodyPr/>
                  <a:lstStyle/>
                  <a:p>
                    <a:fld id="{0DE3CD23-D41C-49D9-A105-A06911A111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57-7194-4ED1-83BE-6DB595DA42A0}"/>
                </c:ext>
              </c:extLst>
            </c:dLbl>
            <c:dLbl>
              <c:idx val="1836"/>
              <c:layout/>
              <c:tx>
                <c:rich>
                  <a:bodyPr/>
                  <a:lstStyle/>
                  <a:p>
                    <a:fld id="{F43830B2-483B-4110-95CA-435BB26EEA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59-7194-4ED1-83BE-6DB595DA42A0}"/>
                </c:ext>
              </c:extLst>
            </c:dLbl>
            <c:dLbl>
              <c:idx val="1837"/>
              <c:layout/>
              <c:tx>
                <c:rich>
                  <a:bodyPr/>
                  <a:lstStyle/>
                  <a:p>
                    <a:fld id="{F91CB025-B283-443F-BB49-AE42DEE3CE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5B-7194-4ED1-83BE-6DB595DA42A0}"/>
                </c:ext>
              </c:extLst>
            </c:dLbl>
            <c:dLbl>
              <c:idx val="1838"/>
              <c:layout/>
              <c:tx>
                <c:rich>
                  <a:bodyPr/>
                  <a:lstStyle/>
                  <a:p>
                    <a:fld id="{00F434E3-46E1-4084-BC14-302619504D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5D-7194-4ED1-83BE-6DB595DA42A0}"/>
                </c:ext>
              </c:extLst>
            </c:dLbl>
            <c:dLbl>
              <c:idx val="1839"/>
              <c:layout/>
              <c:tx>
                <c:rich>
                  <a:bodyPr/>
                  <a:lstStyle/>
                  <a:p>
                    <a:fld id="{48787D11-9C06-4CE5-B0C1-58A0035908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5F-7194-4ED1-83BE-6DB595DA42A0}"/>
                </c:ext>
              </c:extLst>
            </c:dLbl>
            <c:dLbl>
              <c:idx val="1840"/>
              <c:layout/>
              <c:tx>
                <c:rich>
                  <a:bodyPr/>
                  <a:lstStyle/>
                  <a:p>
                    <a:fld id="{270B62A4-953D-485A-9B99-93900D60AC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61-7194-4ED1-83BE-6DB595DA42A0}"/>
                </c:ext>
              </c:extLst>
            </c:dLbl>
            <c:dLbl>
              <c:idx val="1841"/>
              <c:layout/>
              <c:tx>
                <c:rich>
                  <a:bodyPr/>
                  <a:lstStyle/>
                  <a:p>
                    <a:fld id="{EF2031F9-A79D-426A-82F6-4E1ED6ECF6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63-7194-4ED1-83BE-6DB595DA42A0}"/>
                </c:ext>
              </c:extLst>
            </c:dLbl>
            <c:dLbl>
              <c:idx val="1842"/>
              <c:layout/>
              <c:tx>
                <c:rich>
                  <a:bodyPr/>
                  <a:lstStyle/>
                  <a:p>
                    <a:fld id="{B96C9FAC-DAAA-449B-9DCA-5049B228CC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65-7194-4ED1-83BE-6DB595DA42A0}"/>
                </c:ext>
              </c:extLst>
            </c:dLbl>
            <c:dLbl>
              <c:idx val="1843"/>
              <c:layout/>
              <c:tx>
                <c:rich>
                  <a:bodyPr/>
                  <a:lstStyle/>
                  <a:p>
                    <a:fld id="{3A10DC47-CA9C-46A7-9E62-C09226B80F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67-7194-4ED1-83BE-6DB595DA42A0}"/>
                </c:ext>
              </c:extLst>
            </c:dLbl>
            <c:dLbl>
              <c:idx val="1844"/>
              <c:layout/>
              <c:tx>
                <c:rich>
                  <a:bodyPr/>
                  <a:lstStyle/>
                  <a:p>
                    <a:fld id="{E2552447-0DAB-4B7F-9748-6ECA9C6E86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69-7194-4ED1-83BE-6DB595DA42A0}"/>
                </c:ext>
              </c:extLst>
            </c:dLbl>
            <c:dLbl>
              <c:idx val="1845"/>
              <c:layout/>
              <c:tx>
                <c:rich>
                  <a:bodyPr/>
                  <a:lstStyle/>
                  <a:p>
                    <a:fld id="{4A40EC49-E2A7-4E62-B99F-976E0905FE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6B-7194-4ED1-83BE-6DB595DA42A0}"/>
                </c:ext>
              </c:extLst>
            </c:dLbl>
            <c:dLbl>
              <c:idx val="1846"/>
              <c:layout/>
              <c:tx>
                <c:rich>
                  <a:bodyPr/>
                  <a:lstStyle/>
                  <a:p>
                    <a:fld id="{428BFF75-1018-450E-B21A-B7D327AFA0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6D-7194-4ED1-83BE-6DB595DA42A0}"/>
                </c:ext>
              </c:extLst>
            </c:dLbl>
            <c:dLbl>
              <c:idx val="1847"/>
              <c:layout/>
              <c:tx>
                <c:rich>
                  <a:bodyPr/>
                  <a:lstStyle/>
                  <a:p>
                    <a:fld id="{F0FCE9AF-03AC-46E5-AF27-3FA0C0147B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6F-7194-4ED1-83BE-6DB595DA42A0}"/>
                </c:ext>
              </c:extLst>
            </c:dLbl>
            <c:dLbl>
              <c:idx val="1848"/>
              <c:layout/>
              <c:tx>
                <c:rich>
                  <a:bodyPr/>
                  <a:lstStyle/>
                  <a:p>
                    <a:fld id="{17660C56-4A13-4125-8D7E-3944DE9D78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71-7194-4ED1-83BE-6DB595DA42A0}"/>
                </c:ext>
              </c:extLst>
            </c:dLbl>
            <c:dLbl>
              <c:idx val="1849"/>
              <c:layout/>
              <c:tx>
                <c:rich>
                  <a:bodyPr/>
                  <a:lstStyle/>
                  <a:p>
                    <a:fld id="{96FB2452-D227-4E89-BDEC-A8CE4AE905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73-7194-4ED1-83BE-6DB595DA42A0}"/>
                </c:ext>
              </c:extLst>
            </c:dLbl>
            <c:dLbl>
              <c:idx val="1850"/>
              <c:layout/>
              <c:tx>
                <c:rich>
                  <a:bodyPr/>
                  <a:lstStyle/>
                  <a:p>
                    <a:fld id="{476430B2-82BF-4229-A060-C9D14F40C88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75-7194-4ED1-83BE-6DB595DA42A0}"/>
                </c:ext>
              </c:extLst>
            </c:dLbl>
            <c:dLbl>
              <c:idx val="1851"/>
              <c:layout/>
              <c:tx>
                <c:rich>
                  <a:bodyPr/>
                  <a:lstStyle/>
                  <a:p>
                    <a:fld id="{14125FE8-AF84-4ECA-AEF8-385ADF259C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77-7194-4ED1-83BE-6DB595DA42A0}"/>
                </c:ext>
              </c:extLst>
            </c:dLbl>
            <c:dLbl>
              <c:idx val="1852"/>
              <c:layout/>
              <c:tx>
                <c:rich>
                  <a:bodyPr/>
                  <a:lstStyle/>
                  <a:p>
                    <a:fld id="{FDA6251D-B688-4780-B736-AA6E9D765B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79-7194-4ED1-83BE-6DB595DA42A0}"/>
                </c:ext>
              </c:extLst>
            </c:dLbl>
            <c:dLbl>
              <c:idx val="1853"/>
              <c:layout/>
              <c:tx>
                <c:rich>
                  <a:bodyPr/>
                  <a:lstStyle/>
                  <a:p>
                    <a:fld id="{A7738F55-0989-4371-BC59-09AD16ADFB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7B-7194-4ED1-83BE-6DB595DA42A0}"/>
                </c:ext>
              </c:extLst>
            </c:dLbl>
            <c:dLbl>
              <c:idx val="1854"/>
              <c:layout/>
              <c:tx>
                <c:rich>
                  <a:bodyPr/>
                  <a:lstStyle/>
                  <a:p>
                    <a:fld id="{04B87E43-691D-4237-BBE3-E11D55D3F6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7D-7194-4ED1-83BE-6DB595DA42A0}"/>
                </c:ext>
              </c:extLst>
            </c:dLbl>
            <c:dLbl>
              <c:idx val="1855"/>
              <c:layout/>
              <c:tx>
                <c:rich>
                  <a:bodyPr/>
                  <a:lstStyle/>
                  <a:p>
                    <a:fld id="{513410C8-CC69-4431-86CA-C81F0DEC52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7F-7194-4ED1-83BE-6DB595DA42A0}"/>
                </c:ext>
              </c:extLst>
            </c:dLbl>
            <c:dLbl>
              <c:idx val="1856"/>
              <c:layout/>
              <c:tx>
                <c:rich>
                  <a:bodyPr/>
                  <a:lstStyle/>
                  <a:p>
                    <a:fld id="{AD7C0549-3420-4697-B76B-325BE5ABF5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81-7194-4ED1-83BE-6DB595DA42A0}"/>
                </c:ext>
              </c:extLst>
            </c:dLbl>
            <c:dLbl>
              <c:idx val="1857"/>
              <c:layout/>
              <c:tx>
                <c:rich>
                  <a:bodyPr/>
                  <a:lstStyle/>
                  <a:p>
                    <a:fld id="{C4911AA6-4405-4CE2-A2CC-9E2B4D3F75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83-7194-4ED1-83BE-6DB595DA42A0}"/>
                </c:ext>
              </c:extLst>
            </c:dLbl>
            <c:dLbl>
              <c:idx val="1858"/>
              <c:layout/>
              <c:tx>
                <c:rich>
                  <a:bodyPr/>
                  <a:lstStyle/>
                  <a:p>
                    <a:fld id="{BB0E92C3-AB1B-416D-842D-C83E80BFDE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85-7194-4ED1-83BE-6DB595DA42A0}"/>
                </c:ext>
              </c:extLst>
            </c:dLbl>
            <c:dLbl>
              <c:idx val="1859"/>
              <c:layout/>
              <c:tx>
                <c:rich>
                  <a:bodyPr/>
                  <a:lstStyle/>
                  <a:p>
                    <a:fld id="{8178354A-DDFE-415B-8590-46CE074829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87-7194-4ED1-83BE-6DB595DA42A0}"/>
                </c:ext>
              </c:extLst>
            </c:dLbl>
            <c:dLbl>
              <c:idx val="1860"/>
              <c:layout/>
              <c:tx>
                <c:rich>
                  <a:bodyPr/>
                  <a:lstStyle/>
                  <a:p>
                    <a:fld id="{43DBB590-3C92-4EAA-92F6-CE2244431A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89-7194-4ED1-83BE-6DB595DA42A0}"/>
                </c:ext>
              </c:extLst>
            </c:dLbl>
            <c:dLbl>
              <c:idx val="1861"/>
              <c:layout/>
              <c:tx>
                <c:rich>
                  <a:bodyPr/>
                  <a:lstStyle/>
                  <a:p>
                    <a:fld id="{A6F558BE-B447-4558-B439-9276EA34B9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8B-7194-4ED1-83BE-6DB595DA42A0}"/>
                </c:ext>
              </c:extLst>
            </c:dLbl>
            <c:dLbl>
              <c:idx val="1862"/>
              <c:layout/>
              <c:tx>
                <c:rich>
                  <a:bodyPr/>
                  <a:lstStyle/>
                  <a:p>
                    <a:fld id="{7AF104BA-4DEC-4880-BBB7-8101102C82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8D-7194-4ED1-83BE-6DB595DA42A0}"/>
                </c:ext>
              </c:extLst>
            </c:dLbl>
            <c:dLbl>
              <c:idx val="1863"/>
              <c:layout/>
              <c:tx>
                <c:rich>
                  <a:bodyPr/>
                  <a:lstStyle/>
                  <a:p>
                    <a:fld id="{B7DF8F49-9FA6-4898-84E8-77A4B09D70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8F-7194-4ED1-83BE-6DB595DA42A0}"/>
                </c:ext>
              </c:extLst>
            </c:dLbl>
            <c:dLbl>
              <c:idx val="1864"/>
              <c:layout/>
              <c:tx>
                <c:rich>
                  <a:bodyPr/>
                  <a:lstStyle/>
                  <a:p>
                    <a:fld id="{B7EAAD81-04FF-4B82-AD8E-963B303C9A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91-7194-4ED1-83BE-6DB595DA42A0}"/>
                </c:ext>
              </c:extLst>
            </c:dLbl>
            <c:dLbl>
              <c:idx val="1865"/>
              <c:layout/>
              <c:tx>
                <c:rich>
                  <a:bodyPr/>
                  <a:lstStyle/>
                  <a:p>
                    <a:fld id="{4FF29196-2DB3-48A4-85BB-BCE8A30FCB4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93-7194-4ED1-83BE-6DB595DA42A0}"/>
                </c:ext>
              </c:extLst>
            </c:dLbl>
            <c:dLbl>
              <c:idx val="1866"/>
              <c:layout/>
              <c:tx>
                <c:rich>
                  <a:bodyPr/>
                  <a:lstStyle/>
                  <a:p>
                    <a:fld id="{FAE9C87C-CB30-4EEF-9604-9597B5378F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95-7194-4ED1-83BE-6DB595DA42A0}"/>
                </c:ext>
              </c:extLst>
            </c:dLbl>
            <c:dLbl>
              <c:idx val="1867"/>
              <c:layout/>
              <c:tx>
                <c:rich>
                  <a:bodyPr/>
                  <a:lstStyle/>
                  <a:p>
                    <a:fld id="{EA87A2D6-7902-49CA-A59E-CB91796981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97-7194-4ED1-83BE-6DB595DA42A0}"/>
                </c:ext>
              </c:extLst>
            </c:dLbl>
            <c:dLbl>
              <c:idx val="1868"/>
              <c:layout/>
              <c:tx>
                <c:rich>
                  <a:bodyPr/>
                  <a:lstStyle/>
                  <a:p>
                    <a:fld id="{A05F4A24-63FA-4A22-9165-4DDED20A8A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99-7194-4ED1-83BE-6DB595DA42A0}"/>
                </c:ext>
              </c:extLst>
            </c:dLbl>
            <c:dLbl>
              <c:idx val="1869"/>
              <c:layout/>
              <c:tx>
                <c:rich>
                  <a:bodyPr/>
                  <a:lstStyle/>
                  <a:p>
                    <a:fld id="{9F7801F7-A25D-4152-A6E1-124C913BD3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9B-7194-4ED1-83BE-6DB595DA42A0}"/>
                </c:ext>
              </c:extLst>
            </c:dLbl>
            <c:dLbl>
              <c:idx val="1870"/>
              <c:layout/>
              <c:tx>
                <c:rich>
                  <a:bodyPr/>
                  <a:lstStyle/>
                  <a:p>
                    <a:fld id="{A8AC7759-05E4-406A-8218-7E92A79B66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9D-7194-4ED1-83BE-6DB595DA42A0}"/>
                </c:ext>
              </c:extLst>
            </c:dLbl>
            <c:dLbl>
              <c:idx val="1871"/>
              <c:layout/>
              <c:tx>
                <c:rich>
                  <a:bodyPr/>
                  <a:lstStyle/>
                  <a:p>
                    <a:fld id="{00C10347-632B-4483-85E7-8CEDFBAC95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9F-7194-4ED1-83BE-6DB595DA42A0}"/>
                </c:ext>
              </c:extLst>
            </c:dLbl>
            <c:dLbl>
              <c:idx val="1872"/>
              <c:layout/>
              <c:tx>
                <c:rich>
                  <a:bodyPr/>
                  <a:lstStyle/>
                  <a:p>
                    <a:fld id="{DE7FE0BE-40AD-4214-9217-D9F0630FE8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A1-7194-4ED1-83BE-6DB595DA42A0}"/>
                </c:ext>
              </c:extLst>
            </c:dLbl>
            <c:dLbl>
              <c:idx val="1873"/>
              <c:layout/>
              <c:tx>
                <c:rich>
                  <a:bodyPr/>
                  <a:lstStyle/>
                  <a:p>
                    <a:fld id="{A2256678-6E0D-469B-A430-B8306C36BF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A3-7194-4ED1-83BE-6DB595DA42A0}"/>
                </c:ext>
              </c:extLst>
            </c:dLbl>
            <c:dLbl>
              <c:idx val="1874"/>
              <c:layout/>
              <c:tx>
                <c:rich>
                  <a:bodyPr/>
                  <a:lstStyle/>
                  <a:p>
                    <a:fld id="{DCCA7EA2-E712-4E88-B3B2-F10D03A48B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A5-7194-4ED1-83BE-6DB595DA42A0}"/>
                </c:ext>
              </c:extLst>
            </c:dLbl>
            <c:dLbl>
              <c:idx val="1875"/>
              <c:layout/>
              <c:tx>
                <c:rich>
                  <a:bodyPr/>
                  <a:lstStyle/>
                  <a:p>
                    <a:fld id="{F57CE906-93E2-47C0-BAB0-CE7F1EFA9D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A7-7194-4ED1-83BE-6DB595DA42A0}"/>
                </c:ext>
              </c:extLst>
            </c:dLbl>
            <c:dLbl>
              <c:idx val="1876"/>
              <c:layout/>
              <c:tx>
                <c:rich>
                  <a:bodyPr/>
                  <a:lstStyle/>
                  <a:p>
                    <a:fld id="{35BDA39B-79E8-48AB-B23A-C3C953622F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A9-7194-4ED1-83BE-6DB595DA42A0}"/>
                </c:ext>
              </c:extLst>
            </c:dLbl>
            <c:dLbl>
              <c:idx val="1877"/>
              <c:layout/>
              <c:tx>
                <c:rich>
                  <a:bodyPr/>
                  <a:lstStyle/>
                  <a:p>
                    <a:fld id="{657036FB-959B-440D-BAE8-E8287699DC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AB-7194-4ED1-83BE-6DB595DA42A0}"/>
                </c:ext>
              </c:extLst>
            </c:dLbl>
            <c:dLbl>
              <c:idx val="1878"/>
              <c:layout/>
              <c:tx>
                <c:rich>
                  <a:bodyPr/>
                  <a:lstStyle/>
                  <a:p>
                    <a:fld id="{8547C821-9B31-4A9A-A147-D91C1BA834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AD-7194-4ED1-83BE-6DB595DA42A0}"/>
                </c:ext>
              </c:extLst>
            </c:dLbl>
            <c:dLbl>
              <c:idx val="1879"/>
              <c:layout/>
              <c:tx>
                <c:rich>
                  <a:bodyPr/>
                  <a:lstStyle/>
                  <a:p>
                    <a:fld id="{99AD8222-0F6F-4CA7-89DB-9F8CE2D056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AF-7194-4ED1-83BE-6DB595DA42A0}"/>
                </c:ext>
              </c:extLst>
            </c:dLbl>
            <c:dLbl>
              <c:idx val="1880"/>
              <c:layout/>
              <c:tx>
                <c:rich>
                  <a:bodyPr/>
                  <a:lstStyle/>
                  <a:p>
                    <a:fld id="{37F252B8-C479-4543-BD83-4D7B480931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B1-7194-4ED1-83BE-6DB595DA42A0}"/>
                </c:ext>
              </c:extLst>
            </c:dLbl>
            <c:dLbl>
              <c:idx val="1881"/>
              <c:layout/>
              <c:tx>
                <c:rich>
                  <a:bodyPr/>
                  <a:lstStyle/>
                  <a:p>
                    <a:fld id="{9C284A83-8622-466B-A924-D19EF995FF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B3-7194-4ED1-83BE-6DB595DA42A0}"/>
                </c:ext>
              </c:extLst>
            </c:dLbl>
            <c:dLbl>
              <c:idx val="1882"/>
              <c:layout/>
              <c:tx>
                <c:rich>
                  <a:bodyPr/>
                  <a:lstStyle/>
                  <a:p>
                    <a:fld id="{84065C17-8911-40CC-99F1-11AB81C03B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B5-7194-4ED1-83BE-6DB595DA42A0}"/>
                </c:ext>
              </c:extLst>
            </c:dLbl>
            <c:dLbl>
              <c:idx val="1883"/>
              <c:layout/>
              <c:tx>
                <c:rich>
                  <a:bodyPr/>
                  <a:lstStyle/>
                  <a:p>
                    <a:fld id="{12A7D3E5-1441-412F-B3A1-37AE5E87F1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B7-7194-4ED1-83BE-6DB595DA42A0}"/>
                </c:ext>
              </c:extLst>
            </c:dLbl>
            <c:dLbl>
              <c:idx val="1884"/>
              <c:layout/>
              <c:tx>
                <c:rich>
                  <a:bodyPr/>
                  <a:lstStyle/>
                  <a:p>
                    <a:fld id="{70D60A16-0E6B-4633-A179-CBE01FBD90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B9-7194-4ED1-83BE-6DB595DA42A0}"/>
                </c:ext>
              </c:extLst>
            </c:dLbl>
            <c:dLbl>
              <c:idx val="1885"/>
              <c:layout/>
              <c:tx>
                <c:rich>
                  <a:bodyPr/>
                  <a:lstStyle/>
                  <a:p>
                    <a:fld id="{C0963F33-EC08-4E2D-888D-2CCB223C53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BB-7194-4ED1-83BE-6DB595DA42A0}"/>
                </c:ext>
              </c:extLst>
            </c:dLbl>
            <c:dLbl>
              <c:idx val="1886"/>
              <c:layout/>
              <c:tx>
                <c:rich>
                  <a:bodyPr/>
                  <a:lstStyle/>
                  <a:p>
                    <a:fld id="{9227841F-3BB7-491B-969C-D7DC3A1749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BD-7194-4ED1-83BE-6DB595DA42A0}"/>
                </c:ext>
              </c:extLst>
            </c:dLbl>
            <c:dLbl>
              <c:idx val="1887"/>
              <c:layout/>
              <c:tx>
                <c:rich>
                  <a:bodyPr/>
                  <a:lstStyle/>
                  <a:p>
                    <a:fld id="{2FF724D4-9A13-4E9E-A3F8-F5DB17CAB9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BF-7194-4ED1-83BE-6DB595DA42A0}"/>
                </c:ext>
              </c:extLst>
            </c:dLbl>
            <c:dLbl>
              <c:idx val="1888"/>
              <c:layout/>
              <c:tx>
                <c:rich>
                  <a:bodyPr/>
                  <a:lstStyle/>
                  <a:p>
                    <a:fld id="{7E093395-3761-43DF-AE82-1899CC3388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C1-7194-4ED1-83BE-6DB595DA42A0}"/>
                </c:ext>
              </c:extLst>
            </c:dLbl>
            <c:dLbl>
              <c:idx val="1889"/>
              <c:layout/>
              <c:tx>
                <c:rich>
                  <a:bodyPr/>
                  <a:lstStyle/>
                  <a:p>
                    <a:fld id="{AE453462-BB7E-43CD-944C-05CD159583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C3-7194-4ED1-83BE-6DB595DA42A0}"/>
                </c:ext>
              </c:extLst>
            </c:dLbl>
            <c:dLbl>
              <c:idx val="1890"/>
              <c:layout/>
              <c:tx>
                <c:rich>
                  <a:bodyPr/>
                  <a:lstStyle/>
                  <a:p>
                    <a:fld id="{B3CF977F-03CB-4373-BE44-03D9C6729E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C5-7194-4ED1-83BE-6DB595DA42A0}"/>
                </c:ext>
              </c:extLst>
            </c:dLbl>
            <c:dLbl>
              <c:idx val="1891"/>
              <c:layout/>
              <c:tx>
                <c:rich>
                  <a:bodyPr/>
                  <a:lstStyle/>
                  <a:p>
                    <a:fld id="{2E937FF2-B8FA-4BC7-9F9A-30DA1A7D89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C7-7194-4ED1-83BE-6DB595DA42A0}"/>
                </c:ext>
              </c:extLst>
            </c:dLbl>
            <c:dLbl>
              <c:idx val="1892"/>
              <c:layout/>
              <c:tx>
                <c:rich>
                  <a:bodyPr/>
                  <a:lstStyle/>
                  <a:p>
                    <a:fld id="{0255E338-A666-4FD1-B505-9A7EDCADCD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C9-7194-4ED1-83BE-6DB595DA42A0}"/>
                </c:ext>
              </c:extLst>
            </c:dLbl>
            <c:dLbl>
              <c:idx val="1893"/>
              <c:layout/>
              <c:tx>
                <c:rich>
                  <a:bodyPr/>
                  <a:lstStyle/>
                  <a:p>
                    <a:fld id="{7BAEFD35-303F-46DF-967A-1CDA2CB1298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CB-7194-4ED1-83BE-6DB595DA42A0}"/>
                </c:ext>
              </c:extLst>
            </c:dLbl>
            <c:dLbl>
              <c:idx val="1894"/>
              <c:layout/>
              <c:tx>
                <c:rich>
                  <a:bodyPr/>
                  <a:lstStyle/>
                  <a:p>
                    <a:fld id="{C6AA84FD-5FE4-443D-90B4-379F6835FA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CD-7194-4ED1-83BE-6DB595DA42A0}"/>
                </c:ext>
              </c:extLst>
            </c:dLbl>
            <c:dLbl>
              <c:idx val="1895"/>
              <c:layout/>
              <c:tx>
                <c:rich>
                  <a:bodyPr/>
                  <a:lstStyle/>
                  <a:p>
                    <a:fld id="{71FE674F-A56E-4113-B2B8-F287251D67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CF-7194-4ED1-83BE-6DB595DA42A0}"/>
                </c:ext>
              </c:extLst>
            </c:dLbl>
            <c:dLbl>
              <c:idx val="1896"/>
              <c:layout/>
              <c:tx>
                <c:rich>
                  <a:bodyPr/>
                  <a:lstStyle/>
                  <a:p>
                    <a:fld id="{30CCEAC9-66CD-44C3-927F-1A5FC3BD44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D1-7194-4ED1-83BE-6DB595DA42A0}"/>
                </c:ext>
              </c:extLst>
            </c:dLbl>
            <c:dLbl>
              <c:idx val="1897"/>
              <c:layout/>
              <c:tx>
                <c:rich>
                  <a:bodyPr/>
                  <a:lstStyle/>
                  <a:p>
                    <a:fld id="{DA4D1536-0B59-44BF-A1A6-35E6673638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D3-7194-4ED1-83BE-6DB595DA42A0}"/>
                </c:ext>
              </c:extLst>
            </c:dLbl>
            <c:dLbl>
              <c:idx val="1898"/>
              <c:layout/>
              <c:tx>
                <c:rich>
                  <a:bodyPr/>
                  <a:lstStyle/>
                  <a:p>
                    <a:fld id="{305FE35A-2DDF-4843-88A8-D9E0CDC1DC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D5-7194-4ED1-83BE-6DB595DA42A0}"/>
                </c:ext>
              </c:extLst>
            </c:dLbl>
            <c:dLbl>
              <c:idx val="1899"/>
              <c:layout/>
              <c:tx>
                <c:rich>
                  <a:bodyPr/>
                  <a:lstStyle/>
                  <a:p>
                    <a:fld id="{C0B526CC-416A-4B60-A98C-E4440AA183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D7-7194-4ED1-83BE-6DB595DA42A0}"/>
                </c:ext>
              </c:extLst>
            </c:dLbl>
            <c:dLbl>
              <c:idx val="1900"/>
              <c:layout/>
              <c:tx>
                <c:rich>
                  <a:bodyPr/>
                  <a:lstStyle/>
                  <a:p>
                    <a:fld id="{0BCE73DF-132E-4447-A560-81FFBD06AF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D9-7194-4ED1-83BE-6DB595DA42A0}"/>
                </c:ext>
              </c:extLst>
            </c:dLbl>
            <c:dLbl>
              <c:idx val="1901"/>
              <c:layout/>
              <c:tx>
                <c:rich>
                  <a:bodyPr/>
                  <a:lstStyle/>
                  <a:p>
                    <a:fld id="{0DB27DBC-E99E-4055-9EA7-4BEC694253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DB-7194-4ED1-83BE-6DB595DA42A0}"/>
                </c:ext>
              </c:extLst>
            </c:dLbl>
            <c:dLbl>
              <c:idx val="1902"/>
              <c:layout/>
              <c:tx>
                <c:rich>
                  <a:bodyPr/>
                  <a:lstStyle/>
                  <a:p>
                    <a:fld id="{1AB7E3F4-A6FD-49E7-B959-2B383900A3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DD-7194-4ED1-83BE-6DB595DA42A0}"/>
                </c:ext>
              </c:extLst>
            </c:dLbl>
            <c:dLbl>
              <c:idx val="1903"/>
              <c:layout/>
              <c:tx>
                <c:rich>
                  <a:bodyPr/>
                  <a:lstStyle/>
                  <a:p>
                    <a:fld id="{57E4E1B5-4AD1-4935-9255-2CD08A68EF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DF-7194-4ED1-83BE-6DB595DA42A0}"/>
                </c:ext>
              </c:extLst>
            </c:dLbl>
            <c:dLbl>
              <c:idx val="1904"/>
              <c:layout/>
              <c:tx>
                <c:rich>
                  <a:bodyPr/>
                  <a:lstStyle/>
                  <a:p>
                    <a:fld id="{298DAC56-0479-44C0-8704-711DBC3246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E1-7194-4ED1-83BE-6DB595DA42A0}"/>
                </c:ext>
              </c:extLst>
            </c:dLbl>
            <c:dLbl>
              <c:idx val="1905"/>
              <c:layout/>
              <c:tx>
                <c:rich>
                  <a:bodyPr/>
                  <a:lstStyle/>
                  <a:p>
                    <a:fld id="{7C17B672-4BC1-4C46-96F8-F2A8595CF5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E3-7194-4ED1-83BE-6DB595DA42A0}"/>
                </c:ext>
              </c:extLst>
            </c:dLbl>
            <c:dLbl>
              <c:idx val="1906"/>
              <c:layout/>
              <c:tx>
                <c:rich>
                  <a:bodyPr/>
                  <a:lstStyle/>
                  <a:p>
                    <a:fld id="{5E7C0BE3-A9C9-419B-855D-6889F990AB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E5-7194-4ED1-83BE-6DB595DA42A0}"/>
                </c:ext>
              </c:extLst>
            </c:dLbl>
            <c:dLbl>
              <c:idx val="1907"/>
              <c:layout/>
              <c:tx>
                <c:rich>
                  <a:bodyPr/>
                  <a:lstStyle/>
                  <a:p>
                    <a:fld id="{9C6EAEDB-9538-4300-9DC3-4B2E949EC8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E7-7194-4ED1-83BE-6DB595DA42A0}"/>
                </c:ext>
              </c:extLst>
            </c:dLbl>
            <c:dLbl>
              <c:idx val="1908"/>
              <c:layout/>
              <c:tx>
                <c:rich>
                  <a:bodyPr/>
                  <a:lstStyle/>
                  <a:p>
                    <a:fld id="{4C5B8F21-DCA0-4F28-AB9A-A4CCA79A86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E9-7194-4ED1-83BE-6DB595DA42A0}"/>
                </c:ext>
              </c:extLst>
            </c:dLbl>
            <c:dLbl>
              <c:idx val="1909"/>
              <c:layout/>
              <c:tx>
                <c:rich>
                  <a:bodyPr/>
                  <a:lstStyle/>
                  <a:p>
                    <a:fld id="{AB930146-DFAF-4724-B787-303FE92BD1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EB-7194-4ED1-83BE-6DB595DA42A0}"/>
                </c:ext>
              </c:extLst>
            </c:dLbl>
            <c:dLbl>
              <c:idx val="1910"/>
              <c:layout/>
              <c:tx>
                <c:rich>
                  <a:bodyPr/>
                  <a:lstStyle/>
                  <a:p>
                    <a:fld id="{B3B614C4-47A4-4DEF-B432-75CC26501A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ED-7194-4ED1-83BE-6DB595DA42A0}"/>
                </c:ext>
              </c:extLst>
            </c:dLbl>
            <c:dLbl>
              <c:idx val="1911"/>
              <c:layout/>
              <c:tx>
                <c:rich>
                  <a:bodyPr/>
                  <a:lstStyle/>
                  <a:p>
                    <a:fld id="{CEB15E2F-0140-4880-B1DD-18E3F0C73D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EF-7194-4ED1-83BE-6DB595DA42A0}"/>
                </c:ext>
              </c:extLst>
            </c:dLbl>
            <c:dLbl>
              <c:idx val="1912"/>
              <c:layout/>
              <c:tx>
                <c:rich>
                  <a:bodyPr/>
                  <a:lstStyle/>
                  <a:p>
                    <a:fld id="{0FDD7486-1512-412A-B66E-3D2B830DBD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F1-7194-4ED1-83BE-6DB595DA42A0}"/>
                </c:ext>
              </c:extLst>
            </c:dLbl>
            <c:dLbl>
              <c:idx val="1913"/>
              <c:layout/>
              <c:tx>
                <c:rich>
                  <a:bodyPr/>
                  <a:lstStyle/>
                  <a:p>
                    <a:fld id="{FC3F09E7-DCF2-4108-A28F-639DFB244F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F3-7194-4ED1-83BE-6DB595DA42A0}"/>
                </c:ext>
              </c:extLst>
            </c:dLbl>
            <c:dLbl>
              <c:idx val="1914"/>
              <c:layout/>
              <c:tx>
                <c:rich>
                  <a:bodyPr/>
                  <a:lstStyle/>
                  <a:p>
                    <a:fld id="{DEA8D366-00A0-46AF-8774-94BA72EC41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F5-7194-4ED1-83BE-6DB595DA42A0}"/>
                </c:ext>
              </c:extLst>
            </c:dLbl>
            <c:dLbl>
              <c:idx val="1915"/>
              <c:layout/>
              <c:tx>
                <c:rich>
                  <a:bodyPr/>
                  <a:lstStyle/>
                  <a:p>
                    <a:fld id="{4A5A7F3A-C74A-4D6D-8833-5DAF4A8248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F7-7194-4ED1-83BE-6DB595DA42A0}"/>
                </c:ext>
              </c:extLst>
            </c:dLbl>
            <c:dLbl>
              <c:idx val="1916"/>
              <c:layout/>
              <c:tx>
                <c:rich>
                  <a:bodyPr/>
                  <a:lstStyle/>
                  <a:p>
                    <a:fld id="{4CBA94C8-7709-4C4D-BDB9-E9E85E8FD3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F9-7194-4ED1-83BE-6DB595DA42A0}"/>
                </c:ext>
              </c:extLst>
            </c:dLbl>
            <c:dLbl>
              <c:idx val="1917"/>
              <c:layout/>
              <c:tx>
                <c:rich>
                  <a:bodyPr/>
                  <a:lstStyle/>
                  <a:p>
                    <a:fld id="{E56A15D5-B0F3-447E-A544-7823493C14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FB-7194-4ED1-83BE-6DB595DA42A0}"/>
                </c:ext>
              </c:extLst>
            </c:dLbl>
            <c:dLbl>
              <c:idx val="1918"/>
              <c:layout/>
              <c:tx>
                <c:rich>
                  <a:bodyPr/>
                  <a:lstStyle/>
                  <a:p>
                    <a:fld id="{50167258-C319-4EC5-8BA5-BFD5694784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FD-7194-4ED1-83BE-6DB595DA42A0}"/>
                </c:ext>
              </c:extLst>
            </c:dLbl>
            <c:dLbl>
              <c:idx val="1919"/>
              <c:layout/>
              <c:tx>
                <c:rich>
                  <a:bodyPr/>
                  <a:lstStyle/>
                  <a:p>
                    <a:fld id="{7BA7EB03-FA0B-4D7D-96E3-6562900F34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EFF-7194-4ED1-83BE-6DB595DA42A0}"/>
                </c:ext>
              </c:extLst>
            </c:dLbl>
            <c:dLbl>
              <c:idx val="1920"/>
              <c:layout/>
              <c:tx>
                <c:rich>
                  <a:bodyPr/>
                  <a:lstStyle/>
                  <a:p>
                    <a:fld id="{66C847D9-2DA9-4C96-895E-7C97B6613E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01-7194-4ED1-83BE-6DB595DA42A0}"/>
                </c:ext>
              </c:extLst>
            </c:dLbl>
            <c:dLbl>
              <c:idx val="1921"/>
              <c:layout/>
              <c:tx>
                <c:rich>
                  <a:bodyPr/>
                  <a:lstStyle/>
                  <a:p>
                    <a:fld id="{B820E2DE-015D-4591-918E-891BA2FD50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03-7194-4ED1-83BE-6DB595DA42A0}"/>
                </c:ext>
              </c:extLst>
            </c:dLbl>
            <c:dLbl>
              <c:idx val="1922"/>
              <c:layout/>
              <c:tx>
                <c:rich>
                  <a:bodyPr/>
                  <a:lstStyle/>
                  <a:p>
                    <a:fld id="{2DA54993-86DD-4EE4-9BD6-72D9EA4EAD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05-7194-4ED1-83BE-6DB595DA42A0}"/>
                </c:ext>
              </c:extLst>
            </c:dLbl>
            <c:dLbl>
              <c:idx val="1923"/>
              <c:layout/>
              <c:tx>
                <c:rich>
                  <a:bodyPr/>
                  <a:lstStyle/>
                  <a:p>
                    <a:fld id="{32B088D9-0937-456E-AADB-1268838E28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07-7194-4ED1-83BE-6DB595DA42A0}"/>
                </c:ext>
              </c:extLst>
            </c:dLbl>
            <c:dLbl>
              <c:idx val="1924"/>
              <c:layout/>
              <c:tx>
                <c:rich>
                  <a:bodyPr/>
                  <a:lstStyle/>
                  <a:p>
                    <a:fld id="{B16A4C98-F0DE-467A-9F6A-66499A1E30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09-7194-4ED1-83BE-6DB595DA42A0}"/>
                </c:ext>
              </c:extLst>
            </c:dLbl>
            <c:dLbl>
              <c:idx val="1925"/>
              <c:layout/>
              <c:tx>
                <c:rich>
                  <a:bodyPr/>
                  <a:lstStyle/>
                  <a:p>
                    <a:fld id="{ADE3595A-981F-41EB-BCFE-248D9BD2E8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0B-7194-4ED1-83BE-6DB595DA42A0}"/>
                </c:ext>
              </c:extLst>
            </c:dLbl>
            <c:dLbl>
              <c:idx val="1926"/>
              <c:layout/>
              <c:tx>
                <c:rich>
                  <a:bodyPr/>
                  <a:lstStyle/>
                  <a:p>
                    <a:fld id="{49C9E66F-46FE-49BA-B6DF-3B050F6F03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0D-7194-4ED1-83BE-6DB595DA42A0}"/>
                </c:ext>
              </c:extLst>
            </c:dLbl>
            <c:dLbl>
              <c:idx val="1927"/>
              <c:layout/>
              <c:tx>
                <c:rich>
                  <a:bodyPr/>
                  <a:lstStyle/>
                  <a:p>
                    <a:fld id="{470B441A-DEFC-470F-861F-CF52472972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0F-7194-4ED1-83BE-6DB595DA42A0}"/>
                </c:ext>
              </c:extLst>
            </c:dLbl>
            <c:dLbl>
              <c:idx val="1928"/>
              <c:layout/>
              <c:tx>
                <c:rich>
                  <a:bodyPr/>
                  <a:lstStyle/>
                  <a:p>
                    <a:fld id="{943A2AE2-7898-490B-A117-4792EB0B46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11-7194-4ED1-83BE-6DB595DA42A0}"/>
                </c:ext>
              </c:extLst>
            </c:dLbl>
            <c:dLbl>
              <c:idx val="1929"/>
              <c:layout/>
              <c:tx>
                <c:rich>
                  <a:bodyPr/>
                  <a:lstStyle/>
                  <a:p>
                    <a:fld id="{4AF1450C-0B60-4297-859F-ECE218F105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13-7194-4ED1-83BE-6DB595DA42A0}"/>
                </c:ext>
              </c:extLst>
            </c:dLbl>
            <c:dLbl>
              <c:idx val="1930"/>
              <c:layout/>
              <c:tx>
                <c:rich>
                  <a:bodyPr/>
                  <a:lstStyle/>
                  <a:p>
                    <a:fld id="{0AB500BF-4FB9-4E0A-9B98-CC3B8F9F53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15-7194-4ED1-83BE-6DB595DA42A0}"/>
                </c:ext>
              </c:extLst>
            </c:dLbl>
            <c:dLbl>
              <c:idx val="1931"/>
              <c:layout/>
              <c:tx>
                <c:rich>
                  <a:bodyPr/>
                  <a:lstStyle/>
                  <a:p>
                    <a:fld id="{F4F6407A-2838-4884-A803-3395ACD962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17-7194-4ED1-83BE-6DB595DA42A0}"/>
                </c:ext>
              </c:extLst>
            </c:dLbl>
            <c:dLbl>
              <c:idx val="1932"/>
              <c:layout/>
              <c:tx>
                <c:rich>
                  <a:bodyPr/>
                  <a:lstStyle/>
                  <a:p>
                    <a:fld id="{D3B899C2-C14F-4C3E-90E4-D59362CABC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19-7194-4ED1-83BE-6DB595DA42A0}"/>
                </c:ext>
              </c:extLst>
            </c:dLbl>
            <c:dLbl>
              <c:idx val="1933"/>
              <c:layout/>
              <c:tx>
                <c:rich>
                  <a:bodyPr/>
                  <a:lstStyle/>
                  <a:p>
                    <a:fld id="{46ED4FB9-5B8A-4383-8552-FA4EE5EF9A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1B-7194-4ED1-83BE-6DB595DA42A0}"/>
                </c:ext>
              </c:extLst>
            </c:dLbl>
            <c:dLbl>
              <c:idx val="1934"/>
              <c:layout/>
              <c:tx>
                <c:rich>
                  <a:bodyPr/>
                  <a:lstStyle/>
                  <a:p>
                    <a:fld id="{FA8E796E-1BD9-4BF3-97D0-EECB857261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1D-7194-4ED1-83BE-6DB595DA42A0}"/>
                </c:ext>
              </c:extLst>
            </c:dLbl>
            <c:dLbl>
              <c:idx val="1935"/>
              <c:layout/>
              <c:tx>
                <c:rich>
                  <a:bodyPr/>
                  <a:lstStyle/>
                  <a:p>
                    <a:fld id="{ABED9056-8F78-4DEC-9C96-6C2AA13E2D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1F-7194-4ED1-83BE-6DB595DA42A0}"/>
                </c:ext>
              </c:extLst>
            </c:dLbl>
            <c:dLbl>
              <c:idx val="1936"/>
              <c:layout/>
              <c:tx>
                <c:rich>
                  <a:bodyPr/>
                  <a:lstStyle/>
                  <a:p>
                    <a:fld id="{A823FE0E-4090-4A69-823C-99628F1530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21-7194-4ED1-83BE-6DB595DA42A0}"/>
                </c:ext>
              </c:extLst>
            </c:dLbl>
            <c:dLbl>
              <c:idx val="1937"/>
              <c:layout/>
              <c:tx>
                <c:rich>
                  <a:bodyPr/>
                  <a:lstStyle/>
                  <a:p>
                    <a:fld id="{EECC9F88-DB61-4258-8040-F2F56C25EC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23-7194-4ED1-83BE-6DB595DA42A0}"/>
                </c:ext>
              </c:extLst>
            </c:dLbl>
            <c:dLbl>
              <c:idx val="1938"/>
              <c:layout/>
              <c:tx>
                <c:rich>
                  <a:bodyPr/>
                  <a:lstStyle/>
                  <a:p>
                    <a:fld id="{5B3BEDAE-12AD-4AA4-A8C2-2614E7D6BA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25-7194-4ED1-83BE-6DB595DA42A0}"/>
                </c:ext>
              </c:extLst>
            </c:dLbl>
            <c:dLbl>
              <c:idx val="1939"/>
              <c:layout/>
              <c:tx>
                <c:rich>
                  <a:bodyPr/>
                  <a:lstStyle/>
                  <a:p>
                    <a:fld id="{CF823A2F-E823-4433-9DB1-EF33AF5BFE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27-7194-4ED1-83BE-6DB595DA42A0}"/>
                </c:ext>
              </c:extLst>
            </c:dLbl>
            <c:dLbl>
              <c:idx val="1940"/>
              <c:layout/>
              <c:tx>
                <c:rich>
                  <a:bodyPr/>
                  <a:lstStyle/>
                  <a:p>
                    <a:fld id="{268CFBD5-AA6C-43B4-A561-D9FC0A0389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29-7194-4ED1-83BE-6DB595DA42A0}"/>
                </c:ext>
              </c:extLst>
            </c:dLbl>
            <c:dLbl>
              <c:idx val="1941"/>
              <c:layout/>
              <c:tx>
                <c:rich>
                  <a:bodyPr/>
                  <a:lstStyle/>
                  <a:p>
                    <a:fld id="{44EE5E03-59ED-484E-984E-A197773561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2B-7194-4ED1-83BE-6DB595DA42A0}"/>
                </c:ext>
              </c:extLst>
            </c:dLbl>
            <c:dLbl>
              <c:idx val="1942"/>
              <c:layout/>
              <c:tx>
                <c:rich>
                  <a:bodyPr/>
                  <a:lstStyle/>
                  <a:p>
                    <a:fld id="{1A453DE7-100D-4FDE-BFDF-AC0A53E324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2D-7194-4ED1-83BE-6DB595DA42A0}"/>
                </c:ext>
              </c:extLst>
            </c:dLbl>
            <c:dLbl>
              <c:idx val="1943"/>
              <c:layout/>
              <c:tx>
                <c:rich>
                  <a:bodyPr/>
                  <a:lstStyle/>
                  <a:p>
                    <a:fld id="{6A81476D-FD1F-46F1-BDEB-E34F5AA379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2F-7194-4ED1-83BE-6DB595DA42A0}"/>
                </c:ext>
              </c:extLst>
            </c:dLbl>
            <c:dLbl>
              <c:idx val="1944"/>
              <c:layout/>
              <c:tx>
                <c:rich>
                  <a:bodyPr/>
                  <a:lstStyle/>
                  <a:p>
                    <a:fld id="{FB545D67-8848-4033-A301-2DF3A53C50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31-7194-4ED1-83BE-6DB595DA42A0}"/>
                </c:ext>
              </c:extLst>
            </c:dLbl>
            <c:dLbl>
              <c:idx val="1945"/>
              <c:layout/>
              <c:tx>
                <c:rich>
                  <a:bodyPr/>
                  <a:lstStyle/>
                  <a:p>
                    <a:fld id="{C67836A0-C213-4A72-85E5-21D7D0A877B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33-7194-4ED1-83BE-6DB595DA42A0}"/>
                </c:ext>
              </c:extLst>
            </c:dLbl>
            <c:dLbl>
              <c:idx val="1946"/>
              <c:layout/>
              <c:tx>
                <c:rich>
                  <a:bodyPr/>
                  <a:lstStyle/>
                  <a:p>
                    <a:fld id="{A6385BDA-EF76-4208-AB43-707A292DF9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35-7194-4ED1-83BE-6DB595DA42A0}"/>
                </c:ext>
              </c:extLst>
            </c:dLbl>
            <c:dLbl>
              <c:idx val="1947"/>
              <c:layout/>
              <c:tx>
                <c:rich>
                  <a:bodyPr/>
                  <a:lstStyle/>
                  <a:p>
                    <a:fld id="{FD059141-4221-4A60-9EB3-A40D1E7E5D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37-7194-4ED1-83BE-6DB595DA42A0}"/>
                </c:ext>
              </c:extLst>
            </c:dLbl>
            <c:dLbl>
              <c:idx val="1948"/>
              <c:layout/>
              <c:tx>
                <c:rich>
                  <a:bodyPr/>
                  <a:lstStyle/>
                  <a:p>
                    <a:fld id="{D0573F0D-E977-42AD-BA4F-27CF6C64BF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39-7194-4ED1-83BE-6DB595DA42A0}"/>
                </c:ext>
              </c:extLst>
            </c:dLbl>
            <c:dLbl>
              <c:idx val="1949"/>
              <c:layout/>
              <c:tx>
                <c:rich>
                  <a:bodyPr/>
                  <a:lstStyle/>
                  <a:p>
                    <a:fld id="{6842E7C8-78DB-4C13-8855-E57528BDCD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3B-7194-4ED1-83BE-6DB595DA42A0}"/>
                </c:ext>
              </c:extLst>
            </c:dLbl>
            <c:dLbl>
              <c:idx val="1950"/>
              <c:layout/>
              <c:tx>
                <c:rich>
                  <a:bodyPr/>
                  <a:lstStyle/>
                  <a:p>
                    <a:fld id="{50C91B28-CCCB-497B-ADCB-281A1D2D26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3D-7194-4ED1-83BE-6DB595DA42A0}"/>
                </c:ext>
              </c:extLst>
            </c:dLbl>
            <c:dLbl>
              <c:idx val="1951"/>
              <c:layout/>
              <c:tx>
                <c:rich>
                  <a:bodyPr/>
                  <a:lstStyle/>
                  <a:p>
                    <a:fld id="{821C303E-AA88-4498-996C-8162B83922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3F-7194-4ED1-83BE-6DB595DA42A0}"/>
                </c:ext>
              </c:extLst>
            </c:dLbl>
            <c:dLbl>
              <c:idx val="1952"/>
              <c:layout/>
              <c:tx>
                <c:rich>
                  <a:bodyPr/>
                  <a:lstStyle/>
                  <a:p>
                    <a:fld id="{9E362051-2BEB-4347-A5EA-89E54F2D62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41-7194-4ED1-83BE-6DB595DA42A0}"/>
                </c:ext>
              </c:extLst>
            </c:dLbl>
            <c:dLbl>
              <c:idx val="1953"/>
              <c:layout/>
              <c:tx>
                <c:rich>
                  <a:bodyPr/>
                  <a:lstStyle/>
                  <a:p>
                    <a:fld id="{3F8B0DD0-D4F0-423C-8348-D8DB7E4DC3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43-7194-4ED1-83BE-6DB595DA42A0}"/>
                </c:ext>
              </c:extLst>
            </c:dLbl>
            <c:dLbl>
              <c:idx val="1954"/>
              <c:layout/>
              <c:tx>
                <c:rich>
                  <a:bodyPr/>
                  <a:lstStyle/>
                  <a:p>
                    <a:fld id="{522207FB-AFD8-4851-ADB3-66FE8A0731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45-7194-4ED1-83BE-6DB595DA42A0}"/>
                </c:ext>
              </c:extLst>
            </c:dLbl>
            <c:dLbl>
              <c:idx val="1955"/>
              <c:layout/>
              <c:tx>
                <c:rich>
                  <a:bodyPr/>
                  <a:lstStyle/>
                  <a:p>
                    <a:fld id="{0CDC01CA-703D-4ACD-BD0A-6C6AC1505B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47-7194-4ED1-83BE-6DB595DA42A0}"/>
                </c:ext>
              </c:extLst>
            </c:dLbl>
            <c:dLbl>
              <c:idx val="1956"/>
              <c:layout/>
              <c:tx>
                <c:rich>
                  <a:bodyPr/>
                  <a:lstStyle/>
                  <a:p>
                    <a:fld id="{26391282-9C7D-47B3-9CBE-59EE663026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49-7194-4ED1-83BE-6DB595DA42A0}"/>
                </c:ext>
              </c:extLst>
            </c:dLbl>
            <c:dLbl>
              <c:idx val="1957"/>
              <c:layout/>
              <c:tx>
                <c:rich>
                  <a:bodyPr/>
                  <a:lstStyle/>
                  <a:p>
                    <a:fld id="{127E6339-0FBD-4E7C-987D-25AC846B40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4B-7194-4ED1-83BE-6DB595DA42A0}"/>
                </c:ext>
              </c:extLst>
            </c:dLbl>
            <c:dLbl>
              <c:idx val="1958"/>
              <c:layout/>
              <c:tx>
                <c:rich>
                  <a:bodyPr/>
                  <a:lstStyle/>
                  <a:p>
                    <a:fld id="{9CF3DF77-E938-4C90-A5AE-1BFDBEE381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4D-7194-4ED1-83BE-6DB595DA42A0}"/>
                </c:ext>
              </c:extLst>
            </c:dLbl>
            <c:dLbl>
              <c:idx val="1959"/>
              <c:layout/>
              <c:tx>
                <c:rich>
                  <a:bodyPr/>
                  <a:lstStyle/>
                  <a:p>
                    <a:fld id="{38057583-9264-4D48-A897-7059DC590B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4F-7194-4ED1-83BE-6DB595DA42A0}"/>
                </c:ext>
              </c:extLst>
            </c:dLbl>
            <c:dLbl>
              <c:idx val="1960"/>
              <c:layout/>
              <c:tx>
                <c:rich>
                  <a:bodyPr/>
                  <a:lstStyle/>
                  <a:p>
                    <a:fld id="{0EE50590-8360-4730-91EE-111395B5AC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51-7194-4ED1-83BE-6DB595DA42A0}"/>
                </c:ext>
              </c:extLst>
            </c:dLbl>
            <c:dLbl>
              <c:idx val="1961"/>
              <c:layout/>
              <c:tx>
                <c:rich>
                  <a:bodyPr/>
                  <a:lstStyle/>
                  <a:p>
                    <a:fld id="{7542DBDE-977B-4379-A903-F7455D3ED9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53-7194-4ED1-83BE-6DB595DA42A0}"/>
                </c:ext>
              </c:extLst>
            </c:dLbl>
            <c:dLbl>
              <c:idx val="1962"/>
              <c:layout/>
              <c:tx>
                <c:rich>
                  <a:bodyPr/>
                  <a:lstStyle/>
                  <a:p>
                    <a:fld id="{1CBF9E84-B4B9-4199-BA08-7F1486F41E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55-7194-4ED1-83BE-6DB595DA42A0}"/>
                </c:ext>
              </c:extLst>
            </c:dLbl>
            <c:dLbl>
              <c:idx val="1963"/>
              <c:layout/>
              <c:tx>
                <c:rich>
                  <a:bodyPr/>
                  <a:lstStyle/>
                  <a:p>
                    <a:fld id="{288A5E6E-1247-4277-BE58-257091C53B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57-7194-4ED1-83BE-6DB595DA42A0}"/>
                </c:ext>
              </c:extLst>
            </c:dLbl>
            <c:dLbl>
              <c:idx val="1964"/>
              <c:layout/>
              <c:tx>
                <c:rich>
                  <a:bodyPr/>
                  <a:lstStyle/>
                  <a:p>
                    <a:fld id="{9032CB62-F15F-4426-BBEE-894981856E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59-7194-4ED1-83BE-6DB595DA42A0}"/>
                </c:ext>
              </c:extLst>
            </c:dLbl>
            <c:dLbl>
              <c:idx val="1965"/>
              <c:layout/>
              <c:tx>
                <c:rich>
                  <a:bodyPr/>
                  <a:lstStyle/>
                  <a:p>
                    <a:fld id="{A12116E4-55E0-49ED-82C0-B64D100031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5B-7194-4ED1-83BE-6DB595DA42A0}"/>
                </c:ext>
              </c:extLst>
            </c:dLbl>
            <c:dLbl>
              <c:idx val="1966"/>
              <c:layout/>
              <c:tx>
                <c:rich>
                  <a:bodyPr/>
                  <a:lstStyle/>
                  <a:p>
                    <a:fld id="{1A24DB09-AE27-4F55-9509-A514B7AB86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5D-7194-4ED1-83BE-6DB595DA42A0}"/>
                </c:ext>
              </c:extLst>
            </c:dLbl>
            <c:dLbl>
              <c:idx val="1967"/>
              <c:layout/>
              <c:tx>
                <c:rich>
                  <a:bodyPr/>
                  <a:lstStyle/>
                  <a:p>
                    <a:fld id="{73AC0E85-A0E5-4D20-A16A-470E2B0062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5F-7194-4ED1-83BE-6DB595DA42A0}"/>
                </c:ext>
              </c:extLst>
            </c:dLbl>
            <c:dLbl>
              <c:idx val="1968"/>
              <c:layout/>
              <c:tx>
                <c:rich>
                  <a:bodyPr/>
                  <a:lstStyle/>
                  <a:p>
                    <a:fld id="{E5E425FF-B9FA-4248-802D-6370E61429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61-7194-4ED1-83BE-6DB595DA42A0}"/>
                </c:ext>
              </c:extLst>
            </c:dLbl>
            <c:dLbl>
              <c:idx val="1969"/>
              <c:layout/>
              <c:tx>
                <c:rich>
                  <a:bodyPr/>
                  <a:lstStyle/>
                  <a:p>
                    <a:fld id="{F518CC4E-B9BB-4CFD-8502-46D817FBD8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63-7194-4ED1-83BE-6DB595DA42A0}"/>
                </c:ext>
              </c:extLst>
            </c:dLbl>
            <c:dLbl>
              <c:idx val="1970"/>
              <c:layout/>
              <c:tx>
                <c:rich>
                  <a:bodyPr/>
                  <a:lstStyle/>
                  <a:p>
                    <a:fld id="{40A9130F-D2FE-4D16-901C-ECBCCD6BFC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65-7194-4ED1-83BE-6DB595DA42A0}"/>
                </c:ext>
              </c:extLst>
            </c:dLbl>
            <c:dLbl>
              <c:idx val="1971"/>
              <c:layout/>
              <c:tx>
                <c:rich>
                  <a:bodyPr/>
                  <a:lstStyle/>
                  <a:p>
                    <a:fld id="{F27917F5-5737-4E61-886F-5F05162AE6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67-7194-4ED1-83BE-6DB595DA42A0}"/>
                </c:ext>
              </c:extLst>
            </c:dLbl>
            <c:dLbl>
              <c:idx val="1972"/>
              <c:layout/>
              <c:tx>
                <c:rich>
                  <a:bodyPr/>
                  <a:lstStyle/>
                  <a:p>
                    <a:fld id="{8860618B-523D-42C1-B4E9-83F0954948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69-7194-4ED1-83BE-6DB595DA42A0}"/>
                </c:ext>
              </c:extLst>
            </c:dLbl>
            <c:dLbl>
              <c:idx val="1973"/>
              <c:layout/>
              <c:tx>
                <c:rich>
                  <a:bodyPr/>
                  <a:lstStyle/>
                  <a:p>
                    <a:fld id="{EBB265DA-0A6E-41DA-83FD-6F37C41D872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6B-7194-4ED1-83BE-6DB595DA42A0}"/>
                </c:ext>
              </c:extLst>
            </c:dLbl>
            <c:dLbl>
              <c:idx val="1974"/>
              <c:layout/>
              <c:tx>
                <c:rich>
                  <a:bodyPr/>
                  <a:lstStyle/>
                  <a:p>
                    <a:fld id="{90366F2D-395F-4D1D-A447-96666D9179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6D-7194-4ED1-83BE-6DB595DA42A0}"/>
                </c:ext>
              </c:extLst>
            </c:dLbl>
            <c:dLbl>
              <c:idx val="1975"/>
              <c:layout/>
              <c:tx>
                <c:rich>
                  <a:bodyPr/>
                  <a:lstStyle/>
                  <a:p>
                    <a:fld id="{A0C0E43D-5C2C-43D9-A8BB-9068CD85F9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6F-7194-4ED1-83BE-6DB595DA42A0}"/>
                </c:ext>
              </c:extLst>
            </c:dLbl>
            <c:dLbl>
              <c:idx val="1976"/>
              <c:layout/>
              <c:tx>
                <c:rich>
                  <a:bodyPr/>
                  <a:lstStyle/>
                  <a:p>
                    <a:fld id="{F4997800-946D-4EC0-93B2-D7709E0FFE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71-7194-4ED1-83BE-6DB595DA42A0}"/>
                </c:ext>
              </c:extLst>
            </c:dLbl>
            <c:dLbl>
              <c:idx val="1977"/>
              <c:layout/>
              <c:tx>
                <c:rich>
                  <a:bodyPr/>
                  <a:lstStyle/>
                  <a:p>
                    <a:fld id="{88679C53-D02E-4041-83AB-88B9CD0A44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73-7194-4ED1-83BE-6DB595DA42A0}"/>
                </c:ext>
              </c:extLst>
            </c:dLbl>
            <c:dLbl>
              <c:idx val="1978"/>
              <c:layout/>
              <c:tx>
                <c:rich>
                  <a:bodyPr/>
                  <a:lstStyle/>
                  <a:p>
                    <a:fld id="{CA61DE00-1CDA-4566-991F-3F76700E02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75-7194-4ED1-83BE-6DB595DA42A0}"/>
                </c:ext>
              </c:extLst>
            </c:dLbl>
            <c:dLbl>
              <c:idx val="1979"/>
              <c:layout/>
              <c:tx>
                <c:rich>
                  <a:bodyPr/>
                  <a:lstStyle/>
                  <a:p>
                    <a:fld id="{38DE3A33-4346-4FA2-957D-F0815D0FB4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77-7194-4ED1-83BE-6DB595DA42A0}"/>
                </c:ext>
              </c:extLst>
            </c:dLbl>
            <c:dLbl>
              <c:idx val="1980"/>
              <c:layout/>
              <c:tx>
                <c:rich>
                  <a:bodyPr/>
                  <a:lstStyle/>
                  <a:p>
                    <a:fld id="{92F41669-C5F5-4E9A-9109-AA69C6660E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79-7194-4ED1-83BE-6DB595DA42A0}"/>
                </c:ext>
              </c:extLst>
            </c:dLbl>
            <c:dLbl>
              <c:idx val="1981"/>
              <c:layout/>
              <c:tx>
                <c:rich>
                  <a:bodyPr/>
                  <a:lstStyle/>
                  <a:p>
                    <a:fld id="{93C427F0-ABDF-4C94-8B8C-C4829E93D5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7B-7194-4ED1-83BE-6DB595DA42A0}"/>
                </c:ext>
              </c:extLst>
            </c:dLbl>
            <c:dLbl>
              <c:idx val="1982"/>
              <c:layout/>
              <c:tx>
                <c:rich>
                  <a:bodyPr/>
                  <a:lstStyle/>
                  <a:p>
                    <a:fld id="{02FD3E63-6DCC-4F94-89EE-9FCB377693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7D-7194-4ED1-83BE-6DB595DA42A0}"/>
                </c:ext>
              </c:extLst>
            </c:dLbl>
            <c:dLbl>
              <c:idx val="1983"/>
              <c:layout/>
              <c:tx>
                <c:rich>
                  <a:bodyPr/>
                  <a:lstStyle/>
                  <a:p>
                    <a:fld id="{0FBFA752-84DE-4F07-A656-371DE3C185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7F-7194-4ED1-83BE-6DB595DA42A0}"/>
                </c:ext>
              </c:extLst>
            </c:dLbl>
            <c:dLbl>
              <c:idx val="1984"/>
              <c:layout/>
              <c:tx>
                <c:rich>
                  <a:bodyPr/>
                  <a:lstStyle/>
                  <a:p>
                    <a:fld id="{C90ADED2-6999-490A-9381-5795B0C7C9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81-7194-4ED1-83BE-6DB595DA42A0}"/>
                </c:ext>
              </c:extLst>
            </c:dLbl>
            <c:dLbl>
              <c:idx val="1985"/>
              <c:layout/>
              <c:tx>
                <c:rich>
                  <a:bodyPr/>
                  <a:lstStyle/>
                  <a:p>
                    <a:fld id="{25F9F483-B35C-4399-823F-043ACF627B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83-7194-4ED1-83BE-6DB595DA42A0}"/>
                </c:ext>
              </c:extLst>
            </c:dLbl>
            <c:dLbl>
              <c:idx val="1986"/>
              <c:layout/>
              <c:tx>
                <c:rich>
                  <a:bodyPr/>
                  <a:lstStyle/>
                  <a:p>
                    <a:fld id="{54A74A44-2BEB-4881-A4B8-7CE8977BC4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85-7194-4ED1-83BE-6DB595DA42A0}"/>
                </c:ext>
              </c:extLst>
            </c:dLbl>
            <c:dLbl>
              <c:idx val="1987"/>
              <c:layout/>
              <c:tx>
                <c:rich>
                  <a:bodyPr/>
                  <a:lstStyle/>
                  <a:p>
                    <a:fld id="{6CD19549-338E-49E4-9AC2-EDCE7E7E4F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87-7194-4ED1-83BE-6DB595DA42A0}"/>
                </c:ext>
              </c:extLst>
            </c:dLbl>
            <c:dLbl>
              <c:idx val="1988"/>
              <c:layout/>
              <c:tx>
                <c:rich>
                  <a:bodyPr/>
                  <a:lstStyle/>
                  <a:p>
                    <a:fld id="{98F6D087-807D-4C99-9250-EE0AF80852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89-7194-4ED1-83BE-6DB595DA42A0}"/>
                </c:ext>
              </c:extLst>
            </c:dLbl>
            <c:dLbl>
              <c:idx val="1989"/>
              <c:layout/>
              <c:tx>
                <c:rich>
                  <a:bodyPr/>
                  <a:lstStyle/>
                  <a:p>
                    <a:fld id="{B4F47F1D-A753-410F-AB49-D20B6B9504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8B-7194-4ED1-83BE-6DB595DA42A0}"/>
                </c:ext>
              </c:extLst>
            </c:dLbl>
            <c:dLbl>
              <c:idx val="1990"/>
              <c:layout/>
              <c:tx>
                <c:rich>
                  <a:bodyPr/>
                  <a:lstStyle/>
                  <a:p>
                    <a:fld id="{FA4A1EF4-C5A4-4F35-A816-CF59DE5EE0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8D-7194-4ED1-83BE-6DB595DA42A0}"/>
                </c:ext>
              </c:extLst>
            </c:dLbl>
            <c:dLbl>
              <c:idx val="1991"/>
              <c:layout/>
              <c:tx>
                <c:rich>
                  <a:bodyPr/>
                  <a:lstStyle/>
                  <a:p>
                    <a:fld id="{B5590AAE-7D0E-4A4D-9D0F-72B8591BE5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8F-7194-4ED1-83BE-6DB595DA42A0}"/>
                </c:ext>
              </c:extLst>
            </c:dLbl>
            <c:dLbl>
              <c:idx val="1992"/>
              <c:layout/>
              <c:tx>
                <c:rich>
                  <a:bodyPr/>
                  <a:lstStyle/>
                  <a:p>
                    <a:fld id="{89EE013D-63D4-4A07-AD1D-70B9B4691E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91-7194-4ED1-83BE-6DB595DA42A0}"/>
                </c:ext>
              </c:extLst>
            </c:dLbl>
            <c:dLbl>
              <c:idx val="1993"/>
              <c:layout/>
              <c:tx>
                <c:rich>
                  <a:bodyPr/>
                  <a:lstStyle/>
                  <a:p>
                    <a:fld id="{4F414F07-78C9-4481-97DA-FC07F52FA5A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93-7194-4ED1-83BE-6DB595DA42A0}"/>
                </c:ext>
              </c:extLst>
            </c:dLbl>
            <c:dLbl>
              <c:idx val="1994"/>
              <c:layout/>
              <c:tx>
                <c:rich>
                  <a:bodyPr/>
                  <a:lstStyle/>
                  <a:p>
                    <a:fld id="{7494DF1B-A5CB-4112-884E-EFBA6F1D23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95-7194-4ED1-83BE-6DB595DA42A0}"/>
                </c:ext>
              </c:extLst>
            </c:dLbl>
            <c:dLbl>
              <c:idx val="1995"/>
              <c:layout/>
              <c:tx>
                <c:rich>
                  <a:bodyPr/>
                  <a:lstStyle/>
                  <a:p>
                    <a:fld id="{BB515CF2-0166-4C40-A874-C71B3C37ED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97-7194-4ED1-83BE-6DB595DA42A0}"/>
                </c:ext>
              </c:extLst>
            </c:dLbl>
            <c:dLbl>
              <c:idx val="1996"/>
              <c:layout/>
              <c:tx>
                <c:rich>
                  <a:bodyPr/>
                  <a:lstStyle/>
                  <a:p>
                    <a:fld id="{7AE821E1-E773-4EA2-BD03-8796F57976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99-7194-4ED1-83BE-6DB595DA42A0}"/>
                </c:ext>
              </c:extLst>
            </c:dLbl>
            <c:dLbl>
              <c:idx val="1997"/>
              <c:layout/>
              <c:tx>
                <c:rich>
                  <a:bodyPr/>
                  <a:lstStyle/>
                  <a:p>
                    <a:fld id="{2B244BD7-7E81-4CA4-8D15-13C7D27E3C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9B-7194-4ED1-83BE-6DB595DA42A0}"/>
                </c:ext>
              </c:extLst>
            </c:dLbl>
            <c:dLbl>
              <c:idx val="1998"/>
              <c:layout/>
              <c:tx>
                <c:rich>
                  <a:bodyPr/>
                  <a:lstStyle/>
                  <a:p>
                    <a:fld id="{7BF57134-D900-4E8D-ADC0-D5FC9E7F42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9D-7194-4ED1-83BE-6DB595DA42A0}"/>
                </c:ext>
              </c:extLst>
            </c:dLbl>
            <c:dLbl>
              <c:idx val="1999"/>
              <c:layout/>
              <c:tx>
                <c:rich>
                  <a:bodyPr/>
                  <a:lstStyle/>
                  <a:p>
                    <a:fld id="{5099EE74-0E43-41C7-8B64-CBA443E496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9F-7194-4ED1-83BE-6DB595DA42A0}"/>
                </c:ext>
              </c:extLst>
            </c:dLbl>
            <c:dLbl>
              <c:idx val="2000"/>
              <c:layout/>
              <c:tx>
                <c:rich>
                  <a:bodyPr/>
                  <a:lstStyle/>
                  <a:p>
                    <a:fld id="{5C260D1B-EE13-4026-88FE-B33652D7E8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A1-7194-4ED1-83BE-6DB595DA42A0}"/>
                </c:ext>
              </c:extLst>
            </c:dLbl>
            <c:dLbl>
              <c:idx val="2001"/>
              <c:layout/>
              <c:tx>
                <c:rich>
                  <a:bodyPr/>
                  <a:lstStyle/>
                  <a:p>
                    <a:fld id="{C714625D-B070-417E-96F1-DBBB117342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A3-7194-4ED1-83BE-6DB595DA42A0}"/>
                </c:ext>
              </c:extLst>
            </c:dLbl>
            <c:dLbl>
              <c:idx val="2002"/>
              <c:layout/>
              <c:tx>
                <c:rich>
                  <a:bodyPr/>
                  <a:lstStyle/>
                  <a:p>
                    <a:fld id="{2AAEAA24-71CE-45D4-9DB8-12651832E5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A5-7194-4ED1-83BE-6DB595DA42A0}"/>
                </c:ext>
              </c:extLst>
            </c:dLbl>
            <c:dLbl>
              <c:idx val="2003"/>
              <c:layout/>
              <c:tx>
                <c:rich>
                  <a:bodyPr/>
                  <a:lstStyle/>
                  <a:p>
                    <a:fld id="{CF063F91-125D-40CA-86CD-BC490E9154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A7-7194-4ED1-83BE-6DB595DA42A0}"/>
                </c:ext>
              </c:extLst>
            </c:dLbl>
            <c:dLbl>
              <c:idx val="2004"/>
              <c:layout/>
              <c:tx>
                <c:rich>
                  <a:bodyPr/>
                  <a:lstStyle/>
                  <a:p>
                    <a:fld id="{B594BA3A-015E-40F1-B178-6AC0C56A29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A9-7194-4ED1-83BE-6DB595DA42A0}"/>
                </c:ext>
              </c:extLst>
            </c:dLbl>
            <c:dLbl>
              <c:idx val="2005"/>
              <c:layout/>
              <c:tx>
                <c:rich>
                  <a:bodyPr/>
                  <a:lstStyle/>
                  <a:p>
                    <a:fld id="{AD9A6FC7-F524-4BCF-AE67-6266737D81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AB-7194-4ED1-83BE-6DB595DA42A0}"/>
                </c:ext>
              </c:extLst>
            </c:dLbl>
            <c:dLbl>
              <c:idx val="2006"/>
              <c:layout/>
              <c:tx>
                <c:rich>
                  <a:bodyPr/>
                  <a:lstStyle/>
                  <a:p>
                    <a:fld id="{D60978E3-0820-436B-B345-4F3C4E23F9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AD-7194-4ED1-83BE-6DB595DA42A0}"/>
                </c:ext>
              </c:extLst>
            </c:dLbl>
            <c:dLbl>
              <c:idx val="2007"/>
              <c:layout/>
              <c:tx>
                <c:rich>
                  <a:bodyPr/>
                  <a:lstStyle/>
                  <a:p>
                    <a:fld id="{FC238AFB-433F-491D-89EE-3EAC705134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AF-7194-4ED1-83BE-6DB595DA42A0}"/>
                </c:ext>
              </c:extLst>
            </c:dLbl>
            <c:dLbl>
              <c:idx val="2008"/>
              <c:layout/>
              <c:tx>
                <c:rich>
                  <a:bodyPr/>
                  <a:lstStyle/>
                  <a:p>
                    <a:fld id="{6B56CDD6-367A-4F18-A7D2-5A2CAF65A0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B1-7194-4ED1-83BE-6DB595DA42A0}"/>
                </c:ext>
              </c:extLst>
            </c:dLbl>
            <c:dLbl>
              <c:idx val="2009"/>
              <c:layout/>
              <c:tx>
                <c:rich>
                  <a:bodyPr/>
                  <a:lstStyle/>
                  <a:p>
                    <a:fld id="{73F9B00B-A471-46AC-8DA6-C5D68C366E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B3-7194-4ED1-83BE-6DB595DA42A0}"/>
                </c:ext>
              </c:extLst>
            </c:dLbl>
            <c:dLbl>
              <c:idx val="2010"/>
              <c:layout/>
              <c:tx>
                <c:rich>
                  <a:bodyPr/>
                  <a:lstStyle/>
                  <a:p>
                    <a:fld id="{F20FD8DE-7A41-4743-A6DE-085AE7A117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B5-7194-4ED1-83BE-6DB595DA42A0}"/>
                </c:ext>
              </c:extLst>
            </c:dLbl>
            <c:dLbl>
              <c:idx val="2011"/>
              <c:layout/>
              <c:tx>
                <c:rich>
                  <a:bodyPr/>
                  <a:lstStyle/>
                  <a:p>
                    <a:fld id="{45C3F254-BFBE-41A5-B23E-3912EB4FD5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B7-7194-4ED1-83BE-6DB595DA42A0}"/>
                </c:ext>
              </c:extLst>
            </c:dLbl>
            <c:dLbl>
              <c:idx val="2012"/>
              <c:layout/>
              <c:tx>
                <c:rich>
                  <a:bodyPr/>
                  <a:lstStyle/>
                  <a:p>
                    <a:fld id="{2649D496-8FD6-441D-963E-A236CA83C5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B9-7194-4ED1-83BE-6DB595DA42A0}"/>
                </c:ext>
              </c:extLst>
            </c:dLbl>
            <c:dLbl>
              <c:idx val="2013"/>
              <c:layout/>
              <c:tx>
                <c:rich>
                  <a:bodyPr/>
                  <a:lstStyle/>
                  <a:p>
                    <a:fld id="{8E97DD2F-CE67-4D6F-89B8-EC4FF986DF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BB-7194-4ED1-83BE-6DB595DA42A0}"/>
                </c:ext>
              </c:extLst>
            </c:dLbl>
            <c:dLbl>
              <c:idx val="2014"/>
              <c:layout/>
              <c:tx>
                <c:rich>
                  <a:bodyPr/>
                  <a:lstStyle/>
                  <a:p>
                    <a:fld id="{CBD7526D-F695-4F99-A545-7EFE0EFBBD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BD-7194-4ED1-83BE-6DB595DA42A0}"/>
                </c:ext>
              </c:extLst>
            </c:dLbl>
            <c:dLbl>
              <c:idx val="2015"/>
              <c:layout/>
              <c:tx>
                <c:rich>
                  <a:bodyPr/>
                  <a:lstStyle/>
                  <a:p>
                    <a:fld id="{74B880F3-1FBF-49F6-B22D-6A03674A53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BF-7194-4ED1-83BE-6DB595DA42A0}"/>
                </c:ext>
              </c:extLst>
            </c:dLbl>
            <c:dLbl>
              <c:idx val="2016"/>
              <c:layout/>
              <c:tx>
                <c:rich>
                  <a:bodyPr/>
                  <a:lstStyle/>
                  <a:p>
                    <a:fld id="{D4F7AC8E-3038-447B-91A0-CD44FAAC844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C1-7194-4ED1-83BE-6DB595DA42A0}"/>
                </c:ext>
              </c:extLst>
            </c:dLbl>
            <c:dLbl>
              <c:idx val="2017"/>
              <c:layout/>
              <c:tx>
                <c:rich>
                  <a:bodyPr/>
                  <a:lstStyle/>
                  <a:p>
                    <a:fld id="{EDDC2F0E-9630-48FF-AC22-B37EDFAB21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C3-7194-4ED1-83BE-6DB595DA42A0}"/>
                </c:ext>
              </c:extLst>
            </c:dLbl>
            <c:dLbl>
              <c:idx val="2018"/>
              <c:layout/>
              <c:tx>
                <c:rich>
                  <a:bodyPr/>
                  <a:lstStyle/>
                  <a:p>
                    <a:fld id="{7B6921EE-A3C3-42E3-85DB-9194AA5CB8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C5-7194-4ED1-83BE-6DB595DA42A0}"/>
                </c:ext>
              </c:extLst>
            </c:dLbl>
            <c:dLbl>
              <c:idx val="2019"/>
              <c:layout/>
              <c:tx>
                <c:rich>
                  <a:bodyPr/>
                  <a:lstStyle/>
                  <a:p>
                    <a:fld id="{E9BE3B38-1175-424B-9AD6-DFC48B20BF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C7-7194-4ED1-83BE-6DB595DA42A0}"/>
                </c:ext>
              </c:extLst>
            </c:dLbl>
            <c:dLbl>
              <c:idx val="2020"/>
              <c:layout/>
              <c:tx>
                <c:rich>
                  <a:bodyPr/>
                  <a:lstStyle/>
                  <a:p>
                    <a:fld id="{01C87854-CF80-48FE-987C-660EFA6DCB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C9-7194-4ED1-83BE-6DB595DA42A0}"/>
                </c:ext>
              </c:extLst>
            </c:dLbl>
            <c:dLbl>
              <c:idx val="2021"/>
              <c:layout/>
              <c:tx>
                <c:rich>
                  <a:bodyPr/>
                  <a:lstStyle/>
                  <a:p>
                    <a:fld id="{96DC3B8F-3529-43DE-9BAB-B5B3FD075B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CB-7194-4ED1-83BE-6DB595DA42A0}"/>
                </c:ext>
              </c:extLst>
            </c:dLbl>
            <c:dLbl>
              <c:idx val="2022"/>
              <c:layout/>
              <c:tx>
                <c:rich>
                  <a:bodyPr/>
                  <a:lstStyle/>
                  <a:p>
                    <a:fld id="{BFBAB7CC-BBEB-4913-9EBE-475095C6DB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CD-7194-4ED1-83BE-6DB595DA42A0}"/>
                </c:ext>
              </c:extLst>
            </c:dLbl>
            <c:dLbl>
              <c:idx val="2023"/>
              <c:layout/>
              <c:tx>
                <c:rich>
                  <a:bodyPr/>
                  <a:lstStyle/>
                  <a:p>
                    <a:fld id="{73C1509E-5161-4D24-9F62-2F0CC70A33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CF-7194-4ED1-83BE-6DB595DA42A0}"/>
                </c:ext>
              </c:extLst>
            </c:dLbl>
            <c:dLbl>
              <c:idx val="2024"/>
              <c:layout/>
              <c:tx>
                <c:rich>
                  <a:bodyPr/>
                  <a:lstStyle/>
                  <a:p>
                    <a:fld id="{D7E76AE2-491A-4723-9764-25176DBC877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D1-7194-4ED1-83BE-6DB595DA42A0}"/>
                </c:ext>
              </c:extLst>
            </c:dLbl>
            <c:dLbl>
              <c:idx val="2025"/>
              <c:layout/>
              <c:tx>
                <c:rich>
                  <a:bodyPr/>
                  <a:lstStyle/>
                  <a:p>
                    <a:fld id="{06CFA7D7-3F56-4447-9A95-09062132F1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D3-7194-4ED1-83BE-6DB595DA42A0}"/>
                </c:ext>
              </c:extLst>
            </c:dLbl>
            <c:dLbl>
              <c:idx val="2026"/>
              <c:layout/>
              <c:tx>
                <c:rich>
                  <a:bodyPr/>
                  <a:lstStyle/>
                  <a:p>
                    <a:fld id="{BF261A2E-A622-403A-977C-F8134D0F52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D5-7194-4ED1-83BE-6DB595DA42A0}"/>
                </c:ext>
              </c:extLst>
            </c:dLbl>
            <c:dLbl>
              <c:idx val="2027"/>
              <c:layout/>
              <c:tx>
                <c:rich>
                  <a:bodyPr/>
                  <a:lstStyle/>
                  <a:p>
                    <a:fld id="{4C473E78-E18E-4DB0-A303-01BD0C2550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D7-7194-4ED1-83BE-6DB595DA42A0}"/>
                </c:ext>
              </c:extLst>
            </c:dLbl>
            <c:dLbl>
              <c:idx val="2028"/>
              <c:layout/>
              <c:tx>
                <c:rich>
                  <a:bodyPr/>
                  <a:lstStyle/>
                  <a:p>
                    <a:fld id="{B707D09F-C566-48C8-8FB4-F2D62D49CB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D9-7194-4ED1-83BE-6DB595DA42A0}"/>
                </c:ext>
              </c:extLst>
            </c:dLbl>
            <c:dLbl>
              <c:idx val="2029"/>
              <c:layout/>
              <c:tx>
                <c:rich>
                  <a:bodyPr/>
                  <a:lstStyle/>
                  <a:p>
                    <a:fld id="{34A8B610-024A-466A-8FD9-11DBBFE938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DB-7194-4ED1-83BE-6DB595DA42A0}"/>
                </c:ext>
              </c:extLst>
            </c:dLbl>
            <c:dLbl>
              <c:idx val="2030"/>
              <c:layout/>
              <c:tx>
                <c:rich>
                  <a:bodyPr/>
                  <a:lstStyle/>
                  <a:p>
                    <a:fld id="{2705E515-87B4-4345-8122-8899CD0E1D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DD-7194-4ED1-83BE-6DB595DA42A0}"/>
                </c:ext>
              </c:extLst>
            </c:dLbl>
            <c:dLbl>
              <c:idx val="2031"/>
              <c:layout/>
              <c:tx>
                <c:rich>
                  <a:bodyPr/>
                  <a:lstStyle/>
                  <a:p>
                    <a:fld id="{220EBA90-3429-4DDF-9175-A6C02FC605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DF-7194-4ED1-83BE-6DB595DA42A0}"/>
                </c:ext>
              </c:extLst>
            </c:dLbl>
            <c:dLbl>
              <c:idx val="2032"/>
              <c:layout/>
              <c:tx>
                <c:rich>
                  <a:bodyPr/>
                  <a:lstStyle/>
                  <a:p>
                    <a:fld id="{DB98954A-2861-479A-A2AC-5FAA20EDCE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E1-7194-4ED1-83BE-6DB595DA42A0}"/>
                </c:ext>
              </c:extLst>
            </c:dLbl>
            <c:dLbl>
              <c:idx val="2033"/>
              <c:layout/>
              <c:tx>
                <c:rich>
                  <a:bodyPr/>
                  <a:lstStyle/>
                  <a:p>
                    <a:fld id="{DFCCFF89-72E1-4D1E-B3CB-D066A7300C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E3-7194-4ED1-83BE-6DB595DA42A0}"/>
                </c:ext>
              </c:extLst>
            </c:dLbl>
            <c:dLbl>
              <c:idx val="2034"/>
              <c:layout/>
              <c:tx>
                <c:rich>
                  <a:bodyPr/>
                  <a:lstStyle/>
                  <a:p>
                    <a:fld id="{62D89F72-DFFE-43AC-AC08-2BED00D8D6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E5-7194-4ED1-83BE-6DB595DA42A0}"/>
                </c:ext>
              </c:extLst>
            </c:dLbl>
            <c:dLbl>
              <c:idx val="2035"/>
              <c:layout/>
              <c:tx>
                <c:rich>
                  <a:bodyPr/>
                  <a:lstStyle/>
                  <a:p>
                    <a:fld id="{E040BDFA-A4A1-40C3-B145-311B8BD2BB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E7-7194-4ED1-83BE-6DB595DA42A0}"/>
                </c:ext>
              </c:extLst>
            </c:dLbl>
            <c:dLbl>
              <c:idx val="2036"/>
              <c:layout/>
              <c:tx>
                <c:rich>
                  <a:bodyPr/>
                  <a:lstStyle/>
                  <a:p>
                    <a:fld id="{96A1CB55-A625-46F5-A196-4024281926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E9-7194-4ED1-83BE-6DB595DA42A0}"/>
                </c:ext>
              </c:extLst>
            </c:dLbl>
            <c:dLbl>
              <c:idx val="2037"/>
              <c:layout/>
              <c:tx>
                <c:rich>
                  <a:bodyPr/>
                  <a:lstStyle/>
                  <a:p>
                    <a:fld id="{E1AA2D36-DE03-4A74-B637-5A8C5A1858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EB-7194-4ED1-83BE-6DB595DA42A0}"/>
                </c:ext>
              </c:extLst>
            </c:dLbl>
            <c:dLbl>
              <c:idx val="2038"/>
              <c:layout/>
              <c:tx>
                <c:rich>
                  <a:bodyPr/>
                  <a:lstStyle/>
                  <a:p>
                    <a:fld id="{AA31C686-D643-4423-9592-E0B772E54C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ED-7194-4ED1-83BE-6DB595DA42A0}"/>
                </c:ext>
              </c:extLst>
            </c:dLbl>
            <c:dLbl>
              <c:idx val="2039"/>
              <c:layout/>
              <c:tx>
                <c:rich>
                  <a:bodyPr/>
                  <a:lstStyle/>
                  <a:p>
                    <a:fld id="{C510F409-92C6-4EF2-8F2E-14A65C176B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EF-7194-4ED1-83BE-6DB595DA42A0}"/>
                </c:ext>
              </c:extLst>
            </c:dLbl>
            <c:dLbl>
              <c:idx val="2040"/>
              <c:layout/>
              <c:tx>
                <c:rich>
                  <a:bodyPr/>
                  <a:lstStyle/>
                  <a:p>
                    <a:fld id="{678F2D26-3034-4A29-8411-CAE895C223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F1-7194-4ED1-83BE-6DB595DA42A0}"/>
                </c:ext>
              </c:extLst>
            </c:dLbl>
            <c:dLbl>
              <c:idx val="2041"/>
              <c:layout/>
              <c:tx>
                <c:rich>
                  <a:bodyPr/>
                  <a:lstStyle/>
                  <a:p>
                    <a:fld id="{67DFF8D1-D755-4712-90A6-D6D9DE334B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F3-7194-4ED1-83BE-6DB595DA42A0}"/>
                </c:ext>
              </c:extLst>
            </c:dLbl>
            <c:dLbl>
              <c:idx val="2042"/>
              <c:layout/>
              <c:tx>
                <c:rich>
                  <a:bodyPr/>
                  <a:lstStyle/>
                  <a:p>
                    <a:fld id="{1A2B0255-1A46-42E8-8195-B71EF7E99A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F5-7194-4ED1-83BE-6DB595DA42A0}"/>
                </c:ext>
              </c:extLst>
            </c:dLbl>
            <c:dLbl>
              <c:idx val="2043"/>
              <c:layout/>
              <c:tx>
                <c:rich>
                  <a:bodyPr/>
                  <a:lstStyle/>
                  <a:p>
                    <a:fld id="{F6E11F20-B020-4434-AEA3-FF007C413F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F7-7194-4ED1-83BE-6DB595DA42A0}"/>
                </c:ext>
              </c:extLst>
            </c:dLbl>
            <c:dLbl>
              <c:idx val="2044"/>
              <c:layout/>
              <c:tx>
                <c:rich>
                  <a:bodyPr/>
                  <a:lstStyle/>
                  <a:p>
                    <a:fld id="{F4453E3B-4AE2-4413-A530-C9E3B4EAB4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F9-7194-4ED1-83BE-6DB595DA42A0}"/>
                </c:ext>
              </c:extLst>
            </c:dLbl>
            <c:dLbl>
              <c:idx val="2045"/>
              <c:layout/>
              <c:tx>
                <c:rich>
                  <a:bodyPr/>
                  <a:lstStyle/>
                  <a:p>
                    <a:fld id="{085BDFF2-754E-436E-A959-218C03E562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FB-7194-4ED1-83BE-6DB595DA42A0}"/>
                </c:ext>
              </c:extLst>
            </c:dLbl>
            <c:dLbl>
              <c:idx val="2046"/>
              <c:layout/>
              <c:tx>
                <c:rich>
                  <a:bodyPr/>
                  <a:lstStyle/>
                  <a:p>
                    <a:fld id="{EFEDB630-B5A3-4374-B94F-72922ACE71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FD-7194-4ED1-83BE-6DB595DA42A0}"/>
                </c:ext>
              </c:extLst>
            </c:dLbl>
            <c:dLbl>
              <c:idx val="2047"/>
              <c:layout/>
              <c:tx>
                <c:rich>
                  <a:bodyPr/>
                  <a:lstStyle/>
                  <a:p>
                    <a:fld id="{021E47F5-593E-49B3-9281-8347F5435C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FFF-7194-4ED1-83BE-6DB595DA42A0}"/>
                </c:ext>
              </c:extLst>
            </c:dLbl>
            <c:dLbl>
              <c:idx val="2048"/>
              <c:layout/>
              <c:tx>
                <c:rich>
                  <a:bodyPr/>
                  <a:lstStyle/>
                  <a:p>
                    <a:fld id="{37D0E814-6264-4998-8369-338EE6B0D64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01-7194-4ED1-83BE-6DB595DA42A0}"/>
                </c:ext>
              </c:extLst>
            </c:dLbl>
            <c:dLbl>
              <c:idx val="2049"/>
              <c:layout/>
              <c:tx>
                <c:rich>
                  <a:bodyPr/>
                  <a:lstStyle/>
                  <a:p>
                    <a:fld id="{D041CD0D-6239-4CE5-9885-A8DE553534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03-7194-4ED1-83BE-6DB595DA42A0}"/>
                </c:ext>
              </c:extLst>
            </c:dLbl>
            <c:dLbl>
              <c:idx val="2050"/>
              <c:layout/>
              <c:tx>
                <c:rich>
                  <a:bodyPr/>
                  <a:lstStyle/>
                  <a:p>
                    <a:fld id="{E21FAD90-EF6F-4581-A240-E5661079FC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05-7194-4ED1-83BE-6DB595DA42A0}"/>
                </c:ext>
              </c:extLst>
            </c:dLbl>
            <c:dLbl>
              <c:idx val="2051"/>
              <c:layout/>
              <c:tx>
                <c:rich>
                  <a:bodyPr/>
                  <a:lstStyle/>
                  <a:p>
                    <a:fld id="{FB043AE0-381B-4F34-9A4E-695E97A432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07-7194-4ED1-83BE-6DB595DA42A0}"/>
                </c:ext>
              </c:extLst>
            </c:dLbl>
            <c:dLbl>
              <c:idx val="2052"/>
              <c:layout/>
              <c:tx>
                <c:rich>
                  <a:bodyPr/>
                  <a:lstStyle/>
                  <a:p>
                    <a:fld id="{2894D10E-849F-43C3-8363-B400E82A95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09-7194-4ED1-83BE-6DB595DA42A0}"/>
                </c:ext>
              </c:extLst>
            </c:dLbl>
            <c:dLbl>
              <c:idx val="2053"/>
              <c:layout/>
              <c:tx>
                <c:rich>
                  <a:bodyPr/>
                  <a:lstStyle/>
                  <a:p>
                    <a:fld id="{A211DE95-907B-46A7-84CE-9120F6519F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0B-7194-4ED1-83BE-6DB595DA42A0}"/>
                </c:ext>
              </c:extLst>
            </c:dLbl>
            <c:dLbl>
              <c:idx val="2054"/>
              <c:layout/>
              <c:tx>
                <c:rich>
                  <a:bodyPr/>
                  <a:lstStyle/>
                  <a:p>
                    <a:fld id="{ACE841BC-645D-4D7F-9E4A-DBBE598A08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0D-7194-4ED1-83BE-6DB595DA42A0}"/>
                </c:ext>
              </c:extLst>
            </c:dLbl>
            <c:dLbl>
              <c:idx val="2055"/>
              <c:layout/>
              <c:tx>
                <c:rich>
                  <a:bodyPr/>
                  <a:lstStyle/>
                  <a:p>
                    <a:fld id="{2C0C4052-73F5-4C13-96DC-54EBE4859F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0F-7194-4ED1-83BE-6DB595DA42A0}"/>
                </c:ext>
              </c:extLst>
            </c:dLbl>
            <c:dLbl>
              <c:idx val="2056"/>
              <c:layout/>
              <c:tx>
                <c:rich>
                  <a:bodyPr/>
                  <a:lstStyle/>
                  <a:p>
                    <a:fld id="{9E6A1117-D9EE-46DC-8141-CD49326196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11-7194-4ED1-83BE-6DB595DA42A0}"/>
                </c:ext>
              </c:extLst>
            </c:dLbl>
            <c:dLbl>
              <c:idx val="2057"/>
              <c:layout/>
              <c:tx>
                <c:rich>
                  <a:bodyPr/>
                  <a:lstStyle/>
                  <a:p>
                    <a:fld id="{EF79C10E-3081-4FCA-B749-A9096D3078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13-7194-4ED1-83BE-6DB595DA42A0}"/>
                </c:ext>
              </c:extLst>
            </c:dLbl>
            <c:dLbl>
              <c:idx val="2058"/>
              <c:layout/>
              <c:tx>
                <c:rich>
                  <a:bodyPr/>
                  <a:lstStyle/>
                  <a:p>
                    <a:fld id="{F19215BC-6487-435A-884E-7A3F627DFA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15-7194-4ED1-83BE-6DB595DA42A0}"/>
                </c:ext>
              </c:extLst>
            </c:dLbl>
            <c:dLbl>
              <c:idx val="2059"/>
              <c:layout/>
              <c:tx>
                <c:rich>
                  <a:bodyPr/>
                  <a:lstStyle/>
                  <a:p>
                    <a:fld id="{161991E5-4F0C-4D2D-97C9-0F7D6D7EA8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17-7194-4ED1-83BE-6DB595DA42A0}"/>
                </c:ext>
              </c:extLst>
            </c:dLbl>
            <c:dLbl>
              <c:idx val="2060"/>
              <c:layout/>
              <c:tx>
                <c:rich>
                  <a:bodyPr/>
                  <a:lstStyle/>
                  <a:p>
                    <a:fld id="{911DADA1-5F5C-4DFE-8CB4-15B09B1FA8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19-7194-4ED1-83BE-6DB595DA42A0}"/>
                </c:ext>
              </c:extLst>
            </c:dLbl>
            <c:dLbl>
              <c:idx val="2061"/>
              <c:layout/>
              <c:tx>
                <c:rich>
                  <a:bodyPr/>
                  <a:lstStyle/>
                  <a:p>
                    <a:fld id="{63746B11-E242-456E-9A77-3A47F549FE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1B-7194-4ED1-83BE-6DB595DA42A0}"/>
                </c:ext>
              </c:extLst>
            </c:dLbl>
            <c:dLbl>
              <c:idx val="2062"/>
              <c:layout/>
              <c:tx>
                <c:rich>
                  <a:bodyPr/>
                  <a:lstStyle/>
                  <a:p>
                    <a:fld id="{2A292F8A-1436-463B-8A29-20BC614463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1D-7194-4ED1-83BE-6DB595DA42A0}"/>
                </c:ext>
              </c:extLst>
            </c:dLbl>
            <c:dLbl>
              <c:idx val="2063"/>
              <c:layout/>
              <c:tx>
                <c:rich>
                  <a:bodyPr/>
                  <a:lstStyle/>
                  <a:p>
                    <a:fld id="{AB75A483-14D2-491B-8F3D-8AA9848B0E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1F-7194-4ED1-83BE-6DB595DA42A0}"/>
                </c:ext>
              </c:extLst>
            </c:dLbl>
            <c:dLbl>
              <c:idx val="2064"/>
              <c:layout/>
              <c:tx>
                <c:rich>
                  <a:bodyPr/>
                  <a:lstStyle/>
                  <a:p>
                    <a:fld id="{14FAB0EC-FBB4-42E2-874D-572313CA5F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21-7194-4ED1-83BE-6DB595DA42A0}"/>
                </c:ext>
              </c:extLst>
            </c:dLbl>
            <c:dLbl>
              <c:idx val="2065"/>
              <c:layout/>
              <c:tx>
                <c:rich>
                  <a:bodyPr/>
                  <a:lstStyle/>
                  <a:p>
                    <a:fld id="{0989FA4B-A415-44E3-B99C-1909A3648A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23-7194-4ED1-83BE-6DB595DA42A0}"/>
                </c:ext>
              </c:extLst>
            </c:dLbl>
            <c:dLbl>
              <c:idx val="2066"/>
              <c:layout/>
              <c:tx>
                <c:rich>
                  <a:bodyPr/>
                  <a:lstStyle/>
                  <a:p>
                    <a:fld id="{C2B689CF-07B7-4D2A-A761-F7FB7E1ABA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25-7194-4ED1-83BE-6DB595DA42A0}"/>
                </c:ext>
              </c:extLst>
            </c:dLbl>
            <c:dLbl>
              <c:idx val="2067"/>
              <c:layout/>
              <c:tx>
                <c:rich>
                  <a:bodyPr/>
                  <a:lstStyle/>
                  <a:p>
                    <a:fld id="{DD77CD72-32F0-493F-9B8E-75337AB484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27-7194-4ED1-83BE-6DB595DA42A0}"/>
                </c:ext>
              </c:extLst>
            </c:dLbl>
            <c:dLbl>
              <c:idx val="2068"/>
              <c:layout/>
              <c:tx>
                <c:rich>
                  <a:bodyPr/>
                  <a:lstStyle/>
                  <a:p>
                    <a:fld id="{3C924571-070A-4D41-8BD7-34518ADAD5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29-7194-4ED1-83BE-6DB595DA42A0}"/>
                </c:ext>
              </c:extLst>
            </c:dLbl>
            <c:dLbl>
              <c:idx val="2069"/>
              <c:layout/>
              <c:tx>
                <c:rich>
                  <a:bodyPr/>
                  <a:lstStyle/>
                  <a:p>
                    <a:fld id="{CD34AEF7-7DF0-4FE6-BC6E-9D41121B8B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2B-7194-4ED1-83BE-6DB595DA42A0}"/>
                </c:ext>
              </c:extLst>
            </c:dLbl>
            <c:dLbl>
              <c:idx val="2070"/>
              <c:layout/>
              <c:tx>
                <c:rich>
                  <a:bodyPr/>
                  <a:lstStyle/>
                  <a:p>
                    <a:fld id="{03AA61CC-24A0-454F-8284-C20CE2EE77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2D-7194-4ED1-83BE-6DB595DA42A0}"/>
                </c:ext>
              </c:extLst>
            </c:dLbl>
            <c:dLbl>
              <c:idx val="2071"/>
              <c:layout/>
              <c:tx>
                <c:rich>
                  <a:bodyPr/>
                  <a:lstStyle/>
                  <a:p>
                    <a:fld id="{97D28CB1-E715-412C-96FC-01281218ED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2F-7194-4ED1-83BE-6DB595DA42A0}"/>
                </c:ext>
              </c:extLst>
            </c:dLbl>
            <c:dLbl>
              <c:idx val="2072"/>
              <c:layout/>
              <c:tx>
                <c:rich>
                  <a:bodyPr/>
                  <a:lstStyle/>
                  <a:p>
                    <a:fld id="{C27DCE70-3755-42C4-B3B8-A799E24CBB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31-7194-4ED1-83BE-6DB595DA42A0}"/>
                </c:ext>
              </c:extLst>
            </c:dLbl>
            <c:dLbl>
              <c:idx val="2073"/>
              <c:layout/>
              <c:tx>
                <c:rich>
                  <a:bodyPr/>
                  <a:lstStyle/>
                  <a:p>
                    <a:fld id="{6A40C164-0ADE-4311-B230-DFD2C68BFE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33-7194-4ED1-83BE-6DB595DA42A0}"/>
                </c:ext>
              </c:extLst>
            </c:dLbl>
            <c:dLbl>
              <c:idx val="2074"/>
              <c:layout/>
              <c:tx>
                <c:rich>
                  <a:bodyPr/>
                  <a:lstStyle/>
                  <a:p>
                    <a:fld id="{A0E95FD3-FA77-4B33-8DFC-DA9390F35E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35-7194-4ED1-83BE-6DB595DA42A0}"/>
                </c:ext>
              </c:extLst>
            </c:dLbl>
            <c:dLbl>
              <c:idx val="2075"/>
              <c:layout/>
              <c:tx>
                <c:rich>
                  <a:bodyPr/>
                  <a:lstStyle/>
                  <a:p>
                    <a:fld id="{34DA1826-2C9C-41DE-9571-555C72E15F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37-7194-4ED1-83BE-6DB595DA42A0}"/>
                </c:ext>
              </c:extLst>
            </c:dLbl>
            <c:dLbl>
              <c:idx val="2076"/>
              <c:layout/>
              <c:tx>
                <c:rich>
                  <a:bodyPr/>
                  <a:lstStyle/>
                  <a:p>
                    <a:fld id="{9F0D9A5A-FE17-4F92-B6AB-6A7F957607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39-7194-4ED1-83BE-6DB595DA42A0}"/>
                </c:ext>
              </c:extLst>
            </c:dLbl>
            <c:dLbl>
              <c:idx val="2077"/>
              <c:layout/>
              <c:tx>
                <c:rich>
                  <a:bodyPr/>
                  <a:lstStyle/>
                  <a:p>
                    <a:fld id="{6D4D05DB-8774-4DFD-A94C-AC52922F91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3B-7194-4ED1-83BE-6DB595DA42A0}"/>
                </c:ext>
              </c:extLst>
            </c:dLbl>
            <c:dLbl>
              <c:idx val="2078"/>
              <c:layout/>
              <c:tx>
                <c:rich>
                  <a:bodyPr/>
                  <a:lstStyle/>
                  <a:p>
                    <a:fld id="{5C9F6FBC-B655-4958-B2DD-C68CC568D5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3D-7194-4ED1-83BE-6DB595DA42A0}"/>
                </c:ext>
              </c:extLst>
            </c:dLbl>
            <c:dLbl>
              <c:idx val="2079"/>
              <c:layout/>
              <c:tx>
                <c:rich>
                  <a:bodyPr/>
                  <a:lstStyle/>
                  <a:p>
                    <a:fld id="{FB6784C3-E261-424C-A437-0A2F61D01F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3F-7194-4ED1-83BE-6DB595DA42A0}"/>
                </c:ext>
              </c:extLst>
            </c:dLbl>
            <c:dLbl>
              <c:idx val="2080"/>
              <c:layout/>
              <c:tx>
                <c:rich>
                  <a:bodyPr/>
                  <a:lstStyle/>
                  <a:p>
                    <a:fld id="{82290810-E0EF-476B-B05D-D609A284D0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41-7194-4ED1-83BE-6DB595DA42A0}"/>
                </c:ext>
              </c:extLst>
            </c:dLbl>
            <c:dLbl>
              <c:idx val="2081"/>
              <c:layout/>
              <c:tx>
                <c:rich>
                  <a:bodyPr/>
                  <a:lstStyle/>
                  <a:p>
                    <a:fld id="{EA8CE122-5496-4196-B664-BAE77B219F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43-7194-4ED1-83BE-6DB595DA42A0}"/>
                </c:ext>
              </c:extLst>
            </c:dLbl>
            <c:dLbl>
              <c:idx val="2082"/>
              <c:layout/>
              <c:tx>
                <c:rich>
                  <a:bodyPr/>
                  <a:lstStyle/>
                  <a:p>
                    <a:fld id="{E09CDEDE-C102-4F16-A91D-C88E15DE65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45-7194-4ED1-83BE-6DB595DA42A0}"/>
                </c:ext>
              </c:extLst>
            </c:dLbl>
            <c:dLbl>
              <c:idx val="2083"/>
              <c:layout/>
              <c:tx>
                <c:rich>
                  <a:bodyPr/>
                  <a:lstStyle/>
                  <a:p>
                    <a:fld id="{7371FC4E-5E8A-4C01-AE0C-DB7463B01E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47-7194-4ED1-83BE-6DB595DA42A0}"/>
                </c:ext>
              </c:extLst>
            </c:dLbl>
            <c:dLbl>
              <c:idx val="2084"/>
              <c:layout/>
              <c:tx>
                <c:rich>
                  <a:bodyPr/>
                  <a:lstStyle/>
                  <a:p>
                    <a:fld id="{3B40BE3A-70F8-4025-8D1C-FA20A61AB34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49-7194-4ED1-83BE-6DB595DA42A0}"/>
                </c:ext>
              </c:extLst>
            </c:dLbl>
            <c:dLbl>
              <c:idx val="2085"/>
              <c:layout/>
              <c:tx>
                <c:rich>
                  <a:bodyPr/>
                  <a:lstStyle/>
                  <a:p>
                    <a:fld id="{0657CF92-B48B-41A5-9BE8-D7DB21B619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4B-7194-4ED1-83BE-6DB595DA42A0}"/>
                </c:ext>
              </c:extLst>
            </c:dLbl>
            <c:dLbl>
              <c:idx val="2086"/>
              <c:layout/>
              <c:tx>
                <c:rich>
                  <a:bodyPr/>
                  <a:lstStyle/>
                  <a:p>
                    <a:fld id="{7A531704-FC57-40BC-A7C9-2BC0D12E6D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4D-7194-4ED1-83BE-6DB595DA42A0}"/>
                </c:ext>
              </c:extLst>
            </c:dLbl>
            <c:dLbl>
              <c:idx val="2087"/>
              <c:layout/>
              <c:tx>
                <c:rich>
                  <a:bodyPr/>
                  <a:lstStyle/>
                  <a:p>
                    <a:fld id="{693AF6F6-742A-4D87-8643-89821D862B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4F-7194-4ED1-83BE-6DB595DA42A0}"/>
                </c:ext>
              </c:extLst>
            </c:dLbl>
            <c:dLbl>
              <c:idx val="2088"/>
              <c:layout/>
              <c:tx>
                <c:rich>
                  <a:bodyPr/>
                  <a:lstStyle/>
                  <a:p>
                    <a:fld id="{A0D449A7-CE92-409C-8A84-D847354BDC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51-7194-4ED1-83BE-6DB595DA42A0}"/>
                </c:ext>
              </c:extLst>
            </c:dLbl>
            <c:dLbl>
              <c:idx val="2089"/>
              <c:layout/>
              <c:tx>
                <c:rich>
                  <a:bodyPr/>
                  <a:lstStyle/>
                  <a:p>
                    <a:fld id="{89E35407-A0DA-4EF0-A914-BE482A8F3E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53-7194-4ED1-83BE-6DB595DA42A0}"/>
                </c:ext>
              </c:extLst>
            </c:dLbl>
            <c:dLbl>
              <c:idx val="2090"/>
              <c:layout/>
              <c:tx>
                <c:rich>
                  <a:bodyPr/>
                  <a:lstStyle/>
                  <a:p>
                    <a:fld id="{CCEA2E48-7E77-449F-A34E-6642553FAF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55-7194-4ED1-83BE-6DB595DA42A0}"/>
                </c:ext>
              </c:extLst>
            </c:dLbl>
            <c:dLbl>
              <c:idx val="2091"/>
              <c:layout/>
              <c:tx>
                <c:rich>
                  <a:bodyPr/>
                  <a:lstStyle/>
                  <a:p>
                    <a:fld id="{874A3182-6A92-44BE-9DD4-524D020A5A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57-7194-4ED1-83BE-6DB595DA42A0}"/>
                </c:ext>
              </c:extLst>
            </c:dLbl>
            <c:dLbl>
              <c:idx val="2092"/>
              <c:layout/>
              <c:tx>
                <c:rich>
                  <a:bodyPr/>
                  <a:lstStyle/>
                  <a:p>
                    <a:fld id="{33BE6792-E1F1-4619-84F0-CA55682594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59-7194-4ED1-83BE-6DB595DA42A0}"/>
                </c:ext>
              </c:extLst>
            </c:dLbl>
            <c:dLbl>
              <c:idx val="2093"/>
              <c:layout/>
              <c:tx>
                <c:rich>
                  <a:bodyPr/>
                  <a:lstStyle/>
                  <a:p>
                    <a:fld id="{A8FEF140-FA28-42CD-9C6D-FD9402C608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5B-7194-4ED1-83BE-6DB595DA42A0}"/>
                </c:ext>
              </c:extLst>
            </c:dLbl>
            <c:dLbl>
              <c:idx val="2094"/>
              <c:layout/>
              <c:tx>
                <c:rich>
                  <a:bodyPr/>
                  <a:lstStyle/>
                  <a:p>
                    <a:fld id="{9D738467-3ACC-4158-B099-020BF4A53C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5D-7194-4ED1-83BE-6DB595DA42A0}"/>
                </c:ext>
              </c:extLst>
            </c:dLbl>
            <c:dLbl>
              <c:idx val="2095"/>
              <c:layout/>
              <c:tx>
                <c:rich>
                  <a:bodyPr/>
                  <a:lstStyle/>
                  <a:p>
                    <a:fld id="{BBAD4DFE-9EF0-4458-B319-93642CBF42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5F-7194-4ED1-83BE-6DB595DA42A0}"/>
                </c:ext>
              </c:extLst>
            </c:dLbl>
            <c:dLbl>
              <c:idx val="2096"/>
              <c:layout/>
              <c:tx>
                <c:rich>
                  <a:bodyPr/>
                  <a:lstStyle/>
                  <a:p>
                    <a:fld id="{38D9FC45-F088-482D-9ACD-0995A9BBB2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61-7194-4ED1-83BE-6DB595DA42A0}"/>
                </c:ext>
              </c:extLst>
            </c:dLbl>
            <c:dLbl>
              <c:idx val="2097"/>
              <c:layout/>
              <c:tx>
                <c:rich>
                  <a:bodyPr/>
                  <a:lstStyle/>
                  <a:p>
                    <a:fld id="{ED3BDE89-661D-49DB-B998-0A47548907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63-7194-4ED1-83BE-6DB595DA42A0}"/>
                </c:ext>
              </c:extLst>
            </c:dLbl>
            <c:dLbl>
              <c:idx val="2098"/>
              <c:layout/>
              <c:tx>
                <c:rich>
                  <a:bodyPr/>
                  <a:lstStyle/>
                  <a:p>
                    <a:fld id="{81E5266F-0C2F-4E55-919C-3B51817BC1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65-7194-4ED1-83BE-6DB595DA42A0}"/>
                </c:ext>
              </c:extLst>
            </c:dLbl>
            <c:dLbl>
              <c:idx val="2099"/>
              <c:layout/>
              <c:tx>
                <c:rich>
                  <a:bodyPr/>
                  <a:lstStyle/>
                  <a:p>
                    <a:fld id="{1D394C3E-FDAC-4C15-BCF9-56EDA924AB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67-7194-4ED1-83BE-6DB595DA42A0}"/>
                </c:ext>
              </c:extLst>
            </c:dLbl>
            <c:dLbl>
              <c:idx val="2100"/>
              <c:layout/>
              <c:tx>
                <c:rich>
                  <a:bodyPr/>
                  <a:lstStyle/>
                  <a:p>
                    <a:fld id="{7F247B1F-3374-4A57-AA79-3319EDE245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69-7194-4ED1-83BE-6DB595DA42A0}"/>
                </c:ext>
              </c:extLst>
            </c:dLbl>
            <c:dLbl>
              <c:idx val="2101"/>
              <c:layout/>
              <c:tx>
                <c:rich>
                  <a:bodyPr/>
                  <a:lstStyle/>
                  <a:p>
                    <a:fld id="{C95B8D62-323A-4EAA-B7A0-5C6A37A66F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6B-7194-4ED1-83BE-6DB595DA42A0}"/>
                </c:ext>
              </c:extLst>
            </c:dLbl>
            <c:dLbl>
              <c:idx val="2102"/>
              <c:layout/>
              <c:tx>
                <c:rich>
                  <a:bodyPr/>
                  <a:lstStyle/>
                  <a:p>
                    <a:fld id="{4209D0D8-8721-42D7-BDA9-191EACE26E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6D-7194-4ED1-83BE-6DB595DA42A0}"/>
                </c:ext>
              </c:extLst>
            </c:dLbl>
            <c:dLbl>
              <c:idx val="2103"/>
              <c:layout/>
              <c:tx>
                <c:rich>
                  <a:bodyPr/>
                  <a:lstStyle/>
                  <a:p>
                    <a:fld id="{FC3F22B8-382A-4C51-9739-2E78F9C4B7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6F-7194-4ED1-83BE-6DB595DA42A0}"/>
                </c:ext>
              </c:extLst>
            </c:dLbl>
            <c:dLbl>
              <c:idx val="2104"/>
              <c:layout/>
              <c:tx>
                <c:rich>
                  <a:bodyPr/>
                  <a:lstStyle/>
                  <a:p>
                    <a:fld id="{DDA7F1F5-A03D-4232-9C3B-F7490E66A60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71-7194-4ED1-83BE-6DB595DA42A0}"/>
                </c:ext>
              </c:extLst>
            </c:dLbl>
            <c:dLbl>
              <c:idx val="2105"/>
              <c:layout/>
              <c:tx>
                <c:rich>
                  <a:bodyPr/>
                  <a:lstStyle/>
                  <a:p>
                    <a:fld id="{9B684D3D-BB66-4952-A2AF-F677CCE7B0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73-7194-4ED1-83BE-6DB595DA42A0}"/>
                </c:ext>
              </c:extLst>
            </c:dLbl>
            <c:dLbl>
              <c:idx val="2106"/>
              <c:layout/>
              <c:tx>
                <c:rich>
                  <a:bodyPr/>
                  <a:lstStyle/>
                  <a:p>
                    <a:fld id="{DC1ED1E6-83A7-49D8-A3E0-E2902A8BFB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75-7194-4ED1-83BE-6DB595DA42A0}"/>
                </c:ext>
              </c:extLst>
            </c:dLbl>
            <c:dLbl>
              <c:idx val="2107"/>
              <c:layout/>
              <c:tx>
                <c:rich>
                  <a:bodyPr/>
                  <a:lstStyle/>
                  <a:p>
                    <a:fld id="{96EC0BD6-230A-48BC-A480-DE20F15011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77-7194-4ED1-83BE-6DB595DA42A0}"/>
                </c:ext>
              </c:extLst>
            </c:dLbl>
            <c:dLbl>
              <c:idx val="2108"/>
              <c:layout/>
              <c:tx>
                <c:rich>
                  <a:bodyPr/>
                  <a:lstStyle/>
                  <a:p>
                    <a:fld id="{F3FDD524-8C42-415D-872D-B0209AE4B2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79-7194-4ED1-83BE-6DB595DA42A0}"/>
                </c:ext>
              </c:extLst>
            </c:dLbl>
            <c:dLbl>
              <c:idx val="2109"/>
              <c:layout/>
              <c:tx>
                <c:rich>
                  <a:bodyPr/>
                  <a:lstStyle/>
                  <a:p>
                    <a:fld id="{35E40308-79C7-4EAA-A217-5358773654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7B-7194-4ED1-83BE-6DB595DA42A0}"/>
                </c:ext>
              </c:extLst>
            </c:dLbl>
            <c:dLbl>
              <c:idx val="2110"/>
              <c:layout/>
              <c:tx>
                <c:rich>
                  <a:bodyPr/>
                  <a:lstStyle/>
                  <a:p>
                    <a:fld id="{0A63936E-EA6F-48A0-A8CF-1AF2B6D58C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7D-7194-4ED1-83BE-6DB595DA42A0}"/>
                </c:ext>
              </c:extLst>
            </c:dLbl>
            <c:dLbl>
              <c:idx val="2111"/>
              <c:layout/>
              <c:tx>
                <c:rich>
                  <a:bodyPr/>
                  <a:lstStyle/>
                  <a:p>
                    <a:fld id="{6D9A93E3-A25C-43BE-9E5D-0021184C64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7F-7194-4ED1-83BE-6DB595DA42A0}"/>
                </c:ext>
              </c:extLst>
            </c:dLbl>
            <c:dLbl>
              <c:idx val="2112"/>
              <c:layout/>
              <c:tx>
                <c:rich>
                  <a:bodyPr/>
                  <a:lstStyle/>
                  <a:p>
                    <a:fld id="{D1A212F5-2821-4732-A8BE-FD9654ED3B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81-7194-4ED1-83BE-6DB595DA42A0}"/>
                </c:ext>
              </c:extLst>
            </c:dLbl>
            <c:dLbl>
              <c:idx val="2113"/>
              <c:layout/>
              <c:tx>
                <c:rich>
                  <a:bodyPr/>
                  <a:lstStyle/>
                  <a:p>
                    <a:fld id="{E912FEED-02F1-4A5B-93A9-7866AB737F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83-7194-4ED1-83BE-6DB595DA42A0}"/>
                </c:ext>
              </c:extLst>
            </c:dLbl>
            <c:dLbl>
              <c:idx val="2114"/>
              <c:layout/>
              <c:tx>
                <c:rich>
                  <a:bodyPr/>
                  <a:lstStyle/>
                  <a:p>
                    <a:fld id="{32854482-1CFE-48F1-84CF-486D0F4438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85-7194-4ED1-83BE-6DB595DA42A0}"/>
                </c:ext>
              </c:extLst>
            </c:dLbl>
            <c:dLbl>
              <c:idx val="2115"/>
              <c:layout/>
              <c:tx>
                <c:rich>
                  <a:bodyPr/>
                  <a:lstStyle/>
                  <a:p>
                    <a:fld id="{AE05CF51-1511-480C-A4C6-FEDC1A14C2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87-7194-4ED1-83BE-6DB595DA42A0}"/>
                </c:ext>
              </c:extLst>
            </c:dLbl>
            <c:dLbl>
              <c:idx val="2116"/>
              <c:layout/>
              <c:tx>
                <c:rich>
                  <a:bodyPr/>
                  <a:lstStyle/>
                  <a:p>
                    <a:fld id="{04E5E886-6733-4D0F-B57A-4853CF85EB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89-7194-4ED1-83BE-6DB595DA42A0}"/>
                </c:ext>
              </c:extLst>
            </c:dLbl>
            <c:dLbl>
              <c:idx val="2117"/>
              <c:layout/>
              <c:tx>
                <c:rich>
                  <a:bodyPr/>
                  <a:lstStyle/>
                  <a:p>
                    <a:fld id="{C305C9A6-33BC-4CD6-8CA7-FFCFCB9EC0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8B-7194-4ED1-83BE-6DB595DA42A0}"/>
                </c:ext>
              </c:extLst>
            </c:dLbl>
            <c:dLbl>
              <c:idx val="2118"/>
              <c:layout/>
              <c:tx>
                <c:rich>
                  <a:bodyPr/>
                  <a:lstStyle/>
                  <a:p>
                    <a:fld id="{D0C8B5CE-5DBC-4B47-9A67-0457B5698F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8D-7194-4ED1-83BE-6DB595DA42A0}"/>
                </c:ext>
              </c:extLst>
            </c:dLbl>
            <c:dLbl>
              <c:idx val="2119"/>
              <c:layout/>
              <c:tx>
                <c:rich>
                  <a:bodyPr/>
                  <a:lstStyle/>
                  <a:p>
                    <a:fld id="{D4C897F9-FF13-46AA-9B6A-3FF8D3190F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8F-7194-4ED1-83BE-6DB595DA42A0}"/>
                </c:ext>
              </c:extLst>
            </c:dLbl>
            <c:dLbl>
              <c:idx val="2120"/>
              <c:layout/>
              <c:tx>
                <c:rich>
                  <a:bodyPr/>
                  <a:lstStyle/>
                  <a:p>
                    <a:fld id="{BDF64E42-A678-4BDF-8049-FEE0F3B45C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91-7194-4ED1-83BE-6DB595DA42A0}"/>
                </c:ext>
              </c:extLst>
            </c:dLbl>
            <c:dLbl>
              <c:idx val="2121"/>
              <c:layout/>
              <c:tx>
                <c:rich>
                  <a:bodyPr/>
                  <a:lstStyle/>
                  <a:p>
                    <a:fld id="{D823445C-66C2-490E-AA6E-3A7172A72D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93-7194-4ED1-83BE-6DB595DA42A0}"/>
                </c:ext>
              </c:extLst>
            </c:dLbl>
            <c:dLbl>
              <c:idx val="2122"/>
              <c:layout/>
              <c:tx>
                <c:rich>
                  <a:bodyPr/>
                  <a:lstStyle/>
                  <a:p>
                    <a:fld id="{3F3A21F8-64BF-4850-B38D-0A60090337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95-7194-4ED1-83BE-6DB595DA42A0}"/>
                </c:ext>
              </c:extLst>
            </c:dLbl>
            <c:dLbl>
              <c:idx val="2123"/>
              <c:layout/>
              <c:tx>
                <c:rich>
                  <a:bodyPr/>
                  <a:lstStyle/>
                  <a:p>
                    <a:fld id="{B76D66F7-5998-4233-97CE-3A1178D2A5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97-7194-4ED1-83BE-6DB595DA42A0}"/>
                </c:ext>
              </c:extLst>
            </c:dLbl>
            <c:dLbl>
              <c:idx val="2124"/>
              <c:layout/>
              <c:tx>
                <c:rich>
                  <a:bodyPr/>
                  <a:lstStyle/>
                  <a:p>
                    <a:fld id="{D1C775C2-49FD-4CF3-B956-5CE9F097A3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99-7194-4ED1-83BE-6DB595DA42A0}"/>
                </c:ext>
              </c:extLst>
            </c:dLbl>
            <c:dLbl>
              <c:idx val="2125"/>
              <c:layout/>
              <c:tx>
                <c:rich>
                  <a:bodyPr/>
                  <a:lstStyle/>
                  <a:p>
                    <a:fld id="{437F7DBE-2F44-44FA-8BF3-EBC68CF1BE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9B-7194-4ED1-83BE-6DB595DA42A0}"/>
                </c:ext>
              </c:extLst>
            </c:dLbl>
            <c:dLbl>
              <c:idx val="2126"/>
              <c:layout/>
              <c:tx>
                <c:rich>
                  <a:bodyPr/>
                  <a:lstStyle/>
                  <a:p>
                    <a:fld id="{C00AB558-6359-4898-B25C-ABF2704E24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9D-7194-4ED1-83BE-6DB595DA42A0}"/>
                </c:ext>
              </c:extLst>
            </c:dLbl>
            <c:dLbl>
              <c:idx val="2127"/>
              <c:layout/>
              <c:tx>
                <c:rich>
                  <a:bodyPr/>
                  <a:lstStyle/>
                  <a:p>
                    <a:fld id="{1D83797E-56B3-4BE6-8E9C-8F66BC7ED2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9F-7194-4ED1-83BE-6DB595DA42A0}"/>
                </c:ext>
              </c:extLst>
            </c:dLbl>
            <c:dLbl>
              <c:idx val="2128"/>
              <c:layout/>
              <c:tx>
                <c:rich>
                  <a:bodyPr/>
                  <a:lstStyle/>
                  <a:p>
                    <a:fld id="{2CA5A30B-1787-4BAB-B1E6-2A88D29D398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A1-7194-4ED1-83BE-6DB595DA42A0}"/>
                </c:ext>
              </c:extLst>
            </c:dLbl>
            <c:dLbl>
              <c:idx val="2129"/>
              <c:layout/>
              <c:tx>
                <c:rich>
                  <a:bodyPr/>
                  <a:lstStyle/>
                  <a:p>
                    <a:fld id="{C4E00F3D-388F-4380-84D0-4F024EFFFC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A3-7194-4ED1-83BE-6DB595DA42A0}"/>
                </c:ext>
              </c:extLst>
            </c:dLbl>
            <c:dLbl>
              <c:idx val="2130"/>
              <c:layout/>
              <c:tx>
                <c:rich>
                  <a:bodyPr/>
                  <a:lstStyle/>
                  <a:p>
                    <a:fld id="{221ED859-60E9-49FC-A1B4-1F8BDA845D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A5-7194-4ED1-83BE-6DB595DA42A0}"/>
                </c:ext>
              </c:extLst>
            </c:dLbl>
            <c:dLbl>
              <c:idx val="2131"/>
              <c:layout/>
              <c:tx>
                <c:rich>
                  <a:bodyPr/>
                  <a:lstStyle/>
                  <a:p>
                    <a:fld id="{61CED99B-6E67-45E2-A94E-57EDC34290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A7-7194-4ED1-83BE-6DB595DA42A0}"/>
                </c:ext>
              </c:extLst>
            </c:dLbl>
            <c:dLbl>
              <c:idx val="2132"/>
              <c:layout/>
              <c:tx>
                <c:rich>
                  <a:bodyPr/>
                  <a:lstStyle/>
                  <a:p>
                    <a:fld id="{98800BC5-E326-4EC4-B9B4-D5AC070CA3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A9-7194-4ED1-83BE-6DB595DA42A0}"/>
                </c:ext>
              </c:extLst>
            </c:dLbl>
            <c:dLbl>
              <c:idx val="2133"/>
              <c:layout/>
              <c:tx>
                <c:rich>
                  <a:bodyPr/>
                  <a:lstStyle/>
                  <a:p>
                    <a:fld id="{5E156651-1403-449D-AC56-D03BA41425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AB-7194-4ED1-83BE-6DB595DA42A0}"/>
                </c:ext>
              </c:extLst>
            </c:dLbl>
            <c:dLbl>
              <c:idx val="2134"/>
              <c:layout/>
              <c:tx>
                <c:rich>
                  <a:bodyPr/>
                  <a:lstStyle/>
                  <a:p>
                    <a:fld id="{A25E1CC2-B5B0-44A2-BA40-5E32E6D4C1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AD-7194-4ED1-83BE-6DB595DA42A0}"/>
                </c:ext>
              </c:extLst>
            </c:dLbl>
            <c:dLbl>
              <c:idx val="2135"/>
              <c:layout/>
              <c:tx>
                <c:rich>
                  <a:bodyPr/>
                  <a:lstStyle/>
                  <a:p>
                    <a:fld id="{906A3279-24F3-4AFE-9980-A8822038F4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AF-7194-4ED1-83BE-6DB595DA42A0}"/>
                </c:ext>
              </c:extLst>
            </c:dLbl>
            <c:dLbl>
              <c:idx val="2136"/>
              <c:layout/>
              <c:tx>
                <c:rich>
                  <a:bodyPr/>
                  <a:lstStyle/>
                  <a:p>
                    <a:fld id="{2202B751-8877-4BC3-82FA-2FA8D58111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B1-7194-4ED1-83BE-6DB595DA42A0}"/>
                </c:ext>
              </c:extLst>
            </c:dLbl>
            <c:dLbl>
              <c:idx val="2137"/>
              <c:layout/>
              <c:tx>
                <c:rich>
                  <a:bodyPr/>
                  <a:lstStyle/>
                  <a:p>
                    <a:fld id="{BA238787-6988-4568-B437-3789C69324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B3-7194-4ED1-83BE-6DB595DA42A0}"/>
                </c:ext>
              </c:extLst>
            </c:dLbl>
            <c:dLbl>
              <c:idx val="2138"/>
              <c:layout/>
              <c:tx>
                <c:rich>
                  <a:bodyPr/>
                  <a:lstStyle/>
                  <a:p>
                    <a:fld id="{2C89830B-AC13-483A-A8ED-FC7404E104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B5-7194-4ED1-83BE-6DB595DA42A0}"/>
                </c:ext>
              </c:extLst>
            </c:dLbl>
            <c:dLbl>
              <c:idx val="2139"/>
              <c:layout/>
              <c:tx>
                <c:rich>
                  <a:bodyPr/>
                  <a:lstStyle/>
                  <a:p>
                    <a:fld id="{083F743F-FB92-4AD5-9784-038C7C0C7A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B7-7194-4ED1-83BE-6DB595DA42A0}"/>
                </c:ext>
              </c:extLst>
            </c:dLbl>
            <c:dLbl>
              <c:idx val="2140"/>
              <c:layout/>
              <c:tx>
                <c:rich>
                  <a:bodyPr/>
                  <a:lstStyle/>
                  <a:p>
                    <a:fld id="{7AB1BAF1-9185-4A90-8EE8-78EB9B0A11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B9-7194-4ED1-83BE-6DB595DA42A0}"/>
                </c:ext>
              </c:extLst>
            </c:dLbl>
            <c:dLbl>
              <c:idx val="2141"/>
              <c:layout/>
              <c:tx>
                <c:rich>
                  <a:bodyPr/>
                  <a:lstStyle/>
                  <a:p>
                    <a:fld id="{15BF11C7-5EAE-4192-AF46-0FC15D0C0C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BB-7194-4ED1-83BE-6DB595DA42A0}"/>
                </c:ext>
              </c:extLst>
            </c:dLbl>
            <c:dLbl>
              <c:idx val="2142"/>
              <c:layout/>
              <c:tx>
                <c:rich>
                  <a:bodyPr/>
                  <a:lstStyle/>
                  <a:p>
                    <a:fld id="{7762CE9A-DAAE-4F0A-B628-18C2E9F373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BD-7194-4ED1-83BE-6DB595DA42A0}"/>
                </c:ext>
              </c:extLst>
            </c:dLbl>
            <c:dLbl>
              <c:idx val="2143"/>
              <c:layout/>
              <c:tx>
                <c:rich>
                  <a:bodyPr/>
                  <a:lstStyle/>
                  <a:p>
                    <a:fld id="{D3C86E06-9377-4BFC-BE0B-D4C5EB15B0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BF-7194-4ED1-83BE-6DB595DA42A0}"/>
                </c:ext>
              </c:extLst>
            </c:dLbl>
            <c:dLbl>
              <c:idx val="2144"/>
              <c:layout/>
              <c:tx>
                <c:rich>
                  <a:bodyPr/>
                  <a:lstStyle/>
                  <a:p>
                    <a:fld id="{A816A850-22A2-4229-9822-856581016C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C1-7194-4ED1-83BE-6DB595DA42A0}"/>
                </c:ext>
              </c:extLst>
            </c:dLbl>
            <c:dLbl>
              <c:idx val="2145"/>
              <c:layout/>
              <c:tx>
                <c:rich>
                  <a:bodyPr/>
                  <a:lstStyle/>
                  <a:p>
                    <a:fld id="{8B4F0740-4E45-41CB-A921-ECBFD5FAF5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C3-7194-4ED1-83BE-6DB595DA42A0}"/>
                </c:ext>
              </c:extLst>
            </c:dLbl>
            <c:dLbl>
              <c:idx val="2146"/>
              <c:layout/>
              <c:tx>
                <c:rich>
                  <a:bodyPr/>
                  <a:lstStyle/>
                  <a:p>
                    <a:fld id="{F26B19B6-F8BC-4C2E-8AE6-97D5B80990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C5-7194-4ED1-83BE-6DB595DA42A0}"/>
                </c:ext>
              </c:extLst>
            </c:dLbl>
            <c:dLbl>
              <c:idx val="2147"/>
              <c:layout/>
              <c:tx>
                <c:rich>
                  <a:bodyPr/>
                  <a:lstStyle/>
                  <a:p>
                    <a:fld id="{F3A4386F-D876-40EF-93C6-8472BBBDA4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C7-7194-4ED1-83BE-6DB595DA42A0}"/>
                </c:ext>
              </c:extLst>
            </c:dLbl>
            <c:dLbl>
              <c:idx val="2148"/>
              <c:layout/>
              <c:tx>
                <c:rich>
                  <a:bodyPr/>
                  <a:lstStyle/>
                  <a:p>
                    <a:fld id="{31AD5CBA-F329-471B-865E-2156A67B27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C9-7194-4ED1-83BE-6DB595DA42A0}"/>
                </c:ext>
              </c:extLst>
            </c:dLbl>
            <c:dLbl>
              <c:idx val="2149"/>
              <c:layout/>
              <c:tx>
                <c:rich>
                  <a:bodyPr/>
                  <a:lstStyle/>
                  <a:p>
                    <a:fld id="{7FC0BE43-2E3E-44AE-9632-EFBC86516C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CB-7194-4ED1-83BE-6DB595DA42A0}"/>
                </c:ext>
              </c:extLst>
            </c:dLbl>
            <c:dLbl>
              <c:idx val="2150"/>
              <c:layout/>
              <c:tx>
                <c:rich>
                  <a:bodyPr/>
                  <a:lstStyle/>
                  <a:p>
                    <a:fld id="{72919053-98E6-4E60-9A64-339F135156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CD-7194-4ED1-83BE-6DB595DA42A0}"/>
                </c:ext>
              </c:extLst>
            </c:dLbl>
            <c:dLbl>
              <c:idx val="2151"/>
              <c:layout/>
              <c:tx>
                <c:rich>
                  <a:bodyPr/>
                  <a:lstStyle/>
                  <a:p>
                    <a:fld id="{D38339E9-D9BF-4F89-9381-EB15873B98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CF-7194-4ED1-83BE-6DB595DA42A0}"/>
                </c:ext>
              </c:extLst>
            </c:dLbl>
            <c:dLbl>
              <c:idx val="2152"/>
              <c:layout/>
              <c:tx>
                <c:rich>
                  <a:bodyPr/>
                  <a:lstStyle/>
                  <a:p>
                    <a:fld id="{8141379E-895B-4241-9B2E-7E606CAA09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D1-7194-4ED1-83BE-6DB595DA42A0}"/>
                </c:ext>
              </c:extLst>
            </c:dLbl>
            <c:dLbl>
              <c:idx val="2153"/>
              <c:layout/>
              <c:tx>
                <c:rich>
                  <a:bodyPr/>
                  <a:lstStyle/>
                  <a:p>
                    <a:fld id="{2B0FDE74-9243-4306-9F8B-911B796478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D3-7194-4ED1-83BE-6DB595DA42A0}"/>
                </c:ext>
              </c:extLst>
            </c:dLbl>
            <c:dLbl>
              <c:idx val="2154"/>
              <c:layout/>
              <c:tx>
                <c:rich>
                  <a:bodyPr/>
                  <a:lstStyle/>
                  <a:p>
                    <a:fld id="{27B961C7-802A-4074-AFDD-307DA22178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D5-7194-4ED1-83BE-6DB595DA42A0}"/>
                </c:ext>
              </c:extLst>
            </c:dLbl>
            <c:dLbl>
              <c:idx val="2155"/>
              <c:layout/>
              <c:tx>
                <c:rich>
                  <a:bodyPr/>
                  <a:lstStyle/>
                  <a:p>
                    <a:fld id="{DBBA52BD-3A58-4772-86D1-C2253622AB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D7-7194-4ED1-83BE-6DB595DA42A0}"/>
                </c:ext>
              </c:extLst>
            </c:dLbl>
            <c:dLbl>
              <c:idx val="2156"/>
              <c:layout/>
              <c:tx>
                <c:rich>
                  <a:bodyPr/>
                  <a:lstStyle/>
                  <a:p>
                    <a:fld id="{93F883BB-9B07-4DF7-A82F-3DCA9561A4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D9-7194-4ED1-83BE-6DB595DA42A0}"/>
                </c:ext>
              </c:extLst>
            </c:dLbl>
            <c:dLbl>
              <c:idx val="2157"/>
              <c:layout/>
              <c:tx>
                <c:rich>
                  <a:bodyPr/>
                  <a:lstStyle/>
                  <a:p>
                    <a:fld id="{DBD814DA-975B-42CA-B5FA-A7972F0EA1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DB-7194-4ED1-83BE-6DB595DA42A0}"/>
                </c:ext>
              </c:extLst>
            </c:dLbl>
            <c:dLbl>
              <c:idx val="2158"/>
              <c:layout/>
              <c:tx>
                <c:rich>
                  <a:bodyPr/>
                  <a:lstStyle/>
                  <a:p>
                    <a:fld id="{C3BA5363-A40E-48CC-9789-4F2D59D452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DD-7194-4ED1-83BE-6DB595DA42A0}"/>
                </c:ext>
              </c:extLst>
            </c:dLbl>
            <c:dLbl>
              <c:idx val="2159"/>
              <c:layout/>
              <c:tx>
                <c:rich>
                  <a:bodyPr/>
                  <a:lstStyle/>
                  <a:p>
                    <a:fld id="{E64AFACF-9581-47A5-87E2-79C5674DAC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DF-7194-4ED1-83BE-6DB595DA42A0}"/>
                </c:ext>
              </c:extLst>
            </c:dLbl>
            <c:dLbl>
              <c:idx val="2160"/>
              <c:layout/>
              <c:tx>
                <c:rich>
                  <a:bodyPr/>
                  <a:lstStyle/>
                  <a:p>
                    <a:fld id="{E24C2CEF-CC9F-451B-AD66-EE51D35B9F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E1-7194-4ED1-83BE-6DB595DA42A0}"/>
                </c:ext>
              </c:extLst>
            </c:dLbl>
            <c:dLbl>
              <c:idx val="2161"/>
              <c:layout/>
              <c:tx>
                <c:rich>
                  <a:bodyPr/>
                  <a:lstStyle/>
                  <a:p>
                    <a:fld id="{ACCF28ED-D139-4175-AB56-2F6A3771DE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E3-7194-4ED1-83BE-6DB595DA42A0}"/>
                </c:ext>
              </c:extLst>
            </c:dLbl>
            <c:dLbl>
              <c:idx val="2162"/>
              <c:layout/>
              <c:tx>
                <c:rich>
                  <a:bodyPr/>
                  <a:lstStyle/>
                  <a:p>
                    <a:fld id="{961BC2AC-6B9C-4EC1-A861-A4238EA6D9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E5-7194-4ED1-83BE-6DB595DA42A0}"/>
                </c:ext>
              </c:extLst>
            </c:dLbl>
            <c:dLbl>
              <c:idx val="2163"/>
              <c:layout/>
              <c:tx>
                <c:rich>
                  <a:bodyPr/>
                  <a:lstStyle/>
                  <a:p>
                    <a:fld id="{60BD1E86-DBB3-4517-AAEF-E3E5E9A6D1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E7-7194-4ED1-83BE-6DB595DA42A0}"/>
                </c:ext>
              </c:extLst>
            </c:dLbl>
            <c:dLbl>
              <c:idx val="2164"/>
              <c:layout/>
              <c:tx>
                <c:rich>
                  <a:bodyPr/>
                  <a:lstStyle/>
                  <a:p>
                    <a:fld id="{CF377340-09BE-4FD7-811E-D43CF49E9B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E9-7194-4ED1-83BE-6DB595DA42A0}"/>
                </c:ext>
              </c:extLst>
            </c:dLbl>
            <c:dLbl>
              <c:idx val="2165"/>
              <c:layout/>
              <c:tx>
                <c:rich>
                  <a:bodyPr/>
                  <a:lstStyle/>
                  <a:p>
                    <a:fld id="{6424CF47-94C4-487D-A706-8349CDEAEE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EB-7194-4ED1-83BE-6DB595DA42A0}"/>
                </c:ext>
              </c:extLst>
            </c:dLbl>
            <c:dLbl>
              <c:idx val="2166"/>
              <c:layout/>
              <c:tx>
                <c:rich>
                  <a:bodyPr/>
                  <a:lstStyle/>
                  <a:p>
                    <a:fld id="{7EF2332F-0FD3-41A2-85AC-03D16C0BFD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ED-7194-4ED1-83BE-6DB595DA42A0}"/>
                </c:ext>
              </c:extLst>
            </c:dLbl>
            <c:dLbl>
              <c:idx val="2167"/>
              <c:layout/>
              <c:tx>
                <c:rich>
                  <a:bodyPr/>
                  <a:lstStyle/>
                  <a:p>
                    <a:fld id="{151A72CE-DA24-405B-9F52-66B58789E7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EF-7194-4ED1-83BE-6DB595DA42A0}"/>
                </c:ext>
              </c:extLst>
            </c:dLbl>
            <c:dLbl>
              <c:idx val="2168"/>
              <c:layout/>
              <c:tx>
                <c:rich>
                  <a:bodyPr/>
                  <a:lstStyle/>
                  <a:p>
                    <a:fld id="{C0DF87FE-D829-4C9C-B1A7-3B1AF09761A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F1-7194-4ED1-83BE-6DB595DA42A0}"/>
                </c:ext>
              </c:extLst>
            </c:dLbl>
            <c:dLbl>
              <c:idx val="2169"/>
              <c:layout/>
              <c:tx>
                <c:rich>
                  <a:bodyPr/>
                  <a:lstStyle/>
                  <a:p>
                    <a:fld id="{C807D128-6A50-442E-AC01-812EE8116C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F3-7194-4ED1-83BE-6DB595DA42A0}"/>
                </c:ext>
              </c:extLst>
            </c:dLbl>
            <c:dLbl>
              <c:idx val="2170"/>
              <c:layout/>
              <c:tx>
                <c:rich>
                  <a:bodyPr/>
                  <a:lstStyle/>
                  <a:p>
                    <a:fld id="{DF602E6D-C23C-4555-B4A3-007D03CD55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F5-7194-4ED1-83BE-6DB595DA42A0}"/>
                </c:ext>
              </c:extLst>
            </c:dLbl>
            <c:dLbl>
              <c:idx val="2171"/>
              <c:layout/>
              <c:tx>
                <c:rich>
                  <a:bodyPr/>
                  <a:lstStyle/>
                  <a:p>
                    <a:fld id="{7FF2AFAE-F1A5-49F4-B273-E7194F78DD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F7-7194-4ED1-83BE-6DB595DA42A0}"/>
                </c:ext>
              </c:extLst>
            </c:dLbl>
            <c:dLbl>
              <c:idx val="2172"/>
              <c:layout/>
              <c:tx>
                <c:rich>
                  <a:bodyPr/>
                  <a:lstStyle/>
                  <a:p>
                    <a:fld id="{E478A18C-E393-4792-A110-9C7F44E2BB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F9-7194-4ED1-83BE-6DB595DA42A0}"/>
                </c:ext>
              </c:extLst>
            </c:dLbl>
            <c:dLbl>
              <c:idx val="2173"/>
              <c:layout/>
              <c:tx>
                <c:rich>
                  <a:bodyPr/>
                  <a:lstStyle/>
                  <a:p>
                    <a:fld id="{15AF6700-EAE7-4C44-8361-6DDE2EE4A1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FB-7194-4ED1-83BE-6DB595DA42A0}"/>
                </c:ext>
              </c:extLst>
            </c:dLbl>
            <c:dLbl>
              <c:idx val="2174"/>
              <c:layout/>
              <c:tx>
                <c:rich>
                  <a:bodyPr/>
                  <a:lstStyle/>
                  <a:p>
                    <a:fld id="{F871C7A1-8DBE-4E1D-A357-A10E9E55FF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FD-7194-4ED1-83BE-6DB595DA42A0}"/>
                </c:ext>
              </c:extLst>
            </c:dLbl>
            <c:dLbl>
              <c:idx val="2175"/>
              <c:layout/>
              <c:tx>
                <c:rich>
                  <a:bodyPr/>
                  <a:lstStyle/>
                  <a:p>
                    <a:fld id="{AB21A769-C2B8-4D43-81B6-E6DFC7CDA2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0FF-7194-4ED1-83BE-6DB595DA42A0}"/>
                </c:ext>
              </c:extLst>
            </c:dLbl>
            <c:dLbl>
              <c:idx val="2176"/>
              <c:layout/>
              <c:tx>
                <c:rich>
                  <a:bodyPr/>
                  <a:lstStyle/>
                  <a:p>
                    <a:fld id="{FA17B640-5F2D-421C-8A05-9E5746263B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01-7194-4ED1-83BE-6DB595DA42A0}"/>
                </c:ext>
              </c:extLst>
            </c:dLbl>
            <c:dLbl>
              <c:idx val="2177"/>
              <c:layout/>
              <c:tx>
                <c:rich>
                  <a:bodyPr/>
                  <a:lstStyle/>
                  <a:p>
                    <a:fld id="{140D183E-4737-4B3F-9B13-DB6352D5BB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03-7194-4ED1-83BE-6DB595DA42A0}"/>
                </c:ext>
              </c:extLst>
            </c:dLbl>
            <c:dLbl>
              <c:idx val="2178"/>
              <c:layout/>
              <c:tx>
                <c:rich>
                  <a:bodyPr/>
                  <a:lstStyle/>
                  <a:p>
                    <a:fld id="{4AE50195-A114-4657-B64E-E2F8111AB7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05-7194-4ED1-83BE-6DB595DA42A0}"/>
                </c:ext>
              </c:extLst>
            </c:dLbl>
            <c:dLbl>
              <c:idx val="2179"/>
              <c:layout/>
              <c:tx>
                <c:rich>
                  <a:bodyPr/>
                  <a:lstStyle/>
                  <a:p>
                    <a:fld id="{22B50509-6B3F-4062-A801-52F6D55EC1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07-7194-4ED1-83BE-6DB595DA42A0}"/>
                </c:ext>
              </c:extLst>
            </c:dLbl>
            <c:dLbl>
              <c:idx val="2180"/>
              <c:layout/>
              <c:tx>
                <c:rich>
                  <a:bodyPr/>
                  <a:lstStyle/>
                  <a:p>
                    <a:fld id="{A3A19D38-E4F9-4E31-AEA4-DD5D3B4956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09-7194-4ED1-83BE-6DB595DA42A0}"/>
                </c:ext>
              </c:extLst>
            </c:dLbl>
            <c:dLbl>
              <c:idx val="2181"/>
              <c:layout/>
              <c:tx>
                <c:rich>
                  <a:bodyPr/>
                  <a:lstStyle/>
                  <a:p>
                    <a:fld id="{AFCCF8A0-3236-405D-9300-883B27252F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0B-7194-4ED1-83BE-6DB595DA42A0}"/>
                </c:ext>
              </c:extLst>
            </c:dLbl>
            <c:dLbl>
              <c:idx val="2182"/>
              <c:layout/>
              <c:tx>
                <c:rich>
                  <a:bodyPr/>
                  <a:lstStyle/>
                  <a:p>
                    <a:fld id="{8B6203CC-3300-4764-9B30-68ACA38BB4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0D-7194-4ED1-83BE-6DB595DA42A0}"/>
                </c:ext>
              </c:extLst>
            </c:dLbl>
            <c:dLbl>
              <c:idx val="2183"/>
              <c:layout/>
              <c:tx>
                <c:rich>
                  <a:bodyPr/>
                  <a:lstStyle/>
                  <a:p>
                    <a:fld id="{63E85ED5-0C7F-4F9A-ABD8-2F3BF5E5C2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0F-7194-4ED1-83BE-6DB595DA42A0}"/>
                </c:ext>
              </c:extLst>
            </c:dLbl>
            <c:dLbl>
              <c:idx val="2184"/>
              <c:layout/>
              <c:tx>
                <c:rich>
                  <a:bodyPr/>
                  <a:lstStyle/>
                  <a:p>
                    <a:fld id="{B3F11D70-2B8A-40F6-8A20-B571C5AF29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11-7194-4ED1-83BE-6DB595DA42A0}"/>
                </c:ext>
              </c:extLst>
            </c:dLbl>
            <c:dLbl>
              <c:idx val="2185"/>
              <c:layout/>
              <c:tx>
                <c:rich>
                  <a:bodyPr/>
                  <a:lstStyle/>
                  <a:p>
                    <a:fld id="{076D3A95-D664-4A8D-B487-7333416CC2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13-7194-4ED1-83BE-6DB595DA42A0}"/>
                </c:ext>
              </c:extLst>
            </c:dLbl>
            <c:dLbl>
              <c:idx val="2186"/>
              <c:layout/>
              <c:tx>
                <c:rich>
                  <a:bodyPr/>
                  <a:lstStyle/>
                  <a:p>
                    <a:fld id="{76CD9525-1989-490D-BB1A-03393129AD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15-7194-4ED1-83BE-6DB595DA42A0}"/>
                </c:ext>
              </c:extLst>
            </c:dLbl>
            <c:dLbl>
              <c:idx val="2187"/>
              <c:layout/>
              <c:tx>
                <c:rich>
                  <a:bodyPr/>
                  <a:lstStyle/>
                  <a:p>
                    <a:fld id="{3EDFC68C-AADC-4443-BAA8-C9110C77B7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17-7194-4ED1-83BE-6DB595DA42A0}"/>
                </c:ext>
              </c:extLst>
            </c:dLbl>
            <c:dLbl>
              <c:idx val="2188"/>
              <c:layout/>
              <c:tx>
                <c:rich>
                  <a:bodyPr/>
                  <a:lstStyle/>
                  <a:p>
                    <a:fld id="{C70A25FF-E752-460A-AC2D-CEEFBD558A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19-7194-4ED1-83BE-6DB595DA42A0}"/>
                </c:ext>
              </c:extLst>
            </c:dLbl>
            <c:dLbl>
              <c:idx val="2189"/>
              <c:layout/>
              <c:tx>
                <c:rich>
                  <a:bodyPr/>
                  <a:lstStyle/>
                  <a:p>
                    <a:fld id="{54BF066D-A2EC-40CE-BBD5-F417855064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1B-7194-4ED1-83BE-6DB595DA42A0}"/>
                </c:ext>
              </c:extLst>
            </c:dLbl>
            <c:dLbl>
              <c:idx val="2190"/>
              <c:layout/>
              <c:tx>
                <c:rich>
                  <a:bodyPr/>
                  <a:lstStyle/>
                  <a:p>
                    <a:fld id="{68AE9C7C-096E-493F-AB8E-90AAF33415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1D-7194-4ED1-83BE-6DB595DA42A0}"/>
                </c:ext>
              </c:extLst>
            </c:dLbl>
            <c:dLbl>
              <c:idx val="2191"/>
              <c:layout/>
              <c:tx>
                <c:rich>
                  <a:bodyPr/>
                  <a:lstStyle/>
                  <a:p>
                    <a:fld id="{84D7A5F8-2F8D-4E7A-A677-03305DDE99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1F-7194-4ED1-83BE-6DB595DA42A0}"/>
                </c:ext>
              </c:extLst>
            </c:dLbl>
            <c:dLbl>
              <c:idx val="2192"/>
              <c:layout/>
              <c:tx>
                <c:rich>
                  <a:bodyPr/>
                  <a:lstStyle/>
                  <a:p>
                    <a:fld id="{70D1322D-2CDA-4BD2-8C62-4D2093497E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21-7194-4ED1-83BE-6DB595DA42A0}"/>
                </c:ext>
              </c:extLst>
            </c:dLbl>
            <c:dLbl>
              <c:idx val="2193"/>
              <c:layout/>
              <c:tx>
                <c:rich>
                  <a:bodyPr/>
                  <a:lstStyle/>
                  <a:p>
                    <a:fld id="{7A222A1A-4759-4BE2-8575-06A8AC4028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23-7194-4ED1-83BE-6DB595DA42A0}"/>
                </c:ext>
              </c:extLst>
            </c:dLbl>
            <c:dLbl>
              <c:idx val="2194"/>
              <c:layout/>
              <c:tx>
                <c:rich>
                  <a:bodyPr/>
                  <a:lstStyle/>
                  <a:p>
                    <a:fld id="{F08629E6-9ACD-412E-AC81-B245EF1A90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25-7194-4ED1-83BE-6DB595DA42A0}"/>
                </c:ext>
              </c:extLst>
            </c:dLbl>
            <c:dLbl>
              <c:idx val="2195"/>
              <c:layout/>
              <c:tx>
                <c:rich>
                  <a:bodyPr/>
                  <a:lstStyle/>
                  <a:p>
                    <a:fld id="{F32BA203-FD1D-4762-918F-6C7642928F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27-7194-4ED1-83BE-6DB595DA42A0}"/>
                </c:ext>
              </c:extLst>
            </c:dLbl>
            <c:dLbl>
              <c:idx val="2196"/>
              <c:layout/>
              <c:tx>
                <c:rich>
                  <a:bodyPr/>
                  <a:lstStyle/>
                  <a:p>
                    <a:fld id="{FBB90F33-B513-4FF5-B05A-9DEB990800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29-7194-4ED1-83BE-6DB595DA42A0}"/>
                </c:ext>
              </c:extLst>
            </c:dLbl>
            <c:dLbl>
              <c:idx val="2197"/>
              <c:layout/>
              <c:tx>
                <c:rich>
                  <a:bodyPr/>
                  <a:lstStyle/>
                  <a:p>
                    <a:fld id="{170A5407-2EB6-4731-AFC6-83DBC410D7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2B-7194-4ED1-83BE-6DB595DA42A0}"/>
                </c:ext>
              </c:extLst>
            </c:dLbl>
            <c:dLbl>
              <c:idx val="2198"/>
              <c:layout/>
              <c:tx>
                <c:rich>
                  <a:bodyPr/>
                  <a:lstStyle/>
                  <a:p>
                    <a:fld id="{09777696-6AC6-4ED9-90AE-268D5997C6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2D-7194-4ED1-83BE-6DB595DA42A0}"/>
                </c:ext>
              </c:extLst>
            </c:dLbl>
            <c:dLbl>
              <c:idx val="2199"/>
              <c:layout/>
              <c:tx>
                <c:rich>
                  <a:bodyPr/>
                  <a:lstStyle/>
                  <a:p>
                    <a:fld id="{A9C15ECB-5B59-417D-B727-CD0A5989B0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2F-7194-4ED1-83BE-6DB595DA42A0}"/>
                </c:ext>
              </c:extLst>
            </c:dLbl>
            <c:dLbl>
              <c:idx val="2200"/>
              <c:layout/>
              <c:tx>
                <c:rich>
                  <a:bodyPr/>
                  <a:lstStyle/>
                  <a:p>
                    <a:fld id="{2418A63D-CC77-4937-B732-CBE594D6A5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31-7194-4ED1-83BE-6DB595DA42A0}"/>
                </c:ext>
              </c:extLst>
            </c:dLbl>
            <c:dLbl>
              <c:idx val="2201"/>
              <c:layout/>
              <c:tx>
                <c:rich>
                  <a:bodyPr/>
                  <a:lstStyle/>
                  <a:p>
                    <a:fld id="{957FB158-E898-4758-BD27-DFD388387D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33-7194-4ED1-83BE-6DB595DA42A0}"/>
                </c:ext>
              </c:extLst>
            </c:dLbl>
            <c:dLbl>
              <c:idx val="2202"/>
              <c:layout/>
              <c:tx>
                <c:rich>
                  <a:bodyPr/>
                  <a:lstStyle/>
                  <a:p>
                    <a:fld id="{429015B0-69C7-410F-8D14-DE77830D9A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35-7194-4ED1-83BE-6DB595DA42A0}"/>
                </c:ext>
              </c:extLst>
            </c:dLbl>
            <c:dLbl>
              <c:idx val="2203"/>
              <c:layout/>
              <c:tx>
                <c:rich>
                  <a:bodyPr/>
                  <a:lstStyle/>
                  <a:p>
                    <a:fld id="{9004931A-9B10-4A98-897E-C5FD3875072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37-7194-4ED1-83BE-6DB595DA42A0}"/>
                </c:ext>
              </c:extLst>
            </c:dLbl>
            <c:dLbl>
              <c:idx val="2204"/>
              <c:layout/>
              <c:tx>
                <c:rich>
                  <a:bodyPr/>
                  <a:lstStyle/>
                  <a:p>
                    <a:fld id="{0CE0F7B1-9C15-4141-9D52-BD28897A93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39-7194-4ED1-83BE-6DB595DA42A0}"/>
                </c:ext>
              </c:extLst>
            </c:dLbl>
            <c:dLbl>
              <c:idx val="2205"/>
              <c:layout/>
              <c:tx>
                <c:rich>
                  <a:bodyPr/>
                  <a:lstStyle/>
                  <a:p>
                    <a:fld id="{B11D4C92-1622-4A59-91F4-E3A89F2A46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3B-7194-4ED1-83BE-6DB595DA42A0}"/>
                </c:ext>
              </c:extLst>
            </c:dLbl>
            <c:dLbl>
              <c:idx val="2206"/>
              <c:layout/>
              <c:tx>
                <c:rich>
                  <a:bodyPr/>
                  <a:lstStyle/>
                  <a:p>
                    <a:fld id="{06A423B6-64CA-4CD3-B9CA-16DB369196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3D-7194-4ED1-83BE-6DB595DA42A0}"/>
                </c:ext>
              </c:extLst>
            </c:dLbl>
            <c:dLbl>
              <c:idx val="2207"/>
              <c:layout/>
              <c:tx>
                <c:rich>
                  <a:bodyPr/>
                  <a:lstStyle/>
                  <a:p>
                    <a:fld id="{AE02778F-9062-44FD-8046-53B41E54D9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3F-7194-4ED1-83BE-6DB595DA42A0}"/>
                </c:ext>
              </c:extLst>
            </c:dLbl>
            <c:dLbl>
              <c:idx val="2208"/>
              <c:layout/>
              <c:tx>
                <c:rich>
                  <a:bodyPr/>
                  <a:lstStyle/>
                  <a:p>
                    <a:fld id="{DD9007AC-F823-4738-A32B-E115BA028E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41-7194-4ED1-83BE-6DB595DA42A0}"/>
                </c:ext>
              </c:extLst>
            </c:dLbl>
            <c:dLbl>
              <c:idx val="2209"/>
              <c:layout/>
              <c:tx>
                <c:rich>
                  <a:bodyPr/>
                  <a:lstStyle/>
                  <a:p>
                    <a:fld id="{66A2C813-DC95-4392-8218-B9BDCA7510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43-7194-4ED1-83BE-6DB595DA42A0}"/>
                </c:ext>
              </c:extLst>
            </c:dLbl>
            <c:dLbl>
              <c:idx val="2210"/>
              <c:layout/>
              <c:tx>
                <c:rich>
                  <a:bodyPr/>
                  <a:lstStyle/>
                  <a:p>
                    <a:fld id="{72148B92-3E68-4737-9A23-1A2F09EF74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45-7194-4ED1-83BE-6DB595DA42A0}"/>
                </c:ext>
              </c:extLst>
            </c:dLbl>
            <c:dLbl>
              <c:idx val="2211"/>
              <c:layout/>
              <c:tx>
                <c:rich>
                  <a:bodyPr/>
                  <a:lstStyle/>
                  <a:p>
                    <a:fld id="{A9307DFD-E032-4CD7-BAE1-7850FD7B72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47-7194-4ED1-83BE-6DB595DA42A0}"/>
                </c:ext>
              </c:extLst>
            </c:dLbl>
            <c:dLbl>
              <c:idx val="2212"/>
              <c:layout/>
              <c:tx>
                <c:rich>
                  <a:bodyPr/>
                  <a:lstStyle/>
                  <a:p>
                    <a:fld id="{DE2B48CC-83E0-4CFC-91C7-D6458FE7A5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49-7194-4ED1-83BE-6DB595DA42A0}"/>
                </c:ext>
              </c:extLst>
            </c:dLbl>
            <c:dLbl>
              <c:idx val="2213"/>
              <c:layout/>
              <c:tx>
                <c:rich>
                  <a:bodyPr/>
                  <a:lstStyle/>
                  <a:p>
                    <a:fld id="{A2D94B79-EE7E-4D50-A59D-611B91D878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4B-7194-4ED1-83BE-6DB595DA42A0}"/>
                </c:ext>
              </c:extLst>
            </c:dLbl>
            <c:dLbl>
              <c:idx val="2214"/>
              <c:layout/>
              <c:tx>
                <c:rich>
                  <a:bodyPr/>
                  <a:lstStyle/>
                  <a:p>
                    <a:fld id="{6A5A189E-B74A-41B7-A4DF-328601A316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4D-7194-4ED1-83BE-6DB595DA42A0}"/>
                </c:ext>
              </c:extLst>
            </c:dLbl>
            <c:dLbl>
              <c:idx val="2215"/>
              <c:layout/>
              <c:tx>
                <c:rich>
                  <a:bodyPr/>
                  <a:lstStyle/>
                  <a:p>
                    <a:fld id="{CF1FD32F-8AC3-4CB2-BEA6-46EC950501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4F-7194-4ED1-83BE-6DB595DA42A0}"/>
                </c:ext>
              </c:extLst>
            </c:dLbl>
            <c:dLbl>
              <c:idx val="2216"/>
              <c:layout/>
              <c:tx>
                <c:rich>
                  <a:bodyPr/>
                  <a:lstStyle/>
                  <a:p>
                    <a:fld id="{8F923A30-DC00-4484-B226-725D2D9381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51-7194-4ED1-83BE-6DB595DA42A0}"/>
                </c:ext>
              </c:extLst>
            </c:dLbl>
            <c:dLbl>
              <c:idx val="2217"/>
              <c:layout/>
              <c:tx>
                <c:rich>
                  <a:bodyPr/>
                  <a:lstStyle/>
                  <a:p>
                    <a:fld id="{49BA0599-2C28-4E4A-8572-83F72DC24A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53-7194-4ED1-83BE-6DB595DA42A0}"/>
                </c:ext>
              </c:extLst>
            </c:dLbl>
            <c:dLbl>
              <c:idx val="2218"/>
              <c:layout/>
              <c:tx>
                <c:rich>
                  <a:bodyPr/>
                  <a:lstStyle/>
                  <a:p>
                    <a:fld id="{3C6B6EFC-FCF4-496C-952F-8B85EA8304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55-7194-4ED1-83BE-6DB595DA42A0}"/>
                </c:ext>
              </c:extLst>
            </c:dLbl>
            <c:dLbl>
              <c:idx val="2219"/>
              <c:layout/>
              <c:tx>
                <c:rich>
                  <a:bodyPr/>
                  <a:lstStyle/>
                  <a:p>
                    <a:fld id="{4ECC8D67-61B9-4F1F-A667-58C6D40CEE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57-7194-4ED1-83BE-6DB595DA42A0}"/>
                </c:ext>
              </c:extLst>
            </c:dLbl>
            <c:dLbl>
              <c:idx val="2220"/>
              <c:layout/>
              <c:tx>
                <c:rich>
                  <a:bodyPr/>
                  <a:lstStyle/>
                  <a:p>
                    <a:fld id="{7CE75335-96D8-4406-A9D6-6B770F8D51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59-7194-4ED1-83BE-6DB595DA42A0}"/>
                </c:ext>
              </c:extLst>
            </c:dLbl>
            <c:dLbl>
              <c:idx val="2221"/>
              <c:layout/>
              <c:tx>
                <c:rich>
                  <a:bodyPr/>
                  <a:lstStyle/>
                  <a:p>
                    <a:fld id="{9E960D03-006F-41BE-AAF2-118488156D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5B-7194-4ED1-83BE-6DB595DA42A0}"/>
                </c:ext>
              </c:extLst>
            </c:dLbl>
            <c:dLbl>
              <c:idx val="2222"/>
              <c:layout/>
              <c:tx>
                <c:rich>
                  <a:bodyPr/>
                  <a:lstStyle/>
                  <a:p>
                    <a:fld id="{47979FD8-BFA5-4EC5-B04E-FAE2A8956E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5D-7194-4ED1-83BE-6DB595DA42A0}"/>
                </c:ext>
              </c:extLst>
            </c:dLbl>
            <c:dLbl>
              <c:idx val="2223"/>
              <c:layout/>
              <c:tx>
                <c:rich>
                  <a:bodyPr/>
                  <a:lstStyle/>
                  <a:p>
                    <a:fld id="{A8170EBF-85A1-4C2A-BA20-3805AFB4D6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5F-7194-4ED1-83BE-6DB595DA42A0}"/>
                </c:ext>
              </c:extLst>
            </c:dLbl>
            <c:dLbl>
              <c:idx val="2224"/>
              <c:layout/>
              <c:tx>
                <c:rich>
                  <a:bodyPr/>
                  <a:lstStyle/>
                  <a:p>
                    <a:fld id="{24A20F88-D50B-4243-A707-5798264B29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61-7194-4ED1-83BE-6DB595DA42A0}"/>
                </c:ext>
              </c:extLst>
            </c:dLbl>
            <c:dLbl>
              <c:idx val="2225"/>
              <c:layout/>
              <c:tx>
                <c:rich>
                  <a:bodyPr/>
                  <a:lstStyle/>
                  <a:p>
                    <a:fld id="{59B21F5E-D510-471E-9901-23171E1A64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63-7194-4ED1-83BE-6DB595DA42A0}"/>
                </c:ext>
              </c:extLst>
            </c:dLbl>
            <c:dLbl>
              <c:idx val="2226"/>
              <c:layout/>
              <c:tx>
                <c:rich>
                  <a:bodyPr/>
                  <a:lstStyle/>
                  <a:p>
                    <a:fld id="{0C3D919B-5030-4F9F-B697-B6CB81BE6A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65-7194-4ED1-83BE-6DB595DA42A0}"/>
                </c:ext>
              </c:extLst>
            </c:dLbl>
            <c:dLbl>
              <c:idx val="2227"/>
              <c:layout/>
              <c:tx>
                <c:rich>
                  <a:bodyPr/>
                  <a:lstStyle/>
                  <a:p>
                    <a:fld id="{305A4E1F-2D75-4D1A-8EC6-2B1AEAD21F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67-7194-4ED1-83BE-6DB595DA42A0}"/>
                </c:ext>
              </c:extLst>
            </c:dLbl>
            <c:dLbl>
              <c:idx val="2228"/>
              <c:layout/>
              <c:tx>
                <c:rich>
                  <a:bodyPr/>
                  <a:lstStyle/>
                  <a:p>
                    <a:fld id="{36C4D659-5F53-40C0-9ABE-546D273151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69-7194-4ED1-83BE-6DB595DA42A0}"/>
                </c:ext>
              </c:extLst>
            </c:dLbl>
            <c:dLbl>
              <c:idx val="2229"/>
              <c:layout/>
              <c:tx>
                <c:rich>
                  <a:bodyPr/>
                  <a:lstStyle/>
                  <a:p>
                    <a:fld id="{CB04353A-B0BA-4DB4-AF43-3F9BC8FCE3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6B-7194-4ED1-83BE-6DB595DA42A0}"/>
                </c:ext>
              </c:extLst>
            </c:dLbl>
            <c:dLbl>
              <c:idx val="2230"/>
              <c:layout/>
              <c:tx>
                <c:rich>
                  <a:bodyPr/>
                  <a:lstStyle/>
                  <a:p>
                    <a:fld id="{786B8B07-10F7-4593-A94D-CD10E5BE15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6D-7194-4ED1-83BE-6DB595DA42A0}"/>
                </c:ext>
              </c:extLst>
            </c:dLbl>
            <c:dLbl>
              <c:idx val="2231"/>
              <c:layout/>
              <c:tx>
                <c:rich>
                  <a:bodyPr/>
                  <a:lstStyle/>
                  <a:p>
                    <a:fld id="{60F01E74-EBE1-4216-8CD8-C3EDEE7093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6F-7194-4ED1-83BE-6DB595DA42A0}"/>
                </c:ext>
              </c:extLst>
            </c:dLbl>
            <c:dLbl>
              <c:idx val="2232"/>
              <c:layout/>
              <c:tx>
                <c:rich>
                  <a:bodyPr/>
                  <a:lstStyle/>
                  <a:p>
                    <a:fld id="{56D2B3A2-D16F-4D18-ACF7-3B43942815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71-7194-4ED1-83BE-6DB595DA42A0}"/>
                </c:ext>
              </c:extLst>
            </c:dLbl>
            <c:dLbl>
              <c:idx val="2233"/>
              <c:layout/>
              <c:tx>
                <c:rich>
                  <a:bodyPr/>
                  <a:lstStyle/>
                  <a:p>
                    <a:fld id="{D44180C8-A6CD-4B50-A9AB-FF6AAC3537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73-7194-4ED1-83BE-6DB595DA42A0}"/>
                </c:ext>
              </c:extLst>
            </c:dLbl>
            <c:dLbl>
              <c:idx val="2234"/>
              <c:layout/>
              <c:tx>
                <c:rich>
                  <a:bodyPr/>
                  <a:lstStyle/>
                  <a:p>
                    <a:fld id="{30A4E6EB-C32B-48E8-BBA1-720A2E715F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75-7194-4ED1-83BE-6DB595DA42A0}"/>
                </c:ext>
              </c:extLst>
            </c:dLbl>
            <c:dLbl>
              <c:idx val="2235"/>
              <c:layout/>
              <c:tx>
                <c:rich>
                  <a:bodyPr/>
                  <a:lstStyle/>
                  <a:p>
                    <a:fld id="{0DB2EE51-F06E-4D1F-9996-D8DD862ED7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77-7194-4ED1-83BE-6DB595DA42A0}"/>
                </c:ext>
              </c:extLst>
            </c:dLbl>
            <c:dLbl>
              <c:idx val="2236"/>
              <c:layout/>
              <c:tx>
                <c:rich>
                  <a:bodyPr/>
                  <a:lstStyle/>
                  <a:p>
                    <a:fld id="{7457A48A-4D1C-45B6-9CE4-BFBA5DCAC6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79-7194-4ED1-83BE-6DB595DA42A0}"/>
                </c:ext>
              </c:extLst>
            </c:dLbl>
            <c:dLbl>
              <c:idx val="2237"/>
              <c:layout/>
              <c:tx>
                <c:rich>
                  <a:bodyPr/>
                  <a:lstStyle/>
                  <a:p>
                    <a:fld id="{46225979-C7FE-42A4-B931-8E5EC290BA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7B-7194-4ED1-83BE-6DB595DA42A0}"/>
                </c:ext>
              </c:extLst>
            </c:dLbl>
            <c:dLbl>
              <c:idx val="2238"/>
              <c:layout/>
              <c:tx>
                <c:rich>
                  <a:bodyPr/>
                  <a:lstStyle/>
                  <a:p>
                    <a:fld id="{2D0C7335-F2BE-4199-94A3-B09F163AA42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7D-7194-4ED1-83BE-6DB595DA42A0}"/>
                </c:ext>
              </c:extLst>
            </c:dLbl>
            <c:dLbl>
              <c:idx val="2239"/>
              <c:layout/>
              <c:tx>
                <c:rich>
                  <a:bodyPr/>
                  <a:lstStyle/>
                  <a:p>
                    <a:fld id="{839E9FEF-076E-4E04-A1CF-D602F64F6D8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7F-7194-4ED1-83BE-6DB595DA42A0}"/>
                </c:ext>
              </c:extLst>
            </c:dLbl>
            <c:dLbl>
              <c:idx val="2240"/>
              <c:layout/>
              <c:tx>
                <c:rich>
                  <a:bodyPr/>
                  <a:lstStyle/>
                  <a:p>
                    <a:fld id="{A4CC556F-06A7-4462-9BE8-B902769292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81-7194-4ED1-83BE-6DB595DA42A0}"/>
                </c:ext>
              </c:extLst>
            </c:dLbl>
            <c:dLbl>
              <c:idx val="2241"/>
              <c:layout/>
              <c:tx>
                <c:rich>
                  <a:bodyPr/>
                  <a:lstStyle/>
                  <a:p>
                    <a:fld id="{20E780D0-2328-4AD4-A6C5-A68B047307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83-7194-4ED1-83BE-6DB595DA42A0}"/>
                </c:ext>
              </c:extLst>
            </c:dLbl>
            <c:dLbl>
              <c:idx val="2242"/>
              <c:layout/>
              <c:tx>
                <c:rich>
                  <a:bodyPr/>
                  <a:lstStyle/>
                  <a:p>
                    <a:fld id="{EF647EDF-E42F-4954-820B-3767351FC0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85-7194-4ED1-83BE-6DB595DA42A0}"/>
                </c:ext>
              </c:extLst>
            </c:dLbl>
            <c:dLbl>
              <c:idx val="2243"/>
              <c:layout/>
              <c:tx>
                <c:rich>
                  <a:bodyPr/>
                  <a:lstStyle/>
                  <a:p>
                    <a:fld id="{81B35F37-2893-45C9-9934-1F46F1E7C4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87-7194-4ED1-83BE-6DB595DA42A0}"/>
                </c:ext>
              </c:extLst>
            </c:dLbl>
            <c:dLbl>
              <c:idx val="2244"/>
              <c:layout/>
              <c:tx>
                <c:rich>
                  <a:bodyPr/>
                  <a:lstStyle/>
                  <a:p>
                    <a:fld id="{5909358F-B42A-4F8B-9150-825334D25E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89-7194-4ED1-83BE-6DB595DA42A0}"/>
                </c:ext>
              </c:extLst>
            </c:dLbl>
            <c:dLbl>
              <c:idx val="2245"/>
              <c:layout/>
              <c:tx>
                <c:rich>
                  <a:bodyPr/>
                  <a:lstStyle/>
                  <a:p>
                    <a:fld id="{8AC3DB32-59D1-47EA-9ADE-A1DEDC1D6E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8B-7194-4ED1-83BE-6DB595DA42A0}"/>
                </c:ext>
              </c:extLst>
            </c:dLbl>
            <c:dLbl>
              <c:idx val="2246"/>
              <c:layout/>
              <c:tx>
                <c:rich>
                  <a:bodyPr/>
                  <a:lstStyle/>
                  <a:p>
                    <a:fld id="{6C852221-7E65-452B-9D04-0D72AD1CDC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8D-7194-4ED1-83BE-6DB595DA42A0}"/>
                </c:ext>
              </c:extLst>
            </c:dLbl>
            <c:dLbl>
              <c:idx val="2247"/>
              <c:layout/>
              <c:tx>
                <c:rich>
                  <a:bodyPr/>
                  <a:lstStyle/>
                  <a:p>
                    <a:fld id="{C0F7F564-4928-42CE-8502-6A4A023D32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8F-7194-4ED1-83BE-6DB595DA42A0}"/>
                </c:ext>
              </c:extLst>
            </c:dLbl>
            <c:dLbl>
              <c:idx val="2248"/>
              <c:layout/>
              <c:tx>
                <c:rich>
                  <a:bodyPr/>
                  <a:lstStyle/>
                  <a:p>
                    <a:fld id="{779FFA8D-F3BC-4D57-BB8D-B715FD42A9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91-7194-4ED1-83BE-6DB595DA42A0}"/>
                </c:ext>
              </c:extLst>
            </c:dLbl>
            <c:dLbl>
              <c:idx val="2249"/>
              <c:layout/>
              <c:tx>
                <c:rich>
                  <a:bodyPr/>
                  <a:lstStyle/>
                  <a:p>
                    <a:fld id="{59442B9F-0582-4671-9414-C20FAFC28D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93-7194-4ED1-83BE-6DB595DA42A0}"/>
                </c:ext>
              </c:extLst>
            </c:dLbl>
            <c:dLbl>
              <c:idx val="2250"/>
              <c:layout/>
              <c:tx>
                <c:rich>
                  <a:bodyPr/>
                  <a:lstStyle/>
                  <a:p>
                    <a:fld id="{0C00E8E9-273A-4ED6-BD54-59A11B4648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95-7194-4ED1-83BE-6DB595DA42A0}"/>
                </c:ext>
              </c:extLst>
            </c:dLbl>
            <c:dLbl>
              <c:idx val="2251"/>
              <c:layout/>
              <c:tx>
                <c:rich>
                  <a:bodyPr/>
                  <a:lstStyle/>
                  <a:p>
                    <a:fld id="{C9F85D54-ED13-42D2-8833-AF04279B0D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97-7194-4ED1-83BE-6DB595DA42A0}"/>
                </c:ext>
              </c:extLst>
            </c:dLbl>
            <c:dLbl>
              <c:idx val="2252"/>
              <c:layout/>
              <c:tx>
                <c:rich>
                  <a:bodyPr/>
                  <a:lstStyle/>
                  <a:p>
                    <a:fld id="{DFA8B282-CE7C-4A01-BB87-5B0337F40C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99-7194-4ED1-83BE-6DB595DA42A0}"/>
                </c:ext>
              </c:extLst>
            </c:dLbl>
            <c:dLbl>
              <c:idx val="2253"/>
              <c:layout/>
              <c:tx>
                <c:rich>
                  <a:bodyPr/>
                  <a:lstStyle/>
                  <a:p>
                    <a:fld id="{AA769940-A6C7-4D0E-90DE-9D269ADDD7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9B-7194-4ED1-83BE-6DB595DA42A0}"/>
                </c:ext>
              </c:extLst>
            </c:dLbl>
            <c:dLbl>
              <c:idx val="2254"/>
              <c:layout/>
              <c:tx>
                <c:rich>
                  <a:bodyPr/>
                  <a:lstStyle/>
                  <a:p>
                    <a:fld id="{5280BDE0-4FE7-4C25-9400-A71498591E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9D-7194-4ED1-83BE-6DB595DA42A0}"/>
                </c:ext>
              </c:extLst>
            </c:dLbl>
            <c:dLbl>
              <c:idx val="2255"/>
              <c:layout/>
              <c:tx>
                <c:rich>
                  <a:bodyPr/>
                  <a:lstStyle/>
                  <a:p>
                    <a:fld id="{58C1BBD6-8B2A-48AF-9F69-45ECC2DE7B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9F-7194-4ED1-83BE-6DB595DA42A0}"/>
                </c:ext>
              </c:extLst>
            </c:dLbl>
            <c:dLbl>
              <c:idx val="2256"/>
              <c:layout/>
              <c:tx>
                <c:rich>
                  <a:bodyPr/>
                  <a:lstStyle/>
                  <a:p>
                    <a:fld id="{2E0C36CC-2355-4E8B-94A4-5B491410606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A1-7194-4ED1-83BE-6DB595DA42A0}"/>
                </c:ext>
              </c:extLst>
            </c:dLbl>
            <c:dLbl>
              <c:idx val="2257"/>
              <c:layout/>
              <c:tx>
                <c:rich>
                  <a:bodyPr/>
                  <a:lstStyle/>
                  <a:p>
                    <a:fld id="{809EB5D1-EDEF-4B1D-A7F2-FED22DB0DA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A3-7194-4ED1-83BE-6DB595DA42A0}"/>
                </c:ext>
              </c:extLst>
            </c:dLbl>
            <c:dLbl>
              <c:idx val="2258"/>
              <c:layout/>
              <c:tx>
                <c:rich>
                  <a:bodyPr/>
                  <a:lstStyle/>
                  <a:p>
                    <a:fld id="{BFAEF5BB-9F0A-48E2-846A-F987A9C5D5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A5-7194-4ED1-83BE-6DB595DA42A0}"/>
                </c:ext>
              </c:extLst>
            </c:dLbl>
            <c:dLbl>
              <c:idx val="2259"/>
              <c:layout/>
              <c:tx>
                <c:rich>
                  <a:bodyPr/>
                  <a:lstStyle/>
                  <a:p>
                    <a:fld id="{C7135151-2291-403D-87F5-D7915A5BB9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A7-7194-4ED1-83BE-6DB595DA42A0}"/>
                </c:ext>
              </c:extLst>
            </c:dLbl>
            <c:dLbl>
              <c:idx val="2260"/>
              <c:layout/>
              <c:tx>
                <c:rich>
                  <a:bodyPr/>
                  <a:lstStyle/>
                  <a:p>
                    <a:fld id="{14AF5CBE-C1C8-46BC-AB6E-DAAA877FBE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A9-7194-4ED1-83BE-6DB595DA42A0}"/>
                </c:ext>
              </c:extLst>
            </c:dLbl>
            <c:dLbl>
              <c:idx val="2261"/>
              <c:layout/>
              <c:tx>
                <c:rich>
                  <a:bodyPr/>
                  <a:lstStyle/>
                  <a:p>
                    <a:fld id="{9D2FA2B5-132A-462C-AABA-ACCCBA01194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AB-7194-4ED1-83BE-6DB595DA42A0}"/>
                </c:ext>
              </c:extLst>
            </c:dLbl>
            <c:dLbl>
              <c:idx val="2262"/>
              <c:layout/>
              <c:tx>
                <c:rich>
                  <a:bodyPr/>
                  <a:lstStyle/>
                  <a:p>
                    <a:fld id="{25330A09-4B8B-4686-A230-1FB8B9C711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AD-7194-4ED1-83BE-6DB595DA42A0}"/>
                </c:ext>
              </c:extLst>
            </c:dLbl>
            <c:dLbl>
              <c:idx val="2263"/>
              <c:layout/>
              <c:tx>
                <c:rich>
                  <a:bodyPr/>
                  <a:lstStyle/>
                  <a:p>
                    <a:fld id="{78F21EE2-DFCF-48B4-AEE0-F0E99F769C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AF-7194-4ED1-83BE-6DB595DA42A0}"/>
                </c:ext>
              </c:extLst>
            </c:dLbl>
            <c:dLbl>
              <c:idx val="2264"/>
              <c:layout/>
              <c:tx>
                <c:rich>
                  <a:bodyPr/>
                  <a:lstStyle/>
                  <a:p>
                    <a:fld id="{F6203D52-0D18-4172-9E88-650ADD85F8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B1-7194-4ED1-83BE-6DB595DA42A0}"/>
                </c:ext>
              </c:extLst>
            </c:dLbl>
            <c:dLbl>
              <c:idx val="2265"/>
              <c:layout/>
              <c:tx>
                <c:rich>
                  <a:bodyPr/>
                  <a:lstStyle/>
                  <a:p>
                    <a:fld id="{B9B4A21A-3251-4F63-B358-387DB64AFD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B3-7194-4ED1-83BE-6DB595DA42A0}"/>
                </c:ext>
              </c:extLst>
            </c:dLbl>
            <c:dLbl>
              <c:idx val="2266"/>
              <c:layout/>
              <c:tx>
                <c:rich>
                  <a:bodyPr/>
                  <a:lstStyle/>
                  <a:p>
                    <a:fld id="{C29C00B7-F9B6-4298-AA73-0C34BE6984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B5-7194-4ED1-83BE-6DB595DA42A0}"/>
                </c:ext>
              </c:extLst>
            </c:dLbl>
            <c:dLbl>
              <c:idx val="2267"/>
              <c:layout/>
              <c:tx>
                <c:rich>
                  <a:bodyPr/>
                  <a:lstStyle/>
                  <a:p>
                    <a:fld id="{8232AF15-19D5-43A8-8273-1C9A176FE9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B7-7194-4ED1-83BE-6DB595DA42A0}"/>
                </c:ext>
              </c:extLst>
            </c:dLbl>
            <c:dLbl>
              <c:idx val="2268"/>
              <c:layout/>
              <c:tx>
                <c:rich>
                  <a:bodyPr/>
                  <a:lstStyle/>
                  <a:p>
                    <a:fld id="{1D0F9200-80D9-41DC-BB92-124045453F7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B9-7194-4ED1-83BE-6DB595DA42A0}"/>
                </c:ext>
              </c:extLst>
            </c:dLbl>
            <c:dLbl>
              <c:idx val="2269"/>
              <c:layout/>
              <c:tx>
                <c:rich>
                  <a:bodyPr/>
                  <a:lstStyle/>
                  <a:p>
                    <a:fld id="{D420ABE4-3C5D-4034-9FD9-BC1B0B8A2B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BB-7194-4ED1-83BE-6DB595DA42A0}"/>
                </c:ext>
              </c:extLst>
            </c:dLbl>
            <c:dLbl>
              <c:idx val="2270"/>
              <c:layout/>
              <c:tx>
                <c:rich>
                  <a:bodyPr/>
                  <a:lstStyle/>
                  <a:p>
                    <a:fld id="{B6A3073F-BF92-4D3A-BECC-3D855887E7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BD-7194-4ED1-83BE-6DB595DA42A0}"/>
                </c:ext>
              </c:extLst>
            </c:dLbl>
            <c:dLbl>
              <c:idx val="2271"/>
              <c:layout/>
              <c:tx>
                <c:rich>
                  <a:bodyPr/>
                  <a:lstStyle/>
                  <a:p>
                    <a:fld id="{F4B7A5C5-E221-4E37-B5A0-7AD8870B6A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BF-7194-4ED1-83BE-6DB595DA42A0}"/>
                </c:ext>
              </c:extLst>
            </c:dLbl>
            <c:dLbl>
              <c:idx val="2272"/>
              <c:layout/>
              <c:tx>
                <c:rich>
                  <a:bodyPr/>
                  <a:lstStyle/>
                  <a:p>
                    <a:fld id="{05B917EC-C331-4715-868E-C03FF7579B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C1-7194-4ED1-83BE-6DB595DA42A0}"/>
                </c:ext>
              </c:extLst>
            </c:dLbl>
            <c:dLbl>
              <c:idx val="2273"/>
              <c:layout/>
              <c:tx>
                <c:rich>
                  <a:bodyPr/>
                  <a:lstStyle/>
                  <a:p>
                    <a:fld id="{5961B994-B705-4019-8DB2-F475301BD28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C3-7194-4ED1-83BE-6DB595DA42A0}"/>
                </c:ext>
              </c:extLst>
            </c:dLbl>
            <c:dLbl>
              <c:idx val="2274"/>
              <c:layout/>
              <c:tx>
                <c:rich>
                  <a:bodyPr/>
                  <a:lstStyle/>
                  <a:p>
                    <a:fld id="{C6414F58-D6EB-4588-B707-C6CBBFFF25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C5-7194-4ED1-83BE-6DB595DA42A0}"/>
                </c:ext>
              </c:extLst>
            </c:dLbl>
            <c:dLbl>
              <c:idx val="2275"/>
              <c:layout/>
              <c:tx>
                <c:rich>
                  <a:bodyPr/>
                  <a:lstStyle/>
                  <a:p>
                    <a:fld id="{27C61579-C5C9-4F8E-9D6E-EC85380144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C7-7194-4ED1-83BE-6DB595DA42A0}"/>
                </c:ext>
              </c:extLst>
            </c:dLbl>
            <c:dLbl>
              <c:idx val="2276"/>
              <c:layout/>
              <c:tx>
                <c:rich>
                  <a:bodyPr/>
                  <a:lstStyle/>
                  <a:p>
                    <a:fld id="{9C7184F2-EA80-43C9-85CF-13BA5D544A4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C9-7194-4ED1-83BE-6DB595DA42A0}"/>
                </c:ext>
              </c:extLst>
            </c:dLbl>
            <c:dLbl>
              <c:idx val="2277"/>
              <c:layout/>
              <c:tx>
                <c:rich>
                  <a:bodyPr/>
                  <a:lstStyle/>
                  <a:p>
                    <a:fld id="{06FFFD2C-03AF-4077-87A1-6C942CA908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CB-7194-4ED1-83BE-6DB595DA42A0}"/>
                </c:ext>
              </c:extLst>
            </c:dLbl>
            <c:dLbl>
              <c:idx val="2278"/>
              <c:layout/>
              <c:tx>
                <c:rich>
                  <a:bodyPr/>
                  <a:lstStyle/>
                  <a:p>
                    <a:fld id="{E0BB75DC-1565-4C51-BE74-10BA2A08C4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CD-7194-4ED1-83BE-6DB595DA42A0}"/>
                </c:ext>
              </c:extLst>
            </c:dLbl>
            <c:dLbl>
              <c:idx val="2279"/>
              <c:layout/>
              <c:tx>
                <c:rich>
                  <a:bodyPr/>
                  <a:lstStyle/>
                  <a:p>
                    <a:fld id="{568D3503-87E1-4157-8B8A-85672C8C7E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CF-7194-4ED1-83BE-6DB595DA42A0}"/>
                </c:ext>
              </c:extLst>
            </c:dLbl>
            <c:dLbl>
              <c:idx val="2280"/>
              <c:layout/>
              <c:tx>
                <c:rich>
                  <a:bodyPr/>
                  <a:lstStyle/>
                  <a:p>
                    <a:fld id="{C8D6CCC5-AA7D-4961-BC29-F578902482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D1-7194-4ED1-83BE-6DB595DA42A0}"/>
                </c:ext>
              </c:extLst>
            </c:dLbl>
            <c:dLbl>
              <c:idx val="2281"/>
              <c:layout/>
              <c:tx>
                <c:rich>
                  <a:bodyPr/>
                  <a:lstStyle/>
                  <a:p>
                    <a:fld id="{E30FD5B0-923A-4AB7-9F8F-4182144691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D3-7194-4ED1-83BE-6DB595DA42A0}"/>
                </c:ext>
              </c:extLst>
            </c:dLbl>
            <c:dLbl>
              <c:idx val="2282"/>
              <c:layout/>
              <c:tx>
                <c:rich>
                  <a:bodyPr/>
                  <a:lstStyle/>
                  <a:p>
                    <a:fld id="{5D5D3C61-2082-487D-98CE-86B1D0D083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D5-7194-4ED1-83BE-6DB595DA42A0}"/>
                </c:ext>
              </c:extLst>
            </c:dLbl>
            <c:dLbl>
              <c:idx val="2283"/>
              <c:layout/>
              <c:tx>
                <c:rich>
                  <a:bodyPr/>
                  <a:lstStyle/>
                  <a:p>
                    <a:fld id="{D0CB9790-DB05-44D7-A529-08F255561F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D7-7194-4ED1-83BE-6DB595DA42A0}"/>
                </c:ext>
              </c:extLst>
            </c:dLbl>
            <c:dLbl>
              <c:idx val="2284"/>
              <c:layout/>
              <c:tx>
                <c:rich>
                  <a:bodyPr/>
                  <a:lstStyle/>
                  <a:p>
                    <a:fld id="{DC492A4B-7A29-4938-B489-B4600B2F6A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D9-7194-4ED1-83BE-6DB595DA42A0}"/>
                </c:ext>
              </c:extLst>
            </c:dLbl>
            <c:dLbl>
              <c:idx val="2285"/>
              <c:layout/>
              <c:tx>
                <c:rich>
                  <a:bodyPr/>
                  <a:lstStyle/>
                  <a:p>
                    <a:fld id="{F38C4B3B-81AC-48AB-A6F4-9B8F716D46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DB-7194-4ED1-83BE-6DB595DA42A0}"/>
                </c:ext>
              </c:extLst>
            </c:dLbl>
            <c:dLbl>
              <c:idx val="2286"/>
              <c:layout/>
              <c:tx>
                <c:rich>
                  <a:bodyPr/>
                  <a:lstStyle/>
                  <a:p>
                    <a:fld id="{A37B38D4-3B57-44F9-82CA-7A57854326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DD-7194-4ED1-83BE-6DB595DA42A0}"/>
                </c:ext>
              </c:extLst>
            </c:dLbl>
            <c:dLbl>
              <c:idx val="2287"/>
              <c:layout/>
              <c:tx>
                <c:rich>
                  <a:bodyPr/>
                  <a:lstStyle/>
                  <a:p>
                    <a:fld id="{02208667-5CCD-4586-9FA1-EDF66F353C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DF-7194-4ED1-83BE-6DB595DA42A0}"/>
                </c:ext>
              </c:extLst>
            </c:dLbl>
            <c:dLbl>
              <c:idx val="2288"/>
              <c:layout/>
              <c:tx>
                <c:rich>
                  <a:bodyPr/>
                  <a:lstStyle/>
                  <a:p>
                    <a:fld id="{8B2F3EC0-44B5-4877-A621-AD5DE00102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E1-7194-4ED1-83BE-6DB595DA42A0}"/>
                </c:ext>
              </c:extLst>
            </c:dLbl>
            <c:dLbl>
              <c:idx val="2289"/>
              <c:layout/>
              <c:tx>
                <c:rich>
                  <a:bodyPr/>
                  <a:lstStyle/>
                  <a:p>
                    <a:fld id="{21140D0E-E2BA-4C1A-8A55-0836ADB5CA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E3-7194-4ED1-83BE-6DB595DA42A0}"/>
                </c:ext>
              </c:extLst>
            </c:dLbl>
            <c:dLbl>
              <c:idx val="2290"/>
              <c:layout/>
              <c:tx>
                <c:rich>
                  <a:bodyPr/>
                  <a:lstStyle/>
                  <a:p>
                    <a:fld id="{28CE58CC-0257-47AB-8999-6DBA5A6BEE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E5-7194-4ED1-83BE-6DB595DA42A0}"/>
                </c:ext>
              </c:extLst>
            </c:dLbl>
            <c:dLbl>
              <c:idx val="2291"/>
              <c:layout/>
              <c:tx>
                <c:rich>
                  <a:bodyPr/>
                  <a:lstStyle/>
                  <a:p>
                    <a:fld id="{7D6B9BE7-C43A-475D-8201-BDB91F926E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E7-7194-4ED1-83BE-6DB595DA42A0}"/>
                </c:ext>
              </c:extLst>
            </c:dLbl>
            <c:dLbl>
              <c:idx val="2292"/>
              <c:layout/>
              <c:tx>
                <c:rich>
                  <a:bodyPr/>
                  <a:lstStyle/>
                  <a:p>
                    <a:fld id="{B5AACCFD-76FE-47C0-8C8B-58A2C73984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E9-7194-4ED1-83BE-6DB595DA42A0}"/>
                </c:ext>
              </c:extLst>
            </c:dLbl>
            <c:dLbl>
              <c:idx val="2293"/>
              <c:layout/>
              <c:tx>
                <c:rich>
                  <a:bodyPr/>
                  <a:lstStyle/>
                  <a:p>
                    <a:fld id="{E1C22600-162A-46CA-BC6F-6D653B2B77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EB-7194-4ED1-83BE-6DB595DA42A0}"/>
                </c:ext>
              </c:extLst>
            </c:dLbl>
            <c:dLbl>
              <c:idx val="2294"/>
              <c:layout/>
              <c:tx>
                <c:rich>
                  <a:bodyPr/>
                  <a:lstStyle/>
                  <a:p>
                    <a:fld id="{A35B1B5D-6524-4083-BC6C-8A2842807A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ED-7194-4ED1-83BE-6DB595DA42A0}"/>
                </c:ext>
              </c:extLst>
            </c:dLbl>
            <c:dLbl>
              <c:idx val="2295"/>
              <c:layout/>
              <c:tx>
                <c:rich>
                  <a:bodyPr/>
                  <a:lstStyle/>
                  <a:p>
                    <a:fld id="{8CDA1633-E5F8-470F-BFB6-A85FDA34216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EF-7194-4ED1-83BE-6DB595DA42A0}"/>
                </c:ext>
              </c:extLst>
            </c:dLbl>
            <c:dLbl>
              <c:idx val="2296"/>
              <c:layout/>
              <c:tx>
                <c:rich>
                  <a:bodyPr/>
                  <a:lstStyle/>
                  <a:p>
                    <a:fld id="{D0D2D7BC-4A7A-43A4-A208-7B70C8A6F1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F1-7194-4ED1-83BE-6DB595DA42A0}"/>
                </c:ext>
              </c:extLst>
            </c:dLbl>
            <c:dLbl>
              <c:idx val="2297"/>
              <c:layout/>
              <c:tx>
                <c:rich>
                  <a:bodyPr/>
                  <a:lstStyle/>
                  <a:p>
                    <a:fld id="{40FAD90F-0C29-4A5C-81B0-60257D3BC8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F3-7194-4ED1-83BE-6DB595DA42A0}"/>
                </c:ext>
              </c:extLst>
            </c:dLbl>
            <c:dLbl>
              <c:idx val="2298"/>
              <c:layout/>
              <c:tx>
                <c:rich>
                  <a:bodyPr/>
                  <a:lstStyle/>
                  <a:p>
                    <a:fld id="{6F8B6E15-4669-4B84-979C-5752808C5B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F5-7194-4ED1-83BE-6DB595DA42A0}"/>
                </c:ext>
              </c:extLst>
            </c:dLbl>
            <c:dLbl>
              <c:idx val="2299"/>
              <c:layout/>
              <c:tx>
                <c:rich>
                  <a:bodyPr/>
                  <a:lstStyle/>
                  <a:p>
                    <a:fld id="{9F999CB3-3871-466A-A7D2-D2D3254D7D4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F7-7194-4ED1-83BE-6DB595DA42A0}"/>
                </c:ext>
              </c:extLst>
            </c:dLbl>
            <c:dLbl>
              <c:idx val="2300"/>
              <c:layout/>
              <c:tx>
                <c:rich>
                  <a:bodyPr/>
                  <a:lstStyle/>
                  <a:p>
                    <a:fld id="{B82F26F3-263E-497A-BB37-8205A5438BA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F9-7194-4ED1-83BE-6DB595DA42A0}"/>
                </c:ext>
              </c:extLst>
            </c:dLbl>
            <c:dLbl>
              <c:idx val="2301"/>
              <c:layout/>
              <c:tx>
                <c:rich>
                  <a:bodyPr/>
                  <a:lstStyle/>
                  <a:p>
                    <a:fld id="{5A4E8D67-37A4-4893-8065-D188D9F807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FB-7194-4ED1-83BE-6DB595DA42A0}"/>
                </c:ext>
              </c:extLst>
            </c:dLbl>
            <c:dLbl>
              <c:idx val="2302"/>
              <c:layout/>
              <c:tx>
                <c:rich>
                  <a:bodyPr/>
                  <a:lstStyle/>
                  <a:p>
                    <a:fld id="{2D3BCC4D-4C70-455D-8736-C6D71DAEE2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FD-7194-4ED1-83BE-6DB595DA42A0}"/>
                </c:ext>
              </c:extLst>
            </c:dLbl>
            <c:dLbl>
              <c:idx val="2303"/>
              <c:layout/>
              <c:tx>
                <c:rich>
                  <a:bodyPr/>
                  <a:lstStyle/>
                  <a:p>
                    <a:fld id="{AEFBE9BC-BE1C-4648-A7C1-B892A8EFB2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1FF-7194-4ED1-83BE-6DB595DA42A0}"/>
                </c:ext>
              </c:extLst>
            </c:dLbl>
            <c:dLbl>
              <c:idx val="2304"/>
              <c:layout/>
              <c:tx>
                <c:rich>
                  <a:bodyPr/>
                  <a:lstStyle/>
                  <a:p>
                    <a:fld id="{21E833AB-5D26-400E-B2F6-ECFAA0C3C4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01-7194-4ED1-83BE-6DB595DA42A0}"/>
                </c:ext>
              </c:extLst>
            </c:dLbl>
            <c:dLbl>
              <c:idx val="2305"/>
              <c:layout/>
              <c:tx>
                <c:rich>
                  <a:bodyPr/>
                  <a:lstStyle/>
                  <a:p>
                    <a:fld id="{BC462AB1-ED01-494F-A89F-94A5B31FF0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03-7194-4ED1-83BE-6DB595DA42A0}"/>
                </c:ext>
              </c:extLst>
            </c:dLbl>
            <c:dLbl>
              <c:idx val="2306"/>
              <c:layout/>
              <c:tx>
                <c:rich>
                  <a:bodyPr/>
                  <a:lstStyle/>
                  <a:p>
                    <a:fld id="{AA431BDF-28D9-4D46-A4A3-B79C396A98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05-7194-4ED1-83BE-6DB595DA42A0}"/>
                </c:ext>
              </c:extLst>
            </c:dLbl>
            <c:dLbl>
              <c:idx val="2307"/>
              <c:layout/>
              <c:tx>
                <c:rich>
                  <a:bodyPr/>
                  <a:lstStyle/>
                  <a:p>
                    <a:fld id="{B90C2AC5-4F05-4488-8B06-B9682B0343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07-7194-4ED1-83BE-6DB595DA42A0}"/>
                </c:ext>
              </c:extLst>
            </c:dLbl>
            <c:dLbl>
              <c:idx val="2308"/>
              <c:layout/>
              <c:tx>
                <c:rich>
                  <a:bodyPr/>
                  <a:lstStyle/>
                  <a:p>
                    <a:fld id="{2A10ACD4-7BF7-47D2-9E03-1EC777C36D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09-7194-4ED1-83BE-6DB595DA42A0}"/>
                </c:ext>
              </c:extLst>
            </c:dLbl>
            <c:dLbl>
              <c:idx val="2309"/>
              <c:layout/>
              <c:tx>
                <c:rich>
                  <a:bodyPr/>
                  <a:lstStyle/>
                  <a:p>
                    <a:fld id="{579918B9-AB04-43FA-B599-2B97122856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0B-7194-4ED1-83BE-6DB595DA42A0}"/>
                </c:ext>
              </c:extLst>
            </c:dLbl>
            <c:dLbl>
              <c:idx val="2310"/>
              <c:layout/>
              <c:tx>
                <c:rich>
                  <a:bodyPr/>
                  <a:lstStyle/>
                  <a:p>
                    <a:fld id="{2528F443-B456-4E94-822C-86CD3B1D83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0D-7194-4ED1-83BE-6DB595DA42A0}"/>
                </c:ext>
              </c:extLst>
            </c:dLbl>
            <c:dLbl>
              <c:idx val="2311"/>
              <c:layout/>
              <c:tx>
                <c:rich>
                  <a:bodyPr/>
                  <a:lstStyle/>
                  <a:p>
                    <a:fld id="{1CBC9391-EA8B-4119-A956-3B791B6B18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0F-7194-4ED1-83BE-6DB595DA42A0}"/>
                </c:ext>
              </c:extLst>
            </c:dLbl>
            <c:dLbl>
              <c:idx val="2312"/>
              <c:layout/>
              <c:tx>
                <c:rich>
                  <a:bodyPr/>
                  <a:lstStyle/>
                  <a:p>
                    <a:fld id="{189F425D-9817-471B-B260-54784DAECE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11-7194-4ED1-83BE-6DB595DA42A0}"/>
                </c:ext>
              </c:extLst>
            </c:dLbl>
            <c:dLbl>
              <c:idx val="2313"/>
              <c:layout/>
              <c:tx>
                <c:rich>
                  <a:bodyPr/>
                  <a:lstStyle/>
                  <a:p>
                    <a:fld id="{912E3331-60CC-40A2-9EC1-6631F2A8D50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13-7194-4ED1-83BE-6DB595DA42A0}"/>
                </c:ext>
              </c:extLst>
            </c:dLbl>
            <c:dLbl>
              <c:idx val="2314"/>
              <c:layout/>
              <c:tx>
                <c:rich>
                  <a:bodyPr/>
                  <a:lstStyle/>
                  <a:p>
                    <a:fld id="{947A3488-D83A-47AE-A9F5-4FBBAA4DB9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15-7194-4ED1-83BE-6DB595DA42A0}"/>
                </c:ext>
              </c:extLst>
            </c:dLbl>
            <c:dLbl>
              <c:idx val="2315"/>
              <c:layout/>
              <c:tx>
                <c:rich>
                  <a:bodyPr/>
                  <a:lstStyle/>
                  <a:p>
                    <a:fld id="{3699C1A8-E8EA-4D42-B3ED-DB17144AAB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17-7194-4ED1-83BE-6DB595DA42A0}"/>
                </c:ext>
              </c:extLst>
            </c:dLbl>
            <c:dLbl>
              <c:idx val="2316"/>
              <c:layout/>
              <c:tx>
                <c:rich>
                  <a:bodyPr/>
                  <a:lstStyle/>
                  <a:p>
                    <a:fld id="{4BC9817A-8E90-46CF-8593-EE44A665C0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19-7194-4ED1-83BE-6DB595DA42A0}"/>
                </c:ext>
              </c:extLst>
            </c:dLbl>
            <c:dLbl>
              <c:idx val="2317"/>
              <c:layout/>
              <c:tx>
                <c:rich>
                  <a:bodyPr/>
                  <a:lstStyle/>
                  <a:p>
                    <a:fld id="{11FE78BA-8D2C-44E0-8393-10F4CFF31E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1B-7194-4ED1-83BE-6DB595DA42A0}"/>
                </c:ext>
              </c:extLst>
            </c:dLbl>
            <c:dLbl>
              <c:idx val="2318"/>
              <c:layout/>
              <c:tx>
                <c:rich>
                  <a:bodyPr/>
                  <a:lstStyle/>
                  <a:p>
                    <a:fld id="{A609A24D-4B20-4D6C-A848-C9341567D7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1D-7194-4ED1-83BE-6DB595DA42A0}"/>
                </c:ext>
              </c:extLst>
            </c:dLbl>
            <c:dLbl>
              <c:idx val="2319"/>
              <c:layout/>
              <c:tx>
                <c:rich>
                  <a:bodyPr/>
                  <a:lstStyle/>
                  <a:p>
                    <a:fld id="{A48CECED-8F29-41BF-8E73-1112C994F2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1F-7194-4ED1-83BE-6DB595DA42A0}"/>
                </c:ext>
              </c:extLst>
            </c:dLbl>
            <c:dLbl>
              <c:idx val="2320"/>
              <c:layout/>
              <c:tx>
                <c:rich>
                  <a:bodyPr/>
                  <a:lstStyle/>
                  <a:p>
                    <a:fld id="{01116D37-E737-446A-9B03-D8C7AF4519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21-7194-4ED1-83BE-6DB595DA42A0}"/>
                </c:ext>
              </c:extLst>
            </c:dLbl>
            <c:dLbl>
              <c:idx val="2321"/>
              <c:layout/>
              <c:tx>
                <c:rich>
                  <a:bodyPr/>
                  <a:lstStyle/>
                  <a:p>
                    <a:fld id="{2EDB3B5B-F082-47DA-879F-5B9261786E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23-7194-4ED1-83BE-6DB595DA42A0}"/>
                </c:ext>
              </c:extLst>
            </c:dLbl>
            <c:dLbl>
              <c:idx val="2322"/>
              <c:layout/>
              <c:tx>
                <c:rich>
                  <a:bodyPr/>
                  <a:lstStyle/>
                  <a:p>
                    <a:fld id="{B94FDB92-7826-4999-82B1-92D0EC351A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25-7194-4ED1-83BE-6DB595DA42A0}"/>
                </c:ext>
              </c:extLst>
            </c:dLbl>
            <c:dLbl>
              <c:idx val="2323"/>
              <c:layout/>
              <c:tx>
                <c:rich>
                  <a:bodyPr/>
                  <a:lstStyle/>
                  <a:p>
                    <a:fld id="{72AF0C47-40E5-4D00-8134-FA36C69BDD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27-7194-4ED1-83BE-6DB595DA42A0}"/>
                </c:ext>
              </c:extLst>
            </c:dLbl>
            <c:dLbl>
              <c:idx val="2324"/>
              <c:layout/>
              <c:tx>
                <c:rich>
                  <a:bodyPr/>
                  <a:lstStyle/>
                  <a:p>
                    <a:fld id="{63F84913-282A-4AE8-9F7F-7D748E959A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29-7194-4ED1-83BE-6DB595DA42A0}"/>
                </c:ext>
              </c:extLst>
            </c:dLbl>
            <c:dLbl>
              <c:idx val="2325"/>
              <c:layout/>
              <c:tx>
                <c:rich>
                  <a:bodyPr/>
                  <a:lstStyle/>
                  <a:p>
                    <a:fld id="{BAAEFCCD-5FA6-473B-A782-FB55305A3E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2B-7194-4ED1-83BE-6DB595DA42A0}"/>
                </c:ext>
              </c:extLst>
            </c:dLbl>
            <c:dLbl>
              <c:idx val="2326"/>
              <c:layout/>
              <c:tx>
                <c:rich>
                  <a:bodyPr/>
                  <a:lstStyle/>
                  <a:p>
                    <a:fld id="{F78C9960-D9E0-4D34-BAA1-6C12699B6D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2D-7194-4ED1-83BE-6DB595DA42A0}"/>
                </c:ext>
              </c:extLst>
            </c:dLbl>
            <c:dLbl>
              <c:idx val="2327"/>
              <c:layout/>
              <c:tx>
                <c:rich>
                  <a:bodyPr/>
                  <a:lstStyle/>
                  <a:p>
                    <a:fld id="{A08B8FCA-6FFA-4144-ADF6-5D2626997C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2F-7194-4ED1-83BE-6DB595DA42A0}"/>
                </c:ext>
              </c:extLst>
            </c:dLbl>
            <c:dLbl>
              <c:idx val="2328"/>
              <c:layout/>
              <c:tx>
                <c:rich>
                  <a:bodyPr/>
                  <a:lstStyle/>
                  <a:p>
                    <a:fld id="{C152CD6E-CEA8-4948-B8FD-AA7B504393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31-7194-4ED1-83BE-6DB595DA42A0}"/>
                </c:ext>
              </c:extLst>
            </c:dLbl>
            <c:dLbl>
              <c:idx val="2329"/>
              <c:layout/>
              <c:tx>
                <c:rich>
                  <a:bodyPr/>
                  <a:lstStyle/>
                  <a:p>
                    <a:fld id="{EC39FFF9-3D3C-43A6-98A4-08D8A1EA7B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33-7194-4ED1-83BE-6DB595DA42A0}"/>
                </c:ext>
              </c:extLst>
            </c:dLbl>
            <c:dLbl>
              <c:idx val="2330"/>
              <c:layout/>
              <c:tx>
                <c:rich>
                  <a:bodyPr/>
                  <a:lstStyle/>
                  <a:p>
                    <a:fld id="{8BCE582D-8C1C-4CB9-BBD6-3266242F6E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35-7194-4ED1-83BE-6DB595DA42A0}"/>
                </c:ext>
              </c:extLst>
            </c:dLbl>
            <c:dLbl>
              <c:idx val="2331"/>
              <c:layout/>
              <c:tx>
                <c:rich>
                  <a:bodyPr/>
                  <a:lstStyle/>
                  <a:p>
                    <a:fld id="{E3F0653C-C6E3-44D8-960E-A46F7DCACF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37-7194-4ED1-83BE-6DB595DA42A0}"/>
                </c:ext>
              </c:extLst>
            </c:dLbl>
            <c:dLbl>
              <c:idx val="2332"/>
              <c:layout/>
              <c:tx>
                <c:rich>
                  <a:bodyPr/>
                  <a:lstStyle/>
                  <a:p>
                    <a:fld id="{A494D4C5-EEA1-4B25-91B1-87E419BB07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39-7194-4ED1-83BE-6DB595DA42A0}"/>
                </c:ext>
              </c:extLst>
            </c:dLbl>
            <c:dLbl>
              <c:idx val="2333"/>
              <c:layout/>
              <c:tx>
                <c:rich>
                  <a:bodyPr/>
                  <a:lstStyle/>
                  <a:p>
                    <a:fld id="{3B9B528A-B158-47F8-89C1-DEE0121B8A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3B-7194-4ED1-83BE-6DB595DA42A0}"/>
                </c:ext>
              </c:extLst>
            </c:dLbl>
            <c:dLbl>
              <c:idx val="2334"/>
              <c:layout/>
              <c:tx>
                <c:rich>
                  <a:bodyPr/>
                  <a:lstStyle/>
                  <a:p>
                    <a:fld id="{13FB489F-0411-4905-9CB4-C1638E6038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3D-7194-4ED1-83BE-6DB595DA42A0}"/>
                </c:ext>
              </c:extLst>
            </c:dLbl>
            <c:dLbl>
              <c:idx val="2335"/>
              <c:layout/>
              <c:tx>
                <c:rich>
                  <a:bodyPr/>
                  <a:lstStyle/>
                  <a:p>
                    <a:fld id="{4EBC3539-BCD2-4E57-BA9E-D0E3C48264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3F-7194-4ED1-83BE-6DB595DA42A0}"/>
                </c:ext>
              </c:extLst>
            </c:dLbl>
            <c:dLbl>
              <c:idx val="2336"/>
              <c:layout/>
              <c:tx>
                <c:rich>
                  <a:bodyPr/>
                  <a:lstStyle/>
                  <a:p>
                    <a:fld id="{0B354A11-B3F8-4681-B809-AFED5977A6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41-7194-4ED1-83BE-6DB595DA42A0}"/>
                </c:ext>
              </c:extLst>
            </c:dLbl>
            <c:dLbl>
              <c:idx val="2337"/>
              <c:layout/>
              <c:tx>
                <c:rich>
                  <a:bodyPr/>
                  <a:lstStyle/>
                  <a:p>
                    <a:fld id="{39CD6C98-8575-4AC3-AB7B-8323B24637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43-7194-4ED1-83BE-6DB595DA42A0}"/>
                </c:ext>
              </c:extLst>
            </c:dLbl>
            <c:dLbl>
              <c:idx val="2338"/>
              <c:layout/>
              <c:tx>
                <c:rich>
                  <a:bodyPr/>
                  <a:lstStyle/>
                  <a:p>
                    <a:fld id="{235D3ADB-7B5A-43AD-8CE6-D1475EBE95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45-7194-4ED1-83BE-6DB595DA42A0}"/>
                </c:ext>
              </c:extLst>
            </c:dLbl>
            <c:dLbl>
              <c:idx val="2339"/>
              <c:layout/>
              <c:tx>
                <c:rich>
                  <a:bodyPr/>
                  <a:lstStyle/>
                  <a:p>
                    <a:fld id="{2A46DB12-43C9-42CE-BFAC-BC9A808F0D9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47-7194-4ED1-83BE-6DB595DA42A0}"/>
                </c:ext>
              </c:extLst>
            </c:dLbl>
            <c:dLbl>
              <c:idx val="2340"/>
              <c:layout/>
              <c:tx>
                <c:rich>
                  <a:bodyPr/>
                  <a:lstStyle/>
                  <a:p>
                    <a:fld id="{D939FA01-AF0E-40D8-BE2F-DEEC6A3224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49-7194-4ED1-83BE-6DB595DA42A0}"/>
                </c:ext>
              </c:extLst>
            </c:dLbl>
            <c:dLbl>
              <c:idx val="2341"/>
              <c:layout/>
              <c:tx>
                <c:rich>
                  <a:bodyPr/>
                  <a:lstStyle/>
                  <a:p>
                    <a:fld id="{D6A3ABEE-9964-43AB-99E2-AF58A38BE47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4B-7194-4ED1-83BE-6DB595DA42A0}"/>
                </c:ext>
              </c:extLst>
            </c:dLbl>
            <c:dLbl>
              <c:idx val="2342"/>
              <c:layout/>
              <c:tx>
                <c:rich>
                  <a:bodyPr/>
                  <a:lstStyle/>
                  <a:p>
                    <a:fld id="{A194110E-C5AB-479C-98F7-21B2FBA25B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4D-7194-4ED1-83BE-6DB595DA42A0}"/>
                </c:ext>
              </c:extLst>
            </c:dLbl>
            <c:dLbl>
              <c:idx val="2343"/>
              <c:layout/>
              <c:tx>
                <c:rich>
                  <a:bodyPr/>
                  <a:lstStyle/>
                  <a:p>
                    <a:fld id="{BD1C030B-9EF0-40AC-9B50-0F91C82C69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4F-7194-4ED1-83BE-6DB595DA42A0}"/>
                </c:ext>
              </c:extLst>
            </c:dLbl>
            <c:dLbl>
              <c:idx val="2344"/>
              <c:layout/>
              <c:tx>
                <c:rich>
                  <a:bodyPr/>
                  <a:lstStyle/>
                  <a:p>
                    <a:fld id="{F2C4860D-7200-4A2C-999B-12215ACBD6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51-7194-4ED1-83BE-6DB595DA42A0}"/>
                </c:ext>
              </c:extLst>
            </c:dLbl>
            <c:dLbl>
              <c:idx val="2345"/>
              <c:layout/>
              <c:tx>
                <c:rich>
                  <a:bodyPr/>
                  <a:lstStyle/>
                  <a:p>
                    <a:fld id="{C65A1683-9FD6-4C46-8ECA-4235D6753E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53-7194-4ED1-83BE-6DB595DA42A0}"/>
                </c:ext>
              </c:extLst>
            </c:dLbl>
            <c:dLbl>
              <c:idx val="2346"/>
              <c:layout/>
              <c:tx>
                <c:rich>
                  <a:bodyPr/>
                  <a:lstStyle/>
                  <a:p>
                    <a:fld id="{1AC57A40-F7FD-4899-B3C1-F92BC51EAC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55-7194-4ED1-83BE-6DB595DA42A0}"/>
                </c:ext>
              </c:extLst>
            </c:dLbl>
            <c:dLbl>
              <c:idx val="2347"/>
              <c:layout/>
              <c:tx>
                <c:rich>
                  <a:bodyPr/>
                  <a:lstStyle/>
                  <a:p>
                    <a:fld id="{B0FD57BB-AF4C-4441-8EBB-8A84112D46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57-7194-4ED1-83BE-6DB595DA42A0}"/>
                </c:ext>
              </c:extLst>
            </c:dLbl>
            <c:dLbl>
              <c:idx val="2348"/>
              <c:layout/>
              <c:tx>
                <c:rich>
                  <a:bodyPr/>
                  <a:lstStyle/>
                  <a:p>
                    <a:fld id="{F7541B43-89A3-4B3C-BC07-FF3B34CA03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59-7194-4ED1-83BE-6DB595DA42A0}"/>
                </c:ext>
              </c:extLst>
            </c:dLbl>
            <c:dLbl>
              <c:idx val="2349"/>
              <c:layout/>
              <c:tx>
                <c:rich>
                  <a:bodyPr/>
                  <a:lstStyle/>
                  <a:p>
                    <a:fld id="{1B528B72-4557-4776-B779-829459AE9F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5B-7194-4ED1-83BE-6DB595DA42A0}"/>
                </c:ext>
              </c:extLst>
            </c:dLbl>
            <c:dLbl>
              <c:idx val="2350"/>
              <c:layout/>
              <c:tx>
                <c:rich>
                  <a:bodyPr/>
                  <a:lstStyle/>
                  <a:p>
                    <a:fld id="{4D967F39-6C17-4C93-B8F9-1157F8C1F20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5D-7194-4ED1-83BE-6DB595DA42A0}"/>
                </c:ext>
              </c:extLst>
            </c:dLbl>
            <c:dLbl>
              <c:idx val="2351"/>
              <c:layout/>
              <c:tx>
                <c:rich>
                  <a:bodyPr/>
                  <a:lstStyle/>
                  <a:p>
                    <a:fld id="{47C7A1E4-930D-4898-A8BA-B678809E55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5F-7194-4ED1-83BE-6DB595DA42A0}"/>
                </c:ext>
              </c:extLst>
            </c:dLbl>
            <c:dLbl>
              <c:idx val="2352"/>
              <c:layout/>
              <c:tx>
                <c:rich>
                  <a:bodyPr/>
                  <a:lstStyle/>
                  <a:p>
                    <a:fld id="{FA78F9F4-A92C-4AD4-820B-B65D4989B5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61-7194-4ED1-83BE-6DB595DA42A0}"/>
                </c:ext>
              </c:extLst>
            </c:dLbl>
            <c:dLbl>
              <c:idx val="2353"/>
              <c:layout/>
              <c:tx>
                <c:rich>
                  <a:bodyPr/>
                  <a:lstStyle/>
                  <a:p>
                    <a:fld id="{59EE5835-0264-41E6-A746-0D2502B04C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63-7194-4ED1-83BE-6DB595DA42A0}"/>
                </c:ext>
              </c:extLst>
            </c:dLbl>
            <c:dLbl>
              <c:idx val="2354"/>
              <c:layout/>
              <c:tx>
                <c:rich>
                  <a:bodyPr/>
                  <a:lstStyle/>
                  <a:p>
                    <a:fld id="{47C3DFF3-9FD4-4844-B806-12B328A1FA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65-7194-4ED1-83BE-6DB595DA42A0}"/>
                </c:ext>
              </c:extLst>
            </c:dLbl>
            <c:dLbl>
              <c:idx val="2355"/>
              <c:layout/>
              <c:tx>
                <c:rich>
                  <a:bodyPr/>
                  <a:lstStyle/>
                  <a:p>
                    <a:fld id="{021226CE-AC0D-4FCE-A012-54573C3408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67-7194-4ED1-83BE-6DB595DA42A0}"/>
                </c:ext>
              </c:extLst>
            </c:dLbl>
            <c:dLbl>
              <c:idx val="2356"/>
              <c:layout/>
              <c:tx>
                <c:rich>
                  <a:bodyPr/>
                  <a:lstStyle/>
                  <a:p>
                    <a:fld id="{67441649-6447-4A8A-9770-4BED0999C7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69-7194-4ED1-83BE-6DB595DA42A0}"/>
                </c:ext>
              </c:extLst>
            </c:dLbl>
            <c:dLbl>
              <c:idx val="2357"/>
              <c:layout/>
              <c:tx>
                <c:rich>
                  <a:bodyPr/>
                  <a:lstStyle/>
                  <a:p>
                    <a:fld id="{E6A4A1E1-899E-47D9-8693-D14057E509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6B-7194-4ED1-83BE-6DB595DA42A0}"/>
                </c:ext>
              </c:extLst>
            </c:dLbl>
            <c:dLbl>
              <c:idx val="2358"/>
              <c:layout/>
              <c:tx>
                <c:rich>
                  <a:bodyPr/>
                  <a:lstStyle/>
                  <a:p>
                    <a:fld id="{B771A349-01BB-4F10-AFD5-05CD5CA1D2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6D-7194-4ED1-83BE-6DB595DA42A0}"/>
                </c:ext>
              </c:extLst>
            </c:dLbl>
            <c:dLbl>
              <c:idx val="2359"/>
              <c:layout/>
              <c:tx>
                <c:rich>
                  <a:bodyPr/>
                  <a:lstStyle/>
                  <a:p>
                    <a:fld id="{206AA2E4-262B-42DE-92FC-7898C4DC8B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6F-7194-4ED1-83BE-6DB595DA42A0}"/>
                </c:ext>
              </c:extLst>
            </c:dLbl>
            <c:dLbl>
              <c:idx val="2360"/>
              <c:layout/>
              <c:tx>
                <c:rich>
                  <a:bodyPr/>
                  <a:lstStyle/>
                  <a:p>
                    <a:fld id="{2613EB46-DC01-498B-B456-E6B3340B3B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71-7194-4ED1-83BE-6DB595DA42A0}"/>
                </c:ext>
              </c:extLst>
            </c:dLbl>
            <c:dLbl>
              <c:idx val="2361"/>
              <c:layout/>
              <c:tx>
                <c:rich>
                  <a:bodyPr/>
                  <a:lstStyle/>
                  <a:p>
                    <a:fld id="{671ED9D8-1470-4213-8E99-7427B22324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73-7194-4ED1-83BE-6DB595DA42A0}"/>
                </c:ext>
              </c:extLst>
            </c:dLbl>
            <c:dLbl>
              <c:idx val="2362"/>
              <c:layout/>
              <c:tx>
                <c:rich>
                  <a:bodyPr/>
                  <a:lstStyle/>
                  <a:p>
                    <a:fld id="{F7B2A171-8138-4E37-9C49-06AB405EC3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75-7194-4ED1-83BE-6DB595DA42A0}"/>
                </c:ext>
              </c:extLst>
            </c:dLbl>
            <c:dLbl>
              <c:idx val="2363"/>
              <c:layout/>
              <c:tx>
                <c:rich>
                  <a:bodyPr/>
                  <a:lstStyle/>
                  <a:p>
                    <a:fld id="{E7E40F4E-6855-4B14-ADBF-665D568FEF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77-7194-4ED1-83BE-6DB595DA42A0}"/>
                </c:ext>
              </c:extLst>
            </c:dLbl>
            <c:dLbl>
              <c:idx val="2364"/>
              <c:layout/>
              <c:tx>
                <c:rich>
                  <a:bodyPr/>
                  <a:lstStyle/>
                  <a:p>
                    <a:fld id="{CB5A16BE-A2CA-4F7B-B7AC-A475AB1633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79-7194-4ED1-83BE-6DB595DA42A0}"/>
                </c:ext>
              </c:extLst>
            </c:dLbl>
            <c:dLbl>
              <c:idx val="2365"/>
              <c:layout/>
              <c:tx>
                <c:rich>
                  <a:bodyPr/>
                  <a:lstStyle/>
                  <a:p>
                    <a:fld id="{104D99D2-1DCC-46FE-B07C-1A3CCE02FA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7B-7194-4ED1-83BE-6DB595DA42A0}"/>
                </c:ext>
              </c:extLst>
            </c:dLbl>
            <c:dLbl>
              <c:idx val="2366"/>
              <c:layout/>
              <c:tx>
                <c:rich>
                  <a:bodyPr/>
                  <a:lstStyle/>
                  <a:p>
                    <a:fld id="{6B284898-3EE8-4D0E-91C1-B52D134A98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7D-7194-4ED1-83BE-6DB595DA42A0}"/>
                </c:ext>
              </c:extLst>
            </c:dLbl>
            <c:dLbl>
              <c:idx val="2367"/>
              <c:layout/>
              <c:tx>
                <c:rich>
                  <a:bodyPr/>
                  <a:lstStyle/>
                  <a:p>
                    <a:fld id="{3B770A2D-AC20-4E55-9E54-57BA144371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7F-7194-4ED1-83BE-6DB595DA42A0}"/>
                </c:ext>
              </c:extLst>
            </c:dLbl>
            <c:dLbl>
              <c:idx val="2368"/>
              <c:layout/>
              <c:tx>
                <c:rich>
                  <a:bodyPr/>
                  <a:lstStyle/>
                  <a:p>
                    <a:fld id="{9F02EDA7-6380-4376-8C8A-68D7CBF219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81-7194-4ED1-83BE-6DB595DA42A0}"/>
                </c:ext>
              </c:extLst>
            </c:dLbl>
            <c:dLbl>
              <c:idx val="2369"/>
              <c:layout/>
              <c:tx>
                <c:rich>
                  <a:bodyPr/>
                  <a:lstStyle/>
                  <a:p>
                    <a:fld id="{D3EBB212-F9C7-46A4-BCBE-78E9E08D55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83-7194-4ED1-83BE-6DB595DA42A0}"/>
                </c:ext>
              </c:extLst>
            </c:dLbl>
            <c:dLbl>
              <c:idx val="2370"/>
              <c:layout/>
              <c:tx>
                <c:rich>
                  <a:bodyPr/>
                  <a:lstStyle/>
                  <a:p>
                    <a:fld id="{E68825D9-09D0-4CE5-96F7-B9451C76CB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85-7194-4ED1-83BE-6DB595DA42A0}"/>
                </c:ext>
              </c:extLst>
            </c:dLbl>
            <c:dLbl>
              <c:idx val="2371"/>
              <c:layout/>
              <c:tx>
                <c:rich>
                  <a:bodyPr/>
                  <a:lstStyle/>
                  <a:p>
                    <a:fld id="{F5CC17D4-AD91-4350-87C9-E51E5CB90A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87-7194-4ED1-83BE-6DB595DA42A0}"/>
                </c:ext>
              </c:extLst>
            </c:dLbl>
            <c:dLbl>
              <c:idx val="2372"/>
              <c:layout/>
              <c:tx>
                <c:rich>
                  <a:bodyPr/>
                  <a:lstStyle/>
                  <a:p>
                    <a:fld id="{35C3B26D-1170-423A-B051-BBC851B8A4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89-7194-4ED1-83BE-6DB595DA42A0}"/>
                </c:ext>
              </c:extLst>
            </c:dLbl>
            <c:dLbl>
              <c:idx val="2373"/>
              <c:layout/>
              <c:tx>
                <c:rich>
                  <a:bodyPr/>
                  <a:lstStyle/>
                  <a:p>
                    <a:fld id="{83B8C707-7A9F-4CC6-A9E4-322BCA4F064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8B-7194-4ED1-83BE-6DB595DA42A0}"/>
                </c:ext>
              </c:extLst>
            </c:dLbl>
            <c:dLbl>
              <c:idx val="2374"/>
              <c:layout/>
              <c:tx>
                <c:rich>
                  <a:bodyPr/>
                  <a:lstStyle/>
                  <a:p>
                    <a:fld id="{E3A48DEF-2D0F-40B1-96F9-4D99E4B02D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8D-7194-4ED1-83BE-6DB595DA42A0}"/>
                </c:ext>
              </c:extLst>
            </c:dLbl>
            <c:dLbl>
              <c:idx val="2375"/>
              <c:layout/>
              <c:tx>
                <c:rich>
                  <a:bodyPr/>
                  <a:lstStyle/>
                  <a:p>
                    <a:fld id="{554CEF6F-2A5C-415C-8C5C-44F87BCD37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8F-7194-4ED1-83BE-6DB595DA42A0}"/>
                </c:ext>
              </c:extLst>
            </c:dLbl>
            <c:dLbl>
              <c:idx val="2376"/>
              <c:layout/>
              <c:tx>
                <c:rich>
                  <a:bodyPr/>
                  <a:lstStyle/>
                  <a:p>
                    <a:fld id="{5E965F68-A9CF-4446-8299-23E29B194B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91-7194-4ED1-83BE-6DB595DA42A0}"/>
                </c:ext>
              </c:extLst>
            </c:dLbl>
            <c:dLbl>
              <c:idx val="2377"/>
              <c:layout/>
              <c:tx>
                <c:rich>
                  <a:bodyPr/>
                  <a:lstStyle/>
                  <a:p>
                    <a:fld id="{D3B163B9-1667-48C4-A753-8D69A2A45F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93-7194-4ED1-83BE-6DB595DA42A0}"/>
                </c:ext>
              </c:extLst>
            </c:dLbl>
            <c:dLbl>
              <c:idx val="2378"/>
              <c:layout/>
              <c:tx>
                <c:rich>
                  <a:bodyPr/>
                  <a:lstStyle/>
                  <a:p>
                    <a:fld id="{96A62718-ED6A-41AF-9F2D-073311A232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95-7194-4ED1-83BE-6DB595DA42A0}"/>
                </c:ext>
              </c:extLst>
            </c:dLbl>
            <c:dLbl>
              <c:idx val="2379"/>
              <c:layout/>
              <c:tx>
                <c:rich>
                  <a:bodyPr/>
                  <a:lstStyle/>
                  <a:p>
                    <a:fld id="{F6634C13-7C62-40A0-80A0-8576A9E96F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97-7194-4ED1-83BE-6DB595DA42A0}"/>
                </c:ext>
              </c:extLst>
            </c:dLbl>
            <c:dLbl>
              <c:idx val="2380"/>
              <c:layout/>
              <c:tx>
                <c:rich>
                  <a:bodyPr/>
                  <a:lstStyle/>
                  <a:p>
                    <a:fld id="{414C7AC0-A73D-4365-8B86-D96F77AD83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99-7194-4ED1-83BE-6DB595DA42A0}"/>
                </c:ext>
              </c:extLst>
            </c:dLbl>
            <c:dLbl>
              <c:idx val="2381"/>
              <c:layout/>
              <c:tx>
                <c:rich>
                  <a:bodyPr/>
                  <a:lstStyle/>
                  <a:p>
                    <a:fld id="{3D01402E-9715-4399-81CB-A13B21F4DC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9B-7194-4ED1-83BE-6DB595DA42A0}"/>
                </c:ext>
              </c:extLst>
            </c:dLbl>
            <c:dLbl>
              <c:idx val="2382"/>
              <c:layout/>
              <c:tx>
                <c:rich>
                  <a:bodyPr/>
                  <a:lstStyle/>
                  <a:p>
                    <a:fld id="{9A8E07AA-1334-450A-ACDC-D4792E18BD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9D-7194-4ED1-83BE-6DB595DA42A0}"/>
                </c:ext>
              </c:extLst>
            </c:dLbl>
            <c:dLbl>
              <c:idx val="2383"/>
              <c:layout/>
              <c:tx>
                <c:rich>
                  <a:bodyPr/>
                  <a:lstStyle/>
                  <a:p>
                    <a:fld id="{3AD0F234-CA3F-415D-BD04-3703988E9A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9F-7194-4ED1-83BE-6DB595DA42A0}"/>
                </c:ext>
              </c:extLst>
            </c:dLbl>
            <c:dLbl>
              <c:idx val="2384"/>
              <c:layout/>
              <c:tx>
                <c:rich>
                  <a:bodyPr/>
                  <a:lstStyle/>
                  <a:p>
                    <a:fld id="{0DC1EADB-36FB-48E6-9B7F-565E0BE9CE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A1-7194-4ED1-83BE-6DB595DA42A0}"/>
                </c:ext>
              </c:extLst>
            </c:dLbl>
            <c:dLbl>
              <c:idx val="2385"/>
              <c:layout/>
              <c:tx>
                <c:rich>
                  <a:bodyPr/>
                  <a:lstStyle/>
                  <a:p>
                    <a:fld id="{CD772DFB-8094-43CB-8775-6FE245890D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A3-7194-4ED1-83BE-6DB595DA42A0}"/>
                </c:ext>
              </c:extLst>
            </c:dLbl>
            <c:dLbl>
              <c:idx val="2386"/>
              <c:layout/>
              <c:tx>
                <c:rich>
                  <a:bodyPr/>
                  <a:lstStyle/>
                  <a:p>
                    <a:fld id="{45394539-FBAC-4F60-A157-60D690BDF1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A5-7194-4ED1-83BE-6DB595DA42A0}"/>
                </c:ext>
              </c:extLst>
            </c:dLbl>
            <c:dLbl>
              <c:idx val="2387"/>
              <c:layout/>
              <c:tx>
                <c:rich>
                  <a:bodyPr/>
                  <a:lstStyle/>
                  <a:p>
                    <a:fld id="{1A34276C-7883-4572-ABC9-47F514EDFB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A7-7194-4ED1-83BE-6DB595DA42A0}"/>
                </c:ext>
              </c:extLst>
            </c:dLbl>
            <c:dLbl>
              <c:idx val="2388"/>
              <c:layout/>
              <c:tx>
                <c:rich>
                  <a:bodyPr/>
                  <a:lstStyle/>
                  <a:p>
                    <a:fld id="{E817D61D-63FD-49FD-880C-3A8AC3F0E8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A9-7194-4ED1-83BE-6DB595DA42A0}"/>
                </c:ext>
              </c:extLst>
            </c:dLbl>
            <c:dLbl>
              <c:idx val="2389"/>
              <c:layout/>
              <c:tx>
                <c:rich>
                  <a:bodyPr/>
                  <a:lstStyle/>
                  <a:p>
                    <a:fld id="{E9B7C305-80F2-48A8-A817-36F0D5BF9C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AB-7194-4ED1-83BE-6DB595DA42A0}"/>
                </c:ext>
              </c:extLst>
            </c:dLbl>
            <c:dLbl>
              <c:idx val="2390"/>
              <c:layout/>
              <c:tx>
                <c:rich>
                  <a:bodyPr/>
                  <a:lstStyle/>
                  <a:p>
                    <a:fld id="{0855AC3F-F422-4A15-8E11-EF87BF7F55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AD-7194-4ED1-83BE-6DB595DA42A0}"/>
                </c:ext>
              </c:extLst>
            </c:dLbl>
            <c:dLbl>
              <c:idx val="2391"/>
              <c:layout/>
              <c:tx>
                <c:rich>
                  <a:bodyPr/>
                  <a:lstStyle/>
                  <a:p>
                    <a:fld id="{1D43F92F-FACC-4AC5-9F01-AC8B1A7C29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AF-7194-4ED1-83BE-6DB595DA42A0}"/>
                </c:ext>
              </c:extLst>
            </c:dLbl>
            <c:dLbl>
              <c:idx val="2392"/>
              <c:layout/>
              <c:tx>
                <c:rich>
                  <a:bodyPr/>
                  <a:lstStyle/>
                  <a:p>
                    <a:fld id="{FDB97734-03E5-4025-8581-F8FF23F76D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B1-7194-4ED1-83BE-6DB595DA42A0}"/>
                </c:ext>
              </c:extLst>
            </c:dLbl>
            <c:dLbl>
              <c:idx val="2393"/>
              <c:layout/>
              <c:tx>
                <c:rich>
                  <a:bodyPr/>
                  <a:lstStyle/>
                  <a:p>
                    <a:fld id="{62419100-5F77-4D45-8437-79F558C960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B3-7194-4ED1-83BE-6DB595DA42A0}"/>
                </c:ext>
              </c:extLst>
            </c:dLbl>
            <c:dLbl>
              <c:idx val="2394"/>
              <c:layout/>
              <c:tx>
                <c:rich>
                  <a:bodyPr/>
                  <a:lstStyle/>
                  <a:p>
                    <a:fld id="{16296D28-E692-4192-8850-E111B4DEDD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B5-7194-4ED1-83BE-6DB595DA42A0}"/>
                </c:ext>
              </c:extLst>
            </c:dLbl>
            <c:dLbl>
              <c:idx val="2395"/>
              <c:layout/>
              <c:tx>
                <c:rich>
                  <a:bodyPr/>
                  <a:lstStyle/>
                  <a:p>
                    <a:fld id="{BD350E72-ACDD-4D06-BEFD-6E577535EF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B7-7194-4ED1-83BE-6DB595DA42A0}"/>
                </c:ext>
              </c:extLst>
            </c:dLbl>
            <c:dLbl>
              <c:idx val="2396"/>
              <c:layout/>
              <c:tx>
                <c:rich>
                  <a:bodyPr/>
                  <a:lstStyle/>
                  <a:p>
                    <a:fld id="{BA84778D-2859-4853-A0D8-81C2E76338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B9-7194-4ED1-83BE-6DB595DA42A0}"/>
                </c:ext>
              </c:extLst>
            </c:dLbl>
            <c:dLbl>
              <c:idx val="2397"/>
              <c:layout/>
              <c:tx>
                <c:rich>
                  <a:bodyPr/>
                  <a:lstStyle/>
                  <a:p>
                    <a:fld id="{B1BDC39D-3693-4F63-8652-23EEEA10F0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BB-7194-4ED1-83BE-6DB595DA42A0}"/>
                </c:ext>
              </c:extLst>
            </c:dLbl>
            <c:dLbl>
              <c:idx val="2398"/>
              <c:layout/>
              <c:tx>
                <c:rich>
                  <a:bodyPr/>
                  <a:lstStyle/>
                  <a:p>
                    <a:fld id="{351A04BB-8A39-47E3-BA13-E03F72BB1D6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BD-7194-4ED1-83BE-6DB595DA42A0}"/>
                </c:ext>
              </c:extLst>
            </c:dLbl>
            <c:dLbl>
              <c:idx val="2399"/>
              <c:layout/>
              <c:tx>
                <c:rich>
                  <a:bodyPr/>
                  <a:lstStyle/>
                  <a:p>
                    <a:fld id="{E03999EA-FED6-4447-A6EE-6F50B63F96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BF-7194-4ED1-83BE-6DB595DA42A0}"/>
                </c:ext>
              </c:extLst>
            </c:dLbl>
            <c:dLbl>
              <c:idx val="2400"/>
              <c:layout/>
              <c:tx>
                <c:rich>
                  <a:bodyPr/>
                  <a:lstStyle/>
                  <a:p>
                    <a:fld id="{9DF2E87B-87E1-4787-BBB6-270798B8E2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C1-7194-4ED1-83BE-6DB595DA42A0}"/>
                </c:ext>
              </c:extLst>
            </c:dLbl>
            <c:dLbl>
              <c:idx val="2401"/>
              <c:layout/>
              <c:tx>
                <c:rich>
                  <a:bodyPr/>
                  <a:lstStyle/>
                  <a:p>
                    <a:fld id="{365A6C30-EDFE-4342-AD57-D4AB626B4F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C3-7194-4ED1-83BE-6DB595DA42A0}"/>
                </c:ext>
              </c:extLst>
            </c:dLbl>
            <c:dLbl>
              <c:idx val="2402"/>
              <c:layout/>
              <c:tx>
                <c:rich>
                  <a:bodyPr/>
                  <a:lstStyle/>
                  <a:p>
                    <a:fld id="{9B9F21B3-2B12-4EEF-89F5-EDA0553417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C5-7194-4ED1-83BE-6DB595DA42A0}"/>
                </c:ext>
              </c:extLst>
            </c:dLbl>
            <c:dLbl>
              <c:idx val="2403"/>
              <c:layout/>
              <c:tx>
                <c:rich>
                  <a:bodyPr/>
                  <a:lstStyle/>
                  <a:p>
                    <a:fld id="{AE917530-0A06-4182-BBEF-03132E7179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C7-7194-4ED1-83BE-6DB595DA42A0}"/>
                </c:ext>
              </c:extLst>
            </c:dLbl>
            <c:dLbl>
              <c:idx val="2404"/>
              <c:layout/>
              <c:tx>
                <c:rich>
                  <a:bodyPr/>
                  <a:lstStyle/>
                  <a:p>
                    <a:fld id="{CE27124F-4B8D-43A4-BD99-F1D10FE27C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C9-7194-4ED1-83BE-6DB595DA42A0}"/>
                </c:ext>
              </c:extLst>
            </c:dLbl>
            <c:dLbl>
              <c:idx val="2405"/>
              <c:layout/>
              <c:tx>
                <c:rich>
                  <a:bodyPr/>
                  <a:lstStyle/>
                  <a:p>
                    <a:fld id="{88B87299-9FC4-408A-AABD-050B85C446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CB-7194-4ED1-83BE-6DB595DA42A0}"/>
                </c:ext>
              </c:extLst>
            </c:dLbl>
            <c:dLbl>
              <c:idx val="2406"/>
              <c:layout/>
              <c:tx>
                <c:rich>
                  <a:bodyPr/>
                  <a:lstStyle/>
                  <a:p>
                    <a:fld id="{FEDEBE9D-DEB0-4CF7-B0A2-7E5BD15925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CD-7194-4ED1-83BE-6DB595DA42A0}"/>
                </c:ext>
              </c:extLst>
            </c:dLbl>
            <c:dLbl>
              <c:idx val="2407"/>
              <c:layout/>
              <c:tx>
                <c:rich>
                  <a:bodyPr/>
                  <a:lstStyle/>
                  <a:p>
                    <a:fld id="{26C7B3C8-855D-492C-A5EC-F1228547DC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CF-7194-4ED1-83BE-6DB595DA42A0}"/>
                </c:ext>
              </c:extLst>
            </c:dLbl>
            <c:dLbl>
              <c:idx val="2408"/>
              <c:layout/>
              <c:tx>
                <c:rich>
                  <a:bodyPr/>
                  <a:lstStyle/>
                  <a:p>
                    <a:fld id="{B24C0D03-3382-4F97-8814-1F6FF66F97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D1-7194-4ED1-83BE-6DB595DA42A0}"/>
                </c:ext>
              </c:extLst>
            </c:dLbl>
            <c:dLbl>
              <c:idx val="2409"/>
              <c:layout/>
              <c:tx>
                <c:rich>
                  <a:bodyPr/>
                  <a:lstStyle/>
                  <a:p>
                    <a:fld id="{0732A606-884A-49E7-AD29-A9687D6DCE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D3-7194-4ED1-83BE-6DB595DA42A0}"/>
                </c:ext>
              </c:extLst>
            </c:dLbl>
            <c:dLbl>
              <c:idx val="2410"/>
              <c:layout/>
              <c:tx>
                <c:rich>
                  <a:bodyPr/>
                  <a:lstStyle/>
                  <a:p>
                    <a:fld id="{C6D62371-90E8-475A-A13B-B10C6475A98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D5-7194-4ED1-83BE-6DB595DA42A0}"/>
                </c:ext>
              </c:extLst>
            </c:dLbl>
            <c:dLbl>
              <c:idx val="2411"/>
              <c:layout/>
              <c:tx>
                <c:rich>
                  <a:bodyPr/>
                  <a:lstStyle/>
                  <a:p>
                    <a:fld id="{4D77B6D8-1D94-4BF9-9ECA-C3AAA2C14F8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D7-7194-4ED1-83BE-6DB595DA42A0}"/>
                </c:ext>
              </c:extLst>
            </c:dLbl>
            <c:dLbl>
              <c:idx val="2412"/>
              <c:layout/>
              <c:tx>
                <c:rich>
                  <a:bodyPr/>
                  <a:lstStyle/>
                  <a:p>
                    <a:fld id="{CE827F46-05A8-4321-9C4C-F5ED1BE3E24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D9-7194-4ED1-83BE-6DB595DA42A0}"/>
                </c:ext>
              </c:extLst>
            </c:dLbl>
            <c:dLbl>
              <c:idx val="2413"/>
              <c:layout/>
              <c:tx>
                <c:rich>
                  <a:bodyPr/>
                  <a:lstStyle/>
                  <a:p>
                    <a:fld id="{F5528C66-5A9D-45CE-9162-E2C123BBAF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DB-7194-4ED1-83BE-6DB595DA42A0}"/>
                </c:ext>
              </c:extLst>
            </c:dLbl>
            <c:dLbl>
              <c:idx val="2414"/>
              <c:layout/>
              <c:tx>
                <c:rich>
                  <a:bodyPr/>
                  <a:lstStyle/>
                  <a:p>
                    <a:fld id="{863597F7-8590-4026-BEBA-324B67B768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DD-7194-4ED1-83BE-6DB595DA42A0}"/>
                </c:ext>
              </c:extLst>
            </c:dLbl>
            <c:dLbl>
              <c:idx val="2415"/>
              <c:layout/>
              <c:tx>
                <c:rich>
                  <a:bodyPr/>
                  <a:lstStyle/>
                  <a:p>
                    <a:fld id="{162B8F32-0E23-40A3-9CE0-79EE61F7DC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DF-7194-4ED1-83BE-6DB595DA42A0}"/>
                </c:ext>
              </c:extLst>
            </c:dLbl>
            <c:dLbl>
              <c:idx val="2416"/>
              <c:layout/>
              <c:tx>
                <c:rich>
                  <a:bodyPr/>
                  <a:lstStyle/>
                  <a:p>
                    <a:fld id="{F2C07E6A-763E-4C1A-B303-D6D986DC06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E1-7194-4ED1-83BE-6DB595DA42A0}"/>
                </c:ext>
              </c:extLst>
            </c:dLbl>
            <c:dLbl>
              <c:idx val="2417"/>
              <c:layout/>
              <c:tx>
                <c:rich>
                  <a:bodyPr/>
                  <a:lstStyle/>
                  <a:p>
                    <a:fld id="{9F40259F-1D39-430A-9329-89718732F5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E3-7194-4ED1-83BE-6DB595DA42A0}"/>
                </c:ext>
              </c:extLst>
            </c:dLbl>
            <c:dLbl>
              <c:idx val="2418"/>
              <c:layout/>
              <c:tx>
                <c:rich>
                  <a:bodyPr/>
                  <a:lstStyle/>
                  <a:p>
                    <a:fld id="{F910652F-09CD-42AC-932F-E66A174224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E5-7194-4ED1-83BE-6DB595DA42A0}"/>
                </c:ext>
              </c:extLst>
            </c:dLbl>
            <c:dLbl>
              <c:idx val="2419"/>
              <c:layout/>
              <c:tx>
                <c:rich>
                  <a:bodyPr/>
                  <a:lstStyle/>
                  <a:p>
                    <a:fld id="{57CFF647-9765-4E75-9A97-4DC15D0BE0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E7-7194-4ED1-83BE-6DB595DA42A0}"/>
                </c:ext>
              </c:extLst>
            </c:dLbl>
            <c:dLbl>
              <c:idx val="2420"/>
              <c:layout/>
              <c:tx>
                <c:rich>
                  <a:bodyPr/>
                  <a:lstStyle/>
                  <a:p>
                    <a:fld id="{284FA59E-78D4-461F-BDF7-410AF41084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E9-7194-4ED1-83BE-6DB595DA42A0}"/>
                </c:ext>
              </c:extLst>
            </c:dLbl>
            <c:dLbl>
              <c:idx val="2421"/>
              <c:layout/>
              <c:tx>
                <c:rich>
                  <a:bodyPr/>
                  <a:lstStyle/>
                  <a:p>
                    <a:fld id="{22D8A1D4-AD7A-4DE9-BAAC-BDF28FBCB4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EB-7194-4ED1-83BE-6DB595DA42A0}"/>
                </c:ext>
              </c:extLst>
            </c:dLbl>
            <c:dLbl>
              <c:idx val="2422"/>
              <c:layout/>
              <c:tx>
                <c:rich>
                  <a:bodyPr/>
                  <a:lstStyle/>
                  <a:p>
                    <a:fld id="{10D728C0-295A-4B90-B9A9-4DE96E4854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ED-7194-4ED1-83BE-6DB595DA42A0}"/>
                </c:ext>
              </c:extLst>
            </c:dLbl>
            <c:dLbl>
              <c:idx val="2423"/>
              <c:layout/>
              <c:tx>
                <c:rich>
                  <a:bodyPr/>
                  <a:lstStyle/>
                  <a:p>
                    <a:fld id="{7277DBE3-34ED-488E-9FC5-3DE53B4653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EF-7194-4ED1-83BE-6DB595DA42A0}"/>
                </c:ext>
              </c:extLst>
            </c:dLbl>
            <c:dLbl>
              <c:idx val="2424"/>
              <c:layout/>
              <c:tx>
                <c:rich>
                  <a:bodyPr/>
                  <a:lstStyle/>
                  <a:p>
                    <a:fld id="{1873F946-CE1F-4E40-B81E-B5F992EED2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F1-7194-4ED1-83BE-6DB595DA42A0}"/>
                </c:ext>
              </c:extLst>
            </c:dLbl>
            <c:dLbl>
              <c:idx val="2425"/>
              <c:layout/>
              <c:tx>
                <c:rich>
                  <a:bodyPr/>
                  <a:lstStyle/>
                  <a:p>
                    <a:fld id="{599C5BFF-7928-40CA-9906-B73DB73EED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F3-7194-4ED1-83BE-6DB595DA42A0}"/>
                </c:ext>
              </c:extLst>
            </c:dLbl>
            <c:dLbl>
              <c:idx val="2426"/>
              <c:layout/>
              <c:tx>
                <c:rich>
                  <a:bodyPr/>
                  <a:lstStyle/>
                  <a:p>
                    <a:fld id="{96B9F0B4-6DEB-4EF5-A0DB-B686FED4DD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F5-7194-4ED1-83BE-6DB595DA42A0}"/>
                </c:ext>
              </c:extLst>
            </c:dLbl>
            <c:dLbl>
              <c:idx val="2427"/>
              <c:layout/>
              <c:tx>
                <c:rich>
                  <a:bodyPr/>
                  <a:lstStyle/>
                  <a:p>
                    <a:fld id="{64569D52-C890-45A9-B026-0433720517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F7-7194-4ED1-83BE-6DB595DA42A0}"/>
                </c:ext>
              </c:extLst>
            </c:dLbl>
            <c:dLbl>
              <c:idx val="2428"/>
              <c:layout/>
              <c:tx>
                <c:rich>
                  <a:bodyPr/>
                  <a:lstStyle/>
                  <a:p>
                    <a:fld id="{98265194-7FD3-4D50-8A21-791A79A73E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F9-7194-4ED1-83BE-6DB595DA42A0}"/>
                </c:ext>
              </c:extLst>
            </c:dLbl>
            <c:dLbl>
              <c:idx val="2429"/>
              <c:layout/>
              <c:tx>
                <c:rich>
                  <a:bodyPr/>
                  <a:lstStyle/>
                  <a:p>
                    <a:fld id="{A18D6AC7-F331-467E-92E6-6079F0AC5B9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FB-7194-4ED1-83BE-6DB595DA42A0}"/>
                </c:ext>
              </c:extLst>
            </c:dLbl>
            <c:dLbl>
              <c:idx val="2430"/>
              <c:layout/>
              <c:tx>
                <c:rich>
                  <a:bodyPr/>
                  <a:lstStyle/>
                  <a:p>
                    <a:fld id="{38FD2A88-20EB-4886-8C70-6B1772A310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FD-7194-4ED1-83BE-6DB595DA42A0}"/>
                </c:ext>
              </c:extLst>
            </c:dLbl>
            <c:dLbl>
              <c:idx val="2431"/>
              <c:layout/>
              <c:tx>
                <c:rich>
                  <a:bodyPr/>
                  <a:lstStyle/>
                  <a:p>
                    <a:fld id="{E4CC5689-1C8E-429F-8A24-DA8B6F36EA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2FF-7194-4ED1-83BE-6DB595DA42A0}"/>
                </c:ext>
              </c:extLst>
            </c:dLbl>
            <c:dLbl>
              <c:idx val="2432"/>
              <c:layout/>
              <c:tx>
                <c:rich>
                  <a:bodyPr/>
                  <a:lstStyle/>
                  <a:p>
                    <a:fld id="{4274FE63-B08B-4415-A4B4-07DF86552E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01-7194-4ED1-83BE-6DB595DA42A0}"/>
                </c:ext>
              </c:extLst>
            </c:dLbl>
            <c:dLbl>
              <c:idx val="2433"/>
              <c:layout/>
              <c:tx>
                <c:rich>
                  <a:bodyPr/>
                  <a:lstStyle/>
                  <a:p>
                    <a:fld id="{9B0B9604-3641-4F5C-B92B-A869541250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03-7194-4ED1-83BE-6DB595DA42A0}"/>
                </c:ext>
              </c:extLst>
            </c:dLbl>
            <c:dLbl>
              <c:idx val="2434"/>
              <c:layout/>
              <c:tx>
                <c:rich>
                  <a:bodyPr/>
                  <a:lstStyle/>
                  <a:p>
                    <a:fld id="{DB151265-A23E-42DD-9E01-80125B85B2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05-7194-4ED1-83BE-6DB595DA42A0}"/>
                </c:ext>
              </c:extLst>
            </c:dLbl>
            <c:dLbl>
              <c:idx val="2435"/>
              <c:layout/>
              <c:tx>
                <c:rich>
                  <a:bodyPr/>
                  <a:lstStyle/>
                  <a:p>
                    <a:fld id="{3F39D70D-399A-4B08-88F8-62C5C950C2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07-7194-4ED1-83BE-6DB595DA42A0}"/>
                </c:ext>
              </c:extLst>
            </c:dLbl>
            <c:dLbl>
              <c:idx val="2436"/>
              <c:layout/>
              <c:tx>
                <c:rich>
                  <a:bodyPr/>
                  <a:lstStyle/>
                  <a:p>
                    <a:fld id="{F674F205-0ECE-4295-A2C7-1D84662CD0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09-7194-4ED1-83BE-6DB595DA42A0}"/>
                </c:ext>
              </c:extLst>
            </c:dLbl>
            <c:dLbl>
              <c:idx val="2437"/>
              <c:layout/>
              <c:tx>
                <c:rich>
                  <a:bodyPr/>
                  <a:lstStyle/>
                  <a:p>
                    <a:fld id="{D711B78D-2B5D-462D-BF66-28674F1A30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0B-7194-4ED1-83BE-6DB595DA42A0}"/>
                </c:ext>
              </c:extLst>
            </c:dLbl>
            <c:dLbl>
              <c:idx val="2438"/>
              <c:layout/>
              <c:tx>
                <c:rich>
                  <a:bodyPr/>
                  <a:lstStyle/>
                  <a:p>
                    <a:fld id="{AF5328BD-2733-4AD9-9535-678AFF5AFE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0D-7194-4ED1-83BE-6DB595DA42A0}"/>
                </c:ext>
              </c:extLst>
            </c:dLbl>
            <c:dLbl>
              <c:idx val="2439"/>
              <c:layout/>
              <c:tx>
                <c:rich>
                  <a:bodyPr/>
                  <a:lstStyle/>
                  <a:p>
                    <a:fld id="{34996115-7B62-4C5F-9050-FB8FD80FCE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0F-7194-4ED1-83BE-6DB595DA42A0}"/>
                </c:ext>
              </c:extLst>
            </c:dLbl>
            <c:dLbl>
              <c:idx val="2440"/>
              <c:layout/>
              <c:tx>
                <c:rich>
                  <a:bodyPr/>
                  <a:lstStyle/>
                  <a:p>
                    <a:fld id="{8269D6D7-0BA3-41C8-AD8D-7EDDCF0333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11-7194-4ED1-83BE-6DB595DA42A0}"/>
                </c:ext>
              </c:extLst>
            </c:dLbl>
            <c:dLbl>
              <c:idx val="2441"/>
              <c:layout/>
              <c:tx>
                <c:rich>
                  <a:bodyPr/>
                  <a:lstStyle/>
                  <a:p>
                    <a:fld id="{E4649CAE-D0EE-4983-BE25-8F5FB41E7C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1313-7194-4ED1-83BE-6DB595DA42A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Sans" pitchFamily="2"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xVal>
            <c:numRef>
              <c:f>ctv_metrics!$W$2:$W$2443</c:f>
              <c:numCache>
                <c:formatCode>General</c:formatCode>
                <c:ptCount val="2442"/>
                <c:pt idx="0">
                  <c:v>702.28521307999995</c:v>
                </c:pt>
                <c:pt idx="1">
                  <c:v>702.28521307999995</c:v>
                </c:pt>
                <c:pt idx="2">
                  <c:v>729.07804722000003</c:v>
                </c:pt>
                <c:pt idx="3">
                  <c:v>2725.57294</c:v>
                </c:pt>
                <c:pt idx="4">
                  <c:v>661.39951599999995</c:v>
                </c:pt>
                <c:pt idx="5">
                  <c:v>70.592496660999998</c:v>
                </c:pt>
                <c:pt idx="6">
                  <c:v>116.17849352</c:v>
                </c:pt>
                <c:pt idx="7">
                  <c:v>242.27932021000001</c:v>
                </c:pt>
                <c:pt idx="8">
                  <c:v>93.972080121000005</c:v>
                </c:pt>
                <c:pt idx="9">
                  <c:v>73.529867089999996</c:v>
                </c:pt>
                <c:pt idx="10">
                  <c:v>589.98311752999996</c:v>
                </c:pt>
                <c:pt idx="11">
                  <c:v>68.514838929999996</c:v>
                </c:pt>
                <c:pt idx="12">
                  <c:v>1039.3784767</c:v>
                </c:pt>
                <c:pt idx="13">
                  <c:v>286.06362496000003</c:v>
                </c:pt>
                <c:pt idx="14">
                  <c:v>1666.3775287999999</c:v>
                </c:pt>
                <c:pt idx="15">
                  <c:v>107.06880291</c:v>
                </c:pt>
                <c:pt idx="16">
                  <c:v>77.798343290999995</c:v>
                </c:pt>
                <c:pt idx="17">
                  <c:v>97.526224616999997</c:v>
                </c:pt>
                <c:pt idx="18">
                  <c:v>216.95493911</c:v>
                </c:pt>
                <c:pt idx="19">
                  <c:v>285.85361369999998</c:v>
                </c:pt>
                <c:pt idx="20">
                  <c:v>159.19541943999999</c:v>
                </c:pt>
                <c:pt idx="21">
                  <c:v>285.85361369999998</c:v>
                </c:pt>
                <c:pt idx="22">
                  <c:v>149.59272193000001</c:v>
                </c:pt>
                <c:pt idx="23">
                  <c:v>208.31535342000001</c:v>
                </c:pt>
                <c:pt idx="24">
                  <c:v>251.02900443999999</c:v>
                </c:pt>
                <c:pt idx="25">
                  <c:v>113.5259389</c:v>
                </c:pt>
                <c:pt idx="26">
                  <c:v>107.99756562</c:v>
                </c:pt>
                <c:pt idx="27">
                  <c:v>96.793294058000001</c:v>
                </c:pt>
                <c:pt idx="28">
                  <c:v>67.051746688999998</c:v>
                </c:pt>
                <c:pt idx="29">
                  <c:v>332.34078679999999</c:v>
                </c:pt>
                <c:pt idx="30">
                  <c:v>133.11974459999999</c:v>
                </c:pt>
                <c:pt idx="31">
                  <c:v>192.60718591</c:v>
                </c:pt>
                <c:pt idx="32">
                  <c:v>133.00786475999999</c:v>
                </c:pt>
                <c:pt idx="33">
                  <c:v>181.16226262000001</c:v>
                </c:pt>
                <c:pt idx="34">
                  <c:v>39.828828127000001</c:v>
                </c:pt>
                <c:pt idx="35">
                  <c:v>377.16629445000001</c:v>
                </c:pt>
                <c:pt idx="36">
                  <c:v>47.093214818</c:v>
                </c:pt>
                <c:pt idx="37">
                  <c:v>46.53386192</c:v>
                </c:pt>
                <c:pt idx="38">
                  <c:v>122.48430956</c:v>
                </c:pt>
                <c:pt idx="39">
                  <c:v>148.54450932</c:v>
                </c:pt>
                <c:pt idx="40">
                  <c:v>53.155127256</c:v>
                </c:pt>
                <c:pt idx="41">
                  <c:v>275.02340379999998</c:v>
                </c:pt>
                <c:pt idx="42">
                  <c:v>549.75533813000004</c:v>
                </c:pt>
                <c:pt idx="43">
                  <c:v>50.649349415000003</c:v>
                </c:pt>
                <c:pt idx="44">
                  <c:v>70.203368944000005</c:v>
                </c:pt>
                <c:pt idx="45">
                  <c:v>88.898858110999996</c:v>
                </c:pt>
                <c:pt idx="46">
                  <c:v>161.24469740000001</c:v>
                </c:pt>
                <c:pt idx="47">
                  <c:v>46.008077086</c:v>
                </c:pt>
                <c:pt idx="48">
                  <c:v>46.476958731000003</c:v>
                </c:pt>
                <c:pt idx="49">
                  <c:v>31.516972912</c:v>
                </c:pt>
                <c:pt idx="50">
                  <c:v>66.005643178</c:v>
                </c:pt>
                <c:pt idx="51">
                  <c:v>26.298285970999999</c:v>
                </c:pt>
                <c:pt idx="52">
                  <c:v>1288.9725100999999</c:v>
                </c:pt>
                <c:pt idx="53">
                  <c:v>20.985528178999999</c:v>
                </c:pt>
                <c:pt idx="54">
                  <c:v>62.84810762</c:v>
                </c:pt>
                <c:pt idx="55">
                  <c:v>69.181428725999993</c:v>
                </c:pt>
                <c:pt idx="56">
                  <c:v>71.399283080999993</c:v>
                </c:pt>
                <c:pt idx="57">
                  <c:v>30.398404839000001</c:v>
                </c:pt>
                <c:pt idx="58">
                  <c:v>96.541689579000007</c:v>
                </c:pt>
                <c:pt idx="59">
                  <c:v>231.36915225000001</c:v>
                </c:pt>
                <c:pt idx="60">
                  <c:v>666.66232200000002</c:v>
                </c:pt>
                <c:pt idx="61">
                  <c:v>33.319726477000003</c:v>
                </c:pt>
                <c:pt idx="62">
                  <c:v>152.51344351</c:v>
                </c:pt>
                <c:pt idx="63">
                  <c:v>27.084757848999999</c:v>
                </c:pt>
                <c:pt idx="64">
                  <c:v>64.677152293999995</c:v>
                </c:pt>
                <c:pt idx="65">
                  <c:v>66.656247598999997</c:v>
                </c:pt>
                <c:pt idx="66">
                  <c:v>13.266049013</c:v>
                </c:pt>
                <c:pt idx="67">
                  <c:v>61.475465083000003</c:v>
                </c:pt>
                <c:pt idx="68">
                  <c:v>34.983514929999998</c:v>
                </c:pt>
                <c:pt idx="69">
                  <c:v>919.26757507000002</c:v>
                </c:pt>
                <c:pt idx="70">
                  <c:v>255.98118979</c:v>
                </c:pt>
                <c:pt idx="71">
                  <c:v>20.927274721</c:v>
                </c:pt>
                <c:pt idx="72">
                  <c:v>65.021851974</c:v>
                </c:pt>
                <c:pt idx="73">
                  <c:v>11.531082438</c:v>
                </c:pt>
                <c:pt idx="74">
                  <c:v>19.758994947000001</c:v>
                </c:pt>
                <c:pt idx="75">
                  <c:v>52.044335457000003</c:v>
                </c:pt>
                <c:pt idx="76">
                  <c:v>173.89499992</c:v>
                </c:pt>
                <c:pt idx="77">
                  <c:v>35.600931760999998</c:v>
                </c:pt>
                <c:pt idx="78">
                  <c:v>20.246647082999999</c:v>
                </c:pt>
                <c:pt idx="79">
                  <c:v>71.979556477000003</c:v>
                </c:pt>
                <c:pt idx="80">
                  <c:v>244.6239448</c:v>
                </c:pt>
                <c:pt idx="81">
                  <c:v>190.30695592999999</c:v>
                </c:pt>
                <c:pt idx="82">
                  <c:v>240.17247859</c:v>
                </c:pt>
                <c:pt idx="83">
                  <c:v>49.022806228999997</c:v>
                </c:pt>
                <c:pt idx="84">
                  <c:v>465.55946956000003</c:v>
                </c:pt>
                <c:pt idx="85">
                  <c:v>15.683959940999999</c:v>
                </c:pt>
                <c:pt idx="86">
                  <c:v>57.526564735000001</c:v>
                </c:pt>
                <c:pt idx="87">
                  <c:v>49.022806228999997</c:v>
                </c:pt>
                <c:pt idx="88">
                  <c:v>46.883692955999997</c:v>
                </c:pt>
                <c:pt idx="89">
                  <c:v>63.383076858000003</c:v>
                </c:pt>
                <c:pt idx="90">
                  <c:v>42.840331390999999</c:v>
                </c:pt>
                <c:pt idx="91">
                  <c:v>34.657268647000002</c:v>
                </c:pt>
                <c:pt idx="92">
                  <c:v>11.361152359</c:v>
                </c:pt>
                <c:pt idx="93">
                  <c:v>40.847319618999997</c:v>
                </c:pt>
                <c:pt idx="94">
                  <c:v>71.300710710999994</c:v>
                </c:pt>
                <c:pt idx="95">
                  <c:v>53.627322571000001</c:v>
                </c:pt>
                <c:pt idx="96">
                  <c:v>25.297297983</c:v>
                </c:pt>
                <c:pt idx="97">
                  <c:v>63.637114521999997</c:v>
                </c:pt>
                <c:pt idx="98">
                  <c:v>97.577532711000003</c:v>
                </c:pt>
                <c:pt idx="99">
                  <c:v>77.828672412000003</c:v>
                </c:pt>
                <c:pt idx="100">
                  <c:v>88.178515621000003</c:v>
                </c:pt>
                <c:pt idx="101">
                  <c:v>86.974637561999998</c:v>
                </c:pt>
                <c:pt idx="102">
                  <c:v>25.746595842000001</c:v>
                </c:pt>
                <c:pt idx="103">
                  <c:v>90.304035468999999</c:v>
                </c:pt>
                <c:pt idx="104">
                  <c:v>345.63545628999998</c:v>
                </c:pt>
                <c:pt idx="105">
                  <c:v>139.21103106000001</c:v>
                </c:pt>
                <c:pt idx="106">
                  <c:v>34.946779051</c:v>
                </c:pt>
                <c:pt idx="107">
                  <c:v>57.600552907000001</c:v>
                </c:pt>
                <c:pt idx="108">
                  <c:v>152.13964817999999</c:v>
                </c:pt>
                <c:pt idx="109">
                  <c:v>36.844377360000003</c:v>
                </c:pt>
                <c:pt idx="110">
                  <c:v>76.939976173999995</c:v>
                </c:pt>
                <c:pt idx="111">
                  <c:v>64.859266345999998</c:v>
                </c:pt>
                <c:pt idx="112">
                  <c:v>22.555674458999999</c:v>
                </c:pt>
                <c:pt idx="113">
                  <c:v>65.073225711999996</c:v>
                </c:pt>
                <c:pt idx="114">
                  <c:v>75.111029510999998</c:v>
                </c:pt>
                <c:pt idx="115">
                  <c:v>33.368251231000002</c:v>
                </c:pt>
                <c:pt idx="116">
                  <c:v>21.900087754000001</c:v>
                </c:pt>
                <c:pt idx="117">
                  <c:v>100.5955457</c:v>
                </c:pt>
                <c:pt idx="118">
                  <c:v>74.726439474000003</c:v>
                </c:pt>
                <c:pt idx="119">
                  <c:v>57.600552907000001</c:v>
                </c:pt>
                <c:pt idx="120">
                  <c:v>64.859266345999998</c:v>
                </c:pt>
                <c:pt idx="121">
                  <c:v>43.801638402999998</c:v>
                </c:pt>
                <c:pt idx="122">
                  <c:v>33.180317942999999</c:v>
                </c:pt>
                <c:pt idx="123">
                  <c:v>16.520244376000001</c:v>
                </c:pt>
                <c:pt idx="124">
                  <c:v>127.6139613</c:v>
                </c:pt>
                <c:pt idx="125">
                  <c:v>56.940343636999998</c:v>
                </c:pt>
                <c:pt idx="126">
                  <c:v>268.09570165999997</c:v>
                </c:pt>
                <c:pt idx="127">
                  <c:v>44.841584646999998</c:v>
                </c:pt>
                <c:pt idx="128">
                  <c:v>42.760590987999997</c:v>
                </c:pt>
                <c:pt idx="129">
                  <c:v>31.331493756</c:v>
                </c:pt>
                <c:pt idx="130">
                  <c:v>76.179169435000006</c:v>
                </c:pt>
                <c:pt idx="131">
                  <c:v>61.580650947000002</c:v>
                </c:pt>
                <c:pt idx="132">
                  <c:v>30.229642067</c:v>
                </c:pt>
                <c:pt idx="133">
                  <c:v>46.379218381000001</c:v>
                </c:pt>
                <c:pt idx="134">
                  <c:v>254.96890286999999</c:v>
                </c:pt>
                <c:pt idx="135">
                  <c:v>100.59263051000001</c:v>
                </c:pt>
                <c:pt idx="136">
                  <c:v>350.08844577999997</c:v>
                </c:pt>
                <c:pt idx="137">
                  <c:v>85.753367530000006</c:v>
                </c:pt>
                <c:pt idx="138">
                  <c:v>38.865139861999999</c:v>
                </c:pt>
                <c:pt idx="139">
                  <c:v>69.348472287999996</c:v>
                </c:pt>
                <c:pt idx="140">
                  <c:v>33.816985868000003</c:v>
                </c:pt>
                <c:pt idx="141">
                  <c:v>20.512212877</c:v>
                </c:pt>
                <c:pt idx="142">
                  <c:v>129.02071781000001</c:v>
                </c:pt>
                <c:pt idx="143">
                  <c:v>36.159240115000003</c:v>
                </c:pt>
                <c:pt idx="144">
                  <c:v>100.59263051000001</c:v>
                </c:pt>
                <c:pt idx="145">
                  <c:v>32.462559980000002</c:v>
                </c:pt>
                <c:pt idx="146">
                  <c:v>76.820877026000005</c:v>
                </c:pt>
                <c:pt idx="147">
                  <c:v>48.109498674000001</c:v>
                </c:pt>
                <c:pt idx="148">
                  <c:v>49.638034597999997</c:v>
                </c:pt>
                <c:pt idx="149">
                  <c:v>60.647296243</c:v>
                </c:pt>
                <c:pt idx="150">
                  <c:v>53.493997104000002</c:v>
                </c:pt>
                <c:pt idx="151">
                  <c:v>43.639040553000001</c:v>
                </c:pt>
                <c:pt idx="152">
                  <c:v>85.704952856999995</c:v>
                </c:pt>
                <c:pt idx="153">
                  <c:v>94.621591891999998</c:v>
                </c:pt>
                <c:pt idx="154">
                  <c:v>28.876085920000001</c:v>
                </c:pt>
                <c:pt idx="155">
                  <c:v>34.692790107</c:v>
                </c:pt>
                <c:pt idx="156">
                  <c:v>112.86029958</c:v>
                </c:pt>
                <c:pt idx="157">
                  <c:v>43.785006326000001</c:v>
                </c:pt>
                <c:pt idx="158">
                  <c:v>60.188236656000001</c:v>
                </c:pt>
                <c:pt idx="159">
                  <c:v>12.083554203</c:v>
                </c:pt>
                <c:pt idx="160">
                  <c:v>26.963103833000002</c:v>
                </c:pt>
                <c:pt idx="161">
                  <c:v>79.651854174999997</c:v>
                </c:pt>
                <c:pt idx="162">
                  <c:v>28.430845561999998</c:v>
                </c:pt>
                <c:pt idx="163">
                  <c:v>24.935733911</c:v>
                </c:pt>
                <c:pt idx="164">
                  <c:v>34.067421658999997</c:v>
                </c:pt>
                <c:pt idx="165">
                  <c:v>96.106560805000001</c:v>
                </c:pt>
                <c:pt idx="166">
                  <c:v>16.136538302999998</c:v>
                </c:pt>
                <c:pt idx="167">
                  <c:v>17.491437601000001</c:v>
                </c:pt>
                <c:pt idx="168">
                  <c:v>13.546427452</c:v>
                </c:pt>
                <c:pt idx="169">
                  <c:v>33.342055780999999</c:v>
                </c:pt>
                <c:pt idx="170">
                  <c:v>16.136538302999998</c:v>
                </c:pt>
                <c:pt idx="171">
                  <c:v>33.873101327999997</c:v>
                </c:pt>
                <c:pt idx="172">
                  <c:v>13.892531433</c:v>
                </c:pt>
                <c:pt idx="173">
                  <c:v>13.283563985000001</c:v>
                </c:pt>
                <c:pt idx="174">
                  <c:v>22.812411665999999</c:v>
                </c:pt>
                <c:pt idx="175">
                  <c:v>94.480249924000006</c:v>
                </c:pt>
                <c:pt idx="176">
                  <c:v>28.283673532000002</c:v>
                </c:pt>
                <c:pt idx="177">
                  <c:v>405.72056623999998</c:v>
                </c:pt>
                <c:pt idx="178">
                  <c:v>19.520613973</c:v>
                </c:pt>
                <c:pt idx="179">
                  <c:v>11.622067491999999</c:v>
                </c:pt>
                <c:pt idx="180">
                  <c:v>14.344230232999999</c:v>
                </c:pt>
                <c:pt idx="181">
                  <c:v>443.04227077000002</c:v>
                </c:pt>
                <c:pt idx="182">
                  <c:v>45.614413423999999</c:v>
                </c:pt>
                <c:pt idx="183">
                  <c:v>16.531691438999999</c:v>
                </c:pt>
                <c:pt idx="184">
                  <c:v>15.236244375</c:v>
                </c:pt>
                <c:pt idx="185">
                  <c:v>6.6153864631000001</c:v>
                </c:pt>
                <c:pt idx="186">
                  <c:v>18.211751930999998</c:v>
                </c:pt>
                <c:pt idx="187">
                  <c:v>24.640429542</c:v>
                </c:pt>
                <c:pt idx="188">
                  <c:v>16.002787871999999</c:v>
                </c:pt>
                <c:pt idx="189">
                  <c:v>13.670045868000001</c:v>
                </c:pt>
                <c:pt idx="190">
                  <c:v>73.831860645999996</c:v>
                </c:pt>
                <c:pt idx="191">
                  <c:v>36.040036587000003</c:v>
                </c:pt>
                <c:pt idx="192">
                  <c:v>18.869790492</c:v>
                </c:pt>
                <c:pt idx="193">
                  <c:v>52.192601334000003</c:v>
                </c:pt>
                <c:pt idx="194">
                  <c:v>13.37851463</c:v>
                </c:pt>
                <c:pt idx="195">
                  <c:v>4.9100833346000003</c:v>
                </c:pt>
                <c:pt idx="196">
                  <c:v>45.716611270000001</c:v>
                </c:pt>
                <c:pt idx="197">
                  <c:v>98.664048672999996</c:v>
                </c:pt>
                <c:pt idx="198">
                  <c:v>6.2207301652</c:v>
                </c:pt>
                <c:pt idx="199">
                  <c:v>32.754984720000003</c:v>
                </c:pt>
                <c:pt idx="200">
                  <c:v>13.217323335</c:v>
                </c:pt>
                <c:pt idx="201">
                  <c:v>15.237706059000001</c:v>
                </c:pt>
                <c:pt idx="202">
                  <c:v>21.312052905000002</c:v>
                </c:pt>
                <c:pt idx="203">
                  <c:v>25.272632233</c:v>
                </c:pt>
                <c:pt idx="204">
                  <c:v>230.14659313000001</c:v>
                </c:pt>
                <c:pt idx="205">
                  <c:v>19.48464723</c:v>
                </c:pt>
                <c:pt idx="206">
                  <c:v>19.872461380000001</c:v>
                </c:pt>
                <c:pt idx="207">
                  <c:v>16.531691438999999</c:v>
                </c:pt>
                <c:pt idx="208">
                  <c:v>105.59682807999999</c:v>
                </c:pt>
                <c:pt idx="209">
                  <c:v>12.059517933</c:v>
                </c:pt>
                <c:pt idx="210">
                  <c:v>5.4474398531999997</c:v>
                </c:pt>
                <c:pt idx="211">
                  <c:v>4.1325565647999998</c:v>
                </c:pt>
                <c:pt idx="212">
                  <c:v>47.293576033999997</c:v>
                </c:pt>
                <c:pt idx="213">
                  <c:v>18.261169533</c:v>
                </c:pt>
                <c:pt idx="214">
                  <c:v>10.363946073999999</c:v>
                </c:pt>
                <c:pt idx="215">
                  <c:v>5.9648561409000003</c:v>
                </c:pt>
                <c:pt idx="216">
                  <c:v>25.812912232999999</c:v>
                </c:pt>
                <c:pt idx="217">
                  <c:v>13.065563252</c:v>
                </c:pt>
                <c:pt idx="218">
                  <c:v>23.159740319000001</c:v>
                </c:pt>
                <c:pt idx="219">
                  <c:v>29.510110578999999</c:v>
                </c:pt>
                <c:pt idx="220">
                  <c:v>78.799868939999996</c:v>
                </c:pt>
                <c:pt idx="221">
                  <c:v>35.025403118</c:v>
                </c:pt>
                <c:pt idx="222">
                  <c:v>16.007741601999999</c:v>
                </c:pt>
                <c:pt idx="223">
                  <c:v>212.37962296000001</c:v>
                </c:pt>
                <c:pt idx="224">
                  <c:v>23.568697822000001</c:v>
                </c:pt>
                <c:pt idx="225">
                  <c:v>34.546323526000002</c:v>
                </c:pt>
                <c:pt idx="226">
                  <c:v>10.490523938999999</c:v>
                </c:pt>
                <c:pt idx="227">
                  <c:v>26.443029815999999</c:v>
                </c:pt>
                <c:pt idx="228">
                  <c:v>242.16120257</c:v>
                </c:pt>
                <c:pt idx="229">
                  <c:v>64.804063119999995</c:v>
                </c:pt>
                <c:pt idx="230">
                  <c:v>10.349045179999999</c:v>
                </c:pt>
                <c:pt idx="231">
                  <c:v>28.271093523000001</c:v>
                </c:pt>
                <c:pt idx="232">
                  <c:v>7.6636854405000001</c:v>
                </c:pt>
                <c:pt idx="233">
                  <c:v>579.13503994999996</c:v>
                </c:pt>
                <c:pt idx="234">
                  <c:v>8.003948973</c:v>
                </c:pt>
                <c:pt idx="235">
                  <c:v>10.279072764</c:v>
                </c:pt>
                <c:pt idx="236">
                  <c:v>48.791946490999997</c:v>
                </c:pt>
                <c:pt idx="237">
                  <c:v>2.9780253844</c:v>
                </c:pt>
                <c:pt idx="238">
                  <c:v>90.743590932999993</c:v>
                </c:pt>
                <c:pt idx="239">
                  <c:v>56.829804904</c:v>
                </c:pt>
                <c:pt idx="240">
                  <c:v>10.494524153</c:v>
                </c:pt>
                <c:pt idx="241">
                  <c:v>8.5033925080999992</c:v>
                </c:pt>
                <c:pt idx="242">
                  <c:v>33.894116631999999</c:v>
                </c:pt>
                <c:pt idx="243">
                  <c:v>5.2738051737999996</c:v>
                </c:pt>
                <c:pt idx="244">
                  <c:v>3.4129857575</c:v>
                </c:pt>
                <c:pt idx="245">
                  <c:v>34.685078959999998</c:v>
                </c:pt>
                <c:pt idx="246">
                  <c:v>54.835442559000001</c:v>
                </c:pt>
                <c:pt idx="247">
                  <c:v>16.858606939000001</c:v>
                </c:pt>
                <c:pt idx="248">
                  <c:v>451.43878454999998</c:v>
                </c:pt>
                <c:pt idx="249">
                  <c:v>12.891392081999999</c:v>
                </c:pt>
                <c:pt idx="250">
                  <c:v>9.5722648488999997</c:v>
                </c:pt>
                <c:pt idx="251">
                  <c:v>31.040016529999999</c:v>
                </c:pt>
                <c:pt idx="252">
                  <c:v>44.576473712999999</c:v>
                </c:pt>
                <c:pt idx="253">
                  <c:v>10.325328631</c:v>
                </c:pt>
                <c:pt idx="254">
                  <c:v>12.877844573000001</c:v>
                </c:pt>
                <c:pt idx="255">
                  <c:v>5.9352119374000001</c:v>
                </c:pt>
                <c:pt idx="256">
                  <c:v>3.6454739412000001</c:v>
                </c:pt>
                <c:pt idx="257">
                  <c:v>47.575432114999998</c:v>
                </c:pt>
                <c:pt idx="258">
                  <c:v>5.9352119374000001</c:v>
                </c:pt>
                <c:pt idx="259">
                  <c:v>26.696975863999999</c:v>
                </c:pt>
                <c:pt idx="260">
                  <c:v>22.274075822</c:v>
                </c:pt>
                <c:pt idx="261">
                  <c:v>11.705423743000001</c:v>
                </c:pt>
                <c:pt idx="262">
                  <c:v>253.47708728999999</c:v>
                </c:pt>
                <c:pt idx="263">
                  <c:v>22.274075822</c:v>
                </c:pt>
                <c:pt idx="264">
                  <c:v>31.726184967999998</c:v>
                </c:pt>
                <c:pt idx="265">
                  <c:v>22.899013286999999</c:v>
                </c:pt>
                <c:pt idx="266">
                  <c:v>17.485184500999999</c:v>
                </c:pt>
                <c:pt idx="267">
                  <c:v>8.2317768050000009</c:v>
                </c:pt>
                <c:pt idx="268">
                  <c:v>16.108123514999999</c:v>
                </c:pt>
                <c:pt idx="269">
                  <c:v>20.558279749</c:v>
                </c:pt>
                <c:pt idx="270">
                  <c:v>31.177306060999999</c:v>
                </c:pt>
                <c:pt idx="271">
                  <c:v>40.437292180999997</c:v>
                </c:pt>
                <c:pt idx="272">
                  <c:v>21.302697735999999</c:v>
                </c:pt>
                <c:pt idx="273">
                  <c:v>31.481474081999998</c:v>
                </c:pt>
                <c:pt idx="274">
                  <c:v>11.025755347</c:v>
                </c:pt>
                <c:pt idx="275">
                  <c:v>49.670857752000003</c:v>
                </c:pt>
                <c:pt idx="276">
                  <c:v>30.172768945000001</c:v>
                </c:pt>
                <c:pt idx="277">
                  <c:v>23.278196513000001</c:v>
                </c:pt>
                <c:pt idx="278">
                  <c:v>46.538803383999998</c:v>
                </c:pt>
                <c:pt idx="279">
                  <c:v>61.332282227</c:v>
                </c:pt>
                <c:pt idx="280">
                  <c:v>8.9710627142000003</c:v>
                </c:pt>
                <c:pt idx="281">
                  <c:v>86.425995040999993</c:v>
                </c:pt>
                <c:pt idx="282">
                  <c:v>50.465275601000002</c:v>
                </c:pt>
                <c:pt idx="283">
                  <c:v>9.2416323207000008</c:v>
                </c:pt>
                <c:pt idx="284">
                  <c:v>352.01906776999999</c:v>
                </c:pt>
                <c:pt idx="285">
                  <c:v>12.004891253</c:v>
                </c:pt>
                <c:pt idx="286">
                  <c:v>36.131215695999998</c:v>
                </c:pt>
                <c:pt idx="287">
                  <c:v>71.639704316999996</c:v>
                </c:pt>
                <c:pt idx="288">
                  <c:v>30.005826236000001</c:v>
                </c:pt>
                <c:pt idx="289">
                  <c:v>75.824562650000004</c:v>
                </c:pt>
                <c:pt idx="290">
                  <c:v>165.773515</c:v>
                </c:pt>
                <c:pt idx="291">
                  <c:v>42.399640050000002</c:v>
                </c:pt>
                <c:pt idx="292">
                  <c:v>41.777318897000001</c:v>
                </c:pt>
                <c:pt idx="293">
                  <c:v>8.8986647947000002</c:v>
                </c:pt>
                <c:pt idx="294">
                  <c:v>78.194954010000004</c:v>
                </c:pt>
                <c:pt idx="295">
                  <c:v>25.731657638000001</c:v>
                </c:pt>
                <c:pt idx="296">
                  <c:v>231.17954964</c:v>
                </c:pt>
                <c:pt idx="297">
                  <c:v>60.606673639999997</c:v>
                </c:pt>
                <c:pt idx="298">
                  <c:v>26.382097863999999</c:v>
                </c:pt>
                <c:pt idx="299">
                  <c:v>46.349371613000002</c:v>
                </c:pt>
                <c:pt idx="300">
                  <c:v>30.219754841</c:v>
                </c:pt>
                <c:pt idx="301">
                  <c:v>72.030332213999998</c:v>
                </c:pt>
                <c:pt idx="302">
                  <c:v>15.411743245</c:v>
                </c:pt>
                <c:pt idx="303">
                  <c:v>65.422367538000003</c:v>
                </c:pt>
                <c:pt idx="304">
                  <c:v>39.377092073</c:v>
                </c:pt>
                <c:pt idx="305">
                  <c:v>43.221588160000003</c:v>
                </c:pt>
                <c:pt idx="306">
                  <c:v>23.805584025000002</c:v>
                </c:pt>
                <c:pt idx="307">
                  <c:v>145.90556212000001</c:v>
                </c:pt>
                <c:pt idx="308">
                  <c:v>164.47415323000001</c:v>
                </c:pt>
                <c:pt idx="309">
                  <c:v>9.2251488975000004</c:v>
                </c:pt>
                <c:pt idx="310">
                  <c:v>15.3947371</c:v>
                </c:pt>
                <c:pt idx="311">
                  <c:v>44.087670557999999</c:v>
                </c:pt>
                <c:pt idx="312">
                  <c:v>8.1576783749999997</c:v>
                </c:pt>
                <c:pt idx="313">
                  <c:v>351.79854558</c:v>
                </c:pt>
                <c:pt idx="314">
                  <c:v>26.821832157999999</c:v>
                </c:pt>
                <c:pt idx="315">
                  <c:v>22.625102572999999</c:v>
                </c:pt>
                <c:pt idx="316">
                  <c:v>40.037889208000003</c:v>
                </c:pt>
                <c:pt idx="317">
                  <c:v>43.835017712999999</c:v>
                </c:pt>
                <c:pt idx="318">
                  <c:v>34.762343057000002</c:v>
                </c:pt>
                <c:pt idx="319">
                  <c:v>8.9465533257000001</c:v>
                </c:pt>
                <c:pt idx="320">
                  <c:v>44.78996875</c:v>
                </c:pt>
                <c:pt idx="321">
                  <c:v>35.257952113000002</c:v>
                </c:pt>
                <c:pt idx="322">
                  <c:v>33.192530667</c:v>
                </c:pt>
                <c:pt idx="323">
                  <c:v>37.133400203999997</c:v>
                </c:pt>
                <c:pt idx="324">
                  <c:v>9.5732657435000004</c:v>
                </c:pt>
                <c:pt idx="325">
                  <c:v>10.582478478000001</c:v>
                </c:pt>
                <c:pt idx="326">
                  <c:v>15.496381099000001</c:v>
                </c:pt>
                <c:pt idx="327">
                  <c:v>149.39332537000001</c:v>
                </c:pt>
                <c:pt idx="328">
                  <c:v>3.0930807759999999</c:v>
                </c:pt>
                <c:pt idx="329">
                  <c:v>19.578203753</c:v>
                </c:pt>
                <c:pt idx="330">
                  <c:v>190.02530322999999</c:v>
                </c:pt>
                <c:pt idx="331">
                  <c:v>18.021370525999998</c:v>
                </c:pt>
                <c:pt idx="332">
                  <c:v>24.001480863000001</c:v>
                </c:pt>
                <c:pt idx="333">
                  <c:v>87.809210962999998</c:v>
                </c:pt>
                <c:pt idx="334">
                  <c:v>6.1599511208999997</c:v>
                </c:pt>
                <c:pt idx="335">
                  <c:v>13.757200116</c:v>
                </c:pt>
                <c:pt idx="336">
                  <c:v>39.369300013999997</c:v>
                </c:pt>
                <c:pt idx="337">
                  <c:v>14.689986415</c:v>
                </c:pt>
                <c:pt idx="338">
                  <c:v>63.112113246</c:v>
                </c:pt>
                <c:pt idx="339">
                  <c:v>26.974445812999999</c:v>
                </c:pt>
                <c:pt idx="340">
                  <c:v>39.002512592000002</c:v>
                </c:pt>
                <c:pt idx="341">
                  <c:v>145.90556212000001</c:v>
                </c:pt>
                <c:pt idx="342">
                  <c:v>16.267309252</c:v>
                </c:pt>
                <c:pt idx="343">
                  <c:v>113.17438186</c:v>
                </c:pt>
                <c:pt idx="344">
                  <c:v>64.625050454000004</c:v>
                </c:pt>
                <c:pt idx="345">
                  <c:v>105.00336892</c:v>
                </c:pt>
                <c:pt idx="346">
                  <c:v>29.288792101999999</c:v>
                </c:pt>
                <c:pt idx="347">
                  <c:v>40.609085229000002</c:v>
                </c:pt>
                <c:pt idx="348">
                  <c:v>13.906026584999999</c:v>
                </c:pt>
                <c:pt idx="349">
                  <c:v>15.969690032999999</c:v>
                </c:pt>
                <c:pt idx="350">
                  <c:v>309.35857528000003</c:v>
                </c:pt>
                <c:pt idx="351">
                  <c:v>10.486257159999999</c:v>
                </c:pt>
                <c:pt idx="352">
                  <c:v>165.61686462</c:v>
                </c:pt>
                <c:pt idx="353">
                  <c:v>24.238350512</c:v>
                </c:pt>
                <c:pt idx="354">
                  <c:v>32.254100438999998</c:v>
                </c:pt>
                <c:pt idx="355">
                  <c:v>48.133534339000001</c:v>
                </c:pt>
                <c:pt idx="356">
                  <c:v>9.4237815845000004</c:v>
                </c:pt>
                <c:pt idx="357">
                  <c:v>8.3702416827999997</c:v>
                </c:pt>
                <c:pt idx="358">
                  <c:v>33.790863625</c:v>
                </c:pt>
                <c:pt idx="359">
                  <c:v>64.230762205000005</c:v>
                </c:pt>
                <c:pt idx="360">
                  <c:v>11.266518582</c:v>
                </c:pt>
                <c:pt idx="361">
                  <c:v>46.082609675999997</c:v>
                </c:pt>
                <c:pt idx="362">
                  <c:v>5.5665260717000002</c:v>
                </c:pt>
                <c:pt idx="363">
                  <c:v>27.021559257</c:v>
                </c:pt>
                <c:pt idx="364">
                  <c:v>54.428251850000002</c:v>
                </c:pt>
                <c:pt idx="365">
                  <c:v>6.1611811535000003</c:v>
                </c:pt>
                <c:pt idx="366">
                  <c:v>3.5388229941999998</c:v>
                </c:pt>
                <c:pt idx="367">
                  <c:v>20.680826093</c:v>
                </c:pt>
                <c:pt idx="368">
                  <c:v>29.716069063999999</c:v>
                </c:pt>
                <c:pt idx="369">
                  <c:v>15.725633478000001</c:v>
                </c:pt>
                <c:pt idx="370">
                  <c:v>58.528091668999998</c:v>
                </c:pt>
                <c:pt idx="371">
                  <c:v>27.920657732999999</c:v>
                </c:pt>
                <c:pt idx="372">
                  <c:v>14.157766990000001</c:v>
                </c:pt>
                <c:pt idx="373">
                  <c:v>25.212794794000001</c:v>
                </c:pt>
                <c:pt idx="374">
                  <c:v>9.0514583937000008</c:v>
                </c:pt>
                <c:pt idx="375">
                  <c:v>9.1968754536000006</c:v>
                </c:pt>
                <c:pt idx="376">
                  <c:v>11.239273184</c:v>
                </c:pt>
                <c:pt idx="377">
                  <c:v>28.562264900999999</c:v>
                </c:pt>
                <c:pt idx="378">
                  <c:v>18.951613943000002</c:v>
                </c:pt>
                <c:pt idx="379">
                  <c:v>124.17761337</c:v>
                </c:pt>
                <c:pt idx="380">
                  <c:v>7.2722045936999997</c:v>
                </c:pt>
                <c:pt idx="381">
                  <c:v>16.978654236000001</c:v>
                </c:pt>
                <c:pt idx="382">
                  <c:v>157.09673724999999</c:v>
                </c:pt>
                <c:pt idx="383">
                  <c:v>40.040077807000003</c:v>
                </c:pt>
                <c:pt idx="384">
                  <c:v>110.50906839</c:v>
                </c:pt>
                <c:pt idx="385">
                  <c:v>16.247445827</c:v>
                </c:pt>
                <c:pt idx="386">
                  <c:v>12.301319625</c:v>
                </c:pt>
                <c:pt idx="387">
                  <c:v>7.1040335465000002</c:v>
                </c:pt>
                <c:pt idx="388">
                  <c:v>6.3999329648999996</c:v>
                </c:pt>
                <c:pt idx="389">
                  <c:v>9.6609485517000007</c:v>
                </c:pt>
                <c:pt idx="390">
                  <c:v>3.3416979311000001</c:v>
                </c:pt>
                <c:pt idx="391">
                  <c:v>96.018319339000001</c:v>
                </c:pt>
                <c:pt idx="392">
                  <c:v>20.017571571000001</c:v>
                </c:pt>
                <c:pt idx="393">
                  <c:v>6.1916380439000003</c:v>
                </c:pt>
                <c:pt idx="394">
                  <c:v>19.083577833</c:v>
                </c:pt>
                <c:pt idx="395">
                  <c:v>17.734146516999999</c:v>
                </c:pt>
                <c:pt idx="396">
                  <c:v>133.27687592999999</c:v>
                </c:pt>
                <c:pt idx="397">
                  <c:v>11.740258573</c:v>
                </c:pt>
                <c:pt idx="398">
                  <c:v>29.706236707999999</c:v>
                </c:pt>
                <c:pt idx="399">
                  <c:v>17.722199926999998</c:v>
                </c:pt>
                <c:pt idx="400">
                  <c:v>19.914921833000001</c:v>
                </c:pt>
                <c:pt idx="401">
                  <c:v>5.5839589556</c:v>
                </c:pt>
                <c:pt idx="402">
                  <c:v>17.434079230999998</c:v>
                </c:pt>
                <c:pt idx="403">
                  <c:v>11.396400205000001</c:v>
                </c:pt>
                <c:pt idx="404">
                  <c:v>23.517709849999999</c:v>
                </c:pt>
                <c:pt idx="405">
                  <c:v>19.674564434000001</c:v>
                </c:pt>
                <c:pt idx="406">
                  <c:v>38.821274828999996</c:v>
                </c:pt>
                <c:pt idx="407">
                  <c:v>34.140474648000001</c:v>
                </c:pt>
                <c:pt idx="408">
                  <c:v>35.069898907999999</c:v>
                </c:pt>
                <c:pt idx="409">
                  <c:v>13.007314159</c:v>
                </c:pt>
                <c:pt idx="410">
                  <c:v>13.922440366</c:v>
                </c:pt>
                <c:pt idx="411">
                  <c:v>43.632431424000004</c:v>
                </c:pt>
                <c:pt idx="412">
                  <c:v>110.2356516</c:v>
                </c:pt>
                <c:pt idx="413">
                  <c:v>76.106195728000003</c:v>
                </c:pt>
                <c:pt idx="414">
                  <c:v>55.157304725000003</c:v>
                </c:pt>
                <c:pt idx="415">
                  <c:v>16.362716653</c:v>
                </c:pt>
                <c:pt idx="416">
                  <c:v>66.939799549</c:v>
                </c:pt>
                <c:pt idx="417">
                  <c:v>23.360493389999998</c:v>
                </c:pt>
                <c:pt idx="418">
                  <c:v>11.325754737</c:v>
                </c:pt>
                <c:pt idx="419">
                  <c:v>62.732090812000003</c:v>
                </c:pt>
                <c:pt idx="420">
                  <c:v>11.559137392</c:v>
                </c:pt>
                <c:pt idx="421">
                  <c:v>26.964629215999999</c:v>
                </c:pt>
                <c:pt idx="422">
                  <c:v>3.4906524335000002</c:v>
                </c:pt>
                <c:pt idx="423">
                  <c:v>3.6273721064000002</c:v>
                </c:pt>
                <c:pt idx="424">
                  <c:v>10.825946563</c:v>
                </c:pt>
                <c:pt idx="425">
                  <c:v>3.5317017070999999</c:v>
                </c:pt>
                <c:pt idx="426">
                  <c:v>12.130984528999999</c:v>
                </c:pt>
                <c:pt idx="427">
                  <c:v>11.903461500000001</c:v>
                </c:pt>
                <c:pt idx="428">
                  <c:v>6.9573259413999997</c:v>
                </c:pt>
                <c:pt idx="429">
                  <c:v>15.655796480999999</c:v>
                </c:pt>
                <c:pt idx="430">
                  <c:v>82.442677246000002</c:v>
                </c:pt>
                <c:pt idx="431">
                  <c:v>4.1785418861999997</c:v>
                </c:pt>
                <c:pt idx="432">
                  <c:v>51.903247569000001</c:v>
                </c:pt>
                <c:pt idx="433">
                  <c:v>64.765668590999994</c:v>
                </c:pt>
                <c:pt idx="434">
                  <c:v>9.2178391404000006</c:v>
                </c:pt>
                <c:pt idx="435">
                  <c:v>9.0857013495000007</c:v>
                </c:pt>
                <c:pt idx="436">
                  <c:v>24.539568007</c:v>
                </c:pt>
                <c:pt idx="437">
                  <c:v>51.864779718000001</c:v>
                </c:pt>
                <c:pt idx="438">
                  <c:v>21.422415282999999</c:v>
                </c:pt>
                <c:pt idx="439">
                  <c:v>129.31129131</c:v>
                </c:pt>
                <c:pt idx="440">
                  <c:v>14.712885914999999</c:v>
                </c:pt>
                <c:pt idx="441">
                  <c:v>5.8052963936999999</c:v>
                </c:pt>
                <c:pt idx="442">
                  <c:v>39.177380481</c:v>
                </c:pt>
                <c:pt idx="443">
                  <c:v>8.1620298054999996</c:v>
                </c:pt>
                <c:pt idx="444">
                  <c:v>9.3269208141999993</c:v>
                </c:pt>
                <c:pt idx="445">
                  <c:v>12.455995969</c:v>
                </c:pt>
                <c:pt idx="446">
                  <c:v>64.010483535999995</c:v>
                </c:pt>
                <c:pt idx="447">
                  <c:v>5.8052963936999999</c:v>
                </c:pt>
                <c:pt idx="448">
                  <c:v>11.555118272</c:v>
                </c:pt>
                <c:pt idx="449">
                  <c:v>13.357705412</c:v>
                </c:pt>
                <c:pt idx="450">
                  <c:v>269.20756069999999</c:v>
                </c:pt>
                <c:pt idx="451">
                  <c:v>43.963202285999998</c:v>
                </c:pt>
                <c:pt idx="452">
                  <c:v>21.077390953999998</c:v>
                </c:pt>
                <c:pt idx="453">
                  <c:v>25.414848272</c:v>
                </c:pt>
                <c:pt idx="454">
                  <c:v>21.600136874</c:v>
                </c:pt>
                <c:pt idx="455">
                  <c:v>19.258156914000001</c:v>
                </c:pt>
                <c:pt idx="456">
                  <c:v>28.781044771000001</c:v>
                </c:pt>
                <c:pt idx="457">
                  <c:v>5.3179473474999996</c:v>
                </c:pt>
                <c:pt idx="458">
                  <c:v>57.422470118</c:v>
                </c:pt>
                <c:pt idx="459">
                  <c:v>14.580038607000001</c:v>
                </c:pt>
                <c:pt idx="460">
                  <c:v>15.889671601</c:v>
                </c:pt>
                <c:pt idx="461">
                  <c:v>28.537924297</c:v>
                </c:pt>
                <c:pt idx="462">
                  <c:v>10.088092867</c:v>
                </c:pt>
                <c:pt idx="463">
                  <c:v>8.1439073863000004</c:v>
                </c:pt>
                <c:pt idx="464">
                  <c:v>7.4555646190999996</c:v>
                </c:pt>
                <c:pt idx="465">
                  <c:v>15.716428801999999</c:v>
                </c:pt>
                <c:pt idx="466">
                  <c:v>80.604607595999994</c:v>
                </c:pt>
                <c:pt idx="467">
                  <c:v>4.7621329921999997</c:v>
                </c:pt>
                <c:pt idx="468">
                  <c:v>6.3042576852999996</c:v>
                </c:pt>
                <c:pt idx="469">
                  <c:v>46.580523837000001</c:v>
                </c:pt>
                <c:pt idx="470">
                  <c:v>8.8350884219000001</c:v>
                </c:pt>
                <c:pt idx="471">
                  <c:v>18.027049268999999</c:v>
                </c:pt>
                <c:pt idx="472">
                  <c:v>11.020775391000001</c:v>
                </c:pt>
                <c:pt idx="473">
                  <c:v>58.155198775000002</c:v>
                </c:pt>
                <c:pt idx="474">
                  <c:v>6.6081748250999999</c:v>
                </c:pt>
                <c:pt idx="475">
                  <c:v>21.098316951000001</c:v>
                </c:pt>
                <c:pt idx="476">
                  <c:v>14.051459382999999</c:v>
                </c:pt>
                <c:pt idx="477">
                  <c:v>44.524966974999998</c:v>
                </c:pt>
                <c:pt idx="478">
                  <c:v>4.3055982695999999</c:v>
                </c:pt>
                <c:pt idx="479">
                  <c:v>11.020775391000001</c:v>
                </c:pt>
                <c:pt idx="480">
                  <c:v>44.700340101999998</c:v>
                </c:pt>
                <c:pt idx="481">
                  <c:v>38.079676515999999</c:v>
                </c:pt>
                <c:pt idx="482">
                  <c:v>6.4499693368999997</c:v>
                </c:pt>
                <c:pt idx="483">
                  <c:v>294.86344342000001</c:v>
                </c:pt>
                <c:pt idx="484">
                  <c:v>5.1297034508000001</c:v>
                </c:pt>
                <c:pt idx="485">
                  <c:v>40.308226464000001</c:v>
                </c:pt>
                <c:pt idx="486">
                  <c:v>19.529727816000001</c:v>
                </c:pt>
                <c:pt idx="487">
                  <c:v>7.4555646190999996</c:v>
                </c:pt>
                <c:pt idx="488">
                  <c:v>73.796786849</c:v>
                </c:pt>
                <c:pt idx="489">
                  <c:v>22.910084820000002</c:v>
                </c:pt>
                <c:pt idx="490">
                  <c:v>38.508360703000001</c:v>
                </c:pt>
                <c:pt idx="491">
                  <c:v>14.077523555000001</c:v>
                </c:pt>
                <c:pt idx="492">
                  <c:v>17.165276509000002</c:v>
                </c:pt>
                <c:pt idx="493">
                  <c:v>0.76349582250000003</c:v>
                </c:pt>
                <c:pt idx="494">
                  <c:v>35.413113369000001</c:v>
                </c:pt>
                <c:pt idx="495">
                  <c:v>17.521238387</c:v>
                </c:pt>
                <c:pt idx="496">
                  <c:v>5.5212419345999999</c:v>
                </c:pt>
                <c:pt idx="497">
                  <c:v>9.1951386328000009</c:v>
                </c:pt>
                <c:pt idx="498">
                  <c:v>9.9014511763000002</c:v>
                </c:pt>
                <c:pt idx="499">
                  <c:v>9.5691725973999997</c:v>
                </c:pt>
                <c:pt idx="500">
                  <c:v>9.9747111061999991</c:v>
                </c:pt>
                <c:pt idx="501">
                  <c:v>3.9587487128999999</c:v>
                </c:pt>
                <c:pt idx="502">
                  <c:v>40.312933653999998</c:v>
                </c:pt>
                <c:pt idx="503">
                  <c:v>25.342849011999999</c:v>
                </c:pt>
                <c:pt idx="504">
                  <c:v>32.932615826000003</c:v>
                </c:pt>
                <c:pt idx="505">
                  <c:v>13.710244786000001</c:v>
                </c:pt>
                <c:pt idx="506">
                  <c:v>13.710244786000001</c:v>
                </c:pt>
                <c:pt idx="507">
                  <c:v>20.012412283</c:v>
                </c:pt>
                <c:pt idx="508">
                  <c:v>34.856347302000003</c:v>
                </c:pt>
                <c:pt idx="509">
                  <c:v>44.420557627999997</c:v>
                </c:pt>
                <c:pt idx="510">
                  <c:v>32.932615826000003</c:v>
                </c:pt>
                <c:pt idx="511">
                  <c:v>46.682991076999997</c:v>
                </c:pt>
                <c:pt idx="512">
                  <c:v>8.8019470302999991</c:v>
                </c:pt>
                <c:pt idx="513">
                  <c:v>6.3931621274000001</c:v>
                </c:pt>
                <c:pt idx="514">
                  <c:v>23.475669392</c:v>
                </c:pt>
                <c:pt idx="515">
                  <c:v>25.817484593</c:v>
                </c:pt>
                <c:pt idx="516">
                  <c:v>28.751896114000001</c:v>
                </c:pt>
                <c:pt idx="517">
                  <c:v>15.033555501</c:v>
                </c:pt>
                <c:pt idx="518">
                  <c:v>55.688027517999998</c:v>
                </c:pt>
                <c:pt idx="519">
                  <c:v>26.75648339</c:v>
                </c:pt>
                <c:pt idx="520">
                  <c:v>50.345140389999997</c:v>
                </c:pt>
                <c:pt idx="521">
                  <c:v>8.8031005036999996</c:v>
                </c:pt>
                <c:pt idx="522">
                  <c:v>28.545337775</c:v>
                </c:pt>
                <c:pt idx="523">
                  <c:v>46.938482778000001</c:v>
                </c:pt>
                <c:pt idx="524">
                  <c:v>9.8434714223000004</c:v>
                </c:pt>
                <c:pt idx="525">
                  <c:v>6.2600863705999998</c:v>
                </c:pt>
                <c:pt idx="526">
                  <c:v>1563.3528080000001</c:v>
                </c:pt>
                <c:pt idx="527">
                  <c:v>38.052053381</c:v>
                </c:pt>
                <c:pt idx="528">
                  <c:v>239.87298645000001</c:v>
                </c:pt>
                <c:pt idx="529">
                  <c:v>11.906154984</c:v>
                </c:pt>
                <c:pt idx="530">
                  <c:v>5.5647030745999997</c:v>
                </c:pt>
                <c:pt idx="531">
                  <c:v>81.932968669999994</c:v>
                </c:pt>
                <c:pt idx="532">
                  <c:v>26.781244395000002</c:v>
                </c:pt>
                <c:pt idx="533">
                  <c:v>106.22532296</c:v>
                </c:pt>
                <c:pt idx="534">
                  <c:v>32.920914250000003</c:v>
                </c:pt>
                <c:pt idx="535">
                  <c:v>42.228519603000002</c:v>
                </c:pt>
                <c:pt idx="536">
                  <c:v>125.97636488000001</c:v>
                </c:pt>
                <c:pt idx="537">
                  <c:v>25.858777007</c:v>
                </c:pt>
                <c:pt idx="538">
                  <c:v>5.6249982592999999</c:v>
                </c:pt>
                <c:pt idx="539">
                  <c:v>11.965758254000001</c:v>
                </c:pt>
                <c:pt idx="540">
                  <c:v>6.4376062580999998</c:v>
                </c:pt>
                <c:pt idx="541">
                  <c:v>80.300745434000007</c:v>
                </c:pt>
                <c:pt idx="542">
                  <c:v>45.678106663000001</c:v>
                </c:pt>
                <c:pt idx="543">
                  <c:v>71.964905083999994</c:v>
                </c:pt>
                <c:pt idx="544">
                  <c:v>22.987243677999999</c:v>
                </c:pt>
                <c:pt idx="545">
                  <c:v>6.2451266052000003</c:v>
                </c:pt>
                <c:pt idx="546">
                  <c:v>10.827720813999999</c:v>
                </c:pt>
                <c:pt idx="547">
                  <c:v>6.3827727971000003</c:v>
                </c:pt>
                <c:pt idx="548">
                  <c:v>46.114891104999998</c:v>
                </c:pt>
                <c:pt idx="549">
                  <c:v>89.274126624000004</c:v>
                </c:pt>
                <c:pt idx="550">
                  <c:v>19.56176232</c:v>
                </c:pt>
                <c:pt idx="551">
                  <c:v>72.644086850999997</c:v>
                </c:pt>
                <c:pt idx="552">
                  <c:v>21.680305079</c:v>
                </c:pt>
                <c:pt idx="553">
                  <c:v>239.87298645000001</c:v>
                </c:pt>
                <c:pt idx="554">
                  <c:v>221.47418353</c:v>
                </c:pt>
                <c:pt idx="555">
                  <c:v>7.5935502097000001</c:v>
                </c:pt>
                <c:pt idx="556">
                  <c:v>10.018143691000001</c:v>
                </c:pt>
                <c:pt idx="557">
                  <c:v>19.165389142999999</c:v>
                </c:pt>
                <c:pt idx="558">
                  <c:v>16.465778125</c:v>
                </c:pt>
                <c:pt idx="559">
                  <c:v>14.72792542</c:v>
                </c:pt>
                <c:pt idx="560">
                  <c:v>36.462636257</c:v>
                </c:pt>
                <c:pt idx="561">
                  <c:v>16.708329665000001</c:v>
                </c:pt>
                <c:pt idx="562">
                  <c:v>28.217519613</c:v>
                </c:pt>
                <c:pt idx="563">
                  <c:v>6.7518228801999998</c:v>
                </c:pt>
                <c:pt idx="564">
                  <c:v>45.678106663000001</c:v>
                </c:pt>
                <c:pt idx="565">
                  <c:v>2.1311600720000001</c:v>
                </c:pt>
                <c:pt idx="566">
                  <c:v>99.610691254000002</c:v>
                </c:pt>
                <c:pt idx="567">
                  <c:v>22.065471235</c:v>
                </c:pt>
                <c:pt idx="568">
                  <c:v>7.3738768858999997</c:v>
                </c:pt>
                <c:pt idx="569">
                  <c:v>8.5646944428000005</c:v>
                </c:pt>
                <c:pt idx="570">
                  <c:v>5.4943814700000004</c:v>
                </c:pt>
                <c:pt idx="571">
                  <c:v>10.242614267</c:v>
                </c:pt>
                <c:pt idx="572">
                  <c:v>9.4051898275999992</c:v>
                </c:pt>
                <c:pt idx="573">
                  <c:v>36.333790452999999</c:v>
                </c:pt>
                <c:pt idx="574">
                  <c:v>10.452810414</c:v>
                </c:pt>
                <c:pt idx="575">
                  <c:v>18.125278886</c:v>
                </c:pt>
                <c:pt idx="576">
                  <c:v>13.996021759</c:v>
                </c:pt>
                <c:pt idx="577">
                  <c:v>5.1110810532000004</c:v>
                </c:pt>
                <c:pt idx="578">
                  <c:v>2.6976952080999999</c:v>
                </c:pt>
                <c:pt idx="579">
                  <c:v>32.547543306999998</c:v>
                </c:pt>
                <c:pt idx="580">
                  <c:v>75.547800253000005</c:v>
                </c:pt>
                <c:pt idx="581">
                  <c:v>36.462636257</c:v>
                </c:pt>
                <c:pt idx="582">
                  <c:v>13.6038452</c:v>
                </c:pt>
                <c:pt idx="583">
                  <c:v>14.421504025000001</c:v>
                </c:pt>
                <c:pt idx="584">
                  <c:v>24.398624900000002</c:v>
                </c:pt>
                <c:pt idx="585">
                  <c:v>19.222527181</c:v>
                </c:pt>
                <c:pt idx="586">
                  <c:v>69.959787961000004</c:v>
                </c:pt>
                <c:pt idx="587">
                  <c:v>206.25391192000001</c:v>
                </c:pt>
                <c:pt idx="588">
                  <c:v>97.987947450999997</c:v>
                </c:pt>
                <c:pt idx="589">
                  <c:v>2.6870108155999999</c:v>
                </c:pt>
                <c:pt idx="590">
                  <c:v>3.5912879715999999</c:v>
                </c:pt>
                <c:pt idx="591">
                  <c:v>8.3884711768999995</c:v>
                </c:pt>
                <c:pt idx="592">
                  <c:v>17.699119388</c:v>
                </c:pt>
                <c:pt idx="593">
                  <c:v>7.1954180033000004</c:v>
                </c:pt>
                <c:pt idx="594">
                  <c:v>9.9481801528999991</c:v>
                </c:pt>
                <c:pt idx="595">
                  <c:v>2.6870108155999999</c:v>
                </c:pt>
                <c:pt idx="596">
                  <c:v>39.222979485000003</c:v>
                </c:pt>
                <c:pt idx="597">
                  <c:v>7.5266441401000002</c:v>
                </c:pt>
                <c:pt idx="598">
                  <c:v>13.347463706999999</c:v>
                </c:pt>
                <c:pt idx="599">
                  <c:v>17.099633138000002</c:v>
                </c:pt>
                <c:pt idx="600">
                  <c:v>2.4816112230999998</c:v>
                </c:pt>
                <c:pt idx="601">
                  <c:v>231.41215546999999</c:v>
                </c:pt>
                <c:pt idx="602">
                  <c:v>31.109735014999998</c:v>
                </c:pt>
                <c:pt idx="603">
                  <c:v>10.915784887999999</c:v>
                </c:pt>
                <c:pt idx="604">
                  <c:v>47.974210831000001</c:v>
                </c:pt>
                <c:pt idx="605">
                  <c:v>19.468732064000001</c:v>
                </c:pt>
                <c:pt idx="606">
                  <c:v>31.453837261</c:v>
                </c:pt>
                <c:pt idx="607">
                  <c:v>7.8442899943000004</c:v>
                </c:pt>
                <c:pt idx="608">
                  <c:v>80.515319770999994</c:v>
                </c:pt>
                <c:pt idx="609">
                  <c:v>11.831673291</c:v>
                </c:pt>
                <c:pt idx="610">
                  <c:v>3.2727924187999999</c:v>
                </c:pt>
                <c:pt idx="611">
                  <c:v>27.68531355</c:v>
                </c:pt>
                <c:pt idx="612">
                  <c:v>146.68200583000001</c:v>
                </c:pt>
                <c:pt idx="613">
                  <c:v>19.315336855999998</c:v>
                </c:pt>
                <c:pt idx="614">
                  <c:v>6.1577013773999996</c:v>
                </c:pt>
                <c:pt idx="615">
                  <c:v>17.837489873999999</c:v>
                </c:pt>
                <c:pt idx="616">
                  <c:v>12.367532969000001</c:v>
                </c:pt>
                <c:pt idx="617">
                  <c:v>24.880037484999999</c:v>
                </c:pt>
                <c:pt idx="618">
                  <c:v>5.9205627955000004</c:v>
                </c:pt>
                <c:pt idx="619">
                  <c:v>189.07662472000001</c:v>
                </c:pt>
                <c:pt idx="620">
                  <c:v>193.1512342</c:v>
                </c:pt>
                <c:pt idx="621">
                  <c:v>8.9016376875999992</c:v>
                </c:pt>
                <c:pt idx="622">
                  <c:v>20.204844439999999</c:v>
                </c:pt>
                <c:pt idx="623">
                  <c:v>40.122165789999997</c:v>
                </c:pt>
                <c:pt idx="624">
                  <c:v>2.7149861014000001</c:v>
                </c:pt>
                <c:pt idx="625">
                  <c:v>10.026969162</c:v>
                </c:pt>
                <c:pt idx="626">
                  <c:v>41.111322768999997</c:v>
                </c:pt>
                <c:pt idx="627">
                  <c:v>6.1577013773999996</c:v>
                </c:pt>
                <c:pt idx="628">
                  <c:v>15.399031626999999</c:v>
                </c:pt>
                <c:pt idx="629">
                  <c:v>37.238587125999999</c:v>
                </c:pt>
                <c:pt idx="630">
                  <c:v>12.437678719000001</c:v>
                </c:pt>
                <c:pt idx="631">
                  <c:v>235.36790429999999</c:v>
                </c:pt>
                <c:pt idx="632">
                  <c:v>10.120480359</c:v>
                </c:pt>
                <c:pt idx="633">
                  <c:v>5.9258254408999997</c:v>
                </c:pt>
                <c:pt idx="634">
                  <c:v>7.8442899943000004</c:v>
                </c:pt>
                <c:pt idx="635">
                  <c:v>7.6338282277999996</c:v>
                </c:pt>
                <c:pt idx="636">
                  <c:v>24.509260519000001</c:v>
                </c:pt>
                <c:pt idx="637">
                  <c:v>5.8491036785999997</c:v>
                </c:pt>
                <c:pt idx="638">
                  <c:v>66.260374858999995</c:v>
                </c:pt>
                <c:pt idx="639">
                  <c:v>67.152669701999997</c:v>
                </c:pt>
                <c:pt idx="640">
                  <c:v>24.741346305</c:v>
                </c:pt>
                <c:pt idx="641">
                  <c:v>17.408366740000002</c:v>
                </c:pt>
                <c:pt idx="642">
                  <c:v>13.777221148000001</c:v>
                </c:pt>
                <c:pt idx="643">
                  <c:v>23.662595853999999</c:v>
                </c:pt>
                <c:pt idx="644">
                  <c:v>4.7596766288000003</c:v>
                </c:pt>
                <c:pt idx="645">
                  <c:v>11.042372367</c:v>
                </c:pt>
                <c:pt idx="646">
                  <c:v>13.572331006000001</c:v>
                </c:pt>
                <c:pt idx="647">
                  <c:v>9.8960504622999999</c:v>
                </c:pt>
                <c:pt idx="648">
                  <c:v>11.105882949</c:v>
                </c:pt>
                <c:pt idx="649">
                  <c:v>10.364431121000001</c:v>
                </c:pt>
                <c:pt idx="650">
                  <c:v>8.5295383813000001</c:v>
                </c:pt>
                <c:pt idx="651">
                  <c:v>224.09547803000001</c:v>
                </c:pt>
                <c:pt idx="652">
                  <c:v>13.49728389</c:v>
                </c:pt>
                <c:pt idx="653">
                  <c:v>7.3501942299999996</c:v>
                </c:pt>
                <c:pt idx="654">
                  <c:v>29.396845389999999</c:v>
                </c:pt>
                <c:pt idx="655">
                  <c:v>37.024473370000003</c:v>
                </c:pt>
                <c:pt idx="656">
                  <c:v>22.523289070000001</c:v>
                </c:pt>
                <c:pt idx="657">
                  <c:v>81.222541307</c:v>
                </c:pt>
                <c:pt idx="658">
                  <c:v>10.540203996000001</c:v>
                </c:pt>
                <c:pt idx="659">
                  <c:v>13.461923849</c:v>
                </c:pt>
                <c:pt idx="660">
                  <c:v>8.3894234119999993</c:v>
                </c:pt>
                <c:pt idx="661">
                  <c:v>8.3262885846000003</c:v>
                </c:pt>
                <c:pt idx="662">
                  <c:v>20.714381649</c:v>
                </c:pt>
                <c:pt idx="663">
                  <c:v>9.2614079759999992</c:v>
                </c:pt>
                <c:pt idx="664">
                  <c:v>29.917718876999999</c:v>
                </c:pt>
                <c:pt idx="665">
                  <c:v>44.256629922000002</c:v>
                </c:pt>
                <c:pt idx="666">
                  <c:v>11.104604436000001</c:v>
                </c:pt>
                <c:pt idx="667">
                  <c:v>10.127446917</c:v>
                </c:pt>
                <c:pt idx="668">
                  <c:v>125.82985655</c:v>
                </c:pt>
                <c:pt idx="669">
                  <c:v>8.3015891035999996</c:v>
                </c:pt>
                <c:pt idx="670">
                  <c:v>9.1684129311000007</c:v>
                </c:pt>
                <c:pt idx="671">
                  <c:v>89.509834154000004</c:v>
                </c:pt>
                <c:pt idx="672">
                  <c:v>125.82985655</c:v>
                </c:pt>
                <c:pt idx="673">
                  <c:v>9.2793299700999992</c:v>
                </c:pt>
                <c:pt idx="674">
                  <c:v>4.5382961292999999</c:v>
                </c:pt>
                <c:pt idx="675">
                  <c:v>25.530964082000001</c:v>
                </c:pt>
                <c:pt idx="676">
                  <c:v>22.782764429</c:v>
                </c:pt>
                <c:pt idx="677">
                  <c:v>37.718716641999997</c:v>
                </c:pt>
                <c:pt idx="678">
                  <c:v>16.043705336999999</c:v>
                </c:pt>
                <c:pt idx="679">
                  <c:v>5.7818608671999998</c:v>
                </c:pt>
                <c:pt idx="680">
                  <c:v>26.476071401999999</c:v>
                </c:pt>
                <c:pt idx="681">
                  <c:v>13.651788593999999</c:v>
                </c:pt>
                <c:pt idx="682">
                  <c:v>8.2767336991999994</c:v>
                </c:pt>
                <c:pt idx="683">
                  <c:v>163.41846373000001</c:v>
                </c:pt>
                <c:pt idx="684">
                  <c:v>21.229934502999999</c:v>
                </c:pt>
                <c:pt idx="685">
                  <c:v>14.634294840000001</c:v>
                </c:pt>
                <c:pt idx="686">
                  <c:v>57.781783971000003</c:v>
                </c:pt>
                <c:pt idx="687">
                  <c:v>27.799980539</c:v>
                </c:pt>
                <c:pt idx="688">
                  <c:v>16.264108907000001</c:v>
                </c:pt>
                <c:pt idx="689">
                  <c:v>49.381585471000001</c:v>
                </c:pt>
                <c:pt idx="690">
                  <c:v>36.202065015000002</c:v>
                </c:pt>
                <c:pt idx="691">
                  <c:v>6.465741382</c:v>
                </c:pt>
                <c:pt idx="692">
                  <c:v>2.1586359863000002</c:v>
                </c:pt>
                <c:pt idx="693">
                  <c:v>9.8816429802000005</c:v>
                </c:pt>
                <c:pt idx="694">
                  <c:v>16.799385167000001</c:v>
                </c:pt>
                <c:pt idx="695">
                  <c:v>25.600496693</c:v>
                </c:pt>
                <c:pt idx="696">
                  <c:v>13.105549248000001</c:v>
                </c:pt>
                <c:pt idx="697">
                  <c:v>3.2124459075999998</c:v>
                </c:pt>
                <c:pt idx="698">
                  <c:v>5.0973909872999998</c:v>
                </c:pt>
                <c:pt idx="699">
                  <c:v>22.670888262999998</c:v>
                </c:pt>
                <c:pt idx="700">
                  <c:v>4.3916474529</c:v>
                </c:pt>
                <c:pt idx="701">
                  <c:v>9.6081719532999994</c:v>
                </c:pt>
                <c:pt idx="702">
                  <c:v>61.664970726</c:v>
                </c:pt>
                <c:pt idx="703">
                  <c:v>5.3423513778</c:v>
                </c:pt>
                <c:pt idx="704">
                  <c:v>59.457104157000003</c:v>
                </c:pt>
                <c:pt idx="705">
                  <c:v>33.747552403999997</c:v>
                </c:pt>
                <c:pt idx="706">
                  <c:v>5.2172499447999998</c:v>
                </c:pt>
                <c:pt idx="707">
                  <c:v>33.279258947999999</c:v>
                </c:pt>
                <c:pt idx="708">
                  <c:v>337.97936079999999</c:v>
                </c:pt>
                <c:pt idx="709">
                  <c:v>15.425462665</c:v>
                </c:pt>
                <c:pt idx="710">
                  <c:v>12.651502755999999</c:v>
                </c:pt>
                <c:pt idx="711">
                  <c:v>5.7318870778999997</c:v>
                </c:pt>
                <c:pt idx="712">
                  <c:v>17.453305044</c:v>
                </c:pt>
                <c:pt idx="713">
                  <c:v>12.713504565999999</c:v>
                </c:pt>
                <c:pt idx="714">
                  <c:v>74.344325538000007</c:v>
                </c:pt>
                <c:pt idx="715">
                  <c:v>15.165150246</c:v>
                </c:pt>
                <c:pt idx="716">
                  <c:v>71.747742751000004</c:v>
                </c:pt>
                <c:pt idx="717">
                  <c:v>14.751236842999999</c:v>
                </c:pt>
                <c:pt idx="718">
                  <c:v>9.7078985072999995</c:v>
                </c:pt>
                <c:pt idx="719">
                  <c:v>5.5308670908000002</c:v>
                </c:pt>
                <c:pt idx="720">
                  <c:v>5.685423289</c:v>
                </c:pt>
                <c:pt idx="721">
                  <c:v>3.0719423916999999</c:v>
                </c:pt>
                <c:pt idx="722">
                  <c:v>12.713504565999999</c:v>
                </c:pt>
                <c:pt idx="723">
                  <c:v>12.207507629</c:v>
                </c:pt>
                <c:pt idx="724">
                  <c:v>3.4120466907</c:v>
                </c:pt>
                <c:pt idx="725">
                  <c:v>6.9727744837000003</c:v>
                </c:pt>
                <c:pt idx="726">
                  <c:v>8.2945350783999992</c:v>
                </c:pt>
                <c:pt idx="727">
                  <c:v>10.020508328</c:v>
                </c:pt>
                <c:pt idx="728">
                  <c:v>8.1588112165000002</c:v>
                </c:pt>
                <c:pt idx="729">
                  <c:v>21.548362866000002</c:v>
                </c:pt>
                <c:pt idx="730">
                  <c:v>6.0831084805</c:v>
                </c:pt>
                <c:pt idx="731">
                  <c:v>8.2285552521999996</c:v>
                </c:pt>
                <c:pt idx="732">
                  <c:v>6.4341900274999997</c:v>
                </c:pt>
                <c:pt idx="733">
                  <c:v>8.8428107660999995</c:v>
                </c:pt>
                <c:pt idx="734">
                  <c:v>14.442909813</c:v>
                </c:pt>
                <c:pt idx="735">
                  <c:v>19.096584923999998</c:v>
                </c:pt>
                <c:pt idx="736">
                  <c:v>7.5282640118000002</c:v>
                </c:pt>
                <c:pt idx="737">
                  <c:v>5.0598104469000003</c:v>
                </c:pt>
                <c:pt idx="738">
                  <c:v>10.414993040000001</c:v>
                </c:pt>
                <c:pt idx="739">
                  <c:v>11.710364879</c:v>
                </c:pt>
                <c:pt idx="740">
                  <c:v>5.4513496807999999</c:v>
                </c:pt>
                <c:pt idx="741">
                  <c:v>9.5861744955999999</c:v>
                </c:pt>
                <c:pt idx="742">
                  <c:v>8.7363093797999998</c:v>
                </c:pt>
                <c:pt idx="743">
                  <c:v>15.064149213</c:v>
                </c:pt>
                <c:pt idx="744">
                  <c:v>8.1378487717999999</c:v>
                </c:pt>
                <c:pt idx="745">
                  <c:v>9.0901074317999999</c:v>
                </c:pt>
                <c:pt idx="746">
                  <c:v>16.605028174000001</c:v>
                </c:pt>
                <c:pt idx="747">
                  <c:v>7.4704578671000004</c:v>
                </c:pt>
                <c:pt idx="748">
                  <c:v>17.491788881000002</c:v>
                </c:pt>
                <c:pt idx="749">
                  <c:v>14.484500104</c:v>
                </c:pt>
                <c:pt idx="750">
                  <c:v>18.283029799000001</c:v>
                </c:pt>
                <c:pt idx="751">
                  <c:v>18.653744790000001</c:v>
                </c:pt>
                <c:pt idx="752">
                  <c:v>6.3549996457000004</c:v>
                </c:pt>
                <c:pt idx="753">
                  <c:v>8.1378653010999997</c:v>
                </c:pt>
                <c:pt idx="754">
                  <c:v>8.9481544874000001</c:v>
                </c:pt>
                <c:pt idx="755">
                  <c:v>7.1639910098000001</c:v>
                </c:pt>
                <c:pt idx="756">
                  <c:v>8.2960718727000007</c:v>
                </c:pt>
                <c:pt idx="757">
                  <c:v>8.2695845266999992</c:v>
                </c:pt>
                <c:pt idx="758">
                  <c:v>15.917080807</c:v>
                </c:pt>
                <c:pt idx="759">
                  <c:v>12.678886297</c:v>
                </c:pt>
                <c:pt idx="760">
                  <c:v>1.9242294552999999</c:v>
                </c:pt>
                <c:pt idx="761">
                  <c:v>7.5431252051</c:v>
                </c:pt>
                <c:pt idx="762">
                  <c:v>5.8773148932000003</c:v>
                </c:pt>
                <c:pt idx="763">
                  <c:v>18.988442470999999</c:v>
                </c:pt>
                <c:pt idx="764">
                  <c:v>4.9441630746999996</c:v>
                </c:pt>
                <c:pt idx="765">
                  <c:v>8.6614927554999994</c:v>
                </c:pt>
                <c:pt idx="766">
                  <c:v>3.8866218680000002</c:v>
                </c:pt>
                <c:pt idx="767">
                  <c:v>13.281171021</c:v>
                </c:pt>
                <c:pt idx="768">
                  <c:v>5.8773148932000003</c:v>
                </c:pt>
                <c:pt idx="769">
                  <c:v>4.2695415201999998</c:v>
                </c:pt>
                <c:pt idx="770">
                  <c:v>9.7374073829000007</c:v>
                </c:pt>
                <c:pt idx="771">
                  <c:v>6.1446666223999999</c:v>
                </c:pt>
                <c:pt idx="772">
                  <c:v>6.8642378054000002</c:v>
                </c:pt>
                <c:pt idx="773">
                  <c:v>9.0055389903999998</c:v>
                </c:pt>
                <c:pt idx="774">
                  <c:v>14.465430344</c:v>
                </c:pt>
                <c:pt idx="775">
                  <c:v>17.427218890999999</c:v>
                </c:pt>
                <c:pt idx="776">
                  <c:v>10.007403095000001</c:v>
                </c:pt>
                <c:pt idx="777">
                  <c:v>12.578083442000001</c:v>
                </c:pt>
                <c:pt idx="778">
                  <c:v>7.4750290722999999</c:v>
                </c:pt>
                <c:pt idx="779">
                  <c:v>9.2110003209000002</c:v>
                </c:pt>
                <c:pt idx="780">
                  <c:v>14.750775453999999</c:v>
                </c:pt>
                <c:pt idx="781">
                  <c:v>19.622443345000001</c:v>
                </c:pt>
                <c:pt idx="782">
                  <c:v>10.268475855</c:v>
                </c:pt>
                <c:pt idx="783">
                  <c:v>11.785023453000001</c:v>
                </c:pt>
                <c:pt idx="784">
                  <c:v>7.9702367543000001</c:v>
                </c:pt>
                <c:pt idx="785">
                  <c:v>8.3929537046</c:v>
                </c:pt>
                <c:pt idx="786">
                  <c:v>13.478683447</c:v>
                </c:pt>
                <c:pt idx="787">
                  <c:v>10.576341336</c:v>
                </c:pt>
                <c:pt idx="788">
                  <c:v>4.6549891487000004</c:v>
                </c:pt>
                <c:pt idx="789">
                  <c:v>12.686063627999999</c:v>
                </c:pt>
                <c:pt idx="790">
                  <c:v>5.9946493740999998</c:v>
                </c:pt>
                <c:pt idx="791">
                  <c:v>14.093404644</c:v>
                </c:pt>
                <c:pt idx="792">
                  <c:v>16.294105430999998</c:v>
                </c:pt>
                <c:pt idx="793">
                  <c:v>6.5856508784000001</c:v>
                </c:pt>
                <c:pt idx="794">
                  <c:v>8.9288248442999993</c:v>
                </c:pt>
                <c:pt idx="795">
                  <c:v>8.4429706489999994</c:v>
                </c:pt>
                <c:pt idx="796">
                  <c:v>12.699013602000001</c:v>
                </c:pt>
                <c:pt idx="797">
                  <c:v>12.200758414999999</c:v>
                </c:pt>
                <c:pt idx="798">
                  <c:v>21.441974168000002</c:v>
                </c:pt>
                <c:pt idx="799">
                  <c:v>17.674391966999998</c:v>
                </c:pt>
                <c:pt idx="800">
                  <c:v>19.142698931000002</c:v>
                </c:pt>
                <c:pt idx="801">
                  <c:v>7.9682779289000001</c:v>
                </c:pt>
                <c:pt idx="802">
                  <c:v>17.008555056999999</c:v>
                </c:pt>
                <c:pt idx="803">
                  <c:v>12.188367339999999</c:v>
                </c:pt>
                <c:pt idx="804">
                  <c:v>8.5654726004999997</c:v>
                </c:pt>
                <c:pt idx="805">
                  <c:v>19.201498428000001</c:v>
                </c:pt>
                <c:pt idx="806">
                  <c:v>4.4373251616999996</c:v>
                </c:pt>
                <c:pt idx="807">
                  <c:v>11.403829964</c:v>
                </c:pt>
                <c:pt idx="808">
                  <c:v>9.7701474524999998</c:v>
                </c:pt>
                <c:pt idx="809">
                  <c:v>9.7759297835000005</c:v>
                </c:pt>
                <c:pt idx="810">
                  <c:v>30.186574877000002</c:v>
                </c:pt>
                <c:pt idx="811">
                  <c:v>9.5965977323999994</c:v>
                </c:pt>
                <c:pt idx="812">
                  <c:v>5.6719535567000001</c:v>
                </c:pt>
                <c:pt idx="813">
                  <c:v>18.430670113000001</c:v>
                </c:pt>
                <c:pt idx="814">
                  <c:v>8.8048166347999999</c:v>
                </c:pt>
                <c:pt idx="815">
                  <c:v>3.1177920077999999</c:v>
                </c:pt>
                <c:pt idx="816">
                  <c:v>20.686696086000001</c:v>
                </c:pt>
                <c:pt idx="817">
                  <c:v>8.3444055415000005</c:v>
                </c:pt>
                <c:pt idx="818">
                  <c:v>26.244297565</c:v>
                </c:pt>
                <c:pt idx="819">
                  <c:v>11.049244065</c:v>
                </c:pt>
                <c:pt idx="820">
                  <c:v>4.6947768044</c:v>
                </c:pt>
                <c:pt idx="821">
                  <c:v>8.3729330018999999</c:v>
                </c:pt>
                <c:pt idx="822">
                  <c:v>23.741760771999999</c:v>
                </c:pt>
                <c:pt idx="823">
                  <c:v>12.372691888</c:v>
                </c:pt>
                <c:pt idx="824">
                  <c:v>17.594013401000002</c:v>
                </c:pt>
                <c:pt idx="825">
                  <c:v>8.0872059300999997</c:v>
                </c:pt>
                <c:pt idx="826">
                  <c:v>17.250462626000001</c:v>
                </c:pt>
                <c:pt idx="827">
                  <c:v>6.6867542529000001</c:v>
                </c:pt>
                <c:pt idx="828">
                  <c:v>9.9295976834000008</c:v>
                </c:pt>
                <c:pt idx="829">
                  <c:v>14.891747090999999</c:v>
                </c:pt>
                <c:pt idx="830">
                  <c:v>8.8270785687999993</c:v>
                </c:pt>
                <c:pt idx="831">
                  <c:v>20.047669421999998</c:v>
                </c:pt>
                <c:pt idx="832">
                  <c:v>16.235058032000001</c:v>
                </c:pt>
                <c:pt idx="833">
                  <c:v>26.633671112999998</c:v>
                </c:pt>
                <c:pt idx="834">
                  <c:v>12.699013602000001</c:v>
                </c:pt>
                <c:pt idx="835">
                  <c:v>18.378067349999998</c:v>
                </c:pt>
                <c:pt idx="836">
                  <c:v>11.852739251999999</c:v>
                </c:pt>
                <c:pt idx="837">
                  <c:v>7.5973429677000004</c:v>
                </c:pt>
                <c:pt idx="838">
                  <c:v>12.627158131</c:v>
                </c:pt>
                <c:pt idx="839">
                  <c:v>6.1790967497000002</c:v>
                </c:pt>
                <c:pt idx="840">
                  <c:v>35.489438743000001</c:v>
                </c:pt>
                <c:pt idx="841">
                  <c:v>4.6549891487000004</c:v>
                </c:pt>
                <c:pt idx="842">
                  <c:v>15.093507659</c:v>
                </c:pt>
                <c:pt idx="843">
                  <c:v>28.492611645</c:v>
                </c:pt>
                <c:pt idx="844">
                  <c:v>17.323955895000001</c:v>
                </c:pt>
                <c:pt idx="845">
                  <c:v>9.5849071222000006</c:v>
                </c:pt>
                <c:pt idx="846">
                  <c:v>9.3536158340999993</c:v>
                </c:pt>
                <c:pt idx="847">
                  <c:v>6.6867542529000001</c:v>
                </c:pt>
                <c:pt idx="848">
                  <c:v>18.880700741999998</c:v>
                </c:pt>
                <c:pt idx="849">
                  <c:v>24.255843988999999</c:v>
                </c:pt>
                <c:pt idx="850">
                  <c:v>4.4137897590000001</c:v>
                </c:pt>
                <c:pt idx="851">
                  <c:v>5.2870449646999997</c:v>
                </c:pt>
                <c:pt idx="852">
                  <c:v>10.687074991999999</c:v>
                </c:pt>
                <c:pt idx="853">
                  <c:v>8.3858871913000002</c:v>
                </c:pt>
                <c:pt idx="854">
                  <c:v>16.475977577999998</c:v>
                </c:pt>
                <c:pt idx="855">
                  <c:v>9.2740551985999993</c:v>
                </c:pt>
                <c:pt idx="856">
                  <c:v>10.29924984</c:v>
                </c:pt>
                <c:pt idx="857">
                  <c:v>32.685234446999999</c:v>
                </c:pt>
                <c:pt idx="858">
                  <c:v>11.443710221</c:v>
                </c:pt>
                <c:pt idx="859">
                  <c:v>8.6713497493999991</c:v>
                </c:pt>
                <c:pt idx="860">
                  <c:v>8.8108450933999993</c:v>
                </c:pt>
                <c:pt idx="861">
                  <c:v>5.9513484794</c:v>
                </c:pt>
                <c:pt idx="862">
                  <c:v>5.2380638939999997</c:v>
                </c:pt>
                <c:pt idx="863">
                  <c:v>13.983382721</c:v>
                </c:pt>
                <c:pt idx="864">
                  <c:v>10.444634139</c:v>
                </c:pt>
                <c:pt idx="865">
                  <c:v>13.539639249</c:v>
                </c:pt>
                <c:pt idx="866">
                  <c:v>24.966198315</c:v>
                </c:pt>
                <c:pt idx="867">
                  <c:v>6.6812705160999997</c:v>
                </c:pt>
                <c:pt idx="868">
                  <c:v>6.9744658971</c:v>
                </c:pt>
                <c:pt idx="869">
                  <c:v>13.203240402</c:v>
                </c:pt>
                <c:pt idx="870">
                  <c:v>7.0661085671999997</c:v>
                </c:pt>
                <c:pt idx="871">
                  <c:v>20.130111654</c:v>
                </c:pt>
                <c:pt idx="872">
                  <c:v>16.029086919000001</c:v>
                </c:pt>
                <c:pt idx="873">
                  <c:v>13.319196875999999</c:v>
                </c:pt>
                <c:pt idx="874">
                  <c:v>8.3858871913000002</c:v>
                </c:pt>
                <c:pt idx="875">
                  <c:v>22.957034365999998</c:v>
                </c:pt>
                <c:pt idx="876">
                  <c:v>8.2780009982999996</c:v>
                </c:pt>
                <c:pt idx="877">
                  <c:v>28.988964385999999</c:v>
                </c:pt>
                <c:pt idx="878">
                  <c:v>9.1886551511000008</c:v>
                </c:pt>
                <c:pt idx="879">
                  <c:v>10.885600213</c:v>
                </c:pt>
                <c:pt idx="880">
                  <c:v>5.1958938981999996</c:v>
                </c:pt>
                <c:pt idx="881">
                  <c:v>27.743762825000001</c:v>
                </c:pt>
                <c:pt idx="882">
                  <c:v>11.228883835</c:v>
                </c:pt>
                <c:pt idx="883">
                  <c:v>14.924606621000001</c:v>
                </c:pt>
                <c:pt idx="884">
                  <c:v>19.960720926</c:v>
                </c:pt>
                <c:pt idx="885">
                  <c:v>16.840113216999999</c:v>
                </c:pt>
                <c:pt idx="886">
                  <c:v>35.278481163000002</c:v>
                </c:pt>
                <c:pt idx="887">
                  <c:v>9.1937227282999991</c:v>
                </c:pt>
                <c:pt idx="888">
                  <c:v>28.492611645</c:v>
                </c:pt>
                <c:pt idx="889">
                  <c:v>32.018716603000001</c:v>
                </c:pt>
                <c:pt idx="890">
                  <c:v>7.2258092324999996</c:v>
                </c:pt>
                <c:pt idx="891">
                  <c:v>10.067779873999999</c:v>
                </c:pt>
                <c:pt idx="892">
                  <c:v>13.778223666000001</c:v>
                </c:pt>
                <c:pt idx="893">
                  <c:v>12.143724375</c:v>
                </c:pt>
                <c:pt idx="894">
                  <c:v>18.789598012999999</c:v>
                </c:pt>
                <c:pt idx="895">
                  <c:v>9.4045203000999997</c:v>
                </c:pt>
                <c:pt idx="896">
                  <c:v>9.7308578293999997</c:v>
                </c:pt>
                <c:pt idx="897">
                  <c:v>5.8958760871999996</c:v>
                </c:pt>
                <c:pt idx="898">
                  <c:v>9.1865321025999993</c:v>
                </c:pt>
                <c:pt idx="899">
                  <c:v>20.842584093999999</c:v>
                </c:pt>
                <c:pt idx="900">
                  <c:v>8.8975544839000005</c:v>
                </c:pt>
                <c:pt idx="901">
                  <c:v>12.415364583000001</c:v>
                </c:pt>
                <c:pt idx="902">
                  <c:v>29.052009921</c:v>
                </c:pt>
                <c:pt idx="903">
                  <c:v>14.278113328</c:v>
                </c:pt>
                <c:pt idx="904">
                  <c:v>42.117394701000002</c:v>
                </c:pt>
                <c:pt idx="905">
                  <c:v>26.311507982999998</c:v>
                </c:pt>
                <c:pt idx="906">
                  <c:v>12.210311708000001</c:v>
                </c:pt>
                <c:pt idx="907">
                  <c:v>7.8943381942000004</c:v>
                </c:pt>
                <c:pt idx="908">
                  <c:v>10.352255244</c:v>
                </c:pt>
                <c:pt idx="909">
                  <c:v>10.581162947999999</c:v>
                </c:pt>
                <c:pt idx="910">
                  <c:v>22.422380931999999</c:v>
                </c:pt>
                <c:pt idx="911">
                  <c:v>24.921395186000002</c:v>
                </c:pt>
                <c:pt idx="912">
                  <c:v>38.376336100000003</c:v>
                </c:pt>
                <c:pt idx="913">
                  <c:v>16.775697116</c:v>
                </c:pt>
                <c:pt idx="914">
                  <c:v>11.142123614999999</c:v>
                </c:pt>
                <c:pt idx="915">
                  <c:v>7.4259552373000002</c:v>
                </c:pt>
                <c:pt idx="916">
                  <c:v>7.7906909243999998</c:v>
                </c:pt>
                <c:pt idx="917">
                  <c:v>8.7528940433999995</c:v>
                </c:pt>
                <c:pt idx="918">
                  <c:v>9.1711306135000008</c:v>
                </c:pt>
                <c:pt idx="919">
                  <c:v>3.9916017780000002</c:v>
                </c:pt>
                <c:pt idx="920">
                  <c:v>30.656049708000001</c:v>
                </c:pt>
                <c:pt idx="921">
                  <c:v>31.036279423</c:v>
                </c:pt>
                <c:pt idx="922">
                  <c:v>5.3568874194999996</c:v>
                </c:pt>
                <c:pt idx="923">
                  <c:v>26.477165912</c:v>
                </c:pt>
                <c:pt idx="924">
                  <c:v>45.401923818</c:v>
                </c:pt>
                <c:pt idx="925">
                  <c:v>10.466905713999999</c:v>
                </c:pt>
                <c:pt idx="926">
                  <c:v>22.524945261999999</c:v>
                </c:pt>
                <c:pt idx="927">
                  <c:v>11.698068763</c:v>
                </c:pt>
                <c:pt idx="928">
                  <c:v>29.104810166</c:v>
                </c:pt>
                <c:pt idx="929">
                  <c:v>11.257998710000001</c:v>
                </c:pt>
                <c:pt idx="930">
                  <c:v>17.322828921999999</c:v>
                </c:pt>
                <c:pt idx="931">
                  <c:v>16.594206682999999</c:v>
                </c:pt>
                <c:pt idx="932">
                  <c:v>36.618565566999997</c:v>
                </c:pt>
                <c:pt idx="933">
                  <c:v>47.705340219</c:v>
                </c:pt>
                <c:pt idx="934">
                  <c:v>15.847931281999999</c:v>
                </c:pt>
                <c:pt idx="935">
                  <c:v>18.594459369999999</c:v>
                </c:pt>
                <c:pt idx="936">
                  <c:v>34.277221466999997</c:v>
                </c:pt>
                <c:pt idx="937">
                  <c:v>5.8208405357000004</c:v>
                </c:pt>
                <c:pt idx="938">
                  <c:v>11.101991886</c:v>
                </c:pt>
                <c:pt idx="939">
                  <c:v>36.285711892000002</c:v>
                </c:pt>
                <c:pt idx="940">
                  <c:v>20.404164221999999</c:v>
                </c:pt>
                <c:pt idx="941">
                  <c:v>20.594540661</c:v>
                </c:pt>
                <c:pt idx="942">
                  <c:v>34.797204405999999</c:v>
                </c:pt>
                <c:pt idx="943">
                  <c:v>26.626653617999999</c:v>
                </c:pt>
                <c:pt idx="944">
                  <c:v>8.9965577000000003</c:v>
                </c:pt>
                <c:pt idx="945">
                  <c:v>9.8166807309999999</c:v>
                </c:pt>
                <c:pt idx="946">
                  <c:v>34.770801671000001</c:v>
                </c:pt>
                <c:pt idx="947">
                  <c:v>29.781517108999999</c:v>
                </c:pt>
                <c:pt idx="948">
                  <c:v>14.384975662</c:v>
                </c:pt>
                <c:pt idx="949">
                  <c:v>5.3568874194999996</c:v>
                </c:pt>
                <c:pt idx="950">
                  <c:v>42.742381352999999</c:v>
                </c:pt>
                <c:pt idx="951">
                  <c:v>6.9810311038000004</c:v>
                </c:pt>
                <c:pt idx="952">
                  <c:v>23.757615839</c:v>
                </c:pt>
                <c:pt idx="953">
                  <c:v>20.046587237000001</c:v>
                </c:pt>
                <c:pt idx="954">
                  <c:v>8.7019694463999997</c:v>
                </c:pt>
                <c:pt idx="955">
                  <c:v>6.3216466871000003</c:v>
                </c:pt>
                <c:pt idx="956">
                  <c:v>3.5513584491999999</c:v>
                </c:pt>
                <c:pt idx="957">
                  <c:v>16.846723596</c:v>
                </c:pt>
                <c:pt idx="958">
                  <c:v>10.072872264000001</c:v>
                </c:pt>
                <c:pt idx="959">
                  <c:v>9.5998407628999995</c:v>
                </c:pt>
                <c:pt idx="960">
                  <c:v>23.712783396999999</c:v>
                </c:pt>
                <c:pt idx="961">
                  <c:v>34.426360746</c:v>
                </c:pt>
                <c:pt idx="962">
                  <c:v>32.883775151999998</c:v>
                </c:pt>
                <c:pt idx="963">
                  <c:v>3.9088388385999999</c:v>
                </c:pt>
                <c:pt idx="964">
                  <c:v>3.9196452268000002</c:v>
                </c:pt>
                <c:pt idx="965">
                  <c:v>19.415094026999999</c:v>
                </c:pt>
                <c:pt idx="966">
                  <c:v>8.4203219149000006</c:v>
                </c:pt>
                <c:pt idx="967">
                  <c:v>5.3434364412999997</c:v>
                </c:pt>
                <c:pt idx="968">
                  <c:v>45.557158815999998</c:v>
                </c:pt>
                <c:pt idx="969">
                  <c:v>3.1599257183999998</c:v>
                </c:pt>
                <c:pt idx="970">
                  <c:v>45.517835775999998</c:v>
                </c:pt>
                <c:pt idx="971">
                  <c:v>6.4298997002</c:v>
                </c:pt>
                <c:pt idx="972">
                  <c:v>37.217078237999999</c:v>
                </c:pt>
                <c:pt idx="973">
                  <c:v>7.8225008864000003</c:v>
                </c:pt>
                <c:pt idx="974">
                  <c:v>3.5513584491999999</c:v>
                </c:pt>
                <c:pt idx="975">
                  <c:v>18.058162686999999</c:v>
                </c:pt>
                <c:pt idx="976">
                  <c:v>42.675906693000002</c:v>
                </c:pt>
                <c:pt idx="977">
                  <c:v>24.137106953</c:v>
                </c:pt>
                <c:pt idx="978">
                  <c:v>6.3281730161</c:v>
                </c:pt>
                <c:pt idx="979">
                  <c:v>17.921846081000002</c:v>
                </c:pt>
                <c:pt idx="980">
                  <c:v>27.619879487999999</c:v>
                </c:pt>
                <c:pt idx="981">
                  <c:v>36.845788751999997</c:v>
                </c:pt>
                <c:pt idx="982">
                  <c:v>33.797908702000001</c:v>
                </c:pt>
                <c:pt idx="983">
                  <c:v>43.679376912000002</c:v>
                </c:pt>
                <c:pt idx="984">
                  <c:v>46.487314384000001</c:v>
                </c:pt>
                <c:pt idx="985">
                  <c:v>62.566753597999998</c:v>
                </c:pt>
                <c:pt idx="986">
                  <c:v>55.625319869999998</c:v>
                </c:pt>
                <c:pt idx="987">
                  <c:v>17.363444835999999</c:v>
                </c:pt>
                <c:pt idx="988">
                  <c:v>15.291307281</c:v>
                </c:pt>
                <c:pt idx="989">
                  <c:v>10.453390305999999</c:v>
                </c:pt>
                <c:pt idx="990">
                  <c:v>7.6800279067000004</c:v>
                </c:pt>
                <c:pt idx="991">
                  <c:v>43.553130193000001</c:v>
                </c:pt>
                <c:pt idx="992">
                  <c:v>50.218255923999997</c:v>
                </c:pt>
                <c:pt idx="993">
                  <c:v>49.826010158999999</c:v>
                </c:pt>
                <c:pt idx="994">
                  <c:v>32.416674393999998</c:v>
                </c:pt>
                <c:pt idx="995">
                  <c:v>40.944461668000002</c:v>
                </c:pt>
                <c:pt idx="996">
                  <c:v>17.226478247999999</c:v>
                </c:pt>
                <c:pt idx="997">
                  <c:v>9.7900241383999997</c:v>
                </c:pt>
                <c:pt idx="998">
                  <c:v>74.153955526999994</c:v>
                </c:pt>
                <c:pt idx="999">
                  <c:v>6.4079492178999997</c:v>
                </c:pt>
                <c:pt idx="1000">
                  <c:v>29.749501290000001</c:v>
                </c:pt>
                <c:pt idx="1001">
                  <c:v>14.185517655</c:v>
                </c:pt>
                <c:pt idx="1002">
                  <c:v>33.807568222999997</c:v>
                </c:pt>
                <c:pt idx="1003">
                  <c:v>4.3125533838000001</c:v>
                </c:pt>
                <c:pt idx="1004">
                  <c:v>15.875935914999999</c:v>
                </c:pt>
                <c:pt idx="1005">
                  <c:v>15.367354598</c:v>
                </c:pt>
                <c:pt idx="1006">
                  <c:v>49.366912923999998</c:v>
                </c:pt>
                <c:pt idx="1007">
                  <c:v>8.5193686747000008</c:v>
                </c:pt>
                <c:pt idx="1008">
                  <c:v>37.217078237999999</c:v>
                </c:pt>
                <c:pt idx="1009">
                  <c:v>8.2256896084999997</c:v>
                </c:pt>
                <c:pt idx="1010">
                  <c:v>37.408793176000003</c:v>
                </c:pt>
                <c:pt idx="1011">
                  <c:v>50.785054375999998</c:v>
                </c:pt>
                <c:pt idx="1012">
                  <c:v>9.8432714215000008</c:v>
                </c:pt>
                <c:pt idx="1013">
                  <c:v>27.767686431000001</c:v>
                </c:pt>
                <c:pt idx="1014">
                  <c:v>37.049443408999998</c:v>
                </c:pt>
                <c:pt idx="1015">
                  <c:v>49.946411642999998</c:v>
                </c:pt>
                <c:pt idx="1016">
                  <c:v>42.400822843999997</c:v>
                </c:pt>
                <c:pt idx="1017">
                  <c:v>52.938112048000001</c:v>
                </c:pt>
                <c:pt idx="1018">
                  <c:v>20.912622259999999</c:v>
                </c:pt>
                <c:pt idx="1019">
                  <c:v>49.443199722999999</c:v>
                </c:pt>
                <c:pt idx="1020">
                  <c:v>45.231967943000001</c:v>
                </c:pt>
                <c:pt idx="1021">
                  <c:v>8.7734056006000003</c:v>
                </c:pt>
                <c:pt idx="1022">
                  <c:v>41.476920090999997</c:v>
                </c:pt>
                <c:pt idx="1023">
                  <c:v>37.985520944999998</c:v>
                </c:pt>
                <c:pt idx="1024">
                  <c:v>20.385285898999999</c:v>
                </c:pt>
                <c:pt idx="1025">
                  <c:v>37.985520944999998</c:v>
                </c:pt>
                <c:pt idx="1026">
                  <c:v>36.605797138</c:v>
                </c:pt>
                <c:pt idx="1027">
                  <c:v>57.054854460999998</c:v>
                </c:pt>
                <c:pt idx="1028">
                  <c:v>27.767686431000001</c:v>
                </c:pt>
                <c:pt idx="1029">
                  <c:v>33.604606134000001</c:v>
                </c:pt>
                <c:pt idx="1030">
                  <c:v>68.896846686000004</c:v>
                </c:pt>
                <c:pt idx="1031">
                  <c:v>13.806346004</c:v>
                </c:pt>
                <c:pt idx="1032">
                  <c:v>33.604606134000001</c:v>
                </c:pt>
                <c:pt idx="1033">
                  <c:v>12.581847641</c:v>
                </c:pt>
                <c:pt idx="1034">
                  <c:v>36.605797138</c:v>
                </c:pt>
                <c:pt idx="1035">
                  <c:v>71.346643560999993</c:v>
                </c:pt>
                <c:pt idx="1036">
                  <c:v>56.368485089000004</c:v>
                </c:pt>
                <c:pt idx="1037">
                  <c:v>46.712774432000003</c:v>
                </c:pt>
                <c:pt idx="1038">
                  <c:v>36.962237590000001</c:v>
                </c:pt>
                <c:pt idx="1039">
                  <c:v>104.7327149</c:v>
                </c:pt>
                <c:pt idx="1040">
                  <c:v>45.600806839000001</c:v>
                </c:pt>
                <c:pt idx="1041">
                  <c:v>62.940349214000001</c:v>
                </c:pt>
                <c:pt idx="1042">
                  <c:v>20.518120320000001</c:v>
                </c:pt>
                <c:pt idx="1043">
                  <c:v>5.7079997701999998</c:v>
                </c:pt>
                <c:pt idx="1044">
                  <c:v>39.395425801000002</c:v>
                </c:pt>
                <c:pt idx="1045">
                  <c:v>37.383097798000001</c:v>
                </c:pt>
                <c:pt idx="1046">
                  <c:v>102.22662525</c:v>
                </c:pt>
                <c:pt idx="1047">
                  <c:v>61.346475804000001</c:v>
                </c:pt>
                <c:pt idx="1048">
                  <c:v>103.32052312</c:v>
                </c:pt>
                <c:pt idx="1049">
                  <c:v>101.90402041</c:v>
                </c:pt>
                <c:pt idx="1050">
                  <c:v>119.49340388</c:v>
                </c:pt>
                <c:pt idx="1051">
                  <c:v>98.603778769000002</c:v>
                </c:pt>
                <c:pt idx="1052">
                  <c:v>28.338056241</c:v>
                </c:pt>
                <c:pt idx="1053">
                  <c:v>137.73053185000001</c:v>
                </c:pt>
                <c:pt idx="1054">
                  <c:v>111.15301081</c:v>
                </c:pt>
                <c:pt idx="1055">
                  <c:v>89.572451908999994</c:v>
                </c:pt>
                <c:pt idx="1056">
                  <c:v>114.06860489</c:v>
                </c:pt>
                <c:pt idx="1057">
                  <c:v>186.81199791</c:v>
                </c:pt>
                <c:pt idx="1058">
                  <c:v>77.558643251000007</c:v>
                </c:pt>
                <c:pt idx="1059">
                  <c:v>32.772450749999997</c:v>
                </c:pt>
                <c:pt idx="1060">
                  <c:v>14.898782797000001</c:v>
                </c:pt>
                <c:pt idx="1061">
                  <c:v>175.18904972000001</c:v>
                </c:pt>
                <c:pt idx="1062">
                  <c:v>173.90173818</c:v>
                </c:pt>
                <c:pt idx="1063">
                  <c:v>106.09237222</c:v>
                </c:pt>
                <c:pt idx="1064">
                  <c:v>111.30804692</c:v>
                </c:pt>
                <c:pt idx="1065">
                  <c:v>261.45328175999998</c:v>
                </c:pt>
                <c:pt idx="1066">
                  <c:v>110.60369609999999</c:v>
                </c:pt>
                <c:pt idx="1067">
                  <c:v>117.0696186</c:v>
                </c:pt>
                <c:pt idx="1068">
                  <c:v>94.499134798</c:v>
                </c:pt>
                <c:pt idx="1069">
                  <c:v>65.337048068000001</c:v>
                </c:pt>
                <c:pt idx="1070">
                  <c:v>152.89424794999999</c:v>
                </c:pt>
                <c:pt idx="1071">
                  <c:v>24.751351160999999</c:v>
                </c:pt>
                <c:pt idx="1072">
                  <c:v>37.123145074</c:v>
                </c:pt>
                <c:pt idx="1073">
                  <c:v>197.91372437000001</c:v>
                </c:pt>
                <c:pt idx="1074">
                  <c:v>213.11459779</c:v>
                </c:pt>
                <c:pt idx="1075">
                  <c:v>88.630545534999996</c:v>
                </c:pt>
                <c:pt idx="1076">
                  <c:v>99.718735952000003</c:v>
                </c:pt>
                <c:pt idx="1077">
                  <c:v>170.79382512999999</c:v>
                </c:pt>
                <c:pt idx="1078">
                  <c:v>152.18169004999999</c:v>
                </c:pt>
                <c:pt idx="1079">
                  <c:v>131.15751159000001</c:v>
                </c:pt>
                <c:pt idx="1080">
                  <c:v>47.973632424999998</c:v>
                </c:pt>
                <c:pt idx="1081">
                  <c:v>83.734952884999998</c:v>
                </c:pt>
                <c:pt idx="1082">
                  <c:v>107.42407526</c:v>
                </c:pt>
                <c:pt idx="1083">
                  <c:v>314.01860730999999</c:v>
                </c:pt>
                <c:pt idx="1084">
                  <c:v>215.55446634</c:v>
                </c:pt>
                <c:pt idx="1085">
                  <c:v>4.0767877477000001</c:v>
                </c:pt>
                <c:pt idx="1086">
                  <c:v>99.718735952000003</c:v>
                </c:pt>
                <c:pt idx="1087">
                  <c:v>7.5423762518000004</c:v>
                </c:pt>
                <c:pt idx="1088">
                  <c:v>257.56917764999997</c:v>
                </c:pt>
                <c:pt idx="1089">
                  <c:v>40.341308310000002</c:v>
                </c:pt>
                <c:pt idx="1090">
                  <c:v>157.96526362</c:v>
                </c:pt>
                <c:pt idx="1091">
                  <c:v>206.36469113999999</c:v>
                </c:pt>
                <c:pt idx="1092">
                  <c:v>82.637946576000004</c:v>
                </c:pt>
                <c:pt idx="1093">
                  <c:v>4.2324612940000002</c:v>
                </c:pt>
                <c:pt idx="1094">
                  <c:v>9.4093314624000008</c:v>
                </c:pt>
                <c:pt idx="1095">
                  <c:v>14.516211438999999</c:v>
                </c:pt>
                <c:pt idx="1096">
                  <c:v>25.555028866000001</c:v>
                </c:pt>
                <c:pt idx="1097">
                  <c:v>18.70749868</c:v>
                </c:pt>
                <c:pt idx="1098">
                  <c:v>35.531339285000001</c:v>
                </c:pt>
                <c:pt idx="1099">
                  <c:v>9.2740551985999993</c:v>
                </c:pt>
                <c:pt idx="1100">
                  <c:v>10.719984888000001</c:v>
                </c:pt>
                <c:pt idx="1101">
                  <c:v>119.07190654999999</c:v>
                </c:pt>
                <c:pt idx="1102">
                  <c:v>5.4289619421999999</c:v>
                </c:pt>
                <c:pt idx="1103">
                  <c:v>6.3817105852999996</c:v>
                </c:pt>
                <c:pt idx="1104">
                  <c:v>5.3248417506000001</c:v>
                </c:pt>
                <c:pt idx="1105">
                  <c:v>28.032963221999999</c:v>
                </c:pt>
                <c:pt idx="1106">
                  <c:v>23.567159139000001</c:v>
                </c:pt>
                <c:pt idx="1107">
                  <c:v>8.1110494725999995</c:v>
                </c:pt>
                <c:pt idx="1108">
                  <c:v>6.1785308532999998</c:v>
                </c:pt>
                <c:pt idx="1109">
                  <c:v>9.6965800054999995</c:v>
                </c:pt>
                <c:pt idx="1110">
                  <c:v>6.8215710762999997</c:v>
                </c:pt>
                <c:pt idx="1111">
                  <c:v>70.725326572</c:v>
                </c:pt>
                <c:pt idx="1112">
                  <c:v>15.987598138999999</c:v>
                </c:pt>
                <c:pt idx="1113">
                  <c:v>9.5781992743999993</c:v>
                </c:pt>
                <c:pt idx="1114">
                  <c:v>7.6849568855000001</c:v>
                </c:pt>
                <c:pt idx="1115">
                  <c:v>7.6286863923999997</c:v>
                </c:pt>
                <c:pt idx="1116">
                  <c:v>21.87854836</c:v>
                </c:pt>
                <c:pt idx="1117">
                  <c:v>12.246858927</c:v>
                </c:pt>
                <c:pt idx="1118">
                  <c:v>16.332055305000001</c:v>
                </c:pt>
                <c:pt idx="1119">
                  <c:v>55.918938867000001</c:v>
                </c:pt>
                <c:pt idx="1120">
                  <c:v>20.646887105000001</c:v>
                </c:pt>
                <c:pt idx="1121">
                  <c:v>9.6812022082000002</c:v>
                </c:pt>
                <c:pt idx="1122">
                  <c:v>30.877228364</c:v>
                </c:pt>
                <c:pt idx="1123">
                  <c:v>11.867552292999999</c:v>
                </c:pt>
                <c:pt idx="1124">
                  <c:v>83.517888012</c:v>
                </c:pt>
                <c:pt idx="1125">
                  <c:v>15.823450976</c:v>
                </c:pt>
                <c:pt idx="1126">
                  <c:v>25.178599122000001</c:v>
                </c:pt>
                <c:pt idx="1127">
                  <c:v>26.192294679</c:v>
                </c:pt>
                <c:pt idx="1128">
                  <c:v>10.523147627</c:v>
                </c:pt>
                <c:pt idx="1129">
                  <c:v>12.049760458</c:v>
                </c:pt>
                <c:pt idx="1130">
                  <c:v>5.7342320457999998</c:v>
                </c:pt>
                <c:pt idx="1131">
                  <c:v>5.1222448143000001</c:v>
                </c:pt>
                <c:pt idx="1132">
                  <c:v>19.362461154999998</c:v>
                </c:pt>
                <c:pt idx="1133">
                  <c:v>32.231122909</c:v>
                </c:pt>
                <c:pt idx="1134">
                  <c:v>40.555425763000002</c:v>
                </c:pt>
                <c:pt idx="1135">
                  <c:v>17.057649436999998</c:v>
                </c:pt>
                <c:pt idx="1136">
                  <c:v>85.860943155000001</c:v>
                </c:pt>
                <c:pt idx="1137">
                  <c:v>6.4069725627</c:v>
                </c:pt>
                <c:pt idx="1138">
                  <c:v>40.719381646999999</c:v>
                </c:pt>
                <c:pt idx="1139">
                  <c:v>8.9640646038000007</c:v>
                </c:pt>
                <c:pt idx="1140">
                  <c:v>22.952981368</c:v>
                </c:pt>
                <c:pt idx="1141">
                  <c:v>20.295701255000001</c:v>
                </c:pt>
                <c:pt idx="1142">
                  <c:v>19.201309572</c:v>
                </c:pt>
                <c:pt idx="1143">
                  <c:v>8.2360383905999992</c:v>
                </c:pt>
                <c:pt idx="1144">
                  <c:v>29.289821948</c:v>
                </c:pt>
                <c:pt idx="1145">
                  <c:v>4.8147188842000004</c:v>
                </c:pt>
                <c:pt idx="1146">
                  <c:v>19.787222880000002</c:v>
                </c:pt>
                <c:pt idx="1147">
                  <c:v>4.9014665852999997</c:v>
                </c:pt>
                <c:pt idx="1148">
                  <c:v>22.782028199999999</c:v>
                </c:pt>
                <c:pt idx="1149">
                  <c:v>975.27345511999999</c:v>
                </c:pt>
                <c:pt idx="1150">
                  <c:v>43.047819881000002</c:v>
                </c:pt>
                <c:pt idx="1151">
                  <c:v>7.4995099685</c:v>
                </c:pt>
                <c:pt idx="1152">
                  <c:v>6.4835999286000003</c:v>
                </c:pt>
                <c:pt idx="1153">
                  <c:v>59.124627160999999</c:v>
                </c:pt>
                <c:pt idx="1154">
                  <c:v>28.336737110000001</c:v>
                </c:pt>
                <c:pt idx="1155">
                  <c:v>9.1360675278999999</c:v>
                </c:pt>
                <c:pt idx="1156">
                  <c:v>5.4714598647999999</c:v>
                </c:pt>
                <c:pt idx="1157">
                  <c:v>8.8680873840000007</c:v>
                </c:pt>
                <c:pt idx="1158">
                  <c:v>9.0469146189000007</c:v>
                </c:pt>
                <c:pt idx="1159">
                  <c:v>50.502946332</c:v>
                </c:pt>
                <c:pt idx="1160">
                  <c:v>110.35688254</c:v>
                </c:pt>
                <c:pt idx="1161">
                  <c:v>3.4496386882999999</c:v>
                </c:pt>
                <c:pt idx="1162">
                  <c:v>7.5475567475999998</c:v>
                </c:pt>
                <c:pt idx="1163">
                  <c:v>69.319961445999994</c:v>
                </c:pt>
                <c:pt idx="1164">
                  <c:v>425.98492748000001</c:v>
                </c:pt>
                <c:pt idx="1165">
                  <c:v>27.349793021</c:v>
                </c:pt>
                <c:pt idx="1166">
                  <c:v>6.1785308532999998</c:v>
                </c:pt>
                <c:pt idx="1167">
                  <c:v>109.92681412</c:v>
                </c:pt>
                <c:pt idx="1168">
                  <c:v>52.165603259999997</c:v>
                </c:pt>
                <c:pt idx="1169">
                  <c:v>11.163702939</c:v>
                </c:pt>
                <c:pt idx="1170">
                  <c:v>7.1872472842999997</c:v>
                </c:pt>
                <c:pt idx="1171">
                  <c:v>9.9799631841000007</c:v>
                </c:pt>
                <c:pt idx="1172">
                  <c:v>25.967466434999999</c:v>
                </c:pt>
                <c:pt idx="1173">
                  <c:v>33.659180818000003</c:v>
                </c:pt>
                <c:pt idx="1174">
                  <c:v>11.875399836</c:v>
                </c:pt>
                <c:pt idx="1175">
                  <c:v>9.6754267673999994</c:v>
                </c:pt>
                <c:pt idx="1176">
                  <c:v>17.523509268000002</c:v>
                </c:pt>
                <c:pt idx="1177">
                  <c:v>10.554037697</c:v>
                </c:pt>
                <c:pt idx="1178">
                  <c:v>14.552319463</c:v>
                </c:pt>
                <c:pt idx="1179">
                  <c:v>22.218825854999999</c:v>
                </c:pt>
                <c:pt idx="1180">
                  <c:v>19.442657919999998</c:v>
                </c:pt>
                <c:pt idx="1181">
                  <c:v>10.395291105</c:v>
                </c:pt>
                <c:pt idx="1182">
                  <c:v>12.84658366</c:v>
                </c:pt>
                <c:pt idx="1183">
                  <c:v>111.79058295999999</c:v>
                </c:pt>
                <c:pt idx="1184">
                  <c:v>14.961047516000001</c:v>
                </c:pt>
                <c:pt idx="1185">
                  <c:v>18.80557426</c:v>
                </c:pt>
                <c:pt idx="1186">
                  <c:v>6.2906709920999999</c:v>
                </c:pt>
                <c:pt idx="1187">
                  <c:v>13.018783077</c:v>
                </c:pt>
                <c:pt idx="1188">
                  <c:v>9.2032477386</c:v>
                </c:pt>
                <c:pt idx="1189">
                  <c:v>145.86886552000001</c:v>
                </c:pt>
                <c:pt idx="1190">
                  <c:v>5.1616536319000001</c:v>
                </c:pt>
                <c:pt idx="1191">
                  <c:v>23.962585270000002</c:v>
                </c:pt>
                <c:pt idx="1192">
                  <c:v>10.58111034</c:v>
                </c:pt>
                <c:pt idx="1193">
                  <c:v>11.056308034000001</c:v>
                </c:pt>
                <c:pt idx="1194">
                  <c:v>9.6947354273999995</c:v>
                </c:pt>
                <c:pt idx="1195">
                  <c:v>13.035907192</c:v>
                </c:pt>
                <c:pt idx="1196">
                  <c:v>12.871031202999999</c:v>
                </c:pt>
                <c:pt idx="1197">
                  <c:v>12.908896077</c:v>
                </c:pt>
                <c:pt idx="1198">
                  <c:v>242.81369878000001</c:v>
                </c:pt>
                <c:pt idx="1199">
                  <c:v>11.418150721</c:v>
                </c:pt>
                <c:pt idx="1200">
                  <c:v>34.288992808000003</c:v>
                </c:pt>
                <c:pt idx="1201">
                  <c:v>33.567864546000003</c:v>
                </c:pt>
                <c:pt idx="1202">
                  <c:v>11.652162448</c:v>
                </c:pt>
                <c:pt idx="1203">
                  <c:v>9.3721471602000008</c:v>
                </c:pt>
                <c:pt idx="1204">
                  <c:v>16.201751276</c:v>
                </c:pt>
                <c:pt idx="1205">
                  <c:v>7.1812475613000002</c:v>
                </c:pt>
                <c:pt idx="1206">
                  <c:v>68.104634594000004</c:v>
                </c:pt>
                <c:pt idx="1207">
                  <c:v>9.4300579988000006</c:v>
                </c:pt>
                <c:pt idx="1208">
                  <c:v>47.488064618999999</c:v>
                </c:pt>
                <c:pt idx="1209">
                  <c:v>8.0908736114999993</c:v>
                </c:pt>
                <c:pt idx="1210">
                  <c:v>27.166210849999999</c:v>
                </c:pt>
                <c:pt idx="1211">
                  <c:v>42.879768654999999</c:v>
                </c:pt>
                <c:pt idx="1212">
                  <c:v>31.075417776999998</c:v>
                </c:pt>
                <c:pt idx="1213">
                  <c:v>28.848045407000001</c:v>
                </c:pt>
                <c:pt idx="1214">
                  <c:v>7.1761623715000002</c:v>
                </c:pt>
                <c:pt idx="1215">
                  <c:v>8.5233421302999997</c:v>
                </c:pt>
                <c:pt idx="1216">
                  <c:v>9.1319592128</c:v>
                </c:pt>
                <c:pt idx="1217">
                  <c:v>574.33343723999997</c:v>
                </c:pt>
                <c:pt idx="1218">
                  <c:v>108.37331189</c:v>
                </c:pt>
                <c:pt idx="1219">
                  <c:v>22.388360745</c:v>
                </c:pt>
                <c:pt idx="1220">
                  <c:v>55.870023179</c:v>
                </c:pt>
                <c:pt idx="1221">
                  <c:v>47.488064618999999</c:v>
                </c:pt>
                <c:pt idx="1222">
                  <c:v>39.926747898000002</c:v>
                </c:pt>
                <c:pt idx="1223">
                  <c:v>13.433594131</c:v>
                </c:pt>
                <c:pt idx="1224">
                  <c:v>14.458401859</c:v>
                </c:pt>
                <c:pt idx="1225">
                  <c:v>96.516051368999996</c:v>
                </c:pt>
                <c:pt idx="1226">
                  <c:v>15.404123302</c:v>
                </c:pt>
                <c:pt idx="1227">
                  <c:v>94.529868753000002</c:v>
                </c:pt>
                <c:pt idx="1228">
                  <c:v>11.775272187000001</c:v>
                </c:pt>
                <c:pt idx="1229">
                  <c:v>21.007358703000001</c:v>
                </c:pt>
                <c:pt idx="1230">
                  <c:v>27.430907078000001</c:v>
                </c:pt>
                <c:pt idx="1231">
                  <c:v>8.5292495195000004</c:v>
                </c:pt>
                <c:pt idx="1232">
                  <c:v>8.5649393581000002</c:v>
                </c:pt>
                <c:pt idx="1233">
                  <c:v>12.389243030999999</c:v>
                </c:pt>
                <c:pt idx="1234">
                  <c:v>33.440766650999997</c:v>
                </c:pt>
                <c:pt idx="1235">
                  <c:v>8.3525730091000003</c:v>
                </c:pt>
                <c:pt idx="1236">
                  <c:v>4.6695185387000002</c:v>
                </c:pt>
                <c:pt idx="1237">
                  <c:v>22.956476765000001</c:v>
                </c:pt>
                <c:pt idx="1238">
                  <c:v>88.315901701000001</c:v>
                </c:pt>
                <c:pt idx="1239">
                  <c:v>3.6831490936</c:v>
                </c:pt>
                <c:pt idx="1240">
                  <c:v>32.105959136000003</c:v>
                </c:pt>
                <c:pt idx="1241">
                  <c:v>8.8255623818999993</c:v>
                </c:pt>
                <c:pt idx="1242">
                  <c:v>3.2017604512000002</c:v>
                </c:pt>
                <c:pt idx="1243">
                  <c:v>63.323413489000004</c:v>
                </c:pt>
                <c:pt idx="1244">
                  <c:v>24.012161532</c:v>
                </c:pt>
                <c:pt idx="1245">
                  <c:v>29.178039728000002</c:v>
                </c:pt>
                <c:pt idx="1246">
                  <c:v>11.27505493</c:v>
                </c:pt>
                <c:pt idx="1247">
                  <c:v>22.481611314999999</c:v>
                </c:pt>
                <c:pt idx="1248">
                  <c:v>15.119971593000001</c:v>
                </c:pt>
                <c:pt idx="1249">
                  <c:v>11.354986535</c:v>
                </c:pt>
                <c:pt idx="1250">
                  <c:v>7.6068128134000004</c:v>
                </c:pt>
                <c:pt idx="1251">
                  <c:v>19.106165115</c:v>
                </c:pt>
                <c:pt idx="1252">
                  <c:v>72.689725823000003</c:v>
                </c:pt>
                <c:pt idx="1253">
                  <c:v>18.680607872</c:v>
                </c:pt>
                <c:pt idx="1254">
                  <c:v>129.49208809999999</c:v>
                </c:pt>
                <c:pt idx="1255">
                  <c:v>104.43407249000001</c:v>
                </c:pt>
                <c:pt idx="1256">
                  <c:v>14.414559363</c:v>
                </c:pt>
                <c:pt idx="1257">
                  <c:v>19.513706337999999</c:v>
                </c:pt>
                <c:pt idx="1258">
                  <c:v>33.628089052999997</c:v>
                </c:pt>
                <c:pt idx="1259">
                  <c:v>19.849169406000001</c:v>
                </c:pt>
                <c:pt idx="1260">
                  <c:v>101.17963974</c:v>
                </c:pt>
                <c:pt idx="1261">
                  <c:v>8.6490432893999998</c:v>
                </c:pt>
                <c:pt idx="1262">
                  <c:v>6.7780919058000002</c:v>
                </c:pt>
                <c:pt idx="1263">
                  <c:v>27.035844238999999</c:v>
                </c:pt>
                <c:pt idx="1264">
                  <c:v>30.955699231000001</c:v>
                </c:pt>
                <c:pt idx="1265">
                  <c:v>7.2077100203000004</c:v>
                </c:pt>
                <c:pt idx="1266">
                  <c:v>10.256976847000001</c:v>
                </c:pt>
                <c:pt idx="1267">
                  <c:v>35.933046255000001</c:v>
                </c:pt>
                <c:pt idx="1268">
                  <c:v>24.012161532</c:v>
                </c:pt>
                <c:pt idx="1269">
                  <c:v>6.2021058682000003</c:v>
                </c:pt>
                <c:pt idx="1270">
                  <c:v>29.722003867000002</c:v>
                </c:pt>
                <c:pt idx="1271">
                  <c:v>30.916301595</c:v>
                </c:pt>
                <c:pt idx="1272">
                  <c:v>6.3460831334999996</c:v>
                </c:pt>
                <c:pt idx="1273">
                  <c:v>75.302376628999994</c:v>
                </c:pt>
                <c:pt idx="1274">
                  <c:v>128.50624528</c:v>
                </c:pt>
                <c:pt idx="1275">
                  <c:v>18.680607872</c:v>
                </c:pt>
                <c:pt idx="1276">
                  <c:v>13.024424658999999</c:v>
                </c:pt>
                <c:pt idx="1277">
                  <c:v>20.032462636999998</c:v>
                </c:pt>
                <c:pt idx="1278">
                  <c:v>18.41831651</c:v>
                </c:pt>
                <c:pt idx="1279">
                  <c:v>15.119971593000001</c:v>
                </c:pt>
                <c:pt idx="1280">
                  <c:v>19.897581984999999</c:v>
                </c:pt>
                <c:pt idx="1281">
                  <c:v>12.191460759</c:v>
                </c:pt>
                <c:pt idx="1282">
                  <c:v>13.753844595</c:v>
                </c:pt>
                <c:pt idx="1283">
                  <c:v>7.0946262560999998</c:v>
                </c:pt>
                <c:pt idx="1284">
                  <c:v>14.991858948000001</c:v>
                </c:pt>
                <c:pt idx="1285">
                  <c:v>8.0765810758000001</c:v>
                </c:pt>
                <c:pt idx="1286">
                  <c:v>7.7931912065000004</c:v>
                </c:pt>
                <c:pt idx="1287">
                  <c:v>6.7391714440000001</c:v>
                </c:pt>
                <c:pt idx="1288">
                  <c:v>128.03919117999999</c:v>
                </c:pt>
                <c:pt idx="1289">
                  <c:v>106.49899403000001</c:v>
                </c:pt>
                <c:pt idx="1290">
                  <c:v>7.3842230792999999</c:v>
                </c:pt>
                <c:pt idx="1291">
                  <c:v>11.193011837</c:v>
                </c:pt>
                <c:pt idx="1292">
                  <c:v>10.804873764</c:v>
                </c:pt>
                <c:pt idx="1293">
                  <c:v>14.374282198</c:v>
                </c:pt>
                <c:pt idx="1294">
                  <c:v>40.552336304000001</c:v>
                </c:pt>
                <c:pt idx="1295">
                  <c:v>7.5599789275999996</c:v>
                </c:pt>
                <c:pt idx="1296">
                  <c:v>139.30169505000001</c:v>
                </c:pt>
                <c:pt idx="1297">
                  <c:v>52.406307884999997</c:v>
                </c:pt>
                <c:pt idx="1298">
                  <c:v>14.258815333999999</c:v>
                </c:pt>
                <c:pt idx="1299">
                  <c:v>13.460924449</c:v>
                </c:pt>
                <c:pt idx="1300">
                  <c:v>3.0476706547000001</c:v>
                </c:pt>
                <c:pt idx="1301">
                  <c:v>43.719439211999997</c:v>
                </c:pt>
                <c:pt idx="1302">
                  <c:v>21.42459612</c:v>
                </c:pt>
                <c:pt idx="1303">
                  <c:v>13.072661481000001</c:v>
                </c:pt>
                <c:pt idx="1304">
                  <c:v>33.628089052999997</c:v>
                </c:pt>
                <c:pt idx="1305">
                  <c:v>46.064106611</c:v>
                </c:pt>
                <c:pt idx="1306">
                  <c:v>22.287373224</c:v>
                </c:pt>
                <c:pt idx="1307">
                  <c:v>17.988667</c:v>
                </c:pt>
                <c:pt idx="1308">
                  <c:v>8.9449825336999993</c:v>
                </c:pt>
                <c:pt idx="1309">
                  <c:v>20.308171180999999</c:v>
                </c:pt>
                <c:pt idx="1310">
                  <c:v>12.817026390000001</c:v>
                </c:pt>
                <c:pt idx="1311">
                  <c:v>11.991623402</c:v>
                </c:pt>
                <c:pt idx="1312">
                  <c:v>24.126866498999998</c:v>
                </c:pt>
                <c:pt idx="1313">
                  <c:v>65.056241298000003</c:v>
                </c:pt>
                <c:pt idx="1314">
                  <c:v>84.915497482999996</c:v>
                </c:pt>
                <c:pt idx="1315">
                  <c:v>72.566172249000005</c:v>
                </c:pt>
                <c:pt idx="1316">
                  <c:v>7.4164811227999996</c:v>
                </c:pt>
                <c:pt idx="1317">
                  <c:v>13.599030869</c:v>
                </c:pt>
                <c:pt idx="1318">
                  <c:v>16.042646864999998</c:v>
                </c:pt>
                <c:pt idx="1319">
                  <c:v>32.462441992999999</c:v>
                </c:pt>
                <c:pt idx="1320">
                  <c:v>9.9846307774999996</c:v>
                </c:pt>
                <c:pt idx="1321">
                  <c:v>10.757640092000001</c:v>
                </c:pt>
                <c:pt idx="1322">
                  <c:v>21.430001514000001</c:v>
                </c:pt>
                <c:pt idx="1323">
                  <c:v>33.071801770999997</c:v>
                </c:pt>
                <c:pt idx="1324">
                  <c:v>11.227970116</c:v>
                </c:pt>
                <c:pt idx="1325">
                  <c:v>5.2129636798999996</c:v>
                </c:pt>
                <c:pt idx="1326">
                  <c:v>180.20726378000001</c:v>
                </c:pt>
                <c:pt idx="1327">
                  <c:v>8.7701328868000008</c:v>
                </c:pt>
                <c:pt idx="1328">
                  <c:v>8.6811390786999993</c:v>
                </c:pt>
                <c:pt idx="1329">
                  <c:v>24.266824402000001</c:v>
                </c:pt>
                <c:pt idx="1330">
                  <c:v>16.340842381000002</c:v>
                </c:pt>
                <c:pt idx="1331">
                  <c:v>15.489311756999999</c:v>
                </c:pt>
                <c:pt idx="1332">
                  <c:v>29.818976726999999</c:v>
                </c:pt>
                <c:pt idx="1333">
                  <c:v>25.646438101000001</c:v>
                </c:pt>
                <c:pt idx="1334">
                  <c:v>48.314645569</c:v>
                </c:pt>
                <c:pt idx="1335">
                  <c:v>35.731845776999997</c:v>
                </c:pt>
                <c:pt idx="1336">
                  <c:v>4.1020298907999999</c:v>
                </c:pt>
                <c:pt idx="1337">
                  <c:v>4.5752895239000004</c:v>
                </c:pt>
                <c:pt idx="1338">
                  <c:v>15.912152427000001</c:v>
                </c:pt>
                <c:pt idx="1339">
                  <c:v>10.306352926000001</c:v>
                </c:pt>
                <c:pt idx="1340">
                  <c:v>2.619187986</c:v>
                </c:pt>
                <c:pt idx="1341">
                  <c:v>17.927437320999999</c:v>
                </c:pt>
                <c:pt idx="1342">
                  <c:v>22.287373224</c:v>
                </c:pt>
                <c:pt idx="1343">
                  <c:v>23.107815223999999</c:v>
                </c:pt>
                <c:pt idx="1344">
                  <c:v>15.324062119000001</c:v>
                </c:pt>
                <c:pt idx="1345">
                  <c:v>4.7579055798000001</c:v>
                </c:pt>
                <c:pt idx="1346">
                  <c:v>145.87105374000001</c:v>
                </c:pt>
                <c:pt idx="1347">
                  <c:v>15.235315826000001</c:v>
                </c:pt>
                <c:pt idx="1348">
                  <c:v>5.8388828480999999</c:v>
                </c:pt>
                <c:pt idx="1349">
                  <c:v>16.721011004000001</c:v>
                </c:pt>
                <c:pt idx="1350">
                  <c:v>8.3380221768999991</c:v>
                </c:pt>
                <c:pt idx="1351">
                  <c:v>8.4861823571000006</c:v>
                </c:pt>
                <c:pt idx="1352">
                  <c:v>37.190629067000003</c:v>
                </c:pt>
                <c:pt idx="1353">
                  <c:v>30.452950558000001</c:v>
                </c:pt>
                <c:pt idx="1354">
                  <c:v>8.1482359296000002</c:v>
                </c:pt>
                <c:pt idx="1355">
                  <c:v>23.936135752999999</c:v>
                </c:pt>
                <c:pt idx="1356">
                  <c:v>9.7203823231000008</c:v>
                </c:pt>
                <c:pt idx="1357">
                  <c:v>9.3677912930999998</c:v>
                </c:pt>
                <c:pt idx="1358">
                  <c:v>14.635069986</c:v>
                </c:pt>
                <c:pt idx="1359">
                  <c:v>26.109242611999999</c:v>
                </c:pt>
                <c:pt idx="1360">
                  <c:v>33.059876529</c:v>
                </c:pt>
                <c:pt idx="1361">
                  <c:v>79.380177967999998</c:v>
                </c:pt>
                <c:pt idx="1362">
                  <c:v>20.798308842000001</c:v>
                </c:pt>
                <c:pt idx="1363">
                  <c:v>9.5560183860999999</c:v>
                </c:pt>
                <c:pt idx="1364">
                  <c:v>16.461672463999999</c:v>
                </c:pt>
                <c:pt idx="1365">
                  <c:v>18.817476389999999</c:v>
                </c:pt>
                <c:pt idx="1366">
                  <c:v>26.800579657</c:v>
                </c:pt>
                <c:pt idx="1367">
                  <c:v>7.5136836027999996</c:v>
                </c:pt>
                <c:pt idx="1368">
                  <c:v>6.8779002127000002</c:v>
                </c:pt>
                <c:pt idx="1369">
                  <c:v>22.027958206000001</c:v>
                </c:pt>
                <c:pt idx="1370">
                  <c:v>33.529441218999999</c:v>
                </c:pt>
                <c:pt idx="1371">
                  <c:v>15.412046352000001</c:v>
                </c:pt>
                <c:pt idx="1372">
                  <c:v>8.6577468250000003</c:v>
                </c:pt>
                <c:pt idx="1373">
                  <c:v>13.715064191</c:v>
                </c:pt>
                <c:pt idx="1374">
                  <c:v>7.3276347687000003</c:v>
                </c:pt>
                <c:pt idx="1375">
                  <c:v>40.002066564000003</c:v>
                </c:pt>
                <c:pt idx="1376">
                  <c:v>22.676314907999998</c:v>
                </c:pt>
                <c:pt idx="1377">
                  <c:v>26.800579657</c:v>
                </c:pt>
                <c:pt idx="1378">
                  <c:v>15.030890614</c:v>
                </c:pt>
                <c:pt idx="1379">
                  <c:v>6.7938151169000003</c:v>
                </c:pt>
                <c:pt idx="1380">
                  <c:v>11.002572195999999</c:v>
                </c:pt>
                <c:pt idx="1381">
                  <c:v>11.097090365</c:v>
                </c:pt>
                <c:pt idx="1382">
                  <c:v>42.472552114000003</c:v>
                </c:pt>
                <c:pt idx="1383">
                  <c:v>59.656124964</c:v>
                </c:pt>
                <c:pt idx="1384">
                  <c:v>10.930510164999999</c:v>
                </c:pt>
                <c:pt idx="1385">
                  <c:v>34.338675422000001</c:v>
                </c:pt>
                <c:pt idx="1386">
                  <c:v>6.7581792367000002</c:v>
                </c:pt>
                <c:pt idx="1387">
                  <c:v>10.351130286</c:v>
                </c:pt>
                <c:pt idx="1388">
                  <c:v>15.058379156000001</c:v>
                </c:pt>
                <c:pt idx="1389">
                  <c:v>7.0132943017000002</c:v>
                </c:pt>
                <c:pt idx="1390">
                  <c:v>13.133879026000001</c:v>
                </c:pt>
                <c:pt idx="1391">
                  <c:v>105.28691842000001</c:v>
                </c:pt>
                <c:pt idx="1392">
                  <c:v>19.950296272999999</c:v>
                </c:pt>
                <c:pt idx="1393">
                  <c:v>5.2888296577</c:v>
                </c:pt>
                <c:pt idx="1394">
                  <c:v>33.036039801999998</c:v>
                </c:pt>
                <c:pt idx="1395">
                  <c:v>19.911918678999999</c:v>
                </c:pt>
                <c:pt idx="1396">
                  <c:v>21.151850696</c:v>
                </c:pt>
                <c:pt idx="1397">
                  <c:v>85.232744608999994</c:v>
                </c:pt>
                <c:pt idx="1398">
                  <c:v>25.463680857</c:v>
                </c:pt>
                <c:pt idx="1399">
                  <c:v>38.752579494000003</c:v>
                </c:pt>
                <c:pt idx="1400">
                  <c:v>29.187920327</c:v>
                </c:pt>
                <c:pt idx="1401">
                  <c:v>11.913340810999999</c:v>
                </c:pt>
                <c:pt idx="1402">
                  <c:v>16.390207783000001</c:v>
                </c:pt>
                <c:pt idx="1403">
                  <c:v>65.797095436999996</c:v>
                </c:pt>
                <c:pt idx="1404">
                  <c:v>5.4722314313</c:v>
                </c:pt>
                <c:pt idx="1405">
                  <c:v>17.800629865000001</c:v>
                </c:pt>
                <c:pt idx="1406">
                  <c:v>5.8388828480999999</c:v>
                </c:pt>
                <c:pt idx="1407">
                  <c:v>12.636892139</c:v>
                </c:pt>
                <c:pt idx="1408">
                  <c:v>68.790828887000004</c:v>
                </c:pt>
                <c:pt idx="1409">
                  <c:v>28.429289819000001</c:v>
                </c:pt>
                <c:pt idx="1410">
                  <c:v>36.428892865999998</c:v>
                </c:pt>
                <c:pt idx="1411">
                  <c:v>9.3677912930999998</c:v>
                </c:pt>
                <c:pt idx="1412">
                  <c:v>37.681001719000001</c:v>
                </c:pt>
                <c:pt idx="1413">
                  <c:v>39.867219138000003</c:v>
                </c:pt>
                <c:pt idx="1414">
                  <c:v>136.91780951999999</c:v>
                </c:pt>
                <c:pt idx="1415">
                  <c:v>187.1356122</c:v>
                </c:pt>
                <c:pt idx="1416">
                  <c:v>8.8811131173</c:v>
                </c:pt>
                <c:pt idx="1417">
                  <c:v>6.5439513167000003</c:v>
                </c:pt>
                <c:pt idx="1418">
                  <c:v>10.747984392999999</c:v>
                </c:pt>
                <c:pt idx="1419">
                  <c:v>21.556723994999999</c:v>
                </c:pt>
                <c:pt idx="1420">
                  <c:v>9.0971675984000004</c:v>
                </c:pt>
                <c:pt idx="1421">
                  <c:v>5.6206824202999996</c:v>
                </c:pt>
                <c:pt idx="1422">
                  <c:v>20.532904091999999</c:v>
                </c:pt>
                <c:pt idx="1423">
                  <c:v>8.4657232013999995</c:v>
                </c:pt>
                <c:pt idx="1424">
                  <c:v>8.0089193239000007</c:v>
                </c:pt>
                <c:pt idx="1425">
                  <c:v>21.663506685000002</c:v>
                </c:pt>
                <c:pt idx="1426">
                  <c:v>24.387310083999999</c:v>
                </c:pt>
                <c:pt idx="1427">
                  <c:v>103.67844289999999</c:v>
                </c:pt>
                <c:pt idx="1428">
                  <c:v>7.0132943017000002</c:v>
                </c:pt>
                <c:pt idx="1429">
                  <c:v>8.6577468250000003</c:v>
                </c:pt>
                <c:pt idx="1430">
                  <c:v>50.921565076999997</c:v>
                </c:pt>
                <c:pt idx="1431">
                  <c:v>8.3966069396999998</c:v>
                </c:pt>
                <c:pt idx="1432">
                  <c:v>18.822425261999999</c:v>
                </c:pt>
                <c:pt idx="1433">
                  <c:v>11.206490541999999</c:v>
                </c:pt>
                <c:pt idx="1434">
                  <c:v>116.30644753999999</c:v>
                </c:pt>
                <c:pt idx="1435">
                  <c:v>26.819956127000001</c:v>
                </c:pt>
                <c:pt idx="1436">
                  <c:v>73.144743292000001</c:v>
                </c:pt>
                <c:pt idx="1437">
                  <c:v>49.208804417000003</c:v>
                </c:pt>
                <c:pt idx="1438">
                  <c:v>139.26826449999999</c:v>
                </c:pt>
                <c:pt idx="1439">
                  <c:v>62.412092655000002</c:v>
                </c:pt>
                <c:pt idx="1440">
                  <c:v>110.90118189</c:v>
                </c:pt>
                <c:pt idx="1441">
                  <c:v>8.3266428133999995</c:v>
                </c:pt>
                <c:pt idx="1442">
                  <c:v>33.369065012999997</c:v>
                </c:pt>
                <c:pt idx="1443">
                  <c:v>9.3255523451000002</c:v>
                </c:pt>
                <c:pt idx="1444">
                  <c:v>25.867272479</c:v>
                </c:pt>
                <c:pt idx="1445">
                  <c:v>10.719453072</c:v>
                </c:pt>
                <c:pt idx="1446">
                  <c:v>22.11328039</c:v>
                </c:pt>
                <c:pt idx="1447">
                  <c:v>11.857981943</c:v>
                </c:pt>
                <c:pt idx="1448">
                  <c:v>15.116462649000001</c:v>
                </c:pt>
                <c:pt idx="1449">
                  <c:v>13.965905983000001</c:v>
                </c:pt>
                <c:pt idx="1450">
                  <c:v>25.099933771</c:v>
                </c:pt>
                <c:pt idx="1451">
                  <c:v>13.847626471</c:v>
                </c:pt>
                <c:pt idx="1452">
                  <c:v>5.2677412182000003</c:v>
                </c:pt>
                <c:pt idx="1453">
                  <c:v>12.889125647</c:v>
                </c:pt>
                <c:pt idx="1454">
                  <c:v>18.094391927</c:v>
                </c:pt>
                <c:pt idx="1455">
                  <c:v>53.619745432000002</c:v>
                </c:pt>
                <c:pt idx="1456">
                  <c:v>25.095839284</c:v>
                </c:pt>
                <c:pt idx="1457">
                  <c:v>30.254547862999999</c:v>
                </c:pt>
                <c:pt idx="1458">
                  <c:v>25.095839284</c:v>
                </c:pt>
                <c:pt idx="1459">
                  <c:v>65.797095436999996</c:v>
                </c:pt>
                <c:pt idx="1460">
                  <c:v>15.929529619</c:v>
                </c:pt>
                <c:pt idx="1461">
                  <c:v>10.146690285</c:v>
                </c:pt>
                <c:pt idx="1462">
                  <c:v>12.97959215</c:v>
                </c:pt>
                <c:pt idx="1463">
                  <c:v>14.616716946</c:v>
                </c:pt>
                <c:pt idx="1464">
                  <c:v>27.360260937</c:v>
                </c:pt>
                <c:pt idx="1465">
                  <c:v>23.730744993999998</c:v>
                </c:pt>
                <c:pt idx="1466">
                  <c:v>18.544888859</c:v>
                </c:pt>
                <c:pt idx="1467">
                  <c:v>22.705621045000001</c:v>
                </c:pt>
                <c:pt idx="1468">
                  <c:v>9.9150215995999993</c:v>
                </c:pt>
                <c:pt idx="1469">
                  <c:v>4.4104283873999997</c:v>
                </c:pt>
                <c:pt idx="1470">
                  <c:v>52.465846120000002</c:v>
                </c:pt>
                <c:pt idx="1471">
                  <c:v>24.136236522000001</c:v>
                </c:pt>
                <c:pt idx="1472">
                  <c:v>5.4722314313</c:v>
                </c:pt>
                <c:pt idx="1473">
                  <c:v>37.065151155000002</c:v>
                </c:pt>
                <c:pt idx="1474">
                  <c:v>10.071451501</c:v>
                </c:pt>
                <c:pt idx="1475">
                  <c:v>34.722902316000003</c:v>
                </c:pt>
                <c:pt idx="1476">
                  <c:v>6.5439513167000003</c:v>
                </c:pt>
                <c:pt idx="1477">
                  <c:v>30.745183058999999</c:v>
                </c:pt>
                <c:pt idx="1478">
                  <c:v>24.93875233</c:v>
                </c:pt>
                <c:pt idx="1479">
                  <c:v>24.269959032999999</c:v>
                </c:pt>
                <c:pt idx="1480">
                  <c:v>10.683893230000001</c:v>
                </c:pt>
                <c:pt idx="1481">
                  <c:v>8.9363441041999998</c:v>
                </c:pt>
                <c:pt idx="1482">
                  <c:v>15.147446391000001</c:v>
                </c:pt>
                <c:pt idx="1483">
                  <c:v>40.354546401</c:v>
                </c:pt>
                <c:pt idx="1484">
                  <c:v>8.0063346622000005</c:v>
                </c:pt>
                <c:pt idx="1485">
                  <c:v>7.3740685893000002</c:v>
                </c:pt>
                <c:pt idx="1486">
                  <c:v>35.290466051999999</c:v>
                </c:pt>
                <c:pt idx="1487">
                  <c:v>15.026916503000001</c:v>
                </c:pt>
                <c:pt idx="1488">
                  <c:v>12.241241047999999</c:v>
                </c:pt>
                <c:pt idx="1489">
                  <c:v>7.1581658001999999</c:v>
                </c:pt>
                <c:pt idx="1490">
                  <c:v>7.7272249561999997</c:v>
                </c:pt>
                <c:pt idx="1491">
                  <c:v>16.795498841000001</c:v>
                </c:pt>
                <c:pt idx="1492">
                  <c:v>12.303122567000001</c:v>
                </c:pt>
                <c:pt idx="1493">
                  <c:v>6.5145970244000004</c:v>
                </c:pt>
                <c:pt idx="1494">
                  <c:v>8.6712850532000001</c:v>
                </c:pt>
                <c:pt idx="1495">
                  <c:v>10.843351877</c:v>
                </c:pt>
                <c:pt idx="1496">
                  <c:v>20.558187531000002</c:v>
                </c:pt>
                <c:pt idx="1497">
                  <c:v>14.679277627999999</c:v>
                </c:pt>
                <c:pt idx="1498">
                  <c:v>17.459320391999999</c:v>
                </c:pt>
                <c:pt idx="1499">
                  <c:v>7.0751903145000004</c:v>
                </c:pt>
                <c:pt idx="1500">
                  <c:v>19.249716212999999</c:v>
                </c:pt>
                <c:pt idx="1501">
                  <c:v>40.378037931999998</c:v>
                </c:pt>
                <c:pt idx="1502">
                  <c:v>15.471446126</c:v>
                </c:pt>
                <c:pt idx="1503">
                  <c:v>11.335853373000001</c:v>
                </c:pt>
                <c:pt idx="1504">
                  <c:v>27.198299121000002</c:v>
                </c:pt>
                <c:pt idx="1505">
                  <c:v>6.0054741876</c:v>
                </c:pt>
                <c:pt idx="1506">
                  <c:v>19.402494305000001</c:v>
                </c:pt>
                <c:pt idx="1507">
                  <c:v>41.764540263000001</c:v>
                </c:pt>
                <c:pt idx="1508">
                  <c:v>12.614142599999999</c:v>
                </c:pt>
                <c:pt idx="1509">
                  <c:v>13.301338556999999</c:v>
                </c:pt>
                <c:pt idx="1510">
                  <c:v>17.550568178999999</c:v>
                </c:pt>
                <c:pt idx="1511">
                  <c:v>43.185484572999997</c:v>
                </c:pt>
                <c:pt idx="1512">
                  <c:v>9.0437338438000001</c:v>
                </c:pt>
                <c:pt idx="1513">
                  <c:v>16.531378978999999</c:v>
                </c:pt>
                <c:pt idx="1514">
                  <c:v>9.4222414871000009</c:v>
                </c:pt>
                <c:pt idx="1515">
                  <c:v>5.5849982066999999</c:v>
                </c:pt>
                <c:pt idx="1516">
                  <c:v>7.3731413978999996</c:v>
                </c:pt>
                <c:pt idx="1517">
                  <c:v>9.3501044203999992</c:v>
                </c:pt>
                <c:pt idx="1518">
                  <c:v>5.3564047969999997</c:v>
                </c:pt>
                <c:pt idx="1519">
                  <c:v>35.290466051999999</c:v>
                </c:pt>
                <c:pt idx="1520">
                  <c:v>19.858334649</c:v>
                </c:pt>
                <c:pt idx="1521">
                  <c:v>5.1858658922999998</c:v>
                </c:pt>
                <c:pt idx="1522">
                  <c:v>54.181045943999997</c:v>
                </c:pt>
                <c:pt idx="1523">
                  <c:v>9.2702359117000004</c:v>
                </c:pt>
                <c:pt idx="1524">
                  <c:v>29.339265953000002</c:v>
                </c:pt>
                <c:pt idx="1525">
                  <c:v>12.855067845000001</c:v>
                </c:pt>
                <c:pt idx="1526">
                  <c:v>14.934628141999999</c:v>
                </c:pt>
                <c:pt idx="1527">
                  <c:v>246.39437211000001</c:v>
                </c:pt>
                <c:pt idx="1528">
                  <c:v>26.993948782</c:v>
                </c:pt>
                <c:pt idx="1529">
                  <c:v>11.220425899</c:v>
                </c:pt>
                <c:pt idx="1530">
                  <c:v>12.607156659999999</c:v>
                </c:pt>
                <c:pt idx="1531">
                  <c:v>19.228769165999999</c:v>
                </c:pt>
                <c:pt idx="1532">
                  <c:v>119.47073648</c:v>
                </c:pt>
                <c:pt idx="1533">
                  <c:v>10.146506382</c:v>
                </c:pt>
                <c:pt idx="1534">
                  <c:v>13.959470177</c:v>
                </c:pt>
                <c:pt idx="1535">
                  <c:v>8.1079924234000007</c:v>
                </c:pt>
                <c:pt idx="1536">
                  <c:v>12.553845512000001</c:v>
                </c:pt>
                <c:pt idx="1537">
                  <c:v>18.644262742999999</c:v>
                </c:pt>
                <c:pt idx="1538">
                  <c:v>11.916614664000001</c:v>
                </c:pt>
                <c:pt idx="1539">
                  <c:v>134.59394358</c:v>
                </c:pt>
                <c:pt idx="1540">
                  <c:v>7.4347976158</c:v>
                </c:pt>
                <c:pt idx="1541">
                  <c:v>99.283003668999996</c:v>
                </c:pt>
                <c:pt idx="1542">
                  <c:v>14.710549608999999</c:v>
                </c:pt>
                <c:pt idx="1543">
                  <c:v>40.378037931999998</c:v>
                </c:pt>
                <c:pt idx="1544">
                  <c:v>3.3921443505000002</c:v>
                </c:pt>
                <c:pt idx="1545">
                  <c:v>6.1535164180999997</c:v>
                </c:pt>
                <c:pt idx="1546">
                  <c:v>8.2236125458</c:v>
                </c:pt>
                <c:pt idx="1547">
                  <c:v>16.314633658000002</c:v>
                </c:pt>
                <c:pt idx="1548">
                  <c:v>29.288225145999998</c:v>
                </c:pt>
                <c:pt idx="1549">
                  <c:v>9.8390532362999998</c:v>
                </c:pt>
                <c:pt idx="1550">
                  <c:v>35.401628095</c:v>
                </c:pt>
                <c:pt idx="1551">
                  <c:v>34.828190356999997</c:v>
                </c:pt>
                <c:pt idx="1552">
                  <c:v>13.558582669</c:v>
                </c:pt>
                <c:pt idx="1553">
                  <c:v>26.567274093000002</c:v>
                </c:pt>
                <c:pt idx="1554">
                  <c:v>22.397851783</c:v>
                </c:pt>
                <c:pt idx="1555">
                  <c:v>19.882890128</c:v>
                </c:pt>
                <c:pt idx="1556">
                  <c:v>58.211145940000002</c:v>
                </c:pt>
                <c:pt idx="1557">
                  <c:v>12.094934673999999</c:v>
                </c:pt>
                <c:pt idx="1558">
                  <c:v>8.9298015923000005</c:v>
                </c:pt>
                <c:pt idx="1559">
                  <c:v>14.289683968</c:v>
                </c:pt>
                <c:pt idx="1560">
                  <c:v>5.5991227898</c:v>
                </c:pt>
                <c:pt idx="1561">
                  <c:v>1.9297834929</c:v>
                </c:pt>
                <c:pt idx="1562">
                  <c:v>16.639834695000001</c:v>
                </c:pt>
                <c:pt idx="1563">
                  <c:v>23.912904854000001</c:v>
                </c:pt>
                <c:pt idx="1564">
                  <c:v>8.8070488820000001</c:v>
                </c:pt>
                <c:pt idx="1565">
                  <c:v>14.013189388000001</c:v>
                </c:pt>
                <c:pt idx="1566">
                  <c:v>27.578251742999999</c:v>
                </c:pt>
                <c:pt idx="1567">
                  <c:v>8.8883172990000006</c:v>
                </c:pt>
                <c:pt idx="1568">
                  <c:v>10.736608564000001</c:v>
                </c:pt>
                <c:pt idx="1569">
                  <c:v>4.4982334899999996</c:v>
                </c:pt>
                <c:pt idx="1570">
                  <c:v>15.230755851</c:v>
                </c:pt>
                <c:pt idx="1571">
                  <c:v>13.398286443</c:v>
                </c:pt>
                <c:pt idx="1572">
                  <c:v>29.107799314000001</c:v>
                </c:pt>
                <c:pt idx="1573">
                  <c:v>10.475417402</c:v>
                </c:pt>
                <c:pt idx="1574">
                  <c:v>12.199383671</c:v>
                </c:pt>
                <c:pt idx="1575">
                  <c:v>21.726608828</c:v>
                </c:pt>
                <c:pt idx="1576">
                  <c:v>18.316738173000001</c:v>
                </c:pt>
                <c:pt idx="1577">
                  <c:v>8.2043716551999992</c:v>
                </c:pt>
                <c:pt idx="1578">
                  <c:v>12.414976555000001</c:v>
                </c:pt>
                <c:pt idx="1579">
                  <c:v>20.319616728</c:v>
                </c:pt>
                <c:pt idx="1580">
                  <c:v>23.886048109000001</c:v>
                </c:pt>
                <c:pt idx="1581">
                  <c:v>43.073137869999996</c:v>
                </c:pt>
                <c:pt idx="1582">
                  <c:v>21.968188592000001</c:v>
                </c:pt>
                <c:pt idx="1583">
                  <c:v>13.896167631000001</c:v>
                </c:pt>
                <c:pt idx="1584">
                  <c:v>62.341559148999998</c:v>
                </c:pt>
                <c:pt idx="1585">
                  <c:v>18.198326274999999</c:v>
                </c:pt>
                <c:pt idx="1586">
                  <c:v>36.942595332000003</c:v>
                </c:pt>
                <c:pt idx="1587">
                  <c:v>67.549814480999999</c:v>
                </c:pt>
                <c:pt idx="1588">
                  <c:v>55.475277746000003</c:v>
                </c:pt>
                <c:pt idx="1589">
                  <c:v>63.664576240000002</c:v>
                </c:pt>
                <c:pt idx="1590">
                  <c:v>24.389373016</c:v>
                </c:pt>
                <c:pt idx="1591">
                  <c:v>10.789729207000001</c:v>
                </c:pt>
                <c:pt idx="1592">
                  <c:v>14.183793037999999</c:v>
                </c:pt>
                <c:pt idx="1593">
                  <c:v>10.290062982</c:v>
                </c:pt>
                <c:pt idx="1594">
                  <c:v>22.285668453</c:v>
                </c:pt>
                <c:pt idx="1595">
                  <c:v>13.349173929999999</c:v>
                </c:pt>
                <c:pt idx="1596">
                  <c:v>24.247130734999999</c:v>
                </c:pt>
                <c:pt idx="1597">
                  <c:v>13.497312706000001</c:v>
                </c:pt>
                <c:pt idx="1598">
                  <c:v>4.4043648796000001</c:v>
                </c:pt>
                <c:pt idx="1599">
                  <c:v>62.375759883999997</c:v>
                </c:pt>
                <c:pt idx="1600">
                  <c:v>6.6046331393999997</c:v>
                </c:pt>
                <c:pt idx="1601">
                  <c:v>16.120661900000002</c:v>
                </c:pt>
                <c:pt idx="1602">
                  <c:v>3.5394755232000001</c:v>
                </c:pt>
                <c:pt idx="1603">
                  <c:v>10.944249013</c:v>
                </c:pt>
                <c:pt idx="1604">
                  <c:v>30.461865019000001</c:v>
                </c:pt>
                <c:pt idx="1605">
                  <c:v>71.046002564000005</c:v>
                </c:pt>
                <c:pt idx="1606">
                  <c:v>38.660854835000002</c:v>
                </c:pt>
                <c:pt idx="1607">
                  <c:v>28.775627948</c:v>
                </c:pt>
                <c:pt idx="1608">
                  <c:v>18.697637028999999</c:v>
                </c:pt>
                <c:pt idx="1609">
                  <c:v>4.4526231056999999</c:v>
                </c:pt>
                <c:pt idx="1610">
                  <c:v>76.754954135999995</c:v>
                </c:pt>
                <c:pt idx="1611">
                  <c:v>19.322113051999999</c:v>
                </c:pt>
                <c:pt idx="1612">
                  <c:v>34.696631058999998</c:v>
                </c:pt>
                <c:pt idx="1613">
                  <c:v>11.331964985000001</c:v>
                </c:pt>
                <c:pt idx="1614">
                  <c:v>14.062409772000001</c:v>
                </c:pt>
                <c:pt idx="1615">
                  <c:v>88.735217676999994</c:v>
                </c:pt>
                <c:pt idx="1616">
                  <c:v>121.55883686999999</c:v>
                </c:pt>
                <c:pt idx="1617">
                  <c:v>12.794042277999999</c:v>
                </c:pt>
                <c:pt idx="1618">
                  <c:v>29.397880287</c:v>
                </c:pt>
                <c:pt idx="1619">
                  <c:v>16.920133977999999</c:v>
                </c:pt>
                <c:pt idx="1620">
                  <c:v>5.9374123049999996</c:v>
                </c:pt>
                <c:pt idx="1621">
                  <c:v>15.84779376</c:v>
                </c:pt>
                <c:pt idx="1622">
                  <c:v>24.733257500000001</c:v>
                </c:pt>
                <c:pt idx="1623">
                  <c:v>110.36341543</c:v>
                </c:pt>
                <c:pt idx="1624">
                  <c:v>54.858041579000002</c:v>
                </c:pt>
                <c:pt idx="1625">
                  <c:v>17.218851140999998</c:v>
                </c:pt>
                <c:pt idx="1626">
                  <c:v>7.0165906258000001</c:v>
                </c:pt>
                <c:pt idx="1627">
                  <c:v>22.469819614999999</c:v>
                </c:pt>
                <c:pt idx="1628">
                  <c:v>15.536826215</c:v>
                </c:pt>
                <c:pt idx="1629">
                  <c:v>82.590855739999995</c:v>
                </c:pt>
                <c:pt idx="1630">
                  <c:v>17.882303257</c:v>
                </c:pt>
                <c:pt idx="1631">
                  <c:v>7.0837284546000001</c:v>
                </c:pt>
                <c:pt idx="1632">
                  <c:v>36.354782704999998</c:v>
                </c:pt>
                <c:pt idx="1633">
                  <c:v>17.587351756</c:v>
                </c:pt>
                <c:pt idx="1634">
                  <c:v>9.7082544596000009</c:v>
                </c:pt>
                <c:pt idx="1635">
                  <c:v>8.4676985646999992</c:v>
                </c:pt>
                <c:pt idx="1636">
                  <c:v>16.968862245</c:v>
                </c:pt>
                <c:pt idx="1637">
                  <c:v>19.621497768000001</c:v>
                </c:pt>
                <c:pt idx="1638">
                  <c:v>20.452799109000001</c:v>
                </c:pt>
                <c:pt idx="1639">
                  <c:v>47.750926237999998</c:v>
                </c:pt>
                <c:pt idx="1640">
                  <c:v>134.42499652999999</c:v>
                </c:pt>
                <c:pt idx="1641">
                  <c:v>8.0303404257000004</c:v>
                </c:pt>
                <c:pt idx="1642">
                  <c:v>34.883118336999999</c:v>
                </c:pt>
                <c:pt idx="1643">
                  <c:v>9.6941237378</c:v>
                </c:pt>
                <c:pt idx="1644">
                  <c:v>31.467143997000001</c:v>
                </c:pt>
                <c:pt idx="1645">
                  <c:v>12.811185191</c:v>
                </c:pt>
                <c:pt idx="1646">
                  <c:v>173.43277809</c:v>
                </c:pt>
                <c:pt idx="1647">
                  <c:v>17.447412012000001</c:v>
                </c:pt>
                <c:pt idx="1648">
                  <c:v>7.2569582717000003</c:v>
                </c:pt>
                <c:pt idx="1649">
                  <c:v>6.6216448453999996</c:v>
                </c:pt>
                <c:pt idx="1650">
                  <c:v>25.023122129000001</c:v>
                </c:pt>
                <c:pt idx="1651">
                  <c:v>16.048118827</c:v>
                </c:pt>
                <c:pt idx="1652">
                  <c:v>25.212240673</c:v>
                </c:pt>
                <c:pt idx="1653">
                  <c:v>21.501796563999999</c:v>
                </c:pt>
                <c:pt idx="1654">
                  <c:v>18.643663444000001</c:v>
                </c:pt>
                <c:pt idx="1655">
                  <c:v>17.355769847000001</c:v>
                </c:pt>
                <c:pt idx="1656">
                  <c:v>121.43284117</c:v>
                </c:pt>
                <c:pt idx="1657">
                  <c:v>11.91793496</c:v>
                </c:pt>
                <c:pt idx="1658">
                  <c:v>8.4759926946000004</c:v>
                </c:pt>
                <c:pt idx="1659">
                  <c:v>10.380706053999999</c:v>
                </c:pt>
                <c:pt idx="1660">
                  <c:v>117.78903363000001</c:v>
                </c:pt>
                <c:pt idx="1661">
                  <c:v>9.1152854570000006</c:v>
                </c:pt>
                <c:pt idx="1662">
                  <c:v>14.140096666</c:v>
                </c:pt>
                <c:pt idx="1663">
                  <c:v>8.9447432507000002</c:v>
                </c:pt>
                <c:pt idx="1664">
                  <c:v>11.683856466</c:v>
                </c:pt>
                <c:pt idx="1665">
                  <c:v>4.5238923154000004</c:v>
                </c:pt>
                <c:pt idx="1666">
                  <c:v>71.217973909999998</c:v>
                </c:pt>
                <c:pt idx="1667">
                  <c:v>20.429340269000001</c:v>
                </c:pt>
                <c:pt idx="1668">
                  <c:v>73.540663953999996</c:v>
                </c:pt>
                <c:pt idx="1669">
                  <c:v>7.5543371000999997</c:v>
                </c:pt>
                <c:pt idx="1670">
                  <c:v>7.7415669006999996</c:v>
                </c:pt>
                <c:pt idx="1671">
                  <c:v>21.345572461</c:v>
                </c:pt>
                <c:pt idx="1672">
                  <c:v>85.622365278999993</c:v>
                </c:pt>
                <c:pt idx="1673">
                  <c:v>33.850041750000003</c:v>
                </c:pt>
                <c:pt idx="1674">
                  <c:v>3.3864575262000001</c:v>
                </c:pt>
                <c:pt idx="1675">
                  <c:v>18.862837367000001</c:v>
                </c:pt>
                <c:pt idx="1676">
                  <c:v>16.065779018000001</c:v>
                </c:pt>
                <c:pt idx="1677">
                  <c:v>159.20521672000001</c:v>
                </c:pt>
                <c:pt idx="1678">
                  <c:v>22.270801349999999</c:v>
                </c:pt>
                <c:pt idx="1679">
                  <c:v>48.482889041</c:v>
                </c:pt>
                <c:pt idx="1680">
                  <c:v>87.436276348000007</c:v>
                </c:pt>
                <c:pt idx="1681">
                  <c:v>9.4561230455</c:v>
                </c:pt>
                <c:pt idx="1682">
                  <c:v>13.827920906999999</c:v>
                </c:pt>
                <c:pt idx="1683">
                  <c:v>13.532404026</c:v>
                </c:pt>
                <c:pt idx="1684">
                  <c:v>20.985914887</c:v>
                </c:pt>
                <c:pt idx="1685">
                  <c:v>102.96884933</c:v>
                </c:pt>
                <c:pt idx="1686">
                  <c:v>16.78114493</c:v>
                </c:pt>
                <c:pt idx="1687">
                  <c:v>21.724242481000001</c:v>
                </c:pt>
                <c:pt idx="1688">
                  <c:v>16.777004002000002</c:v>
                </c:pt>
                <c:pt idx="1689">
                  <c:v>47.800815855000003</c:v>
                </c:pt>
                <c:pt idx="1690">
                  <c:v>16.166168879000001</c:v>
                </c:pt>
                <c:pt idx="1691">
                  <c:v>11.842265485</c:v>
                </c:pt>
                <c:pt idx="1692">
                  <c:v>8.0454948084000009</c:v>
                </c:pt>
                <c:pt idx="1693">
                  <c:v>26.297988754999999</c:v>
                </c:pt>
                <c:pt idx="1694">
                  <c:v>7.4745712957999997</c:v>
                </c:pt>
                <c:pt idx="1695">
                  <c:v>10.862256017</c:v>
                </c:pt>
                <c:pt idx="1696">
                  <c:v>15.811443884999999</c:v>
                </c:pt>
                <c:pt idx="1697">
                  <c:v>7.4996780476999998</c:v>
                </c:pt>
                <c:pt idx="1698">
                  <c:v>27.326398102999999</c:v>
                </c:pt>
                <c:pt idx="1699">
                  <c:v>65.066239558000007</c:v>
                </c:pt>
                <c:pt idx="1700">
                  <c:v>6.7570900114999999</c:v>
                </c:pt>
                <c:pt idx="1701">
                  <c:v>20.175546684</c:v>
                </c:pt>
                <c:pt idx="1702">
                  <c:v>131.87606543999999</c:v>
                </c:pt>
                <c:pt idx="1703">
                  <c:v>13.248455747</c:v>
                </c:pt>
                <c:pt idx="1704">
                  <c:v>14.931183067999999</c:v>
                </c:pt>
                <c:pt idx="1705">
                  <c:v>20.100768846000001</c:v>
                </c:pt>
                <c:pt idx="1706">
                  <c:v>37.119034382999999</c:v>
                </c:pt>
                <c:pt idx="1707">
                  <c:v>13.438724681</c:v>
                </c:pt>
                <c:pt idx="1708">
                  <c:v>17.876938334999998</c:v>
                </c:pt>
                <c:pt idx="1709">
                  <c:v>59.580042785000003</c:v>
                </c:pt>
                <c:pt idx="1710">
                  <c:v>22.110616876000002</c:v>
                </c:pt>
                <c:pt idx="1711">
                  <c:v>8.0974440829999992</c:v>
                </c:pt>
                <c:pt idx="1712">
                  <c:v>15.836041081999999</c:v>
                </c:pt>
                <c:pt idx="1713">
                  <c:v>17.581266605</c:v>
                </c:pt>
                <c:pt idx="1714">
                  <c:v>46.216580710999999</c:v>
                </c:pt>
                <c:pt idx="1715">
                  <c:v>5.7753561877999999</c:v>
                </c:pt>
                <c:pt idx="1716">
                  <c:v>8.7078245709999997</c:v>
                </c:pt>
                <c:pt idx="1717">
                  <c:v>14.897753995</c:v>
                </c:pt>
                <c:pt idx="1718">
                  <c:v>22.790580165000002</c:v>
                </c:pt>
                <c:pt idx="1719">
                  <c:v>11.344610247</c:v>
                </c:pt>
                <c:pt idx="1720">
                  <c:v>359.60023925000002</c:v>
                </c:pt>
                <c:pt idx="1721">
                  <c:v>9.0949397795000007</c:v>
                </c:pt>
                <c:pt idx="1722">
                  <c:v>6.6961946230000002</c:v>
                </c:pt>
                <c:pt idx="1723">
                  <c:v>14.582368611</c:v>
                </c:pt>
                <c:pt idx="1724">
                  <c:v>26.100950296000001</c:v>
                </c:pt>
                <c:pt idx="1725">
                  <c:v>20.524951295000001</c:v>
                </c:pt>
                <c:pt idx="1726">
                  <c:v>4.3883129585000002</c:v>
                </c:pt>
                <c:pt idx="1727">
                  <c:v>20.804177094</c:v>
                </c:pt>
                <c:pt idx="1728">
                  <c:v>7.1073016412000003</c:v>
                </c:pt>
                <c:pt idx="1729">
                  <c:v>20.823569602999999</c:v>
                </c:pt>
                <c:pt idx="1730">
                  <c:v>109.74718045</c:v>
                </c:pt>
                <c:pt idx="1731">
                  <c:v>13.394345443000001</c:v>
                </c:pt>
                <c:pt idx="1732">
                  <c:v>29.891511745999999</c:v>
                </c:pt>
                <c:pt idx="1733">
                  <c:v>15.478300757</c:v>
                </c:pt>
                <c:pt idx="1734">
                  <c:v>15.856805957000001</c:v>
                </c:pt>
                <c:pt idx="1735">
                  <c:v>113.22340023</c:v>
                </c:pt>
                <c:pt idx="1736">
                  <c:v>20.804177094</c:v>
                </c:pt>
                <c:pt idx="1737">
                  <c:v>16.864406812999999</c:v>
                </c:pt>
                <c:pt idx="1738">
                  <c:v>11.125840086</c:v>
                </c:pt>
                <c:pt idx="1739">
                  <c:v>13.217723662999999</c:v>
                </c:pt>
                <c:pt idx="1740">
                  <c:v>9.3400642693999991</c:v>
                </c:pt>
                <c:pt idx="1741">
                  <c:v>29.109279025999999</c:v>
                </c:pt>
                <c:pt idx="1742">
                  <c:v>17.764259583000001</c:v>
                </c:pt>
                <c:pt idx="1743">
                  <c:v>27.554340168</c:v>
                </c:pt>
                <c:pt idx="1744">
                  <c:v>55.744906207</c:v>
                </c:pt>
                <c:pt idx="1745">
                  <c:v>10.462916129</c:v>
                </c:pt>
                <c:pt idx="1746">
                  <c:v>27.065638855</c:v>
                </c:pt>
                <c:pt idx="1747">
                  <c:v>17.697188189999999</c:v>
                </c:pt>
                <c:pt idx="1748">
                  <c:v>13.521070192</c:v>
                </c:pt>
                <c:pt idx="1749">
                  <c:v>24.914512338000002</c:v>
                </c:pt>
                <c:pt idx="1750">
                  <c:v>11.024407196</c:v>
                </c:pt>
                <c:pt idx="1751">
                  <c:v>6.6961946230000002</c:v>
                </c:pt>
                <c:pt idx="1752">
                  <c:v>12.834182259</c:v>
                </c:pt>
                <c:pt idx="1753">
                  <c:v>7.2348684835999997</c:v>
                </c:pt>
                <c:pt idx="1754">
                  <c:v>12.834182259</c:v>
                </c:pt>
                <c:pt idx="1755">
                  <c:v>83.301629145000007</c:v>
                </c:pt>
                <c:pt idx="1756">
                  <c:v>32.688027738000002</c:v>
                </c:pt>
                <c:pt idx="1757">
                  <c:v>14.97916946</c:v>
                </c:pt>
                <c:pt idx="1758">
                  <c:v>52.663593358</c:v>
                </c:pt>
                <c:pt idx="1759">
                  <c:v>19.257995746999999</c:v>
                </c:pt>
                <c:pt idx="1760">
                  <c:v>15.557982939</c:v>
                </c:pt>
                <c:pt idx="1761">
                  <c:v>13.765813845</c:v>
                </c:pt>
                <c:pt idx="1762">
                  <c:v>24.867786914</c:v>
                </c:pt>
                <c:pt idx="1763">
                  <c:v>26.026860594999999</c:v>
                </c:pt>
                <c:pt idx="1764">
                  <c:v>13.874622649999999</c:v>
                </c:pt>
                <c:pt idx="1765">
                  <c:v>5.7098362619999996</c:v>
                </c:pt>
                <c:pt idx="1766">
                  <c:v>31.619511331999998</c:v>
                </c:pt>
                <c:pt idx="1767">
                  <c:v>13.878165435</c:v>
                </c:pt>
                <c:pt idx="1768">
                  <c:v>7.3759380985999998</c:v>
                </c:pt>
                <c:pt idx="1769">
                  <c:v>10.671582087000001</c:v>
                </c:pt>
                <c:pt idx="1770">
                  <c:v>38.034825765999997</c:v>
                </c:pt>
                <c:pt idx="1771">
                  <c:v>122.57156542</c:v>
                </c:pt>
                <c:pt idx="1772">
                  <c:v>64.183139491999995</c:v>
                </c:pt>
                <c:pt idx="1773">
                  <c:v>8.1462559824999996</c:v>
                </c:pt>
                <c:pt idx="1774">
                  <c:v>8.0137461457000008</c:v>
                </c:pt>
                <c:pt idx="1775">
                  <c:v>14.095005893</c:v>
                </c:pt>
                <c:pt idx="1776">
                  <c:v>110.07520332</c:v>
                </c:pt>
                <c:pt idx="1777">
                  <c:v>26.262259103000002</c:v>
                </c:pt>
                <c:pt idx="1778">
                  <c:v>12.459971790999999</c:v>
                </c:pt>
                <c:pt idx="1779">
                  <c:v>10.197530617</c:v>
                </c:pt>
                <c:pt idx="1780">
                  <c:v>6.8194825014999996</c:v>
                </c:pt>
                <c:pt idx="1781">
                  <c:v>36.025503995999998</c:v>
                </c:pt>
                <c:pt idx="1782">
                  <c:v>30.939616730000001</c:v>
                </c:pt>
                <c:pt idx="1783">
                  <c:v>7.6793021183999999</c:v>
                </c:pt>
                <c:pt idx="1784">
                  <c:v>28.651386369000001</c:v>
                </c:pt>
                <c:pt idx="1785">
                  <c:v>42.277534434000003</c:v>
                </c:pt>
                <c:pt idx="1786">
                  <c:v>10.995335611</c:v>
                </c:pt>
                <c:pt idx="1787">
                  <c:v>53.124534228000002</c:v>
                </c:pt>
                <c:pt idx="1788">
                  <c:v>11.26526748</c:v>
                </c:pt>
                <c:pt idx="1789">
                  <c:v>6.1664136932</c:v>
                </c:pt>
                <c:pt idx="1790">
                  <c:v>15.266812262</c:v>
                </c:pt>
                <c:pt idx="1791">
                  <c:v>15.494381603000001</c:v>
                </c:pt>
                <c:pt idx="1792">
                  <c:v>5.7335211737999998</c:v>
                </c:pt>
                <c:pt idx="1793">
                  <c:v>6.9170204600999998</c:v>
                </c:pt>
                <c:pt idx="1794">
                  <c:v>19.009912396000001</c:v>
                </c:pt>
                <c:pt idx="1795">
                  <c:v>52.047953708000001</c:v>
                </c:pt>
                <c:pt idx="1796">
                  <c:v>6.2426551897999998</c:v>
                </c:pt>
                <c:pt idx="1797">
                  <c:v>7.4296690918000001</c:v>
                </c:pt>
                <c:pt idx="1798">
                  <c:v>13.886412041</c:v>
                </c:pt>
                <c:pt idx="1799">
                  <c:v>17.052124806999998</c:v>
                </c:pt>
                <c:pt idx="1800">
                  <c:v>19.019514522000001</c:v>
                </c:pt>
                <c:pt idx="1801">
                  <c:v>176.13704774000001</c:v>
                </c:pt>
                <c:pt idx="1802">
                  <c:v>21.578176602999999</c:v>
                </c:pt>
                <c:pt idx="1803">
                  <c:v>81.338996945999995</c:v>
                </c:pt>
                <c:pt idx="1804">
                  <c:v>14.009617760999999</c:v>
                </c:pt>
                <c:pt idx="1805">
                  <c:v>13.274758251</c:v>
                </c:pt>
                <c:pt idx="1806">
                  <c:v>11.20894348</c:v>
                </c:pt>
                <c:pt idx="1807">
                  <c:v>20.000958361999999</c:v>
                </c:pt>
                <c:pt idx="1808">
                  <c:v>47.395232976000003</c:v>
                </c:pt>
                <c:pt idx="1809">
                  <c:v>72.747942957999996</c:v>
                </c:pt>
                <c:pt idx="1810">
                  <c:v>22.427346579999998</c:v>
                </c:pt>
                <c:pt idx="1811">
                  <c:v>31.463025936000001</c:v>
                </c:pt>
                <c:pt idx="1812">
                  <c:v>9.7201015515999991</c:v>
                </c:pt>
                <c:pt idx="1813">
                  <c:v>11.814422438999999</c:v>
                </c:pt>
                <c:pt idx="1814">
                  <c:v>6.2559279688</c:v>
                </c:pt>
                <c:pt idx="1815">
                  <c:v>6.6558639042000003</c:v>
                </c:pt>
                <c:pt idx="1816">
                  <c:v>41.347175694999997</c:v>
                </c:pt>
                <c:pt idx="1817">
                  <c:v>16.49689347</c:v>
                </c:pt>
                <c:pt idx="1818">
                  <c:v>14.013165494000001</c:v>
                </c:pt>
                <c:pt idx="1819">
                  <c:v>95.621015830000005</c:v>
                </c:pt>
                <c:pt idx="1820">
                  <c:v>7.4924132612000003</c:v>
                </c:pt>
                <c:pt idx="1821">
                  <c:v>32.936706506999997</c:v>
                </c:pt>
                <c:pt idx="1822">
                  <c:v>9.5250577678999999</c:v>
                </c:pt>
                <c:pt idx="1823">
                  <c:v>29.775668901</c:v>
                </c:pt>
                <c:pt idx="1824">
                  <c:v>5.7626370002999998</c:v>
                </c:pt>
                <c:pt idx="1825">
                  <c:v>7.2647256165999998</c:v>
                </c:pt>
                <c:pt idx="1826">
                  <c:v>39.105994713999998</c:v>
                </c:pt>
                <c:pt idx="1827">
                  <c:v>14.792776223000001</c:v>
                </c:pt>
                <c:pt idx="1828">
                  <c:v>10.636796002000001</c:v>
                </c:pt>
                <c:pt idx="1829">
                  <c:v>12.661818666</c:v>
                </c:pt>
                <c:pt idx="1830">
                  <c:v>15.31959805</c:v>
                </c:pt>
                <c:pt idx="1831">
                  <c:v>50.692684231999998</c:v>
                </c:pt>
                <c:pt idx="1832">
                  <c:v>34.08962855</c:v>
                </c:pt>
                <c:pt idx="1833">
                  <c:v>44.908424644999997</c:v>
                </c:pt>
                <c:pt idx="1834">
                  <c:v>15.675410346</c:v>
                </c:pt>
                <c:pt idx="1835">
                  <c:v>11.929323796</c:v>
                </c:pt>
                <c:pt idx="1836">
                  <c:v>20.805609607000001</c:v>
                </c:pt>
                <c:pt idx="1837">
                  <c:v>17.225049521999999</c:v>
                </c:pt>
                <c:pt idx="1838">
                  <c:v>18.158328631</c:v>
                </c:pt>
                <c:pt idx="1839">
                  <c:v>7.0487850310000004</c:v>
                </c:pt>
                <c:pt idx="1840">
                  <c:v>8.4467813810999992</c:v>
                </c:pt>
                <c:pt idx="1841">
                  <c:v>280.78426078000001</c:v>
                </c:pt>
                <c:pt idx="1842">
                  <c:v>39.526267732000001</c:v>
                </c:pt>
                <c:pt idx="1843">
                  <c:v>13.473218851</c:v>
                </c:pt>
                <c:pt idx="1844">
                  <c:v>46.936945225999999</c:v>
                </c:pt>
                <c:pt idx="1845">
                  <c:v>3.7985725955</c:v>
                </c:pt>
                <c:pt idx="1846">
                  <c:v>6.3587621308999998</c:v>
                </c:pt>
                <c:pt idx="1847">
                  <c:v>14.849584335999999</c:v>
                </c:pt>
                <c:pt idx="1848">
                  <c:v>9.2769005060000005</c:v>
                </c:pt>
                <c:pt idx="1849">
                  <c:v>11.099578312</c:v>
                </c:pt>
                <c:pt idx="1850">
                  <c:v>38.358484204</c:v>
                </c:pt>
                <c:pt idx="1851">
                  <c:v>48.978997988000003</c:v>
                </c:pt>
                <c:pt idx="1852">
                  <c:v>9.1994477485000008</c:v>
                </c:pt>
                <c:pt idx="1853">
                  <c:v>9.8793831677000004</c:v>
                </c:pt>
                <c:pt idx="1854">
                  <c:v>85.217549445000003</c:v>
                </c:pt>
                <c:pt idx="1855">
                  <c:v>13.702025361</c:v>
                </c:pt>
                <c:pt idx="1856">
                  <c:v>9.5558831521999998</c:v>
                </c:pt>
                <c:pt idx="1857">
                  <c:v>65.375272925000004</c:v>
                </c:pt>
                <c:pt idx="1858">
                  <c:v>16.022746731000002</c:v>
                </c:pt>
                <c:pt idx="1859">
                  <c:v>36.427513896000001</c:v>
                </c:pt>
                <c:pt idx="1860">
                  <c:v>11.620908168</c:v>
                </c:pt>
                <c:pt idx="1861">
                  <c:v>19.497816543999999</c:v>
                </c:pt>
                <c:pt idx="1862">
                  <c:v>22.966636598000001</c:v>
                </c:pt>
                <c:pt idx="1863">
                  <c:v>10.983564919000001</c:v>
                </c:pt>
                <c:pt idx="1864">
                  <c:v>41.651178885999997</c:v>
                </c:pt>
                <c:pt idx="1865">
                  <c:v>15.688845006999999</c:v>
                </c:pt>
                <c:pt idx="1866">
                  <c:v>16.49689347</c:v>
                </c:pt>
                <c:pt idx="1867">
                  <c:v>39.105994713999998</c:v>
                </c:pt>
                <c:pt idx="1868">
                  <c:v>6.9422394573000004</c:v>
                </c:pt>
                <c:pt idx="1869">
                  <c:v>41.404295572999999</c:v>
                </c:pt>
                <c:pt idx="1870">
                  <c:v>10.475720816999999</c:v>
                </c:pt>
                <c:pt idx="1871">
                  <c:v>15.833125337</c:v>
                </c:pt>
                <c:pt idx="1872">
                  <c:v>24.449393370999999</c:v>
                </c:pt>
                <c:pt idx="1873">
                  <c:v>21.001782495</c:v>
                </c:pt>
                <c:pt idx="1874">
                  <c:v>17.467481117999998</c:v>
                </c:pt>
                <c:pt idx="1875">
                  <c:v>28.289912421</c:v>
                </c:pt>
                <c:pt idx="1876">
                  <c:v>9.5225536803999997</c:v>
                </c:pt>
                <c:pt idx="1877">
                  <c:v>44.515361921</c:v>
                </c:pt>
                <c:pt idx="1878">
                  <c:v>10.809056781000001</c:v>
                </c:pt>
                <c:pt idx="1879">
                  <c:v>12.240321689</c:v>
                </c:pt>
                <c:pt idx="1880">
                  <c:v>13.375967922999999</c:v>
                </c:pt>
                <c:pt idx="1881">
                  <c:v>14.260180995000001</c:v>
                </c:pt>
                <c:pt idx="1882">
                  <c:v>52.103681827999999</c:v>
                </c:pt>
                <c:pt idx="1883">
                  <c:v>84.768383342000007</c:v>
                </c:pt>
                <c:pt idx="1884">
                  <c:v>7.9756805640000001</c:v>
                </c:pt>
                <c:pt idx="1885">
                  <c:v>88.473655714000003</c:v>
                </c:pt>
                <c:pt idx="1886">
                  <c:v>34.621947243999998</c:v>
                </c:pt>
                <c:pt idx="1887">
                  <c:v>34.08962855</c:v>
                </c:pt>
                <c:pt idx="1888">
                  <c:v>53.591243034000001</c:v>
                </c:pt>
                <c:pt idx="1889">
                  <c:v>19.238855709999999</c:v>
                </c:pt>
                <c:pt idx="1890">
                  <c:v>5.7915240044000003</c:v>
                </c:pt>
                <c:pt idx="1891">
                  <c:v>36.250371334</c:v>
                </c:pt>
                <c:pt idx="1892">
                  <c:v>21.566291861</c:v>
                </c:pt>
                <c:pt idx="1893">
                  <c:v>20.801047307000001</c:v>
                </c:pt>
                <c:pt idx="1894">
                  <c:v>14.663403491</c:v>
                </c:pt>
                <c:pt idx="1895">
                  <c:v>9.2828380749000008</c:v>
                </c:pt>
                <c:pt idx="1896">
                  <c:v>48.143882802</c:v>
                </c:pt>
                <c:pt idx="1897">
                  <c:v>39.541806923000003</c:v>
                </c:pt>
                <c:pt idx="1898">
                  <c:v>10.985121640999999</c:v>
                </c:pt>
                <c:pt idx="1899">
                  <c:v>195.02402685999999</c:v>
                </c:pt>
                <c:pt idx="1900">
                  <c:v>19.460618303</c:v>
                </c:pt>
                <c:pt idx="1901">
                  <c:v>9.2769005060000005</c:v>
                </c:pt>
                <c:pt idx="1902">
                  <c:v>20.764532784</c:v>
                </c:pt>
                <c:pt idx="1903">
                  <c:v>10.814002319</c:v>
                </c:pt>
                <c:pt idx="1904">
                  <c:v>17.849332540999999</c:v>
                </c:pt>
                <c:pt idx="1905">
                  <c:v>29.925798725</c:v>
                </c:pt>
                <c:pt idx="1906">
                  <c:v>22.165566971000001</c:v>
                </c:pt>
                <c:pt idx="1907">
                  <c:v>10.985121640999999</c:v>
                </c:pt>
                <c:pt idx="1908">
                  <c:v>17.965789577999999</c:v>
                </c:pt>
                <c:pt idx="1909">
                  <c:v>29.692440828999999</c:v>
                </c:pt>
                <c:pt idx="1910">
                  <c:v>35.659004140999997</c:v>
                </c:pt>
                <c:pt idx="1911">
                  <c:v>20.017148057</c:v>
                </c:pt>
                <c:pt idx="1912">
                  <c:v>19.829895137000001</c:v>
                </c:pt>
                <c:pt idx="1913">
                  <c:v>26.250982544999999</c:v>
                </c:pt>
                <c:pt idx="1914">
                  <c:v>14.516468593999999</c:v>
                </c:pt>
                <c:pt idx="1915">
                  <c:v>10.177286583000001</c:v>
                </c:pt>
                <c:pt idx="1916">
                  <c:v>19.729838511000001</c:v>
                </c:pt>
                <c:pt idx="1917">
                  <c:v>28.736643006000001</c:v>
                </c:pt>
                <c:pt idx="1918">
                  <c:v>53.915502826000001</c:v>
                </c:pt>
                <c:pt idx="1919">
                  <c:v>48.438128937999998</c:v>
                </c:pt>
                <c:pt idx="1920">
                  <c:v>12.169049118</c:v>
                </c:pt>
                <c:pt idx="1921">
                  <c:v>19.825101128</c:v>
                </c:pt>
                <c:pt idx="1922">
                  <c:v>45.820116636000002</c:v>
                </c:pt>
                <c:pt idx="1923">
                  <c:v>51.844028641999998</c:v>
                </c:pt>
                <c:pt idx="1924">
                  <c:v>81.054844423000006</c:v>
                </c:pt>
                <c:pt idx="1925">
                  <c:v>15.041273039</c:v>
                </c:pt>
                <c:pt idx="1926">
                  <c:v>11.639325992</c:v>
                </c:pt>
                <c:pt idx="1927">
                  <c:v>9.9397287182999996</c:v>
                </c:pt>
                <c:pt idx="1928">
                  <c:v>11.939649287</c:v>
                </c:pt>
                <c:pt idx="1929">
                  <c:v>5.7915240044000003</c:v>
                </c:pt>
                <c:pt idx="1930">
                  <c:v>26.250982544999999</c:v>
                </c:pt>
                <c:pt idx="1931">
                  <c:v>33.350061922999998</c:v>
                </c:pt>
                <c:pt idx="1932">
                  <c:v>12.412134472</c:v>
                </c:pt>
                <c:pt idx="1933">
                  <c:v>53.591243034000001</c:v>
                </c:pt>
                <c:pt idx="1934">
                  <c:v>26.051829142999999</c:v>
                </c:pt>
                <c:pt idx="1935">
                  <c:v>18.781310423000001</c:v>
                </c:pt>
                <c:pt idx="1936">
                  <c:v>37.428568833</c:v>
                </c:pt>
                <c:pt idx="1937">
                  <c:v>10.156723248</c:v>
                </c:pt>
                <c:pt idx="1938">
                  <c:v>34.621275056999998</c:v>
                </c:pt>
                <c:pt idx="1939">
                  <c:v>11.122534717000001</c:v>
                </c:pt>
                <c:pt idx="1940">
                  <c:v>156.33203383</c:v>
                </c:pt>
                <c:pt idx="1941">
                  <c:v>5.6170973649000002</c:v>
                </c:pt>
                <c:pt idx="1942">
                  <c:v>30.019271994</c:v>
                </c:pt>
                <c:pt idx="1943">
                  <c:v>29.834423154</c:v>
                </c:pt>
                <c:pt idx="1944">
                  <c:v>101.32713584</c:v>
                </c:pt>
                <c:pt idx="1945">
                  <c:v>13.323591932999999</c:v>
                </c:pt>
                <c:pt idx="1946">
                  <c:v>13.015662560000001</c:v>
                </c:pt>
                <c:pt idx="1947">
                  <c:v>337.17559734999998</c:v>
                </c:pt>
                <c:pt idx="1948">
                  <c:v>33.448613493000003</c:v>
                </c:pt>
                <c:pt idx="1949">
                  <c:v>15.53141997</c:v>
                </c:pt>
                <c:pt idx="1950">
                  <c:v>6.2554614873999999</c:v>
                </c:pt>
                <c:pt idx="1951">
                  <c:v>17.610463709000001</c:v>
                </c:pt>
                <c:pt idx="1952">
                  <c:v>27.648599740000002</c:v>
                </c:pt>
                <c:pt idx="1953">
                  <c:v>177.91919862</c:v>
                </c:pt>
                <c:pt idx="1954">
                  <c:v>7.0362522957999998</c:v>
                </c:pt>
                <c:pt idx="1955">
                  <c:v>16.038415563000001</c:v>
                </c:pt>
                <c:pt idx="1956">
                  <c:v>15.102584654999999</c:v>
                </c:pt>
                <c:pt idx="1957">
                  <c:v>28.833348976</c:v>
                </c:pt>
                <c:pt idx="1958">
                  <c:v>18.188257419999999</c:v>
                </c:pt>
                <c:pt idx="1959">
                  <c:v>13.113504045000001</c:v>
                </c:pt>
                <c:pt idx="1960">
                  <c:v>15.473119148</c:v>
                </c:pt>
                <c:pt idx="1961">
                  <c:v>36.231863377000003</c:v>
                </c:pt>
                <c:pt idx="1962">
                  <c:v>17.743775114999998</c:v>
                </c:pt>
                <c:pt idx="1963">
                  <c:v>13.463115991</c:v>
                </c:pt>
                <c:pt idx="1964">
                  <c:v>5.4910217842</c:v>
                </c:pt>
                <c:pt idx="1965">
                  <c:v>19.569094411999998</c:v>
                </c:pt>
                <c:pt idx="1966">
                  <c:v>21.911206276000001</c:v>
                </c:pt>
                <c:pt idx="1967">
                  <c:v>18.613280552999999</c:v>
                </c:pt>
                <c:pt idx="1968">
                  <c:v>12.858103142999999</c:v>
                </c:pt>
                <c:pt idx="1969">
                  <c:v>22.921656876</c:v>
                </c:pt>
                <c:pt idx="1970">
                  <c:v>29.267471849</c:v>
                </c:pt>
                <c:pt idx="1971">
                  <c:v>4.4257529501999997</c:v>
                </c:pt>
                <c:pt idx="1972">
                  <c:v>8.3333306662000002</c:v>
                </c:pt>
                <c:pt idx="1973">
                  <c:v>20.947134172999998</c:v>
                </c:pt>
                <c:pt idx="1974">
                  <c:v>23.498868922</c:v>
                </c:pt>
                <c:pt idx="1975">
                  <c:v>16.044221930999999</c:v>
                </c:pt>
                <c:pt idx="1976">
                  <c:v>19.098907046000001</c:v>
                </c:pt>
                <c:pt idx="1977">
                  <c:v>9.3883542810999998</c:v>
                </c:pt>
                <c:pt idx="1978">
                  <c:v>18.122798618000001</c:v>
                </c:pt>
                <c:pt idx="1979">
                  <c:v>66.462565052000002</c:v>
                </c:pt>
                <c:pt idx="1980">
                  <c:v>37.945428772</c:v>
                </c:pt>
                <c:pt idx="1981">
                  <c:v>13.926363053999999</c:v>
                </c:pt>
                <c:pt idx="1982">
                  <c:v>8.7084306025</c:v>
                </c:pt>
                <c:pt idx="1983">
                  <c:v>19.021684244999999</c:v>
                </c:pt>
                <c:pt idx="1984">
                  <c:v>12.923486901</c:v>
                </c:pt>
                <c:pt idx="1985">
                  <c:v>9.9622969422000001</c:v>
                </c:pt>
                <c:pt idx="1986">
                  <c:v>39.923599338999999</c:v>
                </c:pt>
                <c:pt idx="1987">
                  <c:v>20.782419435000001</c:v>
                </c:pt>
                <c:pt idx="1988">
                  <c:v>19.452010505000001</c:v>
                </c:pt>
                <c:pt idx="1989">
                  <c:v>5.9752270252999997</c:v>
                </c:pt>
                <c:pt idx="1990">
                  <c:v>63.893003505999999</c:v>
                </c:pt>
                <c:pt idx="1991">
                  <c:v>14.630751389</c:v>
                </c:pt>
                <c:pt idx="1992">
                  <c:v>31.001179508</c:v>
                </c:pt>
                <c:pt idx="1993">
                  <c:v>13.485503826</c:v>
                </c:pt>
                <c:pt idx="1994">
                  <c:v>19.527636666999999</c:v>
                </c:pt>
                <c:pt idx="1995">
                  <c:v>13.113504045000001</c:v>
                </c:pt>
                <c:pt idx="1996">
                  <c:v>18.863153778000001</c:v>
                </c:pt>
                <c:pt idx="1997">
                  <c:v>14.83117867</c:v>
                </c:pt>
                <c:pt idx="1998">
                  <c:v>14.395547039</c:v>
                </c:pt>
                <c:pt idx="1999">
                  <c:v>93.354681889000005</c:v>
                </c:pt>
                <c:pt idx="2000">
                  <c:v>34.523428287000002</c:v>
                </c:pt>
                <c:pt idx="2001">
                  <c:v>23.684132973000001</c:v>
                </c:pt>
                <c:pt idx="2002">
                  <c:v>32.248346474000002</c:v>
                </c:pt>
                <c:pt idx="2003">
                  <c:v>14.012199538000001</c:v>
                </c:pt>
                <c:pt idx="2004">
                  <c:v>63.878273141000001</c:v>
                </c:pt>
                <c:pt idx="2005">
                  <c:v>27.643047784</c:v>
                </c:pt>
                <c:pt idx="2006">
                  <c:v>17.270676803000001</c:v>
                </c:pt>
                <c:pt idx="2007">
                  <c:v>9.5675394508</c:v>
                </c:pt>
                <c:pt idx="2008">
                  <c:v>18.295514595</c:v>
                </c:pt>
                <c:pt idx="2009">
                  <c:v>16.108753205999999</c:v>
                </c:pt>
                <c:pt idx="2010">
                  <c:v>15.447665356</c:v>
                </c:pt>
                <c:pt idx="2011">
                  <c:v>5.6644330390000004</c:v>
                </c:pt>
                <c:pt idx="2012">
                  <c:v>166.74496311999999</c:v>
                </c:pt>
                <c:pt idx="2013">
                  <c:v>28.664582092</c:v>
                </c:pt>
                <c:pt idx="2014">
                  <c:v>25.800094621</c:v>
                </c:pt>
                <c:pt idx="2015">
                  <c:v>35.777943938999996</c:v>
                </c:pt>
                <c:pt idx="2016">
                  <c:v>78.525603098000005</c:v>
                </c:pt>
                <c:pt idx="2017">
                  <c:v>79.751584995000002</c:v>
                </c:pt>
                <c:pt idx="2018">
                  <c:v>22.805641201</c:v>
                </c:pt>
                <c:pt idx="2019">
                  <c:v>54.288917480000002</c:v>
                </c:pt>
                <c:pt idx="2020">
                  <c:v>47.601225720000002</c:v>
                </c:pt>
                <c:pt idx="2021">
                  <c:v>29.982317489</c:v>
                </c:pt>
                <c:pt idx="2022">
                  <c:v>32.192526553999997</c:v>
                </c:pt>
                <c:pt idx="2023">
                  <c:v>52.518928985999999</c:v>
                </c:pt>
                <c:pt idx="2024">
                  <c:v>7.5275656137000002</c:v>
                </c:pt>
                <c:pt idx="2025">
                  <c:v>188.18899137</c:v>
                </c:pt>
                <c:pt idx="2026">
                  <c:v>9.7477155362999994</c:v>
                </c:pt>
                <c:pt idx="2027">
                  <c:v>102.34050615</c:v>
                </c:pt>
                <c:pt idx="2028">
                  <c:v>15.348563393999999</c:v>
                </c:pt>
                <c:pt idx="2029">
                  <c:v>10.035941742</c:v>
                </c:pt>
                <c:pt idx="2030">
                  <c:v>28.451641805000001</c:v>
                </c:pt>
                <c:pt idx="2031">
                  <c:v>30.985675481000001</c:v>
                </c:pt>
                <c:pt idx="2032">
                  <c:v>10.995890339000001</c:v>
                </c:pt>
                <c:pt idx="2033">
                  <c:v>28.574865771999999</c:v>
                </c:pt>
                <c:pt idx="2034">
                  <c:v>26.520792330999999</c:v>
                </c:pt>
                <c:pt idx="2035">
                  <c:v>17.656732867999999</c:v>
                </c:pt>
                <c:pt idx="2036">
                  <c:v>31.379696381999999</c:v>
                </c:pt>
                <c:pt idx="2037">
                  <c:v>26.870556746999998</c:v>
                </c:pt>
                <c:pt idx="2038">
                  <c:v>18.840443281999999</c:v>
                </c:pt>
                <c:pt idx="2039">
                  <c:v>10.442563935000001</c:v>
                </c:pt>
                <c:pt idx="2040">
                  <c:v>76.968552145000004</c:v>
                </c:pt>
                <c:pt idx="2041">
                  <c:v>24.086357297999999</c:v>
                </c:pt>
                <c:pt idx="2042">
                  <c:v>32.879789158000001</c:v>
                </c:pt>
                <c:pt idx="2043">
                  <c:v>94.543786097999998</c:v>
                </c:pt>
                <c:pt idx="2044">
                  <c:v>23.639998553000002</c:v>
                </c:pt>
                <c:pt idx="2045">
                  <c:v>33.319357709000002</c:v>
                </c:pt>
                <c:pt idx="2046">
                  <c:v>8.2838080271999992</c:v>
                </c:pt>
                <c:pt idx="2047">
                  <c:v>30.667117722</c:v>
                </c:pt>
                <c:pt idx="2048">
                  <c:v>14.148258755000001</c:v>
                </c:pt>
                <c:pt idx="2049">
                  <c:v>29.7845695</c:v>
                </c:pt>
                <c:pt idx="2050">
                  <c:v>83.535358939999995</c:v>
                </c:pt>
                <c:pt idx="2051">
                  <c:v>18.909915468000001</c:v>
                </c:pt>
                <c:pt idx="2052">
                  <c:v>8.7690292510999992</c:v>
                </c:pt>
                <c:pt idx="2053">
                  <c:v>16.124023575999999</c:v>
                </c:pt>
                <c:pt idx="2054">
                  <c:v>10.362378816</c:v>
                </c:pt>
                <c:pt idx="2055">
                  <c:v>5.8957885687999996</c:v>
                </c:pt>
                <c:pt idx="2056">
                  <c:v>29.305527547000001</c:v>
                </c:pt>
                <c:pt idx="2057">
                  <c:v>38.306699631000001</c:v>
                </c:pt>
                <c:pt idx="2058">
                  <c:v>22.622905515999999</c:v>
                </c:pt>
                <c:pt idx="2059">
                  <c:v>20.049057077000001</c:v>
                </c:pt>
                <c:pt idx="2060">
                  <c:v>29.970598653</c:v>
                </c:pt>
                <c:pt idx="2061">
                  <c:v>18.730293161999999</c:v>
                </c:pt>
                <c:pt idx="2062">
                  <c:v>7.2793492570999998</c:v>
                </c:pt>
                <c:pt idx="2063">
                  <c:v>85.651900112000007</c:v>
                </c:pt>
                <c:pt idx="2064">
                  <c:v>31.389013560999999</c:v>
                </c:pt>
                <c:pt idx="2065">
                  <c:v>5.7505256086000003</c:v>
                </c:pt>
                <c:pt idx="2066">
                  <c:v>20.264368966999999</c:v>
                </c:pt>
                <c:pt idx="2067">
                  <c:v>12.794751967</c:v>
                </c:pt>
                <c:pt idx="2068">
                  <c:v>10.995890339000001</c:v>
                </c:pt>
                <c:pt idx="2069">
                  <c:v>10.276971051</c:v>
                </c:pt>
                <c:pt idx="2070">
                  <c:v>13.813909153999999</c:v>
                </c:pt>
                <c:pt idx="2071">
                  <c:v>49.077100915000003</c:v>
                </c:pt>
                <c:pt idx="2072">
                  <c:v>16.346882824000001</c:v>
                </c:pt>
                <c:pt idx="2073">
                  <c:v>19.342301245000002</c:v>
                </c:pt>
                <c:pt idx="2074">
                  <c:v>12.688163829000001</c:v>
                </c:pt>
                <c:pt idx="2075">
                  <c:v>54.322471526000001</c:v>
                </c:pt>
                <c:pt idx="2076">
                  <c:v>17.873122642999999</c:v>
                </c:pt>
                <c:pt idx="2077">
                  <c:v>15.645569563</c:v>
                </c:pt>
                <c:pt idx="2078">
                  <c:v>13.583621001999999</c:v>
                </c:pt>
                <c:pt idx="2079">
                  <c:v>5.1476536040000003</c:v>
                </c:pt>
                <c:pt idx="2080">
                  <c:v>4.8944441686999998</c:v>
                </c:pt>
                <c:pt idx="2081">
                  <c:v>23.016604811000001</c:v>
                </c:pt>
                <c:pt idx="2082">
                  <c:v>15.765823661000001</c:v>
                </c:pt>
                <c:pt idx="2083">
                  <c:v>13.795617042</c:v>
                </c:pt>
                <c:pt idx="2084">
                  <c:v>7.6047283036</c:v>
                </c:pt>
                <c:pt idx="2085">
                  <c:v>34.945041437</c:v>
                </c:pt>
                <c:pt idx="2086">
                  <c:v>19.786025103</c:v>
                </c:pt>
                <c:pt idx="2087">
                  <c:v>16.025545133000001</c:v>
                </c:pt>
                <c:pt idx="2088">
                  <c:v>23.705709616</c:v>
                </c:pt>
                <c:pt idx="2089">
                  <c:v>17.413531286000001</c:v>
                </c:pt>
                <c:pt idx="2090">
                  <c:v>11.007502422</c:v>
                </c:pt>
                <c:pt idx="2091">
                  <c:v>137.95660348000001</c:v>
                </c:pt>
                <c:pt idx="2092">
                  <c:v>42.200313281</c:v>
                </c:pt>
                <c:pt idx="2093">
                  <c:v>17.568867127000001</c:v>
                </c:pt>
                <c:pt idx="2094">
                  <c:v>10.319776312</c:v>
                </c:pt>
                <c:pt idx="2095">
                  <c:v>17.699166356999999</c:v>
                </c:pt>
                <c:pt idx="2096">
                  <c:v>15.061058237999999</c:v>
                </c:pt>
                <c:pt idx="2097">
                  <c:v>41.67091499</c:v>
                </c:pt>
                <c:pt idx="2098">
                  <c:v>20.131577092000001</c:v>
                </c:pt>
                <c:pt idx="2099">
                  <c:v>21.648175887000001</c:v>
                </c:pt>
                <c:pt idx="2100">
                  <c:v>27.186507808999998</c:v>
                </c:pt>
                <c:pt idx="2101">
                  <c:v>12.025434874</c:v>
                </c:pt>
                <c:pt idx="2102">
                  <c:v>17.026846969000001</c:v>
                </c:pt>
                <c:pt idx="2103">
                  <c:v>19.572274559</c:v>
                </c:pt>
                <c:pt idx="2104">
                  <c:v>7.1472064097999999</c:v>
                </c:pt>
                <c:pt idx="2105">
                  <c:v>46.688476825000002</c:v>
                </c:pt>
                <c:pt idx="2106">
                  <c:v>95.583256805000005</c:v>
                </c:pt>
                <c:pt idx="2107">
                  <c:v>20.674531115000001</c:v>
                </c:pt>
                <c:pt idx="2108">
                  <c:v>40.413642175</c:v>
                </c:pt>
                <c:pt idx="2109">
                  <c:v>32.822723197000002</c:v>
                </c:pt>
                <c:pt idx="2110">
                  <c:v>10.206363008</c:v>
                </c:pt>
                <c:pt idx="2111">
                  <c:v>22.800925668000001</c:v>
                </c:pt>
                <c:pt idx="2112">
                  <c:v>39.197428494</c:v>
                </c:pt>
                <c:pt idx="2113">
                  <c:v>7.6072944658999999</c:v>
                </c:pt>
                <c:pt idx="2114">
                  <c:v>5.4674367102000003</c:v>
                </c:pt>
                <c:pt idx="2115">
                  <c:v>37.351715712000001</c:v>
                </c:pt>
                <c:pt idx="2116">
                  <c:v>32.828417676999997</c:v>
                </c:pt>
                <c:pt idx="2117">
                  <c:v>32.443560230999999</c:v>
                </c:pt>
                <c:pt idx="2118">
                  <c:v>37.507703407999998</c:v>
                </c:pt>
                <c:pt idx="2119">
                  <c:v>8.6332702656000002</c:v>
                </c:pt>
                <c:pt idx="2120">
                  <c:v>11.300540321</c:v>
                </c:pt>
                <c:pt idx="2121">
                  <c:v>12.760397291</c:v>
                </c:pt>
                <c:pt idx="2122">
                  <c:v>168.29193423000001</c:v>
                </c:pt>
                <c:pt idx="2123">
                  <c:v>61.290227526000002</c:v>
                </c:pt>
                <c:pt idx="2124">
                  <c:v>23.598849894000001</c:v>
                </c:pt>
                <c:pt idx="2125">
                  <c:v>4.9834342835000003</c:v>
                </c:pt>
                <c:pt idx="2126">
                  <c:v>85.634365778000003</c:v>
                </c:pt>
                <c:pt idx="2127">
                  <c:v>19.616670728999999</c:v>
                </c:pt>
                <c:pt idx="2128">
                  <c:v>8.9189707301999999</c:v>
                </c:pt>
                <c:pt idx="2129">
                  <c:v>20.771059857000001</c:v>
                </c:pt>
                <c:pt idx="2130">
                  <c:v>19.954116150000001</c:v>
                </c:pt>
                <c:pt idx="2131">
                  <c:v>36.963980048000003</c:v>
                </c:pt>
                <c:pt idx="2132">
                  <c:v>5.8655693370000002</c:v>
                </c:pt>
                <c:pt idx="2133">
                  <c:v>6.7515265456</c:v>
                </c:pt>
                <c:pt idx="2134">
                  <c:v>31.055211592999999</c:v>
                </c:pt>
                <c:pt idx="2135">
                  <c:v>53.194793734000001</c:v>
                </c:pt>
                <c:pt idx="2136">
                  <c:v>15.620458188000001</c:v>
                </c:pt>
                <c:pt idx="2137">
                  <c:v>45.342635842999996</c:v>
                </c:pt>
                <c:pt idx="2138">
                  <c:v>14.897730463</c:v>
                </c:pt>
                <c:pt idx="2139">
                  <c:v>9.7848475457999999</c:v>
                </c:pt>
                <c:pt idx="2140">
                  <c:v>12.760397291</c:v>
                </c:pt>
                <c:pt idx="2141">
                  <c:v>14.207552776</c:v>
                </c:pt>
                <c:pt idx="2142">
                  <c:v>15.181458902999999</c:v>
                </c:pt>
                <c:pt idx="2143">
                  <c:v>9.0919831412000001</c:v>
                </c:pt>
                <c:pt idx="2144">
                  <c:v>7.2173078713000001</c:v>
                </c:pt>
                <c:pt idx="2145">
                  <c:v>31.455290969</c:v>
                </c:pt>
                <c:pt idx="2146">
                  <c:v>7.5898707243999999</c:v>
                </c:pt>
                <c:pt idx="2147">
                  <c:v>11.040084902</c:v>
                </c:pt>
                <c:pt idx="2148">
                  <c:v>27.672155333999999</c:v>
                </c:pt>
                <c:pt idx="2149">
                  <c:v>16.713542898</c:v>
                </c:pt>
                <c:pt idx="2150">
                  <c:v>47.490720219000004</c:v>
                </c:pt>
                <c:pt idx="2151">
                  <c:v>12.599587362999999</c:v>
                </c:pt>
                <c:pt idx="2152">
                  <c:v>160.58116717999999</c:v>
                </c:pt>
                <c:pt idx="2153">
                  <c:v>254.54316209999999</c:v>
                </c:pt>
                <c:pt idx="2154">
                  <c:v>12.107280373</c:v>
                </c:pt>
                <c:pt idx="2155">
                  <c:v>28.151169286999998</c:v>
                </c:pt>
                <c:pt idx="2156">
                  <c:v>16.396867069999999</c:v>
                </c:pt>
                <c:pt idx="2157">
                  <c:v>23.957029034000001</c:v>
                </c:pt>
                <c:pt idx="2158">
                  <c:v>20.783480567000002</c:v>
                </c:pt>
                <c:pt idx="2159">
                  <c:v>15.103209233999999</c:v>
                </c:pt>
                <c:pt idx="2160">
                  <c:v>11.841267059</c:v>
                </c:pt>
                <c:pt idx="2161">
                  <c:v>23.217606201999999</c:v>
                </c:pt>
                <c:pt idx="2162">
                  <c:v>17.820248584000002</c:v>
                </c:pt>
                <c:pt idx="2163">
                  <c:v>24.032526820000001</c:v>
                </c:pt>
                <c:pt idx="2164">
                  <c:v>14.982362907000001</c:v>
                </c:pt>
                <c:pt idx="2165">
                  <c:v>25.470323819000001</c:v>
                </c:pt>
                <c:pt idx="2166">
                  <c:v>14.786861774</c:v>
                </c:pt>
                <c:pt idx="2167">
                  <c:v>13.640275632</c:v>
                </c:pt>
                <c:pt idx="2168">
                  <c:v>55.020415067999998</c:v>
                </c:pt>
                <c:pt idx="2169">
                  <c:v>23.730596597000002</c:v>
                </c:pt>
                <c:pt idx="2170">
                  <c:v>63.019485762999999</c:v>
                </c:pt>
                <c:pt idx="2171">
                  <c:v>20.691652432000001</c:v>
                </c:pt>
                <c:pt idx="2172">
                  <c:v>20.811132401999998</c:v>
                </c:pt>
                <c:pt idx="2173">
                  <c:v>19.354429412000002</c:v>
                </c:pt>
                <c:pt idx="2174">
                  <c:v>27.503014924999999</c:v>
                </c:pt>
                <c:pt idx="2175">
                  <c:v>14.190966946</c:v>
                </c:pt>
                <c:pt idx="2176">
                  <c:v>41.399705671</c:v>
                </c:pt>
                <c:pt idx="2177">
                  <c:v>7.2173078713000001</c:v>
                </c:pt>
                <c:pt idx="2178">
                  <c:v>36.758745025000003</c:v>
                </c:pt>
                <c:pt idx="2179">
                  <c:v>14.786861774</c:v>
                </c:pt>
                <c:pt idx="2180">
                  <c:v>38.216833751999999</c:v>
                </c:pt>
                <c:pt idx="2181">
                  <c:v>85.867040364000005</c:v>
                </c:pt>
                <c:pt idx="2182">
                  <c:v>14.907696531999999</c:v>
                </c:pt>
                <c:pt idx="2183">
                  <c:v>7.8735742758000002</c:v>
                </c:pt>
                <c:pt idx="2184">
                  <c:v>14.907696531999999</c:v>
                </c:pt>
                <c:pt idx="2185">
                  <c:v>22.166374944000001</c:v>
                </c:pt>
                <c:pt idx="2186">
                  <c:v>19.210670577999998</c:v>
                </c:pt>
                <c:pt idx="2187">
                  <c:v>21.048727883000002</c:v>
                </c:pt>
                <c:pt idx="2188">
                  <c:v>25.083144806</c:v>
                </c:pt>
                <c:pt idx="2189">
                  <c:v>19.302833367000002</c:v>
                </c:pt>
                <c:pt idx="2190">
                  <c:v>99.494633770999997</c:v>
                </c:pt>
                <c:pt idx="2191">
                  <c:v>2.8173176158</c:v>
                </c:pt>
                <c:pt idx="2192">
                  <c:v>20.137274443999999</c:v>
                </c:pt>
                <c:pt idx="2193">
                  <c:v>27.616498213</c:v>
                </c:pt>
                <c:pt idx="2194">
                  <c:v>22.133118898999999</c:v>
                </c:pt>
                <c:pt idx="2195">
                  <c:v>16.989479871</c:v>
                </c:pt>
                <c:pt idx="2196">
                  <c:v>11.486714207</c:v>
                </c:pt>
                <c:pt idx="2197">
                  <c:v>8.4804767994999999</c:v>
                </c:pt>
                <c:pt idx="2198">
                  <c:v>53.055327759999997</c:v>
                </c:pt>
                <c:pt idx="2199">
                  <c:v>34.625414894999999</c:v>
                </c:pt>
                <c:pt idx="2200">
                  <c:v>24.910349149000002</c:v>
                </c:pt>
                <c:pt idx="2201">
                  <c:v>53.157328388000003</c:v>
                </c:pt>
                <c:pt idx="2202">
                  <c:v>36.635749849</c:v>
                </c:pt>
                <c:pt idx="2203">
                  <c:v>111.30544666</c:v>
                </c:pt>
                <c:pt idx="2204">
                  <c:v>44.604172118999998</c:v>
                </c:pt>
                <c:pt idx="2205">
                  <c:v>26.67344829</c:v>
                </c:pt>
                <c:pt idx="2206">
                  <c:v>18.930128399000001</c:v>
                </c:pt>
                <c:pt idx="2207">
                  <c:v>5.3408983787000004</c:v>
                </c:pt>
                <c:pt idx="2208">
                  <c:v>7.0291890750999997</c:v>
                </c:pt>
                <c:pt idx="2209">
                  <c:v>13.744431441</c:v>
                </c:pt>
                <c:pt idx="2210">
                  <c:v>45.416584565999997</c:v>
                </c:pt>
                <c:pt idx="2211">
                  <c:v>51.366058264000003</c:v>
                </c:pt>
                <c:pt idx="2212">
                  <c:v>21.610037747</c:v>
                </c:pt>
                <c:pt idx="2213">
                  <c:v>12.569772312</c:v>
                </c:pt>
                <c:pt idx="2214">
                  <c:v>24.621550964000001</c:v>
                </c:pt>
                <c:pt idx="2215">
                  <c:v>7.7414805662999999</c:v>
                </c:pt>
                <c:pt idx="2216">
                  <c:v>11.060257881</c:v>
                </c:pt>
                <c:pt idx="2217">
                  <c:v>13.962486419999999</c:v>
                </c:pt>
                <c:pt idx="2218">
                  <c:v>28.406594814000002</c:v>
                </c:pt>
                <c:pt idx="2219">
                  <c:v>29.376517973999999</c:v>
                </c:pt>
                <c:pt idx="2220">
                  <c:v>20.983147020000001</c:v>
                </c:pt>
                <c:pt idx="2221">
                  <c:v>5.4871364168000003</c:v>
                </c:pt>
                <c:pt idx="2222">
                  <c:v>11.353749990000001</c:v>
                </c:pt>
                <c:pt idx="2223">
                  <c:v>13.852153069</c:v>
                </c:pt>
                <c:pt idx="2224">
                  <c:v>92.037804917000003</c:v>
                </c:pt>
                <c:pt idx="2225">
                  <c:v>20.948643828000002</c:v>
                </c:pt>
                <c:pt idx="2226">
                  <c:v>25.208340376999999</c:v>
                </c:pt>
                <c:pt idx="2227">
                  <c:v>31.706354880999999</c:v>
                </c:pt>
                <c:pt idx="2228">
                  <c:v>24.410012299000002</c:v>
                </c:pt>
                <c:pt idx="2229">
                  <c:v>6.6770608958000004</c:v>
                </c:pt>
                <c:pt idx="2230">
                  <c:v>18.712832104</c:v>
                </c:pt>
                <c:pt idx="2231">
                  <c:v>54.766862975000002</c:v>
                </c:pt>
                <c:pt idx="2232">
                  <c:v>7.3990743507000003</c:v>
                </c:pt>
                <c:pt idx="2233">
                  <c:v>32.351223328000003</c:v>
                </c:pt>
                <c:pt idx="2234">
                  <c:v>14.853742338</c:v>
                </c:pt>
                <c:pt idx="2235">
                  <c:v>25.952125211999999</c:v>
                </c:pt>
                <c:pt idx="2236">
                  <c:v>10.206730309999999</c:v>
                </c:pt>
                <c:pt idx="2237">
                  <c:v>13.247983278</c:v>
                </c:pt>
                <c:pt idx="2238">
                  <c:v>33.009013545000002</c:v>
                </c:pt>
                <c:pt idx="2239">
                  <c:v>13.290256166000001</c:v>
                </c:pt>
                <c:pt idx="2240">
                  <c:v>12.569478761999999</c:v>
                </c:pt>
                <c:pt idx="2241">
                  <c:v>27.979346016000001</c:v>
                </c:pt>
                <c:pt idx="2242">
                  <c:v>11.724615749</c:v>
                </c:pt>
                <c:pt idx="2243">
                  <c:v>6.6039902103000001</c:v>
                </c:pt>
                <c:pt idx="2244">
                  <c:v>15.625395654</c:v>
                </c:pt>
                <c:pt idx="2245">
                  <c:v>17.524845781</c:v>
                </c:pt>
                <c:pt idx="2246">
                  <c:v>10.177917951</c:v>
                </c:pt>
                <c:pt idx="2247">
                  <c:v>5.2868503992999996</c:v>
                </c:pt>
                <c:pt idx="2248">
                  <c:v>37.174043064000003</c:v>
                </c:pt>
                <c:pt idx="2249">
                  <c:v>31.783464475999999</c:v>
                </c:pt>
                <c:pt idx="2250">
                  <c:v>26.541416522999999</c:v>
                </c:pt>
                <c:pt idx="2251">
                  <c:v>26.638275614000001</c:v>
                </c:pt>
                <c:pt idx="2252">
                  <c:v>23.984378138</c:v>
                </c:pt>
                <c:pt idx="2253">
                  <c:v>9.0039846519999998</c:v>
                </c:pt>
                <c:pt idx="2254">
                  <c:v>107.78672378</c:v>
                </c:pt>
                <c:pt idx="2255">
                  <c:v>18.846279902999999</c:v>
                </c:pt>
                <c:pt idx="2256">
                  <c:v>34.255398538999998</c:v>
                </c:pt>
                <c:pt idx="2257">
                  <c:v>74.427001934000003</c:v>
                </c:pt>
                <c:pt idx="2258">
                  <c:v>16.562784245</c:v>
                </c:pt>
                <c:pt idx="2259">
                  <c:v>17.900911537999999</c:v>
                </c:pt>
                <c:pt idx="2260">
                  <c:v>34.541693831000003</c:v>
                </c:pt>
                <c:pt idx="2261">
                  <c:v>80.810810446000005</c:v>
                </c:pt>
                <c:pt idx="2262">
                  <c:v>27.768354034000001</c:v>
                </c:pt>
                <c:pt idx="2263">
                  <c:v>12.597136407000001</c:v>
                </c:pt>
                <c:pt idx="2264">
                  <c:v>6.6039902103000001</c:v>
                </c:pt>
                <c:pt idx="2265">
                  <c:v>16.001222271</c:v>
                </c:pt>
                <c:pt idx="2266">
                  <c:v>15.923675363999999</c:v>
                </c:pt>
                <c:pt idx="2267">
                  <c:v>4.9543103379</c:v>
                </c:pt>
                <c:pt idx="2268">
                  <c:v>16.887555143</c:v>
                </c:pt>
                <c:pt idx="2269">
                  <c:v>18.077204997999999</c:v>
                </c:pt>
                <c:pt idx="2270">
                  <c:v>49.649352860999997</c:v>
                </c:pt>
                <c:pt idx="2271">
                  <c:v>22.549735035000001</c:v>
                </c:pt>
                <c:pt idx="2272">
                  <c:v>27.415034556999998</c:v>
                </c:pt>
                <c:pt idx="2273">
                  <c:v>68.994514398999996</c:v>
                </c:pt>
                <c:pt idx="2274">
                  <c:v>12.168857859999999</c:v>
                </c:pt>
                <c:pt idx="2275">
                  <c:v>55.009420044999999</c:v>
                </c:pt>
                <c:pt idx="2276">
                  <c:v>33.985702490000001</c:v>
                </c:pt>
                <c:pt idx="2277">
                  <c:v>32.964147236999999</c:v>
                </c:pt>
                <c:pt idx="2278">
                  <c:v>13.3120472</c:v>
                </c:pt>
                <c:pt idx="2279">
                  <c:v>35.232989142999998</c:v>
                </c:pt>
                <c:pt idx="2280">
                  <c:v>14.869841225</c:v>
                </c:pt>
                <c:pt idx="2281">
                  <c:v>7.7756481894</c:v>
                </c:pt>
                <c:pt idx="2282">
                  <c:v>12.542645266999999</c:v>
                </c:pt>
                <c:pt idx="2283">
                  <c:v>17.965496696999999</c:v>
                </c:pt>
                <c:pt idx="2284">
                  <c:v>23.395320937000001</c:v>
                </c:pt>
                <c:pt idx="2285">
                  <c:v>34.663036204000001</c:v>
                </c:pt>
                <c:pt idx="2286">
                  <c:v>52.093930532000002</c:v>
                </c:pt>
                <c:pt idx="2287">
                  <c:v>26.064923664999998</c:v>
                </c:pt>
                <c:pt idx="2288">
                  <c:v>22.839126904</c:v>
                </c:pt>
                <c:pt idx="2289">
                  <c:v>57.628901376999998</c:v>
                </c:pt>
                <c:pt idx="2290">
                  <c:v>16.192057310999999</c:v>
                </c:pt>
                <c:pt idx="2291">
                  <c:v>26.421172643999999</c:v>
                </c:pt>
                <c:pt idx="2292">
                  <c:v>31.831300682999998</c:v>
                </c:pt>
                <c:pt idx="2293">
                  <c:v>13.793745313000001</c:v>
                </c:pt>
                <c:pt idx="2294">
                  <c:v>21.932847544000001</c:v>
                </c:pt>
                <c:pt idx="2295">
                  <c:v>64.346772361999996</c:v>
                </c:pt>
                <c:pt idx="2296">
                  <c:v>34.043798242000001</c:v>
                </c:pt>
                <c:pt idx="2297">
                  <c:v>21.107142264</c:v>
                </c:pt>
                <c:pt idx="2298">
                  <c:v>13.985637111999999</c:v>
                </c:pt>
                <c:pt idx="2299">
                  <c:v>42.270041620000001</c:v>
                </c:pt>
                <c:pt idx="2300">
                  <c:v>43.167010560999998</c:v>
                </c:pt>
                <c:pt idx="2301">
                  <c:v>7.0607408128999998</c:v>
                </c:pt>
                <c:pt idx="2302">
                  <c:v>24.761610928</c:v>
                </c:pt>
                <c:pt idx="2303">
                  <c:v>21.766398827</c:v>
                </c:pt>
                <c:pt idx="2304">
                  <c:v>21.332553815000001</c:v>
                </c:pt>
                <c:pt idx="2305">
                  <c:v>11.693802005</c:v>
                </c:pt>
                <c:pt idx="2306">
                  <c:v>23.479738654999998</c:v>
                </c:pt>
                <c:pt idx="2307">
                  <c:v>25.742925056000001</c:v>
                </c:pt>
                <c:pt idx="2308">
                  <c:v>38.208832096000002</c:v>
                </c:pt>
                <c:pt idx="2309">
                  <c:v>10.268557933</c:v>
                </c:pt>
                <c:pt idx="2310">
                  <c:v>10.920983325</c:v>
                </c:pt>
                <c:pt idx="2311">
                  <c:v>8.2987090598000002</c:v>
                </c:pt>
                <c:pt idx="2312">
                  <c:v>8.5665885939000006</c:v>
                </c:pt>
                <c:pt idx="2313">
                  <c:v>5.4163268694999998</c:v>
                </c:pt>
                <c:pt idx="2314">
                  <c:v>8.6605977474000007</c:v>
                </c:pt>
                <c:pt idx="2315">
                  <c:v>26.483205602999998</c:v>
                </c:pt>
                <c:pt idx="2316">
                  <c:v>15.022847592</c:v>
                </c:pt>
                <c:pt idx="2317">
                  <c:v>17.398636093</c:v>
                </c:pt>
                <c:pt idx="2318">
                  <c:v>16.942598472</c:v>
                </c:pt>
                <c:pt idx="2319">
                  <c:v>35.068975430999998</c:v>
                </c:pt>
                <c:pt idx="2320">
                  <c:v>21.570998657000001</c:v>
                </c:pt>
                <c:pt idx="2321">
                  <c:v>68.613519345</c:v>
                </c:pt>
                <c:pt idx="2322">
                  <c:v>78.621607683999997</c:v>
                </c:pt>
                <c:pt idx="2323">
                  <c:v>69.503247032999994</c:v>
                </c:pt>
                <c:pt idx="2324">
                  <c:v>19.863603659999999</c:v>
                </c:pt>
                <c:pt idx="2325">
                  <c:v>15.857632231</c:v>
                </c:pt>
                <c:pt idx="2326">
                  <c:v>23.790348095999999</c:v>
                </c:pt>
                <c:pt idx="2327">
                  <c:v>6.4522498634999996</c:v>
                </c:pt>
                <c:pt idx="2328">
                  <c:v>26.932866634</c:v>
                </c:pt>
                <c:pt idx="2329">
                  <c:v>12.500451197</c:v>
                </c:pt>
                <c:pt idx="2330">
                  <c:v>15.511193198000001</c:v>
                </c:pt>
                <c:pt idx="2331">
                  <c:v>34.235829287000001</c:v>
                </c:pt>
                <c:pt idx="2332">
                  <c:v>83.052201768000003</c:v>
                </c:pt>
                <c:pt idx="2333">
                  <c:v>7.7527860114999996</c:v>
                </c:pt>
                <c:pt idx="2334">
                  <c:v>29.874177806999999</c:v>
                </c:pt>
                <c:pt idx="2335">
                  <c:v>105.32642368</c:v>
                </c:pt>
                <c:pt idx="2336">
                  <c:v>10.686726650000001</c:v>
                </c:pt>
                <c:pt idx="2337">
                  <c:v>49.808913789999998</c:v>
                </c:pt>
                <c:pt idx="2338">
                  <c:v>27.644211622</c:v>
                </c:pt>
                <c:pt idx="2339">
                  <c:v>17.13741194</c:v>
                </c:pt>
                <c:pt idx="2340">
                  <c:v>23.571992997999999</c:v>
                </c:pt>
                <c:pt idx="2341">
                  <c:v>23.283802371</c:v>
                </c:pt>
                <c:pt idx="2342">
                  <c:v>26.285225925999999</c:v>
                </c:pt>
                <c:pt idx="2343">
                  <c:v>23.467339184</c:v>
                </c:pt>
                <c:pt idx="2344">
                  <c:v>43.966361120999998</c:v>
                </c:pt>
                <c:pt idx="2345">
                  <c:v>30.125068556999999</c:v>
                </c:pt>
                <c:pt idx="2346">
                  <c:v>21.815230506999999</c:v>
                </c:pt>
                <c:pt idx="2347">
                  <c:v>85.820168234999997</c:v>
                </c:pt>
                <c:pt idx="2348">
                  <c:v>33.558362989000003</c:v>
                </c:pt>
                <c:pt idx="2349">
                  <c:v>9.5608152455000006</c:v>
                </c:pt>
                <c:pt idx="2350">
                  <c:v>17.181671265999999</c:v>
                </c:pt>
                <c:pt idx="2351">
                  <c:v>17.925026093</c:v>
                </c:pt>
                <c:pt idx="2352">
                  <c:v>50.284528866000002</c:v>
                </c:pt>
                <c:pt idx="2353">
                  <c:v>29.283645543999999</c:v>
                </c:pt>
                <c:pt idx="2354">
                  <c:v>16.121991334000001</c:v>
                </c:pt>
                <c:pt idx="2355">
                  <c:v>4.2661877631999996</c:v>
                </c:pt>
                <c:pt idx="2356">
                  <c:v>20.474211928999999</c:v>
                </c:pt>
                <c:pt idx="2357">
                  <c:v>25.657235064000002</c:v>
                </c:pt>
                <c:pt idx="2358">
                  <c:v>10.062032927000001</c:v>
                </c:pt>
                <c:pt idx="2359">
                  <c:v>23.026127555999999</c:v>
                </c:pt>
                <c:pt idx="2360">
                  <c:v>22.848392287999999</c:v>
                </c:pt>
                <c:pt idx="2361">
                  <c:v>7.0395018553000002</c:v>
                </c:pt>
                <c:pt idx="2362">
                  <c:v>31.056899052999999</c:v>
                </c:pt>
                <c:pt idx="2363">
                  <c:v>10.815552785</c:v>
                </c:pt>
                <c:pt idx="2364">
                  <c:v>100.723979</c:v>
                </c:pt>
                <c:pt idx="2365">
                  <c:v>40.099467554999997</c:v>
                </c:pt>
                <c:pt idx="2366">
                  <c:v>94.052103635999998</c:v>
                </c:pt>
                <c:pt idx="2367">
                  <c:v>9.4623560416999997</c:v>
                </c:pt>
                <c:pt idx="2368">
                  <c:v>12.254091481</c:v>
                </c:pt>
                <c:pt idx="2369">
                  <c:v>17.311215034</c:v>
                </c:pt>
                <c:pt idx="2370">
                  <c:v>33.745251758999999</c:v>
                </c:pt>
                <c:pt idx="2371">
                  <c:v>12.798776148</c:v>
                </c:pt>
                <c:pt idx="2372">
                  <c:v>15.602837727000001</c:v>
                </c:pt>
                <c:pt idx="2373">
                  <c:v>7.0285990352000001</c:v>
                </c:pt>
                <c:pt idx="2374">
                  <c:v>23.270664846999999</c:v>
                </c:pt>
                <c:pt idx="2375">
                  <c:v>37.234886856000003</c:v>
                </c:pt>
                <c:pt idx="2376">
                  <c:v>27.560397662</c:v>
                </c:pt>
                <c:pt idx="2377">
                  <c:v>53.083279240000003</c:v>
                </c:pt>
                <c:pt idx="2378">
                  <c:v>12.73514262</c:v>
                </c:pt>
                <c:pt idx="2379">
                  <c:v>15.954870365</c:v>
                </c:pt>
                <c:pt idx="2380">
                  <c:v>25.512448704000001</c:v>
                </c:pt>
                <c:pt idx="2381">
                  <c:v>13.248676688</c:v>
                </c:pt>
                <c:pt idx="2382">
                  <c:v>43.269013035999997</c:v>
                </c:pt>
                <c:pt idx="2383">
                  <c:v>137.41458319</c:v>
                </c:pt>
                <c:pt idx="2384">
                  <c:v>22.085190355999998</c:v>
                </c:pt>
                <c:pt idx="2385">
                  <c:v>33.617603543999998</c:v>
                </c:pt>
                <c:pt idx="2386">
                  <c:v>44.949334090999997</c:v>
                </c:pt>
                <c:pt idx="2387">
                  <c:v>5.9780729501999996</c:v>
                </c:pt>
                <c:pt idx="2388">
                  <c:v>33.427650892999999</c:v>
                </c:pt>
                <c:pt idx="2389">
                  <c:v>57.046987059999999</c:v>
                </c:pt>
                <c:pt idx="2390">
                  <c:v>144.77797416000001</c:v>
                </c:pt>
                <c:pt idx="2391">
                  <c:v>69.346298758000003</c:v>
                </c:pt>
                <c:pt idx="2392">
                  <c:v>28.674056402000001</c:v>
                </c:pt>
                <c:pt idx="2393">
                  <c:v>20.010157152000001</c:v>
                </c:pt>
                <c:pt idx="2394">
                  <c:v>27.388880325999999</c:v>
                </c:pt>
                <c:pt idx="2395">
                  <c:v>47.206870117999998</c:v>
                </c:pt>
                <c:pt idx="2396">
                  <c:v>22.425487186000002</c:v>
                </c:pt>
                <c:pt idx="2397">
                  <c:v>23.762823565000001</c:v>
                </c:pt>
                <c:pt idx="2398">
                  <c:v>30.038856826</c:v>
                </c:pt>
                <c:pt idx="2399">
                  <c:v>70.030903929999994</c:v>
                </c:pt>
                <c:pt idx="2400">
                  <c:v>30.445588143999998</c:v>
                </c:pt>
                <c:pt idx="2401">
                  <c:v>28.436715953</c:v>
                </c:pt>
                <c:pt idx="2402">
                  <c:v>7.2025630336999997</c:v>
                </c:pt>
                <c:pt idx="2403">
                  <c:v>8.8563748448999995</c:v>
                </c:pt>
                <c:pt idx="2404">
                  <c:v>33.317300215000003</c:v>
                </c:pt>
                <c:pt idx="2405">
                  <c:v>52.070078264000003</c:v>
                </c:pt>
                <c:pt idx="2406">
                  <c:v>42.473283664</c:v>
                </c:pt>
                <c:pt idx="2407">
                  <c:v>24.655212134999999</c:v>
                </c:pt>
                <c:pt idx="2408">
                  <c:v>47.528783928000003</c:v>
                </c:pt>
                <c:pt idx="2409">
                  <c:v>45.481726760000001</c:v>
                </c:pt>
                <c:pt idx="2410">
                  <c:v>26.577019139000001</c:v>
                </c:pt>
                <c:pt idx="2411">
                  <c:v>128.39315321000001</c:v>
                </c:pt>
                <c:pt idx="2412">
                  <c:v>13.495867662</c:v>
                </c:pt>
                <c:pt idx="2413">
                  <c:v>14.455292833</c:v>
                </c:pt>
                <c:pt idx="2414">
                  <c:v>7.7425684769999998</c:v>
                </c:pt>
                <c:pt idx="2415">
                  <c:v>29.881769693999999</c:v>
                </c:pt>
                <c:pt idx="2416">
                  <c:v>50.164824547999999</c:v>
                </c:pt>
                <c:pt idx="2417">
                  <c:v>59.162021983999999</c:v>
                </c:pt>
                <c:pt idx="2418">
                  <c:v>48.281732439999999</c:v>
                </c:pt>
                <c:pt idx="2419">
                  <c:v>22.539907179</c:v>
                </c:pt>
                <c:pt idx="2420">
                  <c:v>13.966162886999999</c:v>
                </c:pt>
                <c:pt idx="2421">
                  <c:v>8.5635204294000005</c:v>
                </c:pt>
                <c:pt idx="2422">
                  <c:v>8.5635204294000005</c:v>
                </c:pt>
                <c:pt idx="2423">
                  <c:v>41.284535585</c:v>
                </c:pt>
                <c:pt idx="2424">
                  <c:v>12.160981937000001</c:v>
                </c:pt>
                <c:pt idx="2425">
                  <c:v>64.022312864</c:v>
                </c:pt>
                <c:pt idx="2426">
                  <c:v>47.694311200000001</c:v>
                </c:pt>
                <c:pt idx="2427">
                  <c:v>58.066473348000002</c:v>
                </c:pt>
                <c:pt idx="2428">
                  <c:v>72.390479753999998</c:v>
                </c:pt>
                <c:pt idx="2429">
                  <c:v>27.875012501</c:v>
                </c:pt>
                <c:pt idx="2430">
                  <c:v>28.782739921000001</c:v>
                </c:pt>
                <c:pt idx="2431">
                  <c:v>80.131973157000004</c:v>
                </c:pt>
                <c:pt idx="2432">
                  <c:v>50.026838636999997</c:v>
                </c:pt>
                <c:pt idx="2433">
                  <c:v>28.866153790999999</c:v>
                </c:pt>
                <c:pt idx="2434">
                  <c:v>19.583855034999999</c:v>
                </c:pt>
                <c:pt idx="2435">
                  <c:v>53.038412573000002</c:v>
                </c:pt>
                <c:pt idx="2436">
                  <c:v>23.727224903</c:v>
                </c:pt>
                <c:pt idx="2437">
                  <c:v>58.108026950999999</c:v>
                </c:pt>
                <c:pt idx="2438">
                  <c:v>17.065028981000001</c:v>
                </c:pt>
                <c:pt idx="2439">
                  <c:v>10.548732233999999</c:v>
                </c:pt>
                <c:pt idx="2440">
                  <c:v>29.096789150999999</c:v>
                </c:pt>
                <c:pt idx="2441">
                  <c:v>9.5501301672000007</c:v>
                </c:pt>
              </c:numCache>
            </c:numRef>
          </c:xVal>
          <c:yVal>
            <c:numRef>
              <c:f>ctv_metrics!$M$2:$M$2443</c:f>
              <c:numCache>
                <c:formatCode>General</c:formatCode>
                <c:ptCount val="2442"/>
                <c:pt idx="0">
                  <c:v>4997446</c:v>
                </c:pt>
                <c:pt idx="1">
                  <c:v>4624611</c:v>
                </c:pt>
                <c:pt idx="2">
                  <c:v>2312525</c:v>
                </c:pt>
                <c:pt idx="3">
                  <c:v>2050431</c:v>
                </c:pt>
                <c:pt idx="4">
                  <c:v>1317013</c:v>
                </c:pt>
                <c:pt idx="5">
                  <c:v>631442</c:v>
                </c:pt>
                <c:pt idx="6">
                  <c:v>439913</c:v>
                </c:pt>
                <c:pt idx="7">
                  <c:v>435096</c:v>
                </c:pt>
                <c:pt idx="8">
                  <c:v>300343</c:v>
                </c:pt>
                <c:pt idx="9">
                  <c:v>295739</c:v>
                </c:pt>
                <c:pt idx="10">
                  <c:v>214002</c:v>
                </c:pt>
                <c:pt idx="11">
                  <c:v>191353</c:v>
                </c:pt>
                <c:pt idx="12">
                  <c:v>169701</c:v>
                </c:pt>
                <c:pt idx="13">
                  <c:v>147873</c:v>
                </c:pt>
                <c:pt idx="14">
                  <c:v>135607</c:v>
                </c:pt>
                <c:pt idx="15">
                  <c:v>115551</c:v>
                </c:pt>
                <c:pt idx="16">
                  <c:v>103132</c:v>
                </c:pt>
                <c:pt idx="17">
                  <c:v>97597</c:v>
                </c:pt>
                <c:pt idx="18">
                  <c:v>88995</c:v>
                </c:pt>
                <c:pt idx="19">
                  <c:v>87289</c:v>
                </c:pt>
                <c:pt idx="20">
                  <c:v>79642</c:v>
                </c:pt>
                <c:pt idx="21">
                  <c:v>78759</c:v>
                </c:pt>
                <c:pt idx="22">
                  <c:v>76136</c:v>
                </c:pt>
                <c:pt idx="23">
                  <c:v>70406</c:v>
                </c:pt>
                <c:pt idx="24">
                  <c:v>68445</c:v>
                </c:pt>
                <c:pt idx="25">
                  <c:v>56216</c:v>
                </c:pt>
                <c:pt idx="26">
                  <c:v>50547</c:v>
                </c:pt>
                <c:pt idx="27">
                  <c:v>49972</c:v>
                </c:pt>
                <c:pt idx="28">
                  <c:v>49915</c:v>
                </c:pt>
                <c:pt idx="29">
                  <c:v>48631</c:v>
                </c:pt>
                <c:pt idx="30">
                  <c:v>45924</c:v>
                </c:pt>
                <c:pt idx="31">
                  <c:v>45037</c:v>
                </c:pt>
                <c:pt idx="32">
                  <c:v>42248</c:v>
                </c:pt>
                <c:pt idx="33">
                  <c:v>41728</c:v>
                </c:pt>
                <c:pt idx="34">
                  <c:v>37640</c:v>
                </c:pt>
                <c:pt idx="35">
                  <c:v>37047</c:v>
                </c:pt>
                <c:pt idx="36">
                  <c:v>36696</c:v>
                </c:pt>
                <c:pt idx="37">
                  <c:v>36493</c:v>
                </c:pt>
                <c:pt idx="38">
                  <c:v>35842</c:v>
                </c:pt>
                <c:pt idx="39">
                  <c:v>34879</c:v>
                </c:pt>
                <c:pt idx="40">
                  <c:v>33874</c:v>
                </c:pt>
                <c:pt idx="41">
                  <c:v>32640</c:v>
                </c:pt>
                <c:pt idx="42">
                  <c:v>32406</c:v>
                </c:pt>
                <c:pt idx="43">
                  <c:v>32369</c:v>
                </c:pt>
                <c:pt idx="44">
                  <c:v>31817</c:v>
                </c:pt>
                <c:pt idx="45">
                  <c:v>31388</c:v>
                </c:pt>
                <c:pt idx="46">
                  <c:v>29764</c:v>
                </c:pt>
                <c:pt idx="47">
                  <c:v>28320</c:v>
                </c:pt>
                <c:pt idx="48">
                  <c:v>27890</c:v>
                </c:pt>
                <c:pt idx="49">
                  <c:v>27375</c:v>
                </c:pt>
                <c:pt idx="50">
                  <c:v>27261</c:v>
                </c:pt>
                <c:pt idx="51">
                  <c:v>26499</c:v>
                </c:pt>
                <c:pt idx="52">
                  <c:v>26230</c:v>
                </c:pt>
                <c:pt idx="53">
                  <c:v>26063</c:v>
                </c:pt>
                <c:pt idx="54">
                  <c:v>25281</c:v>
                </c:pt>
                <c:pt idx="55">
                  <c:v>24613</c:v>
                </c:pt>
                <c:pt idx="56">
                  <c:v>23882</c:v>
                </c:pt>
                <c:pt idx="57">
                  <c:v>23675</c:v>
                </c:pt>
                <c:pt idx="58">
                  <c:v>23144</c:v>
                </c:pt>
                <c:pt idx="59">
                  <c:v>22481</c:v>
                </c:pt>
                <c:pt idx="60">
                  <c:v>21392</c:v>
                </c:pt>
                <c:pt idx="61">
                  <c:v>20524</c:v>
                </c:pt>
                <c:pt idx="62">
                  <c:v>20252</c:v>
                </c:pt>
                <c:pt idx="63">
                  <c:v>19819</c:v>
                </c:pt>
                <c:pt idx="64">
                  <c:v>19487</c:v>
                </c:pt>
                <c:pt idx="65">
                  <c:v>19401</c:v>
                </c:pt>
                <c:pt idx="66">
                  <c:v>19272</c:v>
                </c:pt>
                <c:pt idx="67">
                  <c:v>19229</c:v>
                </c:pt>
                <c:pt idx="68">
                  <c:v>19132</c:v>
                </c:pt>
                <c:pt idx="69">
                  <c:v>19082</c:v>
                </c:pt>
                <c:pt idx="70">
                  <c:v>18555</c:v>
                </c:pt>
                <c:pt idx="71">
                  <c:v>18405</c:v>
                </c:pt>
                <c:pt idx="72">
                  <c:v>18116</c:v>
                </c:pt>
                <c:pt idx="73">
                  <c:v>17414</c:v>
                </c:pt>
                <c:pt idx="74">
                  <c:v>17013</c:v>
                </c:pt>
                <c:pt idx="75">
                  <c:v>16775</c:v>
                </c:pt>
                <c:pt idx="76">
                  <c:v>16732</c:v>
                </c:pt>
                <c:pt idx="77">
                  <c:v>16672</c:v>
                </c:pt>
                <c:pt idx="78">
                  <c:v>16207</c:v>
                </c:pt>
                <c:pt idx="79">
                  <c:v>15527</c:v>
                </c:pt>
                <c:pt idx="80">
                  <c:v>15441</c:v>
                </c:pt>
                <c:pt idx="81">
                  <c:v>15400</c:v>
                </c:pt>
                <c:pt idx="82">
                  <c:v>15284</c:v>
                </c:pt>
                <c:pt idx="83">
                  <c:v>15112</c:v>
                </c:pt>
                <c:pt idx="84">
                  <c:v>14820</c:v>
                </c:pt>
                <c:pt idx="85">
                  <c:v>14607</c:v>
                </c:pt>
                <c:pt idx="86">
                  <c:v>14348</c:v>
                </c:pt>
                <c:pt idx="87">
                  <c:v>14150</c:v>
                </c:pt>
                <c:pt idx="88">
                  <c:v>14126</c:v>
                </c:pt>
                <c:pt idx="89">
                  <c:v>14117</c:v>
                </c:pt>
                <c:pt idx="90">
                  <c:v>13523</c:v>
                </c:pt>
                <c:pt idx="91">
                  <c:v>13293</c:v>
                </c:pt>
                <c:pt idx="92">
                  <c:v>13237</c:v>
                </c:pt>
                <c:pt idx="93">
                  <c:v>13097</c:v>
                </c:pt>
                <c:pt idx="94">
                  <c:v>12660</c:v>
                </c:pt>
                <c:pt idx="95">
                  <c:v>12607</c:v>
                </c:pt>
                <c:pt idx="96">
                  <c:v>12506</c:v>
                </c:pt>
                <c:pt idx="97">
                  <c:v>12193</c:v>
                </c:pt>
                <c:pt idx="98">
                  <c:v>11894</c:v>
                </c:pt>
                <c:pt idx="99">
                  <c:v>11809</c:v>
                </c:pt>
                <c:pt idx="100">
                  <c:v>11687</c:v>
                </c:pt>
                <c:pt idx="101">
                  <c:v>11459</c:v>
                </c:pt>
                <c:pt idx="102">
                  <c:v>11453</c:v>
                </c:pt>
                <c:pt idx="103">
                  <c:v>11247</c:v>
                </c:pt>
                <c:pt idx="104">
                  <c:v>11229</c:v>
                </c:pt>
                <c:pt idx="105">
                  <c:v>11054</c:v>
                </c:pt>
                <c:pt idx="106">
                  <c:v>10941</c:v>
                </c:pt>
                <c:pt idx="107">
                  <c:v>10026</c:v>
                </c:pt>
                <c:pt idx="108">
                  <c:v>9848</c:v>
                </c:pt>
                <c:pt idx="109">
                  <c:v>9808</c:v>
                </c:pt>
                <c:pt idx="110">
                  <c:v>9780</c:v>
                </c:pt>
                <c:pt idx="111">
                  <c:v>9778</c:v>
                </c:pt>
                <c:pt idx="112">
                  <c:v>9740</c:v>
                </c:pt>
                <c:pt idx="113">
                  <c:v>9722</c:v>
                </c:pt>
                <c:pt idx="114">
                  <c:v>9605</c:v>
                </c:pt>
                <c:pt idx="115">
                  <c:v>9549</c:v>
                </c:pt>
                <c:pt idx="116">
                  <c:v>9546</c:v>
                </c:pt>
                <c:pt idx="117">
                  <c:v>9234</c:v>
                </c:pt>
                <c:pt idx="118">
                  <c:v>9146</c:v>
                </c:pt>
                <c:pt idx="119">
                  <c:v>9142</c:v>
                </c:pt>
                <c:pt idx="120">
                  <c:v>9046</c:v>
                </c:pt>
                <c:pt idx="121">
                  <c:v>8826</c:v>
                </c:pt>
                <c:pt idx="122">
                  <c:v>8678</c:v>
                </c:pt>
                <c:pt idx="123">
                  <c:v>8539</c:v>
                </c:pt>
                <c:pt idx="124">
                  <c:v>8477</c:v>
                </c:pt>
                <c:pt idx="125">
                  <c:v>8458</c:v>
                </c:pt>
                <c:pt idx="126">
                  <c:v>8229</c:v>
                </c:pt>
                <c:pt idx="127">
                  <c:v>8121</c:v>
                </c:pt>
                <c:pt idx="128">
                  <c:v>8033</c:v>
                </c:pt>
                <c:pt idx="129">
                  <c:v>7979</c:v>
                </c:pt>
                <c:pt idx="130">
                  <c:v>7963</c:v>
                </c:pt>
                <c:pt idx="131">
                  <c:v>7888</c:v>
                </c:pt>
                <c:pt idx="132">
                  <c:v>7718</c:v>
                </c:pt>
                <c:pt idx="133">
                  <c:v>7628</c:v>
                </c:pt>
                <c:pt idx="134">
                  <c:v>7516</c:v>
                </c:pt>
                <c:pt idx="135">
                  <c:v>7479</c:v>
                </c:pt>
                <c:pt idx="136">
                  <c:v>7442</c:v>
                </c:pt>
                <c:pt idx="137">
                  <c:v>7356</c:v>
                </c:pt>
                <c:pt idx="138">
                  <c:v>7345</c:v>
                </c:pt>
                <c:pt idx="139">
                  <c:v>7305</c:v>
                </c:pt>
                <c:pt idx="140">
                  <c:v>7305</c:v>
                </c:pt>
                <c:pt idx="141">
                  <c:v>7278</c:v>
                </c:pt>
                <c:pt idx="142">
                  <c:v>7255</c:v>
                </c:pt>
                <c:pt idx="143">
                  <c:v>7101</c:v>
                </c:pt>
                <c:pt idx="144">
                  <c:v>7094</c:v>
                </c:pt>
                <c:pt idx="145">
                  <c:v>7086</c:v>
                </c:pt>
                <c:pt idx="146">
                  <c:v>6982</c:v>
                </c:pt>
                <c:pt idx="147">
                  <c:v>6973</c:v>
                </c:pt>
                <c:pt idx="148">
                  <c:v>6929</c:v>
                </c:pt>
                <c:pt idx="149">
                  <c:v>6817</c:v>
                </c:pt>
                <c:pt idx="150">
                  <c:v>6808</c:v>
                </c:pt>
                <c:pt idx="151">
                  <c:v>6691</c:v>
                </c:pt>
                <c:pt idx="152">
                  <c:v>6665</c:v>
                </c:pt>
                <c:pt idx="153">
                  <c:v>6613</c:v>
                </c:pt>
                <c:pt idx="154">
                  <c:v>6553</c:v>
                </c:pt>
                <c:pt idx="155">
                  <c:v>6534</c:v>
                </c:pt>
                <c:pt idx="156">
                  <c:v>6380</c:v>
                </c:pt>
                <c:pt idx="157">
                  <c:v>6379</c:v>
                </c:pt>
                <c:pt idx="158">
                  <c:v>6292</c:v>
                </c:pt>
                <c:pt idx="159">
                  <c:v>6279</c:v>
                </c:pt>
                <c:pt idx="160">
                  <c:v>6268</c:v>
                </c:pt>
                <c:pt idx="161">
                  <c:v>6261</c:v>
                </c:pt>
                <c:pt idx="162">
                  <c:v>6157</c:v>
                </c:pt>
                <c:pt idx="163">
                  <c:v>6110</c:v>
                </c:pt>
                <c:pt idx="164">
                  <c:v>5985</c:v>
                </c:pt>
                <c:pt idx="165">
                  <c:v>5983</c:v>
                </c:pt>
                <c:pt idx="166">
                  <c:v>5803</c:v>
                </c:pt>
                <c:pt idx="167">
                  <c:v>5795</c:v>
                </c:pt>
                <c:pt idx="168">
                  <c:v>5778</c:v>
                </c:pt>
                <c:pt idx="169">
                  <c:v>5739</c:v>
                </c:pt>
                <c:pt idx="170">
                  <c:v>5717</c:v>
                </c:pt>
                <c:pt idx="171">
                  <c:v>5715</c:v>
                </c:pt>
                <c:pt idx="172">
                  <c:v>5709</c:v>
                </c:pt>
                <c:pt idx="173">
                  <c:v>5655</c:v>
                </c:pt>
                <c:pt idx="174">
                  <c:v>5642</c:v>
                </c:pt>
                <c:pt idx="175">
                  <c:v>5513</c:v>
                </c:pt>
                <c:pt idx="176">
                  <c:v>5403</c:v>
                </c:pt>
                <c:pt idx="177">
                  <c:v>5390</c:v>
                </c:pt>
                <c:pt idx="178">
                  <c:v>5313</c:v>
                </c:pt>
                <c:pt idx="179">
                  <c:v>5304</c:v>
                </c:pt>
                <c:pt idx="180">
                  <c:v>5262</c:v>
                </c:pt>
                <c:pt idx="181">
                  <c:v>5219</c:v>
                </c:pt>
                <c:pt idx="182">
                  <c:v>5208</c:v>
                </c:pt>
                <c:pt idx="183">
                  <c:v>5161</c:v>
                </c:pt>
                <c:pt idx="184">
                  <c:v>5107</c:v>
                </c:pt>
                <c:pt idx="185">
                  <c:v>5100</c:v>
                </c:pt>
                <c:pt idx="186">
                  <c:v>5097</c:v>
                </c:pt>
                <c:pt idx="187">
                  <c:v>5084</c:v>
                </c:pt>
                <c:pt idx="188">
                  <c:v>5066</c:v>
                </c:pt>
                <c:pt idx="189">
                  <c:v>5054</c:v>
                </c:pt>
                <c:pt idx="190">
                  <c:v>5030</c:v>
                </c:pt>
                <c:pt idx="191">
                  <c:v>5006</c:v>
                </c:pt>
                <c:pt idx="192">
                  <c:v>4979</c:v>
                </c:pt>
                <c:pt idx="193">
                  <c:v>4947</c:v>
                </c:pt>
                <c:pt idx="194">
                  <c:v>4933</c:v>
                </c:pt>
                <c:pt idx="195">
                  <c:v>4876</c:v>
                </c:pt>
                <c:pt idx="196">
                  <c:v>4846</c:v>
                </c:pt>
                <c:pt idx="197">
                  <c:v>4824</c:v>
                </c:pt>
                <c:pt idx="198">
                  <c:v>4774</c:v>
                </c:pt>
                <c:pt idx="199">
                  <c:v>4737</c:v>
                </c:pt>
                <c:pt idx="200">
                  <c:v>4731</c:v>
                </c:pt>
                <c:pt idx="201">
                  <c:v>4731</c:v>
                </c:pt>
                <c:pt idx="202">
                  <c:v>4728</c:v>
                </c:pt>
                <c:pt idx="203">
                  <c:v>4713</c:v>
                </c:pt>
                <c:pt idx="204">
                  <c:v>4699</c:v>
                </c:pt>
                <c:pt idx="205">
                  <c:v>4666</c:v>
                </c:pt>
                <c:pt idx="206">
                  <c:v>4658</c:v>
                </c:pt>
                <c:pt idx="207">
                  <c:v>4650</c:v>
                </c:pt>
                <c:pt idx="208">
                  <c:v>4646</c:v>
                </c:pt>
                <c:pt idx="209">
                  <c:v>4632</c:v>
                </c:pt>
                <c:pt idx="210">
                  <c:v>4614</c:v>
                </c:pt>
                <c:pt idx="211">
                  <c:v>4580</c:v>
                </c:pt>
                <c:pt idx="212">
                  <c:v>4535</c:v>
                </c:pt>
                <c:pt idx="213">
                  <c:v>4533</c:v>
                </c:pt>
                <c:pt idx="214">
                  <c:v>4515</c:v>
                </c:pt>
                <c:pt idx="215">
                  <c:v>4494</c:v>
                </c:pt>
                <c:pt idx="216">
                  <c:v>4493</c:v>
                </c:pt>
                <c:pt idx="217">
                  <c:v>4457</c:v>
                </c:pt>
                <c:pt idx="218">
                  <c:v>4413</c:v>
                </c:pt>
                <c:pt idx="219">
                  <c:v>4308</c:v>
                </c:pt>
                <c:pt idx="220">
                  <c:v>4260</c:v>
                </c:pt>
                <c:pt idx="221">
                  <c:v>4248</c:v>
                </c:pt>
                <c:pt idx="222">
                  <c:v>4235</c:v>
                </c:pt>
                <c:pt idx="223">
                  <c:v>4233</c:v>
                </c:pt>
                <c:pt idx="224">
                  <c:v>4200</c:v>
                </c:pt>
                <c:pt idx="225">
                  <c:v>4167</c:v>
                </c:pt>
                <c:pt idx="226">
                  <c:v>4161</c:v>
                </c:pt>
                <c:pt idx="227">
                  <c:v>4155</c:v>
                </c:pt>
                <c:pt idx="228">
                  <c:v>4153</c:v>
                </c:pt>
                <c:pt idx="229">
                  <c:v>4141</c:v>
                </c:pt>
                <c:pt idx="230">
                  <c:v>4103</c:v>
                </c:pt>
                <c:pt idx="231">
                  <c:v>4101</c:v>
                </c:pt>
                <c:pt idx="232">
                  <c:v>4045</c:v>
                </c:pt>
                <c:pt idx="233">
                  <c:v>4033</c:v>
                </c:pt>
                <c:pt idx="234">
                  <c:v>3976</c:v>
                </c:pt>
                <c:pt idx="235">
                  <c:v>3964</c:v>
                </c:pt>
                <c:pt idx="236">
                  <c:v>3923</c:v>
                </c:pt>
                <c:pt idx="237">
                  <c:v>3923</c:v>
                </c:pt>
                <c:pt idx="238">
                  <c:v>3899</c:v>
                </c:pt>
                <c:pt idx="239">
                  <c:v>3842</c:v>
                </c:pt>
                <c:pt idx="240">
                  <c:v>3828</c:v>
                </c:pt>
                <c:pt idx="241">
                  <c:v>3825</c:v>
                </c:pt>
                <c:pt idx="242">
                  <c:v>3799</c:v>
                </c:pt>
                <c:pt idx="243">
                  <c:v>3784</c:v>
                </c:pt>
                <c:pt idx="244">
                  <c:v>3746</c:v>
                </c:pt>
                <c:pt idx="245">
                  <c:v>3736</c:v>
                </c:pt>
                <c:pt idx="246">
                  <c:v>3688</c:v>
                </c:pt>
                <c:pt idx="247">
                  <c:v>3680</c:v>
                </c:pt>
                <c:pt idx="248">
                  <c:v>3673</c:v>
                </c:pt>
                <c:pt idx="249">
                  <c:v>3671</c:v>
                </c:pt>
                <c:pt idx="250">
                  <c:v>3664</c:v>
                </c:pt>
                <c:pt idx="251">
                  <c:v>3640</c:v>
                </c:pt>
                <c:pt idx="252">
                  <c:v>3621</c:v>
                </c:pt>
                <c:pt idx="253">
                  <c:v>3602</c:v>
                </c:pt>
                <c:pt idx="254">
                  <c:v>3535</c:v>
                </c:pt>
                <c:pt idx="255">
                  <c:v>3530</c:v>
                </c:pt>
                <c:pt idx="256">
                  <c:v>3528</c:v>
                </c:pt>
                <c:pt idx="257">
                  <c:v>3488</c:v>
                </c:pt>
                <c:pt idx="258">
                  <c:v>3475</c:v>
                </c:pt>
                <c:pt idx="259">
                  <c:v>3473</c:v>
                </c:pt>
                <c:pt idx="260">
                  <c:v>3462</c:v>
                </c:pt>
                <c:pt idx="261">
                  <c:v>3454</c:v>
                </c:pt>
                <c:pt idx="262">
                  <c:v>3416</c:v>
                </c:pt>
                <c:pt idx="263">
                  <c:v>3404</c:v>
                </c:pt>
                <c:pt idx="264">
                  <c:v>3400</c:v>
                </c:pt>
                <c:pt idx="265">
                  <c:v>3371</c:v>
                </c:pt>
                <c:pt idx="266">
                  <c:v>3355</c:v>
                </c:pt>
                <c:pt idx="267">
                  <c:v>3353</c:v>
                </c:pt>
                <c:pt idx="268">
                  <c:v>3350</c:v>
                </c:pt>
                <c:pt idx="269">
                  <c:v>3338</c:v>
                </c:pt>
                <c:pt idx="270">
                  <c:v>3330</c:v>
                </c:pt>
                <c:pt idx="271">
                  <c:v>3323</c:v>
                </c:pt>
                <c:pt idx="272">
                  <c:v>3268</c:v>
                </c:pt>
                <c:pt idx="273">
                  <c:v>3264</c:v>
                </c:pt>
                <c:pt idx="274">
                  <c:v>3254</c:v>
                </c:pt>
                <c:pt idx="275">
                  <c:v>3243</c:v>
                </c:pt>
                <c:pt idx="276">
                  <c:v>3237</c:v>
                </c:pt>
                <c:pt idx="277">
                  <c:v>3223</c:v>
                </c:pt>
                <c:pt idx="278">
                  <c:v>3217</c:v>
                </c:pt>
                <c:pt idx="279">
                  <c:v>3204</c:v>
                </c:pt>
                <c:pt idx="280">
                  <c:v>3179</c:v>
                </c:pt>
                <c:pt idx="281">
                  <c:v>3157</c:v>
                </c:pt>
                <c:pt idx="282">
                  <c:v>3152</c:v>
                </c:pt>
                <c:pt idx="283">
                  <c:v>3147</c:v>
                </c:pt>
                <c:pt idx="284">
                  <c:v>3139</c:v>
                </c:pt>
                <c:pt idx="285">
                  <c:v>3108</c:v>
                </c:pt>
                <c:pt idx="286">
                  <c:v>3107</c:v>
                </c:pt>
                <c:pt idx="287">
                  <c:v>3077</c:v>
                </c:pt>
                <c:pt idx="288">
                  <c:v>3070</c:v>
                </c:pt>
                <c:pt idx="289">
                  <c:v>3068</c:v>
                </c:pt>
                <c:pt idx="290">
                  <c:v>3063</c:v>
                </c:pt>
                <c:pt idx="291">
                  <c:v>3036</c:v>
                </c:pt>
                <c:pt idx="292">
                  <c:v>3033</c:v>
                </c:pt>
                <c:pt idx="293">
                  <c:v>3031</c:v>
                </c:pt>
                <c:pt idx="294">
                  <c:v>3028</c:v>
                </c:pt>
                <c:pt idx="295">
                  <c:v>2996</c:v>
                </c:pt>
                <c:pt idx="296">
                  <c:v>2977</c:v>
                </c:pt>
                <c:pt idx="297">
                  <c:v>2948</c:v>
                </c:pt>
                <c:pt idx="298">
                  <c:v>2928</c:v>
                </c:pt>
                <c:pt idx="299">
                  <c:v>2920</c:v>
                </c:pt>
                <c:pt idx="300">
                  <c:v>2892</c:v>
                </c:pt>
                <c:pt idx="301">
                  <c:v>2872</c:v>
                </c:pt>
                <c:pt idx="302">
                  <c:v>2853</c:v>
                </c:pt>
                <c:pt idx="303">
                  <c:v>2838</c:v>
                </c:pt>
                <c:pt idx="304">
                  <c:v>2835</c:v>
                </c:pt>
                <c:pt idx="305">
                  <c:v>2797</c:v>
                </c:pt>
                <c:pt idx="306">
                  <c:v>2796</c:v>
                </c:pt>
                <c:pt idx="307">
                  <c:v>2787</c:v>
                </c:pt>
                <c:pt idx="308">
                  <c:v>2780</c:v>
                </c:pt>
                <c:pt idx="309">
                  <c:v>2778</c:v>
                </c:pt>
                <c:pt idx="310">
                  <c:v>2774</c:v>
                </c:pt>
                <c:pt idx="311">
                  <c:v>2768</c:v>
                </c:pt>
                <c:pt idx="312">
                  <c:v>2767</c:v>
                </c:pt>
                <c:pt idx="313">
                  <c:v>2764</c:v>
                </c:pt>
                <c:pt idx="314">
                  <c:v>2761</c:v>
                </c:pt>
                <c:pt idx="315">
                  <c:v>2752</c:v>
                </c:pt>
                <c:pt idx="316">
                  <c:v>2749</c:v>
                </c:pt>
                <c:pt idx="317">
                  <c:v>2749</c:v>
                </c:pt>
                <c:pt idx="318">
                  <c:v>2739</c:v>
                </c:pt>
                <c:pt idx="319">
                  <c:v>2735</c:v>
                </c:pt>
                <c:pt idx="320">
                  <c:v>2731</c:v>
                </c:pt>
                <c:pt idx="321">
                  <c:v>2727</c:v>
                </c:pt>
                <c:pt idx="322">
                  <c:v>2724</c:v>
                </c:pt>
                <c:pt idx="323">
                  <c:v>2724</c:v>
                </c:pt>
                <c:pt idx="324">
                  <c:v>2721</c:v>
                </c:pt>
                <c:pt idx="325">
                  <c:v>2719</c:v>
                </c:pt>
                <c:pt idx="326">
                  <c:v>2707</c:v>
                </c:pt>
                <c:pt idx="327">
                  <c:v>2704</c:v>
                </c:pt>
                <c:pt idx="328">
                  <c:v>2656</c:v>
                </c:pt>
                <c:pt idx="329">
                  <c:v>2653</c:v>
                </c:pt>
                <c:pt idx="330">
                  <c:v>2650</c:v>
                </c:pt>
                <c:pt idx="331">
                  <c:v>2641</c:v>
                </c:pt>
                <c:pt idx="332">
                  <c:v>2638</c:v>
                </c:pt>
                <c:pt idx="333">
                  <c:v>2623</c:v>
                </c:pt>
                <c:pt idx="334">
                  <c:v>2621</c:v>
                </c:pt>
                <c:pt idx="335">
                  <c:v>2618</c:v>
                </c:pt>
                <c:pt idx="336">
                  <c:v>2608</c:v>
                </c:pt>
                <c:pt idx="337">
                  <c:v>2603</c:v>
                </c:pt>
                <c:pt idx="338">
                  <c:v>2600</c:v>
                </c:pt>
                <c:pt idx="339">
                  <c:v>2590</c:v>
                </c:pt>
                <c:pt idx="340">
                  <c:v>2561</c:v>
                </c:pt>
                <c:pt idx="341">
                  <c:v>2548</c:v>
                </c:pt>
                <c:pt idx="342">
                  <c:v>2543</c:v>
                </c:pt>
                <c:pt idx="343">
                  <c:v>2537</c:v>
                </c:pt>
                <c:pt idx="344">
                  <c:v>2537</c:v>
                </c:pt>
                <c:pt idx="345">
                  <c:v>2518</c:v>
                </c:pt>
                <c:pt idx="346">
                  <c:v>2516</c:v>
                </c:pt>
                <c:pt idx="347">
                  <c:v>2478</c:v>
                </c:pt>
                <c:pt idx="348">
                  <c:v>2452</c:v>
                </c:pt>
                <c:pt idx="349">
                  <c:v>2443</c:v>
                </c:pt>
                <c:pt idx="350">
                  <c:v>2411</c:v>
                </c:pt>
                <c:pt idx="351">
                  <c:v>2402</c:v>
                </c:pt>
                <c:pt idx="352">
                  <c:v>2389</c:v>
                </c:pt>
                <c:pt idx="353">
                  <c:v>2375</c:v>
                </c:pt>
                <c:pt idx="354">
                  <c:v>2371</c:v>
                </c:pt>
                <c:pt idx="355">
                  <c:v>2368</c:v>
                </c:pt>
                <c:pt idx="356">
                  <c:v>2368</c:v>
                </c:pt>
                <c:pt idx="357">
                  <c:v>2360</c:v>
                </c:pt>
                <c:pt idx="358">
                  <c:v>2352</c:v>
                </c:pt>
                <c:pt idx="359">
                  <c:v>2348</c:v>
                </c:pt>
                <c:pt idx="360">
                  <c:v>2343</c:v>
                </c:pt>
                <c:pt idx="361">
                  <c:v>2341</c:v>
                </c:pt>
                <c:pt idx="362">
                  <c:v>2331</c:v>
                </c:pt>
                <c:pt idx="363">
                  <c:v>2327</c:v>
                </c:pt>
                <c:pt idx="364">
                  <c:v>2324</c:v>
                </c:pt>
                <c:pt idx="365">
                  <c:v>2321</c:v>
                </c:pt>
                <c:pt idx="366">
                  <c:v>2313</c:v>
                </c:pt>
                <c:pt idx="367">
                  <c:v>2305</c:v>
                </c:pt>
                <c:pt idx="368">
                  <c:v>2305</c:v>
                </c:pt>
                <c:pt idx="369">
                  <c:v>2302</c:v>
                </c:pt>
                <c:pt idx="370">
                  <c:v>2283</c:v>
                </c:pt>
                <c:pt idx="371">
                  <c:v>2276</c:v>
                </c:pt>
                <c:pt idx="372">
                  <c:v>2261</c:v>
                </c:pt>
                <c:pt idx="373">
                  <c:v>2256</c:v>
                </c:pt>
                <c:pt idx="374">
                  <c:v>2252</c:v>
                </c:pt>
                <c:pt idx="375">
                  <c:v>2251</c:v>
                </c:pt>
                <c:pt idx="376">
                  <c:v>2242</c:v>
                </c:pt>
                <c:pt idx="377">
                  <c:v>2240</c:v>
                </c:pt>
                <c:pt idx="378">
                  <c:v>2230</c:v>
                </c:pt>
                <c:pt idx="379">
                  <c:v>2216</c:v>
                </c:pt>
                <c:pt idx="380">
                  <c:v>2212</c:v>
                </c:pt>
                <c:pt idx="381">
                  <c:v>2211</c:v>
                </c:pt>
                <c:pt idx="382">
                  <c:v>2210</c:v>
                </c:pt>
                <c:pt idx="383">
                  <c:v>2198</c:v>
                </c:pt>
                <c:pt idx="384">
                  <c:v>2186</c:v>
                </c:pt>
                <c:pt idx="385">
                  <c:v>2177</c:v>
                </c:pt>
                <c:pt idx="386">
                  <c:v>2172</c:v>
                </c:pt>
                <c:pt idx="387">
                  <c:v>2171</c:v>
                </c:pt>
                <c:pt idx="388">
                  <c:v>2167</c:v>
                </c:pt>
                <c:pt idx="389">
                  <c:v>2158</c:v>
                </c:pt>
                <c:pt idx="390">
                  <c:v>2154</c:v>
                </c:pt>
                <c:pt idx="391">
                  <c:v>2139</c:v>
                </c:pt>
                <c:pt idx="392">
                  <c:v>2135</c:v>
                </c:pt>
                <c:pt idx="393">
                  <c:v>2119</c:v>
                </c:pt>
                <c:pt idx="394">
                  <c:v>2098</c:v>
                </c:pt>
                <c:pt idx="395">
                  <c:v>2093</c:v>
                </c:pt>
                <c:pt idx="396">
                  <c:v>2085</c:v>
                </c:pt>
                <c:pt idx="397">
                  <c:v>2062</c:v>
                </c:pt>
                <c:pt idx="398">
                  <c:v>2061</c:v>
                </c:pt>
                <c:pt idx="399">
                  <c:v>2056</c:v>
                </c:pt>
                <c:pt idx="400">
                  <c:v>2045</c:v>
                </c:pt>
                <c:pt idx="401">
                  <c:v>2037</c:v>
                </c:pt>
                <c:pt idx="402">
                  <c:v>2035</c:v>
                </c:pt>
                <c:pt idx="403">
                  <c:v>2025</c:v>
                </c:pt>
                <c:pt idx="404">
                  <c:v>2021</c:v>
                </c:pt>
                <c:pt idx="405">
                  <c:v>2017</c:v>
                </c:pt>
                <c:pt idx="406">
                  <c:v>2013</c:v>
                </c:pt>
                <c:pt idx="407">
                  <c:v>2012</c:v>
                </c:pt>
                <c:pt idx="408">
                  <c:v>1991</c:v>
                </c:pt>
                <c:pt idx="409">
                  <c:v>1989</c:v>
                </c:pt>
                <c:pt idx="410">
                  <c:v>1982</c:v>
                </c:pt>
                <c:pt idx="411">
                  <c:v>1976</c:v>
                </c:pt>
                <c:pt idx="412">
                  <c:v>1974</c:v>
                </c:pt>
                <c:pt idx="413">
                  <c:v>1956</c:v>
                </c:pt>
                <c:pt idx="414">
                  <c:v>1953</c:v>
                </c:pt>
                <c:pt idx="415">
                  <c:v>1943</c:v>
                </c:pt>
                <c:pt idx="416">
                  <c:v>1940</c:v>
                </c:pt>
                <c:pt idx="417">
                  <c:v>1940</c:v>
                </c:pt>
                <c:pt idx="418">
                  <c:v>1930</c:v>
                </c:pt>
                <c:pt idx="419">
                  <c:v>1917</c:v>
                </c:pt>
                <c:pt idx="420">
                  <c:v>1901</c:v>
                </c:pt>
                <c:pt idx="421">
                  <c:v>1888</c:v>
                </c:pt>
                <c:pt idx="422">
                  <c:v>1886</c:v>
                </c:pt>
                <c:pt idx="423">
                  <c:v>1878</c:v>
                </c:pt>
                <c:pt idx="424">
                  <c:v>1874</c:v>
                </c:pt>
                <c:pt idx="425">
                  <c:v>1871</c:v>
                </c:pt>
                <c:pt idx="426">
                  <c:v>1870</c:v>
                </c:pt>
                <c:pt idx="427">
                  <c:v>1870</c:v>
                </c:pt>
                <c:pt idx="428">
                  <c:v>1867</c:v>
                </c:pt>
                <c:pt idx="429">
                  <c:v>1862</c:v>
                </c:pt>
                <c:pt idx="430">
                  <c:v>1862</c:v>
                </c:pt>
                <c:pt idx="431">
                  <c:v>1854</c:v>
                </c:pt>
                <c:pt idx="432">
                  <c:v>1852</c:v>
                </c:pt>
                <c:pt idx="433">
                  <c:v>1836</c:v>
                </c:pt>
                <c:pt idx="434">
                  <c:v>1827</c:v>
                </c:pt>
                <c:pt idx="435">
                  <c:v>1822</c:v>
                </c:pt>
                <c:pt idx="436">
                  <c:v>1821</c:v>
                </c:pt>
                <c:pt idx="437">
                  <c:v>1817</c:v>
                </c:pt>
                <c:pt idx="438">
                  <c:v>1811</c:v>
                </c:pt>
                <c:pt idx="439">
                  <c:v>1810</c:v>
                </c:pt>
                <c:pt idx="440">
                  <c:v>1806</c:v>
                </c:pt>
                <c:pt idx="441">
                  <c:v>1782</c:v>
                </c:pt>
                <c:pt idx="442">
                  <c:v>1781</c:v>
                </c:pt>
                <c:pt idx="443">
                  <c:v>1780</c:v>
                </c:pt>
                <c:pt idx="444">
                  <c:v>1779</c:v>
                </c:pt>
                <c:pt idx="445">
                  <c:v>1777</c:v>
                </c:pt>
                <c:pt idx="446">
                  <c:v>1768</c:v>
                </c:pt>
                <c:pt idx="447">
                  <c:v>1761</c:v>
                </c:pt>
                <c:pt idx="448">
                  <c:v>1761</c:v>
                </c:pt>
                <c:pt idx="449">
                  <c:v>1760</c:v>
                </c:pt>
                <c:pt idx="450">
                  <c:v>1759</c:v>
                </c:pt>
                <c:pt idx="451">
                  <c:v>1750</c:v>
                </c:pt>
                <c:pt idx="452">
                  <c:v>1747</c:v>
                </c:pt>
                <c:pt idx="453">
                  <c:v>1744</c:v>
                </c:pt>
                <c:pt idx="454">
                  <c:v>1727</c:v>
                </c:pt>
                <c:pt idx="455">
                  <c:v>1723</c:v>
                </c:pt>
                <c:pt idx="456">
                  <c:v>1721</c:v>
                </c:pt>
                <c:pt idx="457">
                  <c:v>1715</c:v>
                </c:pt>
                <c:pt idx="458">
                  <c:v>1714</c:v>
                </c:pt>
                <c:pt idx="459">
                  <c:v>1712</c:v>
                </c:pt>
                <c:pt idx="460">
                  <c:v>1707</c:v>
                </c:pt>
                <c:pt idx="461">
                  <c:v>1703</c:v>
                </c:pt>
                <c:pt idx="462">
                  <c:v>1702</c:v>
                </c:pt>
                <c:pt idx="463">
                  <c:v>1701</c:v>
                </c:pt>
                <c:pt idx="464">
                  <c:v>1700</c:v>
                </c:pt>
                <c:pt idx="465">
                  <c:v>1699</c:v>
                </c:pt>
                <c:pt idx="466">
                  <c:v>1695</c:v>
                </c:pt>
                <c:pt idx="467">
                  <c:v>1690</c:v>
                </c:pt>
                <c:pt idx="468">
                  <c:v>1686</c:v>
                </c:pt>
                <c:pt idx="469">
                  <c:v>1680</c:v>
                </c:pt>
                <c:pt idx="470">
                  <c:v>1672</c:v>
                </c:pt>
                <c:pt idx="471">
                  <c:v>1659</c:v>
                </c:pt>
                <c:pt idx="472">
                  <c:v>1652</c:v>
                </c:pt>
                <c:pt idx="473">
                  <c:v>1651</c:v>
                </c:pt>
                <c:pt idx="474">
                  <c:v>1650</c:v>
                </c:pt>
                <c:pt idx="475">
                  <c:v>1649</c:v>
                </c:pt>
                <c:pt idx="476">
                  <c:v>1647</c:v>
                </c:pt>
                <c:pt idx="477">
                  <c:v>1646</c:v>
                </c:pt>
                <c:pt idx="478">
                  <c:v>1641</c:v>
                </c:pt>
                <c:pt idx="479">
                  <c:v>1636</c:v>
                </c:pt>
                <c:pt idx="480">
                  <c:v>1635</c:v>
                </c:pt>
                <c:pt idx="481">
                  <c:v>1627</c:v>
                </c:pt>
                <c:pt idx="482">
                  <c:v>1627</c:v>
                </c:pt>
                <c:pt idx="483">
                  <c:v>1625</c:v>
                </c:pt>
                <c:pt idx="484">
                  <c:v>1620</c:v>
                </c:pt>
                <c:pt idx="485">
                  <c:v>1608</c:v>
                </c:pt>
                <c:pt idx="486">
                  <c:v>1606</c:v>
                </c:pt>
                <c:pt idx="487">
                  <c:v>1597</c:v>
                </c:pt>
                <c:pt idx="488">
                  <c:v>1595</c:v>
                </c:pt>
                <c:pt idx="489">
                  <c:v>1594</c:v>
                </c:pt>
                <c:pt idx="490">
                  <c:v>1591</c:v>
                </c:pt>
                <c:pt idx="491">
                  <c:v>1590</c:v>
                </c:pt>
                <c:pt idx="492">
                  <c:v>1584</c:v>
                </c:pt>
                <c:pt idx="493">
                  <c:v>1583</c:v>
                </c:pt>
                <c:pt idx="494">
                  <c:v>1570</c:v>
                </c:pt>
                <c:pt idx="495">
                  <c:v>1566</c:v>
                </c:pt>
                <c:pt idx="496">
                  <c:v>1565</c:v>
                </c:pt>
                <c:pt idx="497">
                  <c:v>1551</c:v>
                </c:pt>
                <c:pt idx="498">
                  <c:v>1551</c:v>
                </c:pt>
                <c:pt idx="499">
                  <c:v>1543</c:v>
                </c:pt>
                <c:pt idx="500">
                  <c:v>1536</c:v>
                </c:pt>
                <c:pt idx="501">
                  <c:v>1526</c:v>
                </c:pt>
                <c:pt idx="502">
                  <c:v>1526</c:v>
                </c:pt>
                <c:pt idx="503">
                  <c:v>1522</c:v>
                </c:pt>
                <c:pt idx="504">
                  <c:v>1520</c:v>
                </c:pt>
                <c:pt idx="505">
                  <c:v>1519</c:v>
                </c:pt>
                <c:pt idx="506">
                  <c:v>1518</c:v>
                </c:pt>
                <c:pt idx="507">
                  <c:v>1518</c:v>
                </c:pt>
                <c:pt idx="508">
                  <c:v>1512</c:v>
                </c:pt>
                <c:pt idx="509">
                  <c:v>1512</c:v>
                </c:pt>
                <c:pt idx="510">
                  <c:v>1510</c:v>
                </c:pt>
                <c:pt idx="511">
                  <c:v>1501</c:v>
                </c:pt>
                <c:pt idx="512">
                  <c:v>1500</c:v>
                </c:pt>
                <c:pt idx="513">
                  <c:v>1499</c:v>
                </c:pt>
                <c:pt idx="514">
                  <c:v>1496</c:v>
                </c:pt>
                <c:pt idx="515">
                  <c:v>1490</c:v>
                </c:pt>
                <c:pt idx="516">
                  <c:v>1489</c:v>
                </c:pt>
                <c:pt idx="517">
                  <c:v>1489</c:v>
                </c:pt>
                <c:pt idx="518">
                  <c:v>1489</c:v>
                </c:pt>
                <c:pt idx="519">
                  <c:v>1489</c:v>
                </c:pt>
                <c:pt idx="520">
                  <c:v>1482</c:v>
                </c:pt>
                <c:pt idx="521">
                  <c:v>1481</c:v>
                </c:pt>
                <c:pt idx="522">
                  <c:v>1479</c:v>
                </c:pt>
                <c:pt idx="523">
                  <c:v>1475</c:v>
                </c:pt>
                <c:pt idx="524">
                  <c:v>1472</c:v>
                </c:pt>
                <c:pt idx="525">
                  <c:v>1471</c:v>
                </c:pt>
                <c:pt idx="526">
                  <c:v>1470</c:v>
                </c:pt>
                <c:pt idx="527">
                  <c:v>1467</c:v>
                </c:pt>
                <c:pt idx="528">
                  <c:v>1465</c:v>
                </c:pt>
                <c:pt idx="529">
                  <c:v>1459</c:v>
                </c:pt>
                <c:pt idx="530">
                  <c:v>1457</c:v>
                </c:pt>
                <c:pt idx="531">
                  <c:v>1448</c:v>
                </c:pt>
                <c:pt idx="532">
                  <c:v>1447</c:v>
                </c:pt>
                <c:pt idx="533">
                  <c:v>1447</c:v>
                </c:pt>
                <c:pt idx="534">
                  <c:v>1446</c:v>
                </c:pt>
                <c:pt idx="535">
                  <c:v>1445</c:v>
                </c:pt>
                <c:pt idx="536">
                  <c:v>1442</c:v>
                </c:pt>
                <c:pt idx="537">
                  <c:v>1434</c:v>
                </c:pt>
                <c:pt idx="538">
                  <c:v>1426</c:v>
                </c:pt>
                <c:pt idx="539">
                  <c:v>1424</c:v>
                </c:pt>
                <c:pt idx="540">
                  <c:v>1422</c:v>
                </c:pt>
                <c:pt idx="541">
                  <c:v>1418</c:v>
                </c:pt>
                <c:pt idx="542">
                  <c:v>1417</c:v>
                </c:pt>
                <c:pt idx="543">
                  <c:v>1417</c:v>
                </c:pt>
                <c:pt idx="544">
                  <c:v>1417</c:v>
                </c:pt>
                <c:pt idx="545">
                  <c:v>1417</c:v>
                </c:pt>
                <c:pt idx="546">
                  <c:v>1416</c:v>
                </c:pt>
                <c:pt idx="547">
                  <c:v>1415</c:v>
                </c:pt>
                <c:pt idx="548">
                  <c:v>1409</c:v>
                </c:pt>
                <c:pt idx="549">
                  <c:v>1406</c:v>
                </c:pt>
                <c:pt idx="550">
                  <c:v>1403</c:v>
                </c:pt>
                <c:pt idx="551">
                  <c:v>1400</c:v>
                </c:pt>
                <c:pt idx="552">
                  <c:v>1397</c:v>
                </c:pt>
                <c:pt idx="553">
                  <c:v>1392</c:v>
                </c:pt>
                <c:pt idx="554">
                  <c:v>1389</c:v>
                </c:pt>
                <c:pt idx="555">
                  <c:v>1385</c:v>
                </c:pt>
                <c:pt idx="556">
                  <c:v>1379</c:v>
                </c:pt>
                <c:pt idx="557">
                  <c:v>1375</c:v>
                </c:pt>
                <c:pt idx="558">
                  <c:v>1374</c:v>
                </c:pt>
                <c:pt idx="559">
                  <c:v>1359</c:v>
                </c:pt>
                <c:pt idx="560">
                  <c:v>1359</c:v>
                </c:pt>
                <c:pt idx="561">
                  <c:v>1337</c:v>
                </c:pt>
                <c:pt idx="562">
                  <c:v>1336</c:v>
                </c:pt>
                <c:pt idx="563">
                  <c:v>1334</c:v>
                </c:pt>
                <c:pt idx="564">
                  <c:v>1334</c:v>
                </c:pt>
                <c:pt idx="565">
                  <c:v>1330</c:v>
                </c:pt>
                <c:pt idx="566">
                  <c:v>1330</c:v>
                </c:pt>
                <c:pt idx="567">
                  <c:v>1329</c:v>
                </c:pt>
                <c:pt idx="568">
                  <c:v>1321</c:v>
                </c:pt>
                <c:pt idx="569">
                  <c:v>1321</c:v>
                </c:pt>
                <c:pt idx="570">
                  <c:v>1321</c:v>
                </c:pt>
                <c:pt idx="571">
                  <c:v>1318</c:v>
                </c:pt>
                <c:pt idx="572">
                  <c:v>1314</c:v>
                </c:pt>
                <c:pt idx="573">
                  <c:v>1309</c:v>
                </c:pt>
                <c:pt idx="574">
                  <c:v>1303</c:v>
                </c:pt>
                <c:pt idx="575">
                  <c:v>1300</c:v>
                </c:pt>
                <c:pt idx="576">
                  <c:v>1300</c:v>
                </c:pt>
                <c:pt idx="577">
                  <c:v>1294</c:v>
                </c:pt>
                <c:pt idx="578">
                  <c:v>1293</c:v>
                </c:pt>
                <c:pt idx="579">
                  <c:v>1293</c:v>
                </c:pt>
                <c:pt idx="580">
                  <c:v>1293</c:v>
                </c:pt>
                <c:pt idx="581">
                  <c:v>1292</c:v>
                </c:pt>
                <c:pt idx="582">
                  <c:v>1288</c:v>
                </c:pt>
                <c:pt idx="583">
                  <c:v>1285</c:v>
                </c:pt>
                <c:pt idx="584">
                  <c:v>1283</c:v>
                </c:pt>
                <c:pt idx="585">
                  <c:v>1283</c:v>
                </c:pt>
                <c:pt idx="586">
                  <c:v>1281</c:v>
                </c:pt>
                <c:pt idx="587">
                  <c:v>1278</c:v>
                </c:pt>
                <c:pt idx="588">
                  <c:v>1277</c:v>
                </c:pt>
                <c:pt idx="589">
                  <c:v>1277</c:v>
                </c:pt>
                <c:pt idx="590">
                  <c:v>1277</c:v>
                </c:pt>
                <c:pt idx="591">
                  <c:v>1277</c:v>
                </c:pt>
                <c:pt idx="592">
                  <c:v>1276</c:v>
                </c:pt>
                <c:pt idx="593">
                  <c:v>1275</c:v>
                </c:pt>
                <c:pt idx="594">
                  <c:v>1266</c:v>
                </c:pt>
                <c:pt idx="595">
                  <c:v>1262</c:v>
                </c:pt>
                <c:pt idx="596">
                  <c:v>1260</c:v>
                </c:pt>
                <c:pt idx="597">
                  <c:v>1260</c:v>
                </c:pt>
                <c:pt idx="598">
                  <c:v>1257</c:v>
                </c:pt>
                <c:pt idx="599">
                  <c:v>1257</c:v>
                </c:pt>
                <c:pt idx="600">
                  <c:v>1254</c:v>
                </c:pt>
                <c:pt idx="601">
                  <c:v>1251</c:v>
                </c:pt>
                <c:pt idx="602">
                  <c:v>1243</c:v>
                </c:pt>
                <c:pt idx="603">
                  <c:v>1241</c:v>
                </c:pt>
                <c:pt idx="604">
                  <c:v>1241</c:v>
                </c:pt>
                <c:pt idx="605">
                  <c:v>1234</c:v>
                </c:pt>
                <c:pt idx="606">
                  <c:v>1232</c:v>
                </c:pt>
                <c:pt idx="607">
                  <c:v>1232</c:v>
                </c:pt>
                <c:pt idx="608">
                  <c:v>1232</c:v>
                </c:pt>
                <c:pt idx="609">
                  <c:v>1229</c:v>
                </c:pt>
                <c:pt idx="610">
                  <c:v>1228</c:v>
                </c:pt>
                <c:pt idx="611">
                  <c:v>1227</c:v>
                </c:pt>
                <c:pt idx="612">
                  <c:v>1225</c:v>
                </c:pt>
                <c:pt idx="613">
                  <c:v>1219</c:v>
                </c:pt>
                <c:pt idx="614">
                  <c:v>1217</c:v>
                </c:pt>
                <c:pt idx="615">
                  <c:v>1217</c:v>
                </c:pt>
                <c:pt idx="616">
                  <c:v>1216</c:v>
                </c:pt>
                <c:pt idx="617">
                  <c:v>1214</c:v>
                </c:pt>
                <c:pt idx="618">
                  <c:v>1213</c:v>
                </c:pt>
                <c:pt idx="619">
                  <c:v>1210</c:v>
                </c:pt>
                <c:pt idx="620">
                  <c:v>1207</c:v>
                </c:pt>
                <c:pt idx="621">
                  <c:v>1205</c:v>
                </c:pt>
                <c:pt idx="622">
                  <c:v>1201</c:v>
                </c:pt>
                <c:pt idx="623">
                  <c:v>1201</c:v>
                </c:pt>
                <c:pt idx="624">
                  <c:v>1199</c:v>
                </c:pt>
                <c:pt idx="625">
                  <c:v>1196</c:v>
                </c:pt>
                <c:pt idx="626">
                  <c:v>1194</c:v>
                </c:pt>
                <c:pt idx="627">
                  <c:v>1178</c:v>
                </c:pt>
                <c:pt idx="628">
                  <c:v>1178</c:v>
                </c:pt>
                <c:pt idx="629">
                  <c:v>1177</c:v>
                </c:pt>
                <c:pt idx="630">
                  <c:v>1171</c:v>
                </c:pt>
                <c:pt idx="631">
                  <c:v>1166</c:v>
                </c:pt>
                <c:pt idx="632">
                  <c:v>1164</c:v>
                </c:pt>
                <c:pt idx="633">
                  <c:v>1164</c:v>
                </c:pt>
                <c:pt idx="634">
                  <c:v>1163</c:v>
                </c:pt>
                <c:pt idx="635">
                  <c:v>1161</c:v>
                </c:pt>
                <c:pt idx="636">
                  <c:v>1159</c:v>
                </c:pt>
                <c:pt idx="637">
                  <c:v>1159</c:v>
                </c:pt>
                <c:pt idx="638">
                  <c:v>1157</c:v>
                </c:pt>
                <c:pt idx="639">
                  <c:v>1157</c:v>
                </c:pt>
                <c:pt idx="640">
                  <c:v>1156</c:v>
                </c:pt>
                <c:pt idx="641">
                  <c:v>1155</c:v>
                </c:pt>
                <c:pt idx="642">
                  <c:v>1155</c:v>
                </c:pt>
                <c:pt idx="643">
                  <c:v>1155</c:v>
                </c:pt>
                <c:pt idx="644">
                  <c:v>1154</c:v>
                </c:pt>
                <c:pt idx="645">
                  <c:v>1154</c:v>
                </c:pt>
                <c:pt idx="646">
                  <c:v>1143</c:v>
                </c:pt>
                <c:pt idx="647">
                  <c:v>1143</c:v>
                </c:pt>
                <c:pt idx="648">
                  <c:v>1143</c:v>
                </c:pt>
                <c:pt idx="649">
                  <c:v>1142</c:v>
                </c:pt>
                <c:pt idx="650">
                  <c:v>1139</c:v>
                </c:pt>
                <c:pt idx="651">
                  <c:v>1138</c:v>
                </c:pt>
                <c:pt idx="652">
                  <c:v>1136</c:v>
                </c:pt>
                <c:pt idx="653">
                  <c:v>1134</c:v>
                </c:pt>
                <c:pt idx="654">
                  <c:v>1131</c:v>
                </c:pt>
                <c:pt idx="655">
                  <c:v>1129</c:v>
                </c:pt>
                <c:pt idx="656">
                  <c:v>1127</c:v>
                </c:pt>
                <c:pt idx="657">
                  <c:v>1126</c:v>
                </c:pt>
                <c:pt idx="658">
                  <c:v>1126</c:v>
                </c:pt>
                <c:pt idx="659">
                  <c:v>1125</c:v>
                </c:pt>
                <c:pt idx="660">
                  <c:v>1123</c:v>
                </c:pt>
                <c:pt idx="661">
                  <c:v>1122</c:v>
                </c:pt>
                <c:pt idx="662">
                  <c:v>1119</c:v>
                </c:pt>
                <c:pt idx="663">
                  <c:v>1114</c:v>
                </c:pt>
                <c:pt idx="664">
                  <c:v>1112</c:v>
                </c:pt>
                <c:pt idx="665">
                  <c:v>1110</c:v>
                </c:pt>
                <c:pt idx="666">
                  <c:v>1107</c:v>
                </c:pt>
                <c:pt idx="667">
                  <c:v>1107</c:v>
                </c:pt>
                <c:pt idx="668">
                  <c:v>1106</c:v>
                </c:pt>
                <c:pt idx="669">
                  <c:v>1104</c:v>
                </c:pt>
                <c:pt idx="670">
                  <c:v>1100</c:v>
                </c:pt>
                <c:pt idx="671">
                  <c:v>1099</c:v>
                </c:pt>
                <c:pt idx="672">
                  <c:v>1099</c:v>
                </c:pt>
                <c:pt idx="673">
                  <c:v>1092</c:v>
                </c:pt>
                <c:pt idx="674">
                  <c:v>1092</c:v>
                </c:pt>
                <c:pt idx="675">
                  <c:v>1090</c:v>
                </c:pt>
                <c:pt idx="676">
                  <c:v>1090</c:v>
                </c:pt>
                <c:pt idx="677">
                  <c:v>1086</c:v>
                </c:pt>
                <c:pt idx="678">
                  <c:v>1082</c:v>
                </c:pt>
                <c:pt idx="679">
                  <c:v>1081</c:v>
                </c:pt>
                <c:pt idx="680">
                  <c:v>1078</c:v>
                </c:pt>
                <c:pt idx="681">
                  <c:v>1073</c:v>
                </c:pt>
                <c:pt idx="682">
                  <c:v>1072</c:v>
                </c:pt>
                <c:pt idx="683">
                  <c:v>1071</c:v>
                </c:pt>
                <c:pt idx="684">
                  <c:v>1069</c:v>
                </c:pt>
                <c:pt idx="685">
                  <c:v>1069</c:v>
                </c:pt>
                <c:pt idx="686">
                  <c:v>1066</c:v>
                </c:pt>
                <c:pt idx="687">
                  <c:v>1065</c:v>
                </c:pt>
                <c:pt idx="688">
                  <c:v>1063</c:v>
                </c:pt>
                <c:pt idx="689">
                  <c:v>1062</c:v>
                </c:pt>
                <c:pt idx="690">
                  <c:v>1062</c:v>
                </c:pt>
                <c:pt idx="691">
                  <c:v>1056</c:v>
                </c:pt>
                <c:pt idx="692">
                  <c:v>1054</c:v>
                </c:pt>
                <c:pt idx="693">
                  <c:v>1054</c:v>
                </c:pt>
                <c:pt idx="694">
                  <c:v>1053</c:v>
                </c:pt>
                <c:pt idx="695">
                  <c:v>1048</c:v>
                </c:pt>
                <c:pt idx="696">
                  <c:v>1047</c:v>
                </c:pt>
                <c:pt idx="697">
                  <c:v>1043</c:v>
                </c:pt>
                <c:pt idx="698">
                  <c:v>1042</c:v>
                </c:pt>
                <c:pt idx="699">
                  <c:v>1033</c:v>
                </c:pt>
                <c:pt idx="700">
                  <c:v>1032</c:v>
                </c:pt>
                <c:pt idx="701">
                  <c:v>1031</c:v>
                </c:pt>
                <c:pt idx="702">
                  <c:v>1027</c:v>
                </c:pt>
                <c:pt idx="703">
                  <c:v>1024</c:v>
                </c:pt>
                <c:pt idx="704">
                  <c:v>1023</c:v>
                </c:pt>
                <c:pt idx="705">
                  <c:v>1023</c:v>
                </c:pt>
                <c:pt idx="706">
                  <c:v>1023</c:v>
                </c:pt>
                <c:pt idx="707">
                  <c:v>1022</c:v>
                </c:pt>
                <c:pt idx="708">
                  <c:v>1021</c:v>
                </c:pt>
                <c:pt idx="709">
                  <c:v>1019</c:v>
                </c:pt>
                <c:pt idx="710">
                  <c:v>1019</c:v>
                </c:pt>
                <c:pt idx="711">
                  <c:v>1013</c:v>
                </c:pt>
                <c:pt idx="712">
                  <c:v>1012</c:v>
                </c:pt>
                <c:pt idx="713">
                  <c:v>1012</c:v>
                </c:pt>
                <c:pt idx="714">
                  <c:v>1012</c:v>
                </c:pt>
                <c:pt idx="715">
                  <c:v>1003</c:v>
                </c:pt>
                <c:pt idx="716">
                  <c:v>1003</c:v>
                </c:pt>
                <c:pt idx="717">
                  <c:v>960</c:v>
                </c:pt>
                <c:pt idx="718">
                  <c:v>925</c:v>
                </c:pt>
                <c:pt idx="719">
                  <c:v>882</c:v>
                </c:pt>
                <c:pt idx="720">
                  <c:v>839</c:v>
                </c:pt>
                <c:pt idx="721">
                  <c:v>897</c:v>
                </c:pt>
                <c:pt idx="722">
                  <c:v>930</c:v>
                </c:pt>
                <c:pt idx="723">
                  <c:v>642</c:v>
                </c:pt>
                <c:pt idx="724">
                  <c:v>681</c:v>
                </c:pt>
                <c:pt idx="725">
                  <c:v>933</c:v>
                </c:pt>
                <c:pt idx="726">
                  <c:v>652</c:v>
                </c:pt>
                <c:pt idx="727">
                  <c:v>777</c:v>
                </c:pt>
                <c:pt idx="728">
                  <c:v>573</c:v>
                </c:pt>
                <c:pt idx="729">
                  <c:v>592</c:v>
                </c:pt>
                <c:pt idx="730">
                  <c:v>991</c:v>
                </c:pt>
                <c:pt idx="731">
                  <c:v>773</c:v>
                </c:pt>
                <c:pt idx="732">
                  <c:v>759</c:v>
                </c:pt>
                <c:pt idx="733">
                  <c:v>873</c:v>
                </c:pt>
                <c:pt idx="734">
                  <c:v>715</c:v>
                </c:pt>
                <c:pt idx="735">
                  <c:v>733</c:v>
                </c:pt>
                <c:pt idx="736">
                  <c:v>990</c:v>
                </c:pt>
                <c:pt idx="737">
                  <c:v>525</c:v>
                </c:pt>
                <c:pt idx="738">
                  <c:v>777</c:v>
                </c:pt>
                <c:pt idx="739">
                  <c:v>728</c:v>
                </c:pt>
                <c:pt idx="740">
                  <c:v>601</c:v>
                </c:pt>
                <c:pt idx="741">
                  <c:v>572</c:v>
                </c:pt>
                <c:pt idx="742">
                  <c:v>590</c:v>
                </c:pt>
                <c:pt idx="743">
                  <c:v>772</c:v>
                </c:pt>
                <c:pt idx="744">
                  <c:v>630</c:v>
                </c:pt>
                <c:pt idx="745">
                  <c:v>577</c:v>
                </c:pt>
                <c:pt idx="746">
                  <c:v>988</c:v>
                </c:pt>
                <c:pt idx="747">
                  <c:v>846</c:v>
                </c:pt>
                <c:pt idx="748">
                  <c:v>695</c:v>
                </c:pt>
                <c:pt idx="749">
                  <c:v>845</c:v>
                </c:pt>
                <c:pt idx="750">
                  <c:v>923</c:v>
                </c:pt>
                <c:pt idx="751">
                  <c:v>942</c:v>
                </c:pt>
                <c:pt idx="752">
                  <c:v>695</c:v>
                </c:pt>
                <c:pt idx="753">
                  <c:v>542</c:v>
                </c:pt>
                <c:pt idx="754">
                  <c:v>670</c:v>
                </c:pt>
                <c:pt idx="755">
                  <c:v>519</c:v>
                </c:pt>
                <c:pt idx="756">
                  <c:v>840</c:v>
                </c:pt>
                <c:pt idx="757">
                  <c:v>680</c:v>
                </c:pt>
                <c:pt idx="758">
                  <c:v>971</c:v>
                </c:pt>
                <c:pt idx="759">
                  <c:v>943</c:v>
                </c:pt>
                <c:pt idx="760">
                  <c:v>961</c:v>
                </c:pt>
                <c:pt idx="761">
                  <c:v>533</c:v>
                </c:pt>
                <c:pt idx="762">
                  <c:v>983</c:v>
                </c:pt>
                <c:pt idx="763">
                  <c:v>919</c:v>
                </c:pt>
                <c:pt idx="764">
                  <c:v>900</c:v>
                </c:pt>
                <c:pt idx="765">
                  <c:v>627</c:v>
                </c:pt>
                <c:pt idx="766">
                  <c:v>509</c:v>
                </c:pt>
                <c:pt idx="767">
                  <c:v>577</c:v>
                </c:pt>
                <c:pt idx="768">
                  <c:v>972</c:v>
                </c:pt>
                <c:pt idx="769">
                  <c:v>669</c:v>
                </c:pt>
                <c:pt idx="770">
                  <c:v>636</c:v>
                </c:pt>
                <c:pt idx="771">
                  <c:v>639</c:v>
                </c:pt>
                <c:pt idx="772">
                  <c:v>529</c:v>
                </c:pt>
                <c:pt idx="773">
                  <c:v>891</c:v>
                </c:pt>
                <c:pt idx="774">
                  <c:v>624</c:v>
                </c:pt>
                <c:pt idx="775">
                  <c:v>768</c:v>
                </c:pt>
                <c:pt idx="776">
                  <c:v>751</c:v>
                </c:pt>
                <c:pt idx="777">
                  <c:v>740</c:v>
                </c:pt>
                <c:pt idx="778">
                  <c:v>687</c:v>
                </c:pt>
                <c:pt idx="779">
                  <c:v>707</c:v>
                </c:pt>
                <c:pt idx="780">
                  <c:v>624</c:v>
                </c:pt>
                <c:pt idx="781">
                  <c:v>706</c:v>
                </c:pt>
                <c:pt idx="782">
                  <c:v>508</c:v>
                </c:pt>
                <c:pt idx="783">
                  <c:v>798</c:v>
                </c:pt>
                <c:pt idx="784">
                  <c:v>715</c:v>
                </c:pt>
                <c:pt idx="785">
                  <c:v>661</c:v>
                </c:pt>
                <c:pt idx="786">
                  <c:v>652</c:v>
                </c:pt>
                <c:pt idx="787">
                  <c:v>542</c:v>
                </c:pt>
                <c:pt idx="788">
                  <c:v>772</c:v>
                </c:pt>
                <c:pt idx="789">
                  <c:v>567</c:v>
                </c:pt>
                <c:pt idx="790">
                  <c:v>802</c:v>
                </c:pt>
                <c:pt idx="791">
                  <c:v>619</c:v>
                </c:pt>
                <c:pt idx="792">
                  <c:v>594</c:v>
                </c:pt>
                <c:pt idx="793">
                  <c:v>526</c:v>
                </c:pt>
                <c:pt idx="794">
                  <c:v>510</c:v>
                </c:pt>
                <c:pt idx="795">
                  <c:v>526</c:v>
                </c:pt>
                <c:pt idx="796">
                  <c:v>753</c:v>
                </c:pt>
                <c:pt idx="797">
                  <c:v>688</c:v>
                </c:pt>
                <c:pt idx="798">
                  <c:v>568</c:v>
                </c:pt>
                <c:pt idx="799">
                  <c:v>690</c:v>
                </c:pt>
                <c:pt idx="800">
                  <c:v>669</c:v>
                </c:pt>
                <c:pt idx="801">
                  <c:v>574</c:v>
                </c:pt>
                <c:pt idx="802">
                  <c:v>837</c:v>
                </c:pt>
                <c:pt idx="803">
                  <c:v>504</c:v>
                </c:pt>
                <c:pt idx="804">
                  <c:v>509</c:v>
                </c:pt>
                <c:pt idx="805">
                  <c:v>633</c:v>
                </c:pt>
                <c:pt idx="806">
                  <c:v>513</c:v>
                </c:pt>
                <c:pt idx="807">
                  <c:v>602</c:v>
                </c:pt>
                <c:pt idx="808">
                  <c:v>783</c:v>
                </c:pt>
                <c:pt idx="809">
                  <c:v>691</c:v>
                </c:pt>
                <c:pt idx="810">
                  <c:v>672</c:v>
                </c:pt>
                <c:pt idx="811">
                  <c:v>986</c:v>
                </c:pt>
                <c:pt idx="812">
                  <c:v>539</c:v>
                </c:pt>
                <c:pt idx="813">
                  <c:v>945</c:v>
                </c:pt>
                <c:pt idx="814">
                  <c:v>725</c:v>
                </c:pt>
                <c:pt idx="815">
                  <c:v>686</c:v>
                </c:pt>
                <c:pt idx="816">
                  <c:v>825</c:v>
                </c:pt>
                <c:pt idx="817">
                  <c:v>638</c:v>
                </c:pt>
                <c:pt idx="818">
                  <c:v>851</c:v>
                </c:pt>
                <c:pt idx="819">
                  <c:v>529</c:v>
                </c:pt>
                <c:pt idx="820">
                  <c:v>592</c:v>
                </c:pt>
                <c:pt idx="821">
                  <c:v>552</c:v>
                </c:pt>
                <c:pt idx="822">
                  <c:v>788</c:v>
                </c:pt>
                <c:pt idx="823">
                  <c:v>569</c:v>
                </c:pt>
                <c:pt idx="824">
                  <c:v>519</c:v>
                </c:pt>
                <c:pt idx="825">
                  <c:v>672</c:v>
                </c:pt>
                <c:pt idx="826">
                  <c:v>758</c:v>
                </c:pt>
                <c:pt idx="827">
                  <c:v>615</c:v>
                </c:pt>
                <c:pt idx="828">
                  <c:v>808</c:v>
                </c:pt>
                <c:pt idx="829">
                  <c:v>918</c:v>
                </c:pt>
                <c:pt idx="830">
                  <c:v>529</c:v>
                </c:pt>
                <c:pt idx="831">
                  <c:v>909</c:v>
                </c:pt>
                <c:pt idx="832">
                  <c:v>732</c:v>
                </c:pt>
                <c:pt idx="833">
                  <c:v>733</c:v>
                </c:pt>
                <c:pt idx="834">
                  <c:v>701</c:v>
                </c:pt>
                <c:pt idx="835">
                  <c:v>879</c:v>
                </c:pt>
                <c:pt idx="836">
                  <c:v>914</c:v>
                </c:pt>
                <c:pt idx="837">
                  <c:v>531</c:v>
                </c:pt>
                <c:pt idx="838">
                  <c:v>858</c:v>
                </c:pt>
                <c:pt idx="839">
                  <c:v>587</c:v>
                </c:pt>
                <c:pt idx="840">
                  <c:v>578</c:v>
                </c:pt>
                <c:pt idx="841">
                  <c:v>846</c:v>
                </c:pt>
                <c:pt idx="842">
                  <c:v>710</c:v>
                </c:pt>
                <c:pt idx="843">
                  <c:v>835</c:v>
                </c:pt>
                <c:pt idx="844">
                  <c:v>513</c:v>
                </c:pt>
                <c:pt idx="845">
                  <c:v>500</c:v>
                </c:pt>
                <c:pt idx="846">
                  <c:v>521</c:v>
                </c:pt>
                <c:pt idx="847">
                  <c:v>655</c:v>
                </c:pt>
                <c:pt idx="848">
                  <c:v>614</c:v>
                </c:pt>
                <c:pt idx="849">
                  <c:v>887</c:v>
                </c:pt>
                <c:pt idx="850">
                  <c:v>778</c:v>
                </c:pt>
                <c:pt idx="851">
                  <c:v>671</c:v>
                </c:pt>
                <c:pt idx="852">
                  <c:v>992</c:v>
                </c:pt>
                <c:pt idx="853">
                  <c:v>557</c:v>
                </c:pt>
                <c:pt idx="854">
                  <c:v>938</c:v>
                </c:pt>
                <c:pt idx="855">
                  <c:v>520</c:v>
                </c:pt>
                <c:pt idx="856">
                  <c:v>887</c:v>
                </c:pt>
                <c:pt idx="857">
                  <c:v>512</c:v>
                </c:pt>
                <c:pt idx="858">
                  <c:v>949</c:v>
                </c:pt>
                <c:pt idx="859">
                  <c:v>548</c:v>
                </c:pt>
                <c:pt idx="860">
                  <c:v>553</c:v>
                </c:pt>
                <c:pt idx="861">
                  <c:v>889</c:v>
                </c:pt>
                <c:pt idx="862">
                  <c:v>514</c:v>
                </c:pt>
                <c:pt idx="863">
                  <c:v>938</c:v>
                </c:pt>
                <c:pt idx="864">
                  <c:v>996</c:v>
                </c:pt>
                <c:pt idx="865">
                  <c:v>523</c:v>
                </c:pt>
                <c:pt idx="866">
                  <c:v>670</c:v>
                </c:pt>
                <c:pt idx="867">
                  <c:v>855</c:v>
                </c:pt>
                <c:pt idx="868">
                  <c:v>850</c:v>
                </c:pt>
                <c:pt idx="869">
                  <c:v>593</c:v>
                </c:pt>
                <c:pt idx="870">
                  <c:v>966</c:v>
                </c:pt>
                <c:pt idx="871">
                  <c:v>656</c:v>
                </c:pt>
                <c:pt idx="872">
                  <c:v>879</c:v>
                </c:pt>
                <c:pt idx="873">
                  <c:v>559</c:v>
                </c:pt>
                <c:pt idx="874">
                  <c:v>521</c:v>
                </c:pt>
                <c:pt idx="875">
                  <c:v>604</c:v>
                </c:pt>
                <c:pt idx="876">
                  <c:v>537</c:v>
                </c:pt>
                <c:pt idx="877">
                  <c:v>931</c:v>
                </c:pt>
                <c:pt idx="878">
                  <c:v>845</c:v>
                </c:pt>
                <c:pt idx="879">
                  <c:v>728</c:v>
                </c:pt>
                <c:pt idx="880">
                  <c:v>618</c:v>
                </c:pt>
                <c:pt idx="881">
                  <c:v>581</c:v>
                </c:pt>
                <c:pt idx="882">
                  <c:v>521</c:v>
                </c:pt>
                <c:pt idx="883">
                  <c:v>722</c:v>
                </c:pt>
                <c:pt idx="884">
                  <c:v>991</c:v>
                </c:pt>
                <c:pt idx="885">
                  <c:v>798</c:v>
                </c:pt>
                <c:pt idx="886">
                  <c:v>755</c:v>
                </c:pt>
                <c:pt idx="887">
                  <c:v>584</c:v>
                </c:pt>
                <c:pt idx="888">
                  <c:v>924</c:v>
                </c:pt>
                <c:pt idx="889">
                  <c:v>819</c:v>
                </c:pt>
                <c:pt idx="890">
                  <c:v>655</c:v>
                </c:pt>
                <c:pt idx="891">
                  <c:v>791</c:v>
                </c:pt>
                <c:pt idx="892">
                  <c:v>657</c:v>
                </c:pt>
                <c:pt idx="893">
                  <c:v>585</c:v>
                </c:pt>
                <c:pt idx="894">
                  <c:v>651</c:v>
                </c:pt>
                <c:pt idx="895">
                  <c:v>764</c:v>
                </c:pt>
                <c:pt idx="896">
                  <c:v>716</c:v>
                </c:pt>
                <c:pt idx="897">
                  <c:v>911</c:v>
                </c:pt>
                <c:pt idx="898">
                  <c:v>578</c:v>
                </c:pt>
                <c:pt idx="899">
                  <c:v>632</c:v>
                </c:pt>
                <c:pt idx="900">
                  <c:v>691</c:v>
                </c:pt>
                <c:pt idx="901">
                  <c:v>550</c:v>
                </c:pt>
                <c:pt idx="902">
                  <c:v>942</c:v>
                </c:pt>
                <c:pt idx="903">
                  <c:v>686</c:v>
                </c:pt>
                <c:pt idx="904">
                  <c:v>583</c:v>
                </c:pt>
                <c:pt idx="905">
                  <c:v>856</c:v>
                </c:pt>
                <c:pt idx="906">
                  <c:v>515</c:v>
                </c:pt>
                <c:pt idx="907">
                  <c:v>518</c:v>
                </c:pt>
                <c:pt idx="908">
                  <c:v>550</c:v>
                </c:pt>
                <c:pt idx="909">
                  <c:v>526</c:v>
                </c:pt>
                <c:pt idx="910">
                  <c:v>636</c:v>
                </c:pt>
                <c:pt idx="911">
                  <c:v>517</c:v>
                </c:pt>
                <c:pt idx="912">
                  <c:v>807</c:v>
                </c:pt>
                <c:pt idx="913">
                  <c:v>733</c:v>
                </c:pt>
                <c:pt idx="914">
                  <c:v>866</c:v>
                </c:pt>
                <c:pt idx="915">
                  <c:v>504</c:v>
                </c:pt>
                <c:pt idx="916">
                  <c:v>577</c:v>
                </c:pt>
                <c:pt idx="917">
                  <c:v>842</c:v>
                </c:pt>
                <c:pt idx="918">
                  <c:v>549</c:v>
                </c:pt>
                <c:pt idx="919">
                  <c:v>937</c:v>
                </c:pt>
                <c:pt idx="920">
                  <c:v>626</c:v>
                </c:pt>
                <c:pt idx="921">
                  <c:v>648</c:v>
                </c:pt>
                <c:pt idx="922">
                  <c:v>603</c:v>
                </c:pt>
                <c:pt idx="923">
                  <c:v>505</c:v>
                </c:pt>
                <c:pt idx="924">
                  <c:v>767</c:v>
                </c:pt>
                <c:pt idx="925">
                  <c:v>610</c:v>
                </c:pt>
                <c:pt idx="926">
                  <c:v>864</c:v>
                </c:pt>
                <c:pt idx="927">
                  <c:v>800</c:v>
                </c:pt>
                <c:pt idx="928">
                  <c:v>539</c:v>
                </c:pt>
                <c:pt idx="929">
                  <c:v>564</c:v>
                </c:pt>
                <c:pt idx="930">
                  <c:v>997</c:v>
                </c:pt>
                <c:pt idx="931">
                  <c:v>717</c:v>
                </c:pt>
                <c:pt idx="932">
                  <c:v>582</c:v>
                </c:pt>
                <c:pt idx="933">
                  <c:v>985</c:v>
                </c:pt>
                <c:pt idx="934">
                  <c:v>679</c:v>
                </c:pt>
                <c:pt idx="935">
                  <c:v>510</c:v>
                </c:pt>
                <c:pt idx="936">
                  <c:v>510</c:v>
                </c:pt>
                <c:pt idx="937">
                  <c:v>534</c:v>
                </c:pt>
                <c:pt idx="938">
                  <c:v>559</c:v>
                </c:pt>
                <c:pt idx="939">
                  <c:v>885</c:v>
                </c:pt>
                <c:pt idx="940">
                  <c:v>693</c:v>
                </c:pt>
                <c:pt idx="941">
                  <c:v>541</c:v>
                </c:pt>
                <c:pt idx="942">
                  <c:v>838</c:v>
                </c:pt>
                <c:pt idx="943">
                  <c:v>765</c:v>
                </c:pt>
                <c:pt idx="944">
                  <c:v>708</c:v>
                </c:pt>
                <c:pt idx="945">
                  <c:v>743</c:v>
                </c:pt>
                <c:pt idx="946">
                  <c:v>945</c:v>
                </c:pt>
                <c:pt idx="947">
                  <c:v>518</c:v>
                </c:pt>
                <c:pt idx="948">
                  <c:v>788</c:v>
                </c:pt>
                <c:pt idx="949">
                  <c:v>665</c:v>
                </c:pt>
                <c:pt idx="950">
                  <c:v>628</c:v>
                </c:pt>
                <c:pt idx="951">
                  <c:v>593</c:v>
                </c:pt>
                <c:pt idx="952">
                  <c:v>585</c:v>
                </c:pt>
                <c:pt idx="953">
                  <c:v>541</c:v>
                </c:pt>
                <c:pt idx="954">
                  <c:v>553</c:v>
                </c:pt>
                <c:pt idx="955">
                  <c:v>961</c:v>
                </c:pt>
                <c:pt idx="956">
                  <c:v>926</c:v>
                </c:pt>
                <c:pt idx="957">
                  <c:v>805</c:v>
                </c:pt>
                <c:pt idx="958">
                  <c:v>516</c:v>
                </c:pt>
                <c:pt idx="959">
                  <c:v>605</c:v>
                </c:pt>
                <c:pt idx="960">
                  <c:v>921</c:v>
                </c:pt>
                <c:pt idx="961">
                  <c:v>861</c:v>
                </c:pt>
                <c:pt idx="962">
                  <c:v>514</c:v>
                </c:pt>
                <c:pt idx="963">
                  <c:v>621</c:v>
                </c:pt>
                <c:pt idx="964">
                  <c:v>764</c:v>
                </c:pt>
                <c:pt idx="965">
                  <c:v>675</c:v>
                </c:pt>
                <c:pt idx="966">
                  <c:v>684</c:v>
                </c:pt>
                <c:pt idx="967">
                  <c:v>769</c:v>
                </c:pt>
                <c:pt idx="968">
                  <c:v>937</c:v>
                </c:pt>
                <c:pt idx="969">
                  <c:v>589</c:v>
                </c:pt>
                <c:pt idx="970">
                  <c:v>874</c:v>
                </c:pt>
                <c:pt idx="971">
                  <c:v>729</c:v>
                </c:pt>
                <c:pt idx="972">
                  <c:v>855</c:v>
                </c:pt>
                <c:pt idx="973">
                  <c:v>575</c:v>
                </c:pt>
                <c:pt idx="974">
                  <c:v>847</c:v>
                </c:pt>
                <c:pt idx="975">
                  <c:v>581</c:v>
                </c:pt>
                <c:pt idx="976">
                  <c:v>669</c:v>
                </c:pt>
                <c:pt idx="977">
                  <c:v>537</c:v>
                </c:pt>
                <c:pt idx="978">
                  <c:v>723</c:v>
                </c:pt>
                <c:pt idx="979">
                  <c:v>805</c:v>
                </c:pt>
                <c:pt idx="980">
                  <c:v>772</c:v>
                </c:pt>
                <c:pt idx="981">
                  <c:v>701</c:v>
                </c:pt>
                <c:pt idx="982">
                  <c:v>557</c:v>
                </c:pt>
                <c:pt idx="983">
                  <c:v>856</c:v>
                </c:pt>
                <c:pt idx="984">
                  <c:v>956</c:v>
                </c:pt>
                <c:pt idx="985">
                  <c:v>984</c:v>
                </c:pt>
                <c:pt idx="986">
                  <c:v>932</c:v>
                </c:pt>
                <c:pt idx="987">
                  <c:v>550</c:v>
                </c:pt>
                <c:pt idx="988">
                  <c:v>580</c:v>
                </c:pt>
                <c:pt idx="989">
                  <c:v>572</c:v>
                </c:pt>
                <c:pt idx="990">
                  <c:v>626</c:v>
                </c:pt>
                <c:pt idx="991">
                  <c:v>657</c:v>
                </c:pt>
                <c:pt idx="992">
                  <c:v>583</c:v>
                </c:pt>
                <c:pt idx="993">
                  <c:v>512</c:v>
                </c:pt>
                <c:pt idx="994">
                  <c:v>540</c:v>
                </c:pt>
                <c:pt idx="995">
                  <c:v>772</c:v>
                </c:pt>
                <c:pt idx="996">
                  <c:v>640</c:v>
                </c:pt>
                <c:pt idx="997">
                  <c:v>620</c:v>
                </c:pt>
                <c:pt idx="998">
                  <c:v>998</c:v>
                </c:pt>
                <c:pt idx="999">
                  <c:v>855</c:v>
                </c:pt>
                <c:pt idx="1000">
                  <c:v>537</c:v>
                </c:pt>
                <c:pt idx="1001">
                  <c:v>936</c:v>
                </c:pt>
                <c:pt idx="1002">
                  <c:v>863</c:v>
                </c:pt>
                <c:pt idx="1003">
                  <c:v>859</c:v>
                </c:pt>
                <c:pt idx="1004">
                  <c:v>522</c:v>
                </c:pt>
                <c:pt idx="1005">
                  <c:v>767</c:v>
                </c:pt>
                <c:pt idx="1006">
                  <c:v>793</c:v>
                </c:pt>
                <c:pt idx="1007">
                  <c:v>557</c:v>
                </c:pt>
                <c:pt idx="1008">
                  <c:v>911</c:v>
                </c:pt>
                <c:pt idx="1009">
                  <c:v>742</c:v>
                </c:pt>
                <c:pt idx="1010">
                  <c:v>613</c:v>
                </c:pt>
                <c:pt idx="1011">
                  <c:v>583</c:v>
                </c:pt>
                <c:pt idx="1012">
                  <c:v>519</c:v>
                </c:pt>
                <c:pt idx="1013">
                  <c:v>797</c:v>
                </c:pt>
                <c:pt idx="1014">
                  <c:v>767</c:v>
                </c:pt>
                <c:pt idx="1015">
                  <c:v>626</c:v>
                </c:pt>
                <c:pt idx="1016">
                  <c:v>595</c:v>
                </c:pt>
                <c:pt idx="1017">
                  <c:v>616</c:v>
                </c:pt>
                <c:pt idx="1018">
                  <c:v>581</c:v>
                </c:pt>
                <c:pt idx="1019">
                  <c:v>814</c:v>
                </c:pt>
                <c:pt idx="1020">
                  <c:v>543</c:v>
                </c:pt>
                <c:pt idx="1021">
                  <c:v>968</c:v>
                </c:pt>
                <c:pt idx="1022">
                  <c:v>856</c:v>
                </c:pt>
                <c:pt idx="1023">
                  <c:v>565</c:v>
                </c:pt>
                <c:pt idx="1024">
                  <c:v>696</c:v>
                </c:pt>
                <c:pt idx="1025">
                  <c:v>524</c:v>
                </c:pt>
                <c:pt idx="1026">
                  <c:v>591</c:v>
                </c:pt>
                <c:pt idx="1027">
                  <c:v>719</c:v>
                </c:pt>
                <c:pt idx="1028">
                  <c:v>880</c:v>
                </c:pt>
                <c:pt idx="1029">
                  <c:v>852</c:v>
                </c:pt>
                <c:pt idx="1030">
                  <c:v>606</c:v>
                </c:pt>
                <c:pt idx="1031">
                  <c:v>938</c:v>
                </c:pt>
                <c:pt idx="1032">
                  <c:v>911</c:v>
                </c:pt>
                <c:pt idx="1033">
                  <c:v>572</c:v>
                </c:pt>
                <c:pt idx="1034">
                  <c:v>603</c:v>
                </c:pt>
                <c:pt idx="1035">
                  <c:v>975</c:v>
                </c:pt>
                <c:pt idx="1036">
                  <c:v>967</c:v>
                </c:pt>
                <c:pt idx="1037">
                  <c:v>621</c:v>
                </c:pt>
                <c:pt idx="1038">
                  <c:v>836</c:v>
                </c:pt>
                <c:pt idx="1039">
                  <c:v>654</c:v>
                </c:pt>
                <c:pt idx="1040">
                  <c:v>687</c:v>
                </c:pt>
                <c:pt idx="1041">
                  <c:v>679</c:v>
                </c:pt>
                <c:pt idx="1042">
                  <c:v>634</c:v>
                </c:pt>
                <c:pt idx="1043">
                  <c:v>600</c:v>
                </c:pt>
                <c:pt idx="1044">
                  <c:v>806</c:v>
                </c:pt>
                <c:pt idx="1045">
                  <c:v>654</c:v>
                </c:pt>
                <c:pt idx="1046">
                  <c:v>503</c:v>
                </c:pt>
                <c:pt idx="1047">
                  <c:v>652</c:v>
                </c:pt>
                <c:pt idx="1048">
                  <c:v>782</c:v>
                </c:pt>
                <c:pt idx="1049">
                  <c:v>508</c:v>
                </c:pt>
                <c:pt idx="1050">
                  <c:v>715</c:v>
                </c:pt>
                <c:pt idx="1051">
                  <c:v>739</c:v>
                </c:pt>
                <c:pt idx="1052">
                  <c:v>585</c:v>
                </c:pt>
                <c:pt idx="1053">
                  <c:v>678</c:v>
                </c:pt>
                <c:pt idx="1054">
                  <c:v>784</c:v>
                </c:pt>
                <c:pt idx="1055">
                  <c:v>593</c:v>
                </c:pt>
                <c:pt idx="1056">
                  <c:v>782</c:v>
                </c:pt>
                <c:pt idx="1057">
                  <c:v>733</c:v>
                </c:pt>
                <c:pt idx="1058">
                  <c:v>618</c:v>
                </c:pt>
                <c:pt idx="1059">
                  <c:v>654</c:v>
                </c:pt>
                <c:pt idx="1060">
                  <c:v>986</c:v>
                </c:pt>
                <c:pt idx="1061">
                  <c:v>603</c:v>
                </c:pt>
                <c:pt idx="1062">
                  <c:v>532</c:v>
                </c:pt>
                <c:pt idx="1063">
                  <c:v>501</c:v>
                </c:pt>
                <c:pt idx="1064">
                  <c:v>705</c:v>
                </c:pt>
                <c:pt idx="1065">
                  <c:v>796</c:v>
                </c:pt>
                <c:pt idx="1066">
                  <c:v>536</c:v>
                </c:pt>
                <c:pt idx="1067">
                  <c:v>771</c:v>
                </c:pt>
                <c:pt idx="1068">
                  <c:v>677</c:v>
                </c:pt>
                <c:pt idx="1069">
                  <c:v>758</c:v>
                </c:pt>
                <c:pt idx="1070">
                  <c:v>524</c:v>
                </c:pt>
                <c:pt idx="1071">
                  <c:v>976</c:v>
                </c:pt>
                <c:pt idx="1072">
                  <c:v>538</c:v>
                </c:pt>
                <c:pt idx="1073">
                  <c:v>548</c:v>
                </c:pt>
                <c:pt idx="1074">
                  <c:v>789</c:v>
                </c:pt>
                <c:pt idx="1075">
                  <c:v>586</c:v>
                </c:pt>
                <c:pt idx="1076">
                  <c:v>533</c:v>
                </c:pt>
                <c:pt idx="1077">
                  <c:v>964</c:v>
                </c:pt>
                <c:pt idx="1078">
                  <c:v>639</c:v>
                </c:pt>
                <c:pt idx="1079">
                  <c:v>872</c:v>
                </c:pt>
                <c:pt idx="1080">
                  <c:v>856</c:v>
                </c:pt>
                <c:pt idx="1081">
                  <c:v>833</c:v>
                </c:pt>
                <c:pt idx="1082">
                  <c:v>780</c:v>
                </c:pt>
                <c:pt idx="1083">
                  <c:v>709</c:v>
                </c:pt>
                <c:pt idx="1084">
                  <c:v>672</c:v>
                </c:pt>
                <c:pt idx="1085">
                  <c:v>611</c:v>
                </c:pt>
                <c:pt idx="1086">
                  <c:v>578</c:v>
                </c:pt>
                <c:pt idx="1087">
                  <c:v>565</c:v>
                </c:pt>
                <c:pt idx="1088">
                  <c:v>546</c:v>
                </c:pt>
                <c:pt idx="1089">
                  <c:v>538</c:v>
                </c:pt>
                <c:pt idx="1090">
                  <c:v>537</c:v>
                </c:pt>
                <c:pt idx="1091">
                  <c:v>518</c:v>
                </c:pt>
                <c:pt idx="1092">
                  <c:v>508</c:v>
                </c:pt>
                <c:pt idx="1093">
                  <c:v>498</c:v>
                </c:pt>
                <c:pt idx="1094">
                  <c:v>498</c:v>
                </c:pt>
                <c:pt idx="1095">
                  <c:v>498</c:v>
                </c:pt>
                <c:pt idx="1096">
                  <c:v>497</c:v>
                </c:pt>
                <c:pt idx="1097">
                  <c:v>496</c:v>
                </c:pt>
                <c:pt idx="1098">
                  <c:v>494</c:v>
                </c:pt>
                <c:pt idx="1099">
                  <c:v>492</c:v>
                </c:pt>
                <c:pt idx="1100">
                  <c:v>487</c:v>
                </c:pt>
                <c:pt idx="1101">
                  <c:v>486</c:v>
                </c:pt>
                <c:pt idx="1102">
                  <c:v>486</c:v>
                </c:pt>
                <c:pt idx="1103">
                  <c:v>486</c:v>
                </c:pt>
                <c:pt idx="1104">
                  <c:v>485</c:v>
                </c:pt>
                <c:pt idx="1105">
                  <c:v>482</c:v>
                </c:pt>
                <c:pt idx="1106">
                  <c:v>479</c:v>
                </c:pt>
                <c:pt idx="1107">
                  <c:v>479</c:v>
                </c:pt>
                <c:pt idx="1108">
                  <c:v>478</c:v>
                </c:pt>
                <c:pt idx="1109">
                  <c:v>478</c:v>
                </c:pt>
                <c:pt idx="1110">
                  <c:v>476</c:v>
                </c:pt>
                <c:pt idx="1111">
                  <c:v>474</c:v>
                </c:pt>
                <c:pt idx="1112">
                  <c:v>474</c:v>
                </c:pt>
                <c:pt idx="1113">
                  <c:v>472</c:v>
                </c:pt>
                <c:pt idx="1114">
                  <c:v>471</c:v>
                </c:pt>
                <c:pt idx="1115">
                  <c:v>471</c:v>
                </c:pt>
                <c:pt idx="1116">
                  <c:v>467</c:v>
                </c:pt>
                <c:pt idx="1117">
                  <c:v>467</c:v>
                </c:pt>
                <c:pt idx="1118">
                  <c:v>467</c:v>
                </c:pt>
                <c:pt idx="1119">
                  <c:v>467</c:v>
                </c:pt>
                <c:pt idx="1120">
                  <c:v>466</c:v>
                </c:pt>
                <c:pt idx="1121">
                  <c:v>466</c:v>
                </c:pt>
                <c:pt idx="1122">
                  <c:v>466</c:v>
                </c:pt>
                <c:pt idx="1123">
                  <c:v>465</c:v>
                </c:pt>
                <c:pt idx="1124">
                  <c:v>464</c:v>
                </c:pt>
                <c:pt idx="1125">
                  <c:v>464</c:v>
                </c:pt>
                <c:pt idx="1126">
                  <c:v>464</c:v>
                </c:pt>
                <c:pt idx="1127">
                  <c:v>462</c:v>
                </c:pt>
                <c:pt idx="1128">
                  <c:v>462</c:v>
                </c:pt>
                <c:pt idx="1129">
                  <c:v>462</c:v>
                </c:pt>
                <c:pt idx="1130">
                  <c:v>461</c:v>
                </c:pt>
                <c:pt idx="1131">
                  <c:v>460</c:v>
                </c:pt>
                <c:pt idx="1132">
                  <c:v>460</c:v>
                </c:pt>
                <c:pt idx="1133">
                  <c:v>460</c:v>
                </c:pt>
                <c:pt idx="1134">
                  <c:v>459</c:v>
                </c:pt>
                <c:pt idx="1135">
                  <c:v>459</c:v>
                </c:pt>
                <c:pt idx="1136">
                  <c:v>459</c:v>
                </c:pt>
                <c:pt idx="1137">
                  <c:v>458</c:v>
                </c:pt>
                <c:pt idx="1138">
                  <c:v>458</c:v>
                </c:pt>
                <c:pt idx="1139">
                  <c:v>458</c:v>
                </c:pt>
                <c:pt idx="1140">
                  <c:v>458</c:v>
                </c:pt>
                <c:pt idx="1141">
                  <c:v>458</c:v>
                </c:pt>
                <c:pt idx="1142">
                  <c:v>457</c:v>
                </c:pt>
                <c:pt idx="1143">
                  <c:v>456</c:v>
                </c:pt>
                <c:pt idx="1144">
                  <c:v>456</c:v>
                </c:pt>
                <c:pt idx="1145">
                  <c:v>455</c:v>
                </c:pt>
                <c:pt idx="1146">
                  <c:v>455</c:v>
                </c:pt>
                <c:pt idx="1147">
                  <c:v>454</c:v>
                </c:pt>
                <c:pt idx="1148">
                  <c:v>453</c:v>
                </c:pt>
                <c:pt idx="1149">
                  <c:v>453</c:v>
                </c:pt>
                <c:pt idx="1150">
                  <c:v>452</c:v>
                </c:pt>
                <c:pt idx="1151">
                  <c:v>452</c:v>
                </c:pt>
                <c:pt idx="1152">
                  <c:v>449</c:v>
                </c:pt>
                <c:pt idx="1153">
                  <c:v>449</c:v>
                </c:pt>
                <c:pt idx="1154">
                  <c:v>448</c:v>
                </c:pt>
                <c:pt idx="1155">
                  <c:v>447</c:v>
                </c:pt>
                <c:pt idx="1156">
                  <c:v>446</c:v>
                </c:pt>
                <c:pt idx="1157">
                  <c:v>445</c:v>
                </c:pt>
                <c:pt idx="1158">
                  <c:v>445</c:v>
                </c:pt>
                <c:pt idx="1159">
                  <c:v>445</c:v>
                </c:pt>
                <c:pt idx="1160">
                  <c:v>443</c:v>
                </c:pt>
                <c:pt idx="1161">
                  <c:v>442</c:v>
                </c:pt>
                <c:pt idx="1162">
                  <c:v>442</c:v>
                </c:pt>
                <c:pt idx="1163">
                  <c:v>441</c:v>
                </c:pt>
                <c:pt idx="1164">
                  <c:v>440</c:v>
                </c:pt>
                <c:pt idx="1165">
                  <c:v>440</c:v>
                </c:pt>
                <c:pt idx="1166">
                  <c:v>439</c:v>
                </c:pt>
                <c:pt idx="1167">
                  <c:v>438</c:v>
                </c:pt>
                <c:pt idx="1168">
                  <c:v>438</c:v>
                </c:pt>
                <c:pt idx="1169">
                  <c:v>437</c:v>
                </c:pt>
                <c:pt idx="1170">
                  <c:v>436</c:v>
                </c:pt>
                <c:pt idx="1171">
                  <c:v>435</c:v>
                </c:pt>
                <c:pt idx="1172">
                  <c:v>433</c:v>
                </c:pt>
                <c:pt idx="1173">
                  <c:v>432</c:v>
                </c:pt>
                <c:pt idx="1174">
                  <c:v>431</c:v>
                </c:pt>
                <c:pt idx="1175">
                  <c:v>430</c:v>
                </c:pt>
                <c:pt idx="1176">
                  <c:v>430</c:v>
                </c:pt>
                <c:pt idx="1177">
                  <c:v>430</c:v>
                </c:pt>
                <c:pt idx="1178">
                  <c:v>429</c:v>
                </c:pt>
                <c:pt idx="1179">
                  <c:v>428</c:v>
                </c:pt>
                <c:pt idx="1180">
                  <c:v>428</c:v>
                </c:pt>
                <c:pt idx="1181">
                  <c:v>427</c:v>
                </c:pt>
                <c:pt idx="1182">
                  <c:v>427</c:v>
                </c:pt>
                <c:pt idx="1183">
                  <c:v>427</c:v>
                </c:pt>
                <c:pt idx="1184">
                  <c:v>426</c:v>
                </c:pt>
                <c:pt idx="1185">
                  <c:v>426</c:v>
                </c:pt>
                <c:pt idx="1186">
                  <c:v>426</c:v>
                </c:pt>
                <c:pt idx="1187">
                  <c:v>425</c:v>
                </c:pt>
                <c:pt idx="1188">
                  <c:v>425</c:v>
                </c:pt>
                <c:pt idx="1189">
                  <c:v>424</c:v>
                </c:pt>
                <c:pt idx="1190">
                  <c:v>423</c:v>
                </c:pt>
                <c:pt idx="1191">
                  <c:v>423</c:v>
                </c:pt>
                <c:pt idx="1192">
                  <c:v>421</c:v>
                </c:pt>
                <c:pt idx="1193">
                  <c:v>420</c:v>
                </c:pt>
                <c:pt idx="1194">
                  <c:v>420</c:v>
                </c:pt>
                <c:pt idx="1195">
                  <c:v>420</c:v>
                </c:pt>
                <c:pt idx="1196">
                  <c:v>419</c:v>
                </c:pt>
                <c:pt idx="1197">
                  <c:v>418</c:v>
                </c:pt>
                <c:pt idx="1198">
                  <c:v>418</c:v>
                </c:pt>
                <c:pt idx="1199">
                  <c:v>418</c:v>
                </c:pt>
                <c:pt idx="1200">
                  <c:v>416</c:v>
                </c:pt>
                <c:pt idx="1201">
                  <c:v>416</c:v>
                </c:pt>
                <c:pt idx="1202">
                  <c:v>414</c:v>
                </c:pt>
                <c:pt idx="1203">
                  <c:v>414</c:v>
                </c:pt>
                <c:pt idx="1204">
                  <c:v>413</c:v>
                </c:pt>
                <c:pt idx="1205">
                  <c:v>413</c:v>
                </c:pt>
                <c:pt idx="1206">
                  <c:v>413</c:v>
                </c:pt>
                <c:pt idx="1207">
                  <c:v>412</c:v>
                </c:pt>
                <c:pt idx="1208">
                  <c:v>412</c:v>
                </c:pt>
                <c:pt idx="1209">
                  <c:v>411</c:v>
                </c:pt>
                <c:pt idx="1210">
                  <c:v>411</c:v>
                </c:pt>
                <c:pt idx="1211">
                  <c:v>410</c:v>
                </c:pt>
                <c:pt idx="1212">
                  <c:v>408</c:v>
                </c:pt>
                <c:pt idx="1213">
                  <c:v>408</c:v>
                </c:pt>
                <c:pt idx="1214">
                  <c:v>405</c:v>
                </c:pt>
                <c:pt idx="1215">
                  <c:v>404</c:v>
                </c:pt>
                <c:pt idx="1216">
                  <c:v>403</c:v>
                </c:pt>
                <c:pt idx="1217">
                  <c:v>402</c:v>
                </c:pt>
                <c:pt idx="1218">
                  <c:v>402</c:v>
                </c:pt>
                <c:pt idx="1219">
                  <c:v>401</c:v>
                </c:pt>
                <c:pt idx="1220">
                  <c:v>400</c:v>
                </c:pt>
                <c:pt idx="1221">
                  <c:v>400</c:v>
                </c:pt>
                <c:pt idx="1222">
                  <c:v>399</c:v>
                </c:pt>
                <c:pt idx="1223">
                  <c:v>397</c:v>
                </c:pt>
                <c:pt idx="1224">
                  <c:v>397</c:v>
                </c:pt>
                <c:pt idx="1225">
                  <c:v>397</c:v>
                </c:pt>
                <c:pt idx="1226">
                  <c:v>396</c:v>
                </c:pt>
                <c:pt idx="1227">
                  <c:v>396</c:v>
                </c:pt>
                <c:pt idx="1228">
                  <c:v>395</c:v>
                </c:pt>
                <c:pt idx="1229">
                  <c:v>393</c:v>
                </c:pt>
                <c:pt idx="1230">
                  <c:v>392</c:v>
                </c:pt>
                <c:pt idx="1231">
                  <c:v>392</c:v>
                </c:pt>
                <c:pt idx="1232">
                  <c:v>392</c:v>
                </c:pt>
                <c:pt idx="1233">
                  <c:v>390</c:v>
                </c:pt>
                <c:pt idx="1234">
                  <c:v>390</c:v>
                </c:pt>
                <c:pt idx="1235">
                  <c:v>390</c:v>
                </c:pt>
                <c:pt idx="1236">
                  <c:v>389</c:v>
                </c:pt>
                <c:pt idx="1237">
                  <c:v>389</c:v>
                </c:pt>
                <c:pt idx="1238">
                  <c:v>388</c:v>
                </c:pt>
                <c:pt idx="1239">
                  <c:v>386</c:v>
                </c:pt>
                <c:pt idx="1240">
                  <c:v>386</c:v>
                </c:pt>
                <c:pt idx="1241">
                  <c:v>386</c:v>
                </c:pt>
                <c:pt idx="1242">
                  <c:v>385</c:v>
                </c:pt>
                <c:pt idx="1243">
                  <c:v>385</c:v>
                </c:pt>
                <c:pt idx="1244">
                  <c:v>384</c:v>
                </c:pt>
                <c:pt idx="1245">
                  <c:v>384</c:v>
                </c:pt>
                <c:pt idx="1246">
                  <c:v>384</c:v>
                </c:pt>
                <c:pt idx="1247">
                  <c:v>383</c:v>
                </c:pt>
                <c:pt idx="1248">
                  <c:v>382</c:v>
                </c:pt>
                <c:pt idx="1249">
                  <c:v>382</c:v>
                </c:pt>
                <c:pt idx="1250">
                  <c:v>382</c:v>
                </c:pt>
                <c:pt idx="1251">
                  <c:v>382</c:v>
                </c:pt>
                <c:pt idx="1252">
                  <c:v>381</c:v>
                </c:pt>
                <c:pt idx="1253">
                  <c:v>380</c:v>
                </c:pt>
                <c:pt idx="1254">
                  <c:v>380</c:v>
                </c:pt>
                <c:pt idx="1255">
                  <c:v>379</c:v>
                </c:pt>
                <c:pt idx="1256">
                  <c:v>378</c:v>
                </c:pt>
                <c:pt idx="1257">
                  <c:v>378</c:v>
                </c:pt>
                <c:pt idx="1258">
                  <c:v>378</c:v>
                </c:pt>
                <c:pt idx="1259">
                  <c:v>378</c:v>
                </c:pt>
                <c:pt idx="1260">
                  <c:v>377</c:v>
                </c:pt>
                <c:pt idx="1261">
                  <c:v>375</c:v>
                </c:pt>
                <c:pt idx="1262">
                  <c:v>375</c:v>
                </c:pt>
                <c:pt idx="1263">
                  <c:v>375</c:v>
                </c:pt>
                <c:pt idx="1264">
                  <c:v>374</c:v>
                </c:pt>
                <c:pt idx="1265">
                  <c:v>374</c:v>
                </c:pt>
                <c:pt idx="1266">
                  <c:v>373</c:v>
                </c:pt>
                <c:pt idx="1267">
                  <c:v>373</c:v>
                </c:pt>
                <c:pt idx="1268">
                  <c:v>373</c:v>
                </c:pt>
                <c:pt idx="1269">
                  <c:v>372</c:v>
                </c:pt>
                <c:pt idx="1270">
                  <c:v>372</c:v>
                </c:pt>
                <c:pt idx="1271">
                  <c:v>371</c:v>
                </c:pt>
                <c:pt idx="1272">
                  <c:v>371</c:v>
                </c:pt>
                <c:pt idx="1273">
                  <c:v>369</c:v>
                </c:pt>
                <c:pt idx="1274">
                  <c:v>369</c:v>
                </c:pt>
                <c:pt idx="1275">
                  <c:v>368</c:v>
                </c:pt>
                <c:pt idx="1276">
                  <c:v>366</c:v>
                </c:pt>
                <c:pt idx="1277">
                  <c:v>365</c:v>
                </c:pt>
                <c:pt idx="1278">
                  <c:v>364</c:v>
                </c:pt>
                <c:pt idx="1279">
                  <c:v>364</c:v>
                </c:pt>
                <c:pt idx="1280">
                  <c:v>364</c:v>
                </c:pt>
                <c:pt idx="1281">
                  <c:v>364</c:v>
                </c:pt>
                <c:pt idx="1282">
                  <c:v>363</c:v>
                </c:pt>
                <c:pt idx="1283">
                  <c:v>362</c:v>
                </c:pt>
                <c:pt idx="1284">
                  <c:v>361</c:v>
                </c:pt>
                <c:pt idx="1285">
                  <c:v>361</c:v>
                </c:pt>
                <c:pt idx="1286">
                  <c:v>361</c:v>
                </c:pt>
                <c:pt idx="1287">
                  <c:v>359</c:v>
                </c:pt>
                <c:pt idx="1288">
                  <c:v>358</c:v>
                </c:pt>
                <c:pt idx="1289">
                  <c:v>358</c:v>
                </c:pt>
                <c:pt idx="1290">
                  <c:v>357</c:v>
                </c:pt>
                <c:pt idx="1291">
                  <c:v>357</c:v>
                </c:pt>
                <c:pt idx="1292">
                  <c:v>357</c:v>
                </c:pt>
                <c:pt idx="1293">
                  <c:v>356</c:v>
                </c:pt>
                <c:pt idx="1294">
                  <c:v>355</c:v>
                </c:pt>
                <c:pt idx="1295">
                  <c:v>354</c:v>
                </c:pt>
                <c:pt idx="1296">
                  <c:v>354</c:v>
                </c:pt>
                <c:pt idx="1297">
                  <c:v>354</c:v>
                </c:pt>
                <c:pt idx="1298">
                  <c:v>354</c:v>
                </c:pt>
                <c:pt idx="1299">
                  <c:v>353</c:v>
                </c:pt>
                <c:pt idx="1300">
                  <c:v>353</c:v>
                </c:pt>
                <c:pt idx="1301">
                  <c:v>353</c:v>
                </c:pt>
                <c:pt idx="1302">
                  <c:v>352</c:v>
                </c:pt>
                <c:pt idx="1303">
                  <c:v>351</c:v>
                </c:pt>
                <c:pt idx="1304">
                  <c:v>350</c:v>
                </c:pt>
                <c:pt idx="1305">
                  <c:v>350</c:v>
                </c:pt>
                <c:pt idx="1306">
                  <c:v>349</c:v>
                </c:pt>
                <c:pt idx="1307">
                  <c:v>349</c:v>
                </c:pt>
                <c:pt idx="1308">
                  <c:v>348</c:v>
                </c:pt>
                <c:pt idx="1309">
                  <c:v>348</c:v>
                </c:pt>
                <c:pt idx="1310">
                  <c:v>348</c:v>
                </c:pt>
                <c:pt idx="1311">
                  <c:v>347</c:v>
                </c:pt>
                <c:pt idx="1312">
                  <c:v>346</c:v>
                </c:pt>
                <c:pt idx="1313">
                  <c:v>346</c:v>
                </c:pt>
                <c:pt idx="1314">
                  <c:v>346</c:v>
                </c:pt>
                <c:pt idx="1315">
                  <c:v>346</c:v>
                </c:pt>
                <c:pt idx="1316">
                  <c:v>345</c:v>
                </c:pt>
                <c:pt idx="1317">
                  <c:v>345</c:v>
                </c:pt>
                <c:pt idx="1318">
                  <c:v>344</c:v>
                </c:pt>
                <c:pt idx="1319">
                  <c:v>344</c:v>
                </c:pt>
                <c:pt idx="1320">
                  <c:v>344</c:v>
                </c:pt>
                <c:pt idx="1321">
                  <c:v>343</c:v>
                </c:pt>
                <c:pt idx="1322">
                  <c:v>343</c:v>
                </c:pt>
                <c:pt idx="1323">
                  <c:v>342</c:v>
                </c:pt>
                <c:pt idx="1324">
                  <c:v>342</c:v>
                </c:pt>
                <c:pt idx="1325">
                  <c:v>341</c:v>
                </c:pt>
                <c:pt idx="1326">
                  <c:v>341</c:v>
                </c:pt>
                <c:pt idx="1327">
                  <c:v>341</c:v>
                </c:pt>
                <c:pt idx="1328">
                  <c:v>341</c:v>
                </c:pt>
                <c:pt idx="1329">
                  <c:v>340</c:v>
                </c:pt>
                <c:pt idx="1330">
                  <c:v>340</c:v>
                </c:pt>
                <c:pt idx="1331">
                  <c:v>340</c:v>
                </c:pt>
                <c:pt idx="1332">
                  <c:v>340</c:v>
                </c:pt>
                <c:pt idx="1333">
                  <c:v>339</c:v>
                </c:pt>
                <c:pt idx="1334">
                  <c:v>338</c:v>
                </c:pt>
                <c:pt idx="1335">
                  <c:v>338</c:v>
                </c:pt>
                <c:pt idx="1336">
                  <c:v>338</c:v>
                </c:pt>
                <c:pt idx="1337">
                  <c:v>338</c:v>
                </c:pt>
                <c:pt idx="1338">
                  <c:v>338</c:v>
                </c:pt>
                <c:pt idx="1339">
                  <c:v>337</c:v>
                </c:pt>
                <c:pt idx="1340">
                  <c:v>336</c:v>
                </c:pt>
                <c:pt idx="1341">
                  <c:v>336</c:v>
                </c:pt>
                <c:pt idx="1342">
                  <c:v>335</c:v>
                </c:pt>
                <c:pt idx="1343">
                  <c:v>335</c:v>
                </c:pt>
                <c:pt idx="1344">
                  <c:v>335</c:v>
                </c:pt>
                <c:pt idx="1345">
                  <c:v>335</c:v>
                </c:pt>
                <c:pt idx="1346">
                  <c:v>334</c:v>
                </c:pt>
                <c:pt idx="1347">
                  <c:v>334</c:v>
                </c:pt>
                <c:pt idx="1348">
                  <c:v>334</c:v>
                </c:pt>
                <c:pt idx="1349">
                  <c:v>334</c:v>
                </c:pt>
                <c:pt idx="1350">
                  <c:v>334</c:v>
                </c:pt>
                <c:pt idx="1351">
                  <c:v>333</c:v>
                </c:pt>
                <c:pt idx="1352">
                  <c:v>333</c:v>
                </c:pt>
                <c:pt idx="1353">
                  <c:v>332</c:v>
                </c:pt>
                <c:pt idx="1354">
                  <c:v>332</c:v>
                </c:pt>
                <c:pt idx="1355">
                  <c:v>332</c:v>
                </c:pt>
                <c:pt idx="1356">
                  <c:v>332</c:v>
                </c:pt>
                <c:pt idx="1357">
                  <c:v>330</c:v>
                </c:pt>
                <c:pt idx="1358">
                  <c:v>329</c:v>
                </c:pt>
                <c:pt idx="1359">
                  <c:v>329</c:v>
                </c:pt>
                <c:pt idx="1360">
                  <c:v>328</c:v>
                </c:pt>
                <c:pt idx="1361">
                  <c:v>327</c:v>
                </c:pt>
                <c:pt idx="1362">
                  <c:v>327</c:v>
                </c:pt>
                <c:pt idx="1363">
                  <c:v>327</c:v>
                </c:pt>
                <c:pt idx="1364">
                  <c:v>327</c:v>
                </c:pt>
                <c:pt idx="1365">
                  <c:v>327</c:v>
                </c:pt>
                <c:pt idx="1366">
                  <c:v>327</c:v>
                </c:pt>
                <c:pt idx="1367">
                  <c:v>326</c:v>
                </c:pt>
                <c:pt idx="1368">
                  <c:v>326</c:v>
                </c:pt>
                <c:pt idx="1369">
                  <c:v>325</c:v>
                </c:pt>
                <c:pt idx="1370">
                  <c:v>324</c:v>
                </c:pt>
                <c:pt idx="1371">
                  <c:v>323</c:v>
                </c:pt>
                <c:pt idx="1372">
                  <c:v>322</c:v>
                </c:pt>
                <c:pt idx="1373">
                  <c:v>322</c:v>
                </c:pt>
                <c:pt idx="1374">
                  <c:v>322</c:v>
                </c:pt>
                <c:pt idx="1375">
                  <c:v>322</c:v>
                </c:pt>
                <c:pt idx="1376">
                  <c:v>321</c:v>
                </c:pt>
                <c:pt idx="1377">
                  <c:v>321</c:v>
                </c:pt>
                <c:pt idx="1378">
                  <c:v>321</c:v>
                </c:pt>
                <c:pt idx="1379">
                  <c:v>321</c:v>
                </c:pt>
                <c:pt idx="1380">
                  <c:v>319</c:v>
                </c:pt>
                <c:pt idx="1381">
                  <c:v>319</c:v>
                </c:pt>
                <c:pt idx="1382">
                  <c:v>318</c:v>
                </c:pt>
                <c:pt idx="1383">
                  <c:v>318</c:v>
                </c:pt>
                <c:pt idx="1384">
                  <c:v>316</c:v>
                </c:pt>
                <c:pt idx="1385">
                  <c:v>316</c:v>
                </c:pt>
                <c:pt idx="1386">
                  <c:v>316</c:v>
                </c:pt>
                <c:pt idx="1387">
                  <c:v>315</c:v>
                </c:pt>
                <c:pt idx="1388">
                  <c:v>314</c:v>
                </c:pt>
                <c:pt idx="1389">
                  <c:v>314</c:v>
                </c:pt>
                <c:pt idx="1390">
                  <c:v>313</c:v>
                </c:pt>
                <c:pt idx="1391">
                  <c:v>313</c:v>
                </c:pt>
                <c:pt idx="1392">
                  <c:v>312</c:v>
                </c:pt>
                <c:pt idx="1393">
                  <c:v>311</c:v>
                </c:pt>
                <c:pt idx="1394">
                  <c:v>311</c:v>
                </c:pt>
                <c:pt idx="1395">
                  <c:v>311</c:v>
                </c:pt>
                <c:pt idx="1396">
                  <c:v>308</c:v>
                </c:pt>
                <c:pt idx="1397">
                  <c:v>307</c:v>
                </c:pt>
                <c:pt idx="1398">
                  <c:v>307</c:v>
                </c:pt>
                <c:pt idx="1399">
                  <c:v>306</c:v>
                </c:pt>
                <c:pt idx="1400">
                  <c:v>306</c:v>
                </c:pt>
                <c:pt idx="1401">
                  <c:v>305</c:v>
                </c:pt>
                <c:pt idx="1402">
                  <c:v>304</c:v>
                </c:pt>
                <c:pt idx="1403">
                  <c:v>303</c:v>
                </c:pt>
                <c:pt idx="1404">
                  <c:v>303</c:v>
                </c:pt>
                <c:pt idx="1405">
                  <c:v>303</c:v>
                </c:pt>
                <c:pt idx="1406">
                  <c:v>302</c:v>
                </c:pt>
                <c:pt idx="1407">
                  <c:v>301</c:v>
                </c:pt>
                <c:pt idx="1408">
                  <c:v>301</c:v>
                </c:pt>
                <c:pt idx="1409">
                  <c:v>301</c:v>
                </c:pt>
                <c:pt idx="1410">
                  <c:v>301</c:v>
                </c:pt>
                <c:pt idx="1411">
                  <c:v>300</c:v>
                </c:pt>
                <c:pt idx="1412">
                  <c:v>299</c:v>
                </c:pt>
                <c:pt idx="1413">
                  <c:v>298</c:v>
                </c:pt>
                <c:pt idx="1414">
                  <c:v>297</c:v>
                </c:pt>
                <c:pt idx="1415">
                  <c:v>297</c:v>
                </c:pt>
                <c:pt idx="1416">
                  <c:v>296</c:v>
                </c:pt>
                <c:pt idx="1417">
                  <c:v>296</c:v>
                </c:pt>
                <c:pt idx="1418">
                  <c:v>295</c:v>
                </c:pt>
                <c:pt idx="1419">
                  <c:v>295</c:v>
                </c:pt>
                <c:pt idx="1420">
                  <c:v>295</c:v>
                </c:pt>
                <c:pt idx="1421">
                  <c:v>295</c:v>
                </c:pt>
                <c:pt idx="1422">
                  <c:v>294</c:v>
                </c:pt>
                <c:pt idx="1423">
                  <c:v>294</c:v>
                </c:pt>
                <c:pt idx="1424">
                  <c:v>294</c:v>
                </c:pt>
                <c:pt idx="1425">
                  <c:v>294</c:v>
                </c:pt>
                <c:pt idx="1426">
                  <c:v>293</c:v>
                </c:pt>
                <c:pt idx="1427">
                  <c:v>292</c:v>
                </c:pt>
                <c:pt idx="1428">
                  <c:v>291</c:v>
                </c:pt>
                <c:pt idx="1429">
                  <c:v>291</c:v>
                </c:pt>
                <c:pt idx="1430">
                  <c:v>291</c:v>
                </c:pt>
                <c:pt idx="1431">
                  <c:v>290</c:v>
                </c:pt>
                <c:pt idx="1432">
                  <c:v>290</c:v>
                </c:pt>
                <c:pt idx="1433">
                  <c:v>289</c:v>
                </c:pt>
                <c:pt idx="1434">
                  <c:v>289</c:v>
                </c:pt>
                <c:pt idx="1435">
                  <c:v>289</c:v>
                </c:pt>
                <c:pt idx="1436">
                  <c:v>288</c:v>
                </c:pt>
                <c:pt idx="1437">
                  <c:v>288</c:v>
                </c:pt>
                <c:pt idx="1438">
                  <c:v>287</c:v>
                </c:pt>
                <c:pt idx="1439">
                  <c:v>287</c:v>
                </c:pt>
                <c:pt idx="1440">
                  <c:v>287</c:v>
                </c:pt>
                <c:pt idx="1441">
                  <c:v>287</c:v>
                </c:pt>
                <c:pt idx="1442">
                  <c:v>287</c:v>
                </c:pt>
                <c:pt idx="1443">
                  <c:v>287</c:v>
                </c:pt>
                <c:pt idx="1444">
                  <c:v>286</c:v>
                </c:pt>
                <c:pt idx="1445">
                  <c:v>284</c:v>
                </c:pt>
                <c:pt idx="1446">
                  <c:v>284</c:v>
                </c:pt>
                <c:pt idx="1447">
                  <c:v>284</c:v>
                </c:pt>
                <c:pt idx="1448">
                  <c:v>284</c:v>
                </c:pt>
                <c:pt idx="1449">
                  <c:v>283</c:v>
                </c:pt>
                <c:pt idx="1450">
                  <c:v>283</c:v>
                </c:pt>
                <c:pt idx="1451">
                  <c:v>283</c:v>
                </c:pt>
                <c:pt idx="1452">
                  <c:v>283</c:v>
                </c:pt>
                <c:pt idx="1453">
                  <c:v>282</c:v>
                </c:pt>
                <c:pt idx="1454">
                  <c:v>282</c:v>
                </c:pt>
                <c:pt idx="1455">
                  <c:v>282</c:v>
                </c:pt>
                <c:pt idx="1456">
                  <c:v>282</c:v>
                </c:pt>
                <c:pt idx="1457">
                  <c:v>281</c:v>
                </c:pt>
                <c:pt idx="1458">
                  <c:v>281</c:v>
                </c:pt>
                <c:pt idx="1459">
                  <c:v>280</c:v>
                </c:pt>
                <c:pt idx="1460">
                  <c:v>280</c:v>
                </c:pt>
                <c:pt idx="1461">
                  <c:v>280</c:v>
                </c:pt>
                <c:pt idx="1462">
                  <c:v>279</c:v>
                </c:pt>
                <c:pt idx="1463">
                  <c:v>278</c:v>
                </c:pt>
                <c:pt idx="1464">
                  <c:v>278</c:v>
                </c:pt>
                <c:pt idx="1465">
                  <c:v>277</c:v>
                </c:pt>
                <c:pt idx="1466">
                  <c:v>277</c:v>
                </c:pt>
                <c:pt idx="1467">
                  <c:v>276</c:v>
                </c:pt>
                <c:pt idx="1468">
                  <c:v>276</c:v>
                </c:pt>
                <c:pt idx="1469">
                  <c:v>276</c:v>
                </c:pt>
                <c:pt idx="1470">
                  <c:v>276</c:v>
                </c:pt>
                <c:pt idx="1471">
                  <c:v>276</c:v>
                </c:pt>
                <c:pt idx="1472">
                  <c:v>275</c:v>
                </c:pt>
                <c:pt idx="1473">
                  <c:v>275</c:v>
                </c:pt>
                <c:pt idx="1474">
                  <c:v>275</c:v>
                </c:pt>
                <c:pt idx="1475">
                  <c:v>275</c:v>
                </c:pt>
                <c:pt idx="1476">
                  <c:v>274</c:v>
                </c:pt>
                <c:pt idx="1477">
                  <c:v>274</c:v>
                </c:pt>
                <c:pt idx="1478">
                  <c:v>274</c:v>
                </c:pt>
                <c:pt idx="1479">
                  <c:v>273</c:v>
                </c:pt>
                <c:pt idx="1480">
                  <c:v>273</c:v>
                </c:pt>
                <c:pt idx="1481">
                  <c:v>272</c:v>
                </c:pt>
                <c:pt idx="1482">
                  <c:v>270</c:v>
                </c:pt>
                <c:pt idx="1483">
                  <c:v>270</c:v>
                </c:pt>
                <c:pt idx="1484">
                  <c:v>270</c:v>
                </c:pt>
                <c:pt idx="1485">
                  <c:v>270</c:v>
                </c:pt>
                <c:pt idx="1486">
                  <c:v>269</c:v>
                </c:pt>
                <c:pt idx="1487">
                  <c:v>269</c:v>
                </c:pt>
                <c:pt idx="1488">
                  <c:v>268</c:v>
                </c:pt>
                <c:pt idx="1489">
                  <c:v>268</c:v>
                </c:pt>
                <c:pt idx="1490">
                  <c:v>268</c:v>
                </c:pt>
                <c:pt idx="1491">
                  <c:v>267</c:v>
                </c:pt>
                <c:pt idx="1492">
                  <c:v>267</c:v>
                </c:pt>
                <c:pt idx="1493">
                  <c:v>267</c:v>
                </c:pt>
                <c:pt idx="1494">
                  <c:v>266</c:v>
                </c:pt>
                <c:pt idx="1495">
                  <c:v>266</c:v>
                </c:pt>
                <c:pt idx="1496">
                  <c:v>265</c:v>
                </c:pt>
                <c:pt idx="1497">
                  <c:v>264</c:v>
                </c:pt>
                <c:pt idx="1498">
                  <c:v>264</c:v>
                </c:pt>
                <c:pt idx="1499">
                  <c:v>263</c:v>
                </c:pt>
                <c:pt idx="1500">
                  <c:v>263</c:v>
                </c:pt>
                <c:pt idx="1501">
                  <c:v>263</c:v>
                </c:pt>
                <c:pt idx="1502">
                  <c:v>263</c:v>
                </c:pt>
                <c:pt idx="1503">
                  <c:v>262</c:v>
                </c:pt>
                <c:pt idx="1504">
                  <c:v>262</c:v>
                </c:pt>
                <c:pt idx="1505">
                  <c:v>261</c:v>
                </c:pt>
                <c:pt idx="1506">
                  <c:v>260</c:v>
                </c:pt>
                <c:pt idx="1507">
                  <c:v>260</c:v>
                </c:pt>
                <c:pt idx="1508">
                  <c:v>260</c:v>
                </c:pt>
                <c:pt idx="1509">
                  <c:v>260</c:v>
                </c:pt>
                <c:pt idx="1510">
                  <c:v>260</c:v>
                </c:pt>
                <c:pt idx="1511">
                  <c:v>259</c:v>
                </c:pt>
                <c:pt idx="1512">
                  <c:v>259</c:v>
                </c:pt>
                <c:pt idx="1513">
                  <c:v>258</c:v>
                </c:pt>
                <c:pt idx="1514">
                  <c:v>258</c:v>
                </c:pt>
                <c:pt idx="1515">
                  <c:v>257</c:v>
                </c:pt>
                <c:pt idx="1516">
                  <c:v>257</c:v>
                </c:pt>
                <c:pt idx="1517">
                  <c:v>257</c:v>
                </c:pt>
                <c:pt idx="1518">
                  <c:v>257</c:v>
                </c:pt>
                <c:pt idx="1519">
                  <c:v>257</c:v>
                </c:pt>
                <c:pt idx="1520">
                  <c:v>256</c:v>
                </c:pt>
                <c:pt idx="1521">
                  <c:v>256</c:v>
                </c:pt>
                <c:pt idx="1522">
                  <c:v>256</c:v>
                </c:pt>
                <c:pt idx="1523">
                  <c:v>256</c:v>
                </c:pt>
                <c:pt idx="1524">
                  <c:v>255</c:v>
                </c:pt>
                <c:pt idx="1525">
                  <c:v>255</c:v>
                </c:pt>
                <c:pt idx="1526">
                  <c:v>255</c:v>
                </c:pt>
                <c:pt idx="1527">
                  <c:v>255</c:v>
                </c:pt>
                <c:pt idx="1528">
                  <c:v>254</c:v>
                </c:pt>
                <c:pt idx="1529">
                  <c:v>254</c:v>
                </c:pt>
                <c:pt idx="1530">
                  <c:v>254</c:v>
                </c:pt>
                <c:pt idx="1531">
                  <c:v>253</c:v>
                </c:pt>
                <c:pt idx="1532">
                  <c:v>253</c:v>
                </c:pt>
                <c:pt idx="1533">
                  <c:v>253</c:v>
                </c:pt>
                <c:pt idx="1534">
                  <c:v>253</c:v>
                </c:pt>
                <c:pt idx="1535">
                  <c:v>252</c:v>
                </c:pt>
                <c:pt idx="1536">
                  <c:v>252</c:v>
                </c:pt>
                <c:pt idx="1537">
                  <c:v>252</c:v>
                </c:pt>
                <c:pt idx="1538">
                  <c:v>251</c:v>
                </c:pt>
                <c:pt idx="1539">
                  <c:v>251</c:v>
                </c:pt>
                <c:pt idx="1540">
                  <c:v>251</c:v>
                </c:pt>
                <c:pt idx="1541">
                  <c:v>251</c:v>
                </c:pt>
                <c:pt idx="1542">
                  <c:v>250</c:v>
                </c:pt>
                <c:pt idx="1543">
                  <c:v>250</c:v>
                </c:pt>
                <c:pt idx="1544">
                  <c:v>250</c:v>
                </c:pt>
                <c:pt idx="1545">
                  <c:v>249</c:v>
                </c:pt>
                <c:pt idx="1546">
                  <c:v>249</c:v>
                </c:pt>
                <c:pt idx="1547">
                  <c:v>249</c:v>
                </c:pt>
                <c:pt idx="1548">
                  <c:v>248</c:v>
                </c:pt>
                <c:pt idx="1549">
                  <c:v>248</c:v>
                </c:pt>
                <c:pt idx="1550">
                  <c:v>248</c:v>
                </c:pt>
                <c:pt idx="1551">
                  <c:v>248</c:v>
                </c:pt>
                <c:pt idx="1552">
                  <c:v>248</c:v>
                </c:pt>
                <c:pt idx="1553">
                  <c:v>248</c:v>
                </c:pt>
                <c:pt idx="1554">
                  <c:v>247</c:v>
                </c:pt>
                <c:pt idx="1555">
                  <c:v>247</c:v>
                </c:pt>
                <c:pt idx="1556">
                  <c:v>247</c:v>
                </c:pt>
                <c:pt idx="1557">
                  <c:v>247</c:v>
                </c:pt>
                <c:pt idx="1558">
                  <c:v>247</c:v>
                </c:pt>
                <c:pt idx="1559">
                  <c:v>247</c:v>
                </c:pt>
                <c:pt idx="1560">
                  <c:v>246</c:v>
                </c:pt>
                <c:pt idx="1561">
                  <c:v>246</c:v>
                </c:pt>
                <c:pt idx="1562">
                  <c:v>246</c:v>
                </c:pt>
                <c:pt idx="1563">
                  <c:v>246</c:v>
                </c:pt>
                <c:pt idx="1564">
                  <c:v>246</c:v>
                </c:pt>
                <c:pt idx="1565">
                  <c:v>245</c:v>
                </c:pt>
                <c:pt idx="1566">
                  <c:v>245</c:v>
                </c:pt>
                <c:pt idx="1567">
                  <c:v>244</c:v>
                </c:pt>
                <c:pt idx="1568">
                  <c:v>244</c:v>
                </c:pt>
                <c:pt idx="1569">
                  <c:v>243</c:v>
                </c:pt>
                <c:pt idx="1570">
                  <c:v>242</c:v>
                </c:pt>
                <c:pt idx="1571">
                  <c:v>240</c:v>
                </c:pt>
                <c:pt idx="1572">
                  <c:v>240</c:v>
                </c:pt>
                <c:pt idx="1573">
                  <c:v>240</c:v>
                </c:pt>
                <c:pt idx="1574">
                  <c:v>239</c:v>
                </c:pt>
                <c:pt idx="1575">
                  <c:v>238</c:v>
                </c:pt>
                <c:pt idx="1576">
                  <c:v>238</c:v>
                </c:pt>
                <c:pt idx="1577">
                  <c:v>238</c:v>
                </c:pt>
                <c:pt idx="1578">
                  <c:v>238</c:v>
                </c:pt>
                <c:pt idx="1579">
                  <c:v>237</c:v>
                </c:pt>
                <c:pt idx="1580">
                  <c:v>237</c:v>
                </c:pt>
                <c:pt idx="1581">
                  <c:v>237</c:v>
                </c:pt>
                <c:pt idx="1582">
                  <c:v>237</c:v>
                </c:pt>
                <c:pt idx="1583">
                  <c:v>236</c:v>
                </c:pt>
                <c:pt idx="1584">
                  <c:v>236</c:v>
                </c:pt>
                <c:pt idx="1585">
                  <c:v>236</c:v>
                </c:pt>
                <c:pt idx="1586">
                  <c:v>236</c:v>
                </c:pt>
                <c:pt idx="1587">
                  <c:v>235</c:v>
                </c:pt>
                <c:pt idx="1588">
                  <c:v>235</c:v>
                </c:pt>
                <c:pt idx="1589">
                  <c:v>235</c:v>
                </c:pt>
                <c:pt idx="1590">
                  <c:v>234</c:v>
                </c:pt>
                <c:pt idx="1591">
                  <c:v>234</c:v>
                </c:pt>
                <c:pt idx="1592">
                  <c:v>233</c:v>
                </c:pt>
                <c:pt idx="1593">
                  <c:v>233</c:v>
                </c:pt>
                <c:pt idx="1594">
                  <c:v>233</c:v>
                </c:pt>
                <c:pt idx="1595">
                  <c:v>232</c:v>
                </c:pt>
                <c:pt idx="1596">
                  <c:v>232</c:v>
                </c:pt>
                <c:pt idx="1597">
                  <c:v>231</c:v>
                </c:pt>
                <c:pt idx="1598">
                  <c:v>231</c:v>
                </c:pt>
                <c:pt idx="1599">
                  <c:v>231</c:v>
                </c:pt>
                <c:pt idx="1600">
                  <c:v>230</c:v>
                </c:pt>
                <c:pt idx="1601">
                  <c:v>230</c:v>
                </c:pt>
                <c:pt idx="1602">
                  <c:v>230</c:v>
                </c:pt>
                <c:pt idx="1603">
                  <c:v>229</c:v>
                </c:pt>
                <c:pt idx="1604">
                  <c:v>229</c:v>
                </c:pt>
                <c:pt idx="1605">
                  <c:v>229</c:v>
                </c:pt>
                <c:pt idx="1606">
                  <c:v>229</c:v>
                </c:pt>
                <c:pt idx="1607">
                  <c:v>229</c:v>
                </c:pt>
                <c:pt idx="1608">
                  <c:v>228</c:v>
                </c:pt>
                <c:pt idx="1609">
                  <c:v>228</c:v>
                </c:pt>
                <c:pt idx="1610">
                  <c:v>228</c:v>
                </c:pt>
                <c:pt idx="1611">
                  <c:v>228</c:v>
                </c:pt>
                <c:pt idx="1612">
                  <c:v>227</c:v>
                </c:pt>
                <c:pt idx="1613">
                  <c:v>227</c:v>
                </c:pt>
                <c:pt idx="1614">
                  <c:v>227</c:v>
                </c:pt>
                <c:pt idx="1615">
                  <c:v>227</c:v>
                </c:pt>
                <c:pt idx="1616">
                  <c:v>227</c:v>
                </c:pt>
                <c:pt idx="1617">
                  <c:v>227</c:v>
                </c:pt>
                <c:pt idx="1618">
                  <c:v>227</c:v>
                </c:pt>
                <c:pt idx="1619">
                  <c:v>226</c:v>
                </c:pt>
                <c:pt idx="1620">
                  <c:v>226</c:v>
                </c:pt>
                <c:pt idx="1621">
                  <c:v>226</c:v>
                </c:pt>
                <c:pt idx="1622">
                  <c:v>226</c:v>
                </c:pt>
                <c:pt idx="1623">
                  <c:v>226</c:v>
                </c:pt>
                <c:pt idx="1624">
                  <c:v>225</c:v>
                </c:pt>
                <c:pt idx="1625">
                  <c:v>225</c:v>
                </c:pt>
                <c:pt idx="1626">
                  <c:v>224</c:v>
                </c:pt>
                <c:pt idx="1627">
                  <c:v>224</c:v>
                </c:pt>
                <c:pt idx="1628">
                  <c:v>223</c:v>
                </c:pt>
                <c:pt idx="1629">
                  <c:v>223</c:v>
                </c:pt>
                <c:pt idx="1630">
                  <c:v>223</c:v>
                </c:pt>
                <c:pt idx="1631">
                  <c:v>223</c:v>
                </c:pt>
                <c:pt idx="1632">
                  <c:v>222</c:v>
                </c:pt>
                <c:pt idx="1633">
                  <c:v>222</c:v>
                </c:pt>
                <c:pt idx="1634">
                  <c:v>222</c:v>
                </c:pt>
                <c:pt idx="1635">
                  <c:v>221</c:v>
                </c:pt>
                <c:pt idx="1636">
                  <c:v>220</c:v>
                </c:pt>
                <c:pt idx="1637">
                  <c:v>218</c:v>
                </c:pt>
                <c:pt idx="1638">
                  <c:v>218</c:v>
                </c:pt>
                <c:pt idx="1639">
                  <c:v>217</c:v>
                </c:pt>
                <c:pt idx="1640">
                  <c:v>217</c:v>
                </c:pt>
                <c:pt idx="1641">
                  <c:v>217</c:v>
                </c:pt>
                <c:pt idx="1642">
                  <c:v>216</c:v>
                </c:pt>
                <c:pt idx="1643">
                  <c:v>216</c:v>
                </c:pt>
                <c:pt idx="1644">
                  <c:v>216</c:v>
                </c:pt>
                <c:pt idx="1645">
                  <c:v>216</c:v>
                </c:pt>
                <c:pt idx="1646">
                  <c:v>216</c:v>
                </c:pt>
                <c:pt idx="1647">
                  <c:v>215</c:v>
                </c:pt>
                <c:pt idx="1648">
                  <c:v>215</c:v>
                </c:pt>
                <c:pt idx="1649">
                  <c:v>214</c:v>
                </c:pt>
                <c:pt idx="1650">
                  <c:v>212</c:v>
                </c:pt>
                <c:pt idx="1651">
                  <c:v>212</c:v>
                </c:pt>
                <c:pt idx="1652">
                  <c:v>212</c:v>
                </c:pt>
                <c:pt idx="1653">
                  <c:v>212</c:v>
                </c:pt>
                <c:pt idx="1654">
                  <c:v>211</c:v>
                </c:pt>
                <c:pt idx="1655">
                  <c:v>210</c:v>
                </c:pt>
                <c:pt idx="1656">
                  <c:v>209</c:v>
                </c:pt>
                <c:pt idx="1657">
                  <c:v>209</c:v>
                </c:pt>
                <c:pt idx="1658">
                  <c:v>208</c:v>
                </c:pt>
                <c:pt idx="1659">
                  <c:v>208</c:v>
                </c:pt>
                <c:pt idx="1660">
                  <c:v>208</c:v>
                </c:pt>
                <c:pt idx="1661">
                  <c:v>208</c:v>
                </c:pt>
                <c:pt idx="1662">
                  <c:v>208</c:v>
                </c:pt>
                <c:pt idx="1663">
                  <c:v>208</c:v>
                </c:pt>
                <c:pt idx="1664">
                  <c:v>208</c:v>
                </c:pt>
                <c:pt idx="1665">
                  <c:v>207</c:v>
                </c:pt>
                <c:pt idx="1666">
                  <c:v>207</c:v>
                </c:pt>
                <c:pt idx="1667">
                  <c:v>206</c:v>
                </c:pt>
                <c:pt idx="1668">
                  <c:v>205</c:v>
                </c:pt>
                <c:pt idx="1669">
                  <c:v>204</c:v>
                </c:pt>
                <c:pt idx="1670">
                  <c:v>204</c:v>
                </c:pt>
                <c:pt idx="1671">
                  <c:v>203</c:v>
                </c:pt>
                <c:pt idx="1672">
                  <c:v>203</c:v>
                </c:pt>
                <c:pt idx="1673">
                  <c:v>202</c:v>
                </c:pt>
                <c:pt idx="1674">
                  <c:v>202</c:v>
                </c:pt>
                <c:pt idx="1675">
                  <c:v>201</c:v>
                </c:pt>
                <c:pt idx="1676">
                  <c:v>201</c:v>
                </c:pt>
                <c:pt idx="1677">
                  <c:v>201</c:v>
                </c:pt>
                <c:pt idx="1678">
                  <c:v>201</c:v>
                </c:pt>
                <c:pt idx="1679">
                  <c:v>201</c:v>
                </c:pt>
                <c:pt idx="1680">
                  <c:v>200</c:v>
                </c:pt>
                <c:pt idx="1681">
                  <c:v>200</c:v>
                </c:pt>
                <c:pt idx="1682">
                  <c:v>200</c:v>
                </c:pt>
                <c:pt idx="1683">
                  <c:v>200</c:v>
                </c:pt>
                <c:pt idx="1684">
                  <c:v>200</c:v>
                </c:pt>
                <c:pt idx="1685">
                  <c:v>200</c:v>
                </c:pt>
                <c:pt idx="1686">
                  <c:v>200</c:v>
                </c:pt>
                <c:pt idx="1687">
                  <c:v>199</c:v>
                </c:pt>
                <c:pt idx="1688">
                  <c:v>199</c:v>
                </c:pt>
                <c:pt idx="1689">
                  <c:v>199</c:v>
                </c:pt>
                <c:pt idx="1690">
                  <c:v>198</c:v>
                </c:pt>
                <c:pt idx="1691">
                  <c:v>198</c:v>
                </c:pt>
                <c:pt idx="1692">
                  <c:v>198</c:v>
                </c:pt>
                <c:pt idx="1693">
                  <c:v>197</c:v>
                </c:pt>
                <c:pt idx="1694">
                  <c:v>197</c:v>
                </c:pt>
                <c:pt idx="1695">
                  <c:v>197</c:v>
                </c:pt>
                <c:pt idx="1696">
                  <c:v>197</c:v>
                </c:pt>
                <c:pt idx="1697">
                  <c:v>196</c:v>
                </c:pt>
                <c:pt idx="1698">
                  <c:v>196</c:v>
                </c:pt>
                <c:pt idx="1699">
                  <c:v>196</c:v>
                </c:pt>
                <c:pt idx="1700">
                  <c:v>196</c:v>
                </c:pt>
                <c:pt idx="1701">
                  <c:v>195</c:v>
                </c:pt>
                <c:pt idx="1702">
                  <c:v>195</c:v>
                </c:pt>
                <c:pt idx="1703">
                  <c:v>195</c:v>
                </c:pt>
                <c:pt idx="1704">
                  <c:v>194</c:v>
                </c:pt>
                <c:pt idx="1705">
                  <c:v>194</c:v>
                </c:pt>
                <c:pt idx="1706">
                  <c:v>194</c:v>
                </c:pt>
                <c:pt idx="1707">
                  <c:v>194</c:v>
                </c:pt>
                <c:pt idx="1708">
                  <c:v>194</c:v>
                </c:pt>
                <c:pt idx="1709">
                  <c:v>193</c:v>
                </c:pt>
                <c:pt idx="1710">
                  <c:v>193</c:v>
                </c:pt>
                <c:pt idx="1711">
                  <c:v>193</c:v>
                </c:pt>
                <c:pt idx="1712">
                  <c:v>193</c:v>
                </c:pt>
                <c:pt idx="1713">
                  <c:v>193</c:v>
                </c:pt>
                <c:pt idx="1714">
                  <c:v>192</c:v>
                </c:pt>
                <c:pt idx="1715">
                  <c:v>192</c:v>
                </c:pt>
                <c:pt idx="1716">
                  <c:v>191</c:v>
                </c:pt>
                <c:pt idx="1717">
                  <c:v>191</c:v>
                </c:pt>
                <c:pt idx="1718">
                  <c:v>191</c:v>
                </c:pt>
                <c:pt idx="1719">
                  <c:v>191</c:v>
                </c:pt>
                <c:pt idx="1720">
                  <c:v>190</c:v>
                </c:pt>
                <c:pt idx="1721">
                  <c:v>190</c:v>
                </c:pt>
                <c:pt idx="1722">
                  <c:v>189</c:v>
                </c:pt>
                <c:pt idx="1723">
                  <c:v>189</c:v>
                </c:pt>
                <c:pt idx="1724">
                  <c:v>189</c:v>
                </c:pt>
                <c:pt idx="1725">
                  <c:v>189</c:v>
                </c:pt>
                <c:pt idx="1726">
                  <c:v>188</c:v>
                </c:pt>
                <c:pt idx="1727">
                  <c:v>188</c:v>
                </c:pt>
                <c:pt idx="1728">
                  <c:v>188</c:v>
                </c:pt>
                <c:pt idx="1729">
                  <c:v>188</c:v>
                </c:pt>
                <c:pt idx="1730">
                  <c:v>187</c:v>
                </c:pt>
                <c:pt idx="1731">
                  <c:v>187</c:v>
                </c:pt>
                <c:pt idx="1732">
                  <c:v>187</c:v>
                </c:pt>
                <c:pt idx="1733">
                  <c:v>187</c:v>
                </c:pt>
                <c:pt idx="1734">
                  <c:v>187</c:v>
                </c:pt>
                <c:pt idx="1735">
                  <c:v>187</c:v>
                </c:pt>
                <c:pt idx="1736">
                  <c:v>187</c:v>
                </c:pt>
                <c:pt idx="1737">
                  <c:v>187</c:v>
                </c:pt>
                <c:pt idx="1738">
                  <c:v>186</c:v>
                </c:pt>
                <c:pt idx="1739">
                  <c:v>186</c:v>
                </c:pt>
                <c:pt idx="1740">
                  <c:v>186</c:v>
                </c:pt>
                <c:pt idx="1741">
                  <c:v>185</c:v>
                </c:pt>
                <c:pt idx="1742">
                  <c:v>185</c:v>
                </c:pt>
                <c:pt idx="1743">
                  <c:v>184</c:v>
                </c:pt>
                <c:pt idx="1744">
                  <c:v>184</c:v>
                </c:pt>
                <c:pt idx="1745">
                  <c:v>184</c:v>
                </c:pt>
                <c:pt idx="1746">
                  <c:v>183</c:v>
                </c:pt>
                <c:pt idx="1747">
                  <c:v>183</c:v>
                </c:pt>
                <c:pt idx="1748">
                  <c:v>183</c:v>
                </c:pt>
                <c:pt idx="1749">
                  <c:v>183</c:v>
                </c:pt>
                <c:pt idx="1750">
                  <c:v>182</c:v>
                </c:pt>
                <c:pt idx="1751">
                  <c:v>182</c:v>
                </c:pt>
                <c:pt idx="1752">
                  <c:v>182</c:v>
                </c:pt>
                <c:pt idx="1753">
                  <c:v>181</c:v>
                </c:pt>
                <c:pt idx="1754">
                  <c:v>181</c:v>
                </c:pt>
                <c:pt idx="1755">
                  <c:v>181</c:v>
                </c:pt>
                <c:pt idx="1756">
                  <c:v>181</c:v>
                </c:pt>
                <c:pt idx="1757">
                  <c:v>180</c:v>
                </c:pt>
                <c:pt idx="1758">
                  <c:v>180</c:v>
                </c:pt>
                <c:pt idx="1759">
                  <c:v>179</c:v>
                </c:pt>
                <c:pt idx="1760">
                  <c:v>179</c:v>
                </c:pt>
                <c:pt idx="1761">
                  <c:v>179</c:v>
                </c:pt>
                <c:pt idx="1762">
                  <c:v>179</c:v>
                </c:pt>
                <c:pt idx="1763">
                  <c:v>178</c:v>
                </c:pt>
                <c:pt idx="1764">
                  <c:v>178</c:v>
                </c:pt>
                <c:pt idx="1765">
                  <c:v>178</c:v>
                </c:pt>
                <c:pt idx="1766">
                  <c:v>178</c:v>
                </c:pt>
                <c:pt idx="1767">
                  <c:v>178</c:v>
                </c:pt>
                <c:pt idx="1768">
                  <c:v>177</c:v>
                </c:pt>
                <c:pt idx="1769">
                  <c:v>177</c:v>
                </c:pt>
                <c:pt idx="1770">
                  <c:v>177</c:v>
                </c:pt>
                <c:pt idx="1771">
                  <c:v>177</c:v>
                </c:pt>
                <c:pt idx="1772">
                  <c:v>176</c:v>
                </c:pt>
                <c:pt idx="1773">
                  <c:v>176</c:v>
                </c:pt>
                <c:pt idx="1774">
                  <c:v>176</c:v>
                </c:pt>
                <c:pt idx="1775">
                  <c:v>176</c:v>
                </c:pt>
                <c:pt idx="1776">
                  <c:v>176</c:v>
                </c:pt>
                <c:pt idx="1777">
                  <c:v>176</c:v>
                </c:pt>
                <c:pt idx="1778">
                  <c:v>175</c:v>
                </c:pt>
                <c:pt idx="1779">
                  <c:v>175</c:v>
                </c:pt>
                <c:pt idx="1780">
                  <c:v>175</c:v>
                </c:pt>
                <c:pt idx="1781">
                  <c:v>175</c:v>
                </c:pt>
                <c:pt idx="1782">
                  <c:v>174</c:v>
                </c:pt>
                <c:pt idx="1783">
                  <c:v>172</c:v>
                </c:pt>
                <c:pt idx="1784">
                  <c:v>172</c:v>
                </c:pt>
                <c:pt idx="1785">
                  <c:v>172</c:v>
                </c:pt>
                <c:pt idx="1786">
                  <c:v>172</c:v>
                </c:pt>
                <c:pt idx="1787">
                  <c:v>172</c:v>
                </c:pt>
                <c:pt idx="1788">
                  <c:v>172</c:v>
                </c:pt>
                <c:pt idx="1789">
                  <c:v>171</c:v>
                </c:pt>
                <c:pt idx="1790">
                  <c:v>171</c:v>
                </c:pt>
                <c:pt idx="1791">
                  <c:v>170</c:v>
                </c:pt>
                <c:pt idx="1792">
                  <c:v>169</c:v>
                </c:pt>
                <c:pt idx="1793">
                  <c:v>169</c:v>
                </c:pt>
                <c:pt idx="1794">
                  <c:v>169</c:v>
                </c:pt>
                <c:pt idx="1795">
                  <c:v>168</c:v>
                </c:pt>
                <c:pt idx="1796">
                  <c:v>168</c:v>
                </c:pt>
                <c:pt idx="1797">
                  <c:v>168</c:v>
                </c:pt>
                <c:pt idx="1798">
                  <c:v>168</c:v>
                </c:pt>
                <c:pt idx="1799">
                  <c:v>168</c:v>
                </c:pt>
                <c:pt idx="1800">
                  <c:v>167</c:v>
                </c:pt>
                <c:pt idx="1801">
                  <c:v>167</c:v>
                </c:pt>
                <c:pt idx="1802">
                  <c:v>167</c:v>
                </c:pt>
                <c:pt idx="1803">
                  <c:v>166</c:v>
                </c:pt>
                <c:pt idx="1804">
                  <c:v>166</c:v>
                </c:pt>
                <c:pt idx="1805">
                  <c:v>166</c:v>
                </c:pt>
                <c:pt idx="1806">
                  <c:v>166</c:v>
                </c:pt>
                <c:pt idx="1807">
                  <c:v>165</c:v>
                </c:pt>
                <c:pt idx="1808">
                  <c:v>165</c:v>
                </c:pt>
                <c:pt idx="1809">
                  <c:v>165</c:v>
                </c:pt>
                <c:pt idx="1810">
                  <c:v>164</c:v>
                </c:pt>
                <c:pt idx="1811">
                  <c:v>164</c:v>
                </c:pt>
                <c:pt idx="1812">
                  <c:v>164</c:v>
                </c:pt>
                <c:pt idx="1813">
                  <c:v>164</c:v>
                </c:pt>
                <c:pt idx="1814">
                  <c:v>164</c:v>
                </c:pt>
                <c:pt idx="1815">
                  <c:v>163</c:v>
                </c:pt>
                <c:pt idx="1816">
                  <c:v>163</c:v>
                </c:pt>
                <c:pt idx="1817">
                  <c:v>163</c:v>
                </c:pt>
                <c:pt idx="1818">
                  <c:v>163</c:v>
                </c:pt>
                <c:pt idx="1819">
                  <c:v>163</c:v>
                </c:pt>
                <c:pt idx="1820">
                  <c:v>163</c:v>
                </c:pt>
                <c:pt idx="1821">
                  <c:v>162</c:v>
                </c:pt>
                <c:pt idx="1822">
                  <c:v>162</c:v>
                </c:pt>
                <c:pt idx="1823">
                  <c:v>161</c:v>
                </c:pt>
                <c:pt idx="1824">
                  <c:v>161</c:v>
                </c:pt>
                <c:pt idx="1825">
                  <c:v>161</c:v>
                </c:pt>
                <c:pt idx="1826">
                  <c:v>161</c:v>
                </c:pt>
                <c:pt idx="1827">
                  <c:v>161</c:v>
                </c:pt>
                <c:pt idx="1828">
                  <c:v>160</c:v>
                </c:pt>
                <c:pt idx="1829">
                  <c:v>160</c:v>
                </c:pt>
                <c:pt idx="1830">
                  <c:v>160</c:v>
                </c:pt>
                <c:pt idx="1831">
                  <c:v>160</c:v>
                </c:pt>
                <c:pt idx="1832">
                  <c:v>160</c:v>
                </c:pt>
                <c:pt idx="1833">
                  <c:v>159</c:v>
                </c:pt>
                <c:pt idx="1834">
                  <c:v>159</c:v>
                </c:pt>
                <c:pt idx="1835">
                  <c:v>159</c:v>
                </c:pt>
                <c:pt idx="1836">
                  <c:v>158</c:v>
                </c:pt>
                <c:pt idx="1837">
                  <c:v>158</c:v>
                </c:pt>
                <c:pt idx="1838">
                  <c:v>157</c:v>
                </c:pt>
                <c:pt idx="1839">
                  <c:v>157</c:v>
                </c:pt>
                <c:pt idx="1840">
                  <c:v>156</c:v>
                </c:pt>
                <c:pt idx="1841">
                  <c:v>156</c:v>
                </c:pt>
                <c:pt idx="1842">
                  <c:v>156</c:v>
                </c:pt>
                <c:pt idx="1843">
                  <c:v>156</c:v>
                </c:pt>
                <c:pt idx="1844">
                  <c:v>156</c:v>
                </c:pt>
                <c:pt idx="1845">
                  <c:v>156</c:v>
                </c:pt>
                <c:pt idx="1846">
                  <c:v>155</c:v>
                </c:pt>
                <c:pt idx="1847">
                  <c:v>155</c:v>
                </c:pt>
                <c:pt idx="1848">
                  <c:v>155</c:v>
                </c:pt>
                <c:pt idx="1849">
                  <c:v>155</c:v>
                </c:pt>
                <c:pt idx="1850">
                  <c:v>155</c:v>
                </c:pt>
                <c:pt idx="1851">
                  <c:v>154</c:v>
                </c:pt>
                <c:pt idx="1852">
                  <c:v>154</c:v>
                </c:pt>
                <c:pt idx="1853">
                  <c:v>153</c:v>
                </c:pt>
                <c:pt idx="1854">
                  <c:v>153</c:v>
                </c:pt>
                <c:pt idx="1855">
                  <c:v>153</c:v>
                </c:pt>
                <c:pt idx="1856">
                  <c:v>152</c:v>
                </c:pt>
                <c:pt idx="1857">
                  <c:v>152</c:v>
                </c:pt>
                <c:pt idx="1858">
                  <c:v>152</c:v>
                </c:pt>
                <c:pt idx="1859">
                  <c:v>151</c:v>
                </c:pt>
                <c:pt idx="1860">
                  <c:v>151</c:v>
                </c:pt>
                <c:pt idx="1861">
                  <c:v>151</c:v>
                </c:pt>
                <c:pt idx="1862">
                  <c:v>151</c:v>
                </c:pt>
                <c:pt idx="1863">
                  <c:v>150</c:v>
                </c:pt>
                <c:pt idx="1864">
                  <c:v>150</c:v>
                </c:pt>
                <c:pt idx="1865">
                  <c:v>150</c:v>
                </c:pt>
                <c:pt idx="1866">
                  <c:v>150</c:v>
                </c:pt>
                <c:pt idx="1867">
                  <c:v>150</c:v>
                </c:pt>
                <c:pt idx="1868">
                  <c:v>149</c:v>
                </c:pt>
                <c:pt idx="1869">
                  <c:v>149</c:v>
                </c:pt>
                <c:pt idx="1870">
                  <c:v>149</c:v>
                </c:pt>
                <c:pt idx="1871">
                  <c:v>149</c:v>
                </c:pt>
                <c:pt idx="1872">
                  <c:v>149</c:v>
                </c:pt>
                <c:pt idx="1873">
                  <c:v>149</c:v>
                </c:pt>
                <c:pt idx="1874">
                  <c:v>149</c:v>
                </c:pt>
                <c:pt idx="1875">
                  <c:v>148</c:v>
                </c:pt>
                <c:pt idx="1876">
                  <c:v>148</c:v>
                </c:pt>
                <c:pt idx="1877">
                  <c:v>147</c:v>
                </c:pt>
                <c:pt idx="1878">
                  <c:v>147</c:v>
                </c:pt>
                <c:pt idx="1879">
                  <c:v>146</c:v>
                </c:pt>
                <c:pt idx="1880">
                  <c:v>146</c:v>
                </c:pt>
                <c:pt idx="1881">
                  <c:v>146</c:v>
                </c:pt>
                <c:pt idx="1882">
                  <c:v>146</c:v>
                </c:pt>
                <c:pt idx="1883">
                  <c:v>146</c:v>
                </c:pt>
                <c:pt idx="1884">
                  <c:v>146</c:v>
                </c:pt>
                <c:pt idx="1885">
                  <c:v>146</c:v>
                </c:pt>
                <c:pt idx="1886">
                  <c:v>146</c:v>
                </c:pt>
                <c:pt idx="1887">
                  <c:v>145</c:v>
                </c:pt>
                <c:pt idx="1888">
                  <c:v>145</c:v>
                </c:pt>
                <c:pt idx="1889">
                  <c:v>145</c:v>
                </c:pt>
                <c:pt idx="1890">
                  <c:v>145</c:v>
                </c:pt>
                <c:pt idx="1891">
                  <c:v>144</c:v>
                </c:pt>
                <c:pt idx="1892">
                  <c:v>144</c:v>
                </c:pt>
                <c:pt idx="1893">
                  <c:v>144</c:v>
                </c:pt>
                <c:pt idx="1894">
                  <c:v>144</c:v>
                </c:pt>
                <c:pt idx="1895">
                  <c:v>144</c:v>
                </c:pt>
                <c:pt idx="1896">
                  <c:v>143</c:v>
                </c:pt>
                <c:pt idx="1897">
                  <c:v>143</c:v>
                </c:pt>
                <c:pt idx="1898">
                  <c:v>143</c:v>
                </c:pt>
                <c:pt idx="1899">
                  <c:v>141</c:v>
                </c:pt>
                <c:pt idx="1900">
                  <c:v>141</c:v>
                </c:pt>
                <c:pt idx="1901">
                  <c:v>141</c:v>
                </c:pt>
                <c:pt idx="1902">
                  <c:v>141</c:v>
                </c:pt>
                <c:pt idx="1903">
                  <c:v>141</c:v>
                </c:pt>
                <c:pt idx="1904">
                  <c:v>141</c:v>
                </c:pt>
                <c:pt idx="1905">
                  <c:v>141</c:v>
                </c:pt>
                <c:pt idx="1906">
                  <c:v>140</c:v>
                </c:pt>
                <c:pt idx="1907">
                  <c:v>140</c:v>
                </c:pt>
                <c:pt idx="1908">
                  <c:v>140</c:v>
                </c:pt>
                <c:pt idx="1909">
                  <c:v>140</c:v>
                </c:pt>
                <c:pt idx="1910">
                  <c:v>140</c:v>
                </c:pt>
                <c:pt idx="1911">
                  <c:v>140</c:v>
                </c:pt>
                <c:pt idx="1912">
                  <c:v>140</c:v>
                </c:pt>
                <c:pt idx="1913">
                  <c:v>139</c:v>
                </c:pt>
                <c:pt idx="1914">
                  <c:v>139</c:v>
                </c:pt>
                <c:pt idx="1915">
                  <c:v>138</c:v>
                </c:pt>
                <c:pt idx="1916">
                  <c:v>138</c:v>
                </c:pt>
                <c:pt idx="1917">
                  <c:v>138</c:v>
                </c:pt>
                <c:pt idx="1918">
                  <c:v>138</c:v>
                </c:pt>
                <c:pt idx="1919">
                  <c:v>138</c:v>
                </c:pt>
                <c:pt idx="1920">
                  <c:v>138</c:v>
                </c:pt>
                <c:pt idx="1921">
                  <c:v>138</c:v>
                </c:pt>
                <c:pt idx="1922">
                  <c:v>138</c:v>
                </c:pt>
                <c:pt idx="1923">
                  <c:v>137</c:v>
                </c:pt>
                <c:pt idx="1924">
                  <c:v>137</c:v>
                </c:pt>
                <c:pt idx="1925">
                  <c:v>136</c:v>
                </c:pt>
                <c:pt idx="1926">
                  <c:v>136</c:v>
                </c:pt>
                <c:pt idx="1927">
                  <c:v>136</c:v>
                </c:pt>
                <c:pt idx="1928">
                  <c:v>136</c:v>
                </c:pt>
                <c:pt idx="1929">
                  <c:v>136</c:v>
                </c:pt>
                <c:pt idx="1930">
                  <c:v>135</c:v>
                </c:pt>
                <c:pt idx="1931">
                  <c:v>135</c:v>
                </c:pt>
                <c:pt idx="1932">
                  <c:v>134</c:v>
                </c:pt>
                <c:pt idx="1933">
                  <c:v>134</c:v>
                </c:pt>
                <c:pt idx="1934">
                  <c:v>133</c:v>
                </c:pt>
                <c:pt idx="1935">
                  <c:v>133</c:v>
                </c:pt>
                <c:pt idx="1936">
                  <c:v>132</c:v>
                </c:pt>
                <c:pt idx="1937">
                  <c:v>132</c:v>
                </c:pt>
                <c:pt idx="1938">
                  <c:v>132</c:v>
                </c:pt>
                <c:pt idx="1939">
                  <c:v>131</c:v>
                </c:pt>
                <c:pt idx="1940">
                  <c:v>131</c:v>
                </c:pt>
                <c:pt idx="1941">
                  <c:v>131</c:v>
                </c:pt>
                <c:pt idx="1942">
                  <c:v>130</c:v>
                </c:pt>
                <c:pt idx="1943">
                  <c:v>130</c:v>
                </c:pt>
                <c:pt idx="1944">
                  <c:v>130</c:v>
                </c:pt>
                <c:pt idx="1945">
                  <c:v>130</c:v>
                </c:pt>
                <c:pt idx="1946">
                  <c:v>130</c:v>
                </c:pt>
                <c:pt idx="1947">
                  <c:v>129</c:v>
                </c:pt>
                <c:pt idx="1948">
                  <c:v>129</c:v>
                </c:pt>
                <c:pt idx="1949">
                  <c:v>129</c:v>
                </c:pt>
                <c:pt idx="1950">
                  <c:v>128</c:v>
                </c:pt>
                <c:pt idx="1951">
                  <c:v>128</c:v>
                </c:pt>
                <c:pt idx="1952">
                  <c:v>128</c:v>
                </c:pt>
                <c:pt idx="1953">
                  <c:v>128</c:v>
                </c:pt>
                <c:pt idx="1954">
                  <c:v>128</c:v>
                </c:pt>
                <c:pt idx="1955">
                  <c:v>128</c:v>
                </c:pt>
                <c:pt idx="1956">
                  <c:v>127</c:v>
                </c:pt>
                <c:pt idx="1957">
                  <c:v>127</c:v>
                </c:pt>
                <c:pt idx="1958">
                  <c:v>127</c:v>
                </c:pt>
                <c:pt idx="1959">
                  <c:v>127</c:v>
                </c:pt>
                <c:pt idx="1960">
                  <c:v>127</c:v>
                </c:pt>
                <c:pt idx="1961">
                  <c:v>126</c:v>
                </c:pt>
                <c:pt idx="1962">
                  <c:v>125</c:v>
                </c:pt>
                <c:pt idx="1963">
                  <c:v>125</c:v>
                </c:pt>
                <c:pt idx="1964">
                  <c:v>125</c:v>
                </c:pt>
                <c:pt idx="1965">
                  <c:v>125</c:v>
                </c:pt>
                <c:pt idx="1966">
                  <c:v>125</c:v>
                </c:pt>
                <c:pt idx="1967">
                  <c:v>125</c:v>
                </c:pt>
                <c:pt idx="1968">
                  <c:v>125</c:v>
                </c:pt>
                <c:pt idx="1969">
                  <c:v>124</c:v>
                </c:pt>
                <c:pt idx="1970">
                  <c:v>123</c:v>
                </c:pt>
                <c:pt idx="1971">
                  <c:v>123</c:v>
                </c:pt>
                <c:pt idx="1972">
                  <c:v>123</c:v>
                </c:pt>
                <c:pt idx="1973">
                  <c:v>123</c:v>
                </c:pt>
                <c:pt idx="1974">
                  <c:v>123</c:v>
                </c:pt>
                <c:pt idx="1975">
                  <c:v>122</c:v>
                </c:pt>
                <c:pt idx="1976">
                  <c:v>122</c:v>
                </c:pt>
                <c:pt idx="1977">
                  <c:v>122</c:v>
                </c:pt>
                <c:pt idx="1978">
                  <c:v>122</c:v>
                </c:pt>
                <c:pt idx="1979">
                  <c:v>122</c:v>
                </c:pt>
                <c:pt idx="1980">
                  <c:v>121</c:v>
                </c:pt>
                <c:pt idx="1981">
                  <c:v>121</c:v>
                </c:pt>
                <c:pt idx="1982">
                  <c:v>121</c:v>
                </c:pt>
                <c:pt idx="1983">
                  <c:v>121</c:v>
                </c:pt>
                <c:pt idx="1984">
                  <c:v>121</c:v>
                </c:pt>
                <c:pt idx="1985">
                  <c:v>121</c:v>
                </c:pt>
                <c:pt idx="1986">
                  <c:v>121</c:v>
                </c:pt>
                <c:pt idx="1987">
                  <c:v>120</c:v>
                </c:pt>
                <c:pt idx="1988">
                  <c:v>119</c:v>
                </c:pt>
                <c:pt idx="1989">
                  <c:v>118</c:v>
                </c:pt>
                <c:pt idx="1990">
                  <c:v>118</c:v>
                </c:pt>
                <c:pt idx="1991">
                  <c:v>118</c:v>
                </c:pt>
                <c:pt idx="1992">
                  <c:v>117</c:v>
                </c:pt>
                <c:pt idx="1993">
                  <c:v>117</c:v>
                </c:pt>
                <c:pt idx="1994">
                  <c:v>117</c:v>
                </c:pt>
                <c:pt idx="1995">
                  <c:v>117</c:v>
                </c:pt>
                <c:pt idx="1996">
                  <c:v>117</c:v>
                </c:pt>
                <c:pt idx="1997">
                  <c:v>117</c:v>
                </c:pt>
                <c:pt idx="1998">
                  <c:v>117</c:v>
                </c:pt>
                <c:pt idx="1999">
                  <c:v>117</c:v>
                </c:pt>
                <c:pt idx="2000">
                  <c:v>116</c:v>
                </c:pt>
                <c:pt idx="2001">
                  <c:v>115</c:v>
                </c:pt>
                <c:pt idx="2002">
                  <c:v>115</c:v>
                </c:pt>
                <c:pt idx="2003">
                  <c:v>115</c:v>
                </c:pt>
                <c:pt idx="2004">
                  <c:v>115</c:v>
                </c:pt>
                <c:pt idx="2005">
                  <c:v>114</c:v>
                </c:pt>
                <c:pt idx="2006">
                  <c:v>114</c:v>
                </c:pt>
                <c:pt idx="2007">
                  <c:v>114</c:v>
                </c:pt>
                <c:pt idx="2008">
                  <c:v>113</c:v>
                </c:pt>
                <c:pt idx="2009">
                  <c:v>113</c:v>
                </c:pt>
                <c:pt idx="2010">
                  <c:v>113</c:v>
                </c:pt>
                <c:pt idx="2011">
                  <c:v>112</c:v>
                </c:pt>
                <c:pt idx="2012">
                  <c:v>112</c:v>
                </c:pt>
                <c:pt idx="2013">
                  <c:v>112</c:v>
                </c:pt>
                <c:pt idx="2014">
                  <c:v>112</c:v>
                </c:pt>
                <c:pt idx="2015">
                  <c:v>111</c:v>
                </c:pt>
                <c:pt idx="2016">
                  <c:v>111</c:v>
                </c:pt>
                <c:pt idx="2017">
                  <c:v>111</c:v>
                </c:pt>
                <c:pt idx="2018">
                  <c:v>111</c:v>
                </c:pt>
                <c:pt idx="2019">
                  <c:v>110</c:v>
                </c:pt>
                <c:pt idx="2020">
                  <c:v>110</c:v>
                </c:pt>
                <c:pt idx="2021">
                  <c:v>110</c:v>
                </c:pt>
                <c:pt idx="2022">
                  <c:v>108</c:v>
                </c:pt>
                <c:pt idx="2023">
                  <c:v>108</c:v>
                </c:pt>
                <c:pt idx="2024">
                  <c:v>108</c:v>
                </c:pt>
                <c:pt idx="2025">
                  <c:v>108</c:v>
                </c:pt>
                <c:pt idx="2026">
                  <c:v>107</c:v>
                </c:pt>
                <c:pt idx="2027">
                  <c:v>107</c:v>
                </c:pt>
                <c:pt idx="2028">
                  <c:v>107</c:v>
                </c:pt>
                <c:pt idx="2029">
                  <c:v>105</c:v>
                </c:pt>
                <c:pt idx="2030">
                  <c:v>105</c:v>
                </c:pt>
                <c:pt idx="2031">
                  <c:v>105</c:v>
                </c:pt>
                <c:pt idx="2032">
                  <c:v>104</c:v>
                </c:pt>
                <c:pt idx="2033">
                  <c:v>104</c:v>
                </c:pt>
                <c:pt idx="2034">
                  <c:v>104</c:v>
                </c:pt>
                <c:pt idx="2035">
                  <c:v>104</c:v>
                </c:pt>
                <c:pt idx="2036">
                  <c:v>103</c:v>
                </c:pt>
                <c:pt idx="2037">
                  <c:v>103</c:v>
                </c:pt>
                <c:pt idx="2038">
                  <c:v>103</c:v>
                </c:pt>
                <c:pt idx="2039">
                  <c:v>103</c:v>
                </c:pt>
                <c:pt idx="2040">
                  <c:v>103</c:v>
                </c:pt>
                <c:pt idx="2041">
                  <c:v>102</c:v>
                </c:pt>
                <c:pt idx="2042">
                  <c:v>102</c:v>
                </c:pt>
                <c:pt idx="2043">
                  <c:v>102</c:v>
                </c:pt>
                <c:pt idx="2044">
                  <c:v>102</c:v>
                </c:pt>
                <c:pt idx="2045">
                  <c:v>102</c:v>
                </c:pt>
                <c:pt idx="2046">
                  <c:v>102</c:v>
                </c:pt>
                <c:pt idx="2047">
                  <c:v>102</c:v>
                </c:pt>
                <c:pt idx="2048">
                  <c:v>102</c:v>
                </c:pt>
                <c:pt idx="2049">
                  <c:v>101</c:v>
                </c:pt>
                <c:pt idx="2050">
                  <c:v>101</c:v>
                </c:pt>
                <c:pt idx="2051">
                  <c:v>101</c:v>
                </c:pt>
                <c:pt idx="2052">
                  <c:v>101</c:v>
                </c:pt>
                <c:pt idx="2053">
                  <c:v>100</c:v>
                </c:pt>
                <c:pt idx="2054">
                  <c:v>100</c:v>
                </c:pt>
                <c:pt idx="2055">
                  <c:v>100</c:v>
                </c:pt>
                <c:pt idx="2056">
                  <c:v>99</c:v>
                </c:pt>
                <c:pt idx="2057">
                  <c:v>99</c:v>
                </c:pt>
                <c:pt idx="2058">
                  <c:v>99</c:v>
                </c:pt>
                <c:pt idx="2059">
                  <c:v>99</c:v>
                </c:pt>
                <c:pt idx="2060">
                  <c:v>98</c:v>
                </c:pt>
                <c:pt idx="2061">
                  <c:v>98</c:v>
                </c:pt>
                <c:pt idx="2062">
                  <c:v>97</c:v>
                </c:pt>
                <c:pt idx="2063">
                  <c:v>97</c:v>
                </c:pt>
                <c:pt idx="2064">
                  <c:v>97</c:v>
                </c:pt>
                <c:pt idx="2065">
                  <c:v>97</c:v>
                </c:pt>
                <c:pt idx="2066">
                  <c:v>96</c:v>
                </c:pt>
                <c:pt idx="2067">
                  <c:v>96</c:v>
                </c:pt>
                <c:pt idx="2068">
                  <c:v>96</c:v>
                </c:pt>
                <c:pt idx="2069">
                  <c:v>96</c:v>
                </c:pt>
                <c:pt idx="2070">
                  <c:v>95</c:v>
                </c:pt>
                <c:pt idx="2071">
                  <c:v>95</c:v>
                </c:pt>
                <c:pt idx="2072">
                  <c:v>94</c:v>
                </c:pt>
                <c:pt idx="2073">
                  <c:v>94</c:v>
                </c:pt>
                <c:pt idx="2074">
                  <c:v>94</c:v>
                </c:pt>
                <c:pt idx="2075">
                  <c:v>94</c:v>
                </c:pt>
                <c:pt idx="2076">
                  <c:v>94</c:v>
                </c:pt>
                <c:pt idx="2077">
                  <c:v>94</c:v>
                </c:pt>
                <c:pt idx="2078">
                  <c:v>94</c:v>
                </c:pt>
                <c:pt idx="2079">
                  <c:v>93</c:v>
                </c:pt>
                <c:pt idx="2080">
                  <c:v>93</c:v>
                </c:pt>
                <c:pt idx="2081">
                  <c:v>92</c:v>
                </c:pt>
                <c:pt idx="2082">
                  <c:v>92</c:v>
                </c:pt>
                <c:pt idx="2083">
                  <c:v>92</c:v>
                </c:pt>
                <c:pt idx="2084">
                  <c:v>92</c:v>
                </c:pt>
                <c:pt idx="2085">
                  <c:v>91</c:v>
                </c:pt>
                <c:pt idx="2086">
                  <c:v>91</c:v>
                </c:pt>
                <c:pt idx="2087">
                  <c:v>91</c:v>
                </c:pt>
                <c:pt idx="2088">
                  <c:v>91</c:v>
                </c:pt>
                <c:pt idx="2089">
                  <c:v>90</c:v>
                </c:pt>
                <c:pt idx="2090">
                  <c:v>90</c:v>
                </c:pt>
                <c:pt idx="2091">
                  <c:v>90</c:v>
                </c:pt>
                <c:pt idx="2092">
                  <c:v>90</c:v>
                </c:pt>
                <c:pt idx="2093">
                  <c:v>90</c:v>
                </c:pt>
                <c:pt idx="2094">
                  <c:v>89</c:v>
                </c:pt>
                <c:pt idx="2095">
                  <c:v>89</c:v>
                </c:pt>
                <c:pt idx="2096">
                  <c:v>88</c:v>
                </c:pt>
                <c:pt idx="2097">
                  <c:v>88</c:v>
                </c:pt>
                <c:pt idx="2098">
                  <c:v>88</c:v>
                </c:pt>
                <c:pt idx="2099">
                  <c:v>88</c:v>
                </c:pt>
                <c:pt idx="2100">
                  <c:v>88</c:v>
                </c:pt>
                <c:pt idx="2101">
                  <c:v>87</c:v>
                </c:pt>
                <c:pt idx="2102">
                  <c:v>87</c:v>
                </c:pt>
                <c:pt idx="2103">
                  <c:v>87</c:v>
                </c:pt>
                <c:pt idx="2104">
                  <c:v>87</c:v>
                </c:pt>
                <c:pt idx="2105">
                  <c:v>87</c:v>
                </c:pt>
                <c:pt idx="2106">
                  <c:v>87</c:v>
                </c:pt>
                <c:pt idx="2107">
                  <c:v>87</c:v>
                </c:pt>
                <c:pt idx="2108">
                  <c:v>86</c:v>
                </c:pt>
                <c:pt idx="2109">
                  <c:v>86</c:v>
                </c:pt>
                <c:pt idx="2110">
                  <c:v>86</c:v>
                </c:pt>
                <c:pt idx="2111">
                  <c:v>85</c:v>
                </c:pt>
                <c:pt idx="2112">
                  <c:v>85</c:v>
                </c:pt>
                <c:pt idx="2113">
                  <c:v>85</c:v>
                </c:pt>
                <c:pt idx="2114">
                  <c:v>85</c:v>
                </c:pt>
                <c:pt idx="2115">
                  <c:v>85</c:v>
                </c:pt>
                <c:pt idx="2116">
                  <c:v>83</c:v>
                </c:pt>
                <c:pt idx="2117">
                  <c:v>83</c:v>
                </c:pt>
                <c:pt idx="2118">
                  <c:v>83</c:v>
                </c:pt>
                <c:pt idx="2119">
                  <c:v>83</c:v>
                </c:pt>
                <c:pt idx="2120">
                  <c:v>82</c:v>
                </c:pt>
                <c:pt idx="2121">
                  <c:v>82</c:v>
                </c:pt>
                <c:pt idx="2122">
                  <c:v>82</c:v>
                </c:pt>
                <c:pt idx="2123">
                  <c:v>82</c:v>
                </c:pt>
                <c:pt idx="2124">
                  <c:v>82</c:v>
                </c:pt>
                <c:pt idx="2125">
                  <c:v>82</c:v>
                </c:pt>
                <c:pt idx="2126">
                  <c:v>82</c:v>
                </c:pt>
                <c:pt idx="2127">
                  <c:v>81</c:v>
                </c:pt>
                <c:pt idx="2128">
                  <c:v>81</c:v>
                </c:pt>
                <c:pt idx="2129">
                  <c:v>80</c:v>
                </c:pt>
                <c:pt idx="2130">
                  <c:v>80</c:v>
                </c:pt>
                <c:pt idx="2131">
                  <c:v>79</c:v>
                </c:pt>
                <c:pt idx="2132">
                  <c:v>79</c:v>
                </c:pt>
                <c:pt idx="2133">
                  <c:v>79</c:v>
                </c:pt>
                <c:pt idx="2134">
                  <c:v>79</c:v>
                </c:pt>
                <c:pt idx="2135">
                  <c:v>79</c:v>
                </c:pt>
                <c:pt idx="2136">
                  <c:v>79</c:v>
                </c:pt>
                <c:pt idx="2137">
                  <c:v>78</c:v>
                </c:pt>
                <c:pt idx="2138">
                  <c:v>78</c:v>
                </c:pt>
                <c:pt idx="2139">
                  <c:v>78</c:v>
                </c:pt>
                <c:pt idx="2140">
                  <c:v>76</c:v>
                </c:pt>
                <c:pt idx="2141">
                  <c:v>76</c:v>
                </c:pt>
                <c:pt idx="2142">
                  <c:v>76</c:v>
                </c:pt>
                <c:pt idx="2143">
                  <c:v>76</c:v>
                </c:pt>
                <c:pt idx="2144">
                  <c:v>76</c:v>
                </c:pt>
                <c:pt idx="2145">
                  <c:v>76</c:v>
                </c:pt>
                <c:pt idx="2146">
                  <c:v>76</c:v>
                </c:pt>
                <c:pt idx="2147">
                  <c:v>76</c:v>
                </c:pt>
                <c:pt idx="2148">
                  <c:v>75</c:v>
                </c:pt>
                <c:pt idx="2149">
                  <c:v>75</c:v>
                </c:pt>
                <c:pt idx="2150">
                  <c:v>75</c:v>
                </c:pt>
                <c:pt idx="2151">
                  <c:v>75</c:v>
                </c:pt>
                <c:pt idx="2152">
                  <c:v>75</c:v>
                </c:pt>
                <c:pt idx="2153">
                  <c:v>75</c:v>
                </c:pt>
                <c:pt idx="2154">
                  <c:v>75</c:v>
                </c:pt>
                <c:pt idx="2155">
                  <c:v>75</c:v>
                </c:pt>
                <c:pt idx="2156">
                  <c:v>75</c:v>
                </c:pt>
                <c:pt idx="2157">
                  <c:v>74</c:v>
                </c:pt>
                <c:pt idx="2158">
                  <c:v>74</c:v>
                </c:pt>
                <c:pt idx="2159">
                  <c:v>74</c:v>
                </c:pt>
                <c:pt idx="2160">
                  <c:v>74</c:v>
                </c:pt>
                <c:pt idx="2161">
                  <c:v>74</c:v>
                </c:pt>
                <c:pt idx="2162">
                  <c:v>73</c:v>
                </c:pt>
                <c:pt idx="2163">
                  <c:v>73</c:v>
                </c:pt>
                <c:pt idx="2164">
                  <c:v>73</c:v>
                </c:pt>
                <c:pt idx="2165">
                  <c:v>73</c:v>
                </c:pt>
                <c:pt idx="2166">
                  <c:v>72</c:v>
                </c:pt>
                <c:pt idx="2167">
                  <c:v>72</c:v>
                </c:pt>
                <c:pt idx="2168">
                  <c:v>72</c:v>
                </c:pt>
                <c:pt idx="2169">
                  <c:v>72</c:v>
                </c:pt>
                <c:pt idx="2170">
                  <c:v>71</c:v>
                </c:pt>
                <c:pt idx="2171">
                  <c:v>71</c:v>
                </c:pt>
                <c:pt idx="2172">
                  <c:v>71</c:v>
                </c:pt>
                <c:pt idx="2173">
                  <c:v>70</c:v>
                </c:pt>
                <c:pt idx="2174">
                  <c:v>70</c:v>
                </c:pt>
                <c:pt idx="2175">
                  <c:v>70</c:v>
                </c:pt>
                <c:pt idx="2176">
                  <c:v>70</c:v>
                </c:pt>
                <c:pt idx="2177">
                  <c:v>70</c:v>
                </c:pt>
                <c:pt idx="2178">
                  <c:v>69</c:v>
                </c:pt>
                <c:pt idx="2179">
                  <c:v>69</c:v>
                </c:pt>
                <c:pt idx="2180">
                  <c:v>69</c:v>
                </c:pt>
                <c:pt idx="2181">
                  <c:v>69</c:v>
                </c:pt>
                <c:pt idx="2182">
                  <c:v>69</c:v>
                </c:pt>
                <c:pt idx="2183">
                  <c:v>69</c:v>
                </c:pt>
                <c:pt idx="2184">
                  <c:v>68</c:v>
                </c:pt>
                <c:pt idx="2185">
                  <c:v>68</c:v>
                </c:pt>
                <c:pt idx="2186">
                  <c:v>68</c:v>
                </c:pt>
                <c:pt idx="2187">
                  <c:v>68</c:v>
                </c:pt>
                <c:pt idx="2188">
                  <c:v>67</c:v>
                </c:pt>
                <c:pt idx="2189">
                  <c:v>66</c:v>
                </c:pt>
                <c:pt idx="2190">
                  <c:v>66</c:v>
                </c:pt>
                <c:pt idx="2191">
                  <c:v>66</c:v>
                </c:pt>
                <c:pt idx="2192">
                  <c:v>66</c:v>
                </c:pt>
                <c:pt idx="2193">
                  <c:v>66</c:v>
                </c:pt>
                <c:pt idx="2194">
                  <c:v>66</c:v>
                </c:pt>
                <c:pt idx="2195">
                  <c:v>66</c:v>
                </c:pt>
                <c:pt idx="2196">
                  <c:v>65</c:v>
                </c:pt>
                <c:pt idx="2197">
                  <c:v>65</c:v>
                </c:pt>
                <c:pt idx="2198">
                  <c:v>65</c:v>
                </c:pt>
                <c:pt idx="2199">
                  <c:v>65</c:v>
                </c:pt>
                <c:pt idx="2200">
                  <c:v>65</c:v>
                </c:pt>
                <c:pt idx="2201">
                  <c:v>65</c:v>
                </c:pt>
                <c:pt idx="2202">
                  <c:v>64</c:v>
                </c:pt>
                <c:pt idx="2203">
                  <c:v>64</c:v>
                </c:pt>
                <c:pt idx="2204">
                  <c:v>64</c:v>
                </c:pt>
                <c:pt idx="2205">
                  <c:v>64</c:v>
                </c:pt>
                <c:pt idx="2206">
                  <c:v>64</c:v>
                </c:pt>
                <c:pt idx="2207">
                  <c:v>64</c:v>
                </c:pt>
                <c:pt idx="2208">
                  <c:v>64</c:v>
                </c:pt>
                <c:pt idx="2209">
                  <c:v>64</c:v>
                </c:pt>
                <c:pt idx="2210">
                  <c:v>64</c:v>
                </c:pt>
                <c:pt idx="2211">
                  <c:v>63</c:v>
                </c:pt>
                <c:pt idx="2212">
                  <c:v>63</c:v>
                </c:pt>
                <c:pt idx="2213">
                  <c:v>63</c:v>
                </c:pt>
                <c:pt idx="2214">
                  <c:v>63</c:v>
                </c:pt>
                <c:pt idx="2215">
                  <c:v>63</c:v>
                </c:pt>
                <c:pt idx="2216">
                  <c:v>62</c:v>
                </c:pt>
                <c:pt idx="2217">
                  <c:v>62</c:v>
                </c:pt>
                <c:pt idx="2218">
                  <c:v>61</c:v>
                </c:pt>
                <c:pt idx="2219">
                  <c:v>61</c:v>
                </c:pt>
                <c:pt idx="2220">
                  <c:v>61</c:v>
                </c:pt>
                <c:pt idx="2221">
                  <c:v>61</c:v>
                </c:pt>
                <c:pt idx="2222">
                  <c:v>61</c:v>
                </c:pt>
                <c:pt idx="2223">
                  <c:v>61</c:v>
                </c:pt>
                <c:pt idx="2224">
                  <c:v>60</c:v>
                </c:pt>
                <c:pt idx="2225">
                  <c:v>60</c:v>
                </c:pt>
                <c:pt idx="2226">
                  <c:v>59</c:v>
                </c:pt>
                <c:pt idx="2227">
                  <c:v>59</c:v>
                </c:pt>
                <c:pt idx="2228">
                  <c:v>59</c:v>
                </c:pt>
                <c:pt idx="2229">
                  <c:v>58</c:v>
                </c:pt>
                <c:pt idx="2230">
                  <c:v>58</c:v>
                </c:pt>
                <c:pt idx="2231">
                  <c:v>58</c:v>
                </c:pt>
                <c:pt idx="2232">
                  <c:v>57</c:v>
                </c:pt>
                <c:pt idx="2233">
                  <c:v>57</c:v>
                </c:pt>
                <c:pt idx="2234">
                  <c:v>57</c:v>
                </c:pt>
                <c:pt idx="2235">
                  <c:v>57</c:v>
                </c:pt>
                <c:pt idx="2236">
                  <c:v>57</c:v>
                </c:pt>
                <c:pt idx="2237">
                  <c:v>56</c:v>
                </c:pt>
                <c:pt idx="2238">
                  <c:v>56</c:v>
                </c:pt>
                <c:pt idx="2239">
                  <c:v>55</c:v>
                </c:pt>
                <c:pt idx="2240">
                  <c:v>55</c:v>
                </c:pt>
                <c:pt idx="2241">
                  <c:v>55</c:v>
                </c:pt>
                <c:pt idx="2242">
                  <c:v>55</c:v>
                </c:pt>
                <c:pt idx="2243">
                  <c:v>55</c:v>
                </c:pt>
                <c:pt idx="2244">
                  <c:v>55</c:v>
                </c:pt>
                <c:pt idx="2245">
                  <c:v>55</c:v>
                </c:pt>
                <c:pt idx="2246">
                  <c:v>54</c:v>
                </c:pt>
                <c:pt idx="2247">
                  <c:v>53</c:v>
                </c:pt>
                <c:pt idx="2248">
                  <c:v>53</c:v>
                </c:pt>
                <c:pt idx="2249">
                  <c:v>53</c:v>
                </c:pt>
                <c:pt idx="2250">
                  <c:v>53</c:v>
                </c:pt>
                <c:pt idx="2251">
                  <c:v>53</c:v>
                </c:pt>
                <c:pt idx="2252">
                  <c:v>52</c:v>
                </c:pt>
                <c:pt idx="2253">
                  <c:v>52</c:v>
                </c:pt>
                <c:pt idx="2254">
                  <c:v>51</c:v>
                </c:pt>
                <c:pt idx="2255">
                  <c:v>51</c:v>
                </c:pt>
                <c:pt idx="2256">
                  <c:v>51</c:v>
                </c:pt>
                <c:pt idx="2257">
                  <c:v>51</c:v>
                </c:pt>
                <c:pt idx="2258">
                  <c:v>51</c:v>
                </c:pt>
                <c:pt idx="2259">
                  <c:v>51</c:v>
                </c:pt>
                <c:pt idx="2260">
                  <c:v>51</c:v>
                </c:pt>
                <c:pt idx="2261">
                  <c:v>51</c:v>
                </c:pt>
                <c:pt idx="2262">
                  <c:v>51</c:v>
                </c:pt>
                <c:pt idx="2263">
                  <c:v>50</c:v>
                </c:pt>
                <c:pt idx="2264">
                  <c:v>50</c:v>
                </c:pt>
                <c:pt idx="2265">
                  <c:v>50</c:v>
                </c:pt>
                <c:pt idx="2266">
                  <c:v>50</c:v>
                </c:pt>
                <c:pt idx="2267">
                  <c:v>50</c:v>
                </c:pt>
                <c:pt idx="2268">
                  <c:v>49</c:v>
                </c:pt>
                <c:pt idx="2269">
                  <c:v>49</c:v>
                </c:pt>
                <c:pt idx="2270">
                  <c:v>49</c:v>
                </c:pt>
                <c:pt idx="2271">
                  <c:v>48</c:v>
                </c:pt>
                <c:pt idx="2272">
                  <c:v>48</c:v>
                </c:pt>
                <c:pt idx="2273">
                  <c:v>48</c:v>
                </c:pt>
                <c:pt idx="2274">
                  <c:v>48</c:v>
                </c:pt>
                <c:pt idx="2275">
                  <c:v>48</c:v>
                </c:pt>
                <c:pt idx="2276">
                  <c:v>48</c:v>
                </c:pt>
                <c:pt idx="2277">
                  <c:v>47</c:v>
                </c:pt>
                <c:pt idx="2278">
                  <c:v>47</c:v>
                </c:pt>
                <c:pt idx="2279">
                  <c:v>47</c:v>
                </c:pt>
                <c:pt idx="2280">
                  <c:v>47</c:v>
                </c:pt>
                <c:pt idx="2281">
                  <c:v>46</c:v>
                </c:pt>
                <c:pt idx="2282">
                  <c:v>46</c:v>
                </c:pt>
                <c:pt idx="2283">
                  <c:v>46</c:v>
                </c:pt>
                <c:pt idx="2284">
                  <c:v>45</c:v>
                </c:pt>
                <c:pt idx="2285">
                  <c:v>44</c:v>
                </c:pt>
                <c:pt idx="2286">
                  <c:v>44</c:v>
                </c:pt>
                <c:pt idx="2287">
                  <c:v>44</c:v>
                </c:pt>
                <c:pt idx="2288">
                  <c:v>44</c:v>
                </c:pt>
                <c:pt idx="2289">
                  <c:v>43</c:v>
                </c:pt>
                <c:pt idx="2290">
                  <c:v>43</c:v>
                </c:pt>
                <c:pt idx="2291">
                  <c:v>43</c:v>
                </c:pt>
                <c:pt idx="2292">
                  <c:v>42</c:v>
                </c:pt>
                <c:pt idx="2293">
                  <c:v>42</c:v>
                </c:pt>
                <c:pt idx="2294">
                  <c:v>42</c:v>
                </c:pt>
                <c:pt idx="2295">
                  <c:v>42</c:v>
                </c:pt>
                <c:pt idx="2296">
                  <c:v>42</c:v>
                </c:pt>
                <c:pt idx="2297">
                  <c:v>41</c:v>
                </c:pt>
                <c:pt idx="2298">
                  <c:v>41</c:v>
                </c:pt>
                <c:pt idx="2299">
                  <c:v>41</c:v>
                </c:pt>
                <c:pt idx="2300">
                  <c:v>41</c:v>
                </c:pt>
                <c:pt idx="2301">
                  <c:v>40</c:v>
                </c:pt>
                <c:pt idx="2302">
                  <c:v>40</c:v>
                </c:pt>
                <c:pt idx="2303">
                  <c:v>40</c:v>
                </c:pt>
                <c:pt idx="2304">
                  <c:v>40</c:v>
                </c:pt>
                <c:pt idx="2305">
                  <c:v>40</c:v>
                </c:pt>
                <c:pt idx="2306">
                  <c:v>40</c:v>
                </c:pt>
                <c:pt idx="2307">
                  <c:v>40</c:v>
                </c:pt>
                <c:pt idx="2308">
                  <c:v>39</c:v>
                </c:pt>
                <c:pt idx="2309">
                  <c:v>39</c:v>
                </c:pt>
                <c:pt idx="2310">
                  <c:v>39</c:v>
                </c:pt>
                <c:pt idx="2311">
                  <c:v>38</c:v>
                </c:pt>
                <c:pt idx="2312">
                  <c:v>38</c:v>
                </c:pt>
                <c:pt idx="2313">
                  <c:v>38</c:v>
                </c:pt>
                <c:pt idx="2314">
                  <c:v>38</c:v>
                </c:pt>
                <c:pt idx="2315">
                  <c:v>38</c:v>
                </c:pt>
                <c:pt idx="2316">
                  <c:v>38</c:v>
                </c:pt>
                <c:pt idx="2317">
                  <c:v>38</c:v>
                </c:pt>
                <c:pt idx="2318">
                  <c:v>38</c:v>
                </c:pt>
                <c:pt idx="2319">
                  <c:v>38</c:v>
                </c:pt>
                <c:pt idx="2320">
                  <c:v>37</c:v>
                </c:pt>
                <c:pt idx="2321">
                  <c:v>37</c:v>
                </c:pt>
                <c:pt idx="2322">
                  <c:v>37</c:v>
                </c:pt>
                <c:pt idx="2323">
                  <c:v>37</c:v>
                </c:pt>
                <c:pt idx="2324">
                  <c:v>37</c:v>
                </c:pt>
                <c:pt idx="2325">
                  <c:v>37</c:v>
                </c:pt>
                <c:pt idx="2326">
                  <c:v>37</c:v>
                </c:pt>
                <c:pt idx="2327">
                  <c:v>37</c:v>
                </c:pt>
                <c:pt idx="2328">
                  <c:v>36</c:v>
                </c:pt>
                <c:pt idx="2329">
                  <c:v>36</c:v>
                </c:pt>
                <c:pt idx="2330">
                  <c:v>36</c:v>
                </c:pt>
                <c:pt idx="2331">
                  <c:v>36</c:v>
                </c:pt>
                <c:pt idx="2332">
                  <c:v>36</c:v>
                </c:pt>
                <c:pt idx="2333">
                  <c:v>36</c:v>
                </c:pt>
                <c:pt idx="2334">
                  <c:v>36</c:v>
                </c:pt>
                <c:pt idx="2335">
                  <c:v>34</c:v>
                </c:pt>
                <c:pt idx="2336">
                  <c:v>34</c:v>
                </c:pt>
                <c:pt idx="2337">
                  <c:v>32</c:v>
                </c:pt>
                <c:pt idx="2338">
                  <c:v>32</c:v>
                </c:pt>
                <c:pt idx="2339">
                  <c:v>31</c:v>
                </c:pt>
                <c:pt idx="2340">
                  <c:v>31</c:v>
                </c:pt>
                <c:pt idx="2341">
                  <c:v>30</c:v>
                </c:pt>
                <c:pt idx="2342">
                  <c:v>30</c:v>
                </c:pt>
                <c:pt idx="2343">
                  <c:v>30</c:v>
                </c:pt>
                <c:pt idx="2344">
                  <c:v>29</c:v>
                </c:pt>
                <c:pt idx="2345">
                  <c:v>29</c:v>
                </c:pt>
                <c:pt idx="2346">
                  <c:v>29</c:v>
                </c:pt>
                <c:pt idx="2347">
                  <c:v>29</c:v>
                </c:pt>
                <c:pt idx="2348">
                  <c:v>28</c:v>
                </c:pt>
                <c:pt idx="2349">
                  <c:v>28</c:v>
                </c:pt>
                <c:pt idx="2350">
                  <c:v>28</c:v>
                </c:pt>
                <c:pt idx="2351">
                  <c:v>28</c:v>
                </c:pt>
                <c:pt idx="2352">
                  <c:v>28</c:v>
                </c:pt>
                <c:pt idx="2353">
                  <c:v>28</c:v>
                </c:pt>
                <c:pt idx="2354">
                  <c:v>27</c:v>
                </c:pt>
                <c:pt idx="2355">
                  <c:v>27</c:v>
                </c:pt>
                <c:pt idx="2356">
                  <c:v>27</c:v>
                </c:pt>
                <c:pt idx="2357">
                  <c:v>27</c:v>
                </c:pt>
                <c:pt idx="2358">
                  <c:v>27</c:v>
                </c:pt>
                <c:pt idx="2359">
                  <c:v>26</c:v>
                </c:pt>
                <c:pt idx="2360">
                  <c:v>26</c:v>
                </c:pt>
                <c:pt idx="2361">
                  <c:v>26</c:v>
                </c:pt>
                <c:pt idx="2362">
                  <c:v>26</c:v>
                </c:pt>
                <c:pt idx="2363">
                  <c:v>26</c:v>
                </c:pt>
                <c:pt idx="2364">
                  <c:v>26</c:v>
                </c:pt>
                <c:pt idx="2365">
                  <c:v>25</c:v>
                </c:pt>
                <c:pt idx="2366">
                  <c:v>25</c:v>
                </c:pt>
                <c:pt idx="2367">
                  <c:v>24</c:v>
                </c:pt>
                <c:pt idx="2368">
                  <c:v>24</c:v>
                </c:pt>
                <c:pt idx="2369">
                  <c:v>23</c:v>
                </c:pt>
                <c:pt idx="2370">
                  <c:v>23</c:v>
                </c:pt>
                <c:pt idx="2371">
                  <c:v>22</c:v>
                </c:pt>
                <c:pt idx="2372">
                  <c:v>22</c:v>
                </c:pt>
                <c:pt idx="2373">
                  <c:v>22</c:v>
                </c:pt>
                <c:pt idx="2374">
                  <c:v>22</c:v>
                </c:pt>
                <c:pt idx="2375">
                  <c:v>21</c:v>
                </c:pt>
                <c:pt idx="2376">
                  <c:v>21</c:v>
                </c:pt>
                <c:pt idx="2377">
                  <c:v>21</c:v>
                </c:pt>
                <c:pt idx="2378">
                  <c:v>21</c:v>
                </c:pt>
                <c:pt idx="2379">
                  <c:v>20</c:v>
                </c:pt>
                <c:pt idx="2380">
                  <c:v>20</c:v>
                </c:pt>
                <c:pt idx="2381">
                  <c:v>20</c:v>
                </c:pt>
                <c:pt idx="2382">
                  <c:v>20</c:v>
                </c:pt>
                <c:pt idx="2383">
                  <c:v>19</c:v>
                </c:pt>
                <c:pt idx="2384">
                  <c:v>19</c:v>
                </c:pt>
                <c:pt idx="2385">
                  <c:v>19</c:v>
                </c:pt>
                <c:pt idx="2386">
                  <c:v>19</c:v>
                </c:pt>
                <c:pt idx="2387">
                  <c:v>18</c:v>
                </c:pt>
                <c:pt idx="2388">
                  <c:v>18</c:v>
                </c:pt>
                <c:pt idx="2389">
                  <c:v>18</c:v>
                </c:pt>
                <c:pt idx="2390">
                  <c:v>18</c:v>
                </c:pt>
                <c:pt idx="2391">
                  <c:v>18</c:v>
                </c:pt>
                <c:pt idx="2392">
                  <c:v>17</c:v>
                </c:pt>
                <c:pt idx="2393">
                  <c:v>17</c:v>
                </c:pt>
                <c:pt idx="2394">
                  <c:v>17</c:v>
                </c:pt>
                <c:pt idx="2395">
                  <c:v>17</c:v>
                </c:pt>
                <c:pt idx="2396">
                  <c:v>16</c:v>
                </c:pt>
                <c:pt idx="2397">
                  <c:v>16</c:v>
                </c:pt>
                <c:pt idx="2398">
                  <c:v>16</c:v>
                </c:pt>
                <c:pt idx="2399">
                  <c:v>15</c:v>
                </c:pt>
                <c:pt idx="2400">
                  <c:v>15</c:v>
                </c:pt>
                <c:pt idx="2401">
                  <c:v>15</c:v>
                </c:pt>
                <c:pt idx="2402">
                  <c:v>15</c:v>
                </c:pt>
                <c:pt idx="2403">
                  <c:v>14</c:v>
                </c:pt>
                <c:pt idx="2404">
                  <c:v>13</c:v>
                </c:pt>
                <c:pt idx="2405">
                  <c:v>13</c:v>
                </c:pt>
                <c:pt idx="2406">
                  <c:v>13</c:v>
                </c:pt>
                <c:pt idx="2407">
                  <c:v>13</c:v>
                </c:pt>
                <c:pt idx="2408">
                  <c:v>13</c:v>
                </c:pt>
                <c:pt idx="2409">
                  <c:v>12</c:v>
                </c:pt>
                <c:pt idx="2410">
                  <c:v>12</c:v>
                </c:pt>
                <c:pt idx="2411">
                  <c:v>12</c:v>
                </c:pt>
                <c:pt idx="2412">
                  <c:v>11</c:v>
                </c:pt>
                <c:pt idx="2413">
                  <c:v>11</c:v>
                </c:pt>
                <c:pt idx="2414">
                  <c:v>11</c:v>
                </c:pt>
                <c:pt idx="2415">
                  <c:v>11</c:v>
                </c:pt>
                <c:pt idx="2416">
                  <c:v>11</c:v>
                </c:pt>
                <c:pt idx="2417">
                  <c:v>11</c:v>
                </c:pt>
                <c:pt idx="2418">
                  <c:v>11</c:v>
                </c:pt>
                <c:pt idx="2419">
                  <c:v>10</c:v>
                </c:pt>
                <c:pt idx="2420">
                  <c:v>10</c:v>
                </c:pt>
                <c:pt idx="2421">
                  <c:v>10</c:v>
                </c:pt>
                <c:pt idx="2422">
                  <c:v>10</c:v>
                </c:pt>
                <c:pt idx="2423">
                  <c:v>10</c:v>
                </c:pt>
                <c:pt idx="2424">
                  <c:v>10</c:v>
                </c:pt>
                <c:pt idx="2425">
                  <c:v>10</c:v>
                </c:pt>
                <c:pt idx="2426">
                  <c:v>9</c:v>
                </c:pt>
                <c:pt idx="2427">
                  <c:v>9</c:v>
                </c:pt>
                <c:pt idx="2428">
                  <c:v>9</c:v>
                </c:pt>
                <c:pt idx="2429">
                  <c:v>9</c:v>
                </c:pt>
                <c:pt idx="2430">
                  <c:v>8</c:v>
                </c:pt>
                <c:pt idx="2431">
                  <c:v>7</c:v>
                </c:pt>
                <c:pt idx="2432">
                  <c:v>7</c:v>
                </c:pt>
                <c:pt idx="2433">
                  <c:v>7</c:v>
                </c:pt>
                <c:pt idx="2434">
                  <c:v>7</c:v>
                </c:pt>
                <c:pt idx="2435">
                  <c:v>6</c:v>
                </c:pt>
                <c:pt idx="2436">
                  <c:v>6</c:v>
                </c:pt>
                <c:pt idx="2437">
                  <c:v>5</c:v>
                </c:pt>
                <c:pt idx="2438">
                  <c:v>5</c:v>
                </c:pt>
                <c:pt idx="2439">
                  <c:v>5</c:v>
                </c:pt>
                <c:pt idx="2440">
                  <c:v>4</c:v>
                </c:pt>
                <c:pt idx="2441">
                  <c:v>4</c:v>
                </c:pt>
              </c:numCache>
            </c:numRef>
          </c:yVal>
          <c:smooth val="0"/>
          <c:extLst>
            <c:ext xmlns:c15="http://schemas.microsoft.com/office/drawing/2012/chart" uri="{02D57815-91ED-43cb-92C2-25804820EDAC}">
              <c15:datalabelsRange>
                <c15:f>ctv_metrics!$B$2:$B$2451</c15:f>
                <c15:dlblRangeCache>
                  <c:ptCount val="2450"/>
                  <c:pt idx="8">
                    <c:v>Sunshine Coast</c:v>
                  </c:pt>
                  <c:pt idx="9">
                    <c:v>Wollongong</c:v>
                  </c:pt>
                  <c:pt idx="10">
                    <c:v>Greater Hobart</c:v>
                  </c:pt>
                  <c:pt idx="11">
                    <c:v>Geelong</c:v>
                  </c:pt>
                  <c:pt idx="12">
                    <c:v>Townsville</c:v>
                  </c:pt>
                  <c:pt idx="13">
                    <c:v>Cairns</c:v>
                  </c:pt>
                  <c:pt idx="14">
                    <c:v>Greater Darwin</c:v>
                  </c:pt>
                  <c:pt idx="15">
                    <c:v>Toowoomba</c:v>
                  </c:pt>
                  <c:pt idx="16">
                    <c:v>Ballarat</c:v>
                  </c:pt>
                  <c:pt idx="17">
                    <c:v>Bendigo</c:v>
                  </c:pt>
                  <c:pt idx="52">
                    <c:v>Alice Springs</c:v>
                  </c:pt>
                  <c:pt idx="60">
                    <c:v>Mount Isa</c:v>
                  </c:pt>
                  <c:pt idx="69">
                    <c:v>Karratha</c:v>
                  </c:pt>
                  <c:pt idx="526">
                    <c:v>Flying Fish Cove</c:v>
                  </c:pt>
                  <c:pt idx="1149">
                    <c:v>Home Island</c:v>
                  </c:pt>
                  <c:pt idx="1217">
                    <c:v>Lord Howe Island</c:v>
                  </c:pt>
                </c15:dlblRangeCache>
              </c15:datalabelsRange>
            </c:ext>
            <c:ext xmlns:c16="http://schemas.microsoft.com/office/drawing/2014/chart" uri="{C3380CC4-5D6E-409C-BE32-E72D297353CC}">
              <c16:uniqueId val="{00001314-7194-4ED1-83BE-6DB595DA42A0}"/>
            </c:ext>
          </c:extLst>
        </c:ser>
        <c:dLbls>
          <c:showLegendKey val="0"/>
          <c:showVal val="0"/>
          <c:showCatName val="0"/>
          <c:showSerName val="0"/>
          <c:showPercent val="0"/>
          <c:showBubbleSize val="0"/>
        </c:dLbls>
        <c:axId val="438464480"/>
        <c:axId val="438464808"/>
      </c:scatterChart>
      <c:valAx>
        <c:axId val="438464480"/>
        <c:scaling>
          <c:orientation val="minMax"/>
          <c:max val="2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Distance to a CTV of around equal or greater population</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438464808"/>
        <c:crosses val="autoZero"/>
        <c:crossBetween val="midCat"/>
      </c:valAx>
      <c:valAx>
        <c:axId val="438464808"/>
        <c:scaling>
          <c:orientation val="minMax"/>
          <c:max val="3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CTV Population (number of people)</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4384644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illSans" pitchFamily="2"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1"/>
        <c:ser>
          <c:idx val="0"/>
          <c:order val="0"/>
          <c:tx>
            <c:strRef>
              <c:f>ctv_metrics!$P$1</c:f>
              <c:strCache>
                <c:ptCount val="1"/>
                <c:pt idx="0">
                  <c:v>km5_max_densit</c:v>
                </c:pt>
              </c:strCache>
            </c:strRef>
          </c:tx>
          <c:spPr>
            <a:ln w="28575">
              <a:noFill/>
            </a:ln>
          </c:spPr>
          <c:marker>
            <c:symbol val="circle"/>
            <c:size val="5"/>
          </c:marker>
          <c:dPt>
            <c:idx val="0"/>
            <c:bubble3D val="0"/>
            <c:extLst>
              <c:ext xmlns:c16="http://schemas.microsoft.com/office/drawing/2014/chart" uri="{C3380CC4-5D6E-409C-BE32-E72D297353CC}">
                <c16:uniqueId val="{00000001-2A5C-4877-833F-BC2A0F868A08}"/>
              </c:ext>
            </c:extLst>
          </c:dPt>
          <c:dPt>
            <c:idx val="1"/>
            <c:bubble3D val="0"/>
            <c:extLst>
              <c:ext xmlns:c16="http://schemas.microsoft.com/office/drawing/2014/chart" uri="{C3380CC4-5D6E-409C-BE32-E72D297353CC}">
                <c16:uniqueId val="{00000003-2A5C-4877-833F-BC2A0F868A08}"/>
              </c:ext>
            </c:extLst>
          </c:dPt>
          <c:dPt>
            <c:idx val="2"/>
            <c:bubble3D val="0"/>
            <c:extLst>
              <c:ext xmlns:c16="http://schemas.microsoft.com/office/drawing/2014/chart" uri="{C3380CC4-5D6E-409C-BE32-E72D297353CC}">
                <c16:uniqueId val="{00000005-2A5C-4877-833F-BC2A0F868A08}"/>
              </c:ext>
            </c:extLst>
          </c:dPt>
          <c:dPt>
            <c:idx val="3"/>
            <c:bubble3D val="0"/>
            <c:extLst>
              <c:ext xmlns:c16="http://schemas.microsoft.com/office/drawing/2014/chart" uri="{C3380CC4-5D6E-409C-BE32-E72D297353CC}">
                <c16:uniqueId val="{00000007-2A5C-4877-833F-BC2A0F868A08}"/>
              </c:ext>
            </c:extLst>
          </c:dPt>
          <c:dPt>
            <c:idx val="4"/>
            <c:bubble3D val="0"/>
            <c:extLst>
              <c:ext xmlns:c16="http://schemas.microsoft.com/office/drawing/2014/chart" uri="{C3380CC4-5D6E-409C-BE32-E72D297353CC}">
                <c16:uniqueId val="{00000009-2A5C-4877-833F-BC2A0F868A08}"/>
              </c:ext>
            </c:extLst>
          </c:dPt>
          <c:dPt>
            <c:idx val="5"/>
            <c:bubble3D val="0"/>
            <c:extLst>
              <c:ext xmlns:c16="http://schemas.microsoft.com/office/drawing/2014/chart" uri="{C3380CC4-5D6E-409C-BE32-E72D297353CC}">
                <c16:uniqueId val="{0000000B-2A5C-4877-833F-BC2A0F868A08}"/>
              </c:ext>
            </c:extLst>
          </c:dPt>
          <c:dPt>
            <c:idx val="6"/>
            <c:bubble3D val="0"/>
            <c:extLst>
              <c:ext xmlns:c16="http://schemas.microsoft.com/office/drawing/2014/chart" uri="{C3380CC4-5D6E-409C-BE32-E72D297353CC}">
                <c16:uniqueId val="{0000000D-2A5C-4877-833F-BC2A0F868A08}"/>
              </c:ext>
            </c:extLst>
          </c:dPt>
          <c:dPt>
            <c:idx val="7"/>
            <c:bubble3D val="0"/>
            <c:extLst>
              <c:ext xmlns:c16="http://schemas.microsoft.com/office/drawing/2014/chart" uri="{C3380CC4-5D6E-409C-BE32-E72D297353CC}">
                <c16:uniqueId val="{0000000F-2A5C-4877-833F-BC2A0F868A08}"/>
              </c:ext>
            </c:extLst>
          </c:dPt>
          <c:dPt>
            <c:idx val="8"/>
            <c:bubble3D val="0"/>
            <c:extLst>
              <c:ext xmlns:c16="http://schemas.microsoft.com/office/drawing/2014/chart" uri="{C3380CC4-5D6E-409C-BE32-E72D297353CC}">
                <c16:uniqueId val="{00000011-2A5C-4877-833F-BC2A0F868A08}"/>
              </c:ext>
            </c:extLst>
          </c:dPt>
          <c:dPt>
            <c:idx val="9"/>
            <c:bubble3D val="0"/>
            <c:extLst>
              <c:ext xmlns:c16="http://schemas.microsoft.com/office/drawing/2014/chart" uri="{C3380CC4-5D6E-409C-BE32-E72D297353CC}">
                <c16:uniqueId val="{00000013-2A5C-4877-833F-BC2A0F868A08}"/>
              </c:ext>
            </c:extLst>
          </c:dPt>
          <c:dPt>
            <c:idx val="10"/>
            <c:bubble3D val="0"/>
            <c:extLst>
              <c:ext xmlns:c16="http://schemas.microsoft.com/office/drawing/2014/chart" uri="{C3380CC4-5D6E-409C-BE32-E72D297353CC}">
                <c16:uniqueId val="{00000015-2A5C-4877-833F-BC2A0F868A08}"/>
              </c:ext>
            </c:extLst>
          </c:dPt>
          <c:dPt>
            <c:idx val="11"/>
            <c:bubble3D val="0"/>
            <c:extLst>
              <c:ext xmlns:c16="http://schemas.microsoft.com/office/drawing/2014/chart" uri="{C3380CC4-5D6E-409C-BE32-E72D297353CC}">
                <c16:uniqueId val="{00000017-2A5C-4877-833F-BC2A0F868A08}"/>
              </c:ext>
            </c:extLst>
          </c:dPt>
          <c:dPt>
            <c:idx val="12"/>
            <c:bubble3D val="0"/>
            <c:extLst>
              <c:ext xmlns:c16="http://schemas.microsoft.com/office/drawing/2014/chart" uri="{C3380CC4-5D6E-409C-BE32-E72D297353CC}">
                <c16:uniqueId val="{00000019-2A5C-4877-833F-BC2A0F868A08}"/>
              </c:ext>
            </c:extLst>
          </c:dPt>
          <c:dPt>
            <c:idx val="13"/>
            <c:bubble3D val="0"/>
            <c:extLst>
              <c:ext xmlns:c16="http://schemas.microsoft.com/office/drawing/2014/chart" uri="{C3380CC4-5D6E-409C-BE32-E72D297353CC}">
                <c16:uniqueId val="{0000001B-2A5C-4877-833F-BC2A0F868A08}"/>
              </c:ext>
            </c:extLst>
          </c:dPt>
          <c:dPt>
            <c:idx val="14"/>
            <c:bubble3D val="0"/>
            <c:extLst>
              <c:ext xmlns:c16="http://schemas.microsoft.com/office/drawing/2014/chart" uri="{C3380CC4-5D6E-409C-BE32-E72D297353CC}">
                <c16:uniqueId val="{0000001D-2A5C-4877-833F-BC2A0F868A08}"/>
              </c:ext>
            </c:extLst>
          </c:dPt>
          <c:dPt>
            <c:idx val="15"/>
            <c:bubble3D val="0"/>
            <c:extLst>
              <c:ext xmlns:c16="http://schemas.microsoft.com/office/drawing/2014/chart" uri="{C3380CC4-5D6E-409C-BE32-E72D297353CC}">
                <c16:uniqueId val="{0000001F-2A5C-4877-833F-BC2A0F868A08}"/>
              </c:ext>
            </c:extLst>
          </c:dPt>
          <c:dPt>
            <c:idx val="16"/>
            <c:bubble3D val="0"/>
            <c:extLst>
              <c:ext xmlns:c16="http://schemas.microsoft.com/office/drawing/2014/chart" uri="{C3380CC4-5D6E-409C-BE32-E72D297353CC}">
                <c16:uniqueId val="{00000021-2A5C-4877-833F-BC2A0F868A08}"/>
              </c:ext>
            </c:extLst>
          </c:dPt>
          <c:dPt>
            <c:idx val="17"/>
            <c:bubble3D val="0"/>
            <c:extLst>
              <c:ext xmlns:c16="http://schemas.microsoft.com/office/drawing/2014/chart" uri="{C3380CC4-5D6E-409C-BE32-E72D297353CC}">
                <c16:uniqueId val="{00000023-2A5C-4877-833F-BC2A0F868A08}"/>
              </c:ext>
            </c:extLst>
          </c:dPt>
          <c:dPt>
            <c:idx val="18"/>
            <c:bubble3D val="0"/>
            <c:extLst>
              <c:ext xmlns:c16="http://schemas.microsoft.com/office/drawing/2014/chart" uri="{C3380CC4-5D6E-409C-BE32-E72D297353CC}">
                <c16:uniqueId val="{00000025-2A5C-4877-833F-BC2A0F868A08}"/>
              </c:ext>
            </c:extLst>
          </c:dPt>
          <c:dPt>
            <c:idx val="19"/>
            <c:bubble3D val="0"/>
            <c:extLst>
              <c:ext xmlns:c16="http://schemas.microsoft.com/office/drawing/2014/chart" uri="{C3380CC4-5D6E-409C-BE32-E72D297353CC}">
                <c16:uniqueId val="{00000027-2A5C-4877-833F-BC2A0F868A08}"/>
              </c:ext>
            </c:extLst>
          </c:dPt>
          <c:dPt>
            <c:idx val="20"/>
            <c:bubble3D val="0"/>
            <c:extLst>
              <c:ext xmlns:c16="http://schemas.microsoft.com/office/drawing/2014/chart" uri="{C3380CC4-5D6E-409C-BE32-E72D297353CC}">
                <c16:uniqueId val="{00000029-2A5C-4877-833F-BC2A0F868A08}"/>
              </c:ext>
            </c:extLst>
          </c:dPt>
          <c:dPt>
            <c:idx val="21"/>
            <c:bubble3D val="0"/>
            <c:extLst>
              <c:ext xmlns:c16="http://schemas.microsoft.com/office/drawing/2014/chart" uri="{C3380CC4-5D6E-409C-BE32-E72D297353CC}">
                <c16:uniqueId val="{0000002B-2A5C-4877-833F-BC2A0F868A08}"/>
              </c:ext>
            </c:extLst>
          </c:dPt>
          <c:dPt>
            <c:idx val="22"/>
            <c:bubble3D val="0"/>
            <c:extLst>
              <c:ext xmlns:c16="http://schemas.microsoft.com/office/drawing/2014/chart" uri="{C3380CC4-5D6E-409C-BE32-E72D297353CC}">
                <c16:uniqueId val="{0000002D-2A5C-4877-833F-BC2A0F868A08}"/>
              </c:ext>
            </c:extLst>
          </c:dPt>
          <c:dPt>
            <c:idx val="23"/>
            <c:bubble3D val="0"/>
            <c:extLst>
              <c:ext xmlns:c16="http://schemas.microsoft.com/office/drawing/2014/chart" uri="{C3380CC4-5D6E-409C-BE32-E72D297353CC}">
                <c16:uniqueId val="{0000002F-2A5C-4877-833F-BC2A0F868A08}"/>
              </c:ext>
            </c:extLst>
          </c:dPt>
          <c:dPt>
            <c:idx val="24"/>
            <c:bubble3D val="0"/>
            <c:extLst>
              <c:ext xmlns:c16="http://schemas.microsoft.com/office/drawing/2014/chart" uri="{C3380CC4-5D6E-409C-BE32-E72D297353CC}">
                <c16:uniqueId val="{00000031-2A5C-4877-833F-BC2A0F868A08}"/>
              </c:ext>
            </c:extLst>
          </c:dPt>
          <c:dPt>
            <c:idx val="25"/>
            <c:bubble3D val="0"/>
            <c:extLst>
              <c:ext xmlns:c16="http://schemas.microsoft.com/office/drawing/2014/chart" uri="{C3380CC4-5D6E-409C-BE32-E72D297353CC}">
                <c16:uniqueId val="{00000033-2A5C-4877-833F-BC2A0F868A08}"/>
              </c:ext>
            </c:extLst>
          </c:dPt>
          <c:dPt>
            <c:idx val="26"/>
            <c:bubble3D val="0"/>
            <c:extLst>
              <c:ext xmlns:c16="http://schemas.microsoft.com/office/drawing/2014/chart" uri="{C3380CC4-5D6E-409C-BE32-E72D297353CC}">
                <c16:uniqueId val="{00000035-2A5C-4877-833F-BC2A0F868A08}"/>
              </c:ext>
            </c:extLst>
          </c:dPt>
          <c:dPt>
            <c:idx val="27"/>
            <c:bubble3D val="0"/>
            <c:extLst>
              <c:ext xmlns:c16="http://schemas.microsoft.com/office/drawing/2014/chart" uri="{C3380CC4-5D6E-409C-BE32-E72D297353CC}">
                <c16:uniqueId val="{00000037-2A5C-4877-833F-BC2A0F868A08}"/>
              </c:ext>
            </c:extLst>
          </c:dPt>
          <c:dPt>
            <c:idx val="28"/>
            <c:bubble3D val="0"/>
            <c:extLst>
              <c:ext xmlns:c16="http://schemas.microsoft.com/office/drawing/2014/chart" uri="{C3380CC4-5D6E-409C-BE32-E72D297353CC}">
                <c16:uniqueId val="{00000039-2A5C-4877-833F-BC2A0F868A08}"/>
              </c:ext>
            </c:extLst>
          </c:dPt>
          <c:dPt>
            <c:idx val="29"/>
            <c:bubble3D val="0"/>
            <c:extLst>
              <c:ext xmlns:c16="http://schemas.microsoft.com/office/drawing/2014/chart" uri="{C3380CC4-5D6E-409C-BE32-E72D297353CC}">
                <c16:uniqueId val="{0000003B-2A5C-4877-833F-BC2A0F868A08}"/>
              </c:ext>
            </c:extLst>
          </c:dPt>
          <c:dPt>
            <c:idx val="30"/>
            <c:bubble3D val="0"/>
            <c:extLst>
              <c:ext xmlns:c16="http://schemas.microsoft.com/office/drawing/2014/chart" uri="{C3380CC4-5D6E-409C-BE32-E72D297353CC}">
                <c16:uniqueId val="{0000003D-2A5C-4877-833F-BC2A0F868A08}"/>
              </c:ext>
            </c:extLst>
          </c:dPt>
          <c:dPt>
            <c:idx val="31"/>
            <c:bubble3D val="0"/>
            <c:extLst>
              <c:ext xmlns:c16="http://schemas.microsoft.com/office/drawing/2014/chart" uri="{C3380CC4-5D6E-409C-BE32-E72D297353CC}">
                <c16:uniqueId val="{0000003F-2A5C-4877-833F-BC2A0F868A08}"/>
              </c:ext>
            </c:extLst>
          </c:dPt>
          <c:dPt>
            <c:idx val="32"/>
            <c:bubble3D val="0"/>
            <c:extLst>
              <c:ext xmlns:c16="http://schemas.microsoft.com/office/drawing/2014/chart" uri="{C3380CC4-5D6E-409C-BE32-E72D297353CC}">
                <c16:uniqueId val="{00000041-2A5C-4877-833F-BC2A0F868A08}"/>
              </c:ext>
            </c:extLst>
          </c:dPt>
          <c:dPt>
            <c:idx val="33"/>
            <c:bubble3D val="0"/>
            <c:extLst>
              <c:ext xmlns:c16="http://schemas.microsoft.com/office/drawing/2014/chart" uri="{C3380CC4-5D6E-409C-BE32-E72D297353CC}">
                <c16:uniqueId val="{00000043-2A5C-4877-833F-BC2A0F868A08}"/>
              </c:ext>
            </c:extLst>
          </c:dPt>
          <c:dPt>
            <c:idx val="34"/>
            <c:bubble3D val="0"/>
            <c:extLst>
              <c:ext xmlns:c16="http://schemas.microsoft.com/office/drawing/2014/chart" uri="{C3380CC4-5D6E-409C-BE32-E72D297353CC}">
                <c16:uniqueId val="{00000045-2A5C-4877-833F-BC2A0F868A08}"/>
              </c:ext>
            </c:extLst>
          </c:dPt>
          <c:dPt>
            <c:idx val="35"/>
            <c:bubble3D val="0"/>
            <c:extLst>
              <c:ext xmlns:c16="http://schemas.microsoft.com/office/drawing/2014/chart" uri="{C3380CC4-5D6E-409C-BE32-E72D297353CC}">
                <c16:uniqueId val="{00000047-2A5C-4877-833F-BC2A0F868A08}"/>
              </c:ext>
            </c:extLst>
          </c:dPt>
          <c:dPt>
            <c:idx val="36"/>
            <c:bubble3D val="0"/>
            <c:extLst>
              <c:ext xmlns:c16="http://schemas.microsoft.com/office/drawing/2014/chart" uri="{C3380CC4-5D6E-409C-BE32-E72D297353CC}">
                <c16:uniqueId val="{00000049-2A5C-4877-833F-BC2A0F868A08}"/>
              </c:ext>
            </c:extLst>
          </c:dPt>
          <c:dPt>
            <c:idx val="37"/>
            <c:bubble3D val="0"/>
            <c:extLst>
              <c:ext xmlns:c16="http://schemas.microsoft.com/office/drawing/2014/chart" uri="{C3380CC4-5D6E-409C-BE32-E72D297353CC}">
                <c16:uniqueId val="{0000004B-2A5C-4877-833F-BC2A0F868A08}"/>
              </c:ext>
            </c:extLst>
          </c:dPt>
          <c:dPt>
            <c:idx val="38"/>
            <c:bubble3D val="0"/>
            <c:extLst>
              <c:ext xmlns:c16="http://schemas.microsoft.com/office/drawing/2014/chart" uri="{C3380CC4-5D6E-409C-BE32-E72D297353CC}">
                <c16:uniqueId val="{0000004D-2A5C-4877-833F-BC2A0F868A08}"/>
              </c:ext>
            </c:extLst>
          </c:dPt>
          <c:dPt>
            <c:idx val="39"/>
            <c:bubble3D val="0"/>
            <c:extLst>
              <c:ext xmlns:c16="http://schemas.microsoft.com/office/drawing/2014/chart" uri="{C3380CC4-5D6E-409C-BE32-E72D297353CC}">
                <c16:uniqueId val="{0000004F-2A5C-4877-833F-BC2A0F868A08}"/>
              </c:ext>
            </c:extLst>
          </c:dPt>
          <c:dPt>
            <c:idx val="40"/>
            <c:bubble3D val="0"/>
            <c:extLst>
              <c:ext xmlns:c16="http://schemas.microsoft.com/office/drawing/2014/chart" uri="{C3380CC4-5D6E-409C-BE32-E72D297353CC}">
                <c16:uniqueId val="{00000051-2A5C-4877-833F-BC2A0F868A08}"/>
              </c:ext>
            </c:extLst>
          </c:dPt>
          <c:dPt>
            <c:idx val="41"/>
            <c:bubble3D val="0"/>
            <c:extLst>
              <c:ext xmlns:c16="http://schemas.microsoft.com/office/drawing/2014/chart" uri="{C3380CC4-5D6E-409C-BE32-E72D297353CC}">
                <c16:uniqueId val="{00000053-2A5C-4877-833F-BC2A0F868A08}"/>
              </c:ext>
            </c:extLst>
          </c:dPt>
          <c:dPt>
            <c:idx val="42"/>
            <c:bubble3D val="0"/>
            <c:extLst>
              <c:ext xmlns:c16="http://schemas.microsoft.com/office/drawing/2014/chart" uri="{C3380CC4-5D6E-409C-BE32-E72D297353CC}">
                <c16:uniqueId val="{00000055-2A5C-4877-833F-BC2A0F868A08}"/>
              </c:ext>
            </c:extLst>
          </c:dPt>
          <c:dPt>
            <c:idx val="43"/>
            <c:bubble3D val="0"/>
            <c:extLst>
              <c:ext xmlns:c16="http://schemas.microsoft.com/office/drawing/2014/chart" uri="{C3380CC4-5D6E-409C-BE32-E72D297353CC}">
                <c16:uniqueId val="{00000057-2A5C-4877-833F-BC2A0F868A08}"/>
              </c:ext>
            </c:extLst>
          </c:dPt>
          <c:dPt>
            <c:idx val="44"/>
            <c:bubble3D val="0"/>
            <c:extLst>
              <c:ext xmlns:c16="http://schemas.microsoft.com/office/drawing/2014/chart" uri="{C3380CC4-5D6E-409C-BE32-E72D297353CC}">
                <c16:uniqueId val="{00000059-2A5C-4877-833F-BC2A0F868A08}"/>
              </c:ext>
            </c:extLst>
          </c:dPt>
          <c:dPt>
            <c:idx val="45"/>
            <c:bubble3D val="0"/>
            <c:extLst>
              <c:ext xmlns:c16="http://schemas.microsoft.com/office/drawing/2014/chart" uri="{C3380CC4-5D6E-409C-BE32-E72D297353CC}">
                <c16:uniqueId val="{0000005B-2A5C-4877-833F-BC2A0F868A08}"/>
              </c:ext>
            </c:extLst>
          </c:dPt>
          <c:dPt>
            <c:idx val="46"/>
            <c:bubble3D val="0"/>
            <c:extLst>
              <c:ext xmlns:c16="http://schemas.microsoft.com/office/drawing/2014/chart" uri="{C3380CC4-5D6E-409C-BE32-E72D297353CC}">
                <c16:uniqueId val="{0000005D-2A5C-4877-833F-BC2A0F868A08}"/>
              </c:ext>
            </c:extLst>
          </c:dPt>
          <c:dPt>
            <c:idx val="47"/>
            <c:bubble3D val="0"/>
            <c:extLst>
              <c:ext xmlns:c16="http://schemas.microsoft.com/office/drawing/2014/chart" uri="{C3380CC4-5D6E-409C-BE32-E72D297353CC}">
                <c16:uniqueId val="{0000005F-2A5C-4877-833F-BC2A0F868A08}"/>
              </c:ext>
            </c:extLst>
          </c:dPt>
          <c:dPt>
            <c:idx val="48"/>
            <c:bubble3D val="0"/>
            <c:extLst>
              <c:ext xmlns:c16="http://schemas.microsoft.com/office/drawing/2014/chart" uri="{C3380CC4-5D6E-409C-BE32-E72D297353CC}">
                <c16:uniqueId val="{00000061-2A5C-4877-833F-BC2A0F868A08}"/>
              </c:ext>
            </c:extLst>
          </c:dPt>
          <c:dPt>
            <c:idx val="49"/>
            <c:bubble3D val="0"/>
            <c:extLst>
              <c:ext xmlns:c16="http://schemas.microsoft.com/office/drawing/2014/chart" uri="{C3380CC4-5D6E-409C-BE32-E72D297353CC}">
                <c16:uniqueId val="{00000063-2A5C-4877-833F-BC2A0F868A08}"/>
              </c:ext>
            </c:extLst>
          </c:dPt>
          <c:dPt>
            <c:idx val="50"/>
            <c:bubble3D val="0"/>
            <c:extLst>
              <c:ext xmlns:c16="http://schemas.microsoft.com/office/drawing/2014/chart" uri="{C3380CC4-5D6E-409C-BE32-E72D297353CC}">
                <c16:uniqueId val="{00000065-2A5C-4877-833F-BC2A0F868A08}"/>
              </c:ext>
            </c:extLst>
          </c:dPt>
          <c:dPt>
            <c:idx val="51"/>
            <c:bubble3D val="0"/>
            <c:extLst>
              <c:ext xmlns:c16="http://schemas.microsoft.com/office/drawing/2014/chart" uri="{C3380CC4-5D6E-409C-BE32-E72D297353CC}">
                <c16:uniqueId val="{00000067-2A5C-4877-833F-BC2A0F868A08}"/>
              </c:ext>
            </c:extLst>
          </c:dPt>
          <c:dPt>
            <c:idx val="52"/>
            <c:bubble3D val="0"/>
            <c:extLst>
              <c:ext xmlns:c16="http://schemas.microsoft.com/office/drawing/2014/chart" uri="{C3380CC4-5D6E-409C-BE32-E72D297353CC}">
                <c16:uniqueId val="{00000069-2A5C-4877-833F-BC2A0F868A08}"/>
              </c:ext>
            </c:extLst>
          </c:dPt>
          <c:dPt>
            <c:idx val="53"/>
            <c:bubble3D val="0"/>
            <c:extLst>
              <c:ext xmlns:c16="http://schemas.microsoft.com/office/drawing/2014/chart" uri="{C3380CC4-5D6E-409C-BE32-E72D297353CC}">
                <c16:uniqueId val="{0000006B-2A5C-4877-833F-BC2A0F868A08}"/>
              </c:ext>
            </c:extLst>
          </c:dPt>
          <c:dPt>
            <c:idx val="54"/>
            <c:bubble3D val="0"/>
            <c:extLst>
              <c:ext xmlns:c16="http://schemas.microsoft.com/office/drawing/2014/chart" uri="{C3380CC4-5D6E-409C-BE32-E72D297353CC}">
                <c16:uniqueId val="{0000006D-2A5C-4877-833F-BC2A0F868A08}"/>
              </c:ext>
            </c:extLst>
          </c:dPt>
          <c:dPt>
            <c:idx val="55"/>
            <c:bubble3D val="0"/>
            <c:extLst>
              <c:ext xmlns:c16="http://schemas.microsoft.com/office/drawing/2014/chart" uri="{C3380CC4-5D6E-409C-BE32-E72D297353CC}">
                <c16:uniqueId val="{0000006F-2A5C-4877-833F-BC2A0F868A08}"/>
              </c:ext>
            </c:extLst>
          </c:dPt>
          <c:dPt>
            <c:idx val="56"/>
            <c:bubble3D val="0"/>
            <c:extLst>
              <c:ext xmlns:c16="http://schemas.microsoft.com/office/drawing/2014/chart" uri="{C3380CC4-5D6E-409C-BE32-E72D297353CC}">
                <c16:uniqueId val="{00000071-2A5C-4877-833F-BC2A0F868A08}"/>
              </c:ext>
            </c:extLst>
          </c:dPt>
          <c:dPt>
            <c:idx val="57"/>
            <c:bubble3D val="0"/>
            <c:extLst>
              <c:ext xmlns:c16="http://schemas.microsoft.com/office/drawing/2014/chart" uri="{C3380CC4-5D6E-409C-BE32-E72D297353CC}">
                <c16:uniqueId val="{00000073-2A5C-4877-833F-BC2A0F868A08}"/>
              </c:ext>
            </c:extLst>
          </c:dPt>
          <c:dPt>
            <c:idx val="58"/>
            <c:bubble3D val="0"/>
            <c:extLst>
              <c:ext xmlns:c16="http://schemas.microsoft.com/office/drawing/2014/chart" uri="{C3380CC4-5D6E-409C-BE32-E72D297353CC}">
                <c16:uniqueId val="{00000075-2A5C-4877-833F-BC2A0F868A08}"/>
              </c:ext>
            </c:extLst>
          </c:dPt>
          <c:dPt>
            <c:idx val="59"/>
            <c:bubble3D val="0"/>
            <c:extLst>
              <c:ext xmlns:c16="http://schemas.microsoft.com/office/drawing/2014/chart" uri="{C3380CC4-5D6E-409C-BE32-E72D297353CC}">
                <c16:uniqueId val="{00000077-2A5C-4877-833F-BC2A0F868A08}"/>
              </c:ext>
            </c:extLst>
          </c:dPt>
          <c:dPt>
            <c:idx val="60"/>
            <c:bubble3D val="0"/>
            <c:extLst>
              <c:ext xmlns:c16="http://schemas.microsoft.com/office/drawing/2014/chart" uri="{C3380CC4-5D6E-409C-BE32-E72D297353CC}">
                <c16:uniqueId val="{00000079-2A5C-4877-833F-BC2A0F868A08}"/>
              </c:ext>
            </c:extLst>
          </c:dPt>
          <c:dPt>
            <c:idx val="61"/>
            <c:bubble3D val="0"/>
            <c:extLst>
              <c:ext xmlns:c16="http://schemas.microsoft.com/office/drawing/2014/chart" uri="{C3380CC4-5D6E-409C-BE32-E72D297353CC}">
                <c16:uniqueId val="{0000007B-2A5C-4877-833F-BC2A0F868A08}"/>
              </c:ext>
            </c:extLst>
          </c:dPt>
          <c:dPt>
            <c:idx val="62"/>
            <c:bubble3D val="0"/>
            <c:extLst>
              <c:ext xmlns:c16="http://schemas.microsoft.com/office/drawing/2014/chart" uri="{C3380CC4-5D6E-409C-BE32-E72D297353CC}">
                <c16:uniqueId val="{0000007D-2A5C-4877-833F-BC2A0F868A08}"/>
              </c:ext>
            </c:extLst>
          </c:dPt>
          <c:dPt>
            <c:idx val="63"/>
            <c:bubble3D val="0"/>
            <c:extLst>
              <c:ext xmlns:c16="http://schemas.microsoft.com/office/drawing/2014/chart" uri="{C3380CC4-5D6E-409C-BE32-E72D297353CC}">
                <c16:uniqueId val="{0000007F-2A5C-4877-833F-BC2A0F868A08}"/>
              </c:ext>
            </c:extLst>
          </c:dPt>
          <c:dPt>
            <c:idx val="64"/>
            <c:bubble3D val="0"/>
            <c:extLst>
              <c:ext xmlns:c16="http://schemas.microsoft.com/office/drawing/2014/chart" uri="{C3380CC4-5D6E-409C-BE32-E72D297353CC}">
                <c16:uniqueId val="{00000081-2A5C-4877-833F-BC2A0F868A08}"/>
              </c:ext>
            </c:extLst>
          </c:dPt>
          <c:dPt>
            <c:idx val="65"/>
            <c:bubble3D val="0"/>
            <c:extLst>
              <c:ext xmlns:c16="http://schemas.microsoft.com/office/drawing/2014/chart" uri="{C3380CC4-5D6E-409C-BE32-E72D297353CC}">
                <c16:uniqueId val="{00000083-2A5C-4877-833F-BC2A0F868A08}"/>
              </c:ext>
            </c:extLst>
          </c:dPt>
          <c:dPt>
            <c:idx val="66"/>
            <c:bubble3D val="0"/>
            <c:extLst>
              <c:ext xmlns:c16="http://schemas.microsoft.com/office/drawing/2014/chart" uri="{C3380CC4-5D6E-409C-BE32-E72D297353CC}">
                <c16:uniqueId val="{00000085-2A5C-4877-833F-BC2A0F868A08}"/>
              </c:ext>
            </c:extLst>
          </c:dPt>
          <c:dPt>
            <c:idx val="67"/>
            <c:bubble3D val="0"/>
            <c:extLst>
              <c:ext xmlns:c16="http://schemas.microsoft.com/office/drawing/2014/chart" uri="{C3380CC4-5D6E-409C-BE32-E72D297353CC}">
                <c16:uniqueId val="{00000087-2A5C-4877-833F-BC2A0F868A08}"/>
              </c:ext>
            </c:extLst>
          </c:dPt>
          <c:dPt>
            <c:idx val="68"/>
            <c:bubble3D val="0"/>
            <c:extLst>
              <c:ext xmlns:c16="http://schemas.microsoft.com/office/drawing/2014/chart" uri="{C3380CC4-5D6E-409C-BE32-E72D297353CC}">
                <c16:uniqueId val="{00000089-2A5C-4877-833F-BC2A0F868A08}"/>
              </c:ext>
            </c:extLst>
          </c:dPt>
          <c:dPt>
            <c:idx val="69"/>
            <c:bubble3D val="0"/>
            <c:extLst>
              <c:ext xmlns:c16="http://schemas.microsoft.com/office/drawing/2014/chart" uri="{C3380CC4-5D6E-409C-BE32-E72D297353CC}">
                <c16:uniqueId val="{0000008B-2A5C-4877-833F-BC2A0F868A08}"/>
              </c:ext>
            </c:extLst>
          </c:dPt>
          <c:dPt>
            <c:idx val="70"/>
            <c:bubble3D val="0"/>
            <c:extLst>
              <c:ext xmlns:c16="http://schemas.microsoft.com/office/drawing/2014/chart" uri="{C3380CC4-5D6E-409C-BE32-E72D297353CC}">
                <c16:uniqueId val="{0000008D-2A5C-4877-833F-BC2A0F868A08}"/>
              </c:ext>
            </c:extLst>
          </c:dPt>
          <c:dPt>
            <c:idx val="71"/>
            <c:bubble3D val="0"/>
            <c:extLst>
              <c:ext xmlns:c16="http://schemas.microsoft.com/office/drawing/2014/chart" uri="{C3380CC4-5D6E-409C-BE32-E72D297353CC}">
                <c16:uniqueId val="{0000008F-2A5C-4877-833F-BC2A0F868A08}"/>
              </c:ext>
            </c:extLst>
          </c:dPt>
          <c:dPt>
            <c:idx val="72"/>
            <c:bubble3D val="0"/>
            <c:extLst>
              <c:ext xmlns:c16="http://schemas.microsoft.com/office/drawing/2014/chart" uri="{C3380CC4-5D6E-409C-BE32-E72D297353CC}">
                <c16:uniqueId val="{00000091-2A5C-4877-833F-BC2A0F868A08}"/>
              </c:ext>
            </c:extLst>
          </c:dPt>
          <c:dPt>
            <c:idx val="73"/>
            <c:bubble3D val="0"/>
            <c:extLst>
              <c:ext xmlns:c16="http://schemas.microsoft.com/office/drawing/2014/chart" uri="{C3380CC4-5D6E-409C-BE32-E72D297353CC}">
                <c16:uniqueId val="{00000093-2A5C-4877-833F-BC2A0F868A08}"/>
              </c:ext>
            </c:extLst>
          </c:dPt>
          <c:dPt>
            <c:idx val="74"/>
            <c:bubble3D val="0"/>
            <c:extLst>
              <c:ext xmlns:c16="http://schemas.microsoft.com/office/drawing/2014/chart" uri="{C3380CC4-5D6E-409C-BE32-E72D297353CC}">
                <c16:uniqueId val="{00000095-2A5C-4877-833F-BC2A0F868A08}"/>
              </c:ext>
            </c:extLst>
          </c:dPt>
          <c:dPt>
            <c:idx val="75"/>
            <c:bubble3D val="0"/>
            <c:extLst>
              <c:ext xmlns:c16="http://schemas.microsoft.com/office/drawing/2014/chart" uri="{C3380CC4-5D6E-409C-BE32-E72D297353CC}">
                <c16:uniqueId val="{00000097-2A5C-4877-833F-BC2A0F868A08}"/>
              </c:ext>
            </c:extLst>
          </c:dPt>
          <c:dPt>
            <c:idx val="76"/>
            <c:bubble3D val="0"/>
            <c:extLst>
              <c:ext xmlns:c16="http://schemas.microsoft.com/office/drawing/2014/chart" uri="{C3380CC4-5D6E-409C-BE32-E72D297353CC}">
                <c16:uniqueId val="{00000099-2A5C-4877-833F-BC2A0F868A08}"/>
              </c:ext>
            </c:extLst>
          </c:dPt>
          <c:dPt>
            <c:idx val="77"/>
            <c:bubble3D val="0"/>
            <c:extLst>
              <c:ext xmlns:c16="http://schemas.microsoft.com/office/drawing/2014/chart" uri="{C3380CC4-5D6E-409C-BE32-E72D297353CC}">
                <c16:uniqueId val="{0000009B-2A5C-4877-833F-BC2A0F868A08}"/>
              </c:ext>
            </c:extLst>
          </c:dPt>
          <c:dPt>
            <c:idx val="78"/>
            <c:bubble3D val="0"/>
            <c:extLst>
              <c:ext xmlns:c16="http://schemas.microsoft.com/office/drawing/2014/chart" uri="{C3380CC4-5D6E-409C-BE32-E72D297353CC}">
                <c16:uniqueId val="{0000009D-2A5C-4877-833F-BC2A0F868A08}"/>
              </c:ext>
            </c:extLst>
          </c:dPt>
          <c:dPt>
            <c:idx val="79"/>
            <c:bubble3D val="0"/>
            <c:extLst>
              <c:ext xmlns:c16="http://schemas.microsoft.com/office/drawing/2014/chart" uri="{C3380CC4-5D6E-409C-BE32-E72D297353CC}">
                <c16:uniqueId val="{0000009F-2A5C-4877-833F-BC2A0F868A08}"/>
              </c:ext>
            </c:extLst>
          </c:dPt>
          <c:dPt>
            <c:idx val="80"/>
            <c:bubble3D val="0"/>
            <c:extLst>
              <c:ext xmlns:c16="http://schemas.microsoft.com/office/drawing/2014/chart" uri="{C3380CC4-5D6E-409C-BE32-E72D297353CC}">
                <c16:uniqueId val="{000000A1-2A5C-4877-833F-BC2A0F868A08}"/>
              </c:ext>
            </c:extLst>
          </c:dPt>
          <c:dPt>
            <c:idx val="81"/>
            <c:bubble3D val="0"/>
            <c:extLst>
              <c:ext xmlns:c16="http://schemas.microsoft.com/office/drawing/2014/chart" uri="{C3380CC4-5D6E-409C-BE32-E72D297353CC}">
                <c16:uniqueId val="{000000A3-2A5C-4877-833F-BC2A0F868A08}"/>
              </c:ext>
            </c:extLst>
          </c:dPt>
          <c:dPt>
            <c:idx val="82"/>
            <c:bubble3D val="0"/>
            <c:extLst>
              <c:ext xmlns:c16="http://schemas.microsoft.com/office/drawing/2014/chart" uri="{C3380CC4-5D6E-409C-BE32-E72D297353CC}">
                <c16:uniqueId val="{000000A5-2A5C-4877-833F-BC2A0F868A08}"/>
              </c:ext>
            </c:extLst>
          </c:dPt>
          <c:dPt>
            <c:idx val="83"/>
            <c:bubble3D val="0"/>
            <c:extLst>
              <c:ext xmlns:c16="http://schemas.microsoft.com/office/drawing/2014/chart" uri="{C3380CC4-5D6E-409C-BE32-E72D297353CC}">
                <c16:uniqueId val="{000000A7-2A5C-4877-833F-BC2A0F868A08}"/>
              </c:ext>
            </c:extLst>
          </c:dPt>
          <c:dPt>
            <c:idx val="84"/>
            <c:bubble3D val="0"/>
            <c:extLst>
              <c:ext xmlns:c16="http://schemas.microsoft.com/office/drawing/2014/chart" uri="{C3380CC4-5D6E-409C-BE32-E72D297353CC}">
                <c16:uniqueId val="{000000A9-2A5C-4877-833F-BC2A0F868A08}"/>
              </c:ext>
            </c:extLst>
          </c:dPt>
          <c:dPt>
            <c:idx val="85"/>
            <c:bubble3D val="0"/>
            <c:extLst>
              <c:ext xmlns:c16="http://schemas.microsoft.com/office/drawing/2014/chart" uri="{C3380CC4-5D6E-409C-BE32-E72D297353CC}">
                <c16:uniqueId val="{000000AB-2A5C-4877-833F-BC2A0F868A08}"/>
              </c:ext>
            </c:extLst>
          </c:dPt>
          <c:dPt>
            <c:idx val="86"/>
            <c:bubble3D val="0"/>
            <c:extLst>
              <c:ext xmlns:c16="http://schemas.microsoft.com/office/drawing/2014/chart" uri="{C3380CC4-5D6E-409C-BE32-E72D297353CC}">
                <c16:uniqueId val="{000000AD-2A5C-4877-833F-BC2A0F868A08}"/>
              </c:ext>
            </c:extLst>
          </c:dPt>
          <c:dPt>
            <c:idx val="87"/>
            <c:bubble3D val="0"/>
            <c:extLst>
              <c:ext xmlns:c16="http://schemas.microsoft.com/office/drawing/2014/chart" uri="{C3380CC4-5D6E-409C-BE32-E72D297353CC}">
                <c16:uniqueId val="{000000AF-2A5C-4877-833F-BC2A0F868A08}"/>
              </c:ext>
            </c:extLst>
          </c:dPt>
          <c:dPt>
            <c:idx val="88"/>
            <c:bubble3D val="0"/>
            <c:extLst>
              <c:ext xmlns:c16="http://schemas.microsoft.com/office/drawing/2014/chart" uri="{C3380CC4-5D6E-409C-BE32-E72D297353CC}">
                <c16:uniqueId val="{000000B1-2A5C-4877-833F-BC2A0F868A08}"/>
              </c:ext>
            </c:extLst>
          </c:dPt>
          <c:dPt>
            <c:idx val="89"/>
            <c:bubble3D val="0"/>
            <c:extLst>
              <c:ext xmlns:c16="http://schemas.microsoft.com/office/drawing/2014/chart" uri="{C3380CC4-5D6E-409C-BE32-E72D297353CC}">
                <c16:uniqueId val="{000000B3-2A5C-4877-833F-BC2A0F868A08}"/>
              </c:ext>
            </c:extLst>
          </c:dPt>
          <c:dPt>
            <c:idx val="90"/>
            <c:bubble3D val="0"/>
            <c:extLst>
              <c:ext xmlns:c16="http://schemas.microsoft.com/office/drawing/2014/chart" uri="{C3380CC4-5D6E-409C-BE32-E72D297353CC}">
                <c16:uniqueId val="{000000B5-2A5C-4877-833F-BC2A0F868A08}"/>
              </c:ext>
            </c:extLst>
          </c:dPt>
          <c:dPt>
            <c:idx val="91"/>
            <c:bubble3D val="0"/>
            <c:extLst>
              <c:ext xmlns:c16="http://schemas.microsoft.com/office/drawing/2014/chart" uri="{C3380CC4-5D6E-409C-BE32-E72D297353CC}">
                <c16:uniqueId val="{000000B7-2A5C-4877-833F-BC2A0F868A08}"/>
              </c:ext>
            </c:extLst>
          </c:dPt>
          <c:dPt>
            <c:idx val="92"/>
            <c:bubble3D val="0"/>
            <c:extLst>
              <c:ext xmlns:c16="http://schemas.microsoft.com/office/drawing/2014/chart" uri="{C3380CC4-5D6E-409C-BE32-E72D297353CC}">
                <c16:uniqueId val="{000000B9-2A5C-4877-833F-BC2A0F868A08}"/>
              </c:ext>
            </c:extLst>
          </c:dPt>
          <c:dPt>
            <c:idx val="93"/>
            <c:bubble3D val="0"/>
            <c:extLst>
              <c:ext xmlns:c16="http://schemas.microsoft.com/office/drawing/2014/chart" uri="{C3380CC4-5D6E-409C-BE32-E72D297353CC}">
                <c16:uniqueId val="{000000BB-2A5C-4877-833F-BC2A0F868A08}"/>
              </c:ext>
            </c:extLst>
          </c:dPt>
          <c:dPt>
            <c:idx val="94"/>
            <c:bubble3D val="0"/>
            <c:extLst>
              <c:ext xmlns:c16="http://schemas.microsoft.com/office/drawing/2014/chart" uri="{C3380CC4-5D6E-409C-BE32-E72D297353CC}">
                <c16:uniqueId val="{000000BD-2A5C-4877-833F-BC2A0F868A08}"/>
              </c:ext>
            </c:extLst>
          </c:dPt>
          <c:dPt>
            <c:idx val="95"/>
            <c:bubble3D val="0"/>
            <c:extLst>
              <c:ext xmlns:c16="http://schemas.microsoft.com/office/drawing/2014/chart" uri="{C3380CC4-5D6E-409C-BE32-E72D297353CC}">
                <c16:uniqueId val="{000000BF-2A5C-4877-833F-BC2A0F868A08}"/>
              </c:ext>
            </c:extLst>
          </c:dPt>
          <c:dPt>
            <c:idx val="96"/>
            <c:bubble3D val="0"/>
            <c:extLst>
              <c:ext xmlns:c16="http://schemas.microsoft.com/office/drawing/2014/chart" uri="{C3380CC4-5D6E-409C-BE32-E72D297353CC}">
                <c16:uniqueId val="{000000C1-2A5C-4877-833F-BC2A0F868A08}"/>
              </c:ext>
            </c:extLst>
          </c:dPt>
          <c:dPt>
            <c:idx val="97"/>
            <c:bubble3D val="0"/>
            <c:extLst>
              <c:ext xmlns:c16="http://schemas.microsoft.com/office/drawing/2014/chart" uri="{C3380CC4-5D6E-409C-BE32-E72D297353CC}">
                <c16:uniqueId val="{000000C3-2A5C-4877-833F-BC2A0F868A08}"/>
              </c:ext>
            </c:extLst>
          </c:dPt>
          <c:dPt>
            <c:idx val="98"/>
            <c:bubble3D val="0"/>
            <c:extLst>
              <c:ext xmlns:c16="http://schemas.microsoft.com/office/drawing/2014/chart" uri="{C3380CC4-5D6E-409C-BE32-E72D297353CC}">
                <c16:uniqueId val="{000000C5-2A5C-4877-833F-BC2A0F868A08}"/>
              </c:ext>
            </c:extLst>
          </c:dPt>
          <c:dPt>
            <c:idx val="99"/>
            <c:bubble3D val="0"/>
            <c:extLst>
              <c:ext xmlns:c16="http://schemas.microsoft.com/office/drawing/2014/chart" uri="{C3380CC4-5D6E-409C-BE32-E72D297353CC}">
                <c16:uniqueId val="{000000C7-2A5C-4877-833F-BC2A0F868A08}"/>
              </c:ext>
            </c:extLst>
          </c:dPt>
          <c:dPt>
            <c:idx val="100"/>
            <c:bubble3D val="0"/>
            <c:extLst>
              <c:ext xmlns:c16="http://schemas.microsoft.com/office/drawing/2014/chart" uri="{C3380CC4-5D6E-409C-BE32-E72D297353CC}">
                <c16:uniqueId val="{000000C9-2A5C-4877-833F-BC2A0F868A08}"/>
              </c:ext>
            </c:extLst>
          </c:dPt>
          <c:dPt>
            <c:idx val="101"/>
            <c:bubble3D val="0"/>
            <c:extLst>
              <c:ext xmlns:c16="http://schemas.microsoft.com/office/drawing/2014/chart" uri="{C3380CC4-5D6E-409C-BE32-E72D297353CC}">
                <c16:uniqueId val="{000000CB-2A5C-4877-833F-BC2A0F868A08}"/>
              </c:ext>
            </c:extLst>
          </c:dPt>
          <c:dPt>
            <c:idx val="102"/>
            <c:bubble3D val="0"/>
            <c:extLst>
              <c:ext xmlns:c16="http://schemas.microsoft.com/office/drawing/2014/chart" uri="{C3380CC4-5D6E-409C-BE32-E72D297353CC}">
                <c16:uniqueId val="{000000CD-2A5C-4877-833F-BC2A0F868A08}"/>
              </c:ext>
            </c:extLst>
          </c:dPt>
          <c:dPt>
            <c:idx val="103"/>
            <c:bubble3D val="0"/>
            <c:extLst>
              <c:ext xmlns:c16="http://schemas.microsoft.com/office/drawing/2014/chart" uri="{C3380CC4-5D6E-409C-BE32-E72D297353CC}">
                <c16:uniqueId val="{000000CF-2A5C-4877-833F-BC2A0F868A08}"/>
              </c:ext>
            </c:extLst>
          </c:dPt>
          <c:dPt>
            <c:idx val="104"/>
            <c:bubble3D val="0"/>
            <c:extLst>
              <c:ext xmlns:c16="http://schemas.microsoft.com/office/drawing/2014/chart" uri="{C3380CC4-5D6E-409C-BE32-E72D297353CC}">
                <c16:uniqueId val="{000000D1-2A5C-4877-833F-BC2A0F868A08}"/>
              </c:ext>
            </c:extLst>
          </c:dPt>
          <c:dPt>
            <c:idx val="105"/>
            <c:bubble3D val="0"/>
            <c:extLst>
              <c:ext xmlns:c16="http://schemas.microsoft.com/office/drawing/2014/chart" uri="{C3380CC4-5D6E-409C-BE32-E72D297353CC}">
                <c16:uniqueId val="{000000D3-2A5C-4877-833F-BC2A0F868A08}"/>
              </c:ext>
            </c:extLst>
          </c:dPt>
          <c:dPt>
            <c:idx val="106"/>
            <c:bubble3D val="0"/>
            <c:extLst>
              <c:ext xmlns:c16="http://schemas.microsoft.com/office/drawing/2014/chart" uri="{C3380CC4-5D6E-409C-BE32-E72D297353CC}">
                <c16:uniqueId val="{000000D5-2A5C-4877-833F-BC2A0F868A08}"/>
              </c:ext>
            </c:extLst>
          </c:dPt>
          <c:dPt>
            <c:idx val="107"/>
            <c:bubble3D val="0"/>
            <c:extLst>
              <c:ext xmlns:c16="http://schemas.microsoft.com/office/drawing/2014/chart" uri="{C3380CC4-5D6E-409C-BE32-E72D297353CC}">
                <c16:uniqueId val="{000000D7-2A5C-4877-833F-BC2A0F868A08}"/>
              </c:ext>
            </c:extLst>
          </c:dPt>
          <c:dPt>
            <c:idx val="108"/>
            <c:bubble3D val="0"/>
            <c:extLst>
              <c:ext xmlns:c16="http://schemas.microsoft.com/office/drawing/2014/chart" uri="{C3380CC4-5D6E-409C-BE32-E72D297353CC}">
                <c16:uniqueId val="{000000D9-2A5C-4877-833F-BC2A0F868A08}"/>
              </c:ext>
            </c:extLst>
          </c:dPt>
          <c:dPt>
            <c:idx val="109"/>
            <c:bubble3D val="0"/>
            <c:extLst>
              <c:ext xmlns:c16="http://schemas.microsoft.com/office/drawing/2014/chart" uri="{C3380CC4-5D6E-409C-BE32-E72D297353CC}">
                <c16:uniqueId val="{000000DB-2A5C-4877-833F-BC2A0F868A08}"/>
              </c:ext>
            </c:extLst>
          </c:dPt>
          <c:dPt>
            <c:idx val="110"/>
            <c:bubble3D val="0"/>
            <c:extLst>
              <c:ext xmlns:c16="http://schemas.microsoft.com/office/drawing/2014/chart" uri="{C3380CC4-5D6E-409C-BE32-E72D297353CC}">
                <c16:uniqueId val="{000000DD-2A5C-4877-833F-BC2A0F868A08}"/>
              </c:ext>
            </c:extLst>
          </c:dPt>
          <c:dPt>
            <c:idx val="111"/>
            <c:bubble3D val="0"/>
            <c:extLst>
              <c:ext xmlns:c16="http://schemas.microsoft.com/office/drawing/2014/chart" uri="{C3380CC4-5D6E-409C-BE32-E72D297353CC}">
                <c16:uniqueId val="{000000DF-2A5C-4877-833F-BC2A0F868A08}"/>
              </c:ext>
            </c:extLst>
          </c:dPt>
          <c:dPt>
            <c:idx val="112"/>
            <c:bubble3D val="0"/>
            <c:extLst>
              <c:ext xmlns:c16="http://schemas.microsoft.com/office/drawing/2014/chart" uri="{C3380CC4-5D6E-409C-BE32-E72D297353CC}">
                <c16:uniqueId val="{000000E1-2A5C-4877-833F-BC2A0F868A08}"/>
              </c:ext>
            </c:extLst>
          </c:dPt>
          <c:dPt>
            <c:idx val="113"/>
            <c:bubble3D val="0"/>
            <c:extLst>
              <c:ext xmlns:c16="http://schemas.microsoft.com/office/drawing/2014/chart" uri="{C3380CC4-5D6E-409C-BE32-E72D297353CC}">
                <c16:uniqueId val="{000000E3-2A5C-4877-833F-BC2A0F868A08}"/>
              </c:ext>
            </c:extLst>
          </c:dPt>
          <c:dPt>
            <c:idx val="114"/>
            <c:bubble3D val="0"/>
            <c:extLst>
              <c:ext xmlns:c16="http://schemas.microsoft.com/office/drawing/2014/chart" uri="{C3380CC4-5D6E-409C-BE32-E72D297353CC}">
                <c16:uniqueId val="{000000E5-2A5C-4877-833F-BC2A0F868A08}"/>
              </c:ext>
            </c:extLst>
          </c:dPt>
          <c:dPt>
            <c:idx val="115"/>
            <c:bubble3D val="0"/>
            <c:extLst>
              <c:ext xmlns:c16="http://schemas.microsoft.com/office/drawing/2014/chart" uri="{C3380CC4-5D6E-409C-BE32-E72D297353CC}">
                <c16:uniqueId val="{000000E7-2A5C-4877-833F-BC2A0F868A08}"/>
              </c:ext>
            </c:extLst>
          </c:dPt>
          <c:dPt>
            <c:idx val="116"/>
            <c:bubble3D val="0"/>
            <c:extLst>
              <c:ext xmlns:c16="http://schemas.microsoft.com/office/drawing/2014/chart" uri="{C3380CC4-5D6E-409C-BE32-E72D297353CC}">
                <c16:uniqueId val="{000000E9-2A5C-4877-833F-BC2A0F868A08}"/>
              </c:ext>
            </c:extLst>
          </c:dPt>
          <c:dPt>
            <c:idx val="117"/>
            <c:bubble3D val="0"/>
            <c:extLst>
              <c:ext xmlns:c16="http://schemas.microsoft.com/office/drawing/2014/chart" uri="{C3380CC4-5D6E-409C-BE32-E72D297353CC}">
                <c16:uniqueId val="{000000EB-2A5C-4877-833F-BC2A0F868A08}"/>
              </c:ext>
            </c:extLst>
          </c:dPt>
          <c:dPt>
            <c:idx val="118"/>
            <c:bubble3D val="0"/>
            <c:extLst>
              <c:ext xmlns:c16="http://schemas.microsoft.com/office/drawing/2014/chart" uri="{C3380CC4-5D6E-409C-BE32-E72D297353CC}">
                <c16:uniqueId val="{000000ED-2A5C-4877-833F-BC2A0F868A08}"/>
              </c:ext>
            </c:extLst>
          </c:dPt>
          <c:dPt>
            <c:idx val="119"/>
            <c:bubble3D val="0"/>
            <c:extLst>
              <c:ext xmlns:c16="http://schemas.microsoft.com/office/drawing/2014/chart" uri="{C3380CC4-5D6E-409C-BE32-E72D297353CC}">
                <c16:uniqueId val="{000000EF-2A5C-4877-833F-BC2A0F868A08}"/>
              </c:ext>
            </c:extLst>
          </c:dPt>
          <c:dPt>
            <c:idx val="120"/>
            <c:bubble3D val="0"/>
            <c:extLst>
              <c:ext xmlns:c16="http://schemas.microsoft.com/office/drawing/2014/chart" uri="{C3380CC4-5D6E-409C-BE32-E72D297353CC}">
                <c16:uniqueId val="{000000F1-2A5C-4877-833F-BC2A0F868A08}"/>
              </c:ext>
            </c:extLst>
          </c:dPt>
          <c:dPt>
            <c:idx val="121"/>
            <c:bubble3D val="0"/>
            <c:extLst>
              <c:ext xmlns:c16="http://schemas.microsoft.com/office/drawing/2014/chart" uri="{C3380CC4-5D6E-409C-BE32-E72D297353CC}">
                <c16:uniqueId val="{000000F3-2A5C-4877-833F-BC2A0F868A08}"/>
              </c:ext>
            </c:extLst>
          </c:dPt>
          <c:dPt>
            <c:idx val="122"/>
            <c:bubble3D val="0"/>
            <c:extLst>
              <c:ext xmlns:c16="http://schemas.microsoft.com/office/drawing/2014/chart" uri="{C3380CC4-5D6E-409C-BE32-E72D297353CC}">
                <c16:uniqueId val="{000000F5-2A5C-4877-833F-BC2A0F868A08}"/>
              </c:ext>
            </c:extLst>
          </c:dPt>
          <c:dPt>
            <c:idx val="123"/>
            <c:bubble3D val="0"/>
            <c:extLst>
              <c:ext xmlns:c16="http://schemas.microsoft.com/office/drawing/2014/chart" uri="{C3380CC4-5D6E-409C-BE32-E72D297353CC}">
                <c16:uniqueId val="{000000F7-2A5C-4877-833F-BC2A0F868A08}"/>
              </c:ext>
            </c:extLst>
          </c:dPt>
          <c:dPt>
            <c:idx val="124"/>
            <c:bubble3D val="0"/>
            <c:extLst>
              <c:ext xmlns:c16="http://schemas.microsoft.com/office/drawing/2014/chart" uri="{C3380CC4-5D6E-409C-BE32-E72D297353CC}">
                <c16:uniqueId val="{000000F9-2A5C-4877-833F-BC2A0F868A08}"/>
              </c:ext>
            </c:extLst>
          </c:dPt>
          <c:dPt>
            <c:idx val="125"/>
            <c:bubble3D val="0"/>
            <c:extLst>
              <c:ext xmlns:c16="http://schemas.microsoft.com/office/drawing/2014/chart" uri="{C3380CC4-5D6E-409C-BE32-E72D297353CC}">
                <c16:uniqueId val="{000000FB-2A5C-4877-833F-BC2A0F868A08}"/>
              </c:ext>
            </c:extLst>
          </c:dPt>
          <c:dPt>
            <c:idx val="126"/>
            <c:bubble3D val="0"/>
            <c:extLst>
              <c:ext xmlns:c16="http://schemas.microsoft.com/office/drawing/2014/chart" uri="{C3380CC4-5D6E-409C-BE32-E72D297353CC}">
                <c16:uniqueId val="{000000FD-2A5C-4877-833F-BC2A0F868A08}"/>
              </c:ext>
            </c:extLst>
          </c:dPt>
          <c:dPt>
            <c:idx val="127"/>
            <c:bubble3D val="0"/>
            <c:extLst>
              <c:ext xmlns:c16="http://schemas.microsoft.com/office/drawing/2014/chart" uri="{C3380CC4-5D6E-409C-BE32-E72D297353CC}">
                <c16:uniqueId val="{000000FF-2A5C-4877-833F-BC2A0F868A08}"/>
              </c:ext>
            </c:extLst>
          </c:dPt>
          <c:dPt>
            <c:idx val="128"/>
            <c:bubble3D val="0"/>
            <c:extLst>
              <c:ext xmlns:c16="http://schemas.microsoft.com/office/drawing/2014/chart" uri="{C3380CC4-5D6E-409C-BE32-E72D297353CC}">
                <c16:uniqueId val="{00000101-2A5C-4877-833F-BC2A0F868A08}"/>
              </c:ext>
            </c:extLst>
          </c:dPt>
          <c:dPt>
            <c:idx val="129"/>
            <c:bubble3D val="0"/>
            <c:extLst>
              <c:ext xmlns:c16="http://schemas.microsoft.com/office/drawing/2014/chart" uri="{C3380CC4-5D6E-409C-BE32-E72D297353CC}">
                <c16:uniqueId val="{00000103-2A5C-4877-833F-BC2A0F868A08}"/>
              </c:ext>
            </c:extLst>
          </c:dPt>
          <c:dPt>
            <c:idx val="130"/>
            <c:bubble3D val="0"/>
            <c:extLst>
              <c:ext xmlns:c16="http://schemas.microsoft.com/office/drawing/2014/chart" uri="{C3380CC4-5D6E-409C-BE32-E72D297353CC}">
                <c16:uniqueId val="{00000105-2A5C-4877-833F-BC2A0F868A08}"/>
              </c:ext>
            </c:extLst>
          </c:dPt>
          <c:dPt>
            <c:idx val="131"/>
            <c:bubble3D val="0"/>
            <c:extLst>
              <c:ext xmlns:c16="http://schemas.microsoft.com/office/drawing/2014/chart" uri="{C3380CC4-5D6E-409C-BE32-E72D297353CC}">
                <c16:uniqueId val="{00000107-2A5C-4877-833F-BC2A0F868A08}"/>
              </c:ext>
            </c:extLst>
          </c:dPt>
          <c:dPt>
            <c:idx val="132"/>
            <c:bubble3D val="0"/>
            <c:extLst>
              <c:ext xmlns:c16="http://schemas.microsoft.com/office/drawing/2014/chart" uri="{C3380CC4-5D6E-409C-BE32-E72D297353CC}">
                <c16:uniqueId val="{00000109-2A5C-4877-833F-BC2A0F868A08}"/>
              </c:ext>
            </c:extLst>
          </c:dPt>
          <c:dPt>
            <c:idx val="133"/>
            <c:bubble3D val="0"/>
            <c:extLst>
              <c:ext xmlns:c16="http://schemas.microsoft.com/office/drawing/2014/chart" uri="{C3380CC4-5D6E-409C-BE32-E72D297353CC}">
                <c16:uniqueId val="{0000010B-2A5C-4877-833F-BC2A0F868A08}"/>
              </c:ext>
            </c:extLst>
          </c:dPt>
          <c:dPt>
            <c:idx val="134"/>
            <c:bubble3D val="0"/>
            <c:extLst>
              <c:ext xmlns:c16="http://schemas.microsoft.com/office/drawing/2014/chart" uri="{C3380CC4-5D6E-409C-BE32-E72D297353CC}">
                <c16:uniqueId val="{0000010D-2A5C-4877-833F-BC2A0F868A08}"/>
              </c:ext>
            </c:extLst>
          </c:dPt>
          <c:dPt>
            <c:idx val="135"/>
            <c:bubble3D val="0"/>
            <c:extLst>
              <c:ext xmlns:c16="http://schemas.microsoft.com/office/drawing/2014/chart" uri="{C3380CC4-5D6E-409C-BE32-E72D297353CC}">
                <c16:uniqueId val="{0000010F-2A5C-4877-833F-BC2A0F868A08}"/>
              </c:ext>
            </c:extLst>
          </c:dPt>
          <c:dPt>
            <c:idx val="136"/>
            <c:bubble3D val="0"/>
            <c:extLst>
              <c:ext xmlns:c16="http://schemas.microsoft.com/office/drawing/2014/chart" uri="{C3380CC4-5D6E-409C-BE32-E72D297353CC}">
                <c16:uniqueId val="{00000111-2A5C-4877-833F-BC2A0F868A08}"/>
              </c:ext>
            </c:extLst>
          </c:dPt>
          <c:dPt>
            <c:idx val="137"/>
            <c:bubble3D val="0"/>
            <c:extLst>
              <c:ext xmlns:c16="http://schemas.microsoft.com/office/drawing/2014/chart" uri="{C3380CC4-5D6E-409C-BE32-E72D297353CC}">
                <c16:uniqueId val="{00000113-2A5C-4877-833F-BC2A0F868A08}"/>
              </c:ext>
            </c:extLst>
          </c:dPt>
          <c:dPt>
            <c:idx val="138"/>
            <c:bubble3D val="0"/>
            <c:extLst>
              <c:ext xmlns:c16="http://schemas.microsoft.com/office/drawing/2014/chart" uri="{C3380CC4-5D6E-409C-BE32-E72D297353CC}">
                <c16:uniqueId val="{00000115-2A5C-4877-833F-BC2A0F868A08}"/>
              </c:ext>
            </c:extLst>
          </c:dPt>
          <c:dPt>
            <c:idx val="139"/>
            <c:bubble3D val="0"/>
            <c:extLst>
              <c:ext xmlns:c16="http://schemas.microsoft.com/office/drawing/2014/chart" uri="{C3380CC4-5D6E-409C-BE32-E72D297353CC}">
                <c16:uniqueId val="{00000117-2A5C-4877-833F-BC2A0F868A08}"/>
              </c:ext>
            </c:extLst>
          </c:dPt>
          <c:dPt>
            <c:idx val="140"/>
            <c:bubble3D val="0"/>
            <c:extLst>
              <c:ext xmlns:c16="http://schemas.microsoft.com/office/drawing/2014/chart" uri="{C3380CC4-5D6E-409C-BE32-E72D297353CC}">
                <c16:uniqueId val="{00000119-2A5C-4877-833F-BC2A0F868A08}"/>
              </c:ext>
            </c:extLst>
          </c:dPt>
          <c:dPt>
            <c:idx val="141"/>
            <c:bubble3D val="0"/>
            <c:extLst>
              <c:ext xmlns:c16="http://schemas.microsoft.com/office/drawing/2014/chart" uri="{C3380CC4-5D6E-409C-BE32-E72D297353CC}">
                <c16:uniqueId val="{0000011B-2A5C-4877-833F-BC2A0F868A08}"/>
              </c:ext>
            </c:extLst>
          </c:dPt>
          <c:dPt>
            <c:idx val="142"/>
            <c:bubble3D val="0"/>
            <c:extLst>
              <c:ext xmlns:c16="http://schemas.microsoft.com/office/drawing/2014/chart" uri="{C3380CC4-5D6E-409C-BE32-E72D297353CC}">
                <c16:uniqueId val="{0000011D-2A5C-4877-833F-BC2A0F868A08}"/>
              </c:ext>
            </c:extLst>
          </c:dPt>
          <c:dPt>
            <c:idx val="143"/>
            <c:bubble3D val="0"/>
            <c:extLst>
              <c:ext xmlns:c16="http://schemas.microsoft.com/office/drawing/2014/chart" uri="{C3380CC4-5D6E-409C-BE32-E72D297353CC}">
                <c16:uniqueId val="{0000011F-2A5C-4877-833F-BC2A0F868A08}"/>
              </c:ext>
            </c:extLst>
          </c:dPt>
          <c:dPt>
            <c:idx val="144"/>
            <c:bubble3D val="0"/>
            <c:extLst>
              <c:ext xmlns:c16="http://schemas.microsoft.com/office/drawing/2014/chart" uri="{C3380CC4-5D6E-409C-BE32-E72D297353CC}">
                <c16:uniqueId val="{00000121-2A5C-4877-833F-BC2A0F868A08}"/>
              </c:ext>
            </c:extLst>
          </c:dPt>
          <c:dPt>
            <c:idx val="145"/>
            <c:bubble3D val="0"/>
            <c:extLst>
              <c:ext xmlns:c16="http://schemas.microsoft.com/office/drawing/2014/chart" uri="{C3380CC4-5D6E-409C-BE32-E72D297353CC}">
                <c16:uniqueId val="{00000123-2A5C-4877-833F-BC2A0F868A08}"/>
              </c:ext>
            </c:extLst>
          </c:dPt>
          <c:dPt>
            <c:idx val="146"/>
            <c:bubble3D val="0"/>
            <c:extLst>
              <c:ext xmlns:c16="http://schemas.microsoft.com/office/drawing/2014/chart" uri="{C3380CC4-5D6E-409C-BE32-E72D297353CC}">
                <c16:uniqueId val="{00000125-2A5C-4877-833F-BC2A0F868A08}"/>
              </c:ext>
            </c:extLst>
          </c:dPt>
          <c:dPt>
            <c:idx val="147"/>
            <c:bubble3D val="0"/>
            <c:extLst>
              <c:ext xmlns:c16="http://schemas.microsoft.com/office/drawing/2014/chart" uri="{C3380CC4-5D6E-409C-BE32-E72D297353CC}">
                <c16:uniqueId val="{00000127-2A5C-4877-833F-BC2A0F868A08}"/>
              </c:ext>
            </c:extLst>
          </c:dPt>
          <c:dPt>
            <c:idx val="148"/>
            <c:bubble3D val="0"/>
            <c:extLst>
              <c:ext xmlns:c16="http://schemas.microsoft.com/office/drawing/2014/chart" uri="{C3380CC4-5D6E-409C-BE32-E72D297353CC}">
                <c16:uniqueId val="{00000129-2A5C-4877-833F-BC2A0F868A08}"/>
              </c:ext>
            </c:extLst>
          </c:dPt>
          <c:dPt>
            <c:idx val="149"/>
            <c:bubble3D val="0"/>
            <c:extLst>
              <c:ext xmlns:c16="http://schemas.microsoft.com/office/drawing/2014/chart" uri="{C3380CC4-5D6E-409C-BE32-E72D297353CC}">
                <c16:uniqueId val="{0000012B-2A5C-4877-833F-BC2A0F868A08}"/>
              </c:ext>
            </c:extLst>
          </c:dPt>
          <c:dPt>
            <c:idx val="150"/>
            <c:bubble3D val="0"/>
            <c:extLst>
              <c:ext xmlns:c16="http://schemas.microsoft.com/office/drawing/2014/chart" uri="{C3380CC4-5D6E-409C-BE32-E72D297353CC}">
                <c16:uniqueId val="{0000012D-2A5C-4877-833F-BC2A0F868A08}"/>
              </c:ext>
            </c:extLst>
          </c:dPt>
          <c:dPt>
            <c:idx val="151"/>
            <c:bubble3D val="0"/>
            <c:extLst>
              <c:ext xmlns:c16="http://schemas.microsoft.com/office/drawing/2014/chart" uri="{C3380CC4-5D6E-409C-BE32-E72D297353CC}">
                <c16:uniqueId val="{0000012F-2A5C-4877-833F-BC2A0F868A08}"/>
              </c:ext>
            </c:extLst>
          </c:dPt>
          <c:dPt>
            <c:idx val="152"/>
            <c:bubble3D val="0"/>
            <c:extLst>
              <c:ext xmlns:c16="http://schemas.microsoft.com/office/drawing/2014/chart" uri="{C3380CC4-5D6E-409C-BE32-E72D297353CC}">
                <c16:uniqueId val="{00000131-2A5C-4877-833F-BC2A0F868A08}"/>
              </c:ext>
            </c:extLst>
          </c:dPt>
          <c:dPt>
            <c:idx val="153"/>
            <c:bubble3D val="0"/>
            <c:extLst>
              <c:ext xmlns:c16="http://schemas.microsoft.com/office/drawing/2014/chart" uri="{C3380CC4-5D6E-409C-BE32-E72D297353CC}">
                <c16:uniqueId val="{00000133-2A5C-4877-833F-BC2A0F868A08}"/>
              </c:ext>
            </c:extLst>
          </c:dPt>
          <c:dPt>
            <c:idx val="154"/>
            <c:bubble3D val="0"/>
            <c:extLst>
              <c:ext xmlns:c16="http://schemas.microsoft.com/office/drawing/2014/chart" uri="{C3380CC4-5D6E-409C-BE32-E72D297353CC}">
                <c16:uniqueId val="{00000135-2A5C-4877-833F-BC2A0F868A08}"/>
              </c:ext>
            </c:extLst>
          </c:dPt>
          <c:dPt>
            <c:idx val="155"/>
            <c:bubble3D val="0"/>
            <c:extLst>
              <c:ext xmlns:c16="http://schemas.microsoft.com/office/drawing/2014/chart" uri="{C3380CC4-5D6E-409C-BE32-E72D297353CC}">
                <c16:uniqueId val="{00000137-2A5C-4877-833F-BC2A0F868A08}"/>
              </c:ext>
            </c:extLst>
          </c:dPt>
          <c:dPt>
            <c:idx val="156"/>
            <c:bubble3D val="0"/>
            <c:extLst>
              <c:ext xmlns:c16="http://schemas.microsoft.com/office/drawing/2014/chart" uri="{C3380CC4-5D6E-409C-BE32-E72D297353CC}">
                <c16:uniqueId val="{00000139-2A5C-4877-833F-BC2A0F868A08}"/>
              </c:ext>
            </c:extLst>
          </c:dPt>
          <c:dPt>
            <c:idx val="157"/>
            <c:bubble3D val="0"/>
            <c:extLst>
              <c:ext xmlns:c16="http://schemas.microsoft.com/office/drawing/2014/chart" uri="{C3380CC4-5D6E-409C-BE32-E72D297353CC}">
                <c16:uniqueId val="{0000013B-2A5C-4877-833F-BC2A0F868A08}"/>
              </c:ext>
            </c:extLst>
          </c:dPt>
          <c:dPt>
            <c:idx val="158"/>
            <c:bubble3D val="0"/>
            <c:extLst>
              <c:ext xmlns:c16="http://schemas.microsoft.com/office/drawing/2014/chart" uri="{C3380CC4-5D6E-409C-BE32-E72D297353CC}">
                <c16:uniqueId val="{0000013D-2A5C-4877-833F-BC2A0F868A08}"/>
              </c:ext>
            </c:extLst>
          </c:dPt>
          <c:dPt>
            <c:idx val="159"/>
            <c:bubble3D val="0"/>
            <c:extLst>
              <c:ext xmlns:c16="http://schemas.microsoft.com/office/drawing/2014/chart" uri="{C3380CC4-5D6E-409C-BE32-E72D297353CC}">
                <c16:uniqueId val="{0000013F-2A5C-4877-833F-BC2A0F868A08}"/>
              </c:ext>
            </c:extLst>
          </c:dPt>
          <c:dPt>
            <c:idx val="160"/>
            <c:bubble3D val="0"/>
            <c:extLst>
              <c:ext xmlns:c16="http://schemas.microsoft.com/office/drawing/2014/chart" uri="{C3380CC4-5D6E-409C-BE32-E72D297353CC}">
                <c16:uniqueId val="{00000141-2A5C-4877-833F-BC2A0F868A08}"/>
              </c:ext>
            </c:extLst>
          </c:dPt>
          <c:dPt>
            <c:idx val="161"/>
            <c:bubble3D val="0"/>
            <c:extLst>
              <c:ext xmlns:c16="http://schemas.microsoft.com/office/drawing/2014/chart" uri="{C3380CC4-5D6E-409C-BE32-E72D297353CC}">
                <c16:uniqueId val="{00000143-2A5C-4877-833F-BC2A0F868A08}"/>
              </c:ext>
            </c:extLst>
          </c:dPt>
          <c:dPt>
            <c:idx val="162"/>
            <c:bubble3D val="0"/>
            <c:extLst>
              <c:ext xmlns:c16="http://schemas.microsoft.com/office/drawing/2014/chart" uri="{C3380CC4-5D6E-409C-BE32-E72D297353CC}">
                <c16:uniqueId val="{00000145-2A5C-4877-833F-BC2A0F868A08}"/>
              </c:ext>
            </c:extLst>
          </c:dPt>
          <c:dPt>
            <c:idx val="163"/>
            <c:bubble3D val="0"/>
            <c:extLst>
              <c:ext xmlns:c16="http://schemas.microsoft.com/office/drawing/2014/chart" uri="{C3380CC4-5D6E-409C-BE32-E72D297353CC}">
                <c16:uniqueId val="{00000147-2A5C-4877-833F-BC2A0F868A08}"/>
              </c:ext>
            </c:extLst>
          </c:dPt>
          <c:dPt>
            <c:idx val="164"/>
            <c:bubble3D val="0"/>
            <c:extLst>
              <c:ext xmlns:c16="http://schemas.microsoft.com/office/drawing/2014/chart" uri="{C3380CC4-5D6E-409C-BE32-E72D297353CC}">
                <c16:uniqueId val="{00000149-2A5C-4877-833F-BC2A0F868A08}"/>
              </c:ext>
            </c:extLst>
          </c:dPt>
          <c:dPt>
            <c:idx val="165"/>
            <c:bubble3D val="0"/>
            <c:extLst>
              <c:ext xmlns:c16="http://schemas.microsoft.com/office/drawing/2014/chart" uri="{C3380CC4-5D6E-409C-BE32-E72D297353CC}">
                <c16:uniqueId val="{0000014B-2A5C-4877-833F-BC2A0F868A08}"/>
              </c:ext>
            </c:extLst>
          </c:dPt>
          <c:dPt>
            <c:idx val="166"/>
            <c:bubble3D val="0"/>
            <c:extLst>
              <c:ext xmlns:c16="http://schemas.microsoft.com/office/drawing/2014/chart" uri="{C3380CC4-5D6E-409C-BE32-E72D297353CC}">
                <c16:uniqueId val="{0000014D-2A5C-4877-833F-BC2A0F868A08}"/>
              </c:ext>
            </c:extLst>
          </c:dPt>
          <c:dPt>
            <c:idx val="167"/>
            <c:bubble3D val="0"/>
            <c:extLst>
              <c:ext xmlns:c16="http://schemas.microsoft.com/office/drawing/2014/chart" uri="{C3380CC4-5D6E-409C-BE32-E72D297353CC}">
                <c16:uniqueId val="{0000014F-2A5C-4877-833F-BC2A0F868A08}"/>
              </c:ext>
            </c:extLst>
          </c:dPt>
          <c:dPt>
            <c:idx val="168"/>
            <c:bubble3D val="0"/>
            <c:extLst>
              <c:ext xmlns:c16="http://schemas.microsoft.com/office/drawing/2014/chart" uri="{C3380CC4-5D6E-409C-BE32-E72D297353CC}">
                <c16:uniqueId val="{00000151-2A5C-4877-833F-BC2A0F868A08}"/>
              </c:ext>
            </c:extLst>
          </c:dPt>
          <c:dPt>
            <c:idx val="169"/>
            <c:bubble3D val="0"/>
            <c:extLst>
              <c:ext xmlns:c16="http://schemas.microsoft.com/office/drawing/2014/chart" uri="{C3380CC4-5D6E-409C-BE32-E72D297353CC}">
                <c16:uniqueId val="{00000153-2A5C-4877-833F-BC2A0F868A08}"/>
              </c:ext>
            </c:extLst>
          </c:dPt>
          <c:dPt>
            <c:idx val="170"/>
            <c:bubble3D val="0"/>
            <c:extLst>
              <c:ext xmlns:c16="http://schemas.microsoft.com/office/drawing/2014/chart" uri="{C3380CC4-5D6E-409C-BE32-E72D297353CC}">
                <c16:uniqueId val="{00000155-2A5C-4877-833F-BC2A0F868A08}"/>
              </c:ext>
            </c:extLst>
          </c:dPt>
          <c:dPt>
            <c:idx val="171"/>
            <c:bubble3D val="0"/>
            <c:extLst>
              <c:ext xmlns:c16="http://schemas.microsoft.com/office/drawing/2014/chart" uri="{C3380CC4-5D6E-409C-BE32-E72D297353CC}">
                <c16:uniqueId val="{00000157-2A5C-4877-833F-BC2A0F868A08}"/>
              </c:ext>
            </c:extLst>
          </c:dPt>
          <c:dPt>
            <c:idx val="172"/>
            <c:bubble3D val="0"/>
            <c:extLst>
              <c:ext xmlns:c16="http://schemas.microsoft.com/office/drawing/2014/chart" uri="{C3380CC4-5D6E-409C-BE32-E72D297353CC}">
                <c16:uniqueId val="{00000159-2A5C-4877-833F-BC2A0F868A08}"/>
              </c:ext>
            </c:extLst>
          </c:dPt>
          <c:dPt>
            <c:idx val="173"/>
            <c:bubble3D val="0"/>
            <c:extLst>
              <c:ext xmlns:c16="http://schemas.microsoft.com/office/drawing/2014/chart" uri="{C3380CC4-5D6E-409C-BE32-E72D297353CC}">
                <c16:uniqueId val="{0000015B-2A5C-4877-833F-BC2A0F868A08}"/>
              </c:ext>
            </c:extLst>
          </c:dPt>
          <c:dPt>
            <c:idx val="174"/>
            <c:bubble3D val="0"/>
            <c:extLst>
              <c:ext xmlns:c16="http://schemas.microsoft.com/office/drawing/2014/chart" uri="{C3380CC4-5D6E-409C-BE32-E72D297353CC}">
                <c16:uniqueId val="{0000015D-2A5C-4877-833F-BC2A0F868A08}"/>
              </c:ext>
            </c:extLst>
          </c:dPt>
          <c:dPt>
            <c:idx val="175"/>
            <c:bubble3D val="0"/>
            <c:extLst>
              <c:ext xmlns:c16="http://schemas.microsoft.com/office/drawing/2014/chart" uri="{C3380CC4-5D6E-409C-BE32-E72D297353CC}">
                <c16:uniqueId val="{0000015F-2A5C-4877-833F-BC2A0F868A08}"/>
              </c:ext>
            </c:extLst>
          </c:dPt>
          <c:dPt>
            <c:idx val="176"/>
            <c:bubble3D val="0"/>
            <c:extLst>
              <c:ext xmlns:c16="http://schemas.microsoft.com/office/drawing/2014/chart" uri="{C3380CC4-5D6E-409C-BE32-E72D297353CC}">
                <c16:uniqueId val="{00000161-2A5C-4877-833F-BC2A0F868A08}"/>
              </c:ext>
            </c:extLst>
          </c:dPt>
          <c:dPt>
            <c:idx val="177"/>
            <c:bubble3D val="0"/>
            <c:extLst>
              <c:ext xmlns:c16="http://schemas.microsoft.com/office/drawing/2014/chart" uri="{C3380CC4-5D6E-409C-BE32-E72D297353CC}">
                <c16:uniqueId val="{00000163-2A5C-4877-833F-BC2A0F868A08}"/>
              </c:ext>
            </c:extLst>
          </c:dPt>
          <c:dPt>
            <c:idx val="178"/>
            <c:bubble3D val="0"/>
            <c:extLst>
              <c:ext xmlns:c16="http://schemas.microsoft.com/office/drawing/2014/chart" uri="{C3380CC4-5D6E-409C-BE32-E72D297353CC}">
                <c16:uniqueId val="{00000165-2A5C-4877-833F-BC2A0F868A08}"/>
              </c:ext>
            </c:extLst>
          </c:dPt>
          <c:dPt>
            <c:idx val="179"/>
            <c:bubble3D val="0"/>
            <c:extLst>
              <c:ext xmlns:c16="http://schemas.microsoft.com/office/drawing/2014/chart" uri="{C3380CC4-5D6E-409C-BE32-E72D297353CC}">
                <c16:uniqueId val="{00000167-2A5C-4877-833F-BC2A0F868A08}"/>
              </c:ext>
            </c:extLst>
          </c:dPt>
          <c:dPt>
            <c:idx val="180"/>
            <c:bubble3D val="0"/>
            <c:extLst>
              <c:ext xmlns:c16="http://schemas.microsoft.com/office/drawing/2014/chart" uri="{C3380CC4-5D6E-409C-BE32-E72D297353CC}">
                <c16:uniqueId val="{00000169-2A5C-4877-833F-BC2A0F868A08}"/>
              </c:ext>
            </c:extLst>
          </c:dPt>
          <c:dPt>
            <c:idx val="181"/>
            <c:bubble3D val="0"/>
            <c:extLst>
              <c:ext xmlns:c16="http://schemas.microsoft.com/office/drawing/2014/chart" uri="{C3380CC4-5D6E-409C-BE32-E72D297353CC}">
                <c16:uniqueId val="{0000016B-2A5C-4877-833F-BC2A0F868A08}"/>
              </c:ext>
            </c:extLst>
          </c:dPt>
          <c:dPt>
            <c:idx val="182"/>
            <c:bubble3D val="0"/>
            <c:extLst>
              <c:ext xmlns:c16="http://schemas.microsoft.com/office/drawing/2014/chart" uri="{C3380CC4-5D6E-409C-BE32-E72D297353CC}">
                <c16:uniqueId val="{0000016D-2A5C-4877-833F-BC2A0F868A08}"/>
              </c:ext>
            </c:extLst>
          </c:dPt>
          <c:dPt>
            <c:idx val="183"/>
            <c:bubble3D val="0"/>
            <c:extLst>
              <c:ext xmlns:c16="http://schemas.microsoft.com/office/drawing/2014/chart" uri="{C3380CC4-5D6E-409C-BE32-E72D297353CC}">
                <c16:uniqueId val="{0000016F-2A5C-4877-833F-BC2A0F868A08}"/>
              </c:ext>
            </c:extLst>
          </c:dPt>
          <c:dPt>
            <c:idx val="184"/>
            <c:bubble3D val="0"/>
            <c:extLst>
              <c:ext xmlns:c16="http://schemas.microsoft.com/office/drawing/2014/chart" uri="{C3380CC4-5D6E-409C-BE32-E72D297353CC}">
                <c16:uniqueId val="{00000171-2A5C-4877-833F-BC2A0F868A08}"/>
              </c:ext>
            </c:extLst>
          </c:dPt>
          <c:dPt>
            <c:idx val="185"/>
            <c:bubble3D val="0"/>
            <c:extLst>
              <c:ext xmlns:c16="http://schemas.microsoft.com/office/drawing/2014/chart" uri="{C3380CC4-5D6E-409C-BE32-E72D297353CC}">
                <c16:uniqueId val="{00000173-2A5C-4877-833F-BC2A0F868A08}"/>
              </c:ext>
            </c:extLst>
          </c:dPt>
          <c:dPt>
            <c:idx val="186"/>
            <c:bubble3D val="0"/>
            <c:extLst>
              <c:ext xmlns:c16="http://schemas.microsoft.com/office/drawing/2014/chart" uri="{C3380CC4-5D6E-409C-BE32-E72D297353CC}">
                <c16:uniqueId val="{00000175-2A5C-4877-833F-BC2A0F868A08}"/>
              </c:ext>
            </c:extLst>
          </c:dPt>
          <c:dPt>
            <c:idx val="187"/>
            <c:bubble3D val="0"/>
            <c:extLst>
              <c:ext xmlns:c16="http://schemas.microsoft.com/office/drawing/2014/chart" uri="{C3380CC4-5D6E-409C-BE32-E72D297353CC}">
                <c16:uniqueId val="{00000177-2A5C-4877-833F-BC2A0F868A08}"/>
              </c:ext>
            </c:extLst>
          </c:dPt>
          <c:dPt>
            <c:idx val="188"/>
            <c:bubble3D val="0"/>
            <c:extLst>
              <c:ext xmlns:c16="http://schemas.microsoft.com/office/drawing/2014/chart" uri="{C3380CC4-5D6E-409C-BE32-E72D297353CC}">
                <c16:uniqueId val="{00000179-2A5C-4877-833F-BC2A0F868A08}"/>
              </c:ext>
            </c:extLst>
          </c:dPt>
          <c:dPt>
            <c:idx val="189"/>
            <c:bubble3D val="0"/>
            <c:extLst>
              <c:ext xmlns:c16="http://schemas.microsoft.com/office/drawing/2014/chart" uri="{C3380CC4-5D6E-409C-BE32-E72D297353CC}">
                <c16:uniqueId val="{0000017B-2A5C-4877-833F-BC2A0F868A08}"/>
              </c:ext>
            </c:extLst>
          </c:dPt>
          <c:dPt>
            <c:idx val="190"/>
            <c:bubble3D val="0"/>
            <c:extLst>
              <c:ext xmlns:c16="http://schemas.microsoft.com/office/drawing/2014/chart" uri="{C3380CC4-5D6E-409C-BE32-E72D297353CC}">
                <c16:uniqueId val="{0000017D-2A5C-4877-833F-BC2A0F868A08}"/>
              </c:ext>
            </c:extLst>
          </c:dPt>
          <c:dPt>
            <c:idx val="191"/>
            <c:bubble3D val="0"/>
            <c:extLst>
              <c:ext xmlns:c16="http://schemas.microsoft.com/office/drawing/2014/chart" uri="{C3380CC4-5D6E-409C-BE32-E72D297353CC}">
                <c16:uniqueId val="{0000017F-2A5C-4877-833F-BC2A0F868A08}"/>
              </c:ext>
            </c:extLst>
          </c:dPt>
          <c:dPt>
            <c:idx val="192"/>
            <c:bubble3D val="0"/>
            <c:extLst>
              <c:ext xmlns:c16="http://schemas.microsoft.com/office/drawing/2014/chart" uri="{C3380CC4-5D6E-409C-BE32-E72D297353CC}">
                <c16:uniqueId val="{00000181-2A5C-4877-833F-BC2A0F868A08}"/>
              </c:ext>
            </c:extLst>
          </c:dPt>
          <c:dPt>
            <c:idx val="193"/>
            <c:bubble3D val="0"/>
            <c:extLst>
              <c:ext xmlns:c16="http://schemas.microsoft.com/office/drawing/2014/chart" uri="{C3380CC4-5D6E-409C-BE32-E72D297353CC}">
                <c16:uniqueId val="{00000183-2A5C-4877-833F-BC2A0F868A08}"/>
              </c:ext>
            </c:extLst>
          </c:dPt>
          <c:dPt>
            <c:idx val="194"/>
            <c:bubble3D val="0"/>
            <c:extLst>
              <c:ext xmlns:c16="http://schemas.microsoft.com/office/drawing/2014/chart" uri="{C3380CC4-5D6E-409C-BE32-E72D297353CC}">
                <c16:uniqueId val="{00000185-2A5C-4877-833F-BC2A0F868A08}"/>
              </c:ext>
            </c:extLst>
          </c:dPt>
          <c:dPt>
            <c:idx val="195"/>
            <c:bubble3D val="0"/>
            <c:extLst>
              <c:ext xmlns:c16="http://schemas.microsoft.com/office/drawing/2014/chart" uri="{C3380CC4-5D6E-409C-BE32-E72D297353CC}">
                <c16:uniqueId val="{00000187-2A5C-4877-833F-BC2A0F868A08}"/>
              </c:ext>
            </c:extLst>
          </c:dPt>
          <c:dPt>
            <c:idx val="196"/>
            <c:bubble3D val="0"/>
            <c:extLst>
              <c:ext xmlns:c16="http://schemas.microsoft.com/office/drawing/2014/chart" uri="{C3380CC4-5D6E-409C-BE32-E72D297353CC}">
                <c16:uniqueId val="{00000189-2A5C-4877-833F-BC2A0F868A08}"/>
              </c:ext>
            </c:extLst>
          </c:dPt>
          <c:dPt>
            <c:idx val="197"/>
            <c:bubble3D val="0"/>
            <c:extLst>
              <c:ext xmlns:c16="http://schemas.microsoft.com/office/drawing/2014/chart" uri="{C3380CC4-5D6E-409C-BE32-E72D297353CC}">
                <c16:uniqueId val="{0000018B-2A5C-4877-833F-BC2A0F868A08}"/>
              </c:ext>
            </c:extLst>
          </c:dPt>
          <c:dPt>
            <c:idx val="198"/>
            <c:bubble3D val="0"/>
            <c:extLst>
              <c:ext xmlns:c16="http://schemas.microsoft.com/office/drawing/2014/chart" uri="{C3380CC4-5D6E-409C-BE32-E72D297353CC}">
                <c16:uniqueId val="{0000018D-2A5C-4877-833F-BC2A0F868A08}"/>
              </c:ext>
            </c:extLst>
          </c:dPt>
          <c:dPt>
            <c:idx val="199"/>
            <c:bubble3D val="0"/>
            <c:extLst>
              <c:ext xmlns:c16="http://schemas.microsoft.com/office/drawing/2014/chart" uri="{C3380CC4-5D6E-409C-BE32-E72D297353CC}">
                <c16:uniqueId val="{0000018F-2A5C-4877-833F-BC2A0F868A08}"/>
              </c:ext>
            </c:extLst>
          </c:dPt>
          <c:dPt>
            <c:idx val="200"/>
            <c:bubble3D val="0"/>
            <c:extLst>
              <c:ext xmlns:c16="http://schemas.microsoft.com/office/drawing/2014/chart" uri="{C3380CC4-5D6E-409C-BE32-E72D297353CC}">
                <c16:uniqueId val="{00000191-2A5C-4877-833F-BC2A0F868A08}"/>
              </c:ext>
            </c:extLst>
          </c:dPt>
          <c:dPt>
            <c:idx val="201"/>
            <c:bubble3D val="0"/>
            <c:extLst>
              <c:ext xmlns:c16="http://schemas.microsoft.com/office/drawing/2014/chart" uri="{C3380CC4-5D6E-409C-BE32-E72D297353CC}">
                <c16:uniqueId val="{00000193-2A5C-4877-833F-BC2A0F868A08}"/>
              </c:ext>
            </c:extLst>
          </c:dPt>
          <c:dPt>
            <c:idx val="202"/>
            <c:bubble3D val="0"/>
            <c:extLst>
              <c:ext xmlns:c16="http://schemas.microsoft.com/office/drawing/2014/chart" uri="{C3380CC4-5D6E-409C-BE32-E72D297353CC}">
                <c16:uniqueId val="{00000195-2A5C-4877-833F-BC2A0F868A08}"/>
              </c:ext>
            </c:extLst>
          </c:dPt>
          <c:dPt>
            <c:idx val="203"/>
            <c:bubble3D val="0"/>
            <c:extLst>
              <c:ext xmlns:c16="http://schemas.microsoft.com/office/drawing/2014/chart" uri="{C3380CC4-5D6E-409C-BE32-E72D297353CC}">
                <c16:uniqueId val="{00000197-2A5C-4877-833F-BC2A0F868A08}"/>
              </c:ext>
            </c:extLst>
          </c:dPt>
          <c:dPt>
            <c:idx val="204"/>
            <c:bubble3D val="0"/>
            <c:extLst>
              <c:ext xmlns:c16="http://schemas.microsoft.com/office/drawing/2014/chart" uri="{C3380CC4-5D6E-409C-BE32-E72D297353CC}">
                <c16:uniqueId val="{00000199-2A5C-4877-833F-BC2A0F868A08}"/>
              </c:ext>
            </c:extLst>
          </c:dPt>
          <c:dPt>
            <c:idx val="205"/>
            <c:bubble3D val="0"/>
            <c:extLst>
              <c:ext xmlns:c16="http://schemas.microsoft.com/office/drawing/2014/chart" uri="{C3380CC4-5D6E-409C-BE32-E72D297353CC}">
                <c16:uniqueId val="{0000019B-2A5C-4877-833F-BC2A0F868A08}"/>
              </c:ext>
            </c:extLst>
          </c:dPt>
          <c:dPt>
            <c:idx val="206"/>
            <c:bubble3D val="0"/>
            <c:extLst>
              <c:ext xmlns:c16="http://schemas.microsoft.com/office/drawing/2014/chart" uri="{C3380CC4-5D6E-409C-BE32-E72D297353CC}">
                <c16:uniqueId val="{0000019D-2A5C-4877-833F-BC2A0F868A08}"/>
              </c:ext>
            </c:extLst>
          </c:dPt>
          <c:dPt>
            <c:idx val="207"/>
            <c:bubble3D val="0"/>
            <c:extLst>
              <c:ext xmlns:c16="http://schemas.microsoft.com/office/drawing/2014/chart" uri="{C3380CC4-5D6E-409C-BE32-E72D297353CC}">
                <c16:uniqueId val="{0000019F-2A5C-4877-833F-BC2A0F868A08}"/>
              </c:ext>
            </c:extLst>
          </c:dPt>
          <c:dPt>
            <c:idx val="208"/>
            <c:bubble3D val="0"/>
            <c:extLst>
              <c:ext xmlns:c16="http://schemas.microsoft.com/office/drawing/2014/chart" uri="{C3380CC4-5D6E-409C-BE32-E72D297353CC}">
                <c16:uniqueId val="{000001A1-2A5C-4877-833F-BC2A0F868A08}"/>
              </c:ext>
            </c:extLst>
          </c:dPt>
          <c:dPt>
            <c:idx val="209"/>
            <c:bubble3D val="0"/>
            <c:extLst>
              <c:ext xmlns:c16="http://schemas.microsoft.com/office/drawing/2014/chart" uri="{C3380CC4-5D6E-409C-BE32-E72D297353CC}">
                <c16:uniqueId val="{000001A3-2A5C-4877-833F-BC2A0F868A08}"/>
              </c:ext>
            </c:extLst>
          </c:dPt>
          <c:dPt>
            <c:idx val="210"/>
            <c:bubble3D val="0"/>
            <c:extLst>
              <c:ext xmlns:c16="http://schemas.microsoft.com/office/drawing/2014/chart" uri="{C3380CC4-5D6E-409C-BE32-E72D297353CC}">
                <c16:uniqueId val="{000001A5-2A5C-4877-833F-BC2A0F868A08}"/>
              </c:ext>
            </c:extLst>
          </c:dPt>
          <c:dPt>
            <c:idx val="211"/>
            <c:bubble3D val="0"/>
            <c:extLst>
              <c:ext xmlns:c16="http://schemas.microsoft.com/office/drawing/2014/chart" uri="{C3380CC4-5D6E-409C-BE32-E72D297353CC}">
                <c16:uniqueId val="{000001A7-2A5C-4877-833F-BC2A0F868A08}"/>
              </c:ext>
            </c:extLst>
          </c:dPt>
          <c:dPt>
            <c:idx val="212"/>
            <c:bubble3D val="0"/>
            <c:extLst>
              <c:ext xmlns:c16="http://schemas.microsoft.com/office/drawing/2014/chart" uri="{C3380CC4-5D6E-409C-BE32-E72D297353CC}">
                <c16:uniqueId val="{000001A9-2A5C-4877-833F-BC2A0F868A08}"/>
              </c:ext>
            </c:extLst>
          </c:dPt>
          <c:dPt>
            <c:idx val="213"/>
            <c:bubble3D val="0"/>
            <c:extLst>
              <c:ext xmlns:c16="http://schemas.microsoft.com/office/drawing/2014/chart" uri="{C3380CC4-5D6E-409C-BE32-E72D297353CC}">
                <c16:uniqueId val="{000001AB-2A5C-4877-833F-BC2A0F868A08}"/>
              </c:ext>
            </c:extLst>
          </c:dPt>
          <c:dPt>
            <c:idx val="214"/>
            <c:bubble3D val="0"/>
            <c:extLst>
              <c:ext xmlns:c16="http://schemas.microsoft.com/office/drawing/2014/chart" uri="{C3380CC4-5D6E-409C-BE32-E72D297353CC}">
                <c16:uniqueId val="{000001AD-2A5C-4877-833F-BC2A0F868A08}"/>
              </c:ext>
            </c:extLst>
          </c:dPt>
          <c:dPt>
            <c:idx val="215"/>
            <c:bubble3D val="0"/>
            <c:extLst>
              <c:ext xmlns:c16="http://schemas.microsoft.com/office/drawing/2014/chart" uri="{C3380CC4-5D6E-409C-BE32-E72D297353CC}">
                <c16:uniqueId val="{000001AF-2A5C-4877-833F-BC2A0F868A08}"/>
              </c:ext>
            </c:extLst>
          </c:dPt>
          <c:dPt>
            <c:idx val="216"/>
            <c:bubble3D val="0"/>
            <c:extLst>
              <c:ext xmlns:c16="http://schemas.microsoft.com/office/drawing/2014/chart" uri="{C3380CC4-5D6E-409C-BE32-E72D297353CC}">
                <c16:uniqueId val="{000001B1-2A5C-4877-833F-BC2A0F868A08}"/>
              </c:ext>
            </c:extLst>
          </c:dPt>
          <c:dPt>
            <c:idx val="217"/>
            <c:bubble3D val="0"/>
            <c:extLst>
              <c:ext xmlns:c16="http://schemas.microsoft.com/office/drawing/2014/chart" uri="{C3380CC4-5D6E-409C-BE32-E72D297353CC}">
                <c16:uniqueId val="{000001B3-2A5C-4877-833F-BC2A0F868A08}"/>
              </c:ext>
            </c:extLst>
          </c:dPt>
          <c:dPt>
            <c:idx val="218"/>
            <c:bubble3D val="0"/>
            <c:extLst>
              <c:ext xmlns:c16="http://schemas.microsoft.com/office/drawing/2014/chart" uri="{C3380CC4-5D6E-409C-BE32-E72D297353CC}">
                <c16:uniqueId val="{000001B5-2A5C-4877-833F-BC2A0F868A08}"/>
              </c:ext>
            </c:extLst>
          </c:dPt>
          <c:dPt>
            <c:idx val="219"/>
            <c:bubble3D val="0"/>
            <c:extLst>
              <c:ext xmlns:c16="http://schemas.microsoft.com/office/drawing/2014/chart" uri="{C3380CC4-5D6E-409C-BE32-E72D297353CC}">
                <c16:uniqueId val="{000001B7-2A5C-4877-833F-BC2A0F868A08}"/>
              </c:ext>
            </c:extLst>
          </c:dPt>
          <c:dPt>
            <c:idx val="220"/>
            <c:bubble3D val="0"/>
            <c:extLst>
              <c:ext xmlns:c16="http://schemas.microsoft.com/office/drawing/2014/chart" uri="{C3380CC4-5D6E-409C-BE32-E72D297353CC}">
                <c16:uniqueId val="{000001B9-2A5C-4877-833F-BC2A0F868A08}"/>
              </c:ext>
            </c:extLst>
          </c:dPt>
          <c:dPt>
            <c:idx val="221"/>
            <c:bubble3D val="0"/>
            <c:extLst>
              <c:ext xmlns:c16="http://schemas.microsoft.com/office/drawing/2014/chart" uri="{C3380CC4-5D6E-409C-BE32-E72D297353CC}">
                <c16:uniqueId val="{000001BB-2A5C-4877-833F-BC2A0F868A08}"/>
              </c:ext>
            </c:extLst>
          </c:dPt>
          <c:dPt>
            <c:idx val="222"/>
            <c:bubble3D val="0"/>
            <c:extLst>
              <c:ext xmlns:c16="http://schemas.microsoft.com/office/drawing/2014/chart" uri="{C3380CC4-5D6E-409C-BE32-E72D297353CC}">
                <c16:uniqueId val="{000001BD-2A5C-4877-833F-BC2A0F868A08}"/>
              </c:ext>
            </c:extLst>
          </c:dPt>
          <c:dPt>
            <c:idx val="223"/>
            <c:bubble3D val="0"/>
            <c:extLst>
              <c:ext xmlns:c16="http://schemas.microsoft.com/office/drawing/2014/chart" uri="{C3380CC4-5D6E-409C-BE32-E72D297353CC}">
                <c16:uniqueId val="{000001BF-2A5C-4877-833F-BC2A0F868A08}"/>
              </c:ext>
            </c:extLst>
          </c:dPt>
          <c:dPt>
            <c:idx val="224"/>
            <c:bubble3D val="0"/>
            <c:extLst>
              <c:ext xmlns:c16="http://schemas.microsoft.com/office/drawing/2014/chart" uri="{C3380CC4-5D6E-409C-BE32-E72D297353CC}">
                <c16:uniqueId val="{000001C1-2A5C-4877-833F-BC2A0F868A08}"/>
              </c:ext>
            </c:extLst>
          </c:dPt>
          <c:dPt>
            <c:idx val="225"/>
            <c:bubble3D val="0"/>
            <c:extLst>
              <c:ext xmlns:c16="http://schemas.microsoft.com/office/drawing/2014/chart" uri="{C3380CC4-5D6E-409C-BE32-E72D297353CC}">
                <c16:uniqueId val="{000001C3-2A5C-4877-833F-BC2A0F868A08}"/>
              </c:ext>
            </c:extLst>
          </c:dPt>
          <c:dPt>
            <c:idx val="226"/>
            <c:bubble3D val="0"/>
            <c:extLst>
              <c:ext xmlns:c16="http://schemas.microsoft.com/office/drawing/2014/chart" uri="{C3380CC4-5D6E-409C-BE32-E72D297353CC}">
                <c16:uniqueId val="{000001C5-2A5C-4877-833F-BC2A0F868A08}"/>
              </c:ext>
            </c:extLst>
          </c:dPt>
          <c:dPt>
            <c:idx val="227"/>
            <c:bubble3D val="0"/>
            <c:extLst>
              <c:ext xmlns:c16="http://schemas.microsoft.com/office/drawing/2014/chart" uri="{C3380CC4-5D6E-409C-BE32-E72D297353CC}">
                <c16:uniqueId val="{000001C7-2A5C-4877-833F-BC2A0F868A08}"/>
              </c:ext>
            </c:extLst>
          </c:dPt>
          <c:dPt>
            <c:idx val="228"/>
            <c:bubble3D val="0"/>
            <c:extLst>
              <c:ext xmlns:c16="http://schemas.microsoft.com/office/drawing/2014/chart" uri="{C3380CC4-5D6E-409C-BE32-E72D297353CC}">
                <c16:uniqueId val="{000001C9-2A5C-4877-833F-BC2A0F868A08}"/>
              </c:ext>
            </c:extLst>
          </c:dPt>
          <c:dPt>
            <c:idx val="229"/>
            <c:bubble3D val="0"/>
            <c:extLst>
              <c:ext xmlns:c16="http://schemas.microsoft.com/office/drawing/2014/chart" uri="{C3380CC4-5D6E-409C-BE32-E72D297353CC}">
                <c16:uniqueId val="{000001CB-2A5C-4877-833F-BC2A0F868A08}"/>
              </c:ext>
            </c:extLst>
          </c:dPt>
          <c:dPt>
            <c:idx val="230"/>
            <c:bubble3D val="0"/>
            <c:extLst>
              <c:ext xmlns:c16="http://schemas.microsoft.com/office/drawing/2014/chart" uri="{C3380CC4-5D6E-409C-BE32-E72D297353CC}">
                <c16:uniqueId val="{000001CD-2A5C-4877-833F-BC2A0F868A08}"/>
              </c:ext>
            </c:extLst>
          </c:dPt>
          <c:dPt>
            <c:idx val="231"/>
            <c:bubble3D val="0"/>
            <c:extLst>
              <c:ext xmlns:c16="http://schemas.microsoft.com/office/drawing/2014/chart" uri="{C3380CC4-5D6E-409C-BE32-E72D297353CC}">
                <c16:uniqueId val="{000001CF-2A5C-4877-833F-BC2A0F868A08}"/>
              </c:ext>
            </c:extLst>
          </c:dPt>
          <c:dPt>
            <c:idx val="232"/>
            <c:bubble3D val="0"/>
            <c:extLst>
              <c:ext xmlns:c16="http://schemas.microsoft.com/office/drawing/2014/chart" uri="{C3380CC4-5D6E-409C-BE32-E72D297353CC}">
                <c16:uniqueId val="{000001D1-2A5C-4877-833F-BC2A0F868A08}"/>
              </c:ext>
            </c:extLst>
          </c:dPt>
          <c:dPt>
            <c:idx val="233"/>
            <c:bubble3D val="0"/>
            <c:extLst>
              <c:ext xmlns:c16="http://schemas.microsoft.com/office/drawing/2014/chart" uri="{C3380CC4-5D6E-409C-BE32-E72D297353CC}">
                <c16:uniqueId val="{000001D3-2A5C-4877-833F-BC2A0F868A08}"/>
              </c:ext>
            </c:extLst>
          </c:dPt>
          <c:dPt>
            <c:idx val="234"/>
            <c:bubble3D val="0"/>
            <c:extLst>
              <c:ext xmlns:c16="http://schemas.microsoft.com/office/drawing/2014/chart" uri="{C3380CC4-5D6E-409C-BE32-E72D297353CC}">
                <c16:uniqueId val="{000001D5-2A5C-4877-833F-BC2A0F868A08}"/>
              </c:ext>
            </c:extLst>
          </c:dPt>
          <c:dPt>
            <c:idx val="235"/>
            <c:bubble3D val="0"/>
            <c:extLst>
              <c:ext xmlns:c16="http://schemas.microsoft.com/office/drawing/2014/chart" uri="{C3380CC4-5D6E-409C-BE32-E72D297353CC}">
                <c16:uniqueId val="{000001D7-2A5C-4877-833F-BC2A0F868A08}"/>
              </c:ext>
            </c:extLst>
          </c:dPt>
          <c:dPt>
            <c:idx val="236"/>
            <c:bubble3D val="0"/>
            <c:extLst>
              <c:ext xmlns:c16="http://schemas.microsoft.com/office/drawing/2014/chart" uri="{C3380CC4-5D6E-409C-BE32-E72D297353CC}">
                <c16:uniqueId val="{000001D9-2A5C-4877-833F-BC2A0F868A08}"/>
              </c:ext>
            </c:extLst>
          </c:dPt>
          <c:dPt>
            <c:idx val="237"/>
            <c:bubble3D val="0"/>
            <c:extLst>
              <c:ext xmlns:c16="http://schemas.microsoft.com/office/drawing/2014/chart" uri="{C3380CC4-5D6E-409C-BE32-E72D297353CC}">
                <c16:uniqueId val="{000001DB-2A5C-4877-833F-BC2A0F868A08}"/>
              </c:ext>
            </c:extLst>
          </c:dPt>
          <c:dPt>
            <c:idx val="238"/>
            <c:bubble3D val="0"/>
            <c:extLst>
              <c:ext xmlns:c16="http://schemas.microsoft.com/office/drawing/2014/chart" uri="{C3380CC4-5D6E-409C-BE32-E72D297353CC}">
                <c16:uniqueId val="{000001DD-2A5C-4877-833F-BC2A0F868A08}"/>
              </c:ext>
            </c:extLst>
          </c:dPt>
          <c:dPt>
            <c:idx val="239"/>
            <c:bubble3D val="0"/>
            <c:extLst>
              <c:ext xmlns:c16="http://schemas.microsoft.com/office/drawing/2014/chart" uri="{C3380CC4-5D6E-409C-BE32-E72D297353CC}">
                <c16:uniqueId val="{000001DF-2A5C-4877-833F-BC2A0F868A08}"/>
              </c:ext>
            </c:extLst>
          </c:dPt>
          <c:dPt>
            <c:idx val="240"/>
            <c:bubble3D val="0"/>
            <c:extLst>
              <c:ext xmlns:c16="http://schemas.microsoft.com/office/drawing/2014/chart" uri="{C3380CC4-5D6E-409C-BE32-E72D297353CC}">
                <c16:uniqueId val="{000001E1-2A5C-4877-833F-BC2A0F868A08}"/>
              </c:ext>
            </c:extLst>
          </c:dPt>
          <c:dPt>
            <c:idx val="241"/>
            <c:bubble3D val="0"/>
            <c:extLst>
              <c:ext xmlns:c16="http://schemas.microsoft.com/office/drawing/2014/chart" uri="{C3380CC4-5D6E-409C-BE32-E72D297353CC}">
                <c16:uniqueId val="{000001E3-2A5C-4877-833F-BC2A0F868A08}"/>
              </c:ext>
            </c:extLst>
          </c:dPt>
          <c:dPt>
            <c:idx val="242"/>
            <c:bubble3D val="0"/>
            <c:extLst>
              <c:ext xmlns:c16="http://schemas.microsoft.com/office/drawing/2014/chart" uri="{C3380CC4-5D6E-409C-BE32-E72D297353CC}">
                <c16:uniqueId val="{000001E5-2A5C-4877-833F-BC2A0F868A08}"/>
              </c:ext>
            </c:extLst>
          </c:dPt>
          <c:dPt>
            <c:idx val="243"/>
            <c:bubble3D val="0"/>
            <c:extLst>
              <c:ext xmlns:c16="http://schemas.microsoft.com/office/drawing/2014/chart" uri="{C3380CC4-5D6E-409C-BE32-E72D297353CC}">
                <c16:uniqueId val="{000001E7-2A5C-4877-833F-BC2A0F868A08}"/>
              </c:ext>
            </c:extLst>
          </c:dPt>
          <c:dPt>
            <c:idx val="244"/>
            <c:bubble3D val="0"/>
            <c:extLst>
              <c:ext xmlns:c16="http://schemas.microsoft.com/office/drawing/2014/chart" uri="{C3380CC4-5D6E-409C-BE32-E72D297353CC}">
                <c16:uniqueId val="{000001E9-2A5C-4877-833F-BC2A0F868A08}"/>
              </c:ext>
            </c:extLst>
          </c:dPt>
          <c:dPt>
            <c:idx val="245"/>
            <c:bubble3D val="0"/>
            <c:extLst>
              <c:ext xmlns:c16="http://schemas.microsoft.com/office/drawing/2014/chart" uri="{C3380CC4-5D6E-409C-BE32-E72D297353CC}">
                <c16:uniqueId val="{000001EB-2A5C-4877-833F-BC2A0F868A08}"/>
              </c:ext>
            </c:extLst>
          </c:dPt>
          <c:dPt>
            <c:idx val="246"/>
            <c:bubble3D val="0"/>
            <c:extLst>
              <c:ext xmlns:c16="http://schemas.microsoft.com/office/drawing/2014/chart" uri="{C3380CC4-5D6E-409C-BE32-E72D297353CC}">
                <c16:uniqueId val="{000001ED-2A5C-4877-833F-BC2A0F868A08}"/>
              </c:ext>
            </c:extLst>
          </c:dPt>
          <c:dPt>
            <c:idx val="247"/>
            <c:bubble3D val="0"/>
            <c:extLst>
              <c:ext xmlns:c16="http://schemas.microsoft.com/office/drawing/2014/chart" uri="{C3380CC4-5D6E-409C-BE32-E72D297353CC}">
                <c16:uniqueId val="{000001EF-2A5C-4877-833F-BC2A0F868A08}"/>
              </c:ext>
            </c:extLst>
          </c:dPt>
          <c:dPt>
            <c:idx val="248"/>
            <c:bubble3D val="0"/>
            <c:extLst>
              <c:ext xmlns:c16="http://schemas.microsoft.com/office/drawing/2014/chart" uri="{C3380CC4-5D6E-409C-BE32-E72D297353CC}">
                <c16:uniqueId val="{000001F1-2A5C-4877-833F-BC2A0F868A08}"/>
              </c:ext>
            </c:extLst>
          </c:dPt>
          <c:dPt>
            <c:idx val="249"/>
            <c:bubble3D val="0"/>
            <c:extLst>
              <c:ext xmlns:c16="http://schemas.microsoft.com/office/drawing/2014/chart" uri="{C3380CC4-5D6E-409C-BE32-E72D297353CC}">
                <c16:uniqueId val="{000001F3-2A5C-4877-833F-BC2A0F868A08}"/>
              </c:ext>
            </c:extLst>
          </c:dPt>
          <c:dPt>
            <c:idx val="250"/>
            <c:bubble3D val="0"/>
            <c:extLst>
              <c:ext xmlns:c16="http://schemas.microsoft.com/office/drawing/2014/chart" uri="{C3380CC4-5D6E-409C-BE32-E72D297353CC}">
                <c16:uniqueId val="{000001F5-2A5C-4877-833F-BC2A0F868A08}"/>
              </c:ext>
            </c:extLst>
          </c:dPt>
          <c:dPt>
            <c:idx val="251"/>
            <c:bubble3D val="0"/>
            <c:extLst>
              <c:ext xmlns:c16="http://schemas.microsoft.com/office/drawing/2014/chart" uri="{C3380CC4-5D6E-409C-BE32-E72D297353CC}">
                <c16:uniqueId val="{000001F7-2A5C-4877-833F-BC2A0F868A08}"/>
              </c:ext>
            </c:extLst>
          </c:dPt>
          <c:dPt>
            <c:idx val="252"/>
            <c:bubble3D val="0"/>
            <c:extLst>
              <c:ext xmlns:c16="http://schemas.microsoft.com/office/drawing/2014/chart" uri="{C3380CC4-5D6E-409C-BE32-E72D297353CC}">
                <c16:uniqueId val="{000001F9-2A5C-4877-833F-BC2A0F868A08}"/>
              </c:ext>
            </c:extLst>
          </c:dPt>
          <c:dPt>
            <c:idx val="253"/>
            <c:bubble3D val="0"/>
            <c:extLst>
              <c:ext xmlns:c16="http://schemas.microsoft.com/office/drawing/2014/chart" uri="{C3380CC4-5D6E-409C-BE32-E72D297353CC}">
                <c16:uniqueId val="{000001FB-2A5C-4877-833F-BC2A0F868A08}"/>
              </c:ext>
            </c:extLst>
          </c:dPt>
          <c:dPt>
            <c:idx val="254"/>
            <c:bubble3D val="0"/>
            <c:extLst>
              <c:ext xmlns:c16="http://schemas.microsoft.com/office/drawing/2014/chart" uri="{C3380CC4-5D6E-409C-BE32-E72D297353CC}">
                <c16:uniqueId val="{000001FD-2A5C-4877-833F-BC2A0F868A08}"/>
              </c:ext>
            </c:extLst>
          </c:dPt>
          <c:dPt>
            <c:idx val="255"/>
            <c:bubble3D val="0"/>
            <c:extLst>
              <c:ext xmlns:c16="http://schemas.microsoft.com/office/drawing/2014/chart" uri="{C3380CC4-5D6E-409C-BE32-E72D297353CC}">
                <c16:uniqueId val="{000001FF-2A5C-4877-833F-BC2A0F868A08}"/>
              </c:ext>
            </c:extLst>
          </c:dPt>
          <c:dPt>
            <c:idx val="256"/>
            <c:bubble3D val="0"/>
            <c:extLst>
              <c:ext xmlns:c16="http://schemas.microsoft.com/office/drawing/2014/chart" uri="{C3380CC4-5D6E-409C-BE32-E72D297353CC}">
                <c16:uniqueId val="{00000201-2A5C-4877-833F-BC2A0F868A08}"/>
              </c:ext>
            </c:extLst>
          </c:dPt>
          <c:dPt>
            <c:idx val="257"/>
            <c:bubble3D val="0"/>
            <c:extLst>
              <c:ext xmlns:c16="http://schemas.microsoft.com/office/drawing/2014/chart" uri="{C3380CC4-5D6E-409C-BE32-E72D297353CC}">
                <c16:uniqueId val="{00000203-2A5C-4877-833F-BC2A0F868A08}"/>
              </c:ext>
            </c:extLst>
          </c:dPt>
          <c:dPt>
            <c:idx val="258"/>
            <c:bubble3D val="0"/>
            <c:extLst>
              <c:ext xmlns:c16="http://schemas.microsoft.com/office/drawing/2014/chart" uri="{C3380CC4-5D6E-409C-BE32-E72D297353CC}">
                <c16:uniqueId val="{00000205-2A5C-4877-833F-BC2A0F868A08}"/>
              </c:ext>
            </c:extLst>
          </c:dPt>
          <c:dPt>
            <c:idx val="259"/>
            <c:bubble3D val="0"/>
            <c:extLst>
              <c:ext xmlns:c16="http://schemas.microsoft.com/office/drawing/2014/chart" uri="{C3380CC4-5D6E-409C-BE32-E72D297353CC}">
                <c16:uniqueId val="{00000207-2A5C-4877-833F-BC2A0F868A08}"/>
              </c:ext>
            </c:extLst>
          </c:dPt>
          <c:dPt>
            <c:idx val="260"/>
            <c:bubble3D val="0"/>
            <c:extLst>
              <c:ext xmlns:c16="http://schemas.microsoft.com/office/drawing/2014/chart" uri="{C3380CC4-5D6E-409C-BE32-E72D297353CC}">
                <c16:uniqueId val="{00000209-2A5C-4877-833F-BC2A0F868A08}"/>
              </c:ext>
            </c:extLst>
          </c:dPt>
          <c:dPt>
            <c:idx val="261"/>
            <c:bubble3D val="0"/>
            <c:extLst>
              <c:ext xmlns:c16="http://schemas.microsoft.com/office/drawing/2014/chart" uri="{C3380CC4-5D6E-409C-BE32-E72D297353CC}">
                <c16:uniqueId val="{0000020B-2A5C-4877-833F-BC2A0F868A08}"/>
              </c:ext>
            </c:extLst>
          </c:dPt>
          <c:dPt>
            <c:idx val="262"/>
            <c:bubble3D val="0"/>
            <c:extLst>
              <c:ext xmlns:c16="http://schemas.microsoft.com/office/drawing/2014/chart" uri="{C3380CC4-5D6E-409C-BE32-E72D297353CC}">
                <c16:uniqueId val="{0000020D-2A5C-4877-833F-BC2A0F868A08}"/>
              </c:ext>
            </c:extLst>
          </c:dPt>
          <c:dPt>
            <c:idx val="263"/>
            <c:bubble3D val="0"/>
            <c:extLst>
              <c:ext xmlns:c16="http://schemas.microsoft.com/office/drawing/2014/chart" uri="{C3380CC4-5D6E-409C-BE32-E72D297353CC}">
                <c16:uniqueId val="{0000020F-2A5C-4877-833F-BC2A0F868A08}"/>
              </c:ext>
            </c:extLst>
          </c:dPt>
          <c:dPt>
            <c:idx val="264"/>
            <c:bubble3D val="0"/>
            <c:extLst>
              <c:ext xmlns:c16="http://schemas.microsoft.com/office/drawing/2014/chart" uri="{C3380CC4-5D6E-409C-BE32-E72D297353CC}">
                <c16:uniqueId val="{00000211-2A5C-4877-833F-BC2A0F868A08}"/>
              </c:ext>
            </c:extLst>
          </c:dPt>
          <c:dPt>
            <c:idx val="265"/>
            <c:bubble3D val="0"/>
            <c:extLst>
              <c:ext xmlns:c16="http://schemas.microsoft.com/office/drawing/2014/chart" uri="{C3380CC4-5D6E-409C-BE32-E72D297353CC}">
                <c16:uniqueId val="{00000213-2A5C-4877-833F-BC2A0F868A08}"/>
              </c:ext>
            </c:extLst>
          </c:dPt>
          <c:dPt>
            <c:idx val="266"/>
            <c:bubble3D val="0"/>
            <c:extLst>
              <c:ext xmlns:c16="http://schemas.microsoft.com/office/drawing/2014/chart" uri="{C3380CC4-5D6E-409C-BE32-E72D297353CC}">
                <c16:uniqueId val="{00000215-2A5C-4877-833F-BC2A0F868A08}"/>
              </c:ext>
            </c:extLst>
          </c:dPt>
          <c:dPt>
            <c:idx val="267"/>
            <c:bubble3D val="0"/>
            <c:extLst>
              <c:ext xmlns:c16="http://schemas.microsoft.com/office/drawing/2014/chart" uri="{C3380CC4-5D6E-409C-BE32-E72D297353CC}">
                <c16:uniqueId val="{00000217-2A5C-4877-833F-BC2A0F868A08}"/>
              </c:ext>
            </c:extLst>
          </c:dPt>
          <c:dPt>
            <c:idx val="268"/>
            <c:bubble3D val="0"/>
            <c:extLst>
              <c:ext xmlns:c16="http://schemas.microsoft.com/office/drawing/2014/chart" uri="{C3380CC4-5D6E-409C-BE32-E72D297353CC}">
                <c16:uniqueId val="{00000219-2A5C-4877-833F-BC2A0F868A08}"/>
              </c:ext>
            </c:extLst>
          </c:dPt>
          <c:dPt>
            <c:idx val="269"/>
            <c:bubble3D val="0"/>
            <c:extLst>
              <c:ext xmlns:c16="http://schemas.microsoft.com/office/drawing/2014/chart" uri="{C3380CC4-5D6E-409C-BE32-E72D297353CC}">
                <c16:uniqueId val="{0000021B-2A5C-4877-833F-BC2A0F868A08}"/>
              </c:ext>
            </c:extLst>
          </c:dPt>
          <c:dPt>
            <c:idx val="270"/>
            <c:bubble3D val="0"/>
            <c:extLst>
              <c:ext xmlns:c16="http://schemas.microsoft.com/office/drawing/2014/chart" uri="{C3380CC4-5D6E-409C-BE32-E72D297353CC}">
                <c16:uniqueId val="{0000021D-2A5C-4877-833F-BC2A0F868A08}"/>
              </c:ext>
            </c:extLst>
          </c:dPt>
          <c:dPt>
            <c:idx val="271"/>
            <c:bubble3D val="0"/>
            <c:extLst>
              <c:ext xmlns:c16="http://schemas.microsoft.com/office/drawing/2014/chart" uri="{C3380CC4-5D6E-409C-BE32-E72D297353CC}">
                <c16:uniqueId val="{0000021F-2A5C-4877-833F-BC2A0F868A08}"/>
              </c:ext>
            </c:extLst>
          </c:dPt>
          <c:dPt>
            <c:idx val="272"/>
            <c:bubble3D val="0"/>
            <c:extLst>
              <c:ext xmlns:c16="http://schemas.microsoft.com/office/drawing/2014/chart" uri="{C3380CC4-5D6E-409C-BE32-E72D297353CC}">
                <c16:uniqueId val="{00000221-2A5C-4877-833F-BC2A0F868A08}"/>
              </c:ext>
            </c:extLst>
          </c:dPt>
          <c:dPt>
            <c:idx val="273"/>
            <c:bubble3D val="0"/>
            <c:extLst>
              <c:ext xmlns:c16="http://schemas.microsoft.com/office/drawing/2014/chart" uri="{C3380CC4-5D6E-409C-BE32-E72D297353CC}">
                <c16:uniqueId val="{00000223-2A5C-4877-833F-BC2A0F868A08}"/>
              </c:ext>
            </c:extLst>
          </c:dPt>
          <c:dPt>
            <c:idx val="274"/>
            <c:bubble3D val="0"/>
            <c:extLst>
              <c:ext xmlns:c16="http://schemas.microsoft.com/office/drawing/2014/chart" uri="{C3380CC4-5D6E-409C-BE32-E72D297353CC}">
                <c16:uniqueId val="{00000225-2A5C-4877-833F-BC2A0F868A08}"/>
              </c:ext>
            </c:extLst>
          </c:dPt>
          <c:dPt>
            <c:idx val="275"/>
            <c:bubble3D val="0"/>
            <c:extLst>
              <c:ext xmlns:c16="http://schemas.microsoft.com/office/drawing/2014/chart" uri="{C3380CC4-5D6E-409C-BE32-E72D297353CC}">
                <c16:uniqueId val="{00000227-2A5C-4877-833F-BC2A0F868A08}"/>
              </c:ext>
            </c:extLst>
          </c:dPt>
          <c:dPt>
            <c:idx val="276"/>
            <c:bubble3D val="0"/>
            <c:extLst>
              <c:ext xmlns:c16="http://schemas.microsoft.com/office/drawing/2014/chart" uri="{C3380CC4-5D6E-409C-BE32-E72D297353CC}">
                <c16:uniqueId val="{00000229-2A5C-4877-833F-BC2A0F868A08}"/>
              </c:ext>
            </c:extLst>
          </c:dPt>
          <c:dPt>
            <c:idx val="277"/>
            <c:bubble3D val="0"/>
            <c:extLst>
              <c:ext xmlns:c16="http://schemas.microsoft.com/office/drawing/2014/chart" uri="{C3380CC4-5D6E-409C-BE32-E72D297353CC}">
                <c16:uniqueId val="{0000022B-2A5C-4877-833F-BC2A0F868A08}"/>
              </c:ext>
            </c:extLst>
          </c:dPt>
          <c:dPt>
            <c:idx val="278"/>
            <c:bubble3D val="0"/>
            <c:extLst>
              <c:ext xmlns:c16="http://schemas.microsoft.com/office/drawing/2014/chart" uri="{C3380CC4-5D6E-409C-BE32-E72D297353CC}">
                <c16:uniqueId val="{0000022D-2A5C-4877-833F-BC2A0F868A08}"/>
              </c:ext>
            </c:extLst>
          </c:dPt>
          <c:dPt>
            <c:idx val="279"/>
            <c:bubble3D val="0"/>
            <c:extLst>
              <c:ext xmlns:c16="http://schemas.microsoft.com/office/drawing/2014/chart" uri="{C3380CC4-5D6E-409C-BE32-E72D297353CC}">
                <c16:uniqueId val="{0000022F-2A5C-4877-833F-BC2A0F868A08}"/>
              </c:ext>
            </c:extLst>
          </c:dPt>
          <c:dPt>
            <c:idx val="280"/>
            <c:bubble3D val="0"/>
            <c:extLst>
              <c:ext xmlns:c16="http://schemas.microsoft.com/office/drawing/2014/chart" uri="{C3380CC4-5D6E-409C-BE32-E72D297353CC}">
                <c16:uniqueId val="{00000231-2A5C-4877-833F-BC2A0F868A08}"/>
              </c:ext>
            </c:extLst>
          </c:dPt>
          <c:dPt>
            <c:idx val="281"/>
            <c:bubble3D val="0"/>
            <c:extLst>
              <c:ext xmlns:c16="http://schemas.microsoft.com/office/drawing/2014/chart" uri="{C3380CC4-5D6E-409C-BE32-E72D297353CC}">
                <c16:uniqueId val="{00000233-2A5C-4877-833F-BC2A0F868A08}"/>
              </c:ext>
            </c:extLst>
          </c:dPt>
          <c:dPt>
            <c:idx val="282"/>
            <c:bubble3D val="0"/>
            <c:extLst>
              <c:ext xmlns:c16="http://schemas.microsoft.com/office/drawing/2014/chart" uri="{C3380CC4-5D6E-409C-BE32-E72D297353CC}">
                <c16:uniqueId val="{00000235-2A5C-4877-833F-BC2A0F868A08}"/>
              </c:ext>
            </c:extLst>
          </c:dPt>
          <c:dPt>
            <c:idx val="283"/>
            <c:bubble3D val="0"/>
            <c:extLst>
              <c:ext xmlns:c16="http://schemas.microsoft.com/office/drawing/2014/chart" uri="{C3380CC4-5D6E-409C-BE32-E72D297353CC}">
                <c16:uniqueId val="{00000237-2A5C-4877-833F-BC2A0F868A08}"/>
              </c:ext>
            </c:extLst>
          </c:dPt>
          <c:dPt>
            <c:idx val="284"/>
            <c:bubble3D val="0"/>
            <c:extLst>
              <c:ext xmlns:c16="http://schemas.microsoft.com/office/drawing/2014/chart" uri="{C3380CC4-5D6E-409C-BE32-E72D297353CC}">
                <c16:uniqueId val="{00000239-2A5C-4877-833F-BC2A0F868A08}"/>
              </c:ext>
            </c:extLst>
          </c:dPt>
          <c:dPt>
            <c:idx val="285"/>
            <c:bubble3D val="0"/>
            <c:extLst>
              <c:ext xmlns:c16="http://schemas.microsoft.com/office/drawing/2014/chart" uri="{C3380CC4-5D6E-409C-BE32-E72D297353CC}">
                <c16:uniqueId val="{0000023B-2A5C-4877-833F-BC2A0F868A08}"/>
              </c:ext>
            </c:extLst>
          </c:dPt>
          <c:dPt>
            <c:idx val="286"/>
            <c:bubble3D val="0"/>
            <c:extLst>
              <c:ext xmlns:c16="http://schemas.microsoft.com/office/drawing/2014/chart" uri="{C3380CC4-5D6E-409C-BE32-E72D297353CC}">
                <c16:uniqueId val="{0000023D-2A5C-4877-833F-BC2A0F868A08}"/>
              </c:ext>
            </c:extLst>
          </c:dPt>
          <c:dPt>
            <c:idx val="287"/>
            <c:bubble3D val="0"/>
            <c:extLst>
              <c:ext xmlns:c16="http://schemas.microsoft.com/office/drawing/2014/chart" uri="{C3380CC4-5D6E-409C-BE32-E72D297353CC}">
                <c16:uniqueId val="{0000023F-2A5C-4877-833F-BC2A0F868A08}"/>
              </c:ext>
            </c:extLst>
          </c:dPt>
          <c:dPt>
            <c:idx val="288"/>
            <c:bubble3D val="0"/>
            <c:extLst>
              <c:ext xmlns:c16="http://schemas.microsoft.com/office/drawing/2014/chart" uri="{C3380CC4-5D6E-409C-BE32-E72D297353CC}">
                <c16:uniqueId val="{00000241-2A5C-4877-833F-BC2A0F868A08}"/>
              </c:ext>
            </c:extLst>
          </c:dPt>
          <c:dPt>
            <c:idx val="289"/>
            <c:bubble3D val="0"/>
            <c:extLst>
              <c:ext xmlns:c16="http://schemas.microsoft.com/office/drawing/2014/chart" uri="{C3380CC4-5D6E-409C-BE32-E72D297353CC}">
                <c16:uniqueId val="{00000243-2A5C-4877-833F-BC2A0F868A08}"/>
              </c:ext>
            </c:extLst>
          </c:dPt>
          <c:dPt>
            <c:idx val="290"/>
            <c:bubble3D val="0"/>
            <c:extLst>
              <c:ext xmlns:c16="http://schemas.microsoft.com/office/drawing/2014/chart" uri="{C3380CC4-5D6E-409C-BE32-E72D297353CC}">
                <c16:uniqueId val="{00000245-2A5C-4877-833F-BC2A0F868A08}"/>
              </c:ext>
            </c:extLst>
          </c:dPt>
          <c:dPt>
            <c:idx val="291"/>
            <c:bubble3D val="0"/>
            <c:extLst>
              <c:ext xmlns:c16="http://schemas.microsoft.com/office/drawing/2014/chart" uri="{C3380CC4-5D6E-409C-BE32-E72D297353CC}">
                <c16:uniqueId val="{00000247-2A5C-4877-833F-BC2A0F868A08}"/>
              </c:ext>
            </c:extLst>
          </c:dPt>
          <c:dPt>
            <c:idx val="292"/>
            <c:bubble3D val="0"/>
            <c:extLst>
              <c:ext xmlns:c16="http://schemas.microsoft.com/office/drawing/2014/chart" uri="{C3380CC4-5D6E-409C-BE32-E72D297353CC}">
                <c16:uniqueId val="{00000249-2A5C-4877-833F-BC2A0F868A08}"/>
              </c:ext>
            </c:extLst>
          </c:dPt>
          <c:dPt>
            <c:idx val="293"/>
            <c:bubble3D val="0"/>
            <c:extLst>
              <c:ext xmlns:c16="http://schemas.microsoft.com/office/drawing/2014/chart" uri="{C3380CC4-5D6E-409C-BE32-E72D297353CC}">
                <c16:uniqueId val="{0000024B-2A5C-4877-833F-BC2A0F868A08}"/>
              </c:ext>
            </c:extLst>
          </c:dPt>
          <c:dPt>
            <c:idx val="294"/>
            <c:bubble3D val="0"/>
            <c:extLst>
              <c:ext xmlns:c16="http://schemas.microsoft.com/office/drawing/2014/chart" uri="{C3380CC4-5D6E-409C-BE32-E72D297353CC}">
                <c16:uniqueId val="{0000024D-2A5C-4877-833F-BC2A0F868A08}"/>
              </c:ext>
            </c:extLst>
          </c:dPt>
          <c:dPt>
            <c:idx val="295"/>
            <c:bubble3D val="0"/>
            <c:extLst>
              <c:ext xmlns:c16="http://schemas.microsoft.com/office/drawing/2014/chart" uri="{C3380CC4-5D6E-409C-BE32-E72D297353CC}">
                <c16:uniqueId val="{0000024F-2A5C-4877-833F-BC2A0F868A08}"/>
              </c:ext>
            </c:extLst>
          </c:dPt>
          <c:dPt>
            <c:idx val="296"/>
            <c:bubble3D val="0"/>
            <c:extLst>
              <c:ext xmlns:c16="http://schemas.microsoft.com/office/drawing/2014/chart" uri="{C3380CC4-5D6E-409C-BE32-E72D297353CC}">
                <c16:uniqueId val="{00000251-2A5C-4877-833F-BC2A0F868A08}"/>
              </c:ext>
            </c:extLst>
          </c:dPt>
          <c:dPt>
            <c:idx val="297"/>
            <c:bubble3D val="0"/>
            <c:extLst>
              <c:ext xmlns:c16="http://schemas.microsoft.com/office/drawing/2014/chart" uri="{C3380CC4-5D6E-409C-BE32-E72D297353CC}">
                <c16:uniqueId val="{00000253-2A5C-4877-833F-BC2A0F868A08}"/>
              </c:ext>
            </c:extLst>
          </c:dPt>
          <c:dPt>
            <c:idx val="298"/>
            <c:bubble3D val="0"/>
            <c:extLst>
              <c:ext xmlns:c16="http://schemas.microsoft.com/office/drawing/2014/chart" uri="{C3380CC4-5D6E-409C-BE32-E72D297353CC}">
                <c16:uniqueId val="{00000255-2A5C-4877-833F-BC2A0F868A08}"/>
              </c:ext>
            </c:extLst>
          </c:dPt>
          <c:dPt>
            <c:idx val="299"/>
            <c:bubble3D val="0"/>
            <c:extLst>
              <c:ext xmlns:c16="http://schemas.microsoft.com/office/drawing/2014/chart" uri="{C3380CC4-5D6E-409C-BE32-E72D297353CC}">
                <c16:uniqueId val="{00000257-2A5C-4877-833F-BC2A0F868A08}"/>
              </c:ext>
            </c:extLst>
          </c:dPt>
          <c:dPt>
            <c:idx val="300"/>
            <c:bubble3D val="0"/>
            <c:extLst>
              <c:ext xmlns:c16="http://schemas.microsoft.com/office/drawing/2014/chart" uri="{C3380CC4-5D6E-409C-BE32-E72D297353CC}">
                <c16:uniqueId val="{00000259-2A5C-4877-833F-BC2A0F868A08}"/>
              </c:ext>
            </c:extLst>
          </c:dPt>
          <c:dPt>
            <c:idx val="301"/>
            <c:bubble3D val="0"/>
            <c:extLst>
              <c:ext xmlns:c16="http://schemas.microsoft.com/office/drawing/2014/chart" uri="{C3380CC4-5D6E-409C-BE32-E72D297353CC}">
                <c16:uniqueId val="{0000025B-2A5C-4877-833F-BC2A0F868A08}"/>
              </c:ext>
            </c:extLst>
          </c:dPt>
          <c:dPt>
            <c:idx val="302"/>
            <c:bubble3D val="0"/>
            <c:extLst>
              <c:ext xmlns:c16="http://schemas.microsoft.com/office/drawing/2014/chart" uri="{C3380CC4-5D6E-409C-BE32-E72D297353CC}">
                <c16:uniqueId val="{0000025D-2A5C-4877-833F-BC2A0F868A08}"/>
              </c:ext>
            </c:extLst>
          </c:dPt>
          <c:dPt>
            <c:idx val="303"/>
            <c:bubble3D val="0"/>
            <c:extLst>
              <c:ext xmlns:c16="http://schemas.microsoft.com/office/drawing/2014/chart" uri="{C3380CC4-5D6E-409C-BE32-E72D297353CC}">
                <c16:uniqueId val="{0000025F-2A5C-4877-833F-BC2A0F868A08}"/>
              </c:ext>
            </c:extLst>
          </c:dPt>
          <c:dPt>
            <c:idx val="304"/>
            <c:bubble3D val="0"/>
            <c:extLst>
              <c:ext xmlns:c16="http://schemas.microsoft.com/office/drawing/2014/chart" uri="{C3380CC4-5D6E-409C-BE32-E72D297353CC}">
                <c16:uniqueId val="{00000261-2A5C-4877-833F-BC2A0F868A08}"/>
              </c:ext>
            </c:extLst>
          </c:dPt>
          <c:dPt>
            <c:idx val="305"/>
            <c:bubble3D val="0"/>
            <c:extLst>
              <c:ext xmlns:c16="http://schemas.microsoft.com/office/drawing/2014/chart" uri="{C3380CC4-5D6E-409C-BE32-E72D297353CC}">
                <c16:uniqueId val="{00000263-2A5C-4877-833F-BC2A0F868A08}"/>
              </c:ext>
            </c:extLst>
          </c:dPt>
          <c:dPt>
            <c:idx val="306"/>
            <c:bubble3D val="0"/>
            <c:extLst>
              <c:ext xmlns:c16="http://schemas.microsoft.com/office/drawing/2014/chart" uri="{C3380CC4-5D6E-409C-BE32-E72D297353CC}">
                <c16:uniqueId val="{00000265-2A5C-4877-833F-BC2A0F868A08}"/>
              </c:ext>
            </c:extLst>
          </c:dPt>
          <c:dPt>
            <c:idx val="307"/>
            <c:bubble3D val="0"/>
            <c:extLst>
              <c:ext xmlns:c16="http://schemas.microsoft.com/office/drawing/2014/chart" uri="{C3380CC4-5D6E-409C-BE32-E72D297353CC}">
                <c16:uniqueId val="{00000267-2A5C-4877-833F-BC2A0F868A08}"/>
              </c:ext>
            </c:extLst>
          </c:dPt>
          <c:dPt>
            <c:idx val="308"/>
            <c:bubble3D val="0"/>
            <c:extLst>
              <c:ext xmlns:c16="http://schemas.microsoft.com/office/drawing/2014/chart" uri="{C3380CC4-5D6E-409C-BE32-E72D297353CC}">
                <c16:uniqueId val="{00000269-2A5C-4877-833F-BC2A0F868A08}"/>
              </c:ext>
            </c:extLst>
          </c:dPt>
          <c:dPt>
            <c:idx val="309"/>
            <c:bubble3D val="0"/>
            <c:extLst>
              <c:ext xmlns:c16="http://schemas.microsoft.com/office/drawing/2014/chart" uri="{C3380CC4-5D6E-409C-BE32-E72D297353CC}">
                <c16:uniqueId val="{0000026B-2A5C-4877-833F-BC2A0F868A08}"/>
              </c:ext>
            </c:extLst>
          </c:dPt>
          <c:dPt>
            <c:idx val="310"/>
            <c:bubble3D val="0"/>
            <c:extLst>
              <c:ext xmlns:c16="http://schemas.microsoft.com/office/drawing/2014/chart" uri="{C3380CC4-5D6E-409C-BE32-E72D297353CC}">
                <c16:uniqueId val="{0000026D-2A5C-4877-833F-BC2A0F868A08}"/>
              </c:ext>
            </c:extLst>
          </c:dPt>
          <c:dPt>
            <c:idx val="311"/>
            <c:bubble3D val="0"/>
            <c:extLst>
              <c:ext xmlns:c16="http://schemas.microsoft.com/office/drawing/2014/chart" uri="{C3380CC4-5D6E-409C-BE32-E72D297353CC}">
                <c16:uniqueId val="{0000026F-2A5C-4877-833F-BC2A0F868A08}"/>
              </c:ext>
            </c:extLst>
          </c:dPt>
          <c:dPt>
            <c:idx val="312"/>
            <c:bubble3D val="0"/>
            <c:extLst>
              <c:ext xmlns:c16="http://schemas.microsoft.com/office/drawing/2014/chart" uri="{C3380CC4-5D6E-409C-BE32-E72D297353CC}">
                <c16:uniqueId val="{00000271-2A5C-4877-833F-BC2A0F868A08}"/>
              </c:ext>
            </c:extLst>
          </c:dPt>
          <c:dPt>
            <c:idx val="313"/>
            <c:bubble3D val="0"/>
            <c:extLst>
              <c:ext xmlns:c16="http://schemas.microsoft.com/office/drawing/2014/chart" uri="{C3380CC4-5D6E-409C-BE32-E72D297353CC}">
                <c16:uniqueId val="{00000273-2A5C-4877-833F-BC2A0F868A08}"/>
              </c:ext>
            </c:extLst>
          </c:dPt>
          <c:dPt>
            <c:idx val="314"/>
            <c:bubble3D val="0"/>
            <c:extLst>
              <c:ext xmlns:c16="http://schemas.microsoft.com/office/drawing/2014/chart" uri="{C3380CC4-5D6E-409C-BE32-E72D297353CC}">
                <c16:uniqueId val="{00000275-2A5C-4877-833F-BC2A0F868A08}"/>
              </c:ext>
            </c:extLst>
          </c:dPt>
          <c:dPt>
            <c:idx val="315"/>
            <c:bubble3D val="0"/>
            <c:extLst>
              <c:ext xmlns:c16="http://schemas.microsoft.com/office/drawing/2014/chart" uri="{C3380CC4-5D6E-409C-BE32-E72D297353CC}">
                <c16:uniqueId val="{00000277-2A5C-4877-833F-BC2A0F868A08}"/>
              </c:ext>
            </c:extLst>
          </c:dPt>
          <c:dPt>
            <c:idx val="316"/>
            <c:bubble3D val="0"/>
            <c:extLst>
              <c:ext xmlns:c16="http://schemas.microsoft.com/office/drawing/2014/chart" uri="{C3380CC4-5D6E-409C-BE32-E72D297353CC}">
                <c16:uniqueId val="{00000279-2A5C-4877-833F-BC2A0F868A08}"/>
              </c:ext>
            </c:extLst>
          </c:dPt>
          <c:dPt>
            <c:idx val="317"/>
            <c:bubble3D val="0"/>
            <c:extLst>
              <c:ext xmlns:c16="http://schemas.microsoft.com/office/drawing/2014/chart" uri="{C3380CC4-5D6E-409C-BE32-E72D297353CC}">
                <c16:uniqueId val="{0000027B-2A5C-4877-833F-BC2A0F868A08}"/>
              </c:ext>
            </c:extLst>
          </c:dPt>
          <c:dPt>
            <c:idx val="318"/>
            <c:bubble3D val="0"/>
            <c:extLst>
              <c:ext xmlns:c16="http://schemas.microsoft.com/office/drawing/2014/chart" uri="{C3380CC4-5D6E-409C-BE32-E72D297353CC}">
                <c16:uniqueId val="{0000027D-2A5C-4877-833F-BC2A0F868A08}"/>
              </c:ext>
            </c:extLst>
          </c:dPt>
          <c:dPt>
            <c:idx val="319"/>
            <c:bubble3D val="0"/>
            <c:extLst>
              <c:ext xmlns:c16="http://schemas.microsoft.com/office/drawing/2014/chart" uri="{C3380CC4-5D6E-409C-BE32-E72D297353CC}">
                <c16:uniqueId val="{0000027F-2A5C-4877-833F-BC2A0F868A08}"/>
              </c:ext>
            </c:extLst>
          </c:dPt>
          <c:dPt>
            <c:idx val="320"/>
            <c:bubble3D val="0"/>
            <c:extLst>
              <c:ext xmlns:c16="http://schemas.microsoft.com/office/drawing/2014/chart" uri="{C3380CC4-5D6E-409C-BE32-E72D297353CC}">
                <c16:uniqueId val="{00000281-2A5C-4877-833F-BC2A0F868A08}"/>
              </c:ext>
            </c:extLst>
          </c:dPt>
          <c:dPt>
            <c:idx val="321"/>
            <c:bubble3D val="0"/>
            <c:extLst>
              <c:ext xmlns:c16="http://schemas.microsoft.com/office/drawing/2014/chart" uri="{C3380CC4-5D6E-409C-BE32-E72D297353CC}">
                <c16:uniqueId val="{00000283-2A5C-4877-833F-BC2A0F868A08}"/>
              </c:ext>
            </c:extLst>
          </c:dPt>
          <c:dPt>
            <c:idx val="322"/>
            <c:bubble3D val="0"/>
            <c:extLst>
              <c:ext xmlns:c16="http://schemas.microsoft.com/office/drawing/2014/chart" uri="{C3380CC4-5D6E-409C-BE32-E72D297353CC}">
                <c16:uniqueId val="{00000285-2A5C-4877-833F-BC2A0F868A08}"/>
              </c:ext>
            </c:extLst>
          </c:dPt>
          <c:dPt>
            <c:idx val="323"/>
            <c:bubble3D val="0"/>
            <c:extLst>
              <c:ext xmlns:c16="http://schemas.microsoft.com/office/drawing/2014/chart" uri="{C3380CC4-5D6E-409C-BE32-E72D297353CC}">
                <c16:uniqueId val="{00000287-2A5C-4877-833F-BC2A0F868A08}"/>
              </c:ext>
            </c:extLst>
          </c:dPt>
          <c:dPt>
            <c:idx val="324"/>
            <c:bubble3D val="0"/>
            <c:extLst>
              <c:ext xmlns:c16="http://schemas.microsoft.com/office/drawing/2014/chart" uri="{C3380CC4-5D6E-409C-BE32-E72D297353CC}">
                <c16:uniqueId val="{00000289-2A5C-4877-833F-BC2A0F868A08}"/>
              </c:ext>
            </c:extLst>
          </c:dPt>
          <c:dPt>
            <c:idx val="325"/>
            <c:bubble3D val="0"/>
            <c:extLst>
              <c:ext xmlns:c16="http://schemas.microsoft.com/office/drawing/2014/chart" uri="{C3380CC4-5D6E-409C-BE32-E72D297353CC}">
                <c16:uniqueId val="{0000028B-2A5C-4877-833F-BC2A0F868A08}"/>
              </c:ext>
            </c:extLst>
          </c:dPt>
          <c:dPt>
            <c:idx val="326"/>
            <c:bubble3D val="0"/>
            <c:extLst>
              <c:ext xmlns:c16="http://schemas.microsoft.com/office/drawing/2014/chart" uri="{C3380CC4-5D6E-409C-BE32-E72D297353CC}">
                <c16:uniqueId val="{0000028D-2A5C-4877-833F-BC2A0F868A08}"/>
              </c:ext>
            </c:extLst>
          </c:dPt>
          <c:dPt>
            <c:idx val="327"/>
            <c:bubble3D val="0"/>
            <c:extLst>
              <c:ext xmlns:c16="http://schemas.microsoft.com/office/drawing/2014/chart" uri="{C3380CC4-5D6E-409C-BE32-E72D297353CC}">
                <c16:uniqueId val="{0000028F-2A5C-4877-833F-BC2A0F868A08}"/>
              </c:ext>
            </c:extLst>
          </c:dPt>
          <c:dPt>
            <c:idx val="328"/>
            <c:bubble3D val="0"/>
            <c:extLst>
              <c:ext xmlns:c16="http://schemas.microsoft.com/office/drawing/2014/chart" uri="{C3380CC4-5D6E-409C-BE32-E72D297353CC}">
                <c16:uniqueId val="{00000291-2A5C-4877-833F-BC2A0F868A08}"/>
              </c:ext>
            </c:extLst>
          </c:dPt>
          <c:dPt>
            <c:idx val="329"/>
            <c:bubble3D val="0"/>
            <c:extLst>
              <c:ext xmlns:c16="http://schemas.microsoft.com/office/drawing/2014/chart" uri="{C3380CC4-5D6E-409C-BE32-E72D297353CC}">
                <c16:uniqueId val="{00000293-2A5C-4877-833F-BC2A0F868A08}"/>
              </c:ext>
            </c:extLst>
          </c:dPt>
          <c:dPt>
            <c:idx val="330"/>
            <c:bubble3D val="0"/>
            <c:extLst>
              <c:ext xmlns:c16="http://schemas.microsoft.com/office/drawing/2014/chart" uri="{C3380CC4-5D6E-409C-BE32-E72D297353CC}">
                <c16:uniqueId val="{00000295-2A5C-4877-833F-BC2A0F868A08}"/>
              </c:ext>
            </c:extLst>
          </c:dPt>
          <c:dPt>
            <c:idx val="331"/>
            <c:bubble3D val="0"/>
            <c:extLst>
              <c:ext xmlns:c16="http://schemas.microsoft.com/office/drawing/2014/chart" uri="{C3380CC4-5D6E-409C-BE32-E72D297353CC}">
                <c16:uniqueId val="{00000297-2A5C-4877-833F-BC2A0F868A08}"/>
              </c:ext>
            </c:extLst>
          </c:dPt>
          <c:dPt>
            <c:idx val="332"/>
            <c:bubble3D val="0"/>
            <c:extLst>
              <c:ext xmlns:c16="http://schemas.microsoft.com/office/drawing/2014/chart" uri="{C3380CC4-5D6E-409C-BE32-E72D297353CC}">
                <c16:uniqueId val="{00000299-2A5C-4877-833F-BC2A0F868A08}"/>
              </c:ext>
            </c:extLst>
          </c:dPt>
          <c:dPt>
            <c:idx val="333"/>
            <c:bubble3D val="0"/>
            <c:extLst>
              <c:ext xmlns:c16="http://schemas.microsoft.com/office/drawing/2014/chart" uri="{C3380CC4-5D6E-409C-BE32-E72D297353CC}">
                <c16:uniqueId val="{0000029B-2A5C-4877-833F-BC2A0F868A08}"/>
              </c:ext>
            </c:extLst>
          </c:dPt>
          <c:dPt>
            <c:idx val="334"/>
            <c:bubble3D val="0"/>
            <c:extLst>
              <c:ext xmlns:c16="http://schemas.microsoft.com/office/drawing/2014/chart" uri="{C3380CC4-5D6E-409C-BE32-E72D297353CC}">
                <c16:uniqueId val="{0000029D-2A5C-4877-833F-BC2A0F868A08}"/>
              </c:ext>
            </c:extLst>
          </c:dPt>
          <c:dPt>
            <c:idx val="335"/>
            <c:bubble3D val="0"/>
            <c:extLst>
              <c:ext xmlns:c16="http://schemas.microsoft.com/office/drawing/2014/chart" uri="{C3380CC4-5D6E-409C-BE32-E72D297353CC}">
                <c16:uniqueId val="{0000029F-2A5C-4877-833F-BC2A0F868A08}"/>
              </c:ext>
            </c:extLst>
          </c:dPt>
          <c:dPt>
            <c:idx val="336"/>
            <c:bubble3D val="0"/>
            <c:extLst>
              <c:ext xmlns:c16="http://schemas.microsoft.com/office/drawing/2014/chart" uri="{C3380CC4-5D6E-409C-BE32-E72D297353CC}">
                <c16:uniqueId val="{000002A1-2A5C-4877-833F-BC2A0F868A08}"/>
              </c:ext>
            </c:extLst>
          </c:dPt>
          <c:dPt>
            <c:idx val="337"/>
            <c:bubble3D val="0"/>
            <c:extLst>
              <c:ext xmlns:c16="http://schemas.microsoft.com/office/drawing/2014/chart" uri="{C3380CC4-5D6E-409C-BE32-E72D297353CC}">
                <c16:uniqueId val="{000002A3-2A5C-4877-833F-BC2A0F868A08}"/>
              </c:ext>
            </c:extLst>
          </c:dPt>
          <c:dPt>
            <c:idx val="338"/>
            <c:bubble3D val="0"/>
            <c:extLst>
              <c:ext xmlns:c16="http://schemas.microsoft.com/office/drawing/2014/chart" uri="{C3380CC4-5D6E-409C-BE32-E72D297353CC}">
                <c16:uniqueId val="{000002A5-2A5C-4877-833F-BC2A0F868A08}"/>
              </c:ext>
            </c:extLst>
          </c:dPt>
          <c:dPt>
            <c:idx val="339"/>
            <c:bubble3D val="0"/>
            <c:extLst>
              <c:ext xmlns:c16="http://schemas.microsoft.com/office/drawing/2014/chart" uri="{C3380CC4-5D6E-409C-BE32-E72D297353CC}">
                <c16:uniqueId val="{000002A7-2A5C-4877-833F-BC2A0F868A08}"/>
              </c:ext>
            </c:extLst>
          </c:dPt>
          <c:dPt>
            <c:idx val="340"/>
            <c:bubble3D val="0"/>
            <c:extLst>
              <c:ext xmlns:c16="http://schemas.microsoft.com/office/drawing/2014/chart" uri="{C3380CC4-5D6E-409C-BE32-E72D297353CC}">
                <c16:uniqueId val="{000002A9-2A5C-4877-833F-BC2A0F868A08}"/>
              </c:ext>
            </c:extLst>
          </c:dPt>
          <c:dPt>
            <c:idx val="341"/>
            <c:bubble3D val="0"/>
            <c:extLst>
              <c:ext xmlns:c16="http://schemas.microsoft.com/office/drawing/2014/chart" uri="{C3380CC4-5D6E-409C-BE32-E72D297353CC}">
                <c16:uniqueId val="{000002AB-2A5C-4877-833F-BC2A0F868A08}"/>
              </c:ext>
            </c:extLst>
          </c:dPt>
          <c:dPt>
            <c:idx val="342"/>
            <c:bubble3D val="0"/>
            <c:extLst>
              <c:ext xmlns:c16="http://schemas.microsoft.com/office/drawing/2014/chart" uri="{C3380CC4-5D6E-409C-BE32-E72D297353CC}">
                <c16:uniqueId val="{000002AD-2A5C-4877-833F-BC2A0F868A08}"/>
              </c:ext>
            </c:extLst>
          </c:dPt>
          <c:dPt>
            <c:idx val="343"/>
            <c:bubble3D val="0"/>
            <c:extLst>
              <c:ext xmlns:c16="http://schemas.microsoft.com/office/drawing/2014/chart" uri="{C3380CC4-5D6E-409C-BE32-E72D297353CC}">
                <c16:uniqueId val="{000002AF-2A5C-4877-833F-BC2A0F868A08}"/>
              </c:ext>
            </c:extLst>
          </c:dPt>
          <c:dPt>
            <c:idx val="344"/>
            <c:bubble3D val="0"/>
            <c:extLst>
              <c:ext xmlns:c16="http://schemas.microsoft.com/office/drawing/2014/chart" uri="{C3380CC4-5D6E-409C-BE32-E72D297353CC}">
                <c16:uniqueId val="{000002B1-2A5C-4877-833F-BC2A0F868A08}"/>
              </c:ext>
            </c:extLst>
          </c:dPt>
          <c:dPt>
            <c:idx val="345"/>
            <c:bubble3D val="0"/>
            <c:extLst>
              <c:ext xmlns:c16="http://schemas.microsoft.com/office/drawing/2014/chart" uri="{C3380CC4-5D6E-409C-BE32-E72D297353CC}">
                <c16:uniqueId val="{000002B3-2A5C-4877-833F-BC2A0F868A08}"/>
              </c:ext>
            </c:extLst>
          </c:dPt>
          <c:dPt>
            <c:idx val="346"/>
            <c:bubble3D val="0"/>
            <c:extLst>
              <c:ext xmlns:c16="http://schemas.microsoft.com/office/drawing/2014/chart" uri="{C3380CC4-5D6E-409C-BE32-E72D297353CC}">
                <c16:uniqueId val="{000002B5-2A5C-4877-833F-BC2A0F868A08}"/>
              </c:ext>
            </c:extLst>
          </c:dPt>
          <c:dPt>
            <c:idx val="347"/>
            <c:bubble3D val="0"/>
            <c:extLst>
              <c:ext xmlns:c16="http://schemas.microsoft.com/office/drawing/2014/chart" uri="{C3380CC4-5D6E-409C-BE32-E72D297353CC}">
                <c16:uniqueId val="{000002B7-2A5C-4877-833F-BC2A0F868A08}"/>
              </c:ext>
            </c:extLst>
          </c:dPt>
          <c:dPt>
            <c:idx val="348"/>
            <c:bubble3D val="0"/>
            <c:extLst>
              <c:ext xmlns:c16="http://schemas.microsoft.com/office/drawing/2014/chart" uri="{C3380CC4-5D6E-409C-BE32-E72D297353CC}">
                <c16:uniqueId val="{000002B9-2A5C-4877-833F-BC2A0F868A08}"/>
              </c:ext>
            </c:extLst>
          </c:dPt>
          <c:dPt>
            <c:idx val="349"/>
            <c:bubble3D val="0"/>
            <c:extLst>
              <c:ext xmlns:c16="http://schemas.microsoft.com/office/drawing/2014/chart" uri="{C3380CC4-5D6E-409C-BE32-E72D297353CC}">
                <c16:uniqueId val="{000002BB-2A5C-4877-833F-BC2A0F868A08}"/>
              </c:ext>
            </c:extLst>
          </c:dPt>
          <c:dPt>
            <c:idx val="350"/>
            <c:bubble3D val="0"/>
            <c:extLst>
              <c:ext xmlns:c16="http://schemas.microsoft.com/office/drawing/2014/chart" uri="{C3380CC4-5D6E-409C-BE32-E72D297353CC}">
                <c16:uniqueId val="{000002BD-2A5C-4877-833F-BC2A0F868A08}"/>
              </c:ext>
            </c:extLst>
          </c:dPt>
          <c:dPt>
            <c:idx val="351"/>
            <c:bubble3D val="0"/>
            <c:extLst>
              <c:ext xmlns:c16="http://schemas.microsoft.com/office/drawing/2014/chart" uri="{C3380CC4-5D6E-409C-BE32-E72D297353CC}">
                <c16:uniqueId val="{000002BF-2A5C-4877-833F-BC2A0F868A08}"/>
              </c:ext>
            </c:extLst>
          </c:dPt>
          <c:dPt>
            <c:idx val="352"/>
            <c:bubble3D val="0"/>
            <c:extLst>
              <c:ext xmlns:c16="http://schemas.microsoft.com/office/drawing/2014/chart" uri="{C3380CC4-5D6E-409C-BE32-E72D297353CC}">
                <c16:uniqueId val="{000002C1-2A5C-4877-833F-BC2A0F868A08}"/>
              </c:ext>
            </c:extLst>
          </c:dPt>
          <c:dPt>
            <c:idx val="353"/>
            <c:bubble3D val="0"/>
            <c:extLst>
              <c:ext xmlns:c16="http://schemas.microsoft.com/office/drawing/2014/chart" uri="{C3380CC4-5D6E-409C-BE32-E72D297353CC}">
                <c16:uniqueId val="{000002C3-2A5C-4877-833F-BC2A0F868A08}"/>
              </c:ext>
            </c:extLst>
          </c:dPt>
          <c:dPt>
            <c:idx val="354"/>
            <c:bubble3D val="0"/>
            <c:extLst>
              <c:ext xmlns:c16="http://schemas.microsoft.com/office/drawing/2014/chart" uri="{C3380CC4-5D6E-409C-BE32-E72D297353CC}">
                <c16:uniqueId val="{000002C5-2A5C-4877-833F-BC2A0F868A08}"/>
              </c:ext>
            </c:extLst>
          </c:dPt>
          <c:dPt>
            <c:idx val="355"/>
            <c:bubble3D val="0"/>
            <c:extLst>
              <c:ext xmlns:c16="http://schemas.microsoft.com/office/drawing/2014/chart" uri="{C3380CC4-5D6E-409C-BE32-E72D297353CC}">
                <c16:uniqueId val="{000002C7-2A5C-4877-833F-BC2A0F868A08}"/>
              </c:ext>
            </c:extLst>
          </c:dPt>
          <c:dPt>
            <c:idx val="356"/>
            <c:bubble3D val="0"/>
            <c:extLst>
              <c:ext xmlns:c16="http://schemas.microsoft.com/office/drawing/2014/chart" uri="{C3380CC4-5D6E-409C-BE32-E72D297353CC}">
                <c16:uniqueId val="{000002C9-2A5C-4877-833F-BC2A0F868A08}"/>
              </c:ext>
            </c:extLst>
          </c:dPt>
          <c:dPt>
            <c:idx val="357"/>
            <c:bubble3D val="0"/>
            <c:extLst>
              <c:ext xmlns:c16="http://schemas.microsoft.com/office/drawing/2014/chart" uri="{C3380CC4-5D6E-409C-BE32-E72D297353CC}">
                <c16:uniqueId val="{000002CB-2A5C-4877-833F-BC2A0F868A08}"/>
              </c:ext>
            </c:extLst>
          </c:dPt>
          <c:dPt>
            <c:idx val="358"/>
            <c:bubble3D val="0"/>
            <c:extLst>
              <c:ext xmlns:c16="http://schemas.microsoft.com/office/drawing/2014/chart" uri="{C3380CC4-5D6E-409C-BE32-E72D297353CC}">
                <c16:uniqueId val="{000002CD-2A5C-4877-833F-BC2A0F868A08}"/>
              </c:ext>
            </c:extLst>
          </c:dPt>
          <c:dPt>
            <c:idx val="359"/>
            <c:bubble3D val="0"/>
            <c:extLst>
              <c:ext xmlns:c16="http://schemas.microsoft.com/office/drawing/2014/chart" uri="{C3380CC4-5D6E-409C-BE32-E72D297353CC}">
                <c16:uniqueId val="{000002CF-2A5C-4877-833F-BC2A0F868A08}"/>
              </c:ext>
            </c:extLst>
          </c:dPt>
          <c:dPt>
            <c:idx val="360"/>
            <c:bubble3D val="0"/>
            <c:extLst>
              <c:ext xmlns:c16="http://schemas.microsoft.com/office/drawing/2014/chart" uri="{C3380CC4-5D6E-409C-BE32-E72D297353CC}">
                <c16:uniqueId val="{000002D1-2A5C-4877-833F-BC2A0F868A08}"/>
              </c:ext>
            </c:extLst>
          </c:dPt>
          <c:dPt>
            <c:idx val="361"/>
            <c:bubble3D val="0"/>
            <c:extLst>
              <c:ext xmlns:c16="http://schemas.microsoft.com/office/drawing/2014/chart" uri="{C3380CC4-5D6E-409C-BE32-E72D297353CC}">
                <c16:uniqueId val="{000002D3-2A5C-4877-833F-BC2A0F868A08}"/>
              </c:ext>
            </c:extLst>
          </c:dPt>
          <c:dPt>
            <c:idx val="362"/>
            <c:bubble3D val="0"/>
            <c:extLst>
              <c:ext xmlns:c16="http://schemas.microsoft.com/office/drawing/2014/chart" uri="{C3380CC4-5D6E-409C-BE32-E72D297353CC}">
                <c16:uniqueId val="{000002D5-2A5C-4877-833F-BC2A0F868A08}"/>
              </c:ext>
            </c:extLst>
          </c:dPt>
          <c:dPt>
            <c:idx val="363"/>
            <c:bubble3D val="0"/>
            <c:extLst>
              <c:ext xmlns:c16="http://schemas.microsoft.com/office/drawing/2014/chart" uri="{C3380CC4-5D6E-409C-BE32-E72D297353CC}">
                <c16:uniqueId val="{000002D7-2A5C-4877-833F-BC2A0F868A08}"/>
              </c:ext>
            </c:extLst>
          </c:dPt>
          <c:dPt>
            <c:idx val="364"/>
            <c:bubble3D val="0"/>
            <c:extLst>
              <c:ext xmlns:c16="http://schemas.microsoft.com/office/drawing/2014/chart" uri="{C3380CC4-5D6E-409C-BE32-E72D297353CC}">
                <c16:uniqueId val="{000002D9-2A5C-4877-833F-BC2A0F868A08}"/>
              </c:ext>
            </c:extLst>
          </c:dPt>
          <c:dPt>
            <c:idx val="365"/>
            <c:bubble3D val="0"/>
            <c:extLst>
              <c:ext xmlns:c16="http://schemas.microsoft.com/office/drawing/2014/chart" uri="{C3380CC4-5D6E-409C-BE32-E72D297353CC}">
                <c16:uniqueId val="{000002DB-2A5C-4877-833F-BC2A0F868A08}"/>
              </c:ext>
            </c:extLst>
          </c:dPt>
          <c:dPt>
            <c:idx val="366"/>
            <c:bubble3D val="0"/>
            <c:extLst>
              <c:ext xmlns:c16="http://schemas.microsoft.com/office/drawing/2014/chart" uri="{C3380CC4-5D6E-409C-BE32-E72D297353CC}">
                <c16:uniqueId val="{000002DD-2A5C-4877-833F-BC2A0F868A08}"/>
              </c:ext>
            </c:extLst>
          </c:dPt>
          <c:dPt>
            <c:idx val="367"/>
            <c:bubble3D val="0"/>
            <c:extLst>
              <c:ext xmlns:c16="http://schemas.microsoft.com/office/drawing/2014/chart" uri="{C3380CC4-5D6E-409C-BE32-E72D297353CC}">
                <c16:uniqueId val="{000002DF-2A5C-4877-833F-BC2A0F868A08}"/>
              </c:ext>
            </c:extLst>
          </c:dPt>
          <c:dPt>
            <c:idx val="368"/>
            <c:bubble3D val="0"/>
            <c:extLst>
              <c:ext xmlns:c16="http://schemas.microsoft.com/office/drawing/2014/chart" uri="{C3380CC4-5D6E-409C-BE32-E72D297353CC}">
                <c16:uniqueId val="{000002E1-2A5C-4877-833F-BC2A0F868A08}"/>
              </c:ext>
            </c:extLst>
          </c:dPt>
          <c:dPt>
            <c:idx val="369"/>
            <c:bubble3D val="0"/>
            <c:extLst>
              <c:ext xmlns:c16="http://schemas.microsoft.com/office/drawing/2014/chart" uri="{C3380CC4-5D6E-409C-BE32-E72D297353CC}">
                <c16:uniqueId val="{000002E3-2A5C-4877-833F-BC2A0F868A08}"/>
              </c:ext>
            </c:extLst>
          </c:dPt>
          <c:dPt>
            <c:idx val="370"/>
            <c:bubble3D val="0"/>
            <c:extLst>
              <c:ext xmlns:c16="http://schemas.microsoft.com/office/drawing/2014/chart" uri="{C3380CC4-5D6E-409C-BE32-E72D297353CC}">
                <c16:uniqueId val="{000002E5-2A5C-4877-833F-BC2A0F868A08}"/>
              </c:ext>
            </c:extLst>
          </c:dPt>
          <c:dPt>
            <c:idx val="371"/>
            <c:bubble3D val="0"/>
            <c:extLst>
              <c:ext xmlns:c16="http://schemas.microsoft.com/office/drawing/2014/chart" uri="{C3380CC4-5D6E-409C-BE32-E72D297353CC}">
                <c16:uniqueId val="{000002E7-2A5C-4877-833F-BC2A0F868A08}"/>
              </c:ext>
            </c:extLst>
          </c:dPt>
          <c:dPt>
            <c:idx val="372"/>
            <c:bubble3D val="0"/>
            <c:extLst>
              <c:ext xmlns:c16="http://schemas.microsoft.com/office/drawing/2014/chart" uri="{C3380CC4-5D6E-409C-BE32-E72D297353CC}">
                <c16:uniqueId val="{000002E9-2A5C-4877-833F-BC2A0F868A08}"/>
              </c:ext>
            </c:extLst>
          </c:dPt>
          <c:dPt>
            <c:idx val="373"/>
            <c:bubble3D val="0"/>
            <c:extLst>
              <c:ext xmlns:c16="http://schemas.microsoft.com/office/drawing/2014/chart" uri="{C3380CC4-5D6E-409C-BE32-E72D297353CC}">
                <c16:uniqueId val="{000002EB-2A5C-4877-833F-BC2A0F868A08}"/>
              </c:ext>
            </c:extLst>
          </c:dPt>
          <c:dPt>
            <c:idx val="374"/>
            <c:bubble3D val="0"/>
            <c:extLst>
              <c:ext xmlns:c16="http://schemas.microsoft.com/office/drawing/2014/chart" uri="{C3380CC4-5D6E-409C-BE32-E72D297353CC}">
                <c16:uniqueId val="{000002ED-2A5C-4877-833F-BC2A0F868A08}"/>
              </c:ext>
            </c:extLst>
          </c:dPt>
          <c:dPt>
            <c:idx val="375"/>
            <c:bubble3D val="0"/>
            <c:extLst>
              <c:ext xmlns:c16="http://schemas.microsoft.com/office/drawing/2014/chart" uri="{C3380CC4-5D6E-409C-BE32-E72D297353CC}">
                <c16:uniqueId val="{000002EF-2A5C-4877-833F-BC2A0F868A08}"/>
              </c:ext>
            </c:extLst>
          </c:dPt>
          <c:dPt>
            <c:idx val="376"/>
            <c:bubble3D val="0"/>
            <c:extLst>
              <c:ext xmlns:c16="http://schemas.microsoft.com/office/drawing/2014/chart" uri="{C3380CC4-5D6E-409C-BE32-E72D297353CC}">
                <c16:uniqueId val="{000002F1-2A5C-4877-833F-BC2A0F868A08}"/>
              </c:ext>
            </c:extLst>
          </c:dPt>
          <c:dPt>
            <c:idx val="377"/>
            <c:bubble3D val="0"/>
            <c:extLst>
              <c:ext xmlns:c16="http://schemas.microsoft.com/office/drawing/2014/chart" uri="{C3380CC4-5D6E-409C-BE32-E72D297353CC}">
                <c16:uniqueId val="{000002F3-2A5C-4877-833F-BC2A0F868A08}"/>
              </c:ext>
            </c:extLst>
          </c:dPt>
          <c:dPt>
            <c:idx val="378"/>
            <c:bubble3D val="0"/>
            <c:extLst>
              <c:ext xmlns:c16="http://schemas.microsoft.com/office/drawing/2014/chart" uri="{C3380CC4-5D6E-409C-BE32-E72D297353CC}">
                <c16:uniqueId val="{000002F5-2A5C-4877-833F-BC2A0F868A08}"/>
              </c:ext>
            </c:extLst>
          </c:dPt>
          <c:dPt>
            <c:idx val="379"/>
            <c:bubble3D val="0"/>
            <c:extLst>
              <c:ext xmlns:c16="http://schemas.microsoft.com/office/drawing/2014/chart" uri="{C3380CC4-5D6E-409C-BE32-E72D297353CC}">
                <c16:uniqueId val="{000002F7-2A5C-4877-833F-BC2A0F868A08}"/>
              </c:ext>
            </c:extLst>
          </c:dPt>
          <c:dPt>
            <c:idx val="380"/>
            <c:bubble3D val="0"/>
            <c:extLst>
              <c:ext xmlns:c16="http://schemas.microsoft.com/office/drawing/2014/chart" uri="{C3380CC4-5D6E-409C-BE32-E72D297353CC}">
                <c16:uniqueId val="{000002F9-2A5C-4877-833F-BC2A0F868A08}"/>
              </c:ext>
            </c:extLst>
          </c:dPt>
          <c:dPt>
            <c:idx val="381"/>
            <c:bubble3D val="0"/>
            <c:extLst>
              <c:ext xmlns:c16="http://schemas.microsoft.com/office/drawing/2014/chart" uri="{C3380CC4-5D6E-409C-BE32-E72D297353CC}">
                <c16:uniqueId val="{000002FB-2A5C-4877-833F-BC2A0F868A08}"/>
              </c:ext>
            </c:extLst>
          </c:dPt>
          <c:dPt>
            <c:idx val="382"/>
            <c:bubble3D val="0"/>
            <c:extLst>
              <c:ext xmlns:c16="http://schemas.microsoft.com/office/drawing/2014/chart" uri="{C3380CC4-5D6E-409C-BE32-E72D297353CC}">
                <c16:uniqueId val="{000002FD-2A5C-4877-833F-BC2A0F868A08}"/>
              </c:ext>
            </c:extLst>
          </c:dPt>
          <c:dPt>
            <c:idx val="383"/>
            <c:bubble3D val="0"/>
            <c:extLst>
              <c:ext xmlns:c16="http://schemas.microsoft.com/office/drawing/2014/chart" uri="{C3380CC4-5D6E-409C-BE32-E72D297353CC}">
                <c16:uniqueId val="{000002FF-2A5C-4877-833F-BC2A0F868A08}"/>
              </c:ext>
            </c:extLst>
          </c:dPt>
          <c:dPt>
            <c:idx val="384"/>
            <c:bubble3D val="0"/>
            <c:extLst>
              <c:ext xmlns:c16="http://schemas.microsoft.com/office/drawing/2014/chart" uri="{C3380CC4-5D6E-409C-BE32-E72D297353CC}">
                <c16:uniqueId val="{00000301-2A5C-4877-833F-BC2A0F868A08}"/>
              </c:ext>
            </c:extLst>
          </c:dPt>
          <c:dPt>
            <c:idx val="385"/>
            <c:bubble3D val="0"/>
            <c:extLst>
              <c:ext xmlns:c16="http://schemas.microsoft.com/office/drawing/2014/chart" uri="{C3380CC4-5D6E-409C-BE32-E72D297353CC}">
                <c16:uniqueId val="{00000303-2A5C-4877-833F-BC2A0F868A08}"/>
              </c:ext>
            </c:extLst>
          </c:dPt>
          <c:dPt>
            <c:idx val="386"/>
            <c:bubble3D val="0"/>
            <c:extLst>
              <c:ext xmlns:c16="http://schemas.microsoft.com/office/drawing/2014/chart" uri="{C3380CC4-5D6E-409C-BE32-E72D297353CC}">
                <c16:uniqueId val="{00000305-2A5C-4877-833F-BC2A0F868A08}"/>
              </c:ext>
            </c:extLst>
          </c:dPt>
          <c:dPt>
            <c:idx val="387"/>
            <c:bubble3D val="0"/>
            <c:extLst>
              <c:ext xmlns:c16="http://schemas.microsoft.com/office/drawing/2014/chart" uri="{C3380CC4-5D6E-409C-BE32-E72D297353CC}">
                <c16:uniqueId val="{00000307-2A5C-4877-833F-BC2A0F868A08}"/>
              </c:ext>
            </c:extLst>
          </c:dPt>
          <c:dPt>
            <c:idx val="388"/>
            <c:bubble3D val="0"/>
            <c:extLst>
              <c:ext xmlns:c16="http://schemas.microsoft.com/office/drawing/2014/chart" uri="{C3380CC4-5D6E-409C-BE32-E72D297353CC}">
                <c16:uniqueId val="{00000309-2A5C-4877-833F-BC2A0F868A08}"/>
              </c:ext>
            </c:extLst>
          </c:dPt>
          <c:dPt>
            <c:idx val="389"/>
            <c:bubble3D val="0"/>
            <c:extLst>
              <c:ext xmlns:c16="http://schemas.microsoft.com/office/drawing/2014/chart" uri="{C3380CC4-5D6E-409C-BE32-E72D297353CC}">
                <c16:uniqueId val="{0000030B-2A5C-4877-833F-BC2A0F868A08}"/>
              </c:ext>
            </c:extLst>
          </c:dPt>
          <c:dPt>
            <c:idx val="390"/>
            <c:bubble3D val="0"/>
            <c:extLst>
              <c:ext xmlns:c16="http://schemas.microsoft.com/office/drawing/2014/chart" uri="{C3380CC4-5D6E-409C-BE32-E72D297353CC}">
                <c16:uniqueId val="{0000030D-2A5C-4877-833F-BC2A0F868A08}"/>
              </c:ext>
            </c:extLst>
          </c:dPt>
          <c:dPt>
            <c:idx val="391"/>
            <c:bubble3D val="0"/>
            <c:extLst>
              <c:ext xmlns:c16="http://schemas.microsoft.com/office/drawing/2014/chart" uri="{C3380CC4-5D6E-409C-BE32-E72D297353CC}">
                <c16:uniqueId val="{0000030F-2A5C-4877-833F-BC2A0F868A08}"/>
              </c:ext>
            </c:extLst>
          </c:dPt>
          <c:dPt>
            <c:idx val="392"/>
            <c:bubble3D val="0"/>
            <c:extLst>
              <c:ext xmlns:c16="http://schemas.microsoft.com/office/drawing/2014/chart" uri="{C3380CC4-5D6E-409C-BE32-E72D297353CC}">
                <c16:uniqueId val="{00000311-2A5C-4877-833F-BC2A0F868A08}"/>
              </c:ext>
            </c:extLst>
          </c:dPt>
          <c:dPt>
            <c:idx val="393"/>
            <c:bubble3D val="0"/>
            <c:extLst>
              <c:ext xmlns:c16="http://schemas.microsoft.com/office/drawing/2014/chart" uri="{C3380CC4-5D6E-409C-BE32-E72D297353CC}">
                <c16:uniqueId val="{00000313-2A5C-4877-833F-BC2A0F868A08}"/>
              </c:ext>
            </c:extLst>
          </c:dPt>
          <c:dPt>
            <c:idx val="394"/>
            <c:bubble3D val="0"/>
            <c:extLst>
              <c:ext xmlns:c16="http://schemas.microsoft.com/office/drawing/2014/chart" uri="{C3380CC4-5D6E-409C-BE32-E72D297353CC}">
                <c16:uniqueId val="{00000315-2A5C-4877-833F-BC2A0F868A08}"/>
              </c:ext>
            </c:extLst>
          </c:dPt>
          <c:dPt>
            <c:idx val="395"/>
            <c:bubble3D val="0"/>
            <c:extLst>
              <c:ext xmlns:c16="http://schemas.microsoft.com/office/drawing/2014/chart" uri="{C3380CC4-5D6E-409C-BE32-E72D297353CC}">
                <c16:uniqueId val="{00000317-2A5C-4877-833F-BC2A0F868A08}"/>
              </c:ext>
            </c:extLst>
          </c:dPt>
          <c:dPt>
            <c:idx val="396"/>
            <c:bubble3D val="0"/>
            <c:extLst>
              <c:ext xmlns:c16="http://schemas.microsoft.com/office/drawing/2014/chart" uri="{C3380CC4-5D6E-409C-BE32-E72D297353CC}">
                <c16:uniqueId val="{00000319-2A5C-4877-833F-BC2A0F868A08}"/>
              </c:ext>
            </c:extLst>
          </c:dPt>
          <c:dPt>
            <c:idx val="397"/>
            <c:bubble3D val="0"/>
            <c:extLst>
              <c:ext xmlns:c16="http://schemas.microsoft.com/office/drawing/2014/chart" uri="{C3380CC4-5D6E-409C-BE32-E72D297353CC}">
                <c16:uniqueId val="{0000031B-2A5C-4877-833F-BC2A0F868A08}"/>
              </c:ext>
            </c:extLst>
          </c:dPt>
          <c:dPt>
            <c:idx val="398"/>
            <c:bubble3D val="0"/>
            <c:extLst>
              <c:ext xmlns:c16="http://schemas.microsoft.com/office/drawing/2014/chart" uri="{C3380CC4-5D6E-409C-BE32-E72D297353CC}">
                <c16:uniqueId val="{0000031D-2A5C-4877-833F-BC2A0F868A08}"/>
              </c:ext>
            </c:extLst>
          </c:dPt>
          <c:dPt>
            <c:idx val="399"/>
            <c:bubble3D val="0"/>
            <c:extLst>
              <c:ext xmlns:c16="http://schemas.microsoft.com/office/drawing/2014/chart" uri="{C3380CC4-5D6E-409C-BE32-E72D297353CC}">
                <c16:uniqueId val="{0000031F-2A5C-4877-833F-BC2A0F868A08}"/>
              </c:ext>
            </c:extLst>
          </c:dPt>
          <c:dPt>
            <c:idx val="400"/>
            <c:bubble3D val="0"/>
            <c:extLst>
              <c:ext xmlns:c16="http://schemas.microsoft.com/office/drawing/2014/chart" uri="{C3380CC4-5D6E-409C-BE32-E72D297353CC}">
                <c16:uniqueId val="{00000321-2A5C-4877-833F-BC2A0F868A08}"/>
              </c:ext>
            </c:extLst>
          </c:dPt>
          <c:dPt>
            <c:idx val="401"/>
            <c:bubble3D val="0"/>
            <c:extLst>
              <c:ext xmlns:c16="http://schemas.microsoft.com/office/drawing/2014/chart" uri="{C3380CC4-5D6E-409C-BE32-E72D297353CC}">
                <c16:uniqueId val="{00000323-2A5C-4877-833F-BC2A0F868A08}"/>
              </c:ext>
            </c:extLst>
          </c:dPt>
          <c:dPt>
            <c:idx val="402"/>
            <c:bubble3D val="0"/>
            <c:extLst>
              <c:ext xmlns:c16="http://schemas.microsoft.com/office/drawing/2014/chart" uri="{C3380CC4-5D6E-409C-BE32-E72D297353CC}">
                <c16:uniqueId val="{00000325-2A5C-4877-833F-BC2A0F868A08}"/>
              </c:ext>
            </c:extLst>
          </c:dPt>
          <c:dPt>
            <c:idx val="403"/>
            <c:bubble3D val="0"/>
            <c:extLst>
              <c:ext xmlns:c16="http://schemas.microsoft.com/office/drawing/2014/chart" uri="{C3380CC4-5D6E-409C-BE32-E72D297353CC}">
                <c16:uniqueId val="{00000327-2A5C-4877-833F-BC2A0F868A08}"/>
              </c:ext>
            </c:extLst>
          </c:dPt>
          <c:dPt>
            <c:idx val="404"/>
            <c:bubble3D val="0"/>
            <c:extLst>
              <c:ext xmlns:c16="http://schemas.microsoft.com/office/drawing/2014/chart" uri="{C3380CC4-5D6E-409C-BE32-E72D297353CC}">
                <c16:uniqueId val="{00000329-2A5C-4877-833F-BC2A0F868A08}"/>
              </c:ext>
            </c:extLst>
          </c:dPt>
          <c:dPt>
            <c:idx val="405"/>
            <c:bubble3D val="0"/>
            <c:extLst>
              <c:ext xmlns:c16="http://schemas.microsoft.com/office/drawing/2014/chart" uri="{C3380CC4-5D6E-409C-BE32-E72D297353CC}">
                <c16:uniqueId val="{0000032B-2A5C-4877-833F-BC2A0F868A08}"/>
              </c:ext>
            </c:extLst>
          </c:dPt>
          <c:dPt>
            <c:idx val="406"/>
            <c:bubble3D val="0"/>
            <c:extLst>
              <c:ext xmlns:c16="http://schemas.microsoft.com/office/drawing/2014/chart" uri="{C3380CC4-5D6E-409C-BE32-E72D297353CC}">
                <c16:uniqueId val="{0000032D-2A5C-4877-833F-BC2A0F868A08}"/>
              </c:ext>
            </c:extLst>
          </c:dPt>
          <c:dPt>
            <c:idx val="407"/>
            <c:bubble3D val="0"/>
            <c:extLst>
              <c:ext xmlns:c16="http://schemas.microsoft.com/office/drawing/2014/chart" uri="{C3380CC4-5D6E-409C-BE32-E72D297353CC}">
                <c16:uniqueId val="{0000032F-2A5C-4877-833F-BC2A0F868A08}"/>
              </c:ext>
            </c:extLst>
          </c:dPt>
          <c:dPt>
            <c:idx val="408"/>
            <c:bubble3D val="0"/>
            <c:extLst>
              <c:ext xmlns:c16="http://schemas.microsoft.com/office/drawing/2014/chart" uri="{C3380CC4-5D6E-409C-BE32-E72D297353CC}">
                <c16:uniqueId val="{00000331-2A5C-4877-833F-BC2A0F868A08}"/>
              </c:ext>
            </c:extLst>
          </c:dPt>
          <c:dPt>
            <c:idx val="409"/>
            <c:bubble3D val="0"/>
            <c:extLst>
              <c:ext xmlns:c16="http://schemas.microsoft.com/office/drawing/2014/chart" uri="{C3380CC4-5D6E-409C-BE32-E72D297353CC}">
                <c16:uniqueId val="{00000333-2A5C-4877-833F-BC2A0F868A08}"/>
              </c:ext>
            </c:extLst>
          </c:dPt>
          <c:dPt>
            <c:idx val="410"/>
            <c:bubble3D val="0"/>
            <c:extLst>
              <c:ext xmlns:c16="http://schemas.microsoft.com/office/drawing/2014/chart" uri="{C3380CC4-5D6E-409C-BE32-E72D297353CC}">
                <c16:uniqueId val="{00000335-2A5C-4877-833F-BC2A0F868A08}"/>
              </c:ext>
            </c:extLst>
          </c:dPt>
          <c:dPt>
            <c:idx val="411"/>
            <c:bubble3D val="0"/>
            <c:extLst>
              <c:ext xmlns:c16="http://schemas.microsoft.com/office/drawing/2014/chart" uri="{C3380CC4-5D6E-409C-BE32-E72D297353CC}">
                <c16:uniqueId val="{00000337-2A5C-4877-833F-BC2A0F868A08}"/>
              </c:ext>
            </c:extLst>
          </c:dPt>
          <c:dPt>
            <c:idx val="412"/>
            <c:bubble3D val="0"/>
            <c:extLst>
              <c:ext xmlns:c16="http://schemas.microsoft.com/office/drawing/2014/chart" uri="{C3380CC4-5D6E-409C-BE32-E72D297353CC}">
                <c16:uniqueId val="{00000339-2A5C-4877-833F-BC2A0F868A08}"/>
              </c:ext>
            </c:extLst>
          </c:dPt>
          <c:dPt>
            <c:idx val="413"/>
            <c:bubble3D val="0"/>
            <c:extLst>
              <c:ext xmlns:c16="http://schemas.microsoft.com/office/drawing/2014/chart" uri="{C3380CC4-5D6E-409C-BE32-E72D297353CC}">
                <c16:uniqueId val="{0000033B-2A5C-4877-833F-BC2A0F868A08}"/>
              </c:ext>
            </c:extLst>
          </c:dPt>
          <c:dPt>
            <c:idx val="414"/>
            <c:bubble3D val="0"/>
            <c:extLst>
              <c:ext xmlns:c16="http://schemas.microsoft.com/office/drawing/2014/chart" uri="{C3380CC4-5D6E-409C-BE32-E72D297353CC}">
                <c16:uniqueId val="{0000033D-2A5C-4877-833F-BC2A0F868A08}"/>
              </c:ext>
            </c:extLst>
          </c:dPt>
          <c:dPt>
            <c:idx val="415"/>
            <c:bubble3D val="0"/>
            <c:extLst>
              <c:ext xmlns:c16="http://schemas.microsoft.com/office/drawing/2014/chart" uri="{C3380CC4-5D6E-409C-BE32-E72D297353CC}">
                <c16:uniqueId val="{0000033F-2A5C-4877-833F-BC2A0F868A08}"/>
              </c:ext>
            </c:extLst>
          </c:dPt>
          <c:dPt>
            <c:idx val="416"/>
            <c:bubble3D val="0"/>
            <c:extLst>
              <c:ext xmlns:c16="http://schemas.microsoft.com/office/drawing/2014/chart" uri="{C3380CC4-5D6E-409C-BE32-E72D297353CC}">
                <c16:uniqueId val="{00000341-2A5C-4877-833F-BC2A0F868A08}"/>
              </c:ext>
            </c:extLst>
          </c:dPt>
          <c:dPt>
            <c:idx val="417"/>
            <c:bubble3D val="0"/>
            <c:extLst>
              <c:ext xmlns:c16="http://schemas.microsoft.com/office/drawing/2014/chart" uri="{C3380CC4-5D6E-409C-BE32-E72D297353CC}">
                <c16:uniqueId val="{00000343-2A5C-4877-833F-BC2A0F868A08}"/>
              </c:ext>
            </c:extLst>
          </c:dPt>
          <c:dPt>
            <c:idx val="418"/>
            <c:bubble3D val="0"/>
            <c:extLst>
              <c:ext xmlns:c16="http://schemas.microsoft.com/office/drawing/2014/chart" uri="{C3380CC4-5D6E-409C-BE32-E72D297353CC}">
                <c16:uniqueId val="{00000345-2A5C-4877-833F-BC2A0F868A08}"/>
              </c:ext>
            </c:extLst>
          </c:dPt>
          <c:dPt>
            <c:idx val="419"/>
            <c:bubble3D val="0"/>
            <c:extLst>
              <c:ext xmlns:c16="http://schemas.microsoft.com/office/drawing/2014/chart" uri="{C3380CC4-5D6E-409C-BE32-E72D297353CC}">
                <c16:uniqueId val="{00000347-2A5C-4877-833F-BC2A0F868A08}"/>
              </c:ext>
            </c:extLst>
          </c:dPt>
          <c:dPt>
            <c:idx val="420"/>
            <c:bubble3D val="0"/>
            <c:extLst>
              <c:ext xmlns:c16="http://schemas.microsoft.com/office/drawing/2014/chart" uri="{C3380CC4-5D6E-409C-BE32-E72D297353CC}">
                <c16:uniqueId val="{00000349-2A5C-4877-833F-BC2A0F868A08}"/>
              </c:ext>
            </c:extLst>
          </c:dPt>
          <c:dPt>
            <c:idx val="421"/>
            <c:bubble3D val="0"/>
            <c:extLst>
              <c:ext xmlns:c16="http://schemas.microsoft.com/office/drawing/2014/chart" uri="{C3380CC4-5D6E-409C-BE32-E72D297353CC}">
                <c16:uniqueId val="{0000034B-2A5C-4877-833F-BC2A0F868A08}"/>
              </c:ext>
            </c:extLst>
          </c:dPt>
          <c:dPt>
            <c:idx val="422"/>
            <c:bubble3D val="0"/>
            <c:extLst>
              <c:ext xmlns:c16="http://schemas.microsoft.com/office/drawing/2014/chart" uri="{C3380CC4-5D6E-409C-BE32-E72D297353CC}">
                <c16:uniqueId val="{0000034D-2A5C-4877-833F-BC2A0F868A08}"/>
              </c:ext>
            </c:extLst>
          </c:dPt>
          <c:dPt>
            <c:idx val="423"/>
            <c:bubble3D val="0"/>
            <c:extLst>
              <c:ext xmlns:c16="http://schemas.microsoft.com/office/drawing/2014/chart" uri="{C3380CC4-5D6E-409C-BE32-E72D297353CC}">
                <c16:uniqueId val="{0000034F-2A5C-4877-833F-BC2A0F868A08}"/>
              </c:ext>
            </c:extLst>
          </c:dPt>
          <c:dPt>
            <c:idx val="424"/>
            <c:bubble3D val="0"/>
            <c:extLst>
              <c:ext xmlns:c16="http://schemas.microsoft.com/office/drawing/2014/chart" uri="{C3380CC4-5D6E-409C-BE32-E72D297353CC}">
                <c16:uniqueId val="{00000351-2A5C-4877-833F-BC2A0F868A08}"/>
              </c:ext>
            </c:extLst>
          </c:dPt>
          <c:dPt>
            <c:idx val="425"/>
            <c:bubble3D val="0"/>
            <c:extLst>
              <c:ext xmlns:c16="http://schemas.microsoft.com/office/drawing/2014/chart" uri="{C3380CC4-5D6E-409C-BE32-E72D297353CC}">
                <c16:uniqueId val="{00000353-2A5C-4877-833F-BC2A0F868A08}"/>
              </c:ext>
            </c:extLst>
          </c:dPt>
          <c:dPt>
            <c:idx val="426"/>
            <c:bubble3D val="0"/>
            <c:extLst>
              <c:ext xmlns:c16="http://schemas.microsoft.com/office/drawing/2014/chart" uri="{C3380CC4-5D6E-409C-BE32-E72D297353CC}">
                <c16:uniqueId val="{00000355-2A5C-4877-833F-BC2A0F868A08}"/>
              </c:ext>
            </c:extLst>
          </c:dPt>
          <c:dPt>
            <c:idx val="427"/>
            <c:bubble3D val="0"/>
            <c:extLst>
              <c:ext xmlns:c16="http://schemas.microsoft.com/office/drawing/2014/chart" uri="{C3380CC4-5D6E-409C-BE32-E72D297353CC}">
                <c16:uniqueId val="{00000357-2A5C-4877-833F-BC2A0F868A08}"/>
              </c:ext>
            </c:extLst>
          </c:dPt>
          <c:dPt>
            <c:idx val="428"/>
            <c:bubble3D val="0"/>
            <c:extLst>
              <c:ext xmlns:c16="http://schemas.microsoft.com/office/drawing/2014/chart" uri="{C3380CC4-5D6E-409C-BE32-E72D297353CC}">
                <c16:uniqueId val="{00000359-2A5C-4877-833F-BC2A0F868A08}"/>
              </c:ext>
            </c:extLst>
          </c:dPt>
          <c:dPt>
            <c:idx val="429"/>
            <c:bubble3D val="0"/>
            <c:extLst>
              <c:ext xmlns:c16="http://schemas.microsoft.com/office/drawing/2014/chart" uri="{C3380CC4-5D6E-409C-BE32-E72D297353CC}">
                <c16:uniqueId val="{0000035B-2A5C-4877-833F-BC2A0F868A08}"/>
              </c:ext>
            </c:extLst>
          </c:dPt>
          <c:dPt>
            <c:idx val="430"/>
            <c:bubble3D val="0"/>
            <c:extLst>
              <c:ext xmlns:c16="http://schemas.microsoft.com/office/drawing/2014/chart" uri="{C3380CC4-5D6E-409C-BE32-E72D297353CC}">
                <c16:uniqueId val="{0000035D-2A5C-4877-833F-BC2A0F868A08}"/>
              </c:ext>
            </c:extLst>
          </c:dPt>
          <c:dPt>
            <c:idx val="431"/>
            <c:bubble3D val="0"/>
            <c:extLst>
              <c:ext xmlns:c16="http://schemas.microsoft.com/office/drawing/2014/chart" uri="{C3380CC4-5D6E-409C-BE32-E72D297353CC}">
                <c16:uniqueId val="{0000035F-2A5C-4877-833F-BC2A0F868A08}"/>
              </c:ext>
            </c:extLst>
          </c:dPt>
          <c:dPt>
            <c:idx val="432"/>
            <c:bubble3D val="0"/>
            <c:extLst>
              <c:ext xmlns:c16="http://schemas.microsoft.com/office/drawing/2014/chart" uri="{C3380CC4-5D6E-409C-BE32-E72D297353CC}">
                <c16:uniqueId val="{00000361-2A5C-4877-833F-BC2A0F868A08}"/>
              </c:ext>
            </c:extLst>
          </c:dPt>
          <c:dPt>
            <c:idx val="433"/>
            <c:bubble3D val="0"/>
            <c:extLst>
              <c:ext xmlns:c16="http://schemas.microsoft.com/office/drawing/2014/chart" uri="{C3380CC4-5D6E-409C-BE32-E72D297353CC}">
                <c16:uniqueId val="{00000363-2A5C-4877-833F-BC2A0F868A08}"/>
              </c:ext>
            </c:extLst>
          </c:dPt>
          <c:dPt>
            <c:idx val="434"/>
            <c:bubble3D val="0"/>
            <c:extLst>
              <c:ext xmlns:c16="http://schemas.microsoft.com/office/drawing/2014/chart" uri="{C3380CC4-5D6E-409C-BE32-E72D297353CC}">
                <c16:uniqueId val="{00000365-2A5C-4877-833F-BC2A0F868A08}"/>
              </c:ext>
            </c:extLst>
          </c:dPt>
          <c:dPt>
            <c:idx val="435"/>
            <c:bubble3D val="0"/>
            <c:extLst>
              <c:ext xmlns:c16="http://schemas.microsoft.com/office/drawing/2014/chart" uri="{C3380CC4-5D6E-409C-BE32-E72D297353CC}">
                <c16:uniqueId val="{00000367-2A5C-4877-833F-BC2A0F868A08}"/>
              </c:ext>
            </c:extLst>
          </c:dPt>
          <c:dPt>
            <c:idx val="436"/>
            <c:bubble3D val="0"/>
            <c:extLst>
              <c:ext xmlns:c16="http://schemas.microsoft.com/office/drawing/2014/chart" uri="{C3380CC4-5D6E-409C-BE32-E72D297353CC}">
                <c16:uniqueId val="{00000369-2A5C-4877-833F-BC2A0F868A08}"/>
              </c:ext>
            </c:extLst>
          </c:dPt>
          <c:dPt>
            <c:idx val="437"/>
            <c:bubble3D val="0"/>
            <c:extLst>
              <c:ext xmlns:c16="http://schemas.microsoft.com/office/drawing/2014/chart" uri="{C3380CC4-5D6E-409C-BE32-E72D297353CC}">
                <c16:uniqueId val="{0000036B-2A5C-4877-833F-BC2A0F868A08}"/>
              </c:ext>
            </c:extLst>
          </c:dPt>
          <c:dPt>
            <c:idx val="438"/>
            <c:bubble3D val="0"/>
            <c:extLst>
              <c:ext xmlns:c16="http://schemas.microsoft.com/office/drawing/2014/chart" uri="{C3380CC4-5D6E-409C-BE32-E72D297353CC}">
                <c16:uniqueId val="{0000036D-2A5C-4877-833F-BC2A0F868A08}"/>
              </c:ext>
            </c:extLst>
          </c:dPt>
          <c:dPt>
            <c:idx val="439"/>
            <c:bubble3D val="0"/>
            <c:extLst>
              <c:ext xmlns:c16="http://schemas.microsoft.com/office/drawing/2014/chart" uri="{C3380CC4-5D6E-409C-BE32-E72D297353CC}">
                <c16:uniqueId val="{0000036F-2A5C-4877-833F-BC2A0F868A08}"/>
              </c:ext>
            </c:extLst>
          </c:dPt>
          <c:dPt>
            <c:idx val="440"/>
            <c:bubble3D val="0"/>
            <c:extLst>
              <c:ext xmlns:c16="http://schemas.microsoft.com/office/drawing/2014/chart" uri="{C3380CC4-5D6E-409C-BE32-E72D297353CC}">
                <c16:uniqueId val="{00000371-2A5C-4877-833F-BC2A0F868A08}"/>
              </c:ext>
            </c:extLst>
          </c:dPt>
          <c:dPt>
            <c:idx val="441"/>
            <c:bubble3D val="0"/>
            <c:extLst>
              <c:ext xmlns:c16="http://schemas.microsoft.com/office/drawing/2014/chart" uri="{C3380CC4-5D6E-409C-BE32-E72D297353CC}">
                <c16:uniqueId val="{00000373-2A5C-4877-833F-BC2A0F868A08}"/>
              </c:ext>
            </c:extLst>
          </c:dPt>
          <c:dPt>
            <c:idx val="442"/>
            <c:bubble3D val="0"/>
            <c:extLst>
              <c:ext xmlns:c16="http://schemas.microsoft.com/office/drawing/2014/chart" uri="{C3380CC4-5D6E-409C-BE32-E72D297353CC}">
                <c16:uniqueId val="{00000375-2A5C-4877-833F-BC2A0F868A08}"/>
              </c:ext>
            </c:extLst>
          </c:dPt>
          <c:dPt>
            <c:idx val="443"/>
            <c:bubble3D val="0"/>
            <c:extLst>
              <c:ext xmlns:c16="http://schemas.microsoft.com/office/drawing/2014/chart" uri="{C3380CC4-5D6E-409C-BE32-E72D297353CC}">
                <c16:uniqueId val="{00000377-2A5C-4877-833F-BC2A0F868A08}"/>
              </c:ext>
            </c:extLst>
          </c:dPt>
          <c:dPt>
            <c:idx val="444"/>
            <c:bubble3D val="0"/>
            <c:extLst>
              <c:ext xmlns:c16="http://schemas.microsoft.com/office/drawing/2014/chart" uri="{C3380CC4-5D6E-409C-BE32-E72D297353CC}">
                <c16:uniqueId val="{00000379-2A5C-4877-833F-BC2A0F868A08}"/>
              </c:ext>
            </c:extLst>
          </c:dPt>
          <c:dPt>
            <c:idx val="445"/>
            <c:bubble3D val="0"/>
            <c:extLst>
              <c:ext xmlns:c16="http://schemas.microsoft.com/office/drawing/2014/chart" uri="{C3380CC4-5D6E-409C-BE32-E72D297353CC}">
                <c16:uniqueId val="{0000037B-2A5C-4877-833F-BC2A0F868A08}"/>
              </c:ext>
            </c:extLst>
          </c:dPt>
          <c:dPt>
            <c:idx val="446"/>
            <c:bubble3D val="0"/>
            <c:extLst>
              <c:ext xmlns:c16="http://schemas.microsoft.com/office/drawing/2014/chart" uri="{C3380CC4-5D6E-409C-BE32-E72D297353CC}">
                <c16:uniqueId val="{0000037D-2A5C-4877-833F-BC2A0F868A08}"/>
              </c:ext>
            </c:extLst>
          </c:dPt>
          <c:dPt>
            <c:idx val="447"/>
            <c:bubble3D val="0"/>
            <c:extLst>
              <c:ext xmlns:c16="http://schemas.microsoft.com/office/drawing/2014/chart" uri="{C3380CC4-5D6E-409C-BE32-E72D297353CC}">
                <c16:uniqueId val="{0000037F-2A5C-4877-833F-BC2A0F868A08}"/>
              </c:ext>
            </c:extLst>
          </c:dPt>
          <c:dPt>
            <c:idx val="448"/>
            <c:bubble3D val="0"/>
            <c:extLst>
              <c:ext xmlns:c16="http://schemas.microsoft.com/office/drawing/2014/chart" uri="{C3380CC4-5D6E-409C-BE32-E72D297353CC}">
                <c16:uniqueId val="{00000381-2A5C-4877-833F-BC2A0F868A08}"/>
              </c:ext>
            </c:extLst>
          </c:dPt>
          <c:dPt>
            <c:idx val="449"/>
            <c:bubble3D val="0"/>
            <c:extLst>
              <c:ext xmlns:c16="http://schemas.microsoft.com/office/drawing/2014/chart" uri="{C3380CC4-5D6E-409C-BE32-E72D297353CC}">
                <c16:uniqueId val="{00000383-2A5C-4877-833F-BC2A0F868A08}"/>
              </c:ext>
            </c:extLst>
          </c:dPt>
          <c:dPt>
            <c:idx val="450"/>
            <c:bubble3D val="0"/>
            <c:extLst>
              <c:ext xmlns:c16="http://schemas.microsoft.com/office/drawing/2014/chart" uri="{C3380CC4-5D6E-409C-BE32-E72D297353CC}">
                <c16:uniqueId val="{00000385-2A5C-4877-833F-BC2A0F868A08}"/>
              </c:ext>
            </c:extLst>
          </c:dPt>
          <c:dPt>
            <c:idx val="451"/>
            <c:bubble3D val="0"/>
            <c:extLst>
              <c:ext xmlns:c16="http://schemas.microsoft.com/office/drawing/2014/chart" uri="{C3380CC4-5D6E-409C-BE32-E72D297353CC}">
                <c16:uniqueId val="{00000387-2A5C-4877-833F-BC2A0F868A08}"/>
              </c:ext>
            </c:extLst>
          </c:dPt>
          <c:dPt>
            <c:idx val="452"/>
            <c:bubble3D val="0"/>
            <c:extLst>
              <c:ext xmlns:c16="http://schemas.microsoft.com/office/drawing/2014/chart" uri="{C3380CC4-5D6E-409C-BE32-E72D297353CC}">
                <c16:uniqueId val="{00000389-2A5C-4877-833F-BC2A0F868A08}"/>
              </c:ext>
            </c:extLst>
          </c:dPt>
          <c:dPt>
            <c:idx val="453"/>
            <c:bubble3D val="0"/>
            <c:extLst>
              <c:ext xmlns:c16="http://schemas.microsoft.com/office/drawing/2014/chart" uri="{C3380CC4-5D6E-409C-BE32-E72D297353CC}">
                <c16:uniqueId val="{0000038B-2A5C-4877-833F-BC2A0F868A08}"/>
              </c:ext>
            </c:extLst>
          </c:dPt>
          <c:dPt>
            <c:idx val="454"/>
            <c:bubble3D val="0"/>
            <c:extLst>
              <c:ext xmlns:c16="http://schemas.microsoft.com/office/drawing/2014/chart" uri="{C3380CC4-5D6E-409C-BE32-E72D297353CC}">
                <c16:uniqueId val="{0000038D-2A5C-4877-833F-BC2A0F868A08}"/>
              </c:ext>
            </c:extLst>
          </c:dPt>
          <c:dPt>
            <c:idx val="455"/>
            <c:bubble3D val="0"/>
            <c:extLst>
              <c:ext xmlns:c16="http://schemas.microsoft.com/office/drawing/2014/chart" uri="{C3380CC4-5D6E-409C-BE32-E72D297353CC}">
                <c16:uniqueId val="{0000038F-2A5C-4877-833F-BC2A0F868A08}"/>
              </c:ext>
            </c:extLst>
          </c:dPt>
          <c:dPt>
            <c:idx val="456"/>
            <c:bubble3D val="0"/>
            <c:extLst>
              <c:ext xmlns:c16="http://schemas.microsoft.com/office/drawing/2014/chart" uri="{C3380CC4-5D6E-409C-BE32-E72D297353CC}">
                <c16:uniqueId val="{00000391-2A5C-4877-833F-BC2A0F868A08}"/>
              </c:ext>
            </c:extLst>
          </c:dPt>
          <c:dPt>
            <c:idx val="457"/>
            <c:bubble3D val="0"/>
            <c:extLst>
              <c:ext xmlns:c16="http://schemas.microsoft.com/office/drawing/2014/chart" uri="{C3380CC4-5D6E-409C-BE32-E72D297353CC}">
                <c16:uniqueId val="{00000393-2A5C-4877-833F-BC2A0F868A08}"/>
              </c:ext>
            </c:extLst>
          </c:dPt>
          <c:dPt>
            <c:idx val="458"/>
            <c:bubble3D val="0"/>
            <c:extLst>
              <c:ext xmlns:c16="http://schemas.microsoft.com/office/drawing/2014/chart" uri="{C3380CC4-5D6E-409C-BE32-E72D297353CC}">
                <c16:uniqueId val="{00000395-2A5C-4877-833F-BC2A0F868A08}"/>
              </c:ext>
            </c:extLst>
          </c:dPt>
          <c:dPt>
            <c:idx val="459"/>
            <c:bubble3D val="0"/>
            <c:extLst>
              <c:ext xmlns:c16="http://schemas.microsoft.com/office/drawing/2014/chart" uri="{C3380CC4-5D6E-409C-BE32-E72D297353CC}">
                <c16:uniqueId val="{00000397-2A5C-4877-833F-BC2A0F868A08}"/>
              </c:ext>
            </c:extLst>
          </c:dPt>
          <c:dPt>
            <c:idx val="460"/>
            <c:bubble3D val="0"/>
            <c:extLst>
              <c:ext xmlns:c16="http://schemas.microsoft.com/office/drawing/2014/chart" uri="{C3380CC4-5D6E-409C-BE32-E72D297353CC}">
                <c16:uniqueId val="{00000399-2A5C-4877-833F-BC2A0F868A08}"/>
              </c:ext>
            </c:extLst>
          </c:dPt>
          <c:dPt>
            <c:idx val="461"/>
            <c:bubble3D val="0"/>
            <c:extLst>
              <c:ext xmlns:c16="http://schemas.microsoft.com/office/drawing/2014/chart" uri="{C3380CC4-5D6E-409C-BE32-E72D297353CC}">
                <c16:uniqueId val="{0000039B-2A5C-4877-833F-BC2A0F868A08}"/>
              </c:ext>
            </c:extLst>
          </c:dPt>
          <c:dPt>
            <c:idx val="462"/>
            <c:bubble3D val="0"/>
            <c:extLst>
              <c:ext xmlns:c16="http://schemas.microsoft.com/office/drawing/2014/chart" uri="{C3380CC4-5D6E-409C-BE32-E72D297353CC}">
                <c16:uniqueId val="{0000039D-2A5C-4877-833F-BC2A0F868A08}"/>
              </c:ext>
            </c:extLst>
          </c:dPt>
          <c:dPt>
            <c:idx val="463"/>
            <c:bubble3D val="0"/>
            <c:extLst>
              <c:ext xmlns:c16="http://schemas.microsoft.com/office/drawing/2014/chart" uri="{C3380CC4-5D6E-409C-BE32-E72D297353CC}">
                <c16:uniqueId val="{0000039F-2A5C-4877-833F-BC2A0F868A08}"/>
              </c:ext>
            </c:extLst>
          </c:dPt>
          <c:dPt>
            <c:idx val="464"/>
            <c:bubble3D val="0"/>
            <c:extLst>
              <c:ext xmlns:c16="http://schemas.microsoft.com/office/drawing/2014/chart" uri="{C3380CC4-5D6E-409C-BE32-E72D297353CC}">
                <c16:uniqueId val="{000003A1-2A5C-4877-833F-BC2A0F868A08}"/>
              </c:ext>
            </c:extLst>
          </c:dPt>
          <c:dPt>
            <c:idx val="465"/>
            <c:bubble3D val="0"/>
            <c:extLst>
              <c:ext xmlns:c16="http://schemas.microsoft.com/office/drawing/2014/chart" uri="{C3380CC4-5D6E-409C-BE32-E72D297353CC}">
                <c16:uniqueId val="{000003A3-2A5C-4877-833F-BC2A0F868A08}"/>
              </c:ext>
            </c:extLst>
          </c:dPt>
          <c:dPt>
            <c:idx val="466"/>
            <c:bubble3D val="0"/>
            <c:extLst>
              <c:ext xmlns:c16="http://schemas.microsoft.com/office/drawing/2014/chart" uri="{C3380CC4-5D6E-409C-BE32-E72D297353CC}">
                <c16:uniqueId val="{000003A5-2A5C-4877-833F-BC2A0F868A08}"/>
              </c:ext>
            </c:extLst>
          </c:dPt>
          <c:dPt>
            <c:idx val="467"/>
            <c:bubble3D val="0"/>
            <c:extLst>
              <c:ext xmlns:c16="http://schemas.microsoft.com/office/drawing/2014/chart" uri="{C3380CC4-5D6E-409C-BE32-E72D297353CC}">
                <c16:uniqueId val="{000003A7-2A5C-4877-833F-BC2A0F868A08}"/>
              </c:ext>
            </c:extLst>
          </c:dPt>
          <c:dPt>
            <c:idx val="468"/>
            <c:bubble3D val="0"/>
            <c:extLst>
              <c:ext xmlns:c16="http://schemas.microsoft.com/office/drawing/2014/chart" uri="{C3380CC4-5D6E-409C-BE32-E72D297353CC}">
                <c16:uniqueId val="{000003A9-2A5C-4877-833F-BC2A0F868A08}"/>
              </c:ext>
            </c:extLst>
          </c:dPt>
          <c:dPt>
            <c:idx val="469"/>
            <c:bubble3D val="0"/>
            <c:extLst>
              <c:ext xmlns:c16="http://schemas.microsoft.com/office/drawing/2014/chart" uri="{C3380CC4-5D6E-409C-BE32-E72D297353CC}">
                <c16:uniqueId val="{000003AB-2A5C-4877-833F-BC2A0F868A08}"/>
              </c:ext>
            </c:extLst>
          </c:dPt>
          <c:dPt>
            <c:idx val="470"/>
            <c:bubble3D val="0"/>
            <c:extLst>
              <c:ext xmlns:c16="http://schemas.microsoft.com/office/drawing/2014/chart" uri="{C3380CC4-5D6E-409C-BE32-E72D297353CC}">
                <c16:uniqueId val="{000003AD-2A5C-4877-833F-BC2A0F868A08}"/>
              </c:ext>
            </c:extLst>
          </c:dPt>
          <c:dPt>
            <c:idx val="471"/>
            <c:bubble3D val="0"/>
            <c:extLst>
              <c:ext xmlns:c16="http://schemas.microsoft.com/office/drawing/2014/chart" uri="{C3380CC4-5D6E-409C-BE32-E72D297353CC}">
                <c16:uniqueId val="{000003AF-2A5C-4877-833F-BC2A0F868A08}"/>
              </c:ext>
            </c:extLst>
          </c:dPt>
          <c:dPt>
            <c:idx val="472"/>
            <c:bubble3D val="0"/>
            <c:extLst>
              <c:ext xmlns:c16="http://schemas.microsoft.com/office/drawing/2014/chart" uri="{C3380CC4-5D6E-409C-BE32-E72D297353CC}">
                <c16:uniqueId val="{000003B1-2A5C-4877-833F-BC2A0F868A08}"/>
              </c:ext>
            </c:extLst>
          </c:dPt>
          <c:dPt>
            <c:idx val="473"/>
            <c:bubble3D val="0"/>
            <c:extLst>
              <c:ext xmlns:c16="http://schemas.microsoft.com/office/drawing/2014/chart" uri="{C3380CC4-5D6E-409C-BE32-E72D297353CC}">
                <c16:uniqueId val="{000003B3-2A5C-4877-833F-BC2A0F868A08}"/>
              </c:ext>
            </c:extLst>
          </c:dPt>
          <c:dPt>
            <c:idx val="474"/>
            <c:bubble3D val="0"/>
            <c:extLst>
              <c:ext xmlns:c16="http://schemas.microsoft.com/office/drawing/2014/chart" uri="{C3380CC4-5D6E-409C-BE32-E72D297353CC}">
                <c16:uniqueId val="{000003B5-2A5C-4877-833F-BC2A0F868A08}"/>
              </c:ext>
            </c:extLst>
          </c:dPt>
          <c:dPt>
            <c:idx val="475"/>
            <c:bubble3D val="0"/>
            <c:extLst>
              <c:ext xmlns:c16="http://schemas.microsoft.com/office/drawing/2014/chart" uri="{C3380CC4-5D6E-409C-BE32-E72D297353CC}">
                <c16:uniqueId val="{000003B7-2A5C-4877-833F-BC2A0F868A08}"/>
              </c:ext>
            </c:extLst>
          </c:dPt>
          <c:dPt>
            <c:idx val="476"/>
            <c:bubble3D val="0"/>
            <c:extLst>
              <c:ext xmlns:c16="http://schemas.microsoft.com/office/drawing/2014/chart" uri="{C3380CC4-5D6E-409C-BE32-E72D297353CC}">
                <c16:uniqueId val="{000003B9-2A5C-4877-833F-BC2A0F868A08}"/>
              </c:ext>
            </c:extLst>
          </c:dPt>
          <c:dPt>
            <c:idx val="477"/>
            <c:bubble3D val="0"/>
            <c:extLst>
              <c:ext xmlns:c16="http://schemas.microsoft.com/office/drawing/2014/chart" uri="{C3380CC4-5D6E-409C-BE32-E72D297353CC}">
                <c16:uniqueId val="{000003BB-2A5C-4877-833F-BC2A0F868A08}"/>
              </c:ext>
            </c:extLst>
          </c:dPt>
          <c:dPt>
            <c:idx val="478"/>
            <c:bubble3D val="0"/>
            <c:extLst>
              <c:ext xmlns:c16="http://schemas.microsoft.com/office/drawing/2014/chart" uri="{C3380CC4-5D6E-409C-BE32-E72D297353CC}">
                <c16:uniqueId val="{000003BD-2A5C-4877-833F-BC2A0F868A08}"/>
              </c:ext>
            </c:extLst>
          </c:dPt>
          <c:dPt>
            <c:idx val="479"/>
            <c:bubble3D val="0"/>
            <c:extLst>
              <c:ext xmlns:c16="http://schemas.microsoft.com/office/drawing/2014/chart" uri="{C3380CC4-5D6E-409C-BE32-E72D297353CC}">
                <c16:uniqueId val="{000003BF-2A5C-4877-833F-BC2A0F868A08}"/>
              </c:ext>
            </c:extLst>
          </c:dPt>
          <c:dPt>
            <c:idx val="480"/>
            <c:bubble3D val="0"/>
            <c:extLst>
              <c:ext xmlns:c16="http://schemas.microsoft.com/office/drawing/2014/chart" uri="{C3380CC4-5D6E-409C-BE32-E72D297353CC}">
                <c16:uniqueId val="{000003C1-2A5C-4877-833F-BC2A0F868A08}"/>
              </c:ext>
            </c:extLst>
          </c:dPt>
          <c:dPt>
            <c:idx val="481"/>
            <c:bubble3D val="0"/>
            <c:extLst>
              <c:ext xmlns:c16="http://schemas.microsoft.com/office/drawing/2014/chart" uri="{C3380CC4-5D6E-409C-BE32-E72D297353CC}">
                <c16:uniqueId val="{000003C3-2A5C-4877-833F-BC2A0F868A08}"/>
              </c:ext>
            </c:extLst>
          </c:dPt>
          <c:dPt>
            <c:idx val="482"/>
            <c:bubble3D val="0"/>
            <c:extLst>
              <c:ext xmlns:c16="http://schemas.microsoft.com/office/drawing/2014/chart" uri="{C3380CC4-5D6E-409C-BE32-E72D297353CC}">
                <c16:uniqueId val="{000003C5-2A5C-4877-833F-BC2A0F868A08}"/>
              </c:ext>
            </c:extLst>
          </c:dPt>
          <c:dPt>
            <c:idx val="483"/>
            <c:bubble3D val="0"/>
            <c:extLst>
              <c:ext xmlns:c16="http://schemas.microsoft.com/office/drawing/2014/chart" uri="{C3380CC4-5D6E-409C-BE32-E72D297353CC}">
                <c16:uniqueId val="{000003C7-2A5C-4877-833F-BC2A0F868A08}"/>
              </c:ext>
            </c:extLst>
          </c:dPt>
          <c:dPt>
            <c:idx val="484"/>
            <c:bubble3D val="0"/>
            <c:extLst>
              <c:ext xmlns:c16="http://schemas.microsoft.com/office/drawing/2014/chart" uri="{C3380CC4-5D6E-409C-BE32-E72D297353CC}">
                <c16:uniqueId val="{000003C9-2A5C-4877-833F-BC2A0F868A08}"/>
              </c:ext>
            </c:extLst>
          </c:dPt>
          <c:dPt>
            <c:idx val="485"/>
            <c:bubble3D val="0"/>
            <c:extLst>
              <c:ext xmlns:c16="http://schemas.microsoft.com/office/drawing/2014/chart" uri="{C3380CC4-5D6E-409C-BE32-E72D297353CC}">
                <c16:uniqueId val="{000003CB-2A5C-4877-833F-BC2A0F868A08}"/>
              </c:ext>
            </c:extLst>
          </c:dPt>
          <c:dPt>
            <c:idx val="486"/>
            <c:bubble3D val="0"/>
            <c:extLst>
              <c:ext xmlns:c16="http://schemas.microsoft.com/office/drawing/2014/chart" uri="{C3380CC4-5D6E-409C-BE32-E72D297353CC}">
                <c16:uniqueId val="{000003CD-2A5C-4877-833F-BC2A0F868A08}"/>
              </c:ext>
            </c:extLst>
          </c:dPt>
          <c:dPt>
            <c:idx val="487"/>
            <c:bubble3D val="0"/>
            <c:extLst>
              <c:ext xmlns:c16="http://schemas.microsoft.com/office/drawing/2014/chart" uri="{C3380CC4-5D6E-409C-BE32-E72D297353CC}">
                <c16:uniqueId val="{000003CF-2A5C-4877-833F-BC2A0F868A08}"/>
              </c:ext>
            </c:extLst>
          </c:dPt>
          <c:dPt>
            <c:idx val="488"/>
            <c:bubble3D val="0"/>
            <c:extLst>
              <c:ext xmlns:c16="http://schemas.microsoft.com/office/drawing/2014/chart" uri="{C3380CC4-5D6E-409C-BE32-E72D297353CC}">
                <c16:uniqueId val="{000003D1-2A5C-4877-833F-BC2A0F868A08}"/>
              </c:ext>
            </c:extLst>
          </c:dPt>
          <c:dPt>
            <c:idx val="489"/>
            <c:bubble3D val="0"/>
            <c:extLst>
              <c:ext xmlns:c16="http://schemas.microsoft.com/office/drawing/2014/chart" uri="{C3380CC4-5D6E-409C-BE32-E72D297353CC}">
                <c16:uniqueId val="{000003D3-2A5C-4877-833F-BC2A0F868A08}"/>
              </c:ext>
            </c:extLst>
          </c:dPt>
          <c:dPt>
            <c:idx val="490"/>
            <c:bubble3D val="0"/>
            <c:extLst>
              <c:ext xmlns:c16="http://schemas.microsoft.com/office/drawing/2014/chart" uri="{C3380CC4-5D6E-409C-BE32-E72D297353CC}">
                <c16:uniqueId val="{000003D5-2A5C-4877-833F-BC2A0F868A08}"/>
              </c:ext>
            </c:extLst>
          </c:dPt>
          <c:dPt>
            <c:idx val="491"/>
            <c:bubble3D val="0"/>
            <c:extLst>
              <c:ext xmlns:c16="http://schemas.microsoft.com/office/drawing/2014/chart" uri="{C3380CC4-5D6E-409C-BE32-E72D297353CC}">
                <c16:uniqueId val="{000003D7-2A5C-4877-833F-BC2A0F868A08}"/>
              </c:ext>
            </c:extLst>
          </c:dPt>
          <c:dPt>
            <c:idx val="492"/>
            <c:bubble3D val="0"/>
            <c:extLst>
              <c:ext xmlns:c16="http://schemas.microsoft.com/office/drawing/2014/chart" uri="{C3380CC4-5D6E-409C-BE32-E72D297353CC}">
                <c16:uniqueId val="{000003D9-2A5C-4877-833F-BC2A0F868A08}"/>
              </c:ext>
            </c:extLst>
          </c:dPt>
          <c:dPt>
            <c:idx val="493"/>
            <c:bubble3D val="0"/>
            <c:extLst>
              <c:ext xmlns:c16="http://schemas.microsoft.com/office/drawing/2014/chart" uri="{C3380CC4-5D6E-409C-BE32-E72D297353CC}">
                <c16:uniqueId val="{000003DB-2A5C-4877-833F-BC2A0F868A08}"/>
              </c:ext>
            </c:extLst>
          </c:dPt>
          <c:dPt>
            <c:idx val="494"/>
            <c:bubble3D val="0"/>
            <c:extLst>
              <c:ext xmlns:c16="http://schemas.microsoft.com/office/drawing/2014/chart" uri="{C3380CC4-5D6E-409C-BE32-E72D297353CC}">
                <c16:uniqueId val="{000003DD-2A5C-4877-833F-BC2A0F868A08}"/>
              </c:ext>
            </c:extLst>
          </c:dPt>
          <c:dPt>
            <c:idx val="495"/>
            <c:bubble3D val="0"/>
            <c:extLst>
              <c:ext xmlns:c16="http://schemas.microsoft.com/office/drawing/2014/chart" uri="{C3380CC4-5D6E-409C-BE32-E72D297353CC}">
                <c16:uniqueId val="{000003DF-2A5C-4877-833F-BC2A0F868A08}"/>
              </c:ext>
            </c:extLst>
          </c:dPt>
          <c:dPt>
            <c:idx val="496"/>
            <c:bubble3D val="0"/>
            <c:extLst>
              <c:ext xmlns:c16="http://schemas.microsoft.com/office/drawing/2014/chart" uri="{C3380CC4-5D6E-409C-BE32-E72D297353CC}">
                <c16:uniqueId val="{000003E1-2A5C-4877-833F-BC2A0F868A08}"/>
              </c:ext>
            </c:extLst>
          </c:dPt>
          <c:dPt>
            <c:idx val="497"/>
            <c:bubble3D val="0"/>
            <c:extLst>
              <c:ext xmlns:c16="http://schemas.microsoft.com/office/drawing/2014/chart" uri="{C3380CC4-5D6E-409C-BE32-E72D297353CC}">
                <c16:uniqueId val="{000003E3-2A5C-4877-833F-BC2A0F868A08}"/>
              </c:ext>
            </c:extLst>
          </c:dPt>
          <c:dPt>
            <c:idx val="498"/>
            <c:bubble3D val="0"/>
            <c:extLst>
              <c:ext xmlns:c16="http://schemas.microsoft.com/office/drawing/2014/chart" uri="{C3380CC4-5D6E-409C-BE32-E72D297353CC}">
                <c16:uniqueId val="{000003E5-2A5C-4877-833F-BC2A0F868A08}"/>
              </c:ext>
            </c:extLst>
          </c:dPt>
          <c:dPt>
            <c:idx val="499"/>
            <c:bubble3D val="0"/>
            <c:extLst>
              <c:ext xmlns:c16="http://schemas.microsoft.com/office/drawing/2014/chart" uri="{C3380CC4-5D6E-409C-BE32-E72D297353CC}">
                <c16:uniqueId val="{000003E7-2A5C-4877-833F-BC2A0F868A08}"/>
              </c:ext>
            </c:extLst>
          </c:dPt>
          <c:dPt>
            <c:idx val="500"/>
            <c:bubble3D val="0"/>
            <c:extLst>
              <c:ext xmlns:c16="http://schemas.microsoft.com/office/drawing/2014/chart" uri="{C3380CC4-5D6E-409C-BE32-E72D297353CC}">
                <c16:uniqueId val="{000003E9-2A5C-4877-833F-BC2A0F868A08}"/>
              </c:ext>
            </c:extLst>
          </c:dPt>
          <c:dPt>
            <c:idx val="501"/>
            <c:bubble3D val="0"/>
            <c:extLst>
              <c:ext xmlns:c16="http://schemas.microsoft.com/office/drawing/2014/chart" uri="{C3380CC4-5D6E-409C-BE32-E72D297353CC}">
                <c16:uniqueId val="{000003EB-2A5C-4877-833F-BC2A0F868A08}"/>
              </c:ext>
            </c:extLst>
          </c:dPt>
          <c:dPt>
            <c:idx val="502"/>
            <c:bubble3D val="0"/>
            <c:extLst>
              <c:ext xmlns:c16="http://schemas.microsoft.com/office/drawing/2014/chart" uri="{C3380CC4-5D6E-409C-BE32-E72D297353CC}">
                <c16:uniqueId val="{000003ED-2A5C-4877-833F-BC2A0F868A08}"/>
              </c:ext>
            </c:extLst>
          </c:dPt>
          <c:dPt>
            <c:idx val="503"/>
            <c:bubble3D val="0"/>
            <c:extLst>
              <c:ext xmlns:c16="http://schemas.microsoft.com/office/drawing/2014/chart" uri="{C3380CC4-5D6E-409C-BE32-E72D297353CC}">
                <c16:uniqueId val="{000003EF-2A5C-4877-833F-BC2A0F868A08}"/>
              </c:ext>
            </c:extLst>
          </c:dPt>
          <c:dPt>
            <c:idx val="504"/>
            <c:bubble3D val="0"/>
            <c:extLst>
              <c:ext xmlns:c16="http://schemas.microsoft.com/office/drawing/2014/chart" uri="{C3380CC4-5D6E-409C-BE32-E72D297353CC}">
                <c16:uniqueId val="{000003F1-2A5C-4877-833F-BC2A0F868A08}"/>
              </c:ext>
            </c:extLst>
          </c:dPt>
          <c:dPt>
            <c:idx val="505"/>
            <c:bubble3D val="0"/>
            <c:extLst>
              <c:ext xmlns:c16="http://schemas.microsoft.com/office/drawing/2014/chart" uri="{C3380CC4-5D6E-409C-BE32-E72D297353CC}">
                <c16:uniqueId val="{000003F3-2A5C-4877-833F-BC2A0F868A08}"/>
              </c:ext>
            </c:extLst>
          </c:dPt>
          <c:dPt>
            <c:idx val="506"/>
            <c:bubble3D val="0"/>
            <c:extLst>
              <c:ext xmlns:c16="http://schemas.microsoft.com/office/drawing/2014/chart" uri="{C3380CC4-5D6E-409C-BE32-E72D297353CC}">
                <c16:uniqueId val="{000003F5-2A5C-4877-833F-BC2A0F868A08}"/>
              </c:ext>
            </c:extLst>
          </c:dPt>
          <c:dPt>
            <c:idx val="507"/>
            <c:bubble3D val="0"/>
            <c:extLst>
              <c:ext xmlns:c16="http://schemas.microsoft.com/office/drawing/2014/chart" uri="{C3380CC4-5D6E-409C-BE32-E72D297353CC}">
                <c16:uniqueId val="{000003F7-2A5C-4877-833F-BC2A0F868A08}"/>
              </c:ext>
            </c:extLst>
          </c:dPt>
          <c:dPt>
            <c:idx val="508"/>
            <c:bubble3D val="0"/>
            <c:extLst>
              <c:ext xmlns:c16="http://schemas.microsoft.com/office/drawing/2014/chart" uri="{C3380CC4-5D6E-409C-BE32-E72D297353CC}">
                <c16:uniqueId val="{000003F9-2A5C-4877-833F-BC2A0F868A08}"/>
              </c:ext>
            </c:extLst>
          </c:dPt>
          <c:dPt>
            <c:idx val="509"/>
            <c:bubble3D val="0"/>
            <c:extLst>
              <c:ext xmlns:c16="http://schemas.microsoft.com/office/drawing/2014/chart" uri="{C3380CC4-5D6E-409C-BE32-E72D297353CC}">
                <c16:uniqueId val="{000003FB-2A5C-4877-833F-BC2A0F868A08}"/>
              </c:ext>
            </c:extLst>
          </c:dPt>
          <c:dPt>
            <c:idx val="510"/>
            <c:bubble3D val="0"/>
            <c:extLst>
              <c:ext xmlns:c16="http://schemas.microsoft.com/office/drawing/2014/chart" uri="{C3380CC4-5D6E-409C-BE32-E72D297353CC}">
                <c16:uniqueId val="{000003FD-2A5C-4877-833F-BC2A0F868A08}"/>
              </c:ext>
            </c:extLst>
          </c:dPt>
          <c:dPt>
            <c:idx val="511"/>
            <c:bubble3D val="0"/>
            <c:extLst>
              <c:ext xmlns:c16="http://schemas.microsoft.com/office/drawing/2014/chart" uri="{C3380CC4-5D6E-409C-BE32-E72D297353CC}">
                <c16:uniqueId val="{000003FF-2A5C-4877-833F-BC2A0F868A08}"/>
              </c:ext>
            </c:extLst>
          </c:dPt>
          <c:dPt>
            <c:idx val="512"/>
            <c:bubble3D val="0"/>
            <c:extLst>
              <c:ext xmlns:c16="http://schemas.microsoft.com/office/drawing/2014/chart" uri="{C3380CC4-5D6E-409C-BE32-E72D297353CC}">
                <c16:uniqueId val="{00000401-2A5C-4877-833F-BC2A0F868A08}"/>
              </c:ext>
            </c:extLst>
          </c:dPt>
          <c:dPt>
            <c:idx val="513"/>
            <c:bubble3D val="0"/>
            <c:extLst>
              <c:ext xmlns:c16="http://schemas.microsoft.com/office/drawing/2014/chart" uri="{C3380CC4-5D6E-409C-BE32-E72D297353CC}">
                <c16:uniqueId val="{00000403-2A5C-4877-833F-BC2A0F868A08}"/>
              </c:ext>
            </c:extLst>
          </c:dPt>
          <c:dPt>
            <c:idx val="514"/>
            <c:bubble3D val="0"/>
            <c:extLst>
              <c:ext xmlns:c16="http://schemas.microsoft.com/office/drawing/2014/chart" uri="{C3380CC4-5D6E-409C-BE32-E72D297353CC}">
                <c16:uniqueId val="{00000405-2A5C-4877-833F-BC2A0F868A08}"/>
              </c:ext>
            </c:extLst>
          </c:dPt>
          <c:dPt>
            <c:idx val="515"/>
            <c:bubble3D val="0"/>
            <c:extLst>
              <c:ext xmlns:c16="http://schemas.microsoft.com/office/drawing/2014/chart" uri="{C3380CC4-5D6E-409C-BE32-E72D297353CC}">
                <c16:uniqueId val="{00000407-2A5C-4877-833F-BC2A0F868A08}"/>
              </c:ext>
            </c:extLst>
          </c:dPt>
          <c:dPt>
            <c:idx val="516"/>
            <c:bubble3D val="0"/>
            <c:extLst>
              <c:ext xmlns:c16="http://schemas.microsoft.com/office/drawing/2014/chart" uri="{C3380CC4-5D6E-409C-BE32-E72D297353CC}">
                <c16:uniqueId val="{00000409-2A5C-4877-833F-BC2A0F868A08}"/>
              </c:ext>
            </c:extLst>
          </c:dPt>
          <c:dPt>
            <c:idx val="517"/>
            <c:bubble3D val="0"/>
            <c:extLst>
              <c:ext xmlns:c16="http://schemas.microsoft.com/office/drawing/2014/chart" uri="{C3380CC4-5D6E-409C-BE32-E72D297353CC}">
                <c16:uniqueId val="{0000040B-2A5C-4877-833F-BC2A0F868A08}"/>
              </c:ext>
            </c:extLst>
          </c:dPt>
          <c:dPt>
            <c:idx val="518"/>
            <c:bubble3D val="0"/>
            <c:extLst>
              <c:ext xmlns:c16="http://schemas.microsoft.com/office/drawing/2014/chart" uri="{C3380CC4-5D6E-409C-BE32-E72D297353CC}">
                <c16:uniqueId val="{0000040D-2A5C-4877-833F-BC2A0F868A08}"/>
              </c:ext>
            </c:extLst>
          </c:dPt>
          <c:dPt>
            <c:idx val="519"/>
            <c:bubble3D val="0"/>
            <c:extLst>
              <c:ext xmlns:c16="http://schemas.microsoft.com/office/drawing/2014/chart" uri="{C3380CC4-5D6E-409C-BE32-E72D297353CC}">
                <c16:uniqueId val="{0000040F-2A5C-4877-833F-BC2A0F868A08}"/>
              </c:ext>
            </c:extLst>
          </c:dPt>
          <c:dPt>
            <c:idx val="520"/>
            <c:bubble3D val="0"/>
            <c:extLst>
              <c:ext xmlns:c16="http://schemas.microsoft.com/office/drawing/2014/chart" uri="{C3380CC4-5D6E-409C-BE32-E72D297353CC}">
                <c16:uniqueId val="{00000411-2A5C-4877-833F-BC2A0F868A08}"/>
              </c:ext>
            </c:extLst>
          </c:dPt>
          <c:dPt>
            <c:idx val="521"/>
            <c:bubble3D val="0"/>
            <c:extLst>
              <c:ext xmlns:c16="http://schemas.microsoft.com/office/drawing/2014/chart" uri="{C3380CC4-5D6E-409C-BE32-E72D297353CC}">
                <c16:uniqueId val="{00000413-2A5C-4877-833F-BC2A0F868A08}"/>
              </c:ext>
            </c:extLst>
          </c:dPt>
          <c:dPt>
            <c:idx val="522"/>
            <c:bubble3D val="0"/>
            <c:extLst>
              <c:ext xmlns:c16="http://schemas.microsoft.com/office/drawing/2014/chart" uri="{C3380CC4-5D6E-409C-BE32-E72D297353CC}">
                <c16:uniqueId val="{00000415-2A5C-4877-833F-BC2A0F868A08}"/>
              </c:ext>
            </c:extLst>
          </c:dPt>
          <c:dPt>
            <c:idx val="523"/>
            <c:bubble3D val="0"/>
            <c:extLst>
              <c:ext xmlns:c16="http://schemas.microsoft.com/office/drawing/2014/chart" uri="{C3380CC4-5D6E-409C-BE32-E72D297353CC}">
                <c16:uniqueId val="{00000417-2A5C-4877-833F-BC2A0F868A08}"/>
              </c:ext>
            </c:extLst>
          </c:dPt>
          <c:dPt>
            <c:idx val="524"/>
            <c:bubble3D val="0"/>
            <c:extLst>
              <c:ext xmlns:c16="http://schemas.microsoft.com/office/drawing/2014/chart" uri="{C3380CC4-5D6E-409C-BE32-E72D297353CC}">
                <c16:uniqueId val="{00000419-2A5C-4877-833F-BC2A0F868A08}"/>
              </c:ext>
            </c:extLst>
          </c:dPt>
          <c:dPt>
            <c:idx val="525"/>
            <c:bubble3D val="0"/>
            <c:extLst>
              <c:ext xmlns:c16="http://schemas.microsoft.com/office/drawing/2014/chart" uri="{C3380CC4-5D6E-409C-BE32-E72D297353CC}">
                <c16:uniqueId val="{0000041B-2A5C-4877-833F-BC2A0F868A08}"/>
              </c:ext>
            </c:extLst>
          </c:dPt>
          <c:dPt>
            <c:idx val="526"/>
            <c:bubble3D val="0"/>
            <c:extLst>
              <c:ext xmlns:c16="http://schemas.microsoft.com/office/drawing/2014/chart" uri="{C3380CC4-5D6E-409C-BE32-E72D297353CC}">
                <c16:uniqueId val="{0000041D-2A5C-4877-833F-BC2A0F868A08}"/>
              </c:ext>
            </c:extLst>
          </c:dPt>
          <c:dPt>
            <c:idx val="527"/>
            <c:bubble3D val="0"/>
            <c:extLst>
              <c:ext xmlns:c16="http://schemas.microsoft.com/office/drawing/2014/chart" uri="{C3380CC4-5D6E-409C-BE32-E72D297353CC}">
                <c16:uniqueId val="{0000041F-2A5C-4877-833F-BC2A0F868A08}"/>
              </c:ext>
            </c:extLst>
          </c:dPt>
          <c:dPt>
            <c:idx val="528"/>
            <c:bubble3D val="0"/>
            <c:extLst>
              <c:ext xmlns:c16="http://schemas.microsoft.com/office/drawing/2014/chart" uri="{C3380CC4-5D6E-409C-BE32-E72D297353CC}">
                <c16:uniqueId val="{00000421-2A5C-4877-833F-BC2A0F868A08}"/>
              </c:ext>
            </c:extLst>
          </c:dPt>
          <c:dPt>
            <c:idx val="529"/>
            <c:bubble3D val="0"/>
            <c:extLst>
              <c:ext xmlns:c16="http://schemas.microsoft.com/office/drawing/2014/chart" uri="{C3380CC4-5D6E-409C-BE32-E72D297353CC}">
                <c16:uniqueId val="{00000423-2A5C-4877-833F-BC2A0F868A08}"/>
              </c:ext>
            </c:extLst>
          </c:dPt>
          <c:dPt>
            <c:idx val="530"/>
            <c:bubble3D val="0"/>
            <c:extLst>
              <c:ext xmlns:c16="http://schemas.microsoft.com/office/drawing/2014/chart" uri="{C3380CC4-5D6E-409C-BE32-E72D297353CC}">
                <c16:uniqueId val="{00000425-2A5C-4877-833F-BC2A0F868A08}"/>
              </c:ext>
            </c:extLst>
          </c:dPt>
          <c:dPt>
            <c:idx val="531"/>
            <c:bubble3D val="0"/>
            <c:extLst>
              <c:ext xmlns:c16="http://schemas.microsoft.com/office/drawing/2014/chart" uri="{C3380CC4-5D6E-409C-BE32-E72D297353CC}">
                <c16:uniqueId val="{00000427-2A5C-4877-833F-BC2A0F868A08}"/>
              </c:ext>
            </c:extLst>
          </c:dPt>
          <c:dPt>
            <c:idx val="532"/>
            <c:bubble3D val="0"/>
            <c:extLst>
              <c:ext xmlns:c16="http://schemas.microsoft.com/office/drawing/2014/chart" uri="{C3380CC4-5D6E-409C-BE32-E72D297353CC}">
                <c16:uniqueId val="{00000429-2A5C-4877-833F-BC2A0F868A08}"/>
              </c:ext>
            </c:extLst>
          </c:dPt>
          <c:dPt>
            <c:idx val="533"/>
            <c:bubble3D val="0"/>
            <c:extLst>
              <c:ext xmlns:c16="http://schemas.microsoft.com/office/drawing/2014/chart" uri="{C3380CC4-5D6E-409C-BE32-E72D297353CC}">
                <c16:uniqueId val="{0000042B-2A5C-4877-833F-BC2A0F868A08}"/>
              </c:ext>
            </c:extLst>
          </c:dPt>
          <c:dPt>
            <c:idx val="534"/>
            <c:bubble3D val="0"/>
            <c:extLst>
              <c:ext xmlns:c16="http://schemas.microsoft.com/office/drawing/2014/chart" uri="{C3380CC4-5D6E-409C-BE32-E72D297353CC}">
                <c16:uniqueId val="{0000042D-2A5C-4877-833F-BC2A0F868A08}"/>
              </c:ext>
            </c:extLst>
          </c:dPt>
          <c:dPt>
            <c:idx val="535"/>
            <c:bubble3D val="0"/>
            <c:extLst>
              <c:ext xmlns:c16="http://schemas.microsoft.com/office/drawing/2014/chart" uri="{C3380CC4-5D6E-409C-BE32-E72D297353CC}">
                <c16:uniqueId val="{0000042F-2A5C-4877-833F-BC2A0F868A08}"/>
              </c:ext>
            </c:extLst>
          </c:dPt>
          <c:dPt>
            <c:idx val="536"/>
            <c:bubble3D val="0"/>
            <c:extLst>
              <c:ext xmlns:c16="http://schemas.microsoft.com/office/drawing/2014/chart" uri="{C3380CC4-5D6E-409C-BE32-E72D297353CC}">
                <c16:uniqueId val="{00000431-2A5C-4877-833F-BC2A0F868A08}"/>
              </c:ext>
            </c:extLst>
          </c:dPt>
          <c:dPt>
            <c:idx val="537"/>
            <c:bubble3D val="0"/>
            <c:extLst>
              <c:ext xmlns:c16="http://schemas.microsoft.com/office/drawing/2014/chart" uri="{C3380CC4-5D6E-409C-BE32-E72D297353CC}">
                <c16:uniqueId val="{00000433-2A5C-4877-833F-BC2A0F868A08}"/>
              </c:ext>
            </c:extLst>
          </c:dPt>
          <c:dPt>
            <c:idx val="538"/>
            <c:bubble3D val="0"/>
            <c:extLst>
              <c:ext xmlns:c16="http://schemas.microsoft.com/office/drawing/2014/chart" uri="{C3380CC4-5D6E-409C-BE32-E72D297353CC}">
                <c16:uniqueId val="{00000435-2A5C-4877-833F-BC2A0F868A08}"/>
              </c:ext>
            </c:extLst>
          </c:dPt>
          <c:dPt>
            <c:idx val="539"/>
            <c:bubble3D val="0"/>
            <c:extLst>
              <c:ext xmlns:c16="http://schemas.microsoft.com/office/drawing/2014/chart" uri="{C3380CC4-5D6E-409C-BE32-E72D297353CC}">
                <c16:uniqueId val="{00000437-2A5C-4877-833F-BC2A0F868A08}"/>
              </c:ext>
            </c:extLst>
          </c:dPt>
          <c:dPt>
            <c:idx val="540"/>
            <c:bubble3D val="0"/>
            <c:extLst>
              <c:ext xmlns:c16="http://schemas.microsoft.com/office/drawing/2014/chart" uri="{C3380CC4-5D6E-409C-BE32-E72D297353CC}">
                <c16:uniqueId val="{00000439-2A5C-4877-833F-BC2A0F868A08}"/>
              </c:ext>
            </c:extLst>
          </c:dPt>
          <c:dPt>
            <c:idx val="541"/>
            <c:bubble3D val="0"/>
            <c:extLst>
              <c:ext xmlns:c16="http://schemas.microsoft.com/office/drawing/2014/chart" uri="{C3380CC4-5D6E-409C-BE32-E72D297353CC}">
                <c16:uniqueId val="{0000043B-2A5C-4877-833F-BC2A0F868A08}"/>
              </c:ext>
            </c:extLst>
          </c:dPt>
          <c:dPt>
            <c:idx val="542"/>
            <c:bubble3D val="0"/>
            <c:extLst>
              <c:ext xmlns:c16="http://schemas.microsoft.com/office/drawing/2014/chart" uri="{C3380CC4-5D6E-409C-BE32-E72D297353CC}">
                <c16:uniqueId val="{0000043D-2A5C-4877-833F-BC2A0F868A08}"/>
              </c:ext>
            </c:extLst>
          </c:dPt>
          <c:dPt>
            <c:idx val="543"/>
            <c:bubble3D val="0"/>
            <c:extLst>
              <c:ext xmlns:c16="http://schemas.microsoft.com/office/drawing/2014/chart" uri="{C3380CC4-5D6E-409C-BE32-E72D297353CC}">
                <c16:uniqueId val="{0000043F-2A5C-4877-833F-BC2A0F868A08}"/>
              </c:ext>
            </c:extLst>
          </c:dPt>
          <c:dPt>
            <c:idx val="544"/>
            <c:bubble3D val="0"/>
            <c:extLst>
              <c:ext xmlns:c16="http://schemas.microsoft.com/office/drawing/2014/chart" uri="{C3380CC4-5D6E-409C-BE32-E72D297353CC}">
                <c16:uniqueId val="{00000441-2A5C-4877-833F-BC2A0F868A08}"/>
              </c:ext>
            </c:extLst>
          </c:dPt>
          <c:dPt>
            <c:idx val="545"/>
            <c:bubble3D val="0"/>
            <c:extLst>
              <c:ext xmlns:c16="http://schemas.microsoft.com/office/drawing/2014/chart" uri="{C3380CC4-5D6E-409C-BE32-E72D297353CC}">
                <c16:uniqueId val="{00000443-2A5C-4877-833F-BC2A0F868A08}"/>
              </c:ext>
            </c:extLst>
          </c:dPt>
          <c:dPt>
            <c:idx val="546"/>
            <c:bubble3D val="0"/>
            <c:extLst>
              <c:ext xmlns:c16="http://schemas.microsoft.com/office/drawing/2014/chart" uri="{C3380CC4-5D6E-409C-BE32-E72D297353CC}">
                <c16:uniqueId val="{00000445-2A5C-4877-833F-BC2A0F868A08}"/>
              </c:ext>
            </c:extLst>
          </c:dPt>
          <c:dPt>
            <c:idx val="547"/>
            <c:bubble3D val="0"/>
            <c:extLst>
              <c:ext xmlns:c16="http://schemas.microsoft.com/office/drawing/2014/chart" uri="{C3380CC4-5D6E-409C-BE32-E72D297353CC}">
                <c16:uniqueId val="{00000447-2A5C-4877-833F-BC2A0F868A08}"/>
              </c:ext>
            </c:extLst>
          </c:dPt>
          <c:dPt>
            <c:idx val="548"/>
            <c:bubble3D val="0"/>
            <c:extLst>
              <c:ext xmlns:c16="http://schemas.microsoft.com/office/drawing/2014/chart" uri="{C3380CC4-5D6E-409C-BE32-E72D297353CC}">
                <c16:uniqueId val="{00000449-2A5C-4877-833F-BC2A0F868A08}"/>
              </c:ext>
            </c:extLst>
          </c:dPt>
          <c:dPt>
            <c:idx val="549"/>
            <c:bubble3D val="0"/>
            <c:extLst>
              <c:ext xmlns:c16="http://schemas.microsoft.com/office/drawing/2014/chart" uri="{C3380CC4-5D6E-409C-BE32-E72D297353CC}">
                <c16:uniqueId val="{0000044B-2A5C-4877-833F-BC2A0F868A08}"/>
              </c:ext>
            </c:extLst>
          </c:dPt>
          <c:dPt>
            <c:idx val="550"/>
            <c:bubble3D val="0"/>
            <c:extLst>
              <c:ext xmlns:c16="http://schemas.microsoft.com/office/drawing/2014/chart" uri="{C3380CC4-5D6E-409C-BE32-E72D297353CC}">
                <c16:uniqueId val="{0000044D-2A5C-4877-833F-BC2A0F868A08}"/>
              </c:ext>
            </c:extLst>
          </c:dPt>
          <c:dPt>
            <c:idx val="551"/>
            <c:bubble3D val="0"/>
            <c:extLst>
              <c:ext xmlns:c16="http://schemas.microsoft.com/office/drawing/2014/chart" uri="{C3380CC4-5D6E-409C-BE32-E72D297353CC}">
                <c16:uniqueId val="{0000044F-2A5C-4877-833F-BC2A0F868A08}"/>
              </c:ext>
            </c:extLst>
          </c:dPt>
          <c:dPt>
            <c:idx val="552"/>
            <c:bubble3D val="0"/>
            <c:extLst>
              <c:ext xmlns:c16="http://schemas.microsoft.com/office/drawing/2014/chart" uri="{C3380CC4-5D6E-409C-BE32-E72D297353CC}">
                <c16:uniqueId val="{00000451-2A5C-4877-833F-BC2A0F868A08}"/>
              </c:ext>
            </c:extLst>
          </c:dPt>
          <c:dPt>
            <c:idx val="553"/>
            <c:bubble3D val="0"/>
            <c:extLst>
              <c:ext xmlns:c16="http://schemas.microsoft.com/office/drawing/2014/chart" uri="{C3380CC4-5D6E-409C-BE32-E72D297353CC}">
                <c16:uniqueId val="{00000453-2A5C-4877-833F-BC2A0F868A08}"/>
              </c:ext>
            </c:extLst>
          </c:dPt>
          <c:dPt>
            <c:idx val="554"/>
            <c:bubble3D val="0"/>
            <c:extLst>
              <c:ext xmlns:c16="http://schemas.microsoft.com/office/drawing/2014/chart" uri="{C3380CC4-5D6E-409C-BE32-E72D297353CC}">
                <c16:uniqueId val="{00000455-2A5C-4877-833F-BC2A0F868A08}"/>
              </c:ext>
            </c:extLst>
          </c:dPt>
          <c:dPt>
            <c:idx val="555"/>
            <c:bubble3D val="0"/>
            <c:extLst>
              <c:ext xmlns:c16="http://schemas.microsoft.com/office/drawing/2014/chart" uri="{C3380CC4-5D6E-409C-BE32-E72D297353CC}">
                <c16:uniqueId val="{00000457-2A5C-4877-833F-BC2A0F868A08}"/>
              </c:ext>
            </c:extLst>
          </c:dPt>
          <c:dPt>
            <c:idx val="556"/>
            <c:bubble3D val="0"/>
            <c:extLst>
              <c:ext xmlns:c16="http://schemas.microsoft.com/office/drawing/2014/chart" uri="{C3380CC4-5D6E-409C-BE32-E72D297353CC}">
                <c16:uniqueId val="{00000459-2A5C-4877-833F-BC2A0F868A08}"/>
              </c:ext>
            </c:extLst>
          </c:dPt>
          <c:dPt>
            <c:idx val="557"/>
            <c:bubble3D val="0"/>
            <c:extLst>
              <c:ext xmlns:c16="http://schemas.microsoft.com/office/drawing/2014/chart" uri="{C3380CC4-5D6E-409C-BE32-E72D297353CC}">
                <c16:uniqueId val="{0000045B-2A5C-4877-833F-BC2A0F868A08}"/>
              </c:ext>
            </c:extLst>
          </c:dPt>
          <c:dPt>
            <c:idx val="558"/>
            <c:bubble3D val="0"/>
            <c:extLst>
              <c:ext xmlns:c16="http://schemas.microsoft.com/office/drawing/2014/chart" uri="{C3380CC4-5D6E-409C-BE32-E72D297353CC}">
                <c16:uniqueId val="{0000045D-2A5C-4877-833F-BC2A0F868A08}"/>
              </c:ext>
            </c:extLst>
          </c:dPt>
          <c:dPt>
            <c:idx val="559"/>
            <c:bubble3D val="0"/>
            <c:extLst>
              <c:ext xmlns:c16="http://schemas.microsoft.com/office/drawing/2014/chart" uri="{C3380CC4-5D6E-409C-BE32-E72D297353CC}">
                <c16:uniqueId val="{0000045F-2A5C-4877-833F-BC2A0F868A08}"/>
              </c:ext>
            </c:extLst>
          </c:dPt>
          <c:dPt>
            <c:idx val="560"/>
            <c:bubble3D val="0"/>
            <c:extLst>
              <c:ext xmlns:c16="http://schemas.microsoft.com/office/drawing/2014/chart" uri="{C3380CC4-5D6E-409C-BE32-E72D297353CC}">
                <c16:uniqueId val="{00000461-2A5C-4877-833F-BC2A0F868A08}"/>
              </c:ext>
            </c:extLst>
          </c:dPt>
          <c:dPt>
            <c:idx val="561"/>
            <c:bubble3D val="0"/>
            <c:extLst>
              <c:ext xmlns:c16="http://schemas.microsoft.com/office/drawing/2014/chart" uri="{C3380CC4-5D6E-409C-BE32-E72D297353CC}">
                <c16:uniqueId val="{00000463-2A5C-4877-833F-BC2A0F868A08}"/>
              </c:ext>
            </c:extLst>
          </c:dPt>
          <c:dPt>
            <c:idx val="562"/>
            <c:bubble3D val="0"/>
            <c:extLst>
              <c:ext xmlns:c16="http://schemas.microsoft.com/office/drawing/2014/chart" uri="{C3380CC4-5D6E-409C-BE32-E72D297353CC}">
                <c16:uniqueId val="{00000465-2A5C-4877-833F-BC2A0F868A08}"/>
              </c:ext>
            </c:extLst>
          </c:dPt>
          <c:dPt>
            <c:idx val="563"/>
            <c:bubble3D val="0"/>
            <c:extLst>
              <c:ext xmlns:c16="http://schemas.microsoft.com/office/drawing/2014/chart" uri="{C3380CC4-5D6E-409C-BE32-E72D297353CC}">
                <c16:uniqueId val="{00000467-2A5C-4877-833F-BC2A0F868A08}"/>
              </c:ext>
            </c:extLst>
          </c:dPt>
          <c:dPt>
            <c:idx val="564"/>
            <c:bubble3D val="0"/>
            <c:extLst>
              <c:ext xmlns:c16="http://schemas.microsoft.com/office/drawing/2014/chart" uri="{C3380CC4-5D6E-409C-BE32-E72D297353CC}">
                <c16:uniqueId val="{00000469-2A5C-4877-833F-BC2A0F868A08}"/>
              </c:ext>
            </c:extLst>
          </c:dPt>
          <c:dPt>
            <c:idx val="565"/>
            <c:bubble3D val="0"/>
            <c:extLst>
              <c:ext xmlns:c16="http://schemas.microsoft.com/office/drawing/2014/chart" uri="{C3380CC4-5D6E-409C-BE32-E72D297353CC}">
                <c16:uniqueId val="{0000046B-2A5C-4877-833F-BC2A0F868A08}"/>
              </c:ext>
            </c:extLst>
          </c:dPt>
          <c:dPt>
            <c:idx val="566"/>
            <c:bubble3D val="0"/>
            <c:extLst>
              <c:ext xmlns:c16="http://schemas.microsoft.com/office/drawing/2014/chart" uri="{C3380CC4-5D6E-409C-BE32-E72D297353CC}">
                <c16:uniqueId val="{0000046D-2A5C-4877-833F-BC2A0F868A08}"/>
              </c:ext>
            </c:extLst>
          </c:dPt>
          <c:dPt>
            <c:idx val="567"/>
            <c:bubble3D val="0"/>
            <c:extLst>
              <c:ext xmlns:c16="http://schemas.microsoft.com/office/drawing/2014/chart" uri="{C3380CC4-5D6E-409C-BE32-E72D297353CC}">
                <c16:uniqueId val="{0000046F-2A5C-4877-833F-BC2A0F868A08}"/>
              </c:ext>
            </c:extLst>
          </c:dPt>
          <c:dPt>
            <c:idx val="568"/>
            <c:bubble3D val="0"/>
            <c:extLst>
              <c:ext xmlns:c16="http://schemas.microsoft.com/office/drawing/2014/chart" uri="{C3380CC4-5D6E-409C-BE32-E72D297353CC}">
                <c16:uniqueId val="{00000471-2A5C-4877-833F-BC2A0F868A08}"/>
              </c:ext>
            </c:extLst>
          </c:dPt>
          <c:dPt>
            <c:idx val="569"/>
            <c:bubble3D val="0"/>
            <c:extLst>
              <c:ext xmlns:c16="http://schemas.microsoft.com/office/drawing/2014/chart" uri="{C3380CC4-5D6E-409C-BE32-E72D297353CC}">
                <c16:uniqueId val="{00000473-2A5C-4877-833F-BC2A0F868A08}"/>
              </c:ext>
            </c:extLst>
          </c:dPt>
          <c:dPt>
            <c:idx val="570"/>
            <c:bubble3D val="0"/>
            <c:extLst>
              <c:ext xmlns:c16="http://schemas.microsoft.com/office/drawing/2014/chart" uri="{C3380CC4-5D6E-409C-BE32-E72D297353CC}">
                <c16:uniqueId val="{00000475-2A5C-4877-833F-BC2A0F868A08}"/>
              </c:ext>
            </c:extLst>
          </c:dPt>
          <c:dPt>
            <c:idx val="571"/>
            <c:bubble3D val="0"/>
            <c:extLst>
              <c:ext xmlns:c16="http://schemas.microsoft.com/office/drawing/2014/chart" uri="{C3380CC4-5D6E-409C-BE32-E72D297353CC}">
                <c16:uniqueId val="{00000477-2A5C-4877-833F-BC2A0F868A08}"/>
              </c:ext>
            </c:extLst>
          </c:dPt>
          <c:dPt>
            <c:idx val="572"/>
            <c:bubble3D val="0"/>
            <c:extLst>
              <c:ext xmlns:c16="http://schemas.microsoft.com/office/drawing/2014/chart" uri="{C3380CC4-5D6E-409C-BE32-E72D297353CC}">
                <c16:uniqueId val="{00000479-2A5C-4877-833F-BC2A0F868A08}"/>
              </c:ext>
            </c:extLst>
          </c:dPt>
          <c:dPt>
            <c:idx val="573"/>
            <c:bubble3D val="0"/>
            <c:extLst>
              <c:ext xmlns:c16="http://schemas.microsoft.com/office/drawing/2014/chart" uri="{C3380CC4-5D6E-409C-BE32-E72D297353CC}">
                <c16:uniqueId val="{0000047B-2A5C-4877-833F-BC2A0F868A08}"/>
              </c:ext>
            </c:extLst>
          </c:dPt>
          <c:dPt>
            <c:idx val="574"/>
            <c:bubble3D val="0"/>
            <c:extLst>
              <c:ext xmlns:c16="http://schemas.microsoft.com/office/drawing/2014/chart" uri="{C3380CC4-5D6E-409C-BE32-E72D297353CC}">
                <c16:uniqueId val="{0000047D-2A5C-4877-833F-BC2A0F868A08}"/>
              </c:ext>
            </c:extLst>
          </c:dPt>
          <c:dPt>
            <c:idx val="575"/>
            <c:bubble3D val="0"/>
            <c:extLst>
              <c:ext xmlns:c16="http://schemas.microsoft.com/office/drawing/2014/chart" uri="{C3380CC4-5D6E-409C-BE32-E72D297353CC}">
                <c16:uniqueId val="{0000047F-2A5C-4877-833F-BC2A0F868A08}"/>
              </c:ext>
            </c:extLst>
          </c:dPt>
          <c:dPt>
            <c:idx val="576"/>
            <c:bubble3D val="0"/>
            <c:extLst>
              <c:ext xmlns:c16="http://schemas.microsoft.com/office/drawing/2014/chart" uri="{C3380CC4-5D6E-409C-BE32-E72D297353CC}">
                <c16:uniqueId val="{00000481-2A5C-4877-833F-BC2A0F868A08}"/>
              </c:ext>
            </c:extLst>
          </c:dPt>
          <c:dPt>
            <c:idx val="577"/>
            <c:bubble3D val="0"/>
            <c:extLst>
              <c:ext xmlns:c16="http://schemas.microsoft.com/office/drawing/2014/chart" uri="{C3380CC4-5D6E-409C-BE32-E72D297353CC}">
                <c16:uniqueId val="{00000483-2A5C-4877-833F-BC2A0F868A08}"/>
              </c:ext>
            </c:extLst>
          </c:dPt>
          <c:dPt>
            <c:idx val="578"/>
            <c:bubble3D val="0"/>
            <c:extLst>
              <c:ext xmlns:c16="http://schemas.microsoft.com/office/drawing/2014/chart" uri="{C3380CC4-5D6E-409C-BE32-E72D297353CC}">
                <c16:uniqueId val="{00000485-2A5C-4877-833F-BC2A0F868A08}"/>
              </c:ext>
            </c:extLst>
          </c:dPt>
          <c:dPt>
            <c:idx val="579"/>
            <c:bubble3D val="0"/>
            <c:extLst>
              <c:ext xmlns:c16="http://schemas.microsoft.com/office/drawing/2014/chart" uri="{C3380CC4-5D6E-409C-BE32-E72D297353CC}">
                <c16:uniqueId val="{00000487-2A5C-4877-833F-BC2A0F868A08}"/>
              </c:ext>
            </c:extLst>
          </c:dPt>
          <c:dPt>
            <c:idx val="580"/>
            <c:bubble3D val="0"/>
            <c:extLst>
              <c:ext xmlns:c16="http://schemas.microsoft.com/office/drawing/2014/chart" uri="{C3380CC4-5D6E-409C-BE32-E72D297353CC}">
                <c16:uniqueId val="{00000489-2A5C-4877-833F-BC2A0F868A08}"/>
              </c:ext>
            </c:extLst>
          </c:dPt>
          <c:dPt>
            <c:idx val="581"/>
            <c:bubble3D val="0"/>
            <c:extLst>
              <c:ext xmlns:c16="http://schemas.microsoft.com/office/drawing/2014/chart" uri="{C3380CC4-5D6E-409C-BE32-E72D297353CC}">
                <c16:uniqueId val="{0000048B-2A5C-4877-833F-BC2A0F868A08}"/>
              </c:ext>
            </c:extLst>
          </c:dPt>
          <c:dPt>
            <c:idx val="582"/>
            <c:bubble3D val="0"/>
            <c:extLst>
              <c:ext xmlns:c16="http://schemas.microsoft.com/office/drawing/2014/chart" uri="{C3380CC4-5D6E-409C-BE32-E72D297353CC}">
                <c16:uniqueId val="{0000048D-2A5C-4877-833F-BC2A0F868A08}"/>
              </c:ext>
            </c:extLst>
          </c:dPt>
          <c:dPt>
            <c:idx val="583"/>
            <c:bubble3D val="0"/>
            <c:extLst>
              <c:ext xmlns:c16="http://schemas.microsoft.com/office/drawing/2014/chart" uri="{C3380CC4-5D6E-409C-BE32-E72D297353CC}">
                <c16:uniqueId val="{0000048F-2A5C-4877-833F-BC2A0F868A08}"/>
              </c:ext>
            </c:extLst>
          </c:dPt>
          <c:dPt>
            <c:idx val="584"/>
            <c:bubble3D val="0"/>
            <c:extLst>
              <c:ext xmlns:c16="http://schemas.microsoft.com/office/drawing/2014/chart" uri="{C3380CC4-5D6E-409C-BE32-E72D297353CC}">
                <c16:uniqueId val="{00000491-2A5C-4877-833F-BC2A0F868A08}"/>
              </c:ext>
            </c:extLst>
          </c:dPt>
          <c:dPt>
            <c:idx val="585"/>
            <c:bubble3D val="0"/>
            <c:extLst>
              <c:ext xmlns:c16="http://schemas.microsoft.com/office/drawing/2014/chart" uri="{C3380CC4-5D6E-409C-BE32-E72D297353CC}">
                <c16:uniqueId val="{00000493-2A5C-4877-833F-BC2A0F868A08}"/>
              </c:ext>
            </c:extLst>
          </c:dPt>
          <c:dPt>
            <c:idx val="586"/>
            <c:bubble3D val="0"/>
            <c:extLst>
              <c:ext xmlns:c16="http://schemas.microsoft.com/office/drawing/2014/chart" uri="{C3380CC4-5D6E-409C-BE32-E72D297353CC}">
                <c16:uniqueId val="{00000495-2A5C-4877-833F-BC2A0F868A08}"/>
              </c:ext>
            </c:extLst>
          </c:dPt>
          <c:dPt>
            <c:idx val="587"/>
            <c:bubble3D val="0"/>
            <c:extLst>
              <c:ext xmlns:c16="http://schemas.microsoft.com/office/drawing/2014/chart" uri="{C3380CC4-5D6E-409C-BE32-E72D297353CC}">
                <c16:uniqueId val="{00000497-2A5C-4877-833F-BC2A0F868A08}"/>
              </c:ext>
            </c:extLst>
          </c:dPt>
          <c:dPt>
            <c:idx val="588"/>
            <c:bubble3D val="0"/>
            <c:extLst>
              <c:ext xmlns:c16="http://schemas.microsoft.com/office/drawing/2014/chart" uri="{C3380CC4-5D6E-409C-BE32-E72D297353CC}">
                <c16:uniqueId val="{00000499-2A5C-4877-833F-BC2A0F868A08}"/>
              </c:ext>
            </c:extLst>
          </c:dPt>
          <c:dPt>
            <c:idx val="589"/>
            <c:bubble3D val="0"/>
            <c:extLst>
              <c:ext xmlns:c16="http://schemas.microsoft.com/office/drawing/2014/chart" uri="{C3380CC4-5D6E-409C-BE32-E72D297353CC}">
                <c16:uniqueId val="{0000049B-2A5C-4877-833F-BC2A0F868A08}"/>
              </c:ext>
            </c:extLst>
          </c:dPt>
          <c:dPt>
            <c:idx val="590"/>
            <c:bubble3D val="0"/>
            <c:extLst>
              <c:ext xmlns:c16="http://schemas.microsoft.com/office/drawing/2014/chart" uri="{C3380CC4-5D6E-409C-BE32-E72D297353CC}">
                <c16:uniqueId val="{0000049D-2A5C-4877-833F-BC2A0F868A08}"/>
              </c:ext>
            </c:extLst>
          </c:dPt>
          <c:dPt>
            <c:idx val="591"/>
            <c:bubble3D val="0"/>
            <c:extLst>
              <c:ext xmlns:c16="http://schemas.microsoft.com/office/drawing/2014/chart" uri="{C3380CC4-5D6E-409C-BE32-E72D297353CC}">
                <c16:uniqueId val="{0000049F-2A5C-4877-833F-BC2A0F868A08}"/>
              </c:ext>
            </c:extLst>
          </c:dPt>
          <c:dPt>
            <c:idx val="592"/>
            <c:bubble3D val="0"/>
            <c:extLst>
              <c:ext xmlns:c16="http://schemas.microsoft.com/office/drawing/2014/chart" uri="{C3380CC4-5D6E-409C-BE32-E72D297353CC}">
                <c16:uniqueId val="{000004A1-2A5C-4877-833F-BC2A0F868A08}"/>
              </c:ext>
            </c:extLst>
          </c:dPt>
          <c:dPt>
            <c:idx val="593"/>
            <c:bubble3D val="0"/>
            <c:extLst>
              <c:ext xmlns:c16="http://schemas.microsoft.com/office/drawing/2014/chart" uri="{C3380CC4-5D6E-409C-BE32-E72D297353CC}">
                <c16:uniqueId val="{000004A3-2A5C-4877-833F-BC2A0F868A08}"/>
              </c:ext>
            </c:extLst>
          </c:dPt>
          <c:dPt>
            <c:idx val="594"/>
            <c:bubble3D val="0"/>
            <c:extLst>
              <c:ext xmlns:c16="http://schemas.microsoft.com/office/drawing/2014/chart" uri="{C3380CC4-5D6E-409C-BE32-E72D297353CC}">
                <c16:uniqueId val="{000004A5-2A5C-4877-833F-BC2A0F868A08}"/>
              </c:ext>
            </c:extLst>
          </c:dPt>
          <c:dPt>
            <c:idx val="595"/>
            <c:bubble3D val="0"/>
            <c:extLst>
              <c:ext xmlns:c16="http://schemas.microsoft.com/office/drawing/2014/chart" uri="{C3380CC4-5D6E-409C-BE32-E72D297353CC}">
                <c16:uniqueId val="{000004A7-2A5C-4877-833F-BC2A0F868A08}"/>
              </c:ext>
            </c:extLst>
          </c:dPt>
          <c:dPt>
            <c:idx val="596"/>
            <c:bubble3D val="0"/>
            <c:extLst>
              <c:ext xmlns:c16="http://schemas.microsoft.com/office/drawing/2014/chart" uri="{C3380CC4-5D6E-409C-BE32-E72D297353CC}">
                <c16:uniqueId val="{000004A9-2A5C-4877-833F-BC2A0F868A08}"/>
              </c:ext>
            </c:extLst>
          </c:dPt>
          <c:dPt>
            <c:idx val="597"/>
            <c:bubble3D val="0"/>
            <c:extLst>
              <c:ext xmlns:c16="http://schemas.microsoft.com/office/drawing/2014/chart" uri="{C3380CC4-5D6E-409C-BE32-E72D297353CC}">
                <c16:uniqueId val="{000004AB-2A5C-4877-833F-BC2A0F868A08}"/>
              </c:ext>
            </c:extLst>
          </c:dPt>
          <c:dPt>
            <c:idx val="598"/>
            <c:bubble3D val="0"/>
            <c:extLst>
              <c:ext xmlns:c16="http://schemas.microsoft.com/office/drawing/2014/chart" uri="{C3380CC4-5D6E-409C-BE32-E72D297353CC}">
                <c16:uniqueId val="{000004AD-2A5C-4877-833F-BC2A0F868A08}"/>
              </c:ext>
            </c:extLst>
          </c:dPt>
          <c:dPt>
            <c:idx val="599"/>
            <c:bubble3D val="0"/>
            <c:extLst>
              <c:ext xmlns:c16="http://schemas.microsoft.com/office/drawing/2014/chart" uri="{C3380CC4-5D6E-409C-BE32-E72D297353CC}">
                <c16:uniqueId val="{000004AF-2A5C-4877-833F-BC2A0F868A08}"/>
              </c:ext>
            </c:extLst>
          </c:dPt>
          <c:dPt>
            <c:idx val="600"/>
            <c:bubble3D val="0"/>
            <c:extLst>
              <c:ext xmlns:c16="http://schemas.microsoft.com/office/drawing/2014/chart" uri="{C3380CC4-5D6E-409C-BE32-E72D297353CC}">
                <c16:uniqueId val="{000004B1-2A5C-4877-833F-BC2A0F868A08}"/>
              </c:ext>
            </c:extLst>
          </c:dPt>
          <c:dPt>
            <c:idx val="601"/>
            <c:bubble3D val="0"/>
            <c:extLst>
              <c:ext xmlns:c16="http://schemas.microsoft.com/office/drawing/2014/chart" uri="{C3380CC4-5D6E-409C-BE32-E72D297353CC}">
                <c16:uniqueId val="{000004B3-2A5C-4877-833F-BC2A0F868A08}"/>
              </c:ext>
            </c:extLst>
          </c:dPt>
          <c:dPt>
            <c:idx val="602"/>
            <c:bubble3D val="0"/>
            <c:extLst>
              <c:ext xmlns:c16="http://schemas.microsoft.com/office/drawing/2014/chart" uri="{C3380CC4-5D6E-409C-BE32-E72D297353CC}">
                <c16:uniqueId val="{000004B5-2A5C-4877-833F-BC2A0F868A08}"/>
              </c:ext>
            </c:extLst>
          </c:dPt>
          <c:dPt>
            <c:idx val="603"/>
            <c:bubble3D val="0"/>
            <c:extLst>
              <c:ext xmlns:c16="http://schemas.microsoft.com/office/drawing/2014/chart" uri="{C3380CC4-5D6E-409C-BE32-E72D297353CC}">
                <c16:uniqueId val="{000004B7-2A5C-4877-833F-BC2A0F868A08}"/>
              </c:ext>
            </c:extLst>
          </c:dPt>
          <c:dPt>
            <c:idx val="604"/>
            <c:bubble3D val="0"/>
            <c:extLst>
              <c:ext xmlns:c16="http://schemas.microsoft.com/office/drawing/2014/chart" uri="{C3380CC4-5D6E-409C-BE32-E72D297353CC}">
                <c16:uniqueId val="{000004B9-2A5C-4877-833F-BC2A0F868A08}"/>
              </c:ext>
            </c:extLst>
          </c:dPt>
          <c:dPt>
            <c:idx val="605"/>
            <c:bubble3D val="0"/>
            <c:extLst>
              <c:ext xmlns:c16="http://schemas.microsoft.com/office/drawing/2014/chart" uri="{C3380CC4-5D6E-409C-BE32-E72D297353CC}">
                <c16:uniqueId val="{000004BB-2A5C-4877-833F-BC2A0F868A08}"/>
              </c:ext>
            </c:extLst>
          </c:dPt>
          <c:dPt>
            <c:idx val="606"/>
            <c:bubble3D val="0"/>
            <c:extLst>
              <c:ext xmlns:c16="http://schemas.microsoft.com/office/drawing/2014/chart" uri="{C3380CC4-5D6E-409C-BE32-E72D297353CC}">
                <c16:uniqueId val="{000004BD-2A5C-4877-833F-BC2A0F868A08}"/>
              </c:ext>
            </c:extLst>
          </c:dPt>
          <c:dPt>
            <c:idx val="607"/>
            <c:bubble3D val="0"/>
            <c:extLst>
              <c:ext xmlns:c16="http://schemas.microsoft.com/office/drawing/2014/chart" uri="{C3380CC4-5D6E-409C-BE32-E72D297353CC}">
                <c16:uniqueId val="{000004BF-2A5C-4877-833F-BC2A0F868A08}"/>
              </c:ext>
            </c:extLst>
          </c:dPt>
          <c:dPt>
            <c:idx val="608"/>
            <c:bubble3D val="0"/>
            <c:extLst>
              <c:ext xmlns:c16="http://schemas.microsoft.com/office/drawing/2014/chart" uri="{C3380CC4-5D6E-409C-BE32-E72D297353CC}">
                <c16:uniqueId val="{000004C1-2A5C-4877-833F-BC2A0F868A08}"/>
              </c:ext>
            </c:extLst>
          </c:dPt>
          <c:dPt>
            <c:idx val="609"/>
            <c:bubble3D val="0"/>
            <c:extLst>
              <c:ext xmlns:c16="http://schemas.microsoft.com/office/drawing/2014/chart" uri="{C3380CC4-5D6E-409C-BE32-E72D297353CC}">
                <c16:uniqueId val="{000004C3-2A5C-4877-833F-BC2A0F868A08}"/>
              </c:ext>
            </c:extLst>
          </c:dPt>
          <c:dPt>
            <c:idx val="610"/>
            <c:bubble3D val="0"/>
            <c:extLst>
              <c:ext xmlns:c16="http://schemas.microsoft.com/office/drawing/2014/chart" uri="{C3380CC4-5D6E-409C-BE32-E72D297353CC}">
                <c16:uniqueId val="{000004C5-2A5C-4877-833F-BC2A0F868A08}"/>
              </c:ext>
            </c:extLst>
          </c:dPt>
          <c:dPt>
            <c:idx val="611"/>
            <c:bubble3D val="0"/>
            <c:extLst>
              <c:ext xmlns:c16="http://schemas.microsoft.com/office/drawing/2014/chart" uri="{C3380CC4-5D6E-409C-BE32-E72D297353CC}">
                <c16:uniqueId val="{000004C7-2A5C-4877-833F-BC2A0F868A08}"/>
              </c:ext>
            </c:extLst>
          </c:dPt>
          <c:dPt>
            <c:idx val="612"/>
            <c:bubble3D val="0"/>
            <c:extLst>
              <c:ext xmlns:c16="http://schemas.microsoft.com/office/drawing/2014/chart" uri="{C3380CC4-5D6E-409C-BE32-E72D297353CC}">
                <c16:uniqueId val="{000004C9-2A5C-4877-833F-BC2A0F868A08}"/>
              </c:ext>
            </c:extLst>
          </c:dPt>
          <c:dPt>
            <c:idx val="613"/>
            <c:bubble3D val="0"/>
            <c:extLst>
              <c:ext xmlns:c16="http://schemas.microsoft.com/office/drawing/2014/chart" uri="{C3380CC4-5D6E-409C-BE32-E72D297353CC}">
                <c16:uniqueId val="{000004CB-2A5C-4877-833F-BC2A0F868A08}"/>
              </c:ext>
            </c:extLst>
          </c:dPt>
          <c:dPt>
            <c:idx val="614"/>
            <c:bubble3D val="0"/>
            <c:extLst>
              <c:ext xmlns:c16="http://schemas.microsoft.com/office/drawing/2014/chart" uri="{C3380CC4-5D6E-409C-BE32-E72D297353CC}">
                <c16:uniqueId val="{000004CD-2A5C-4877-833F-BC2A0F868A08}"/>
              </c:ext>
            </c:extLst>
          </c:dPt>
          <c:dPt>
            <c:idx val="615"/>
            <c:bubble3D val="0"/>
            <c:extLst>
              <c:ext xmlns:c16="http://schemas.microsoft.com/office/drawing/2014/chart" uri="{C3380CC4-5D6E-409C-BE32-E72D297353CC}">
                <c16:uniqueId val="{000004CF-2A5C-4877-833F-BC2A0F868A08}"/>
              </c:ext>
            </c:extLst>
          </c:dPt>
          <c:dPt>
            <c:idx val="616"/>
            <c:bubble3D val="0"/>
            <c:extLst>
              <c:ext xmlns:c16="http://schemas.microsoft.com/office/drawing/2014/chart" uri="{C3380CC4-5D6E-409C-BE32-E72D297353CC}">
                <c16:uniqueId val="{000004D1-2A5C-4877-833F-BC2A0F868A08}"/>
              </c:ext>
            </c:extLst>
          </c:dPt>
          <c:dPt>
            <c:idx val="617"/>
            <c:bubble3D val="0"/>
            <c:extLst>
              <c:ext xmlns:c16="http://schemas.microsoft.com/office/drawing/2014/chart" uri="{C3380CC4-5D6E-409C-BE32-E72D297353CC}">
                <c16:uniqueId val="{000004D3-2A5C-4877-833F-BC2A0F868A08}"/>
              </c:ext>
            </c:extLst>
          </c:dPt>
          <c:dPt>
            <c:idx val="618"/>
            <c:bubble3D val="0"/>
            <c:extLst>
              <c:ext xmlns:c16="http://schemas.microsoft.com/office/drawing/2014/chart" uri="{C3380CC4-5D6E-409C-BE32-E72D297353CC}">
                <c16:uniqueId val="{000004D5-2A5C-4877-833F-BC2A0F868A08}"/>
              </c:ext>
            </c:extLst>
          </c:dPt>
          <c:dPt>
            <c:idx val="619"/>
            <c:bubble3D val="0"/>
            <c:extLst>
              <c:ext xmlns:c16="http://schemas.microsoft.com/office/drawing/2014/chart" uri="{C3380CC4-5D6E-409C-BE32-E72D297353CC}">
                <c16:uniqueId val="{000004D7-2A5C-4877-833F-BC2A0F868A08}"/>
              </c:ext>
            </c:extLst>
          </c:dPt>
          <c:dPt>
            <c:idx val="620"/>
            <c:bubble3D val="0"/>
            <c:extLst>
              <c:ext xmlns:c16="http://schemas.microsoft.com/office/drawing/2014/chart" uri="{C3380CC4-5D6E-409C-BE32-E72D297353CC}">
                <c16:uniqueId val="{000004D9-2A5C-4877-833F-BC2A0F868A08}"/>
              </c:ext>
            </c:extLst>
          </c:dPt>
          <c:dPt>
            <c:idx val="621"/>
            <c:bubble3D val="0"/>
            <c:extLst>
              <c:ext xmlns:c16="http://schemas.microsoft.com/office/drawing/2014/chart" uri="{C3380CC4-5D6E-409C-BE32-E72D297353CC}">
                <c16:uniqueId val="{000004DB-2A5C-4877-833F-BC2A0F868A08}"/>
              </c:ext>
            </c:extLst>
          </c:dPt>
          <c:dPt>
            <c:idx val="622"/>
            <c:bubble3D val="0"/>
            <c:extLst>
              <c:ext xmlns:c16="http://schemas.microsoft.com/office/drawing/2014/chart" uri="{C3380CC4-5D6E-409C-BE32-E72D297353CC}">
                <c16:uniqueId val="{000004DD-2A5C-4877-833F-BC2A0F868A08}"/>
              </c:ext>
            </c:extLst>
          </c:dPt>
          <c:dPt>
            <c:idx val="623"/>
            <c:bubble3D val="0"/>
            <c:extLst>
              <c:ext xmlns:c16="http://schemas.microsoft.com/office/drawing/2014/chart" uri="{C3380CC4-5D6E-409C-BE32-E72D297353CC}">
                <c16:uniqueId val="{000004DF-2A5C-4877-833F-BC2A0F868A08}"/>
              </c:ext>
            </c:extLst>
          </c:dPt>
          <c:dPt>
            <c:idx val="624"/>
            <c:bubble3D val="0"/>
            <c:extLst>
              <c:ext xmlns:c16="http://schemas.microsoft.com/office/drawing/2014/chart" uri="{C3380CC4-5D6E-409C-BE32-E72D297353CC}">
                <c16:uniqueId val="{000004E1-2A5C-4877-833F-BC2A0F868A08}"/>
              </c:ext>
            </c:extLst>
          </c:dPt>
          <c:dPt>
            <c:idx val="625"/>
            <c:bubble3D val="0"/>
            <c:extLst>
              <c:ext xmlns:c16="http://schemas.microsoft.com/office/drawing/2014/chart" uri="{C3380CC4-5D6E-409C-BE32-E72D297353CC}">
                <c16:uniqueId val="{000004E3-2A5C-4877-833F-BC2A0F868A08}"/>
              </c:ext>
            </c:extLst>
          </c:dPt>
          <c:dPt>
            <c:idx val="626"/>
            <c:bubble3D val="0"/>
            <c:extLst>
              <c:ext xmlns:c16="http://schemas.microsoft.com/office/drawing/2014/chart" uri="{C3380CC4-5D6E-409C-BE32-E72D297353CC}">
                <c16:uniqueId val="{000004E5-2A5C-4877-833F-BC2A0F868A08}"/>
              </c:ext>
            </c:extLst>
          </c:dPt>
          <c:dPt>
            <c:idx val="627"/>
            <c:bubble3D val="0"/>
            <c:extLst>
              <c:ext xmlns:c16="http://schemas.microsoft.com/office/drawing/2014/chart" uri="{C3380CC4-5D6E-409C-BE32-E72D297353CC}">
                <c16:uniqueId val="{000004E7-2A5C-4877-833F-BC2A0F868A08}"/>
              </c:ext>
            </c:extLst>
          </c:dPt>
          <c:dPt>
            <c:idx val="628"/>
            <c:bubble3D val="0"/>
            <c:extLst>
              <c:ext xmlns:c16="http://schemas.microsoft.com/office/drawing/2014/chart" uri="{C3380CC4-5D6E-409C-BE32-E72D297353CC}">
                <c16:uniqueId val="{000004E9-2A5C-4877-833F-BC2A0F868A08}"/>
              </c:ext>
            </c:extLst>
          </c:dPt>
          <c:dPt>
            <c:idx val="629"/>
            <c:bubble3D val="0"/>
            <c:extLst>
              <c:ext xmlns:c16="http://schemas.microsoft.com/office/drawing/2014/chart" uri="{C3380CC4-5D6E-409C-BE32-E72D297353CC}">
                <c16:uniqueId val="{000004EB-2A5C-4877-833F-BC2A0F868A08}"/>
              </c:ext>
            </c:extLst>
          </c:dPt>
          <c:dPt>
            <c:idx val="630"/>
            <c:bubble3D val="0"/>
            <c:extLst>
              <c:ext xmlns:c16="http://schemas.microsoft.com/office/drawing/2014/chart" uri="{C3380CC4-5D6E-409C-BE32-E72D297353CC}">
                <c16:uniqueId val="{000004ED-2A5C-4877-833F-BC2A0F868A08}"/>
              </c:ext>
            </c:extLst>
          </c:dPt>
          <c:dPt>
            <c:idx val="631"/>
            <c:bubble3D val="0"/>
            <c:extLst>
              <c:ext xmlns:c16="http://schemas.microsoft.com/office/drawing/2014/chart" uri="{C3380CC4-5D6E-409C-BE32-E72D297353CC}">
                <c16:uniqueId val="{000004EF-2A5C-4877-833F-BC2A0F868A08}"/>
              </c:ext>
            </c:extLst>
          </c:dPt>
          <c:dPt>
            <c:idx val="632"/>
            <c:bubble3D val="0"/>
            <c:extLst>
              <c:ext xmlns:c16="http://schemas.microsoft.com/office/drawing/2014/chart" uri="{C3380CC4-5D6E-409C-BE32-E72D297353CC}">
                <c16:uniqueId val="{000004F1-2A5C-4877-833F-BC2A0F868A08}"/>
              </c:ext>
            </c:extLst>
          </c:dPt>
          <c:dPt>
            <c:idx val="633"/>
            <c:bubble3D val="0"/>
            <c:extLst>
              <c:ext xmlns:c16="http://schemas.microsoft.com/office/drawing/2014/chart" uri="{C3380CC4-5D6E-409C-BE32-E72D297353CC}">
                <c16:uniqueId val="{000004F3-2A5C-4877-833F-BC2A0F868A08}"/>
              </c:ext>
            </c:extLst>
          </c:dPt>
          <c:dPt>
            <c:idx val="634"/>
            <c:bubble3D val="0"/>
            <c:extLst>
              <c:ext xmlns:c16="http://schemas.microsoft.com/office/drawing/2014/chart" uri="{C3380CC4-5D6E-409C-BE32-E72D297353CC}">
                <c16:uniqueId val="{000004F5-2A5C-4877-833F-BC2A0F868A08}"/>
              </c:ext>
            </c:extLst>
          </c:dPt>
          <c:dPt>
            <c:idx val="635"/>
            <c:bubble3D val="0"/>
            <c:extLst>
              <c:ext xmlns:c16="http://schemas.microsoft.com/office/drawing/2014/chart" uri="{C3380CC4-5D6E-409C-BE32-E72D297353CC}">
                <c16:uniqueId val="{000004F7-2A5C-4877-833F-BC2A0F868A08}"/>
              </c:ext>
            </c:extLst>
          </c:dPt>
          <c:dPt>
            <c:idx val="636"/>
            <c:bubble3D val="0"/>
            <c:extLst>
              <c:ext xmlns:c16="http://schemas.microsoft.com/office/drawing/2014/chart" uri="{C3380CC4-5D6E-409C-BE32-E72D297353CC}">
                <c16:uniqueId val="{000004F9-2A5C-4877-833F-BC2A0F868A08}"/>
              </c:ext>
            </c:extLst>
          </c:dPt>
          <c:dPt>
            <c:idx val="637"/>
            <c:bubble3D val="0"/>
            <c:extLst>
              <c:ext xmlns:c16="http://schemas.microsoft.com/office/drawing/2014/chart" uri="{C3380CC4-5D6E-409C-BE32-E72D297353CC}">
                <c16:uniqueId val="{000004FB-2A5C-4877-833F-BC2A0F868A08}"/>
              </c:ext>
            </c:extLst>
          </c:dPt>
          <c:dPt>
            <c:idx val="638"/>
            <c:bubble3D val="0"/>
            <c:extLst>
              <c:ext xmlns:c16="http://schemas.microsoft.com/office/drawing/2014/chart" uri="{C3380CC4-5D6E-409C-BE32-E72D297353CC}">
                <c16:uniqueId val="{000004FD-2A5C-4877-833F-BC2A0F868A08}"/>
              </c:ext>
            </c:extLst>
          </c:dPt>
          <c:dPt>
            <c:idx val="639"/>
            <c:bubble3D val="0"/>
            <c:extLst>
              <c:ext xmlns:c16="http://schemas.microsoft.com/office/drawing/2014/chart" uri="{C3380CC4-5D6E-409C-BE32-E72D297353CC}">
                <c16:uniqueId val="{000004FF-2A5C-4877-833F-BC2A0F868A08}"/>
              </c:ext>
            </c:extLst>
          </c:dPt>
          <c:dPt>
            <c:idx val="640"/>
            <c:bubble3D val="0"/>
            <c:extLst>
              <c:ext xmlns:c16="http://schemas.microsoft.com/office/drawing/2014/chart" uri="{C3380CC4-5D6E-409C-BE32-E72D297353CC}">
                <c16:uniqueId val="{00000501-2A5C-4877-833F-BC2A0F868A08}"/>
              </c:ext>
            </c:extLst>
          </c:dPt>
          <c:dPt>
            <c:idx val="641"/>
            <c:bubble3D val="0"/>
            <c:extLst>
              <c:ext xmlns:c16="http://schemas.microsoft.com/office/drawing/2014/chart" uri="{C3380CC4-5D6E-409C-BE32-E72D297353CC}">
                <c16:uniqueId val="{00000503-2A5C-4877-833F-BC2A0F868A08}"/>
              </c:ext>
            </c:extLst>
          </c:dPt>
          <c:dPt>
            <c:idx val="642"/>
            <c:bubble3D val="0"/>
            <c:extLst>
              <c:ext xmlns:c16="http://schemas.microsoft.com/office/drawing/2014/chart" uri="{C3380CC4-5D6E-409C-BE32-E72D297353CC}">
                <c16:uniqueId val="{00000505-2A5C-4877-833F-BC2A0F868A08}"/>
              </c:ext>
            </c:extLst>
          </c:dPt>
          <c:dPt>
            <c:idx val="643"/>
            <c:bubble3D val="0"/>
            <c:extLst>
              <c:ext xmlns:c16="http://schemas.microsoft.com/office/drawing/2014/chart" uri="{C3380CC4-5D6E-409C-BE32-E72D297353CC}">
                <c16:uniqueId val="{00000507-2A5C-4877-833F-BC2A0F868A08}"/>
              </c:ext>
            </c:extLst>
          </c:dPt>
          <c:dPt>
            <c:idx val="644"/>
            <c:bubble3D val="0"/>
            <c:extLst>
              <c:ext xmlns:c16="http://schemas.microsoft.com/office/drawing/2014/chart" uri="{C3380CC4-5D6E-409C-BE32-E72D297353CC}">
                <c16:uniqueId val="{00000509-2A5C-4877-833F-BC2A0F868A08}"/>
              </c:ext>
            </c:extLst>
          </c:dPt>
          <c:dPt>
            <c:idx val="645"/>
            <c:bubble3D val="0"/>
            <c:extLst>
              <c:ext xmlns:c16="http://schemas.microsoft.com/office/drawing/2014/chart" uri="{C3380CC4-5D6E-409C-BE32-E72D297353CC}">
                <c16:uniqueId val="{0000050B-2A5C-4877-833F-BC2A0F868A08}"/>
              </c:ext>
            </c:extLst>
          </c:dPt>
          <c:dPt>
            <c:idx val="646"/>
            <c:bubble3D val="0"/>
            <c:extLst>
              <c:ext xmlns:c16="http://schemas.microsoft.com/office/drawing/2014/chart" uri="{C3380CC4-5D6E-409C-BE32-E72D297353CC}">
                <c16:uniqueId val="{0000050D-2A5C-4877-833F-BC2A0F868A08}"/>
              </c:ext>
            </c:extLst>
          </c:dPt>
          <c:dPt>
            <c:idx val="647"/>
            <c:bubble3D val="0"/>
            <c:extLst>
              <c:ext xmlns:c16="http://schemas.microsoft.com/office/drawing/2014/chart" uri="{C3380CC4-5D6E-409C-BE32-E72D297353CC}">
                <c16:uniqueId val="{0000050F-2A5C-4877-833F-BC2A0F868A08}"/>
              </c:ext>
            </c:extLst>
          </c:dPt>
          <c:dPt>
            <c:idx val="648"/>
            <c:bubble3D val="0"/>
            <c:extLst>
              <c:ext xmlns:c16="http://schemas.microsoft.com/office/drawing/2014/chart" uri="{C3380CC4-5D6E-409C-BE32-E72D297353CC}">
                <c16:uniqueId val="{00000511-2A5C-4877-833F-BC2A0F868A08}"/>
              </c:ext>
            </c:extLst>
          </c:dPt>
          <c:dPt>
            <c:idx val="649"/>
            <c:bubble3D val="0"/>
            <c:extLst>
              <c:ext xmlns:c16="http://schemas.microsoft.com/office/drawing/2014/chart" uri="{C3380CC4-5D6E-409C-BE32-E72D297353CC}">
                <c16:uniqueId val="{00000513-2A5C-4877-833F-BC2A0F868A08}"/>
              </c:ext>
            </c:extLst>
          </c:dPt>
          <c:dPt>
            <c:idx val="650"/>
            <c:bubble3D val="0"/>
            <c:extLst>
              <c:ext xmlns:c16="http://schemas.microsoft.com/office/drawing/2014/chart" uri="{C3380CC4-5D6E-409C-BE32-E72D297353CC}">
                <c16:uniqueId val="{00000515-2A5C-4877-833F-BC2A0F868A08}"/>
              </c:ext>
            </c:extLst>
          </c:dPt>
          <c:dPt>
            <c:idx val="651"/>
            <c:bubble3D val="0"/>
            <c:extLst>
              <c:ext xmlns:c16="http://schemas.microsoft.com/office/drawing/2014/chart" uri="{C3380CC4-5D6E-409C-BE32-E72D297353CC}">
                <c16:uniqueId val="{00000517-2A5C-4877-833F-BC2A0F868A08}"/>
              </c:ext>
            </c:extLst>
          </c:dPt>
          <c:dPt>
            <c:idx val="652"/>
            <c:bubble3D val="0"/>
            <c:extLst>
              <c:ext xmlns:c16="http://schemas.microsoft.com/office/drawing/2014/chart" uri="{C3380CC4-5D6E-409C-BE32-E72D297353CC}">
                <c16:uniqueId val="{00000519-2A5C-4877-833F-BC2A0F868A08}"/>
              </c:ext>
            </c:extLst>
          </c:dPt>
          <c:dPt>
            <c:idx val="653"/>
            <c:bubble3D val="0"/>
            <c:extLst>
              <c:ext xmlns:c16="http://schemas.microsoft.com/office/drawing/2014/chart" uri="{C3380CC4-5D6E-409C-BE32-E72D297353CC}">
                <c16:uniqueId val="{0000051B-2A5C-4877-833F-BC2A0F868A08}"/>
              </c:ext>
            </c:extLst>
          </c:dPt>
          <c:dPt>
            <c:idx val="654"/>
            <c:bubble3D val="0"/>
            <c:extLst>
              <c:ext xmlns:c16="http://schemas.microsoft.com/office/drawing/2014/chart" uri="{C3380CC4-5D6E-409C-BE32-E72D297353CC}">
                <c16:uniqueId val="{0000051D-2A5C-4877-833F-BC2A0F868A08}"/>
              </c:ext>
            </c:extLst>
          </c:dPt>
          <c:dPt>
            <c:idx val="655"/>
            <c:bubble3D val="0"/>
            <c:extLst>
              <c:ext xmlns:c16="http://schemas.microsoft.com/office/drawing/2014/chart" uri="{C3380CC4-5D6E-409C-BE32-E72D297353CC}">
                <c16:uniqueId val="{0000051F-2A5C-4877-833F-BC2A0F868A08}"/>
              </c:ext>
            </c:extLst>
          </c:dPt>
          <c:dPt>
            <c:idx val="656"/>
            <c:bubble3D val="0"/>
            <c:extLst>
              <c:ext xmlns:c16="http://schemas.microsoft.com/office/drawing/2014/chart" uri="{C3380CC4-5D6E-409C-BE32-E72D297353CC}">
                <c16:uniqueId val="{00000521-2A5C-4877-833F-BC2A0F868A08}"/>
              </c:ext>
            </c:extLst>
          </c:dPt>
          <c:dPt>
            <c:idx val="657"/>
            <c:bubble3D val="0"/>
            <c:extLst>
              <c:ext xmlns:c16="http://schemas.microsoft.com/office/drawing/2014/chart" uri="{C3380CC4-5D6E-409C-BE32-E72D297353CC}">
                <c16:uniqueId val="{00000523-2A5C-4877-833F-BC2A0F868A08}"/>
              </c:ext>
            </c:extLst>
          </c:dPt>
          <c:dPt>
            <c:idx val="658"/>
            <c:bubble3D val="0"/>
            <c:extLst>
              <c:ext xmlns:c16="http://schemas.microsoft.com/office/drawing/2014/chart" uri="{C3380CC4-5D6E-409C-BE32-E72D297353CC}">
                <c16:uniqueId val="{00000525-2A5C-4877-833F-BC2A0F868A08}"/>
              </c:ext>
            </c:extLst>
          </c:dPt>
          <c:dPt>
            <c:idx val="659"/>
            <c:bubble3D val="0"/>
            <c:extLst>
              <c:ext xmlns:c16="http://schemas.microsoft.com/office/drawing/2014/chart" uri="{C3380CC4-5D6E-409C-BE32-E72D297353CC}">
                <c16:uniqueId val="{00000527-2A5C-4877-833F-BC2A0F868A08}"/>
              </c:ext>
            </c:extLst>
          </c:dPt>
          <c:dPt>
            <c:idx val="660"/>
            <c:bubble3D val="0"/>
            <c:extLst>
              <c:ext xmlns:c16="http://schemas.microsoft.com/office/drawing/2014/chart" uri="{C3380CC4-5D6E-409C-BE32-E72D297353CC}">
                <c16:uniqueId val="{00000529-2A5C-4877-833F-BC2A0F868A08}"/>
              </c:ext>
            </c:extLst>
          </c:dPt>
          <c:dPt>
            <c:idx val="661"/>
            <c:bubble3D val="0"/>
            <c:extLst>
              <c:ext xmlns:c16="http://schemas.microsoft.com/office/drawing/2014/chart" uri="{C3380CC4-5D6E-409C-BE32-E72D297353CC}">
                <c16:uniqueId val="{0000052B-2A5C-4877-833F-BC2A0F868A08}"/>
              </c:ext>
            </c:extLst>
          </c:dPt>
          <c:dPt>
            <c:idx val="662"/>
            <c:bubble3D val="0"/>
            <c:extLst>
              <c:ext xmlns:c16="http://schemas.microsoft.com/office/drawing/2014/chart" uri="{C3380CC4-5D6E-409C-BE32-E72D297353CC}">
                <c16:uniqueId val="{0000052D-2A5C-4877-833F-BC2A0F868A08}"/>
              </c:ext>
            </c:extLst>
          </c:dPt>
          <c:dPt>
            <c:idx val="663"/>
            <c:bubble3D val="0"/>
            <c:extLst>
              <c:ext xmlns:c16="http://schemas.microsoft.com/office/drawing/2014/chart" uri="{C3380CC4-5D6E-409C-BE32-E72D297353CC}">
                <c16:uniqueId val="{0000052F-2A5C-4877-833F-BC2A0F868A08}"/>
              </c:ext>
            </c:extLst>
          </c:dPt>
          <c:dPt>
            <c:idx val="664"/>
            <c:bubble3D val="0"/>
            <c:extLst>
              <c:ext xmlns:c16="http://schemas.microsoft.com/office/drawing/2014/chart" uri="{C3380CC4-5D6E-409C-BE32-E72D297353CC}">
                <c16:uniqueId val="{00000531-2A5C-4877-833F-BC2A0F868A08}"/>
              </c:ext>
            </c:extLst>
          </c:dPt>
          <c:dPt>
            <c:idx val="665"/>
            <c:bubble3D val="0"/>
            <c:extLst>
              <c:ext xmlns:c16="http://schemas.microsoft.com/office/drawing/2014/chart" uri="{C3380CC4-5D6E-409C-BE32-E72D297353CC}">
                <c16:uniqueId val="{00000533-2A5C-4877-833F-BC2A0F868A08}"/>
              </c:ext>
            </c:extLst>
          </c:dPt>
          <c:dPt>
            <c:idx val="666"/>
            <c:bubble3D val="0"/>
            <c:extLst>
              <c:ext xmlns:c16="http://schemas.microsoft.com/office/drawing/2014/chart" uri="{C3380CC4-5D6E-409C-BE32-E72D297353CC}">
                <c16:uniqueId val="{00000535-2A5C-4877-833F-BC2A0F868A08}"/>
              </c:ext>
            </c:extLst>
          </c:dPt>
          <c:dPt>
            <c:idx val="667"/>
            <c:bubble3D val="0"/>
            <c:extLst>
              <c:ext xmlns:c16="http://schemas.microsoft.com/office/drawing/2014/chart" uri="{C3380CC4-5D6E-409C-BE32-E72D297353CC}">
                <c16:uniqueId val="{00000537-2A5C-4877-833F-BC2A0F868A08}"/>
              </c:ext>
            </c:extLst>
          </c:dPt>
          <c:dPt>
            <c:idx val="668"/>
            <c:bubble3D val="0"/>
            <c:extLst>
              <c:ext xmlns:c16="http://schemas.microsoft.com/office/drawing/2014/chart" uri="{C3380CC4-5D6E-409C-BE32-E72D297353CC}">
                <c16:uniqueId val="{00000539-2A5C-4877-833F-BC2A0F868A08}"/>
              </c:ext>
            </c:extLst>
          </c:dPt>
          <c:dPt>
            <c:idx val="669"/>
            <c:bubble3D val="0"/>
            <c:extLst>
              <c:ext xmlns:c16="http://schemas.microsoft.com/office/drawing/2014/chart" uri="{C3380CC4-5D6E-409C-BE32-E72D297353CC}">
                <c16:uniqueId val="{0000053B-2A5C-4877-833F-BC2A0F868A08}"/>
              </c:ext>
            </c:extLst>
          </c:dPt>
          <c:dPt>
            <c:idx val="670"/>
            <c:bubble3D val="0"/>
            <c:extLst>
              <c:ext xmlns:c16="http://schemas.microsoft.com/office/drawing/2014/chart" uri="{C3380CC4-5D6E-409C-BE32-E72D297353CC}">
                <c16:uniqueId val="{0000053D-2A5C-4877-833F-BC2A0F868A08}"/>
              </c:ext>
            </c:extLst>
          </c:dPt>
          <c:dPt>
            <c:idx val="671"/>
            <c:bubble3D val="0"/>
            <c:extLst>
              <c:ext xmlns:c16="http://schemas.microsoft.com/office/drawing/2014/chart" uri="{C3380CC4-5D6E-409C-BE32-E72D297353CC}">
                <c16:uniqueId val="{0000053F-2A5C-4877-833F-BC2A0F868A08}"/>
              </c:ext>
            </c:extLst>
          </c:dPt>
          <c:dPt>
            <c:idx val="672"/>
            <c:bubble3D val="0"/>
            <c:extLst>
              <c:ext xmlns:c16="http://schemas.microsoft.com/office/drawing/2014/chart" uri="{C3380CC4-5D6E-409C-BE32-E72D297353CC}">
                <c16:uniqueId val="{00000541-2A5C-4877-833F-BC2A0F868A08}"/>
              </c:ext>
            </c:extLst>
          </c:dPt>
          <c:dPt>
            <c:idx val="673"/>
            <c:bubble3D val="0"/>
            <c:extLst>
              <c:ext xmlns:c16="http://schemas.microsoft.com/office/drawing/2014/chart" uri="{C3380CC4-5D6E-409C-BE32-E72D297353CC}">
                <c16:uniqueId val="{00000543-2A5C-4877-833F-BC2A0F868A08}"/>
              </c:ext>
            </c:extLst>
          </c:dPt>
          <c:dPt>
            <c:idx val="674"/>
            <c:bubble3D val="0"/>
            <c:extLst>
              <c:ext xmlns:c16="http://schemas.microsoft.com/office/drawing/2014/chart" uri="{C3380CC4-5D6E-409C-BE32-E72D297353CC}">
                <c16:uniqueId val="{00000545-2A5C-4877-833F-BC2A0F868A08}"/>
              </c:ext>
            </c:extLst>
          </c:dPt>
          <c:dPt>
            <c:idx val="675"/>
            <c:bubble3D val="0"/>
            <c:extLst>
              <c:ext xmlns:c16="http://schemas.microsoft.com/office/drawing/2014/chart" uri="{C3380CC4-5D6E-409C-BE32-E72D297353CC}">
                <c16:uniqueId val="{00000547-2A5C-4877-833F-BC2A0F868A08}"/>
              </c:ext>
            </c:extLst>
          </c:dPt>
          <c:dPt>
            <c:idx val="676"/>
            <c:bubble3D val="0"/>
            <c:extLst>
              <c:ext xmlns:c16="http://schemas.microsoft.com/office/drawing/2014/chart" uri="{C3380CC4-5D6E-409C-BE32-E72D297353CC}">
                <c16:uniqueId val="{00000549-2A5C-4877-833F-BC2A0F868A08}"/>
              </c:ext>
            </c:extLst>
          </c:dPt>
          <c:dPt>
            <c:idx val="677"/>
            <c:bubble3D val="0"/>
            <c:extLst>
              <c:ext xmlns:c16="http://schemas.microsoft.com/office/drawing/2014/chart" uri="{C3380CC4-5D6E-409C-BE32-E72D297353CC}">
                <c16:uniqueId val="{0000054B-2A5C-4877-833F-BC2A0F868A08}"/>
              </c:ext>
            </c:extLst>
          </c:dPt>
          <c:dPt>
            <c:idx val="678"/>
            <c:bubble3D val="0"/>
            <c:extLst>
              <c:ext xmlns:c16="http://schemas.microsoft.com/office/drawing/2014/chart" uri="{C3380CC4-5D6E-409C-BE32-E72D297353CC}">
                <c16:uniqueId val="{0000054D-2A5C-4877-833F-BC2A0F868A08}"/>
              </c:ext>
            </c:extLst>
          </c:dPt>
          <c:dPt>
            <c:idx val="679"/>
            <c:bubble3D val="0"/>
            <c:extLst>
              <c:ext xmlns:c16="http://schemas.microsoft.com/office/drawing/2014/chart" uri="{C3380CC4-5D6E-409C-BE32-E72D297353CC}">
                <c16:uniqueId val="{0000054F-2A5C-4877-833F-BC2A0F868A08}"/>
              </c:ext>
            </c:extLst>
          </c:dPt>
          <c:dPt>
            <c:idx val="680"/>
            <c:bubble3D val="0"/>
            <c:extLst>
              <c:ext xmlns:c16="http://schemas.microsoft.com/office/drawing/2014/chart" uri="{C3380CC4-5D6E-409C-BE32-E72D297353CC}">
                <c16:uniqueId val="{00000551-2A5C-4877-833F-BC2A0F868A08}"/>
              </c:ext>
            </c:extLst>
          </c:dPt>
          <c:dPt>
            <c:idx val="681"/>
            <c:bubble3D val="0"/>
            <c:extLst>
              <c:ext xmlns:c16="http://schemas.microsoft.com/office/drawing/2014/chart" uri="{C3380CC4-5D6E-409C-BE32-E72D297353CC}">
                <c16:uniqueId val="{00000553-2A5C-4877-833F-BC2A0F868A08}"/>
              </c:ext>
            </c:extLst>
          </c:dPt>
          <c:dPt>
            <c:idx val="682"/>
            <c:bubble3D val="0"/>
            <c:extLst>
              <c:ext xmlns:c16="http://schemas.microsoft.com/office/drawing/2014/chart" uri="{C3380CC4-5D6E-409C-BE32-E72D297353CC}">
                <c16:uniqueId val="{00000555-2A5C-4877-833F-BC2A0F868A08}"/>
              </c:ext>
            </c:extLst>
          </c:dPt>
          <c:dPt>
            <c:idx val="683"/>
            <c:bubble3D val="0"/>
            <c:extLst>
              <c:ext xmlns:c16="http://schemas.microsoft.com/office/drawing/2014/chart" uri="{C3380CC4-5D6E-409C-BE32-E72D297353CC}">
                <c16:uniqueId val="{00000557-2A5C-4877-833F-BC2A0F868A08}"/>
              </c:ext>
            </c:extLst>
          </c:dPt>
          <c:dPt>
            <c:idx val="684"/>
            <c:bubble3D val="0"/>
            <c:extLst>
              <c:ext xmlns:c16="http://schemas.microsoft.com/office/drawing/2014/chart" uri="{C3380CC4-5D6E-409C-BE32-E72D297353CC}">
                <c16:uniqueId val="{00000559-2A5C-4877-833F-BC2A0F868A08}"/>
              </c:ext>
            </c:extLst>
          </c:dPt>
          <c:dPt>
            <c:idx val="685"/>
            <c:bubble3D val="0"/>
            <c:extLst>
              <c:ext xmlns:c16="http://schemas.microsoft.com/office/drawing/2014/chart" uri="{C3380CC4-5D6E-409C-BE32-E72D297353CC}">
                <c16:uniqueId val="{0000055B-2A5C-4877-833F-BC2A0F868A08}"/>
              </c:ext>
            </c:extLst>
          </c:dPt>
          <c:dPt>
            <c:idx val="686"/>
            <c:bubble3D val="0"/>
            <c:extLst>
              <c:ext xmlns:c16="http://schemas.microsoft.com/office/drawing/2014/chart" uri="{C3380CC4-5D6E-409C-BE32-E72D297353CC}">
                <c16:uniqueId val="{0000055D-2A5C-4877-833F-BC2A0F868A08}"/>
              </c:ext>
            </c:extLst>
          </c:dPt>
          <c:dPt>
            <c:idx val="687"/>
            <c:bubble3D val="0"/>
            <c:extLst>
              <c:ext xmlns:c16="http://schemas.microsoft.com/office/drawing/2014/chart" uri="{C3380CC4-5D6E-409C-BE32-E72D297353CC}">
                <c16:uniqueId val="{0000055F-2A5C-4877-833F-BC2A0F868A08}"/>
              </c:ext>
            </c:extLst>
          </c:dPt>
          <c:dPt>
            <c:idx val="688"/>
            <c:bubble3D val="0"/>
            <c:extLst>
              <c:ext xmlns:c16="http://schemas.microsoft.com/office/drawing/2014/chart" uri="{C3380CC4-5D6E-409C-BE32-E72D297353CC}">
                <c16:uniqueId val="{00000561-2A5C-4877-833F-BC2A0F868A08}"/>
              </c:ext>
            </c:extLst>
          </c:dPt>
          <c:dPt>
            <c:idx val="689"/>
            <c:bubble3D val="0"/>
            <c:extLst>
              <c:ext xmlns:c16="http://schemas.microsoft.com/office/drawing/2014/chart" uri="{C3380CC4-5D6E-409C-BE32-E72D297353CC}">
                <c16:uniqueId val="{00000563-2A5C-4877-833F-BC2A0F868A08}"/>
              </c:ext>
            </c:extLst>
          </c:dPt>
          <c:dPt>
            <c:idx val="690"/>
            <c:bubble3D val="0"/>
            <c:extLst>
              <c:ext xmlns:c16="http://schemas.microsoft.com/office/drawing/2014/chart" uri="{C3380CC4-5D6E-409C-BE32-E72D297353CC}">
                <c16:uniqueId val="{00000565-2A5C-4877-833F-BC2A0F868A08}"/>
              </c:ext>
            </c:extLst>
          </c:dPt>
          <c:dPt>
            <c:idx val="691"/>
            <c:bubble3D val="0"/>
            <c:extLst>
              <c:ext xmlns:c16="http://schemas.microsoft.com/office/drawing/2014/chart" uri="{C3380CC4-5D6E-409C-BE32-E72D297353CC}">
                <c16:uniqueId val="{00000567-2A5C-4877-833F-BC2A0F868A08}"/>
              </c:ext>
            </c:extLst>
          </c:dPt>
          <c:dPt>
            <c:idx val="692"/>
            <c:bubble3D val="0"/>
            <c:extLst>
              <c:ext xmlns:c16="http://schemas.microsoft.com/office/drawing/2014/chart" uri="{C3380CC4-5D6E-409C-BE32-E72D297353CC}">
                <c16:uniqueId val="{00000569-2A5C-4877-833F-BC2A0F868A08}"/>
              </c:ext>
            </c:extLst>
          </c:dPt>
          <c:dPt>
            <c:idx val="693"/>
            <c:bubble3D val="0"/>
            <c:extLst>
              <c:ext xmlns:c16="http://schemas.microsoft.com/office/drawing/2014/chart" uri="{C3380CC4-5D6E-409C-BE32-E72D297353CC}">
                <c16:uniqueId val="{0000056B-2A5C-4877-833F-BC2A0F868A08}"/>
              </c:ext>
            </c:extLst>
          </c:dPt>
          <c:dPt>
            <c:idx val="694"/>
            <c:bubble3D val="0"/>
            <c:extLst>
              <c:ext xmlns:c16="http://schemas.microsoft.com/office/drawing/2014/chart" uri="{C3380CC4-5D6E-409C-BE32-E72D297353CC}">
                <c16:uniqueId val="{0000056D-2A5C-4877-833F-BC2A0F868A08}"/>
              </c:ext>
            </c:extLst>
          </c:dPt>
          <c:dPt>
            <c:idx val="695"/>
            <c:bubble3D val="0"/>
            <c:extLst>
              <c:ext xmlns:c16="http://schemas.microsoft.com/office/drawing/2014/chart" uri="{C3380CC4-5D6E-409C-BE32-E72D297353CC}">
                <c16:uniqueId val="{0000056F-2A5C-4877-833F-BC2A0F868A08}"/>
              </c:ext>
            </c:extLst>
          </c:dPt>
          <c:dPt>
            <c:idx val="696"/>
            <c:bubble3D val="0"/>
            <c:extLst>
              <c:ext xmlns:c16="http://schemas.microsoft.com/office/drawing/2014/chart" uri="{C3380CC4-5D6E-409C-BE32-E72D297353CC}">
                <c16:uniqueId val="{00000571-2A5C-4877-833F-BC2A0F868A08}"/>
              </c:ext>
            </c:extLst>
          </c:dPt>
          <c:dPt>
            <c:idx val="697"/>
            <c:bubble3D val="0"/>
            <c:extLst>
              <c:ext xmlns:c16="http://schemas.microsoft.com/office/drawing/2014/chart" uri="{C3380CC4-5D6E-409C-BE32-E72D297353CC}">
                <c16:uniqueId val="{00000573-2A5C-4877-833F-BC2A0F868A08}"/>
              </c:ext>
            </c:extLst>
          </c:dPt>
          <c:dPt>
            <c:idx val="698"/>
            <c:bubble3D val="0"/>
            <c:extLst>
              <c:ext xmlns:c16="http://schemas.microsoft.com/office/drawing/2014/chart" uri="{C3380CC4-5D6E-409C-BE32-E72D297353CC}">
                <c16:uniqueId val="{00000575-2A5C-4877-833F-BC2A0F868A08}"/>
              </c:ext>
            </c:extLst>
          </c:dPt>
          <c:dPt>
            <c:idx val="699"/>
            <c:bubble3D val="0"/>
            <c:extLst>
              <c:ext xmlns:c16="http://schemas.microsoft.com/office/drawing/2014/chart" uri="{C3380CC4-5D6E-409C-BE32-E72D297353CC}">
                <c16:uniqueId val="{00000577-2A5C-4877-833F-BC2A0F868A08}"/>
              </c:ext>
            </c:extLst>
          </c:dPt>
          <c:dPt>
            <c:idx val="700"/>
            <c:bubble3D val="0"/>
            <c:extLst>
              <c:ext xmlns:c16="http://schemas.microsoft.com/office/drawing/2014/chart" uri="{C3380CC4-5D6E-409C-BE32-E72D297353CC}">
                <c16:uniqueId val="{00000579-2A5C-4877-833F-BC2A0F868A08}"/>
              </c:ext>
            </c:extLst>
          </c:dPt>
          <c:dPt>
            <c:idx val="701"/>
            <c:bubble3D val="0"/>
            <c:extLst>
              <c:ext xmlns:c16="http://schemas.microsoft.com/office/drawing/2014/chart" uri="{C3380CC4-5D6E-409C-BE32-E72D297353CC}">
                <c16:uniqueId val="{0000057B-2A5C-4877-833F-BC2A0F868A08}"/>
              </c:ext>
            </c:extLst>
          </c:dPt>
          <c:dPt>
            <c:idx val="702"/>
            <c:bubble3D val="0"/>
            <c:extLst>
              <c:ext xmlns:c16="http://schemas.microsoft.com/office/drawing/2014/chart" uri="{C3380CC4-5D6E-409C-BE32-E72D297353CC}">
                <c16:uniqueId val="{0000057D-2A5C-4877-833F-BC2A0F868A08}"/>
              </c:ext>
            </c:extLst>
          </c:dPt>
          <c:dPt>
            <c:idx val="703"/>
            <c:bubble3D val="0"/>
            <c:extLst>
              <c:ext xmlns:c16="http://schemas.microsoft.com/office/drawing/2014/chart" uri="{C3380CC4-5D6E-409C-BE32-E72D297353CC}">
                <c16:uniqueId val="{0000057F-2A5C-4877-833F-BC2A0F868A08}"/>
              </c:ext>
            </c:extLst>
          </c:dPt>
          <c:dPt>
            <c:idx val="704"/>
            <c:bubble3D val="0"/>
            <c:extLst>
              <c:ext xmlns:c16="http://schemas.microsoft.com/office/drawing/2014/chart" uri="{C3380CC4-5D6E-409C-BE32-E72D297353CC}">
                <c16:uniqueId val="{00000581-2A5C-4877-833F-BC2A0F868A08}"/>
              </c:ext>
            </c:extLst>
          </c:dPt>
          <c:dPt>
            <c:idx val="705"/>
            <c:bubble3D val="0"/>
            <c:extLst>
              <c:ext xmlns:c16="http://schemas.microsoft.com/office/drawing/2014/chart" uri="{C3380CC4-5D6E-409C-BE32-E72D297353CC}">
                <c16:uniqueId val="{00000583-2A5C-4877-833F-BC2A0F868A08}"/>
              </c:ext>
            </c:extLst>
          </c:dPt>
          <c:dPt>
            <c:idx val="706"/>
            <c:bubble3D val="0"/>
            <c:extLst>
              <c:ext xmlns:c16="http://schemas.microsoft.com/office/drawing/2014/chart" uri="{C3380CC4-5D6E-409C-BE32-E72D297353CC}">
                <c16:uniqueId val="{00000585-2A5C-4877-833F-BC2A0F868A08}"/>
              </c:ext>
            </c:extLst>
          </c:dPt>
          <c:dPt>
            <c:idx val="707"/>
            <c:bubble3D val="0"/>
            <c:extLst>
              <c:ext xmlns:c16="http://schemas.microsoft.com/office/drawing/2014/chart" uri="{C3380CC4-5D6E-409C-BE32-E72D297353CC}">
                <c16:uniqueId val="{00000587-2A5C-4877-833F-BC2A0F868A08}"/>
              </c:ext>
            </c:extLst>
          </c:dPt>
          <c:dPt>
            <c:idx val="708"/>
            <c:bubble3D val="0"/>
            <c:extLst>
              <c:ext xmlns:c16="http://schemas.microsoft.com/office/drawing/2014/chart" uri="{C3380CC4-5D6E-409C-BE32-E72D297353CC}">
                <c16:uniqueId val="{00000589-2A5C-4877-833F-BC2A0F868A08}"/>
              </c:ext>
            </c:extLst>
          </c:dPt>
          <c:dPt>
            <c:idx val="709"/>
            <c:bubble3D val="0"/>
            <c:extLst>
              <c:ext xmlns:c16="http://schemas.microsoft.com/office/drawing/2014/chart" uri="{C3380CC4-5D6E-409C-BE32-E72D297353CC}">
                <c16:uniqueId val="{0000058B-2A5C-4877-833F-BC2A0F868A08}"/>
              </c:ext>
            </c:extLst>
          </c:dPt>
          <c:dPt>
            <c:idx val="710"/>
            <c:bubble3D val="0"/>
            <c:extLst>
              <c:ext xmlns:c16="http://schemas.microsoft.com/office/drawing/2014/chart" uri="{C3380CC4-5D6E-409C-BE32-E72D297353CC}">
                <c16:uniqueId val="{0000058D-2A5C-4877-833F-BC2A0F868A08}"/>
              </c:ext>
            </c:extLst>
          </c:dPt>
          <c:dPt>
            <c:idx val="711"/>
            <c:bubble3D val="0"/>
            <c:extLst>
              <c:ext xmlns:c16="http://schemas.microsoft.com/office/drawing/2014/chart" uri="{C3380CC4-5D6E-409C-BE32-E72D297353CC}">
                <c16:uniqueId val="{0000058F-2A5C-4877-833F-BC2A0F868A08}"/>
              </c:ext>
            </c:extLst>
          </c:dPt>
          <c:dPt>
            <c:idx val="712"/>
            <c:bubble3D val="0"/>
            <c:extLst>
              <c:ext xmlns:c16="http://schemas.microsoft.com/office/drawing/2014/chart" uri="{C3380CC4-5D6E-409C-BE32-E72D297353CC}">
                <c16:uniqueId val="{00000591-2A5C-4877-833F-BC2A0F868A08}"/>
              </c:ext>
            </c:extLst>
          </c:dPt>
          <c:dPt>
            <c:idx val="713"/>
            <c:bubble3D val="0"/>
            <c:extLst>
              <c:ext xmlns:c16="http://schemas.microsoft.com/office/drawing/2014/chart" uri="{C3380CC4-5D6E-409C-BE32-E72D297353CC}">
                <c16:uniqueId val="{00000593-2A5C-4877-833F-BC2A0F868A08}"/>
              </c:ext>
            </c:extLst>
          </c:dPt>
          <c:dPt>
            <c:idx val="714"/>
            <c:bubble3D val="0"/>
            <c:extLst>
              <c:ext xmlns:c16="http://schemas.microsoft.com/office/drawing/2014/chart" uri="{C3380CC4-5D6E-409C-BE32-E72D297353CC}">
                <c16:uniqueId val="{00000595-2A5C-4877-833F-BC2A0F868A08}"/>
              </c:ext>
            </c:extLst>
          </c:dPt>
          <c:dPt>
            <c:idx val="715"/>
            <c:bubble3D val="0"/>
            <c:extLst>
              <c:ext xmlns:c16="http://schemas.microsoft.com/office/drawing/2014/chart" uri="{C3380CC4-5D6E-409C-BE32-E72D297353CC}">
                <c16:uniqueId val="{00000597-2A5C-4877-833F-BC2A0F868A08}"/>
              </c:ext>
            </c:extLst>
          </c:dPt>
          <c:dPt>
            <c:idx val="716"/>
            <c:bubble3D val="0"/>
            <c:extLst>
              <c:ext xmlns:c16="http://schemas.microsoft.com/office/drawing/2014/chart" uri="{C3380CC4-5D6E-409C-BE32-E72D297353CC}">
                <c16:uniqueId val="{00000599-2A5C-4877-833F-BC2A0F868A08}"/>
              </c:ext>
            </c:extLst>
          </c:dPt>
          <c:dPt>
            <c:idx val="717"/>
            <c:bubble3D val="0"/>
            <c:extLst>
              <c:ext xmlns:c16="http://schemas.microsoft.com/office/drawing/2014/chart" uri="{C3380CC4-5D6E-409C-BE32-E72D297353CC}">
                <c16:uniqueId val="{0000059B-2A5C-4877-833F-BC2A0F868A08}"/>
              </c:ext>
            </c:extLst>
          </c:dPt>
          <c:dPt>
            <c:idx val="718"/>
            <c:bubble3D val="0"/>
            <c:extLst>
              <c:ext xmlns:c16="http://schemas.microsoft.com/office/drawing/2014/chart" uri="{C3380CC4-5D6E-409C-BE32-E72D297353CC}">
                <c16:uniqueId val="{0000059D-2A5C-4877-833F-BC2A0F868A08}"/>
              </c:ext>
            </c:extLst>
          </c:dPt>
          <c:dPt>
            <c:idx val="719"/>
            <c:bubble3D val="0"/>
            <c:extLst>
              <c:ext xmlns:c16="http://schemas.microsoft.com/office/drawing/2014/chart" uri="{C3380CC4-5D6E-409C-BE32-E72D297353CC}">
                <c16:uniqueId val="{0000059F-2A5C-4877-833F-BC2A0F868A08}"/>
              </c:ext>
            </c:extLst>
          </c:dPt>
          <c:dPt>
            <c:idx val="720"/>
            <c:bubble3D val="0"/>
            <c:extLst>
              <c:ext xmlns:c16="http://schemas.microsoft.com/office/drawing/2014/chart" uri="{C3380CC4-5D6E-409C-BE32-E72D297353CC}">
                <c16:uniqueId val="{000005A1-2A5C-4877-833F-BC2A0F868A08}"/>
              </c:ext>
            </c:extLst>
          </c:dPt>
          <c:dPt>
            <c:idx val="721"/>
            <c:bubble3D val="0"/>
            <c:extLst>
              <c:ext xmlns:c16="http://schemas.microsoft.com/office/drawing/2014/chart" uri="{C3380CC4-5D6E-409C-BE32-E72D297353CC}">
                <c16:uniqueId val="{000005A3-2A5C-4877-833F-BC2A0F868A08}"/>
              </c:ext>
            </c:extLst>
          </c:dPt>
          <c:dPt>
            <c:idx val="722"/>
            <c:bubble3D val="0"/>
            <c:extLst>
              <c:ext xmlns:c16="http://schemas.microsoft.com/office/drawing/2014/chart" uri="{C3380CC4-5D6E-409C-BE32-E72D297353CC}">
                <c16:uniqueId val="{000005A5-2A5C-4877-833F-BC2A0F868A08}"/>
              </c:ext>
            </c:extLst>
          </c:dPt>
          <c:dPt>
            <c:idx val="723"/>
            <c:bubble3D val="0"/>
            <c:extLst>
              <c:ext xmlns:c16="http://schemas.microsoft.com/office/drawing/2014/chart" uri="{C3380CC4-5D6E-409C-BE32-E72D297353CC}">
                <c16:uniqueId val="{000005A7-2A5C-4877-833F-BC2A0F868A08}"/>
              </c:ext>
            </c:extLst>
          </c:dPt>
          <c:dPt>
            <c:idx val="724"/>
            <c:bubble3D val="0"/>
            <c:extLst>
              <c:ext xmlns:c16="http://schemas.microsoft.com/office/drawing/2014/chart" uri="{C3380CC4-5D6E-409C-BE32-E72D297353CC}">
                <c16:uniqueId val="{000005A9-2A5C-4877-833F-BC2A0F868A08}"/>
              </c:ext>
            </c:extLst>
          </c:dPt>
          <c:dPt>
            <c:idx val="725"/>
            <c:bubble3D val="0"/>
            <c:extLst>
              <c:ext xmlns:c16="http://schemas.microsoft.com/office/drawing/2014/chart" uri="{C3380CC4-5D6E-409C-BE32-E72D297353CC}">
                <c16:uniqueId val="{000005AB-2A5C-4877-833F-BC2A0F868A08}"/>
              </c:ext>
            </c:extLst>
          </c:dPt>
          <c:dPt>
            <c:idx val="726"/>
            <c:bubble3D val="0"/>
            <c:extLst>
              <c:ext xmlns:c16="http://schemas.microsoft.com/office/drawing/2014/chart" uri="{C3380CC4-5D6E-409C-BE32-E72D297353CC}">
                <c16:uniqueId val="{000005AD-2A5C-4877-833F-BC2A0F868A08}"/>
              </c:ext>
            </c:extLst>
          </c:dPt>
          <c:dPt>
            <c:idx val="727"/>
            <c:bubble3D val="0"/>
            <c:extLst>
              <c:ext xmlns:c16="http://schemas.microsoft.com/office/drawing/2014/chart" uri="{C3380CC4-5D6E-409C-BE32-E72D297353CC}">
                <c16:uniqueId val="{000005AF-2A5C-4877-833F-BC2A0F868A08}"/>
              </c:ext>
            </c:extLst>
          </c:dPt>
          <c:dPt>
            <c:idx val="728"/>
            <c:bubble3D val="0"/>
            <c:extLst>
              <c:ext xmlns:c16="http://schemas.microsoft.com/office/drawing/2014/chart" uri="{C3380CC4-5D6E-409C-BE32-E72D297353CC}">
                <c16:uniqueId val="{000005B1-2A5C-4877-833F-BC2A0F868A08}"/>
              </c:ext>
            </c:extLst>
          </c:dPt>
          <c:dPt>
            <c:idx val="729"/>
            <c:bubble3D val="0"/>
            <c:extLst>
              <c:ext xmlns:c16="http://schemas.microsoft.com/office/drawing/2014/chart" uri="{C3380CC4-5D6E-409C-BE32-E72D297353CC}">
                <c16:uniqueId val="{000005B3-2A5C-4877-833F-BC2A0F868A08}"/>
              </c:ext>
            </c:extLst>
          </c:dPt>
          <c:dPt>
            <c:idx val="730"/>
            <c:bubble3D val="0"/>
            <c:extLst>
              <c:ext xmlns:c16="http://schemas.microsoft.com/office/drawing/2014/chart" uri="{C3380CC4-5D6E-409C-BE32-E72D297353CC}">
                <c16:uniqueId val="{000005B5-2A5C-4877-833F-BC2A0F868A08}"/>
              </c:ext>
            </c:extLst>
          </c:dPt>
          <c:dPt>
            <c:idx val="731"/>
            <c:bubble3D val="0"/>
            <c:extLst>
              <c:ext xmlns:c16="http://schemas.microsoft.com/office/drawing/2014/chart" uri="{C3380CC4-5D6E-409C-BE32-E72D297353CC}">
                <c16:uniqueId val="{000005B7-2A5C-4877-833F-BC2A0F868A08}"/>
              </c:ext>
            </c:extLst>
          </c:dPt>
          <c:dPt>
            <c:idx val="732"/>
            <c:bubble3D val="0"/>
            <c:extLst>
              <c:ext xmlns:c16="http://schemas.microsoft.com/office/drawing/2014/chart" uri="{C3380CC4-5D6E-409C-BE32-E72D297353CC}">
                <c16:uniqueId val="{000005B9-2A5C-4877-833F-BC2A0F868A08}"/>
              </c:ext>
            </c:extLst>
          </c:dPt>
          <c:dPt>
            <c:idx val="733"/>
            <c:bubble3D val="0"/>
            <c:extLst>
              <c:ext xmlns:c16="http://schemas.microsoft.com/office/drawing/2014/chart" uri="{C3380CC4-5D6E-409C-BE32-E72D297353CC}">
                <c16:uniqueId val="{000005BB-2A5C-4877-833F-BC2A0F868A08}"/>
              </c:ext>
            </c:extLst>
          </c:dPt>
          <c:dPt>
            <c:idx val="734"/>
            <c:bubble3D val="0"/>
            <c:extLst>
              <c:ext xmlns:c16="http://schemas.microsoft.com/office/drawing/2014/chart" uri="{C3380CC4-5D6E-409C-BE32-E72D297353CC}">
                <c16:uniqueId val="{000005BD-2A5C-4877-833F-BC2A0F868A08}"/>
              </c:ext>
            </c:extLst>
          </c:dPt>
          <c:dPt>
            <c:idx val="735"/>
            <c:bubble3D val="0"/>
            <c:extLst>
              <c:ext xmlns:c16="http://schemas.microsoft.com/office/drawing/2014/chart" uri="{C3380CC4-5D6E-409C-BE32-E72D297353CC}">
                <c16:uniqueId val="{000005BF-2A5C-4877-833F-BC2A0F868A08}"/>
              </c:ext>
            </c:extLst>
          </c:dPt>
          <c:dPt>
            <c:idx val="736"/>
            <c:bubble3D val="0"/>
            <c:extLst>
              <c:ext xmlns:c16="http://schemas.microsoft.com/office/drawing/2014/chart" uri="{C3380CC4-5D6E-409C-BE32-E72D297353CC}">
                <c16:uniqueId val="{000005C1-2A5C-4877-833F-BC2A0F868A08}"/>
              </c:ext>
            </c:extLst>
          </c:dPt>
          <c:dPt>
            <c:idx val="737"/>
            <c:bubble3D val="0"/>
            <c:extLst>
              <c:ext xmlns:c16="http://schemas.microsoft.com/office/drawing/2014/chart" uri="{C3380CC4-5D6E-409C-BE32-E72D297353CC}">
                <c16:uniqueId val="{000005C3-2A5C-4877-833F-BC2A0F868A08}"/>
              </c:ext>
            </c:extLst>
          </c:dPt>
          <c:dPt>
            <c:idx val="738"/>
            <c:bubble3D val="0"/>
            <c:extLst>
              <c:ext xmlns:c16="http://schemas.microsoft.com/office/drawing/2014/chart" uri="{C3380CC4-5D6E-409C-BE32-E72D297353CC}">
                <c16:uniqueId val="{000005C5-2A5C-4877-833F-BC2A0F868A08}"/>
              </c:ext>
            </c:extLst>
          </c:dPt>
          <c:dPt>
            <c:idx val="739"/>
            <c:bubble3D val="0"/>
            <c:extLst>
              <c:ext xmlns:c16="http://schemas.microsoft.com/office/drawing/2014/chart" uri="{C3380CC4-5D6E-409C-BE32-E72D297353CC}">
                <c16:uniqueId val="{000005C7-2A5C-4877-833F-BC2A0F868A08}"/>
              </c:ext>
            </c:extLst>
          </c:dPt>
          <c:dPt>
            <c:idx val="740"/>
            <c:bubble3D val="0"/>
            <c:extLst>
              <c:ext xmlns:c16="http://schemas.microsoft.com/office/drawing/2014/chart" uri="{C3380CC4-5D6E-409C-BE32-E72D297353CC}">
                <c16:uniqueId val="{000005C9-2A5C-4877-833F-BC2A0F868A08}"/>
              </c:ext>
            </c:extLst>
          </c:dPt>
          <c:dPt>
            <c:idx val="741"/>
            <c:bubble3D val="0"/>
            <c:extLst>
              <c:ext xmlns:c16="http://schemas.microsoft.com/office/drawing/2014/chart" uri="{C3380CC4-5D6E-409C-BE32-E72D297353CC}">
                <c16:uniqueId val="{000005CB-2A5C-4877-833F-BC2A0F868A08}"/>
              </c:ext>
            </c:extLst>
          </c:dPt>
          <c:dPt>
            <c:idx val="742"/>
            <c:bubble3D val="0"/>
            <c:extLst>
              <c:ext xmlns:c16="http://schemas.microsoft.com/office/drawing/2014/chart" uri="{C3380CC4-5D6E-409C-BE32-E72D297353CC}">
                <c16:uniqueId val="{000005CD-2A5C-4877-833F-BC2A0F868A08}"/>
              </c:ext>
            </c:extLst>
          </c:dPt>
          <c:dPt>
            <c:idx val="743"/>
            <c:bubble3D val="0"/>
            <c:extLst>
              <c:ext xmlns:c16="http://schemas.microsoft.com/office/drawing/2014/chart" uri="{C3380CC4-5D6E-409C-BE32-E72D297353CC}">
                <c16:uniqueId val="{000005CF-2A5C-4877-833F-BC2A0F868A08}"/>
              </c:ext>
            </c:extLst>
          </c:dPt>
          <c:dPt>
            <c:idx val="744"/>
            <c:bubble3D val="0"/>
            <c:extLst>
              <c:ext xmlns:c16="http://schemas.microsoft.com/office/drawing/2014/chart" uri="{C3380CC4-5D6E-409C-BE32-E72D297353CC}">
                <c16:uniqueId val="{000005D1-2A5C-4877-833F-BC2A0F868A08}"/>
              </c:ext>
            </c:extLst>
          </c:dPt>
          <c:dPt>
            <c:idx val="745"/>
            <c:bubble3D val="0"/>
            <c:extLst>
              <c:ext xmlns:c16="http://schemas.microsoft.com/office/drawing/2014/chart" uri="{C3380CC4-5D6E-409C-BE32-E72D297353CC}">
                <c16:uniqueId val="{000005D3-2A5C-4877-833F-BC2A0F868A08}"/>
              </c:ext>
            </c:extLst>
          </c:dPt>
          <c:dPt>
            <c:idx val="746"/>
            <c:bubble3D val="0"/>
            <c:extLst>
              <c:ext xmlns:c16="http://schemas.microsoft.com/office/drawing/2014/chart" uri="{C3380CC4-5D6E-409C-BE32-E72D297353CC}">
                <c16:uniqueId val="{000005D5-2A5C-4877-833F-BC2A0F868A08}"/>
              </c:ext>
            </c:extLst>
          </c:dPt>
          <c:dPt>
            <c:idx val="747"/>
            <c:bubble3D val="0"/>
            <c:extLst>
              <c:ext xmlns:c16="http://schemas.microsoft.com/office/drawing/2014/chart" uri="{C3380CC4-5D6E-409C-BE32-E72D297353CC}">
                <c16:uniqueId val="{000005D7-2A5C-4877-833F-BC2A0F868A08}"/>
              </c:ext>
            </c:extLst>
          </c:dPt>
          <c:dPt>
            <c:idx val="748"/>
            <c:bubble3D val="0"/>
            <c:extLst>
              <c:ext xmlns:c16="http://schemas.microsoft.com/office/drawing/2014/chart" uri="{C3380CC4-5D6E-409C-BE32-E72D297353CC}">
                <c16:uniqueId val="{000005D9-2A5C-4877-833F-BC2A0F868A08}"/>
              </c:ext>
            </c:extLst>
          </c:dPt>
          <c:dPt>
            <c:idx val="749"/>
            <c:bubble3D val="0"/>
            <c:extLst>
              <c:ext xmlns:c16="http://schemas.microsoft.com/office/drawing/2014/chart" uri="{C3380CC4-5D6E-409C-BE32-E72D297353CC}">
                <c16:uniqueId val="{000005DB-2A5C-4877-833F-BC2A0F868A08}"/>
              </c:ext>
            </c:extLst>
          </c:dPt>
          <c:dPt>
            <c:idx val="750"/>
            <c:bubble3D val="0"/>
            <c:extLst>
              <c:ext xmlns:c16="http://schemas.microsoft.com/office/drawing/2014/chart" uri="{C3380CC4-5D6E-409C-BE32-E72D297353CC}">
                <c16:uniqueId val="{000005DD-2A5C-4877-833F-BC2A0F868A08}"/>
              </c:ext>
            </c:extLst>
          </c:dPt>
          <c:dPt>
            <c:idx val="751"/>
            <c:bubble3D val="0"/>
            <c:extLst>
              <c:ext xmlns:c16="http://schemas.microsoft.com/office/drawing/2014/chart" uri="{C3380CC4-5D6E-409C-BE32-E72D297353CC}">
                <c16:uniqueId val="{000005DF-2A5C-4877-833F-BC2A0F868A08}"/>
              </c:ext>
            </c:extLst>
          </c:dPt>
          <c:dPt>
            <c:idx val="752"/>
            <c:bubble3D val="0"/>
            <c:extLst>
              <c:ext xmlns:c16="http://schemas.microsoft.com/office/drawing/2014/chart" uri="{C3380CC4-5D6E-409C-BE32-E72D297353CC}">
                <c16:uniqueId val="{000005E1-2A5C-4877-833F-BC2A0F868A08}"/>
              </c:ext>
            </c:extLst>
          </c:dPt>
          <c:dPt>
            <c:idx val="753"/>
            <c:bubble3D val="0"/>
            <c:extLst>
              <c:ext xmlns:c16="http://schemas.microsoft.com/office/drawing/2014/chart" uri="{C3380CC4-5D6E-409C-BE32-E72D297353CC}">
                <c16:uniqueId val="{000005E3-2A5C-4877-833F-BC2A0F868A08}"/>
              </c:ext>
            </c:extLst>
          </c:dPt>
          <c:dPt>
            <c:idx val="754"/>
            <c:bubble3D val="0"/>
            <c:extLst>
              <c:ext xmlns:c16="http://schemas.microsoft.com/office/drawing/2014/chart" uri="{C3380CC4-5D6E-409C-BE32-E72D297353CC}">
                <c16:uniqueId val="{000005E5-2A5C-4877-833F-BC2A0F868A08}"/>
              </c:ext>
            </c:extLst>
          </c:dPt>
          <c:dPt>
            <c:idx val="755"/>
            <c:bubble3D val="0"/>
            <c:extLst>
              <c:ext xmlns:c16="http://schemas.microsoft.com/office/drawing/2014/chart" uri="{C3380CC4-5D6E-409C-BE32-E72D297353CC}">
                <c16:uniqueId val="{000005E7-2A5C-4877-833F-BC2A0F868A08}"/>
              </c:ext>
            </c:extLst>
          </c:dPt>
          <c:dPt>
            <c:idx val="756"/>
            <c:bubble3D val="0"/>
            <c:extLst>
              <c:ext xmlns:c16="http://schemas.microsoft.com/office/drawing/2014/chart" uri="{C3380CC4-5D6E-409C-BE32-E72D297353CC}">
                <c16:uniqueId val="{000005E9-2A5C-4877-833F-BC2A0F868A08}"/>
              </c:ext>
            </c:extLst>
          </c:dPt>
          <c:dPt>
            <c:idx val="757"/>
            <c:bubble3D val="0"/>
            <c:extLst>
              <c:ext xmlns:c16="http://schemas.microsoft.com/office/drawing/2014/chart" uri="{C3380CC4-5D6E-409C-BE32-E72D297353CC}">
                <c16:uniqueId val="{000005EB-2A5C-4877-833F-BC2A0F868A08}"/>
              </c:ext>
            </c:extLst>
          </c:dPt>
          <c:dPt>
            <c:idx val="758"/>
            <c:bubble3D val="0"/>
            <c:extLst>
              <c:ext xmlns:c16="http://schemas.microsoft.com/office/drawing/2014/chart" uri="{C3380CC4-5D6E-409C-BE32-E72D297353CC}">
                <c16:uniqueId val="{000005ED-2A5C-4877-833F-BC2A0F868A08}"/>
              </c:ext>
            </c:extLst>
          </c:dPt>
          <c:dPt>
            <c:idx val="759"/>
            <c:bubble3D val="0"/>
            <c:extLst>
              <c:ext xmlns:c16="http://schemas.microsoft.com/office/drawing/2014/chart" uri="{C3380CC4-5D6E-409C-BE32-E72D297353CC}">
                <c16:uniqueId val="{000005EF-2A5C-4877-833F-BC2A0F868A08}"/>
              </c:ext>
            </c:extLst>
          </c:dPt>
          <c:dPt>
            <c:idx val="760"/>
            <c:bubble3D val="0"/>
            <c:extLst>
              <c:ext xmlns:c16="http://schemas.microsoft.com/office/drawing/2014/chart" uri="{C3380CC4-5D6E-409C-BE32-E72D297353CC}">
                <c16:uniqueId val="{000005F1-2A5C-4877-833F-BC2A0F868A08}"/>
              </c:ext>
            </c:extLst>
          </c:dPt>
          <c:dPt>
            <c:idx val="761"/>
            <c:bubble3D val="0"/>
            <c:extLst>
              <c:ext xmlns:c16="http://schemas.microsoft.com/office/drawing/2014/chart" uri="{C3380CC4-5D6E-409C-BE32-E72D297353CC}">
                <c16:uniqueId val="{000005F3-2A5C-4877-833F-BC2A0F868A08}"/>
              </c:ext>
            </c:extLst>
          </c:dPt>
          <c:dPt>
            <c:idx val="762"/>
            <c:bubble3D val="0"/>
            <c:extLst>
              <c:ext xmlns:c16="http://schemas.microsoft.com/office/drawing/2014/chart" uri="{C3380CC4-5D6E-409C-BE32-E72D297353CC}">
                <c16:uniqueId val="{000005F5-2A5C-4877-833F-BC2A0F868A08}"/>
              </c:ext>
            </c:extLst>
          </c:dPt>
          <c:dPt>
            <c:idx val="763"/>
            <c:bubble3D val="0"/>
            <c:extLst>
              <c:ext xmlns:c16="http://schemas.microsoft.com/office/drawing/2014/chart" uri="{C3380CC4-5D6E-409C-BE32-E72D297353CC}">
                <c16:uniqueId val="{000005F7-2A5C-4877-833F-BC2A0F868A08}"/>
              </c:ext>
            </c:extLst>
          </c:dPt>
          <c:dPt>
            <c:idx val="764"/>
            <c:bubble3D val="0"/>
            <c:extLst>
              <c:ext xmlns:c16="http://schemas.microsoft.com/office/drawing/2014/chart" uri="{C3380CC4-5D6E-409C-BE32-E72D297353CC}">
                <c16:uniqueId val="{000005F9-2A5C-4877-833F-BC2A0F868A08}"/>
              </c:ext>
            </c:extLst>
          </c:dPt>
          <c:dPt>
            <c:idx val="765"/>
            <c:bubble3D val="0"/>
            <c:extLst>
              <c:ext xmlns:c16="http://schemas.microsoft.com/office/drawing/2014/chart" uri="{C3380CC4-5D6E-409C-BE32-E72D297353CC}">
                <c16:uniqueId val="{000005FB-2A5C-4877-833F-BC2A0F868A08}"/>
              </c:ext>
            </c:extLst>
          </c:dPt>
          <c:dPt>
            <c:idx val="766"/>
            <c:bubble3D val="0"/>
            <c:extLst>
              <c:ext xmlns:c16="http://schemas.microsoft.com/office/drawing/2014/chart" uri="{C3380CC4-5D6E-409C-BE32-E72D297353CC}">
                <c16:uniqueId val="{000005FD-2A5C-4877-833F-BC2A0F868A08}"/>
              </c:ext>
            </c:extLst>
          </c:dPt>
          <c:dPt>
            <c:idx val="767"/>
            <c:bubble3D val="0"/>
            <c:extLst>
              <c:ext xmlns:c16="http://schemas.microsoft.com/office/drawing/2014/chart" uri="{C3380CC4-5D6E-409C-BE32-E72D297353CC}">
                <c16:uniqueId val="{000005FF-2A5C-4877-833F-BC2A0F868A08}"/>
              </c:ext>
            </c:extLst>
          </c:dPt>
          <c:dPt>
            <c:idx val="768"/>
            <c:bubble3D val="0"/>
            <c:extLst>
              <c:ext xmlns:c16="http://schemas.microsoft.com/office/drawing/2014/chart" uri="{C3380CC4-5D6E-409C-BE32-E72D297353CC}">
                <c16:uniqueId val="{00000601-2A5C-4877-833F-BC2A0F868A08}"/>
              </c:ext>
            </c:extLst>
          </c:dPt>
          <c:dPt>
            <c:idx val="769"/>
            <c:bubble3D val="0"/>
            <c:extLst>
              <c:ext xmlns:c16="http://schemas.microsoft.com/office/drawing/2014/chart" uri="{C3380CC4-5D6E-409C-BE32-E72D297353CC}">
                <c16:uniqueId val="{00000603-2A5C-4877-833F-BC2A0F868A08}"/>
              </c:ext>
            </c:extLst>
          </c:dPt>
          <c:dPt>
            <c:idx val="770"/>
            <c:bubble3D val="0"/>
            <c:extLst>
              <c:ext xmlns:c16="http://schemas.microsoft.com/office/drawing/2014/chart" uri="{C3380CC4-5D6E-409C-BE32-E72D297353CC}">
                <c16:uniqueId val="{00000605-2A5C-4877-833F-BC2A0F868A08}"/>
              </c:ext>
            </c:extLst>
          </c:dPt>
          <c:dPt>
            <c:idx val="771"/>
            <c:bubble3D val="0"/>
            <c:extLst>
              <c:ext xmlns:c16="http://schemas.microsoft.com/office/drawing/2014/chart" uri="{C3380CC4-5D6E-409C-BE32-E72D297353CC}">
                <c16:uniqueId val="{00000607-2A5C-4877-833F-BC2A0F868A08}"/>
              </c:ext>
            </c:extLst>
          </c:dPt>
          <c:dPt>
            <c:idx val="772"/>
            <c:bubble3D val="0"/>
            <c:extLst>
              <c:ext xmlns:c16="http://schemas.microsoft.com/office/drawing/2014/chart" uri="{C3380CC4-5D6E-409C-BE32-E72D297353CC}">
                <c16:uniqueId val="{00000609-2A5C-4877-833F-BC2A0F868A08}"/>
              </c:ext>
            </c:extLst>
          </c:dPt>
          <c:dPt>
            <c:idx val="773"/>
            <c:bubble3D val="0"/>
            <c:extLst>
              <c:ext xmlns:c16="http://schemas.microsoft.com/office/drawing/2014/chart" uri="{C3380CC4-5D6E-409C-BE32-E72D297353CC}">
                <c16:uniqueId val="{0000060B-2A5C-4877-833F-BC2A0F868A08}"/>
              </c:ext>
            </c:extLst>
          </c:dPt>
          <c:dPt>
            <c:idx val="774"/>
            <c:bubble3D val="0"/>
            <c:extLst>
              <c:ext xmlns:c16="http://schemas.microsoft.com/office/drawing/2014/chart" uri="{C3380CC4-5D6E-409C-BE32-E72D297353CC}">
                <c16:uniqueId val="{0000060D-2A5C-4877-833F-BC2A0F868A08}"/>
              </c:ext>
            </c:extLst>
          </c:dPt>
          <c:dPt>
            <c:idx val="775"/>
            <c:bubble3D val="0"/>
            <c:extLst>
              <c:ext xmlns:c16="http://schemas.microsoft.com/office/drawing/2014/chart" uri="{C3380CC4-5D6E-409C-BE32-E72D297353CC}">
                <c16:uniqueId val="{0000060F-2A5C-4877-833F-BC2A0F868A08}"/>
              </c:ext>
            </c:extLst>
          </c:dPt>
          <c:dPt>
            <c:idx val="776"/>
            <c:bubble3D val="0"/>
            <c:extLst>
              <c:ext xmlns:c16="http://schemas.microsoft.com/office/drawing/2014/chart" uri="{C3380CC4-5D6E-409C-BE32-E72D297353CC}">
                <c16:uniqueId val="{00000611-2A5C-4877-833F-BC2A0F868A08}"/>
              </c:ext>
            </c:extLst>
          </c:dPt>
          <c:dPt>
            <c:idx val="777"/>
            <c:bubble3D val="0"/>
            <c:extLst>
              <c:ext xmlns:c16="http://schemas.microsoft.com/office/drawing/2014/chart" uri="{C3380CC4-5D6E-409C-BE32-E72D297353CC}">
                <c16:uniqueId val="{00000613-2A5C-4877-833F-BC2A0F868A08}"/>
              </c:ext>
            </c:extLst>
          </c:dPt>
          <c:dPt>
            <c:idx val="778"/>
            <c:bubble3D val="0"/>
            <c:extLst>
              <c:ext xmlns:c16="http://schemas.microsoft.com/office/drawing/2014/chart" uri="{C3380CC4-5D6E-409C-BE32-E72D297353CC}">
                <c16:uniqueId val="{00000615-2A5C-4877-833F-BC2A0F868A08}"/>
              </c:ext>
            </c:extLst>
          </c:dPt>
          <c:dPt>
            <c:idx val="779"/>
            <c:bubble3D val="0"/>
            <c:extLst>
              <c:ext xmlns:c16="http://schemas.microsoft.com/office/drawing/2014/chart" uri="{C3380CC4-5D6E-409C-BE32-E72D297353CC}">
                <c16:uniqueId val="{00000617-2A5C-4877-833F-BC2A0F868A08}"/>
              </c:ext>
            </c:extLst>
          </c:dPt>
          <c:dPt>
            <c:idx val="780"/>
            <c:bubble3D val="0"/>
            <c:extLst>
              <c:ext xmlns:c16="http://schemas.microsoft.com/office/drawing/2014/chart" uri="{C3380CC4-5D6E-409C-BE32-E72D297353CC}">
                <c16:uniqueId val="{00000619-2A5C-4877-833F-BC2A0F868A08}"/>
              </c:ext>
            </c:extLst>
          </c:dPt>
          <c:dPt>
            <c:idx val="781"/>
            <c:bubble3D val="0"/>
            <c:extLst>
              <c:ext xmlns:c16="http://schemas.microsoft.com/office/drawing/2014/chart" uri="{C3380CC4-5D6E-409C-BE32-E72D297353CC}">
                <c16:uniqueId val="{0000061B-2A5C-4877-833F-BC2A0F868A08}"/>
              </c:ext>
            </c:extLst>
          </c:dPt>
          <c:dPt>
            <c:idx val="782"/>
            <c:bubble3D val="0"/>
            <c:extLst>
              <c:ext xmlns:c16="http://schemas.microsoft.com/office/drawing/2014/chart" uri="{C3380CC4-5D6E-409C-BE32-E72D297353CC}">
                <c16:uniqueId val="{0000061D-2A5C-4877-833F-BC2A0F868A08}"/>
              </c:ext>
            </c:extLst>
          </c:dPt>
          <c:dPt>
            <c:idx val="783"/>
            <c:bubble3D val="0"/>
            <c:extLst>
              <c:ext xmlns:c16="http://schemas.microsoft.com/office/drawing/2014/chart" uri="{C3380CC4-5D6E-409C-BE32-E72D297353CC}">
                <c16:uniqueId val="{0000061F-2A5C-4877-833F-BC2A0F868A08}"/>
              </c:ext>
            </c:extLst>
          </c:dPt>
          <c:dPt>
            <c:idx val="784"/>
            <c:bubble3D val="0"/>
            <c:extLst>
              <c:ext xmlns:c16="http://schemas.microsoft.com/office/drawing/2014/chart" uri="{C3380CC4-5D6E-409C-BE32-E72D297353CC}">
                <c16:uniqueId val="{00000621-2A5C-4877-833F-BC2A0F868A08}"/>
              </c:ext>
            </c:extLst>
          </c:dPt>
          <c:dPt>
            <c:idx val="785"/>
            <c:bubble3D val="0"/>
            <c:extLst>
              <c:ext xmlns:c16="http://schemas.microsoft.com/office/drawing/2014/chart" uri="{C3380CC4-5D6E-409C-BE32-E72D297353CC}">
                <c16:uniqueId val="{00000623-2A5C-4877-833F-BC2A0F868A08}"/>
              </c:ext>
            </c:extLst>
          </c:dPt>
          <c:dPt>
            <c:idx val="786"/>
            <c:bubble3D val="0"/>
            <c:extLst>
              <c:ext xmlns:c16="http://schemas.microsoft.com/office/drawing/2014/chart" uri="{C3380CC4-5D6E-409C-BE32-E72D297353CC}">
                <c16:uniqueId val="{00000625-2A5C-4877-833F-BC2A0F868A08}"/>
              </c:ext>
            </c:extLst>
          </c:dPt>
          <c:dPt>
            <c:idx val="787"/>
            <c:bubble3D val="0"/>
            <c:extLst>
              <c:ext xmlns:c16="http://schemas.microsoft.com/office/drawing/2014/chart" uri="{C3380CC4-5D6E-409C-BE32-E72D297353CC}">
                <c16:uniqueId val="{00000627-2A5C-4877-833F-BC2A0F868A08}"/>
              </c:ext>
            </c:extLst>
          </c:dPt>
          <c:dPt>
            <c:idx val="788"/>
            <c:bubble3D val="0"/>
            <c:extLst>
              <c:ext xmlns:c16="http://schemas.microsoft.com/office/drawing/2014/chart" uri="{C3380CC4-5D6E-409C-BE32-E72D297353CC}">
                <c16:uniqueId val="{00000629-2A5C-4877-833F-BC2A0F868A08}"/>
              </c:ext>
            </c:extLst>
          </c:dPt>
          <c:dPt>
            <c:idx val="789"/>
            <c:bubble3D val="0"/>
            <c:extLst>
              <c:ext xmlns:c16="http://schemas.microsoft.com/office/drawing/2014/chart" uri="{C3380CC4-5D6E-409C-BE32-E72D297353CC}">
                <c16:uniqueId val="{0000062B-2A5C-4877-833F-BC2A0F868A08}"/>
              </c:ext>
            </c:extLst>
          </c:dPt>
          <c:dPt>
            <c:idx val="790"/>
            <c:bubble3D val="0"/>
            <c:extLst>
              <c:ext xmlns:c16="http://schemas.microsoft.com/office/drawing/2014/chart" uri="{C3380CC4-5D6E-409C-BE32-E72D297353CC}">
                <c16:uniqueId val="{0000062D-2A5C-4877-833F-BC2A0F868A08}"/>
              </c:ext>
            </c:extLst>
          </c:dPt>
          <c:dPt>
            <c:idx val="791"/>
            <c:bubble3D val="0"/>
            <c:extLst>
              <c:ext xmlns:c16="http://schemas.microsoft.com/office/drawing/2014/chart" uri="{C3380CC4-5D6E-409C-BE32-E72D297353CC}">
                <c16:uniqueId val="{0000062F-2A5C-4877-833F-BC2A0F868A08}"/>
              </c:ext>
            </c:extLst>
          </c:dPt>
          <c:dPt>
            <c:idx val="792"/>
            <c:bubble3D val="0"/>
            <c:extLst>
              <c:ext xmlns:c16="http://schemas.microsoft.com/office/drawing/2014/chart" uri="{C3380CC4-5D6E-409C-BE32-E72D297353CC}">
                <c16:uniqueId val="{00000631-2A5C-4877-833F-BC2A0F868A08}"/>
              </c:ext>
            </c:extLst>
          </c:dPt>
          <c:dPt>
            <c:idx val="793"/>
            <c:bubble3D val="0"/>
            <c:extLst>
              <c:ext xmlns:c16="http://schemas.microsoft.com/office/drawing/2014/chart" uri="{C3380CC4-5D6E-409C-BE32-E72D297353CC}">
                <c16:uniqueId val="{00000633-2A5C-4877-833F-BC2A0F868A08}"/>
              </c:ext>
            </c:extLst>
          </c:dPt>
          <c:dPt>
            <c:idx val="794"/>
            <c:bubble3D val="0"/>
            <c:extLst>
              <c:ext xmlns:c16="http://schemas.microsoft.com/office/drawing/2014/chart" uri="{C3380CC4-5D6E-409C-BE32-E72D297353CC}">
                <c16:uniqueId val="{00000635-2A5C-4877-833F-BC2A0F868A08}"/>
              </c:ext>
            </c:extLst>
          </c:dPt>
          <c:dPt>
            <c:idx val="795"/>
            <c:bubble3D val="0"/>
            <c:extLst>
              <c:ext xmlns:c16="http://schemas.microsoft.com/office/drawing/2014/chart" uri="{C3380CC4-5D6E-409C-BE32-E72D297353CC}">
                <c16:uniqueId val="{00000637-2A5C-4877-833F-BC2A0F868A08}"/>
              </c:ext>
            </c:extLst>
          </c:dPt>
          <c:dPt>
            <c:idx val="796"/>
            <c:bubble3D val="0"/>
            <c:extLst>
              <c:ext xmlns:c16="http://schemas.microsoft.com/office/drawing/2014/chart" uri="{C3380CC4-5D6E-409C-BE32-E72D297353CC}">
                <c16:uniqueId val="{00000639-2A5C-4877-833F-BC2A0F868A08}"/>
              </c:ext>
            </c:extLst>
          </c:dPt>
          <c:dPt>
            <c:idx val="797"/>
            <c:bubble3D val="0"/>
            <c:extLst>
              <c:ext xmlns:c16="http://schemas.microsoft.com/office/drawing/2014/chart" uri="{C3380CC4-5D6E-409C-BE32-E72D297353CC}">
                <c16:uniqueId val="{0000063B-2A5C-4877-833F-BC2A0F868A08}"/>
              </c:ext>
            </c:extLst>
          </c:dPt>
          <c:dPt>
            <c:idx val="798"/>
            <c:bubble3D val="0"/>
            <c:extLst>
              <c:ext xmlns:c16="http://schemas.microsoft.com/office/drawing/2014/chart" uri="{C3380CC4-5D6E-409C-BE32-E72D297353CC}">
                <c16:uniqueId val="{0000063D-2A5C-4877-833F-BC2A0F868A08}"/>
              </c:ext>
            </c:extLst>
          </c:dPt>
          <c:dPt>
            <c:idx val="799"/>
            <c:bubble3D val="0"/>
            <c:extLst>
              <c:ext xmlns:c16="http://schemas.microsoft.com/office/drawing/2014/chart" uri="{C3380CC4-5D6E-409C-BE32-E72D297353CC}">
                <c16:uniqueId val="{0000063F-2A5C-4877-833F-BC2A0F868A08}"/>
              </c:ext>
            </c:extLst>
          </c:dPt>
          <c:dPt>
            <c:idx val="800"/>
            <c:bubble3D val="0"/>
            <c:extLst>
              <c:ext xmlns:c16="http://schemas.microsoft.com/office/drawing/2014/chart" uri="{C3380CC4-5D6E-409C-BE32-E72D297353CC}">
                <c16:uniqueId val="{00000641-2A5C-4877-833F-BC2A0F868A08}"/>
              </c:ext>
            </c:extLst>
          </c:dPt>
          <c:dPt>
            <c:idx val="801"/>
            <c:bubble3D val="0"/>
            <c:extLst>
              <c:ext xmlns:c16="http://schemas.microsoft.com/office/drawing/2014/chart" uri="{C3380CC4-5D6E-409C-BE32-E72D297353CC}">
                <c16:uniqueId val="{00000643-2A5C-4877-833F-BC2A0F868A08}"/>
              </c:ext>
            </c:extLst>
          </c:dPt>
          <c:dPt>
            <c:idx val="802"/>
            <c:bubble3D val="0"/>
            <c:extLst>
              <c:ext xmlns:c16="http://schemas.microsoft.com/office/drawing/2014/chart" uri="{C3380CC4-5D6E-409C-BE32-E72D297353CC}">
                <c16:uniqueId val="{00000645-2A5C-4877-833F-BC2A0F868A08}"/>
              </c:ext>
            </c:extLst>
          </c:dPt>
          <c:dPt>
            <c:idx val="803"/>
            <c:bubble3D val="0"/>
            <c:extLst>
              <c:ext xmlns:c16="http://schemas.microsoft.com/office/drawing/2014/chart" uri="{C3380CC4-5D6E-409C-BE32-E72D297353CC}">
                <c16:uniqueId val="{00000647-2A5C-4877-833F-BC2A0F868A08}"/>
              </c:ext>
            </c:extLst>
          </c:dPt>
          <c:dPt>
            <c:idx val="804"/>
            <c:bubble3D val="0"/>
            <c:extLst>
              <c:ext xmlns:c16="http://schemas.microsoft.com/office/drawing/2014/chart" uri="{C3380CC4-5D6E-409C-BE32-E72D297353CC}">
                <c16:uniqueId val="{00000649-2A5C-4877-833F-BC2A0F868A08}"/>
              </c:ext>
            </c:extLst>
          </c:dPt>
          <c:dPt>
            <c:idx val="805"/>
            <c:bubble3D val="0"/>
            <c:extLst>
              <c:ext xmlns:c16="http://schemas.microsoft.com/office/drawing/2014/chart" uri="{C3380CC4-5D6E-409C-BE32-E72D297353CC}">
                <c16:uniqueId val="{0000064B-2A5C-4877-833F-BC2A0F868A08}"/>
              </c:ext>
            </c:extLst>
          </c:dPt>
          <c:dPt>
            <c:idx val="806"/>
            <c:bubble3D val="0"/>
            <c:extLst>
              <c:ext xmlns:c16="http://schemas.microsoft.com/office/drawing/2014/chart" uri="{C3380CC4-5D6E-409C-BE32-E72D297353CC}">
                <c16:uniqueId val="{0000064D-2A5C-4877-833F-BC2A0F868A08}"/>
              </c:ext>
            </c:extLst>
          </c:dPt>
          <c:dPt>
            <c:idx val="807"/>
            <c:bubble3D val="0"/>
            <c:extLst>
              <c:ext xmlns:c16="http://schemas.microsoft.com/office/drawing/2014/chart" uri="{C3380CC4-5D6E-409C-BE32-E72D297353CC}">
                <c16:uniqueId val="{0000064F-2A5C-4877-833F-BC2A0F868A08}"/>
              </c:ext>
            </c:extLst>
          </c:dPt>
          <c:dPt>
            <c:idx val="808"/>
            <c:bubble3D val="0"/>
            <c:extLst>
              <c:ext xmlns:c16="http://schemas.microsoft.com/office/drawing/2014/chart" uri="{C3380CC4-5D6E-409C-BE32-E72D297353CC}">
                <c16:uniqueId val="{00000651-2A5C-4877-833F-BC2A0F868A08}"/>
              </c:ext>
            </c:extLst>
          </c:dPt>
          <c:dPt>
            <c:idx val="809"/>
            <c:bubble3D val="0"/>
            <c:extLst>
              <c:ext xmlns:c16="http://schemas.microsoft.com/office/drawing/2014/chart" uri="{C3380CC4-5D6E-409C-BE32-E72D297353CC}">
                <c16:uniqueId val="{00000653-2A5C-4877-833F-BC2A0F868A08}"/>
              </c:ext>
            </c:extLst>
          </c:dPt>
          <c:dPt>
            <c:idx val="810"/>
            <c:bubble3D val="0"/>
            <c:extLst>
              <c:ext xmlns:c16="http://schemas.microsoft.com/office/drawing/2014/chart" uri="{C3380CC4-5D6E-409C-BE32-E72D297353CC}">
                <c16:uniqueId val="{00000655-2A5C-4877-833F-BC2A0F868A08}"/>
              </c:ext>
            </c:extLst>
          </c:dPt>
          <c:dPt>
            <c:idx val="811"/>
            <c:bubble3D val="0"/>
            <c:extLst>
              <c:ext xmlns:c16="http://schemas.microsoft.com/office/drawing/2014/chart" uri="{C3380CC4-5D6E-409C-BE32-E72D297353CC}">
                <c16:uniqueId val="{00000657-2A5C-4877-833F-BC2A0F868A08}"/>
              </c:ext>
            </c:extLst>
          </c:dPt>
          <c:dPt>
            <c:idx val="812"/>
            <c:bubble3D val="0"/>
            <c:extLst>
              <c:ext xmlns:c16="http://schemas.microsoft.com/office/drawing/2014/chart" uri="{C3380CC4-5D6E-409C-BE32-E72D297353CC}">
                <c16:uniqueId val="{00000659-2A5C-4877-833F-BC2A0F868A08}"/>
              </c:ext>
            </c:extLst>
          </c:dPt>
          <c:dPt>
            <c:idx val="813"/>
            <c:bubble3D val="0"/>
            <c:extLst>
              <c:ext xmlns:c16="http://schemas.microsoft.com/office/drawing/2014/chart" uri="{C3380CC4-5D6E-409C-BE32-E72D297353CC}">
                <c16:uniqueId val="{0000065B-2A5C-4877-833F-BC2A0F868A08}"/>
              </c:ext>
            </c:extLst>
          </c:dPt>
          <c:dPt>
            <c:idx val="814"/>
            <c:bubble3D val="0"/>
            <c:extLst>
              <c:ext xmlns:c16="http://schemas.microsoft.com/office/drawing/2014/chart" uri="{C3380CC4-5D6E-409C-BE32-E72D297353CC}">
                <c16:uniqueId val="{0000065D-2A5C-4877-833F-BC2A0F868A08}"/>
              </c:ext>
            </c:extLst>
          </c:dPt>
          <c:dPt>
            <c:idx val="815"/>
            <c:bubble3D val="0"/>
            <c:extLst>
              <c:ext xmlns:c16="http://schemas.microsoft.com/office/drawing/2014/chart" uri="{C3380CC4-5D6E-409C-BE32-E72D297353CC}">
                <c16:uniqueId val="{0000065F-2A5C-4877-833F-BC2A0F868A08}"/>
              </c:ext>
            </c:extLst>
          </c:dPt>
          <c:dPt>
            <c:idx val="816"/>
            <c:bubble3D val="0"/>
            <c:extLst>
              <c:ext xmlns:c16="http://schemas.microsoft.com/office/drawing/2014/chart" uri="{C3380CC4-5D6E-409C-BE32-E72D297353CC}">
                <c16:uniqueId val="{00000661-2A5C-4877-833F-BC2A0F868A08}"/>
              </c:ext>
            </c:extLst>
          </c:dPt>
          <c:dPt>
            <c:idx val="817"/>
            <c:bubble3D val="0"/>
            <c:extLst>
              <c:ext xmlns:c16="http://schemas.microsoft.com/office/drawing/2014/chart" uri="{C3380CC4-5D6E-409C-BE32-E72D297353CC}">
                <c16:uniqueId val="{00000663-2A5C-4877-833F-BC2A0F868A08}"/>
              </c:ext>
            </c:extLst>
          </c:dPt>
          <c:dPt>
            <c:idx val="818"/>
            <c:bubble3D val="0"/>
            <c:extLst>
              <c:ext xmlns:c16="http://schemas.microsoft.com/office/drawing/2014/chart" uri="{C3380CC4-5D6E-409C-BE32-E72D297353CC}">
                <c16:uniqueId val="{00000665-2A5C-4877-833F-BC2A0F868A08}"/>
              </c:ext>
            </c:extLst>
          </c:dPt>
          <c:dPt>
            <c:idx val="819"/>
            <c:bubble3D val="0"/>
            <c:extLst>
              <c:ext xmlns:c16="http://schemas.microsoft.com/office/drawing/2014/chart" uri="{C3380CC4-5D6E-409C-BE32-E72D297353CC}">
                <c16:uniqueId val="{00000667-2A5C-4877-833F-BC2A0F868A08}"/>
              </c:ext>
            </c:extLst>
          </c:dPt>
          <c:dPt>
            <c:idx val="820"/>
            <c:bubble3D val="0"/>
            <c:extLst>
              <c:ext xmlns:c16="http://schemas.microsoft.com/office/drawing/2014/chart" uri="{C3380CC4-5D6E-409C-BE32-E72D297353CC}">
                <c16:uniqueId val="{00000669-2A5C-4877-833F-BC2A0F868A08}"/>
              </c:ext>
            </c:extLst>
          </c:dPt>
          <c:dPt>
            <c:idx val="821"/>
            <c:bubble3D val="0"/>
            <c:extLst>
              <c:ext xmlns:c16="http://schemas.microsoft.com/office/drawing/2014/chart" uri="{C3380CC4-5D6E-409C-BE32-E72D297353CC}">
                <c16:uniqueId val="{0000066B-2A5C-4877-833F-BC2A0F868A08}"/>
              </c:ext>
            </c:extLst>
          </c:dPt>
          <c:dPt>
            <c:idx val="822"/>
            <c:bubble3D val="0"/>
            <c:extLst>
              <c:ext xmlns:c16="http://schemas.microsoft.com/office/drawing/2014/chart" uri="{C3380CC4-5D6E-409C-BE32-E72D297353CC}">
                <c16:uniqueId val="{0000066D-2A5C-4877-833F-BC2A0F868A08}"/>
              </c:ext>
            </c:extLst>
          </c:dPt>
          <c:dPt>
            <c:idx val="823"/>
            <c:bubble3D val="0"/>
            <c:extLst>
              <c:ext xmlns:c16="http://schemas.microsoft.com/office/drawing/2014/chart" uri="{C3380CC4-5D6E-409C-BE32-E72D297353CC}">
                <c16:uniqueId val="{0000066F-2A5C-4877-833F-BC2A0F868A08}"/>
              </c:ext>
            </c:extLst>
          </c:dPt>
          <c:dPt>
            <c:idx val="824"/>
            <c:bubble3D val="0"/>
            <c:extLst>
              <c:ext xmlns:c16="http://schemas.microsoft.com/office/drawing/2014/chart" uri="{C3380CC4-5D6E-409C-BE32-E72D297353CC}">
                <c16:uniqueId val="{00000671-2A5C-4877-833F-BC2A0F868A08}"/>
              </c:ext>
            </c:extLst>
          </c:dPt>
          <c:dPt>
            <c:idx val="825"/>
            <c:bubble3D val="0"/>
            <c:extLst>
              <c:ext xmlns:c16="http://schemas.microsoft.com/office/drawing/2014/chart" uri="{C3380CC4-5D6E-409C-BE32-E72D297353CC}">
                <c16:uniqueId val="{00000673-2A5C-4877-833F-BC2A0F868A08}"/>
              </c:ext>
            </c:extLst>
          </c:dPt>
          <c:dPt>
            <c:idx val="826"/>
            <c:bubble3D val="0"/>
            <c:extLst>
              <c:ext xmlns:c16="http://schemas.microsoft.com/office/drawing/2014/chart" uri="{C3380CC4-5D6E-409C-BE32-E72D297353CC}">
                <c16:uniqueId val="{00000675-2A5C-4877-833F-BC2A0F868A08}"/>
              </c:ext>
            </c:extLst>
          </c:dPt>
          <c:dPt>
            <c:idx val="827"/>
            <c:bubble3D val="0"/>
            <c:extLst>
              <c:ext xmlns:c16="http://schemas.microsoft.com/office/drawing/2014/chart" uri="{C3380CC4-5D6E-409C-BE32-E72D297353CC}">
                <c16:uniqueId val="{00000677-2A5C-4877-833F-BC2A0F868A08}"/>
              </c:ext>
            </c:extLst>
          </c:dPt>
          <c:dPt>
            <c:idx val="828"/>
            <c:bubble3D val="0"/>
            <c:extLst>
              <c:ext xmlns:c16="http://schemas.microsoft.com/office/drawing/2014/chart" uri="{C3380CC4-5D6E-409C-BE32-E72D297353CC}">
                <c16:uniqueId val="{00000679-2A5C-4877-833F-BC2A0F868A08}"/>
              </c:ext>
            </c:extLst>
          </c:dPt>
          <c:dPt>
            <c:idx val="829"/>
            <c:bubble3D val="0"/>
            <c:extLst>
              <c:ext xmlns:c16="http://schemas.microsoft.com/office/drawing/2014/chart" uri="{C3380CC4-5D6E-409C-BE32-E72D297353CC}">
                <c16:uniqueId val="{0000067B-2A5C-4877-833F-BC2A0F868A08}"/>
              </c:ext>
            </c:extLst>
          </c:dPt>
          <c:dPt>
            <c:idx val="830"/>
            <c:bubble3D val="0"/>
            <c:extLst>
              <c:ext xmlns:c16="http://schemas.microsoft.com/office/drawing/2014/chart" uri="{C3380CC4-5D6E-409C-BE32-E72D297353CC}">
                <c16:uniqueId val="{0000067D-2A5C-4877-833F-BC2A0F868A08}"/>
              </c:ext>
            </c:extLst>
          </c:dPt>
          <c:dPt>
            <c:idx val="831"/>
            <c:bubble3D val="0"/>
            <c:extLst>
              <c:ext xmlns:c16="http://schemas.microsoft.com/office/drawing/2014/chart" uri="{C3380CC4-5D6E-409C-BE32-E72D297353CC}">
                <c16:uniqueId val="{0000067F-2A5C-4877-833F-BC2A0F868A08}"/>
              </c:ext>
            </c:extLst>
          </c:dPt>
          <c:dPt>
            <c:idx val="832"/>
            <c:bubble3D val="0"/>
            <c:extLst>
              <c:ext xmlns:c16="http://schemas.microsoft.com/office/drawing/2014/chart" uri="{C3380CC4-5D6E-409C-BE32-E72D297353CC}">
                <c16:uniqueId val="{00000681-2A5C-4877-833F-BC2A0F868A08}"/>
              </c:ext>
            </c:extLst>
          </c:dPt>
          <c:dPt>
            <c:idx val="833"/>
            <c:bubble3D val="0"/>
            <c:extLst>
              <c:ext xmlns:c16="http://schemas.microsoft.com/office/drawing/2014/chart" uri="{C3380CC4-5D6E-409C-BE32-E72D297353CC}">
                <c16:uniqueId val="{00000683-2A5C-4877-833F-BC2A0F868A08}"/>
              </c:ext>
            </c:extLst>
          </c:dPt>
          <c:dPt>
            <c:idx val="834"/>
            <c:bubble3D val="0"/>
            <c:extLst>
              <c:ext xmlns:c16="http://schemas.microsoft.com/office/drawing/2014/chart" uri="{C3380CC4-5D6E-409C-BE32-E72D297353CC}">
                <c16:uniqueId val="{00000685-2A5C-4877-833F-BC2A0F868A08}"/>
              </c:ext>
            </c:extLst>
          </c:dPt>
          <c:dPt>
            <c:idx val="835"/>
            <c:bubble3D val="0"/>
            <c:extLst>
              <c:ext xmlns:c16="http://schemas.microsoft.com/office/drawing/2014/chart" uri="{C3380CC4-5D6E-409C-BE32-E72D297353CC}">
                <c16:uniqueId val="{00000687-2A5C-4877-833F-BC2A0F868A08}"/>
              </c:ext>
            </c:extLst>
          </c:dPt>
          <c:dPt>
            <c:idx val="836"/>
            <c:bubble3D val="0"/>
            <c:extLst>
              <c:ext xmlns:c16="http://schemas.microsoft.com/office/drawing/2014/chart" uri="{C3380CC4-5D6E-409C-BE32-E72D297353CC}">
                <c16:uniqueId val="{00000689-2A5C-4877-833F-BC2A0F868A08}"/>
              </c:ext>
            </c:extLst>
          </c:dPt>
          <c:dPt>
            <c:idx val="837"/>
            <c:bubble3D val="0"/>
            <c:extLst>
              <c:ext xmlns:c16="http://schemas.microsoft.com/office/drawing/2014/chart" uri="{C3380CC4-5D6E-409C-BE32-E72D297353CC}">
                <c16:uniqueId val="{0000068B-2A5C-4877-833F-BC2A0F868A08}"/>
              </c:ext>
            </c:extLst>
          </c:dPt>
          <c:dPt>
            <c:idx val="838"/>
            <c:bubble3D val="0"/>
            <c:extLst>
              <c:ext xmlns:c16="http://schemas.microsoft.com/office/drawing/2014/chart" uri="{C3380CC4-5D6E-409C-BE32-E72D297353CC}">
                <c16:uniqueId val="{0000068D-2A5C-4877-833F-BC2A0F868A08}"/>
              </c:ext>
            </c:extLst>
          </c:dPt>
          <c:dPt>
            <c:idx val="839"/>
            <c:bubble3D val="0"/>
            <c:extLst>
              <c:ext xmlns:c16="http://schemas.microsoft.com/office/drawing/2014/chart" uri="{C3380CC4-5D6E-409C-BE32-E72D297353CC}">
                <c16:uniqueId val="{0000068F-2A5C-4877-833F-BC2A0F868A08}"/>
              </c:ext>
            </c:extLst>
          </c:dPt>
          <c:dPt>
            <c:idx val="840"/>
            <c:bubble3D val="0"/>
            <c:extLst>
              <c:ext xmlns:c16="http://schemas.microsoft.com/office/drawing/2014/chart" uri="{C3380CC4-5D6E-409C-BE32-E72D297353CC}">
                <c16:uniqueId val="{00000691-2A5C-4877-833F-BC2A0F868A08}"/>
              </c:ext>
            </c:extLst>
          </c:dPt>
          <c:dPt>
            <c:idx val="841"/>
            <c:bubble3D val="0"/>
            <c:extLst>
              <c:ext xmlns:c16="http://schemas.microsoft.com/office/drawing/2014/chart" uri="{C3380CC4-5D6E-409C-BE32-E72D297353CC}">
                <c16:uniqueId val="{00000693-2A5C-4877-833F-BC2A0F868A08}"/>
              </c:ext>
            </c:extLst>
          </c:dPt>
          <c:dPt>
            <c:idx val="842"/>
            <c:bubble3D val="0"/>
            <c:extLst>
              <c:ext xmlns:c16="http://schemas.microsoft.com/office/drawing/2014/chart" uri="{C3380CC4-5D6E-409C-BE32-E72D297353CC}">
                <c16:uniqueId val="{00000695-2A5C-4877-833F-BC2A0F868A08}"/>
              </c:ext>
            </c:extLst>
          </c:dPt>
          <c:dPt>
            <c:idx val="843"/>
            <c:bubble3D val="0"/>
            <c:extLst>
              <c:ext xmlns:c16="http://schemas.microsoft.com/office/drawing/2014/chart" uri="{C3380CC4-5D6E-409C-BE32-E72D297353CC}">
                <c16:uniqueId val="{00000697-2A5C-4877-833F-BC2A0F868A08}"/>
              </c:ext>
            </c:extLst>
          </c:dPt>
          <c:dPt>
            <c:idx val="844"/>
            <c:bubble3D val="0"/>
            <c:extLst>
              <c:ext xmlns:c16="http://schemas.microsoft.com/office/drawing/2014/chart" uri="{C3380CC4-5D6E-409C-BE32-E72D297353CC}">
                <c16:uniqueId val="{00000699-2A5C-4877-833F-BC2A0F868A08}"/>
              </c:ext>
            </c:extLst>
          </c:dPt>
          <c:dPt>
            <c:idx val="845"/>
            <c:bubble3D val="0"/>
            <c:extLst>
              <c:ext xmlns:c16="http://schemas.microsoft.com/office/drawing/2014/chart" uri="{C3380CC4-5D6E-409C-BE32-E72D297353CC}">
                <c16:uniqueId val="{0000069B-2A5C-4877-833F-BC2A0F868A08}"/>
              </c:ext>
            </c:extLst>
          </c:dPt>
          <c:dPt>
            <c:idx val="846"/>
            <c:bubble3D val="0"/>
            <c:extLst>
              <c:ext xmlns:c16="http://schemas.microsoft.com/office/drawing/2014/chart" uri="{C3380CC4-5D6E-409C-BE32-E72D297353CC}">
                <c16:uniqueId val="{0000069D-2A5C-4877-833F-BC2A0F868A08}"/>
              </c:ext>
            </c:extLst>
          </c:dPt>
          <c:dPt>
            <c:idx val="847"/>
            <c:bubble3D val="0"/>
            <c:extLst>
              <c:ext xmlns:c16="http://schemas.microsoft.com/office/drawing/2014/chart" uri="{C3380CC4-5D6E-409C-BE32-E72D297353CC}">
                <c16:uniqueId val="{0000069F-2A5C-4877-833F-BC2A0F868A08}"/>
              </c:ext>
            </c:extLst>
          </c:dPt>
          <c:dPt>
            <c:idx val="848"/>
            <c:bubble3D val="0"/>
            <c:extLst>
              <c:ext xmlns:c16="http://schemas.microsoft.com/office/drawing/2014/chart" uri="{C3380CC4-5D6E-409C-BE32-E72D297353CC}">
                <c16:uniqueId val="{000006A1-2A5C-4877-833F-BC2A0F868A08}"/>
              </c:ext>
            </c:extLst>
          </c:dPt>
          <c:dPt>
            <c:idx val="849"/>
            <c:bubble3D val="0"/>
            <c:extLst>
              <c:ext xmlns:c16="http://schemas.microsoft.com/office/drawing/2014/chart" uri="{C3380CC4-5D6E-409C-BE32-E72D297353CC}">
                <c16:uniqueId val="{000006A3-2A5C-4877-833F-BC2A0F868A08}"/>
              </c:ext>
            </c:extLst>
          </c:dPt>
          <c:dPt>
            <c:idx val="850"/>
            <c:bubble3D val="0"/>
            <c:extLst>
              <c:ext xmlns:c16="http://schemas.microsoft.com/office/drawing/2014/chart" uri="{C3380CC4-5D6E-409C-BE32-E72D297353CC}">
                <c16:uniqueId val="{000006A5-2A5C-4877-833F-BC2A0F868A08}"/>
              </c:ext>
            </c:extLst>
          </c:dPt>
          <c:dPt>
            <c:idx val="851"/>
            <c:bubble3D val="0"/>
            <c:extLst>
              <c:ext xmlns:c16="http://schemas.microsoft.com/office/drawing/2014/chart" uri="{C3380CC4-5D6E-409C-BE32-E72D297353CC}">
                <c16:uniqueId val="{000006A7-2A5C-4877-833F-BC2A0F868A08}"/>
              </c:ext>
            </c:extLst>
          </c:dPt>
          <c:dPt>
            <c:idx val="852"/>
            <c:bubble3D val="0"/>
            <c:extLst>
              <c:ext xmlns:c16="http://schemas.microsoft.com/office/drawing/2014/chart" uri="{C3380CC4-5D6E-409C-BE32-E72D297353CC}">
                <c16:uniqueId val="{000006A9-2A5C-4877-833F-BC2A0F868A08}"/>
              </c:ext>
            </c:extLst>
          </c:dPt>
          <c:dPt>
            <c:idx val="853"/>
            <c:bubble3D val="0"/>
            <c:extLst>
              <c:ext xmlns:c16="http://schemas.microsoft.com/office/drawing/2014/chart" uri="{C3380CC4-5D6E-409C-BE32-E72D297353CC}">
                <c16:uniqueId val="{000006AB-2A5C-4877-833F-BC2A0F868A08}"/>
              </c:ext>
            </c:extLst>
          </c:dPt>
          <c:dPt>
            <c:idx val="854"/>
            <c:bubble3D val="0"/>
            <c:extLst>
              <c:ext xmlns:c16="http://schemas.microsoft.com/office/drawing/2014/chart" uri="{C3380CC4-5D6E-409C-BE32-E72D297353CC}">
                <c16:uniqueId val="{000006AD-2A5C-4877-833F-BC2A0F868A08}"/>
              </c:ext>
            </c:extLst>
          </c:dPt>
          <c:dPt>
            <c:idx val="855"/>
            <c:bubble3D val="0"/>
            <c:extLst>
              <c:ext xmlns:c16="http://schemas.microsoft.com/office/drawing/2014/chart" uri="{C3380CC4-5D6E-409C-BE32-E72D297353CC}">
                <c16:uniqueId val="{000006AF-2A5C-4877-833F-BC2A0F868A08}"/>
              </c:ext>
            </c:extLst>
          </c:dPt>
          <c:dPt>
            <c:idx val="856"/>
            <c:bubble3D val="0"/>
            <c:extLst>
              <c:ext xmlns:c16="http://schemas.microsoft.com/office/drawing/2014/chart" uri="{C3380CC4-5D6E-409C-BE32-E72D297353CC}">
                <c16:uniqueId val="{000006B1-2A5C-4877-833F-BC2A0F868A08}"/>
              </c:ext>
            </c:extLst>
          </c:dPt>
          <c:dPt>
            <c:idx val="857"/>
            <c:bubble3D val="0"/>
            <c:extLst>
              <c:ext xmlns:c16="http://schemas.microsoft.com/office/drawing/2014/chart" uri="{C3380CC4-5D6E-409C-BE32-E72D297353CC}">
                <c16:uniqueId val="{000006B3-2A5C-4877-833F-BC2A0F868A08}"/>
              </c:ext>
            </c:extLst>
          </c:dPt>
          <c:dPt>
            <c:idx val="858"/>
            <c:bubble3D val="0"/>
            <c:extLst>
              <c:ext xmlns:c16="http://schemas.microsoft.com/office/drawing/2014/chart" uri="{C3380CC4-5D6E-409C-BE32-E72D297353CC}">
                <c16:uniqueId val="{000006B5-2A5C-4877-833F-BC2A0F868A08}"/>
              </c:ext>
            </c:extLst>
          </c:dPt>
          <c:dPt>
            <c:idx val="859"/>
            <c:bubble3D val="0"/>
            <c:extLst>
              <c:ext xmlns:c16="http://schemas.microsoft.com/office/drawing/2014/chart" uri="{C3380CC4-5D6E-409C-BE32-E72D297353CC}">
                <c16:uniqueId val="{000006B7-2A5C-4877-833F-BC2A0F868A08}"/>
              </c:ext>
            </c:extLst>
          </c:dPt>
          <c:dPt>
            <c:idx val="860"/>
            <c:bubble3D val="0"/>
            <c:extLst>
              <c:ext xmlns:c16="http://schemas.microsoft.com/office/drawing/2014/chart" uri="{C3380CC4-5D6E-409C-BE32-E72D297353CC}">
                <c16:uniqueId val="{000006B9-2A5C-4877-833F-BC2A0F868A08}"/>
              </c:ext>
            </c:extLst>
          </c:dPt>
          <c:dPt>
            <c:idx val="861"/>
            <c:bubble3D val="0"/>
            <c:extLst>
              <c:ext xmlns:c16="http://schemas.microsoft.com/office/drawing/2014/chart" uri="{C3380CC4-5D6E-409C-BE32-E72D297353CC}">
                <c16:uniqueId val="{000006BB-2A5C-4877-833F-BC2A0F868A08}"/>
              </c:ext>
            </c:extLst>
          </c:dPt>
          <c:dPt>
            <c:idx val="862"/>
            <c:bubble3D val="0"/>
            <c:extLst>
              <c:ext xmlns:c16="http://schemas.microsoft.com/office/drawing/2014/chart" uri="{C3380CC4-5D6E-409C-BE32-E72D297353CC}">
                <c16:uniqueId val="{000006BD-2A5C-4877-833F-BC2A0F868A08}"/>
              </c:ext>
            </c:extLst>
          </c:dPt>
          <c:dPt>
            <c:idx val="863"/>
            <c:bubble3D val="0"/>
            <c:extLst>
              <c:ext xmlns:c16="http://schemas.microsoft.com/office/drawing/2014/chart" uri="{C3380CC4-5D6E-409C-BE32-E72D297353CC}">
                <c16:uniqueId val="{000006BF-2A5C-4877-833F-BC2A0F868A08}"/>
              </c:ext>
            </c:extLst>
          </c:dPt>
          <c:dPt>
            <c:idx val="864"/>
            <c:bubble3D val="0"/>
            <c:extLst>
              <c:ext xmlns:c16="http://schemas.microsoft.com/office/drawing/2014/chart" uri="{C3380CC4-5D6E-409C-BE32-E72D297353CC}">
                <c16:uniqueId val="{000006C1-2A5C-4877-833F-BC2A0F868A08}"/>
              </c:ext>
            </c:extLst>
          </c:dPt>
          <c:dPt>
            <c:idx val="865"/>
            <c:bubble3D val="0"/>
            <c:extLst>
              <c:ext xmlns:c16="http://schemas.microsoft.com/office/drawing/2014/chart" uri="{C3380CC4-5D6E-409C-BE32-E72D297353CC}">
                <c16:uniqueId val="{000006C3-2A5C-4877-833F-BC2A0F868A08}"/>
              </c:ext>
            </c:extLst>
          </c:dPt>
          <c:dPt>
            <c:idx val="866"/>
            <c:bubble3D val="0"/>
            <c:extLst>
              <c:ext xmlns:c16="http://schemas.microsoft.com/office/drawing/2014/chart" uri="{C3380CC4-5D6E-409C-BE32-E72D297353CC}">
                <c16:uniqueId val="{000006C5-2A5C-4877-833F-BC2A0F868A08}"/>
              </c:ext>
            </c:extLst>
          </c:dPt>
          <c:dPt>
            <c:idx val="867"/>
            <c:bubble3D val="0"/>
            <c:extLst>
              <c:ext xmlns:c16="http://schemas.microsoft.com/office/drawing/2014/chart" uri="{C3380CC4-5D6E-409C-BE32-E72D297353CC}">
                <c16:uniqueId val="{000006C7-2A5C-4877-833F-BC2A0F868A08}"/>
              </c:ext>
            </c:extLst>
          </c:dPt>
          <c:dPt>
            <c:idx val="868"/>
            <c:bubble3D val="0"/>
            <c:extLst>
              <c:ext xmlns:c16="http://schemas.microsoft.com/office/drawing/2014/chart" uri="{C3380CC4-5D6E-409C-BE32-E72D297353CC}">
                <c16:uniqueId val="{000006C9-2A5C-4877-833F-BC2A0F868A08}"/>
              </c:ext>
            </c:extLst>
          </c:dPt>
          <c:dPt>
            <c:idx val="869"/>
            <c:bubble3D val="0"/>
            <c:extLst>
              <c:ext xmlns:c16="http://schemas.microsoft.com/office/drawing/2014/chart" uri="{C3380CC4-5D6E-409C-BE32-E72D297353CC}">
                <c16:uniqueId val="{000006CB-2A5C-4877-833F-BC2A0F868A08}"/>
              </c:ext>
            </c:extLst>
          </c:dPt>
          <c:dPt>
            <c:idx val="870"/>
            <c:bubble3D val="0"/>
            <c:extLst>
              <c:ext xmlns:c16="http://schemas.microsoft.com/office/drawing/2014/chart" uri="{C3380CC4-5D6E-409C-BE32-E72D297353CC}">
                <c16:uniqueId val="{000006CD-2A5C-4877-833F-BC2A0F868A08}"/>
              </c:ext>
            </c:extLst>
          </c:dPt>
          <c:dPt>
            <c:idx val="871"/>
            <c:bubble3D val="0"/>
            <c:extLst>
              <c:ext xmlns:c16="http://schemas.microsoft.com/office/drawing/2014/chart" uri="{C3380CC4-5D6E-409C-BE32-E72D297353CC}">
                <c16:uniqueId val="{000006CF-2A5C-4877-833F-BC2A0F868A08}"/>
              </c:ext>
            </c:extLst>
          </c:dPt>
          <c:dPt>
            <c:idx val="872"/>
            <c:bubble3D val="0"/>
            <c:extLst>
              <c:ext xmlns:c16="http://schemas.microsoft.com/office/drawing/2014/chart" uri="{C3380CC4-5D6E-409C-BE32-E72D297353CC}">
                <c16:uniqueId val="{000006D1-2A5C-4877-833F-BC2A0F868A08}"/>
              </c:ext>
            </c:extLst>
          </c:dPt>
          <c:dPt>
            <c:idx val="873"/>
            <c:bubble3D val="0"/>
            <c:extLst>
              <c:ext xmlns:c16="http://schemas.microsoft.com/office/drawing/2014/chart" uri="{C3380CC4-5D6E-409C-BE32-E72D297353CC}">
                <c16:uniqueId val="{000006D3-2A5C-4877-833F-BC2A0F868A08}"/>
              </c:ext>
            </c:extLst>
          </c:dPt>
          <c:dPt>
            <c:idx val="874"/>
            <c:bubble3D val="0"/>
            <c:extLst>
              <c:ext xmlns:c16="http://schemas.microsoft.com/office/drawing/2014/chart" uri="{C3380CC4-5D6E-409C-BE32-E72D297353CC}">
                <c16:uniqueId val="{000006D5-2A5C-4877-833F-BC2A0F868A08}"/>
              </c:ext>
            </c:extLst>
          </c:dPt>
          <c:dPt>
            <c:idx val="875"/>
            <c:bubble3D val="0"/>
            <c:extLst>
              <c:ext xmlns:c16="http://schemas.microsoft.com/office/drawing/2014/chart" uri="{C3380CC4-5D6E-409C-BE32-E72D297353CC}">
                <c16:uniqueId val="{000006D7-2A5C-4877-833F-BC2A0F868A08}"/>
              </c:ext>
            </c:extLst>
          </c:dPt>
          <c:dPt>
            <c:idx val="876"/>
            <c:bubble3D val="0"/>
            <c:extLst>
              <c:ext xmlns:c16="http://schemas.microsoft.com/office/drawing/2014/chart" uri="{C3380CC4-5D6E-409C-BE32-E72D297353CC}">
                <c16:uniqueId val="{000006D9-2A5C-4877-833F-BC2A0F868A08}"/>
              </c:ext>
            </c:extLst>
          </c:dPt>
          <c:dPt>
            <c:idx val="877"/>
            <c:bubble3D val="0"/>
            <c:extLst>
              <c:ext xmlns:c16="http://schemas.microsoft.com/office/drawing/2014/chart" uri="{C3380CC4-5D6E-409C-BE32-E72D297353CC}">
                <c16:uniqueId val="{000006DB-2A5C-4877-833F-BC2A0F868A08}"/>
              </c:ext>
            </c:extLst>
          </c:dPt>
          <c:dPt>
            <c:idx val="878"/>
            <c:bubble3D val="0"/>
            <c:extLst>
              <c:ext xmlns:c16="http://schemas.microsoft.com/office/drawing/2014/chart" uri="{C3380CC4-5D6E-409C-BE32-E72D297353CC}">
                <c16:uniqueId val="{000006DD-2A5C-4877-833F-BC2A0F868A08}"/>
              </c:ext>
            </c:extLst>
          </c:dPt>
          <c:dPt>
            <c:idx val="879"/>
            <c:bubble3D val="0"/>
            <c:extLst>
              <c:ext xmlns:c16="http://schemas.microsoft.com/office/drawing/2014/chart" uri="{C3380CC4-5D6E-409C-BE32-E72D297353CC}">
                <c16:uniqueId val="{000006DF-2A5C-4877-833F-BC2A0F868A08}"/>
              </c:ext>
            </c:extLst>
          </c:dPt>
          <c:dPt>
            <c:idx val="880"/>
            <c:bubble3D val="0"/>
            <c:extLst>
              <c:ext xmlns:c16="http://schemas.microsoft.com/office/drawing/2014/chart" uri="{C3380CC4-5D6E-409C-BE32-E72D297353CC}">
                <c16:uniqueId val="{000006E1-2A5C-4877-833F-BC2A0F868A08}"/>
              </c:ext>
            </c:extLst>
          </c:dPt>
          <c:dPt>
            <c:idx val="881"/>
            <c:bubble3D val="0"/>
            <c:extLst>
              <c:ext xmlns:c16="http://schemas.microsoft.com/office/drawing/2014/chart" uri="{C3380CC4-5D6E-409C-BE32-E72D297353CC}">
                <c16:uniqueId val="{000006E3-2A5C-4877-833F-BC2A0F868A08}"/>
              </c:ext>
            </c:extLst>
          </c:dPt>
          <c:dPt>
            <c:idx val="882"/>
            <c:bubble3D val="0"/>
            <c:extLst>
              <c:ext xmlns:c16="http://schemas.microsoft.com/office/drawing/2014/chart" uri="{C3380CC4-5D6E-409C-BE32-E72D297353CC}">
                <c16:uniqueId val="{000006E5-2A5C-4877-833F-BC2A0F868A08}"/>
              </c:ext>
            </c:extLst>
          </c:dPt>
          <c:dPt>
            <c:idx val="883"/>
            <c:bubble3D val="0"/>
            <c:extLst>
              <c:ext xmlns:c16="http://schemas.microsoft.com/office/drawing/2014/chart" uri="{C3380CC4-5D6E-409C-BE32-E72D297353CC}">
                <c16:uniqueId val="{000006E7-2A5C-4877-833F-BC2A0F868A08}"/>
              </c:ext>
            </c:extLst>
          </c:dPt>
          <c:dPt>
            <c:idx val="884"/>
            <c:bubble3D val="0"/>
            <c:extLst>
              <c:ext xmlns:c16="http://schemas.microsoft.com/office/drawing/2014/chart" uri="{C3380CC4-5D6E-409C-BE32-E72D297353CC}">
                <c16:uniqueId val="{000006E9-2A5C-4877-833F-BC2A0F868A08}"/>
              </c:ext>
            </c:extLst>
          </c:dPt>
          <c:dPt>
            <c:idx val="885"/>
            <c:bubble3D val="0"/>
            <c:extLst>
              <c:ext xmlns:c16="http://schemas.microsoft.com/office/drawing/2014/chart" uri="{C3380CC4-5D6E-409C-BE32-E72D297353CC}">
                <c16:uniqueId val="{000006EB-2A5C-4877-833F-BC2A0F868A08}"/>
              </c:ext>
            </c:extLst>
          </c:dPt>
          <c:dPt>
            <c:idx val="886"/>
            <c:bubble3D val="0"/>
            <c:extLst>
              <c:ext xmlns:c16="http://schemas.microsoft.com/office/drawing/2014/chart" uri="{C3380CC4-5D6E-409C-BE32-E72D297353CC}">
                <c16:uniqueId val="{000006ED-2A5C-4877-833F-BC2A0F868A08}"/>
              </c:ext>
            </c:extLst>
          </c:dPt>
          <c:dPt>
            <c:idx val="887"/>
            <c:bubble3D val="0"/>
            <c:extLst>
              <c:ext xmlns:c16="http://schemas.microsoft.com/office/drawing/2014/chart" uri="{C3380CC4-5D6E-409C-BE32-E72D297353CC}">
                <c16:uniqueId val="{000006EF-2A5C-4877-833F-BC2A0F868A08}"/>
              </c:ext>
            </c:extLst>
          </c:dPt>
          <c:dPt>
            <c:idx val="888"/>
            <c:bubble3D val="0"/>
            <c:extLst>
              <c:ext xmlns:c16="http://schemas.microsoft.com/office/drawing/2014/chart" uri="{C3380CC4-5D6E-409C-BE32-E72D297353CC}">
                <c16:uniqueId val="{000006F1-2A5C-4877-833F-BC2A0F868A08}"/>
              </c:ext>
            </c:extLst>
          </c:dPt>
          <c:dPt>
            <c:idx val="889"/>
            <c:bubble3D val="0"/>
            <c:extLst>
              <c:ext xmlns:c16="http://schemas.microsoft.com/office/drawing/2014/chart" uri="{C3380CC4-5D6E-409C-BE32-E72D297353CC}">
                <c16:uniqueId val="{000006F3-2A5C-4877-833F-BC2A0F868A08}"/>
              </c:ext>
            </c:extLst>
          </c:dPt>
          <c:dPt>
            <c:idx val="890"/>
            <c:bubble3D val="0"/>
            <c:extLst>
              <c:ext xmlns:c16="http://schemas.microsoft.com/office/drawing/2014/chart" uri="{C3380CC4-5D6E-409C-BE32-E72D297353CC}">
                <c16:uniqueId val="{000006F5-2A5C-4877-833F-BC2A0F868A08}"/>
              </c:ext>
            </c:extLst>
          </c:dPt>
          <c:dPt>
            <c:idx val="891"/>
            <c:bubble3D val="0"/>
            <c:extLst>
              <c:ext xmlns:c16="http://schemas.microsoft.com/office/drawing/2014/chart" uri="{C3380CC4-5D6E-409C-BE32-E72D297353CC}">
                <c16:uniqueId val="{000006F7-2A5C-4877-833F-BC2A0F868A08}"/>
              </c:ext>
            </c:extLst>
          </c:dPt>
          <c:dPt>
            <c:idx val="892"/>
            <c:bubble3D val="0"/>
            <c:extLst>
              <c:ext xmlns:c16="http://schemas.microsoft.com/office/drawing/2014/chart" uri="{C3380CC4-5D6E-409C-BE32-E72D297353CC}">
                <c16:uniqueId val="{000006F9-2A5C-4877-833F-BC2A0F868A08}"/>
              </c:ext>
            </c:extLst>
          </c:dPt>
          <c:dPt>
            <c:idx val="893"/>
            <c:bubble3D val="0"/>
            <c:extLst>
              <c:ext xmlns:c16="http://schemas.microsoft.com/office/drawing/2014/chart" uri="{C3380CC4-5D6E-409C-BE32-E72D297353CC}">
                <c16:uniqueId val="{000006FB-2A5C-4877-833F-BC2A0F868A08}"/>
              </c:ext>
            </c:extLst>
          </c:dPt>
          <c:dPt>
            <c:idx val="894"/>
            <c:bubble3D val="0"/>
            <c:extLst>
              <c:ext xmlns:c16="http://schemas.microsoft.com/office/drawing/2014/chart" uri="{C3380CC4-5D6E-409C-BE32-E72D297353CC}">
                <c16:uniqueId val="{000006FD-2A5C-4877-833F-BC2A0F868A08}"/>
              </c:ext>
            </c:extLst>
          </c:dPt>
          <c:dPt>
            <c:idx val="895"/>
            <c:bubble3D val="0"/>
            <c:extLst>
              <c:ext xmlns:c16="http://schemas.microsoft.com/office/drawing/2014/chart" uri="{C3380CC4-5D6E-409C-BE32-E72D297353CC}">
                <c16:uniqueId val="{000006FF-2A5C-4877-833F-BC2A0F868A08}"/>
              </c:ext>
            </c:extLst>
          </c:dPt>
          <c:dPt>
            <c:idx val="896"/>
            <c:bubble3D val="0"/>
            <c:extLst>
              <c:ext xmlns:c16="http://schemas.microsoft.com/office/drawing/2014/chart" uri="{C3380CC4-5D6E-409C-BE32-E72D297353CC}">
                <c16:uniqueId val="{00000701-2A5C-4877-833F-BC2A0F868A08}"/>
              </c:ext>
            </c:extLst>
          </c:dPt>
          <c:dPt>
            <c:idx val="897"/>
            <c:bubble3D val="0"/>
            <c:extLst>
              <c:ext xmlns:c16="http://schemas.microsoft.com/office/drawing/2014/chart" uri="{C3380CC4-5D6E-409C-BE32-E72D297353CC}">
                <c16:uniqueId val="{00000703-2A5C-4877-833F-BC2A0F868A08}"/>
              </c:ext>
            </c:extLst>
          </c:dPt>
          <c:dPt>
            <c:idx val="898"/>
            <c:bubble3D val="0"/>
            <c:extLst>
              <c:ext xmlns:c16="http://schemas.microsoft.com/office/drawing/2014/chart" uri="{C3380CC4-5D6E-409C-BE32-E72D297353CC}">
                <c16:uniqueId val="{00000705-2A5C-4877-833F-BC2A0F868A08}"/>
              </c:ext>
            </c:extLst>
          </c:dPt>
          <c:dPt>
            <c:idx val="899"/>
            <c:bubble3D val="0"/>
            <c:extLst>
              <c:ext xmlns:c16="http://schemas.microsoft.com/office/drawing/2014/chart" uri="{C3380CC4-5D6E-409C-BE32-E72D297353CC}">
                <c16:uniqueId val="{00000707-2A5C-4877-833F-BC2A0F868A08}"/>
              </c:ext>
            </c:extLst>
          </c:dPt>
          <c:dPt>
            <c:idx val="900"/>
            <c:bubble3D val="0"/>
            <c:extLst>
              <c:ext xmlns:c16="http://schemas.microsoft.com/office/drawing/2014/chart" uri="{C3380CC4-5D6E-409C-BE32-E72D297353CC}">
                <c16:uniqueId val="{00000709-2A5C-4877-833F-BC2A0F868A08}"/>
              </c:ext>
            </c:extLst>
          </c:dPt>
          <c:dPt>
            <c:idx val="901"/>
            <c:bubble3D val="0"/>
            <c:extLst>
              <c:ext xmlns:c16="http://schemas.microsoft.com/office/drawing/2014/chart" uri="{C3380CC4-5D6E-409C-BE32-E72D297353CC}">
                <c16:uniqueId val="{0000070B-2A5C-4877-833F-BC2A0F868A08}"/>
              </c:ext>
            </c:extLst>
          </c:dPt>
          <c:dPt>
            <c:idx val="902"/>
            <c:bubble3D val="0"/>
            <c:extLst>
              <c:ext xmlns:c16="http://schemas.microsoft.com/office/drawing/2014/chart" uri="{C3380CC4-5D6E-409C-BE32-E72D297353CC}">
                <c16:uniqueId val="{0000070D-2A5C-4877-833F-BC2A0F868A08}"/>
              </c:ext>
            </c:extLst>
          </c:dPt>
          <c:dPt>
            <c:idx val="903"/>
            <c:bubble3D val="0"/>
            <c:extLst>
              <c:ext xmlns:c16="http://schemas.microsoft.com/office/drawing/2014/chart" uri="{C3380CC4-5D6E-409C-BE32-E72D297353CC}">
                <c16:uniqueId val="{0000070F-2A5C-4877-833F-BC2A0F868A08}"/>
              </c:ext>
            </c:extLst>
          </c:dPt>
          <c:dPt>
            <c:idx val="904"/>
            <c:bubble3D val="0"/>
            <c:extLst>
              <c:ext xmlns:c16="http://schemas.microsoft.com/office/drawing/2014/chart" uri="{C3380CC4-5D6E-409C-BE32-E72D297353CC}">
                <c16:uniqueId val="{00000711-2A5C-4877-833F-BC2A0F868A08}"/>
              </c:ext>
            </c:extLst>
          </c:dPt>
          <c:dPt>
            <c:idx val="905"/>
            <c:bubble3D val="0"/>
            <c:extLst>
              <c:ext xmlns:c16="http://schemas.microsoft.com/office/drawing/2014/chart" uri="{C3380CC4-5D6E-409C-BE32-E72D297353CC}">
                <c16:uniqueId val="{00000713-2A5C-4877-833F-BC2A0F868A08}"/>
              </c:ext>
            </c:extLst>
          </c:dPt>
          <c:dPt>
            <c:idx val="906"/>
            <c:bubble3D val="0"/>
            <c:extLst>
              <c:ext xmlns:c16="http://schemas.microsoft.com/office/drawing/2014/chart" uri="{C3380CC4-5D6E-409C-BE32-E72D297353CC}">
                <c16:uniqueId val="{00000715-2A5C-4877-833F-BC2A0F868A08}"/>
              </c:ext>
            </c:extLst>
          </c:dPt>
          <c:dPt>
            <c:idx val="907"/>
            <c:bubble3D val="0"/>
            <c:extLst>
              <c:ext xmlns:c16="http://schemas.microsoft.com/office/drawing/2014/chart" uri="{C3380CC4-5D6E-409C-BE32-E72D297353CC}">
                <c16:uniqueId val="{00000717-2A5C-4877-833F-BC2A0F868A08}"/>
              </c:ext>
            </c:extLst>
          </c:dPt>
          <c:dPt>
            <c:idx val="908"/>
            <c:bubble3D val="0"/>
            <c:extLst>
              <c:ext xmlns:c16="http://schemas.microsoft.com/office/drawing/2014/chart" uri="{C3380CC4-5D6E-409C-BE32-E72D297353CC}">
                <c16:uniqueId val="{00000719-2A5C-4877-833F-BC2A0F868A08}"/>
              </c:ext>
            </c:extLst>
          </c:dPt>
          <c:dPt>
            <c:idx val="909"/>
            <c:bubble3D val="0"/>
            <c:extLst>
              <c:ext xmlns:c16="http://schemas.microsoft.com/office/drawing/2014/chart" uri="{C3380CC4-5D6E-409C-BE32-E72D297353CC}">
                <c16:uniqueId val="{0000071B-2A5C-4877-833F-BC2A0F868A08}"/>
              </c:ext>
            </c:extLst>
          </c:dPt>
          <c:dPt>
            <c:idx val="910"/>
            <c:bubble3D val="0"/>
            <c:extLst>
              <c:ext xmlns:c16="http://schemas.microsoft.com/office/drawing/2014/chart" uri="{C3380CC4-5D6E-409C-BE32-E72D297353CC}">
                <c16:uniqueId val="{0000071D-2A5C-4877-833F-BC2A0F868A08}"/>
              </c:ext>
            </c:extLst>
          </c:dPt>
          <c:dPt>
            <c:idx val="911"/>
            <c:bubble3D val="0"/>
            <c:extLst>
              <c:ext xmlns:c16="http://schemas.microsoft.com/office/drawing/2014/chart" uri="{C3380CC4-5D6E-409C-BE32-E72D297353CC}">
                <c16:uniqueId val="{0000071F-2A5C-4877-833F-BC2A0F868A08}"/>
              </c:ext>
            </c:extLst>
          </c:dPt>
          <c:dPt>
            <c:idx val="912"/>
            <c:bubble3D val="0"/>
            <c:extLst>
              <c:ext xmlns:c16="http://schemas.microsoft.com/office/drawing/2014/chart" uri="{C3380CC4-5D6E-409C-BE32-E72D297353CC}">
                <c16:uniqueId val="{00000721-2A5C-4877-833F-BC2A0F868A08}"/>
              </c:ext>
            </c:extLst>
          </c:dPt>
          <c:dPt>
            <c:idx val="913"/>
            <c:bubble3D val="0"/>
            <c:extLst>
              <c:ext xmlns:c16="http://schemas.microsoft.com/office/drawing/2014/chart" uri="{C3380CC4-5D6E-409C-BE32-E72D297353CC}">
                <c16:uniqueId val="{00000723-2A5C-4877-833F-BC2A0F868A08}"/>
              </c:ext>
            </c:extLst>
          </c:dPt>
          <c:dPt>
            <c:idx val="914"/>
            <c:bubble3D val="0"/>
            <c:extLst>
              <c:ext xmlns:c16="http://schemas.microsoft.com/office/drawing/2014/chart" uri="{C3380CC4-5D6E-409C-BE32-E72D297353CC}">
                <c16:uniqueId val="{00000725-2A5C-4877-833F-BC2A0F868A08}"/>
              </c:ext>
            </c:extLst>
          </c:dPt>
          <c:dPt>
            <c:idx val="915"/>
            <c:bubble3D val="0"/>
            <c:extLst>
              <c:ext xmlns:c16="http://schemas.microsoft.com/office/drawing/2014/chart" uri="{C3380CC4-5D6E-409C-BE32-E72D297353CC}">
                <c16:uniqueId val="{00000727-2A5C-4877-833F-BC2A0F868A08}"/>
              </c:ext>
            </c:extLst>
          </c:dPt>
          <c:dPt>
            <c:idx val="916"/>
            <c:bubble3D val="0"/>
            <c:extLst>
              <c:ext xmlns:c16="http://schemas.microsoft.com/office/drawing/2014/chart" uri="{C3380CC4-5D6E-409C-BE32-E72D297353CC}">
                <c16:uniqueId val="{00000729-2A5C-4877-833F-BC2A0F868A08}"/>
              </c:ext>
            </c:extLst>
          </c:dPt>
          <c:dPt>
            <c:idx val="917"/>
            <c:bubble3D val="0"/>
            <c:extLst>
              <c:ext xmlns:c16="http://schemas.microsoft.com/office/drawing/2014/chart" uri="{C3380CC4-5D6E-409C-BE32-E72D297353CC}">
                <c16:uniqueId val="{0000072B-2A5C-4877-833F-BC2A0F868A08}"/>
              </c:ext>
            </c:extLst>
          </c:dPt>
          <c:dPt>
            <c:idx val="918"/>
            <c:bubble3D val="0"/>
            <c:extLst>
              <c:ext xmlns:c16="http://schemas.microsoft.com/office/drawing/2014/chart" uri="{C3380CC4-5D6E-409C-BE32-E72D297353CC}">
                <c16:uniqueId val="{0000072D-2A5C-4877-833F-BC2A0F868A08}"/>
              </c:ext>
            </c:extLst>
          </c:dPt>
          <c:dPt>
            <c:idx val="919"/>
            <c:bubble3D val="0"/>
            <c:extLst>
              <c:ext xmlns:c16="http://schemas.microsoft.com/office/drawing/2014/chart" uri="{C3380CC4-5D6E-409C-BE32-E72D297353CC}">
                <c16:uniqueId val="{0000072F-2A5C-4877-833F-BC2A0F868A08}"/>
              </c:ext>
            </c:extLst>
          </c:dPt>
          <c:dPt>
            <c:idx val="920"/>
            <c:bubble3D val="0"/>
            <c:extLst>
              <c:ext xmlns:c16="http://schemas.microsoft.com/office/drawing/2014/chart" uri="{C3380CC4-5D6E-409C-BE32-E72D297353CC}">
                <c16:uniqueId val="{00000731-2A5C-4877-833F-BC2A0F868A08}"/>
              </c:ext>
            </c:extLst>
          </c:dPt>
          <c:dPt>
            <c:idx val="921"/>
            <c:bubble3D val="0"/>
            <c:extLst>
              <c:ext xmlns:c16="http://schemas.microsoft.com/office/drawing/2014/chart" uri="{C3380CC4-5D6E-409C-BE32-E72D297353CC}">
                <c16:uniqueId val="{00000733-2A5C-4877-833F-BC2A0F868A08}"/>
              </c:ext>
            </c:extLst>
          </c:dPt>
          <c:dPt>
            <c:idx val="922"/>
            <c:bubble3D val="0"/>
            <c:extLst>
              <c:ext xmlns:c16="http://schemas.microsoft.com/office/drawing/2014/chart" uri="{C3380CC4-5D6E-409C-BE32-E72D297353CC}">
                <c16:uniqueId val="{00000735-2A5C-4877-833F-BC2A0F868A08}"/>
              </c:ext>
            </c:extLst>
          </c:dPt>
          <c:dPt>
            <c:idx val="923"/>
            <c:bubble3D val="0"/>
            <c:extLst>
              <c:ext xmlns:c16="http://schemas.microsoft.com/office/drawing/2014/chart" uri="{C3380CC4-5D6E-409C-BE32-E72D297353CC}">
                <c16:uniqueId val="{00000737-2A5C-4877-833F-BC2A0F868A08}"/>
              </c:ext>
            </c:extLst>
          </c:dPt>
          <c:dPt>
            <c:idx val="924"/>
            <c:bubble3D val="0"/>
            <c:extLst>
              <c:ext xmlns:c16="http://schemas.microsoft.com/office/drawing/2014/chart" uri="{C3380CC4-5D6E-409C-BE32-E72D297353CC}">
                <c16:uniqueId val="{00000739-2A5C-4877-833F-BC2A0F868A08}"/>
              </c:ext>
            </c:extLst>
          </c:dPt>
          <c:dPt>
            <c:idx val="925"/>
            <c:bubble3D val="0"/>
            <c:extLst>
              <c:ext xmlns:c16="http://schemas.microsoft.com/office/drawing/2014/chart" uri="{C3380CC4-5D6E-409C-BE32-E72D297353CC}">
                <c16:uniqueId val="{0000073B-2A5C-4877-833F-BC2A0F868A08}"/>
              </c:ext>
            </c:extLst>
          </c:dPt>
          <c:dPt>
            <c:idx val="926"/>
            <c:bubble3D val="0"/>
            <c:extLst>
              <c:ext xmlns:c16="http://schemas.microsoft.com/office/drawing/2014/chart" uri="{C3380CC4-5D6E-409C-BE32-E72D297353CC}">
                <c16:uniqueId val="{0000073D-2A5C-4877-833F-BC2A0F868A08}"/>
              </c:ext>
            </c:extLst>
          </c:dPt>
          <c:dPt>
            <c:idx val="927"/>
            <c:bubble3D val="0"/>
            <c:extLst>
              <c:ext xmlns:c16="http://schemas.microsoft.com/office/drawing/2014/chart" uri="{C3380CC4-5D6E-409C-BE32-E72D297353CC}">
                <c16:uniqueId val="{0000073F-2A5C-4877-833F-BC2A0F868A08}"/>
              </c:ext>
            </c:extLst>
          </c:dPt>
          <c:dPt>
            <c:idx val="928"/>
            <c:bubble3D val="0"/>
            <c:extLst>
              <c:ext xmlns:c16="http://schemas.microsoft.com/office/drawing/2014/chart" uri="{C3380CC4-5D6E-409C-BE32-E72D297353CC}">
                <c16:uniqueId val="{00000741-2A5C-4877-833F-BC2A0F868A08}"/>
              </c:ext>
            </c:extLst>
          </c:dPt>
          <c:dPt>
            <c:idx val="929"/>
            <c:bubble3D val="0"/>
            <c:extLst>
              <c:ext xmlns:c16="http://schemas.microsoft.com/office/drawing/2014/chart" uri="{C3380CC4-5D6E-409C-BE32-E72D297353CC}">
                <c16:uniqueId val="{00000743-2A5C-4877-833F-BC2A0F868A08}"/>
              </c:ext>
            </c:extLst>
          </c:dPt>
          <c:dPt>
            <c:idx val="930"/>
            <c:bubble3D val="0"/>
            <c:extLst>
              <c:ext xmlns:c16="http://schemas.microsoft.com/office/drawing/2014/chart" uri="{C3380CC4-5D6E-409C-BE32-E72D297353CC}">
                <c16:uniqueId val="{00000745-2A5C-4877-833F-BC2A0F868A08}"/>
              </c:ext>
            </c:extLst>
          </c:dPt>
          <c:dPt>
            <c:idx val="931"/>
            <c:bubble3D val="0"/>
            <c:extLst>
              <c:ext xmlns:c16="http://schemas.microsoft.com/office/drawing/2014/chart" uri="{C3380CC4-5D6E-409C-BE32-E72D297353CC}">
                <c16:uniqueId val="{00000747-2A5C-4877-833F-BC2A0F868A08}"/>
              </c:ext>
            </c:extLst>
          </c:dPt>
          <c:dPt>
            <c:idx val="932"/>
            <c:bubble3D val="0"/>
            <c:extLst>
              <c:ext xmlns:c16="http://schemas.microsoft.com/office/drawing/2014/chart" uri="{C3380CC4-5D6E-409C-BE32-E72D297353CC}">
                <c16:uniqueId val="{00000749-2A5C-4877-833F-BC2A0F868A08}"/>
              </c:ext>
            </c:extLst>
          </c:dPt>
          <c:dPt>
            <c:idx val="933"/>
            <c:bubble3D val="0"/>
            <c:extLst>
              <c:ext xmlns:c16="http://schemas.microsoft.com/office/drawing/2014/chart" uri="{C3380CC4-5D6E-409C-BE32-E72D297353CC}">
                <c16:uniqueId val="{0000074B-2A5C-4877-833F-BC2A0F868A08}"/>
              </c:ext>
            </c:extLst>
          </c:dPt>
          <c:dPt>
            <c:idx val="934"/>
            <c:bubble3D val="0"/>
            <c:extLst>
              <c:ext xmlns:c16="http://schemas.microsoft.com/office/drawing/2014/chart" uri="{C3380CC4-5D6E-409C-BE32-E72D297353CC}">
                <c16:uniqueId val="{0000074D-2A5C-4877-833F-BC2A0F868A08}"/>
              </c:ext>
            </c:extLst>
          </c:dPt>
          <c:dPt>
            <c:idx val="935"/>
            <c:bubble3D val="0"/>
            <c:extLst>
              <c:ext xmlns:c16="http://schemas.microsoft.com/office/drawing/2014/chart" uri="{C3380CC4-5D6E-409C-BE32-E72D297353CC}">
                <c16:uniqueId val="{0000074F-2A5C-4877-833F-BC2A0F868A08}"/>
              </c:ext>
            </c:extLst>
          </c:dPt>
          <c:dPt>
            <c:idx val="936"/>
            <c:bubble3D val="0"/>
            <c:extLst>
              <c:ext xmlns:c16="http://schemas.microsoft.com/office/drawing/2014/chart" uri="{C3380CC4-5D6E-409C-BE32-E72D297353CC}">
                <c16:uniqueId val="{00000751-2A5C-4877-833F-BC2A0F868A08}"/>
              </c:ext>
            </c:extLst>
          </c:dPt>
          <c:dPt>
            <c:idx val="937"/>
            <c:bubble3D val="0"/>
            <c:extLst>
              <c:ext xmlns:c16="http://schemas.microsoft.com/office/drawing/2014/chart" uri="{C3380CC4-5D6E-409C-BE32-E72D297353CC}">
                <c16:uniqueId val="{00000753-2A5C-4877-833F-BC2A0F868A08}"/>
              </c:ext>
            </c:extLst>
          </c:dPt>
          <c:dPt>
            <c:idx val="938"/>
            <c:bubble3D val="0"/>
            <c:extLst>
              <c:ext xmlns:c16="http://schemas.microsoft.com/office/drawing/2014/chart" uri="{C3380CC4-5D6E-409C-BE32-E72D297353CC}">
                <c16:uniqueId val="{00000755-2A5C-4877-833F-BC2A0F868A08}"/>
              </c:ext>
            </c:extLst>
          </c:dPt>
          <c:dPt>
            <c:idx val="939"/>
            <c:bubble3D val="0"/>
            <c:extLst>
              <c:ext xmlns:c16="http://schemas.microsoft.com/office/drawing/2014/chart" uri="{C3380CC4-5D6E-409C-BE32-E72D297353CC}">
                <c16:uniqueId val="{00000757-2A5C-4877-833F-BC2A0F868A08}"/>
              </c:ext>
            </c:extLst>
          </c:dPt>
          <c:dPt>
            <c:idx val="940"/>
            <c:bubble3D val="0"/>
            <c:extLst>
              <c:ext xmlns:c16="http://schemas.microsoft.com/office/drawing/2014/chart" uri="{C3380CC4-5D6E-409C-BE32-E72D297353CC}">
                <c16:uniqueId val="{00000759-2A5C-4877-833F-BC2A0F868A08}"/>
              </c:ext>
            </c:extLst>
          </c:dPt>
          <c:dPt>
            <c:idx val="941"/>
            <c:bubble3D val="0"/>
            <c:extLst>
              <c:ext xmlns:c16="http://schemas.microsoft.com/office/drawing/2014/chart" uri="{C3380CC4-5D6E-409C-BE32-E72D297353CC}">
                <c16:uniqueId val="{0000075B-2A5C-4877-833F-BC2A0F868A08}"/>
              </c:ext>
            </c:extLst>
          </c:dPt>
          <c:dPt>
            <c:idx val="942"/>
            <c:bubble3D val="0"/>
            <c:extLst>
              <c:ext xmlns:c16="http://schemas.microsoft.com/office/drawing/2014/chart" uri="{C3380CC4-5D6E-409C-BE32-E72D297353CC}">
                <c16:uniqueId val="{0000075D-2A5C-4877-833F-BC2A0F868A08}"/>
              </c:ext>
            </c:extLst>
          </c:dPt>
          <c:dPt>
            <c:idx val="943"/>
            <c:bubble3D val="0"/>
            <c:extLst>
              <c:ext xmlns:c16="http://schemas.microsoft.com/office/drawing/2014/chart" uri="{C3380CC4-5D6E-409C-BE32-E72D297353CC}">
                <c16:uniqueId val="{0000075F-2A5C-4877-833F-BC2A0F868A08}"/>
              </c:ext>
            </c:extLst>
          </c:dPt>
          <c:dPt>
            <c:idx val="944"/>
            <c:bubble3D val="0"/>
            <c:extLst>
              <c:ext xmlns:c16="http://schemas.microsoft.com/office/drawing/2014/chart" uri="{C3380CC4-5D6E-409C-BE32-E72D297353CC}">
                <c16:uniqueId val="{00000761-2A5C-4877-833F-BC2A0F868A08}"/>
              </c:ext>
            </c:extLst>
          </c:dPt>
          <c:dPt>
            <c:idx val="945"/>
            <c:bubble3D val="0"/>
            <c:extLst>
              <c:ext xmlns:c16="http://schemas.microsoft.com/office/drawing/2014/chart" uri="{C3380CC4-5D6E-409C-BE32-E72D297353CC}">
                <c16:uniqueId val="{00000763-2A5C-4877-833F-BC2A0F868A08}"/>
              </c:ext>
            </c:extLst>
          </c:dPt>
          <c:dPt>
            <c:idx val="946"/>
            <c:bubble3D val="0"/>
            <c:extLst>
              <c:ext xmlns:c16="http://schemas.microsoft.com/office/drawing/2014/chart" uri="{C3380CC4-5D6E-409C-BE32-E72D297353CC}">
                <c16:uniqueId val="{00000765-2A5C-4877-833F-BC2A0F868A08}"/>
              </c:ext>
            </c:extLst>
          </c:dPt>
          <c:dPt>
            <c:idx val="947"/>
            <c:bubble3D val="0"/>
            <c:extLst>
              <c:ext xmlns:c16="http://schemas.microsoft.com/office/drawing/2014/chart" uri="{C3380CC4-5D6E-409C-BE32-E72D297353CC}">
                <c16:uniqueId val="{00000767-2A5C-4877-833F-BC2A0F868A08}"/>
              </c:ext>
            </c:extLst>
          </c:dPt>
          <c:dPt>
            <c:idx val="948"/>
            <c:bubble3D val="0"/>
            <c:extLst>
              <c:ext xmlns:c16="http://schemas.microsoft.com/office/drawing/2014/chart" uri="{C3380CC4-5D6E-409C-BE32-E72D297353CC}">
                <c16:uniqueId val="{00000769-2A5C-4877-833F-BC2A0F868A08}"/>
              </c:ext>
            </c:extLst>
          </c:dPt>
          <c:dPt>
            <c:idx val="949"/>
            <c:bubble3D val="0"/>
            <c:extLst>
              <c:ext xmlns:c16="http://schemas.microsoft.com/office/drawing/2014/chart" uri="{C3380CC4-5D6E-409C-BE32-E72D297353CC}">
                <c16:uniqueId val="{0000076B-2A5C-4877-833F-BC2A0F868A08}"/>
              </c:ext>
            </c:extLst>
          </c:dPt>
          <c:dPt>
            <c:idx val="950"/>
            <c:bubble3D val="0"/>
            <c:extLst>
              <c:ext xmlns:c16="http://schemas.microsoft.com/office/drawing/2014/chart" uri="{C3380CC4-5D6E-409C-BE32-E72D297353CC}">
                <c16:uniqueId val="{0000076D-2A5C-4877-833F-BC2A0F868A08}"/>
              </c:ext>
            </c:extLst>
          </c:dPt>
          <c:dPt>
            <c:idx val="951"/>
            <c:bubble3D val="0"/>
            <c:extLst>
              <c:ext xmlns:c16="http://schemas.microsoft.com/office/drawing/2014/chart" uri="{C3380CC4-5D6E-409C-BE32-E72D297353CC}">
                <c16:uniqueId val="{0000076F-2A5C-4877-833F-BC2A0F868A08}"/>
              </c:ext>
            </c:extLst>
          </c:dPt>
          <c:dPt>
            <c:idx val="952"/>
            <c:bubble3D val="0"/>
            <c:extLst>
              <c:ext xmlns:c16="http://schemas.microsoft.com/office/drawing/2014/chart" uri="{C3380CC4-5D6E-409C-BE32-E72D297353CC}">
                <c16:uniqueId val="{00000771-2A5C-4877-833F-BC2A0F868A08}"/>
              </c:ext>
            </c:extLst>
          </c:dPt>
          <c:dPt>
            <c:idx val="953"/>
            <c:bubble3D val="0"/>
            <c:extLst>
              <c:ext xmlns:c16="http://schemas.microsoft.com/office/drawing/2014/chart" uri="{C3380CC4-5D6E-409C-BE32-E72D297353CC}">
                <c16:uniqueId val="{00000773-2A5C-4877-833F-BC2A0F868A08}"/>
              </c:ext>
            </c:extLst>
          </c:dPt>
          <c:dPt>
            <c:idx val="954"/>
            <c:bubble3D val="0"/>
            <c:extLst>
              <c:ext xmlns:c16="http://schemas.microsoft.com/office/drawing/2014/chart" uri="{C3380CC4-5D6E-409C-BE32-E72D297353CC}">
                <c16:uniqueId val="{00000775-2A5C-4877-833F-BC2A0F868A08}"/>
              </c:ext>
            </c:extLst>
          </c:dPt>
          <c:dPt>
            <c:idx val="955"/>
            <c:bubble3D val="0"/>
            <c:extLst>
              <c:ext xmlns:c16="http://schemas.microsoft.com/office/drawing/2014/chart" uri="{C3380CC4-5D6E-409C-BE32-E72D297353CC}">
                <c16:uniqueId val="{00000777-2A5C-4877-833F-BC2A0F868A08}"/>
              </c:ext>
            </c:extLst>
          </c:dPt>
          <c:dPt>
            <c:idx val="956"/>
            <c:bubble3D val="0"/>
            <c:extLst>
              <c:ext xmlns:c16="http://schemas.microsoft.com/office/drawing/2014/chart" uri="{C3380CC4-5D6E-409C-BE32-E72D297353CC}">
                <c16:uniqueId val="{00000779-2A5C-4877-833F-BC2A0F868A08}"/>
              </c:ext>
            </c:extLst>
          </c:dPt>
          <c:dPt>
            <c:idx val="957"/>
            <c:bubble3D val="0"/>
            <c:extLst>
              <c:ext xmlns:c16="http://schemas.microsoft.com/office/drawing/2014/chart" uri="{C3380CC4-5D6E-409C-BE32-E72D297353CC}">
                <c16:uniqueId val="{0000077B-2A5C-4877-833F-BC2A0F868A08}"/>
              </c:ext>
            </c:extLst>
          </c:dPt>
          <c:dPt>
            <c:idx val="958"/>
            <c:bubble3D val="0"/>
            <c:extLst>
              <c:ext xmlns:c16="http://schemas.microsoft.com/office/drawing/2014/chart" uri="{C3380CC4-5D6E-409C-BE32-E72D297353CC}">
                <c16:uniqueId val="{0000077D-2A5C-4877-833F-BC2A0F868A08}"/>
              </c:ext>
            </c:extLst>
          </c:dPt>
          <c:dPt>
            <c:idx val="959"/>
            <c:bubble3D val="0"/>
            <c:extLst>
              <c:ext xmlns:c16="http://schemas.microsoft.com/office/drawing/2014/chart" uri="{C3380CC4-5D6E-409C-BE32-E72D297353CC}">
                <c16:uniqueId val="{0000077F-2A5C-4877-833F-BC2A0F868A08}"/>
              </c:ext>
            </c:extLst>
          </c:dPt>
          <c:dPt>
            <c:idx val="960"/>
            <c:bubble3D val="0"/>
            <c:extLst>
              <c:ext xmlns:c16="http://schemas.microsoft.com/office/drawing/2014/chart" uri="{C3380CC4-5D6E-409C-BE32-E72D297353CC}">
                <c16:uniqueId val="{00000781-2A5C-4877-833F-BC2A0F868A08}"/>
              </c:ext>
            </c:extLst>
          </c:dPt>
          <c:dPt>
            <c:idx val="961"/>
            <c:bubble3D val="0"/>
            <c:extLst>
              <c:ext xmlns:c16="http://schemas.microsoft.com/office/drawing/2014/chart" uri="{C3380CC4-5D6E-409C-BE32-E72D297353CC}">
                <c16:uniqueId val="{00000783-2A5C-4877-833F-BC2A0F868A08}"/>
              </c:ext>
            </c:extLst>
          </c:dPt>
          <c:dPt>
            <c:idx val="962"/>
            <c:bubble3D val="0"/>
            <c:extLst>
              <c:ext xmlns:c16="http://schemas.microsoft.com/office/drawing/2014/chart" uri="{C3380CC4-5D6E-409C-BE32-E72D297353CC}">
                <c16:uniqueId val="{00000785-2A5C-4877-833F-BC2A0F868A08}"/>
              </c:ext>
            </c:extLst>
          </c:dPt>
          <c:dPt>
            <c:idx val="963"/>
            <c:bubble3D val="0"/>
            <c:extLst>
              <c:ext xmlns:c16="http://schemas.microsoft.com/office/drawing/2014/chart" uri="{C3380CC4-5D6E-409C-BE32-E72D297353CC}">
                <c16:uniqueId val="{00000787-2A5C-4877-833F-BC2A0F868A08}"/>
              </c:ext>
            </c:extLst>
          </c:dPt>
          <c:dPt>
            <c:idx val="964"/>
            <c:bubble3D val="0"/>
            <c:extLst>
              <c:ext xmlns:c16="http://schemas.microsoft.com/office/drawing/2014/chart" uri="{C3380CC4-5D6E-409C-BE32-E72D297353CC}">
                <c16:uniqueId val="{00000789-2A5C-4877-833F-BC2A0F868A08}"/>
              </c:ext>
            </c:extLst>
          </c:dPt>
          <c:dPt>
            <c:idx val="965"/>
            <c:bubble3D val="0"/>
            <c:extLst>
              <c:ext xmlns:c16="http://schemas.microsoft.com/office/drawing/2014/chart" uri="{C3380CC4-5D6E-409C-BE32-E72D297353CC}">
                <c16:uniqueId val="{0000078B-2A5C-4877-833F-BC2A0F868A08}"/>
              </c:ext>
            </c:extLst>
          </c:dPt>
          <c:dPt>
            <c:idx val="966"/>
            <c:bubble3D val="0"/>
            <c:extLst>
              <c:ext xmlns:c16="http://schemas.microsoft.com/office/drawing/2014/chart" uri="{C3380CC4-5D6E-409C-BE32-E72D297353CC}">
                <c16:uniqueId val="{0000078D-2A5C-4877-833F-BC2A0F868A08}"/>
              </c:ext>
            </c:extLst>
          </c:dPt>
          <c:dPt>
            <c:idx val="967"/>
            <c:bubble3D val="0"/>
            <c:extLst>
              <c:ext xmlns:c16="http://schemas.microsoft.com/office/drawing/2014/chart" uri="{C3380CC4-5D6E-409C-BE32-E72D297353CC}">
                <c16:uniqueId val="{0000078F-2A5C-4877-833F-BC2A0F868A08}"/>
              </c:ext>
            </c:extLst>
          </c:dPt>
          <c:dPt>
            <c:idx val="968"/>
            <c:bubble3D val="0"/>
            <c:extLst>
              <c:ext xmlns:c16="http://schemas.microsoft.com/office/drawing/2014/chart" uri="{C3380CC4-5D6E-409C-BE32-E72D297353CC}">
                <c16:uniqueId val="{00000791-2A5C-4877-833F-BC2A0F868A08}"/>
              </c:ext>
            </c:extLst>
          </c:dPt>
          <c:dPt>
            <c:idx val="969"/>
            <c:bubble3D val="0"/>
            <c:extLst>
              <c:ext xmlns:c16="http://schemas.microsoft.com/office/drawing/2014/chart" uri="{C3380CC4-5D6E-409C-BE32-E72D297353CC}">
                <c16:uniqueId val="{00000793-2A5C-4877-833F-BC2A0F868A08}"/>
              </c:ext>
            </c:extLst>
          </c:dPt>
          <c:dPt>
            <c:idx val="970"/>
            <c:bubble3D val="0"/>
            <c:extLst>
              <c:ext xmlns:c16="http://schemas.microsoft.com/office/drawing/2014/chart" uri="{C3380CC4-5D6E-409C-BE32-E72D297353CC}">
                <c16:uniqueId val="{00000795-2A5C-4877-833F-BC2A0F868A08}"/>
              </c:ext>
            </c:extLst>
          </c:dPt>
          <c:dPt>
            <c:idx val="971"/>
            <c:bubble3D val="0"/>
            <c:extLst>
              <c:ext xmlns:c16="http://schemas.microsoft.com/office/drawing/2014/chart" uri="{C3380CC4-5D6E-409C-BE32-E72D297353CC}">
                <c16:uniqueId val="{00000797-2A5C-4877-833F-BC2A0F868A08}"/>
              </c:ext>
            </c:extLst>
          </c:dPt>
          <c:dPt>
            <c:idx val="972"/>
            <c:bubble3D val="0"/>
            <c:extLst>
              <c:ext xmlns:c16="http://schemas.microsoft.com/office/drawing/2014/chart" uri="{C3380CC4-5D6E-409C-BE32-E72D297353CC}">
                <c16:uniqueId val="{00000799-2A5C-4877-833F-BC2A0F868A08}"/>
              </c:ext>
            </c:extLst>
          </c:dPt>
          <c:dPt>
            <c:idx val="973"/>
            <c:bubble3D val="0"/>
            <c:extLst>
              <c:ext xmlns:c16="http://schemas.microsoft.com/office/drawing/2014/chart" uri="{C3380CC4-5D6E-409C-BE32-E72D297353CC}">
                <c16:uniqueId val="{0000079B-2A5C-4877-833F-BC2A0F868A08}"/>
              </c:ext>
            </c:extLst>
          </c:dPt>
          <c:dPt>
            <c:idx val="974"/>
            <c:bubble3D val="0"/>
            <c:extLst>
              <c:ext xmlns:c16="http://schemas.microsoft.com/office/drawing/2014/chart" uri="{C3380CC4-5D6E-409C-BE32-E72D297353CC}">
                <c16:uniqueId val="{0000079D-2A5C-4877-833F-BC2A0F868A08}"/>
              </c:ext>
            </c:extLst>
          </c:dPt>
          <c:dPt>
            <c:idx val="975"/>
            <c:bubble3D val="0"/>
            <c:extLst>
              <c:ext xmlns:c16="http://schemas.microsoft.com/office/drawing/2014/chart" uri="{C3380CC4-5D6E-409C-BE32-E72D297353CC}">
                <c16:uniqueId val="{0000079F-2A5C-4877-833F-BC2A0F868A08}"/>
              </c:ext>
            </c:extLst>
          </c:dPt>
          <c:dPt>
            <c:idx val="976"/>
            <c:bubble3D val="0"/>
            <c:extLst>
              <c:ext xmlns:c16="http://schemas.microsoft.com/office/drawing/2014/chart" uri="{C3380CC4-5D6E-409C-BE32-E72D297353CC}">
                <c16:uniqueId val="{000007A1-2A5C-4877-833F-BC2A0F868A08}"/>
              </c:ext>
            </c:extLst>
          </c:dPt>
          <c:dPt>
            <c:idx val="977"/>
            <c:bubble3D val="0"/>
            <c:extLst>
              <c:ext xmlns:c16="http://schemas.microsoft.com/office/drawing/2014/chart" uri="{C3380CC4-5D6E-409C-BE32-E72D297353CC}">
                <c16:uniqueId val="{000007A3-2A5C-4877-833F-BC2A0F868A08}"/>
              </c:ext>
            </c:extLst>
          </c:dPt>
          <c:dPt>
            <c:idx val="978"/>
            <c:bubble3D val="0"/>
            <c:extLst>
              <c:ext xmlns:c16="http://schemas.microsoft.com/office/drawing/2014/chart" uri="{C3380CC4-5D6E-409C-BE32-E72D297353CC}">
                <c16:uniqueId val="{000007A5-2A5C-4877-833F-BC2A0F868A08}"/>
              </c:ext>
            </c:extLst>
          </c:dPt>
          <c:dPt>
            <c:idx val="979"/>
            <c:bubble3D val="0"/>
            <c:extLst>
              <c:ext xmlns:c16="http://schemas.microsoft.com/office/drawing/2014/chart" uri="{C3380CC4-5D6E-409C-BE32-E72D297353CC}">
                <c16:uniqueId val="{000007A7-2A5C-4877-833F-BC2A0F868A08}"/>
              </c:ext>
            </c:extLst>
          </c:dPt>
          <c:dPt>
            <c:idx val="980"/>
            <c:bubble3D val="0"/>
            <c:extLst>
              <c:ext xmlns:c16="http://schemas.microsoft.com/office/drawing/2014/chart" uri="{C3380CC4-5D6E-409C-BE32-E72D297353CC}">
                <c16:uniqueId val="{000007A9-2A5C-4877-833F-BC2A0F868A08}"/>
              </c:ext>
            </c:extLst>
          </c:dPt>
          <c:dPt>
            <c:idx val="981"/>
            <c:bubble3D val="0"/>
            <c:extLst>
              <c:ext xmlns:c16="http://schemas.microsoft.com/office/drawing/2014/chart" uri="{C3380CC4-5D6E-409C-BE32-E72D297353CC}">
                <c16:uniqueId val="{000007AB-2A5C-4877-833F-BC2A0F868A08}"/>
              </c:ext>
            </c:extLst>
          </c:dPt>
          <c:dPt>
            <c:idx val="982"/>
            <c:bubble3D val="0"/>
            <c:extLst>
              <c:ext xmlns:c16="http://schemas.microsoft.com/office/drawing/2014/chart" uri="{C3380CC4-5D6E-409C-BE32-E72D297353CC}">
                <c16:uniqueId val="{000007AD-2A5C-4877-833F-BC2A0F868A08}"/>
              </c:ext>
            </c:extLst>
          </c:dPt>
          <c:dPt>
            <c:idx val="983"/>
            <c:bubble3D val="0"/>
            <c:extLst>
              <c:ext xmlns:c16="http://schemas.microsoft.com/office/drawing/2014/chart" uri="{C3380CC4-5D6E-409C-BE32-E72D297353CC}">
                <c16:uniqueId val="{000007AF-2A5C-4877-833F-BC2A0F868A08}"/>
              </c:ext>
            </c:extLst>
          </c:dPt>
          <c:dPt>
            <c:idx val="984"/>
            <c:bubble3D val="0"/>
            <c:extLst>
              <c:ext xmlns:c16="http://schemas.microsoft.com/office/drawing/2014/chart" uri="{C3380CC4-5D6E-409C-BE32-E72D297353CC}">
                <c16:uniqueId val="{000007B1-2A5C-4877-833F-BC2A0F868A08}"/>
              </c:ext>
            </c:extLst>
          </c:dPt>
          <c:dPt>
            <c:idx val="985"/>
            <c:bubble3D val="0"/>
            <c:extLst>
              <c:ext xmlns:c16="http://schemas.microsoft.com/office/drawing/2014/chart" uri="{C3380CC4-5D6E-409C-BE32-E72D297353CC}">
                <c16:uniqueId val="{000007B3-2A5C-4877-833F-BC2A0F868A08}"/>
              </c:ext>
            </c:extLst>
          </c:dPt>
          <c:dPt>
            <c:idx val="986"/>
            <c:bubble3D val="0"/>
            <c:extLst>
              <c:ext xmlns:c16="http://schemas.microsoft.com/office/drawing/2014/chart" uri="{C3380CC4-5D6E-409C-BE32-E72D297353CC}">
                <c16:uniqueId val="{000007B5-2A5C-4877-833F-BC2A0F868A08}"/>
              </c:ext>
            </c:extLst>
          </c:dPt>
          <c:dPt>
            <c:idx val="987"/>
            <c:bubble3D val="0"/>
            <c:extLst>
              <c:ext xmlns:c16="http://schemas.microsoft.com/office/drawing/2014/chart" uri="{C3380CC4-5D6E-409C-BE32-E72D297353CC}">
                <c16:uniqueId val="{000007B7-2A5C-4877-833F-BC2A0F868A08}"/>
              </c:ext>
            </c:extLst>
          </c:dPt>
          <c:dPt>
            <c:idx val="988"/>
            <c:bubble3D val="0"/>
            <c:extLst>
              <c:ext xmlns:c16="http://schemas.microsoft.com/office/drawing/2014/chart" uri="{C3380CC4-5D6E-409C-BE32-E72D297353CC}">
                <c16:uniqueId val="{000007B9-2A5C-4877-833F-BC2A0F868A08}"/>
              </c:ext>
            </c:extLst>
          </c:dPt>
          <c:dPt>
            <c:idx val="989"/>
            <c:bubble3D val="0"/>
            <c:extLst>
              <c:ext xmlns:c16="http://schemas.microsoft.com/office/drawing/2014/chart" uri="{C3380CC4-5D6E-409C-BE32-E72D297353CC}">
                <c16:uniqueId val="{000007BB-2A5C-4877-833F-BC2A0F868A08}"/>
              </c:ext>
            </c:extLst>
          </c:dPt>
          <c:dPt>
            <c:idx val="990"/>
            <c:bubble3D val="0"/>
            <c:extLst>
              <c:ext xmlns:c16="http://schemas.microsoft.com/office/drawing/2014/chart" uri="{C3380CC4-5D6E-409C-BE32-E72D297353CC}">
                <c16:uniqueId val="{000007BD-2A5C-4877-833F-BC2A0F868A08}"/>
              </c:ext>
            </c:extLst>
          </c:dPt>
          <c:dPt>
            <c:idx val="991"/>
            <c:bubble3D val="0"/>
            <c:extLst>
              <c:ext xmlns:c16="http://schemas.microsoft.com/office/drawing/2014/chart" uri="{C3380CC4-5D6E-409C-BE32-E72D297353CC}">
                <c16:uniqueId val="{000007BF-2A5C-4877-833F-BC2A0F868A08}"/>
              </c:ext>
            </c:extLst>
          </c:dPt>
          <c:dPt>
            <c:idx val="992"/>
            <c:bubble3D val="0"/>
            <c:extLst>
              <c:ext xmlns:c16="http://schemas.microsoft.com/office/drawing/2014/chart" uri="{C3380CC4-5D6E-409C-BE32-E72D297353CC}">
                <c16:uniqueId val="{000007C1-2A5C-4877-833F-BC2A0F868A08}"/>
              </c:ext>
            </c:extLst>
          </c:dPt>
          <c:dPt>
            <c:idx val="993"/>
            <c:bubble3D val="0"/>
            <c:extLst>
              <c:ext xmlns:c16="http://schemas.microsoft.com/office/drawing/2014/chart" uri="{C3380CC4-5D6E-409C-BE32-E72D297353CC}">
                <c16:uniqueId val="{000007C3-2A5C-4877-833F-BC2A0F868A08}"/>
              </c:ext>
            </c:extLst>
          </c:dPt>
          <c:dPt>
            <c:idx val="994"/>
            <c:bubble3D val="0"/>
            <c:extLst>
              <c:ext xmlns:c16="http://schemas.microsoft.com/office/drawing/2014/chart" uri="{C3380CC4-5D6E-409C-BE32-E72D297353CC}">
                <c16:uniqueId val="{000007C5-2A5C-4877-833F-BC2A0F868A08}"/>
              </c:ext>
            </c:extLst>
          </c:dPt>
          <c:dPt>
            <c:idx val="995"/>
            <c:bubble3D val="0"/>
            <c:extLst>
              <c:ext xmlns:c16="http://schemas.microsoft.com/office/drawing/2014/chart" uri="{C3380CC4-5D6E-409C-BE32-E72D297353CC}">
                <c16:uniqueId val="{000007C7-2A5C-4877-833F-BC2A0F868A08}"/>
              </c:ext>
            </c:extLst>
          </c:dPt>
          <c:dPt>
            <c:idx val="996"/>
            <c:bubble3D val="0"/>
            <c:extLst>
              <c:ext xmlns:c16="http://schemas.microsoft.com/office/drawing/2014/chart" uri="{C3380CC4-5D6E-409C-BE32-E72D297353CC}">
                <c16:uniqueId val="{000007C9-2A5C-4877-833F-BC2A0F868A08}"/>
              </c:ext>
            </c:extLst>
          </c:dPt>
          <c:dPt>
            <c:idx val="997"/>
            <c:bubble3D val="0"/>
            <c:extLst>
              <c:ext xmlns:c16="http://schemas.microsoft.com/office/drawing/2014/chart" uri="{C3380CC4-5D6E-409C-BE32-E72D297353CC}">
                <c16:uniqueId val="{000007CB-2A5C-4877-833F-BC2A0F868A08}"/>
              </c:ext>
            </c:extLst>
          </c:dPt>
          <c:dPt>
            <c:idx val="998"/>
            <c:bubble3D val="0"/>
            <c:extLst>
              <c:ext xmlns:c16="http://schemas.microsoft.com/office/drawing/2014/chart" uri="{C3380CC4-5D6E-409C-BE32-E72D297353CC}">
                <c16:uniqueId val="{000007CD-2A5C-4877-833F-BC2A0F868A08}"/>
              </c:ext>
            </c:extLst>
          </c:dPt>
          <c:dPt>
            <c:idx val="999"/>
            <c:bubble3D val="0"/>
            <c:extLst>
              <c:ext xmlns:c16="http://schemas.microsoft.com/office/drawing/2014/chart" uri="{C3380CC4-5D6E-409C-BE32-E72D297353CC}">
                <c16:uniqueId val="{000007CF-2A5C-4877-833F-BC2A0F868A08}"/>
              </c:ext>
            </c:extLst>
          </c:dPt>
          <c:dPt>
            <c:idx val="1000"/>
            <c:bubble3D val="0"/>
            <c:extLst>
              <c:ext xmlns:c16="http://schemas.microsoft.com/office/drawing/2014/chart" uri="{C3380CC4-5D6E-409C-BE32-E72D297353CC}">
                <c16:uniqueId val="{000007D1-2A5C-4877-833F-BC2A0F868A08}"/>
              </c:ext>
            </c:extLst>
          </c:dPt>
          <c:dPt>
            <c:idx val="1001"/>
            <c:bubble3D val="0"/>
            <c:extLst>
              <c:ext xmlns:c16="http://schemas.microsoft.com/office/drawing/2014/chart" uri="{C3380CC4-5D6E-409C-BE32-E72D297353CC}">
                <c16:uniqueId val="{000007D3-2A5C-4877-833F-BC2A0F868A08}"/>
              </c:ext>
            </c:extLst>
          </c:dPt>
          <c:dPt>
            <c:idx val="1002"/>
            <c:bubble3D val="0"/>
            <c:extLst>
              <c:ext xmlns:c16="http://schemas.microsoft.com/office/drawing/2014/chart" uri="{C3380CC4-5D6E-409C-BE32-E72D297353CC}">
                <c16:uniqueId val="{000007D5-2A5C-4877-833F-BC2A0F868A08}"/>
              </c:ext>
            </c:extLst>
          </c:dPt>
          <c:dPt>
            <c:idx val="1003"/>
            <c:bubble3D val="0"/>
            <c:extLst>
              <c:ext xmlns:c16="http://schemas.microsoft.com/office/drawing/2014/chart" uri="{C3380CC4-5D6E-409C-BE32-E72D297353CC}">
                <c16:uniqueId val="{000007D7-2A5C-4877-833F-BC2A0F868A08}"/>
              </c:ext>
            </c:extLst>
          </c:dPt>
          <c:dPt>
            <c:idx val="1004"/>
            <c:bubble3D val="0"/>
            <c:extLst>
              <c:ext xmlns:c16="http://schemas.microsoft.com/office/drawing/2014/chart" uri="{C3380CC4-5D6E-409C-BE32-E72D297353CC}">
                <c16:uniqueId val="{000007D9-2A5C-4877-833F-BC2A0F868A08}"/>
              </c:ext>
            </c:extLst>
          </c:dPt>
          <c:dPt>
            <c:idx val="1005"/>
            <c:bubble3D val="0"/>
            <c:extLst>
              <c:ext xmlns:c16="http://schemas.microsoft.com/office/drawing/2014/chart" uri="{C3380CC4-5D6E-409C-BE32-E72D297353CC}">
                <c16:uniqueId val="{000007DB-2A5C-4877-833F-BC2A0F868A08}"/>
              </c:ext>
            </c:extLst>
          </c:dPt>
          <c:dPt>
            <c:idx val="1006"/>
            <c:bubble3D val="0"/>
            <c:extLst>
              <c:ext xmlns:c16="http://schemas.microsoft.com/office/drawing/2014/chart" uri="{C3380CC4-5D6E-409C-BE32-E72D297353CC}">
                <c16:uniqueId val="{000007DD-2A5C-4877-833F-BC2A0F868A08}"/>
              </c:ext>
            </c:extLst>
          </c:dPt>
          <c:dPt>
            <c:idx val="1007"/>
            <c:bubble3D val="0"/>
            <c:extLst>
              <c:ext xmlns:c16="http://schemas.microsoft.com/office/drawing/2014/chart" uri="{C3380CC4-5D6E-409C-BE32-E72D297353CC}">
                <c16:uniqueId val="{000007DF-2A5C-4877-833F-BC2A0F868A08}"/>
              </c:ext>
            </c:extLst>
          </c:dPt>
          <c:dPt>
            <c:idx val="1008"/>
            <c:bubble3D val="0"/>
            <c:extLst>
              <c:ext xmlns:c16="http://schemas.microsoft.com/office/drawing/2014/chart" uri="{C3380CC4-5D6E-409C-BE32-E72D297353CC}">
                <c16:uniqueId val="{000007E1-2A5C-4877-833F-BC2A0F868A08}"/>
              </c:ext>
            </c:extLst>
          </c:dPt>
          <c:dPt>
            <c:idx val="1009"/>
            <c:bubble3D val="0"/>
            <c:extLst>
              <c:ext xmlns:c16="http://schemas.microsoft.com/office/drawing/2014/chart" uri="{C3380CC4-5D6E-409C-BE32-E72D297353CC}">
                <c16:uniqueId val="{000007E3-2A5C-4877-833F-BC2A0F868A08}"/>
              </c:ext>
            </c:extLst>
          </c:dPt>
          <c:dPt>
            <c:idx val="1010"/>
            <c:bubble3D val="0"/>
            <c:extLst>
              <c:ext xmlns:c16="http://schemas.microsoft.com/office/drawing/2014/chart" uri="{C3380CC4-5D6E-409C-BE32-E72D297353CC}">
                <c16:uniqueId val="{000007E5-2A5C-4877-833F-BC2A0F868A08}"/>
              </c:ext>
            </c:extLst>
          </c:dPt>
          <c:dPt>
            <c:idx val="1011"/>
            <c:bubble3D val="0"/>
            <c:extLst>
              <c:ext xmlns:c16="http://schemas.microsoft.com/office/drawing/2014/chart" uri="{C3380CC4-5D6E-409C-BE32-E72D297353CC}">
                <c16:uniqueId val="{000007E7-2A5C-4877-833F-BC2A0F868A08}"/>
              </c:ext>
            </c:extLst>
          </c:dPt>
          <c:dPt>
            <c:idx val="1012"/>
            <c:bubble3D val="0"/>
            <c:extLst>
              <c:ext xmlns:c16="http://schemas.microsoft.com/office/drawing/2014/chart" uri="{C3380CC4-5D6E-409C-BE32-E72D297353CC}">
                <c16:uniqueId val="{000007E9-2A5C-4877-833F-BC2A0F868A08}"/>
              </c:ext>
            </c:extLst>
          </c:dPt>
          <c:dPt>
            <c:idx val="1013"/>
            <c:bubble3D val="0"/>
            <c:extLst>
              <c:ext xmlns:c16="http://schemas.microsoft.com/office/drawing/2014/chart" uri="{C3380CC4-5D6E-409C-BE32-E72D297353CC}">
                <c16:uniqueId val="{000007EB-2A5C-4877-833F-BC2A0F868A08}"/>
              </c:ext>
            </c:extLst>
          </c:dPt>
          <c:dPt>
            <c:idx val="1014"/>
            <c:bubble3D val="0"/>
            <c:extLst>
              <c:ext xmlns:c16="http://schemas.microsoft.com/office/drawing/2014/chart" uri="{C3380CC4-5D6E-409C-BE32-E72D297353CC}">
                <c16:uniqueId val="{000007ED-2A5C-4877-833F-BC2A0F868A08}"/>
              </c:ext>
            </c:extLst>
          </c:dPt>
          <c:dPt>
            <c:idx val="1015"/>
            <c:bubble3D val="0"/>
            <c:extLst>
              <c:ext xmlns:c16="http://schemas.microsoft.com/office/drawing/2014/chart" uri="{C3380CC4-5D6E-409C-BE32-E72D297353CC}">
                <c16:uniqueId val="{000007EF-2A5C-4877-833F-BC2A0F868A08}"/>
              </c:ext>
            </c:extLst>
          </c:dPt>
          <c:dPt>
            <c:idx val="1016"/>
            <c:bubble3D val="0"/>
            <c:extLst>
              <c:ext xmlns:c16="http://schemas.microsoft.com/office/drawing/2014/chart" uri="{C3380CC4-5D6E-409C-BE32-E72D297353CC}">
                <c16:uniqueId val="{000007F1-2A5C-4877-833F-BC2A0F868A08}"/>
              </c:ext>
            </c:extLst>
          </c:dPt>
          <c:dPt>
            <c:idx val="1017"/>
            <c:bubble3D val="0"/>
            <c:extLst>
              <c:ext xmlns:c16="http://schemas.microsoft.com/office/drawing/2014/chart" uri="{C3380CC4-5D6E-409C-BE32-E72D297353CC}">
                <c16:uniqueId val="{000007F3-2A5C-4877-833F-BC2A0F868A08}"/>
              </c:ext>
            </c:extLst>
          </c:dPt>
          <c:dPt>
            <c:idx val="1018"/>
            <c:bubble3D val="0"/>
            <c:extLst>
              <c:ext xmlns:c16="http://schemas.microsoft.com/office/drawing/2014/chart" uri="{C3380CC4-5D6E-409C-BE32-E72D297353CC}">
                <c16:uniqueId val="{000007F5-2A5C-4877-833F-BC2A0F868A08}"/>
              </c:ext>
            </c:extLst>
          </c:dPt>
          <c:dPt>
            <c:idx val="1019"/>
            <c:bubble3D val="0"/>
            <c:extLst>
              <c:ext xmlns:c16="http://schemas.microsoft.com/office/drawing/2014/chart" uri="{C3380CC4-5D6E-409C-BE32-E72D297353CC}">
                <c16:uniqueId val="{000007F7-2A5C-4877-833F-BC2A0F868A08}"/>
              </c:ext>
            </c:extLst>
          </c:dPt>
          <c:dPt>
            <c:idx val="1020"/>
            <c:bubble3D val="0"/>
            <c:extLst>
              <c:ext xmlns:c16="http://schemas.microsoft.com/office/drawing/2014/chart" uri="{C3380CC4-5D6E-409C-BE32-E72D297353CC}">
                <c16:uniqueId val="{000007F9-2A5C-4877-833F-BC2A0F868A08}"/>
              </c:ext>
            </c:extLst>
          </c:dPt>
          <c:dPt>
            <c:idx val="1021"/>
            <c:bubble3D val="0"/>
            <c:extLst>
              <c:ext xmlns:c16="http://schemas.microsoft.com/office/drawing/2014/chart" uri="{C3380CC4-5D6E-409C-BE32-E72D297353CC}">
                <c16:uniqueId val="{000007FB-2A5C-4877-833F-BC2A0F868A08}"/>
              </c:ext>
            </c:extLst>
          </c:dPt>
          <c:dPt>
            <c:idx val="1022"/>
            <c:bubble3D val="0"/>
            <c:extLst>
              <c:ext xmlns:c16="http://schemas.microsoft.com/office/drawing/2014/chart" uri="{C3380CC4-5D6E-409C-BE32-E72D297353CC}">
                <c16:uniqueId val="{000007FD-2A5C-4877-833F-BC2A0F868A08}"/>
              </c:ext>
            </c:extLst>
          </c:dPt>
          <c:dPt>
            <c:idx val="1023"/>
            <c:bubble3D val="0"/>
            <c:extLst>
              <c:ext xmlns:c16="http://schemas.microsoft.com/office/drawing/2014/chart" uri="{C3380CC4-5D6E-409C-BE32-E72D297353CC}">
                <c16:uniqueId val="{000007FF-2A5C-4877-833F-BC2A0F868A08}"/>
              </c:ext>
            </c:extLst>
          </c:dPt>
          <c:dPt>
            <c:idx val="1024"/>
            <c:bubble3D val="0"/>
            <c:extLst>
              <c:ext xmlns:c16="http://schemas.microsoft.com/office/drawing/2014/chart" uri="{C3380CC4-5D6E-409C-BE32-E72D297353CC}">
                <c16:uniqueId val="{00000801-2A5C-4877-833F-BC2A0F868A08}"/>
              </c:ext>
            </c:extLst>
          </c:dPt>
          <c:dPt>
            <c:idx val="1025"/>
            <c:bubble3D val="0"/>
            <c:extLst>
              <c:ext xmlns:c16="http://schemas.microsoft.com/office/drawing/2014/chart" uri="{C3380CC4-5D6E-409C-BE32-E72D297353CC}">
                <c16:uniqueId val="{00000803-2A5C-4877-833F-BC2A0F868A08}"/>
              </c:ext>
            </c:extLst>
          </c:dPt>
          <c:dPt>
            <c:idx val="1026"/>
            <c:bubble3D val="0"/>
            <c:extLst>
              <c:ext xmlns:c16="http://schemas.microsoft.com/office/drawing/2014/chart" uri="{C3380CC4-5D6E-409C-BE32-E72D297353CC}">
                <c16:uniqueId val="{00000805-2A5C-4877-833F-BC2A0F868A08}"/>
              </c:ext>
            </c:extLst>
          </c:dPt>
          <c:dPt>
            <c:idx val="1027"/>
            <c:bubble3D val="0"/>
            <c:extLst>
              <c:ext xmlns:c16="http://schemas.microsoft.com/office/drawing/2014/chart" uri="{C3380CC4-5D6E-409C-BE32-E72D297353CC}">
                <c16:uniqueId val="{00000807-2A5C-4877-833F-BC2A0F868A08}"/>
              </c:ext>
            </c:extLst>
          </c:dPt>
          <c:dPt>
            <c:idx val="1028"/>
            <c:bubble3D val="0"/>
            <c:extLst>
              <c:ext xmlns:c16="http://schemas.microsoft.com/office/drawing/2014/chart" uri="{C3380CC4-5D6E-409C-BE32-E72D297353CC}">
                <c16:uniqueId val="{00000809-2A5C-4877-833F-BC2A0F868A08}"/>
              </c:ext>
            </c:extLst>
          </c:dPt>
          <c:dPt>
            <c:idx val="1029"/>
            <c:bubble3D val="0"/>
            <c:extLst>
              <c:ext xmlns:c16="http://schemas.microsoft.com/office/drawing/2014/chart" uri="{C3380CC4-5D6E-409C-BE32-E72D297353CC}">
                <c16:uniqueId val="{0000080B-2A5C-4877-833F-BC2A0F868A08}"/>
              </c:ext>
            </c:extLst>
          </c:dPt>
          <c:dPt>
            <c:idx val="1030"/>
            <c:bubble3D val="0"/>
            <c:extLst>
              <c:ext xmlns:c16="http://schemas.microsoft.com/office/drawing/2014/chart" uri="{C3380CC4-5D6E-409C-BE32-E72D297353CC}">
                <c16:uniqueId val="{0000080D-2A5C-4877-833F-BC2A0F868A08}"/>
              </c:ext>
            </c:extLst>
          </c:dPt>
          <c:dPt>
            <c:idx val="1031"/>
            <c:bubble3D val="0"/>
            <c:extLst>
              <c:ext xmlns:c16="http://schemas.microsoft.com/office/drawing/2014/chart" uri="{C3380CC4-5D6E-409C-BE32-E72D297353CC}">
                <c16:uniqueId val="{0000080F-2A5C-4877-833F-BC2A0F868A08}"/>
              </c:ext>
            </c:extLst>
          </c:dPt>
          <c:dPt>
            <c:idx val="1032"/>
            <c:bubble3D val="0"/>
            <c:extLst>
              <c:ext xmlns:c16="http://schemas.microsoft.com/office/drawing/2014/chart" uri="{C3380CC4-5D6E-409C-BE32-E72D297353CC}">
                <c16:uniqueId val="{00000811-2A5C-4877-833F-BC2A0F868A08}"/>
              </c:ext>
            </c:extLst>
          </c:dPt>
          <c:dPt>
            <c:idx val="1033"/>
            <c:bubble3D val="0"/>
            <c:extLst>
              <c:ext xmlns:c16="http://schemas.microsoft.com/office/drawing/2014/chart" uri="{C3380CC4-5D6E-409C-BE32-E72D297353CC}">
                <c16:uniqueId val="{00000813-2A5C-4877-833F-BC2A0F868A08}"/>
              </c:ext>
            </c:extLst>
          </c:dPt>
          <c:dPt>
            <c:idx val="1034"/>
            <c:bubble3D val="0"/>
            <c:extLst>
              <c:ext xmlns:c16="http://schemas.microsoft.com/office/drawing/2014/chart" uri="{C3380CC4-5D6E-409C-BE32-E72D297353CC}">
                <c16:uniqueId val="{00000815-2A5C-4877-833F-BC2A0F868A08}"/>
              </c:ext>
            </c:extLst>
          </c:dPt>
          <c:dPt>
            <c:idx val="1035"/>
            <c:bubble3D val="0"/>
            <c:extLst>
              <c:ext xmlns:c16="http://schemas.microsoft.com/office/drawing/2014/chart" uri="{C3380CC4-5D6E-409C-BE32-E72D297353CC}">
                <c16:uniqueId val="{00000817-2A5C-4877-833F-BC2A0F868A08}"/>
              </c:ext>
            </c:extLst>
          </c:dPt>
          <c:dPt>
            <c:idx val="1036"/>
            <c:bubble3D val="0"/>
            <c:extLst>
              <c:ext xmlns:c16="http://schemas.microsoft.com/office/drawing/2014/chart" uri="{C3380CC4-5D6E-409C-BE32-E72D297353CC}">
                <c16:uniqueId val="{00000819-2A5C-4877-833F-BC2A0F868A08}"/>
              </c:ext>
            </c:extLst>
          </c:dPt>
          <c:dPt>
            <c:idx val="1037"/>
            <c:bubble3D val="0"/>
            <c:extLst>
              <c:ext xmlns:c16="http://schemas.microsoft.com/office/drawing/2014/chart" uri="{C3380CC4-5D6E-409C-BE32-E72D297353CC}">
                <c16:uniqueId val="{0000081B-2A5C-4877-833F-BC2A0F868A08}"/>
              </c:ext>
            </c:extLst>
          </c:dPt>
          <c:dPt>
            <c:idx val="1038"/>
            <c:bubble3D val="0"/>
            <c:extLst>
              <c:ext xmlns:c16="http://schemas.microsoft.com/office/drawing/2014/chart" uri="{C3380CC4-5D6E-409C-BE32-E72D297353CC}">
                <c16:uniqueId val="{0000081D-2A5C-4877-833F-BC2A0F868A08}"/>
              </c:ext>
            </c:extLst>
          </c:dPt>
          <c:dPt>
            <c:idx val="1039"/>
            <c:bubble3D val="0"/>
            <c:extLst>
              <c:ext xmlns:c16="http://schemas.microsoft.com/office/drawing/2014/chart" uri="{C3380CC4-5D6E-409C-BE32-E72D297353CC}">
                <c16:uniqueId val="{0000081F-2A5C-4877-833F-BC2A0F868A08}"/>
              </c:ext>
            </c:extLst>
          </c:dPt>
          <c:dPt>
            <c:idx val="1040"/>
            <c:bubble3D val="0"/>
            <c:extLst>
              <c:ext xmlns:c16="http://schemas.microsoft.com/office/drawing/2014/chart" uri="{C3380CC4-5D6E-409C-BE32-E72D297353CC}">
                <c16:uniqueId val="{00000821-2A5C-4877-833F-BC2A0F868A08}"/>
              </c:ext>
            </c:extLst>
          </c:dPt>
          <c:dPt>
            <c:idx val="1041"/>
            <c:bubble3D val="0"/>
            <c:extLst>
              <c:ext xmlns:c16="http://schemas.microsoft.com/office/drawing/2014/chart" uri="{C3380CC4-5D6E-409C-BE32-E72D297353CC}">
                <c16:uniqueId val="{00000823-2A5C-4877-833F-BC2A0F868A08}"/>
              </c:ext>
            </c:extLst>
          </c:dPt>
          <c:dPt>
            <c:idx val="1042"/>
            <c:bubble3D val="0"/>
            <c:extLst>
              <c:ext xmlns:c16="http://schemas.microsoft.com/office/drawing/2014/chart" uri="{C3380CC4-5D6E-409C-BE32-E72D297353CC}">
                <c16:uniqueId val="{00000825-2A5C-4877-833F-BC2A0F868A08}"/>
              </c:ext>
            </c:extLst>
          </c:dPt>
          <c:dPt>
            <c:idx val="1043"/>
            <c:bubble3D val="0"/>
            <c:extLst>
              <c:ext xmlns:c16="http://schemas.microsoft.com/office/drawing/2014/chart" uri="{C3380CC4-5D6E-409C-BE32-E72D297353CC}">
                <c16:uniqueId val="{00000827-2A5C-4877-833F-BC2A0F868A08}"/>
              </c:ext>
            </c:extLst>
          </c:dPt>
          <c:dPt>
            <c:idx val="1044"/>
            <c:bubble3D val="0"/>
            <c:extLst>
              <c:ext xmlns:c16="http://schemas.microsoft.com/office/drawing/2014/chart" uri="{C3380CC4-5D6E-409C-BE32-E72D297353CC}">
                <c16:uniqueId val="{00000829-2A5C-4877-833F-BC2A0F868A08}"/>
              </c:ext>
            </c:extLst>
          </c:dPt>
          <c:dPt>
            <c:idx val="1045"/>
            <c:bubble3D val="0"/>
            <c:extLst>
              <c:ext xmlns:c16="http://schemas.microsoft.com/office/drawing/2014/chart" uri="{C3380CC4-5D6E-409C-BE32-E72D297353CC}">
                <c16:uniqueId val="{0000082B-2A5C-4877-833F-BC2A0F868A08}"/>
              </c:ext>
            </c:extLst>
          </c:dPt>
          <c:dPt>
            <c:idx val="1046"/>
            <c:bubble3D val="0"/>
            <c:extLst>
              <c:ext xmlns:c16="http://schemas.microsoft.com/office/drawing/2014/chart" uri="{C3380CC4-5D6E-409C-BE32-E72D297353CC}">
                <c16:uniqueId val="{0000082D-2A5C-4877-833F-BC2A0F868A08}"/>
              </c:ext>
            </c:extLst>
          </c:dPt>
          <c:dPt>
            <c:idx val="1047"/>
            <c:bubble3D val="0"/>
            <c:extLst>
              <c:ext xmlns:c16="http://schemas.microsoft.com/office/drawing/2014/chart" uri="{C3380CC4-5D6E-409C-BE32-E72D297353CC}">
                <c16:uniqueId val="{0000082F-2A5C-4877-833F-BC2A0F868A08}"/>
              </c:ext>
            </c:extLst>
          </c:dPt>
          <c:dPt>
            <c:idx val="1048"/>
            <c:bubble3D val="0"/>
            <c:extLst>
              <c:ext xmlns:c16="http://schemas.microsoft.com/office/drawing/2014/chart" uri="{C3380CC4-5D6E-409C-BE32-E72D297353CC}">
                <c16:uniqueId val="{00000831-2A5C-4877-833F-BC2A0F868A08}"/>
              </c:ext>
            </c:extLst>
          </c:dPt>
          <c:dPt>
            <c:idx val="1049"/>
            <c:bubble3D val="0"/>
            <c:extLst>
              <c:ext xmlns:c16="http://schemas.microsoft.com/office/drawing/2014/chart" uri="{C3380CC4-5D6E-409C-BE32-E72D297353CC}">
                <c16:uniqueId val="{00000833-2A5C-4877-833F-BC2A0F868A08}"/>
              </c:ext>
            </c:extLst>
          </c:dPt>
          <c:dPt>
            <c:idx val="1050"/>
            <c:bubble3D val="0"/>
            <c:extLst>
              <c:ext xmlns:c16="http://schemas.microsoft.com/office/drawing/2014/chart" uri="{C3380CC4-5D6E-409C-BE32-E72D297353CC}">
                <c16:uniqueId val="{00000835-2A5C-4877-833F-BC2A0F868A08}"/>
              </c:ext>
            </c:extLst>
          </c:dPt>
          <c:dPt>
            <c:idx val="1051"/>
            <c:bubble3D val="0"/>
            <c:extLst>
              <c:ext xmlns:c16="http://schemas.microsoft.com/office/drawing/2014/chart" uri="{C3380CC4-5D6E-409C-BE32-E72D297353CC}">
                <c16:uniqueId val="{00000837-2A5C-4877-833F-BC2A0F868A08}"/>
              </c:ext>
            </c:extLst>
          </c:dPt>
          <c:dPt>
            <c:idx val="1052"/>
            <c:bubble3D val="0"/>
            <c:extLst>
              <c:ext xmlns:c16="http://schemas.microsoft.com/office/drawing/2014/chart" uri="{C3380CC4-5D6E-409C-BE32-E72D297353CC}">
                <c16:uniqueId val="{00000839-2A5C-4877-833F-BC2A0F868A08}"/>
              </c:ext>
            </c:extLst>
          </c:dPt>
          <c:dPt>
            <c:idx val="1053"/>
            <c:bubble3D val="0"/>
            <c:extLst>
              <c:ext xmlns:c16="http://schemas.microsoft.com/office/drawing/2014/chart" uri="{C3380CC4-5D6E-409C-BE32-E72D297353CC}">
                <c16:uniqueId val="{0000083B-2A5C-4877-833F-BC2A0F868A08}"/>
              </c:ext>
            </c:extLst>
          </c:dPt>
          <c:dPt>
            <c:idx val="1054"/>
            <c:bubble3D val="0"/>
            <c:extLst>
              <c:ext xmlns:c16="http://schemas.microsoft.com/office/drawing/2014/chart" uri="{C3380CC4-5D6E-409C-BE32-E72D297353CC}">
                <c16:uniqueId val="{0000083D-2A5C-4877-833F-BC2A0F868A08}"/>
              </c:ext>
            </c:extLst>
          </c:dPt>
          <c:dPt>
            <c:idx val="1055"/>
            <c:bubble3D val="0"/>
            <c:extLst>
              <c:ext xmlns:c16="http://schemas.microsoft.com/office/drawing/2014/chart" uri="{C3380CC4-5D6E-409C-BE32-E72D297353CC}">
                <c16:uniqueId val="{0000083F-2A5C-4877-833F-BC2A0F868A08}"/>
              </c:ext>
            </c:extLst>
          </c:dPt>
          <c:dPt>
            <c:idx val="1056"/>
            <c:bubble3D val="0"/>
            <c:extLst>
              <c:ext xmlns:c16="http://schemas.microsoft.com/office/drawing/2014/chart" uri="{C3380CC4-5D6E-409C-BE32-E72D297353CC}">
                <c16:uniqueId val="{00000841-2A5C-4877-833F-BC2A0F868A08}"/>
              </c:ext>
            </c:extLst>
          </c:dPt>
          <c:dPt>
            <c:idx val="1057"/>
            <c:bubble3D val="0"/>
            <c:extLst>
              <c:ext xmlns:c16="http://schemas.microsoft.com/office/drawing/2014/chart" uri="{C3380CC4-5D6E-409C-BE32-E72D297353CC}">
                <c16:uniqueId val="{00000843-2A5C-4877-833F-BC2A0F868A08}"/>
              </c:ext>
            </c:extLst>
          </c:dPt>
          <c:dPt>
            <c:idx val="1058"/>
            <c:bubble3D val="0"/>
            <c:extLst>
              <c:ext xmlns:c16="http://schemas.microsoft.com/office/drawing/2014/chart" uri="{C3380CC4-5D6E-409C-BE32-E72D297353CC}">
                <c16:uniqueId val="{00000845-2A5C-4877-833F-BC2A0F868A08}"/>
              </c:ext>
            </c:extLst>
          </c:dPt>
          <c:dPt>
            <c:idx val="1059"/>
            <c:bubble3D val="0"/>
            <c:extLst>
              <c:ext xmlns:c16="http://schemas.microsoft.com/office/drawing/2014/chart" uri="{C3380CC4-5D6E-409C-BE32-E72D297353CC}">
                <c16:uniqueId val="{00000847-2A5C-4877-833F-BC2A0F868A08}"/>
              </c:ext>
            </c:extLst>
          </c:dPt>
          <c:dPt>
            <c:idx val="1060"/>
            <c:bubble3D val="0"/>
            <c:extLst>
              <c:ext xmlns:c16="http://schemas.microsoft.com/office/drawing/2014/chart" uri="{C3380CC4-5D6E-409C-BE32-E72D297353CC}">
                <c16:uniqueId val="{00000849-2A5C-4877-833F-BC2A0F868A08}"/>
              </c:ext>
            </c:extLst>
          </c:dPt>
          <c:dPt>
            <c:idx val="1061"/>
            <c:bubble3D val="0"/>
            <c:extLst>
              <c:ext xmlns:c16="http://schemas.microsoft.com/office/drawing/2014/chart" uri="{C3380CC4-5D6E-409C-BE32-E72D297353CC}">
                <c16:uniqueId val="{0000084B-2A5C-4877-833F-BC2A0F868A08}"/>
              </c:ext>
            </c:extLst>
          </c:dPt>
          <c:dPt>
            <c:idx val="1062"/>
            <c:bubble3D val="0"/>
            <c:extLst>
              <c:ext xmlns:c16="http://schemas.microsoft.com/office/drawing/2014/chart" uri="{C3380CC4-5D6E-409C-BE32-E72D297353CC}">
                <c16:uniqueId val="{0000084D-2A5C-4877-833F-BC2A0F868A08}"/>
              </c:ext>
            </c:extLst>
          </c:dPt>
          <c:dPt>
            <c:idx val="1063"/>
            <c:bubble3D val="0"/>
            <c:extLst>
              <c:ext xmlns:c16="http://schemas.microsoft.com/office/drawing/2014/chart" uri="{C3380CC4-5D6E-409C-BE32-E72D297353CC}">
                <c16:uniqueId val="{0000084F-2A5C-4877-833F-BC2A0F868A08}"/>
              </c:ext>
            </c:extLst>
          </c:dPt>
          <c:dPt>
            <c:idx val="1064"/>
            <c:bubble3D val="0"/>
            <c:extLst>
              <c:ext xmlns:c16="http://schemas.microsoft.com/office/drawing/2014/chart" uri="{C3380CC4-5D6E-409C-BE32-E72D297353CC}">
                <c16:uniqueId val="{00000851-2A5C-4877-833F-BC2A0F868A08}"/>
              </c:ext>
            </c:extLst>
          </c:dPt>
          <c:dPt>
            <c:idx val="1065"/>
            <c:bubble3D val="0"/>
            <c:extLst>
              <c:ext xmlns:c16="http://schemas.microsoft.com/office/drawing/2014/chart" uri="{C3380CC4-5D6E-409C-BE32-E72D297353CC}">
                <c16:uniqueId val="{00000853-2A5C-4877-833F-BC2A0F868A08}"/>
              </c:ext>
            </c:extLst>
          </c:dPt>
          <c:dPt>
            <c:idx val="1066"/>
            <c:bubble3D val="0"/>
            <c:extLst>
              <c:ext xmlns:c16="http://schemas.microsoft.com/office/drawing/2014/chart" uri="{C3380CC4-5D6E-409C-BE32-E72D297353CC}">
                <c16:uniqueId val="{00000855-2A5C-4877-833F-BC2A0F868A08}"/>
              </c:ext>
            </c:extLst>
          </c:dPt>
          <c:dPt>
            <c:idx val="1067"/>
            <c:bubble3D val="0"/>
            <c:extLst>
              <c:ext xmlns:c16="http://schemas.microsoft.com/office/drawing/2014/chart" uri="{C3380CC4-5D6E-409C-BE32-E72D297353CC}">
                <c16:uniqueId val="{00000857-2A5C-4877-833F-BC2A0F868A08}"/>
              </c:ext>
            </c:extLst>
          </c:dPt>
          <c:dPt>
            <c:idx val="1068"/>
            <c:bubble3D val="0"/>
            <c:extLst>
              <c:ext xmlns:c16="http://schemas.microsoft.com/office/drawing/2014/chart" uri="{C3380CC4-5D6E-409C-BE32-E72D297353CC}">
                <c16:uniqueId val="{00000859-2A5C-4877-833F-BC2A0F868A08}"/>
              </c:ext>
            </c:extLst>
          </c:dPt>
          <c:dPt>
            <c:idx val="1069"/>
            <c:bubble3D val="0"/>
            <c:extLst>
              <c:ext xmlns:c16="http://schemas.microsoft.com/office/drawing/2014/chart" uri="{C3380CC4-5D6E-409C-BE32-E72D297353CC}">
                <c16:uniqueId val="{0000085B-2A5C-4877-833F-BC2A0F868A08}"/>
              </c:ext>
            </c:extLst>
          </c:dPt>
          <c:dPt>
            <c:idx val="1070"/>
            <c:bubble3D val="0"/>
            <c:extLst>
              <c:ext xmlns:c16="http://schemas.microsoft.com/office/drawing/2014/chart" uri="{C3380CC4-5D6E-409C-BE32-E72D297353CC}">
                <c16:uniqueId val="{0000085D-2A5C-4877-833F-BC2A0F868A08}"/>
              </c:ext>
            </c:extLst>
          </c:dPt>
          <c:dPt>
            <c:idx val="1071"/>
            <c:bubble3D val="0"/>
            <c:extLst>
              <c:ext xmlns:c16="http://schemas.microsoft.com/office/drawing/2014/chart" uri="{C3380CC4-5D6E-409C-BE32-E72D297353CC}">
                <c16:uniqueId val="{0000085F-2A5C-4877-833F-BC2A0F868A08}"/>
              </c:ext>
            </c:extLst>
          </c:dPt>
          <c:dPt>
            <c:idx val="1072"/>
            <c:bubble3D val="0"/>
            <c:extLst>
              <c:ext xmlns:c16="http://schemas.microsoft.com/office/drawing/2014/chart" uri="{C3380CC4-5D6E-409C-BE32-E72D297353CC}">
                <c16:uniqueId val="{00000861-2A5C-4877-833F-BC2A0F868A08}"/>
              </c:ext>
            </c:extLst>
          </c:dPt>
          <c:dPt>
            <c:idx val="1073"/>
            <c:bubble3D val="0"/>
            <c:extLst>
              <c:ext xmlns:c16="http://schemas.microsoft.com/office/drawing/2014/chart" uri="{C3380CC4-5D6E-409C-BE32-E72D297353CC}">
                <c16:uniqueId val="{00000863-2A5C-4877-833F-BC2A0F868A08}"/>
              </c:ext>
            </c:extLst>
          </c:dPt>
          <c:dPt>
            <c:idx val="1074"/>
            <c:bubble3D val="0"/>
            <c:extLst>
              <c:ext xmlns:c16="http://schemas.microsoft.com/office/drawing/2014/chart" uri="{C3380CC4-5D6E-409C-BE32-E72D297353CC}">
                <c16:uniqueId val="{00000865-2A5C-4877-833F-BC2A0F868A08}"/>
              </c:ext>
            </c:extLst>
          </c:dPt>
          <c:dPt>
            <c:idx val="1075"/>
            <c:bubble3D val="0"/>
            <c:extLst>
              <c:ext xmlns:c16="http://schemas.microsoft.com/office/drawing/2014/chart" uri="{C3380CC4-5D6E-409C-BE32-E72D297353CC}">
                <c16:uniqueId val="{00000867-2A5C-4877-833F-BC2A0F868A08}"/>
              </c:ext>
            </c:extLst>
          </c:dPt>
          <c:dPt>
            <c:idx val="1076"/>
            <c:bubble3D val="0"/>
            <c:extLst>
              <c:ext xmlns:c16="http://schemas.microsoft.com/office/drawing/2014/chart" uri="{C3380CC4-5D6E-409C-BE32-E72D297353CC}">
                <c16:uniqueId val="{00000869-2A5C-4877-833F-BC2A0F868A08}"/>
              </c:ext>
            </c:extLst>
          </c:dPt>
          <c:dPt>
            <c:idx val="1077"/>
            <c:bubble3D val="0"/>
            <c:extLst>
              <c:ext xmlns:c16="http://schemas.microsoft.com/office/drawing/2014/chart" uri="{C3380CC4-5D6E-409C-BE32-E72D297353CC}">
                <c16:uniqueId val="{0000086B-2A5C-4877-833F-BC2A0F868A08}"/>
              </c:ext>
            </c:extLst>
          </c:dPt>
          <c:dPt>
            <c:idx val="1078"/>
            <c:bubble3D val="0"/>
            <c:extLst>
              <c:ext xmlns:c16="http://schemas.microsoft.com/office/drawing/2014/chart" uri="{C3380CC4-5D6E-409C-BE32-E72D297353CC}">
                <c16:uniqueId val="{0000086D-2A5C-4877-833F-BC2A0F868A08}"/>
              </c:ext>
            </c:extLst>
          </c:dPt>
          <c:dPt>
            <c:idx val="1079"/>
            <c:bubble3D val="0"/>
            <c:extLst>
              <c:ext xmlns:c16="http://schemas.microsoft.com/office/drawing/2014/chart" uri="{C3380CC4-5D6E-409C-BE32-E72D297353CC}">
                <c16:uniqueId val="{0000086F-2A5C-4877-833F-BC2A0F868A08}"/>
              </c:ext>
            </c:extLst>
          </c:dPt>
          <c:dPt>
            <c:idx val="1080"/>
            <c:bubble3D val="0"/>
            <c:extLst>
              <c:ext xmlns:c16="http://schemas.microsoft.com/office/drawing/2014/chart" uri="{C3380CC4-5D6E-409C-BE32-E72D297353CC}">
                <c16:uniqueId val="{00000871-2A5C-4877-833F-BC2A0F868A08}"/>
              </c:ext>
            </c:extLst>
          </c:dPt>
          <c:dPt>
            <c:idx val="1081"/>
            <c:bubble3D val="0"/>
            <c:extLst>
              <c:ext xmlns:c16="http://schemas.microsoft.com/office/drawing/2014/chart" uri="{C3380CC4-5D6E-409C-BE32-E72D297353CC}">
                <c16:uniqueId val="{00000873-2A5C-4877-833F-BC2A0F868A08}"/>
              </c:ext>
            </c:extLst>
          </c:dPt>
          <c:dPt>
            <c:idx val="1082"/>
            <c:bubble3D val="0"/>
            <c:extLst>
              <c:ext xmlns:c16="http://schemas.microsoft.com/office/drawing/2014/chart" uri="{C3380CC4-5D6E-409C-BE32-E72D297353CC}">
                <c16:uniqueId val="{00000875-2A5C-4877-833F-BC2A0F868A08}"/>
              </c:ext>
            </c:extLst>
          </c:dPt>
          <c:dPt>
            <c:idx val="1083"/>
            <c:bubble3D val="0"/>
            <c:extLst>
              <c:ext xmlns:c16="http://schemas.microsoft.com/office/drawing/2014/chart" uri="{C3380CC4-5D6E-409C-BE32-E72D297353CC}">
                <c16:uniqueId val="{00000877-2A5C-4877-833F-BC2A0F868A08}"/>
              </c:ext>
            </c:extLst>
          </c:dPt>
          <c:dPt>
            <c:idx val="1084"/>
            <c:bubble3D val="0"/>
            <c:extLst>
              <c:ext xmlns:c16="http://schemas.microsoft.com/office/drawing/2014/chart" uri="{C3380CC4-5D6E-409C-BE32-E72D297353CC}">
                <c16:uniqueId val="{00000879-2A5C-4877-833F-BC2A0F868A08}"/>
              </c:ext>
            </c:extLst>
          </c:dPt>
          <c:dPt>
            <c:idx val="1085"/>
            <c:bubble3D val="0"/>
            <c:extLst>
              <c:ext xmlns:c16="http://schemas.microsoft.com/office/drawing/2014/chart" uri="{C3380CC4-5D6E-409C-BE32-E72D297353CC}">
                <c16:uniqueId val="{0000087B-2A5C-4877-833F-BC2A0F868A08}"/>
              </c:ext>
            </c:extLst>
          </c:dPt>
          <c:dPt>
            <c:idx val="1086"/>
            <c:bubble3D val="0"/>
            <c:extLst>
              <c:ext xmlns:c16="http://schemas.microsoft.com/office/drawing/2014/chart" uri="{C3380CC4-5D6E-409C-BE32-E72D297353CC}">
                <c16:uniqueId val="{0000087D-2A5C-4877-833F-BC2A0F868A08}"/>
              </c:ext>
            </c:extLst>
          </c:dPt>
          <c:dPt>
            <c:idx val="1087"/>
            <c:bubble3D val="0"/>
            <c:extLst>
              <c:ext xmlns:c16="http://schemas.microsoft.com/office/drawing/2014/chart" uri="{C3380CC4-5D6E-409C-BE32-E72D297353CC}">
                <c16:uniqueId val="{0000087F-2A5C-4877-833F-BC2A0F868A08}"/>
              </c:ext>
            </c:extLst>
          </c:dPt>
          <c:dPt>
            <c:idx val="1088"/>
            <c:bubble3D val="0"/>
            <c:extLst>
              <c:ext xmlns:c16="http://schemas.microsoft.com/office/drawing/2014/chart" uri="{C3380CC4-5D6E-409C-BE32-E72D297353CC}">
                <c16:uniqueId val="{00000881-2A5C-4877-833F-BC2A0F868A08}"/>
              </c:ext>
            </c:extLst>
          </c:dPt>
          <c:dPt>
            <c:idx val="1089"/>
            <c:bubble3D val="0"/>
            <c:extLst>
              <c:ext xmlns:c16="http://schemas.microsoft.com/office/drawing/2014/chart" uri="{C3380CC4-5D6E-409C-BE32-E72D297353CC}">
                <c16:uniqueId val="{00000883-2A5C-4877-833F-BC2A0F868A08}"/>
              </c:ext>
            </c:extLst>
          </c:dPt>
          <c:dPt>
            <c:idx val="1090"/>
            <c:bubble3D val="0"/>
            <c:extLst>
              <c:ext xmlns:c16="http://schemas.microsoft.com/office/drawing/2014/chart" uri="{C3380CC4-5D6E-409C-BE32-E72D297353CC}">
                <c16:uniqueId val="{00000885-2A5C-4877-833F-BC2A0F868A08}"/>
              </c:ext>
            </c:extLst>
          </c:dPt>
          <c:dPt>
            <c:idx val="1091"/>
            <c:bubble3D val="0"/>
            <c:extLst>
              <c:ext xmlns:c16="http://schemas.microsoft.com/office/drawing/2014/chart" uri="{C3380CC4-5D6E-409C-BE32-E72D297353CC}">
                <c16:uniqueId val="{00000887-2A5C-4877-833F-BC2A0F868A08}"/>
              </c:ext>
            </c:extLst>
          </c:dPt>
          <c:dPt>
            <c:idx val="1092"/>
            <c:bubble3D val="0"/>
            <c:extLst>
              <c:ext xmlns:c16="http://schemas.microsoft.com/office/drawing/2014/chart" uri="{C3380CC4-5D6E-409C-BE32-E72D297353CC}">
                <c16:uniqueId val="{00000889-2A5C-4877-833F-BC2A0F868A08}"/>
              </c:ext>
            </c:extLst>
          </c:dPt>
          <c:dPt>
            <c:idx val="1093"/>
            <c:bubble3D val="0"/>
            <c:extLst>
              <c:ext xmlns:c16="http://schemas.microsoft.com/office/drawing/2014/chart" uri="{C3380CC4-5D6E-409C-BE32-E72D297353CC}">
                <c16:uniqueId val="{0000088B-2A5C-4877-833F-BC2A0F868A08}"/>
              </c:ext>
            </c:extLst>
          </c:dPt>
          <c:dPt>
            <c:idx val="1094"/>
            <c:bubble3D val="0"/>
            <c:extLst>
              <c:ext xmlns:c16="http://schemas.microsoft.com/office/drawing/2014/chart" uri="{C3380CC4-5D6E-409C-BE32-E72D297353CC}">
                <c16:uniqueId val="{0000088D-2A5C-4877-833F-BC2A0F868A08}"/>
              </c:ext>
            </c:extLst>
          </c:dPt>
          <c:dPt>
            <c:idx val="1095"/>
            <c:bubble3D val="0"/>
            <c:extLst>
              <c:ext xmlns:c16="http://schemas.microsoft.com/office/drawing/2014/chart" uri="{C3380CC4-5D6E-409C-BE32-E72D297353CC}">
                <c16:uniqueId val="{0000088F-2A5C-4877-833F-BC2A0F868A08}"/>
              </c:ext>
            </c:extLst>
          </c:dPt>
          <c:dPt>
            <c:idx val="1096"/>
            <c:bubble3D val="0"/>
            <c:extLst>
              <c:ext xmlns:c16="http://schemas.microsoft.com/office/drawing/2014/chart" uri="{C3380CC4-5D6E-409C-BE32-E72D297353CC}">
                <c16:uniqueId val="{00000891-2A5C-4877-833F-BC2A0F868A08}"/>
              </c:ext>
            </c:extLst>
          </c:dPt>
          <c:dPt>
            <c:idx val="1097"/>
            <c:bubble3D val="0"/>
            <c:extLst>
              <c:ext xmlns:c16="http://schemas.microsoft.com/office/drawing/2014/chart" uri="{C3380CC4-5D6E-409C-BE32-E72D297353CC}">
                <c16:uniqueId val="{00000893-2A5C-4877-833F-BC2A0F868A08}"/>
              </c:ext>
            </c:extLst>
          </c:dPt>
          <c:dPt>
            <c:idx val="1098"/>
            <c:bubble3D val="0"/>
            <c:extLst>
              <c:ext xmlns:c16="http://schemas.microsoft.com/office/drawing/2014/chart" uri="{C3380CC4-5D6E-409C-BE32-E72D297353CC}">
                <c16:uniqueId val="{00000895-2A5C-4877-833F-BC2A0F868A08}"/>
              </c:ext>
            </c:extLst>
          </c:dPt>
          <c:dPt>
            <c:idx val="1099"/>
            <c:bubble3D val="0"/>
            <c:extLst>
              <c:ext xmlns:c16="http://schemas.microsoft.com/office/drawing/2014/chart" uri="{C3380CC4-5D6E-409C-BE32-E72D297353CC}">
                <c16:uniqueId val="{00000897-2A5C-4877-833F-BC2A0F868A08}"/>
              </c:ext>
            </c:extLst>
          </c:dPt>
          <c:dPt>
            <c:idx val="1100"/>
            <c:bubble3D val="0"/>
            <c:extLst>
              <c:ext xmlns:c16="http://schemas.microsoft.com/office/drawing/2014/chart" uri="{C3380CC4-5D6E-409C-BE32-E72D297353CC}">
                <c16:uniqueId val="{00000899-2A5C-4877-833F-BC2A0F868A08}"/>
              </c:ext>
            </c:extLst>
          </c:dPt>
          <c:dPt>
            <c:idx val="1101"/>
            <c:bubble3D val="0"/>
            <c:extLst>
              <c:ext xmlns:c16="http://schemas.microsoft.com/office/drawing/2014/chart" uri="{C3380CC4-5D6E-409C-BE32-E72D297353CC}">
                <c16:uniqueId val="{0000089B-2A5C-4877-833F-BC2A0F868A08}"/>
              </c:ext>
            </c:extLst>
          </c:dPt>
          <c:dPt>
            <c:idx val="1102"/>
            <c:bubble3D val="0"/>
            <c:extLst>
              <c:ext xmlns:c16="http://schemas.microsoft.com/office/drawing/2014/chart" uri="{C3380CC4-5D6E-409C-BE32-E72D297353CC}">
                <c16:uniqueId val="{0000089D-2A5C-4877-833F-BC2A0F868A08}"/>
              </c:ext>
            </c:extLst>
          </c:dPt>
          <c:dPt>
            <c:idx val="1103"/>
            <c:bubble3D val="0"/>
            <c:extLst>
              <c:ext xmlns:c16="http://schemas.microsoft.com/office/drawing/2014/chart" uri="{C3380CC4-5D6E-409C-BE32-E72D297353CC}">
                <c16:uniqueId val="{0000089F-2A5C-4877-833F-BC2A0F868A08}"/>
              </c:ext>
            </c:extLst>
          </c:dPt>
          <c:dPt>
            <c:idx val="1104"/>
            <c:bubble3D val="0"/>
            <c:extLst>
              <c:ext xmlns:c16="http://schemas.microsoft.com/office/drawing/2014/chart" uri="{C3380CC4-5D6E-409C-BE32-E72D297353CC}">
                <c16:uniqueId val="{000008A1-2A5C-4877-833F-BC2A0F868A08}"/>
              </c:ext>
            </c:extLst>
          </c:dPt>
          <c:dPt>
            <c:idx val="1105"/>
            <c:bubble3D val="0"/>
            <c:extLst>
              <c:ext xmlns:c16="http://schemas.microsoft.com/office/drawing/2014/chart" uri="{C3380CC4-5D6E-409C-BE32-E72D297353CC}">
                <c16:uniqueId val="{000008A3-2A5C-4877-833F-BC2A0F868A08}"/>
              </c:ext>
            </c:extLst>
          </c:dPt>
          <c:dPt>
            <c:idx val="1106"/>
            <c:bubble3D val="0"/>
            <c:extLst>
              <c:ext xmlns:c16="http://schemas.microsoft.com/office/drawing/2014/chart" uri="{C3380CC4-5D6E-409C-BE32-E72D297353CC}">
                <c16:uniqueId val="{000008A5-2A5C-4877-833F-BC2A0F868A08}"/>
              </c:ext>
            </c:extLst>
          </c:dPt>
          <c:dPt>
            <c:idx val="1107"/>
            <c:bubble3D val="0"/>
            <c:extLst>
              <c:ext xmlns:c16="http://schemas.microsoft.com/office/drawing/2014/chart" uri="{C3380CC4-5D6E-409C-BE32-E72D297353CC}">
                <c16:uniqueId val="{000008A7-2A5C-4877-833F-BC2A0F868A08}"/>
              </c:ext>
            </c:extLst>
          </c:dPt>
          <c:dPt>
            <c:idx val="1108"/>
            <c:bubble3D val="0"/>
            <c:extLst>
              <c:ext xmlns:c16="http://schemas.microsoft.com/office/drawing/2014/chart" uri="{C3380CC4-5D6E-409C-BE32-E72D297353CC}">
                <c16:uniqueId val="{000008A9-2A5C-4877-833F-BC2A0F868A08}"/>
              </c:ext>
            </c:extLst>
          </c:dPt>
          <c:dPt>
            <c:idx val="1109"/>
            <c:bubble3D val="0"/>
            <c:extLst>
              <c:ext xmlns:c16="http://schemas.microsoft.com/office/drawing/2014/chart" uri="{C3380CC4-5D6E-409C-BE32-E72D297353CC}">
                <c16:uniqueId val="{000008AB-2A5C-4877-833F-BC2A0F868A08}"/>
              </c:ext>
            </c:extLst>
          </c:dPt>
          <c:dPt>
            <c:idx val="1110"/>
            <c:bubble3D val="0"/>
            <c:extLst>
              <c:ext xmlns:c16="http://schemas.microsoft.com/office/drawing/2014/chart" uri="{C3380CC4-5D6E-409C-BE32-E72D297353CC}">
                <c16:uniqueId val="{000008AD-2A5C-4877-833F-BC2A0F868A08}"/>
              </c:ext>
            </c:extLst>
          </c:dPt>
          <c:dPt>
            <c:idx val="1111"/>
            <c:bubble3D val="0"/>
            <c:extLst>
              <c:ext xmlns:c16="http://schemas.microsoft.com/office/drawing/2014/chart" uri="{C3380CC4-5D6E-409C-BE32-E72D297353CC}">
                <c16:uniqueId val="{000008AF-2A5C-4877-833F-BC2A0F868A08}"/>
              </c:ext>
            </c:extLst>
          </c:dPt>
          <c:dPt>
            <c:idx val="1112"/>
            <c:bubble3D val="0"/>
            <c:extLst>
              <c:ext xmlns:c16="http://schemas.microsoft.com/office/drawing/2014/chart" uri="{C3380CC4-5D6E-409C-BE32-E72D297353CC}">
                <c16:uniqueId val="{000008B1-2A5C-4877-833F-BC2A0F868A08}"/>
              </c:ext>
            </c:extLst>
          </c:dPt>
          <c:dPt>
            <c:idx val="1113"/>
            <c:bubble3D val="0"/>
            <c:extLst>
              <c:ext xmlns:c16="http://schemas.microsoft.com/office/drawing/2014/chart" uri="{C3380CC4-5D6E-409C-BE32-E72D297353CC}">
                <c16:uniqueId val="{000008B3-2A5C-4877-833F-BC2A0F868A08}"/>
              </c:ext>
            </c:extLst>
          </c:dPt>
          <c:dPt>
            <c:idx val="1114"/>
            <c:bubble3D val="0"/>
            <c:extLst>
              <c:ext xmlns:c16="http://schemas.microsoft.com/office/drawing/2014/chart" uri="{C3380CC4-5D6E-409C-BE32-E72D297353CC}">
                <c16:uniqueId val="{000008B5-2A5C-4877-833F-BC2A0F868A08}"/>
              </c:ext>
            </c:extLst>
          </c:dPt>
          <c:dPt>
            <c:idx val="1115"/>
            <c:bubble3D val="0"/>
            <c:extLst>
              <c:ext xmlns:c16="http://schemas.microsoft.com/office/drawing/2014/chart" uri="{C3380CC4-5D6E-409C-BE32-E72D297353CC}">
                <c16:uniqueId val="{000008B7-2A5C-4877-833F-BC2A0F868A08}"/>
              </c:ext>
            </c:extLst>
          </c:dPt>
          <c:dPt>
            <c:idx val="1116"/>
            <c:bubble3D val="0"/>
            <c:extLst>
              <c:ext xmlns:c16="http://schemas.microsoft.com/office/drawing/2014/chart" uri="{C3380CC4-5D6E-409C-BE32-E72D297353CC}">
                <c16:uniqueId val="{000008B9-2A5C-4877-833F-BC2A0F868A08}"/>
              </c:ext>
            </c:extLst>
          </c:dPt>
          <c:dPt>
            <c:idx val="1117"/>
            <c:bubble3D val="0"/>
            <c:extLst>
              <c:ext xmlns:c16="http://schemas.microsoft.com/office/drawing/2014/chart" uri="{C3380CC4-5D6E-409C-BE32-E72D297353CC}">
                <c16:uniqueId val="{000008BB-2A5C-4877-833F-BC2A0F868A08}"/>
              </c:ext>
            </c:extLst>
          </c:dPt>
          <c:dPt>
            <c:idx val="1118"/>
            <c:bubble3D val="0"/>
            <c:extLst>
              <c:ext xmlns:c16="http://schemas.microsoft.com/office/drawing/2014/chart" uri="{C3380CC4-5D6E-409C-BE32-E72D297353CC}">
                <c16:uniqueId val="{000008BD-2A5C-4877-833F-BC2A0F868A08}"/>
              </c:ext>
            </c:extLst>
          </c:dPt>
          <c:dPt>
            <c:idx val="1119"/>
            <c:bubble3D val="0"/>
            <c:extLst>
              <c:ext xmlns:c16="http://schemas.microsoft.com/office/drawing/2014/chart" uri="{C3380CC4-5D6E-409C-BE32-E72D297353CC}">
                <c16:uniqueId val="{000008BF-2A5C-4877-833F-BC2A0F868A08}"/>
              </c:ext>
            </c:extLst>
          </c:dPt>
          <c:dPt>
            <c:idx val="1120"/>
            <c:bubble3D val="0"/>
            <c:extLst>
              <c:ext xmlns:c16="http://schemas.microsoft.com/office/drawing/2014/chart" uri="{C3380CC4-5D6E-409C-BE32-E72D297353CC}">
                <c16:uniqueId val="{000008C1-2A5C-4877-833F-BC2A0F868A08}"/>
              </c:ext>
            </c:extLst>
          </c:dPt>
          <c:dPt>
            <c:idx val="1121"/>
            <c:bubble3D val="0"/>
            <c:extLst>
              <c:ext xmlns:c16="http://schemas.microsoft.com/office/drawing/2014/chart" uri="{C3380CC4-5D6E-409C-BE32-E72D297353CC}">
                <c16:uniqueId val="{000008C3-2A5C-4877-833F-BC2A0F868A08}"/>
              </c:ext>
            </c:extLst>
          </c:dPt>
          <c:dPt>
            <c:idx val="1122"/>
            <c:bubble3D val="0"/>
            <c:extLst>
              <c:ext xmlns:c16="http://schemas.microsoft.com/office/drawing/2014/chart" uri="{C3380CC4-5D6E-409C-BE32-E72D297353CC}">
                <c16:uniqueId val="{000008C5-2A5C-4877-833F-BC2A0F868A08}"/>
              </c:ext>
            </c:extLst>
          </c:dPt>
          <c:dPt>
            <c:idx val="1123"/>
            <c:bubble3D val="0"/>
            <c:extLst>
              <c:ext xmlns:c16="http://schemas.microsoft.com/office/drawing/2014/chart" uri="{C3380CC4-5D6E-409C-BE32-E72D297353CC}">
                <c16:uniqueId val="{000008C7-2A5C-4877-833F-BC2A0F868A08}"/>
              </c:ext>
            </c:extLst>
          </c:dPt>
          <c:dPt>
            <c:idx val="1124"/>
            <c:bubble3D val="0"/>
            <c:extLst>
              <c:ext xmlns:c16="http://schemas.microsoft.com/office/drawing/2014/chart" uri="{C3380CC4-5D6E-409C-BE32-E72D297353CC}">
                <c16:uniqueId val="{000008C9-2A5C-4877-833F-BC2A0F868A08}"/>
              </c:ext>
            </c:extLst>
          </c:dPt>
          <c:dPt>
            <c:idx val="1125"/>
            <c:bubble3D val="0"/>
            <c:extLst>
              <c:ext xmlns:c16="http://schemas.microsoft.com/office/drawing/2014/chart" uri="{C3380CC4-5D6E-409C-BE32-E72D297353CC}">
                <c16:uniqueId val="{000008CB-2A5C-4877-833F-BC2A0F868A08}"/>
              </c:ext>
            </c:extLst>
          </c:dPt>
          <c:dPt>
            <c:idx val="1126"/>
            <c:bubble3D val="0"/>
            <c:extLst>
              <c:ext xmlns:c16="http://schemas.microsoft.com/office/drawing/2014/chart" uri="{C3380CC4-5D6E-409C-BE32-E72D297353CC}">
                <c16:uniqueId val="{000008CD-2A5C-4877-833F-BC2A0F868A08}"/>
              </c:ext>
            </c:extLst>
          </c:dPt>
          <c:dPt>
            <c:idx val="1127"/>
            <c:bubble3D val="0"/>
            <c:extLst>
              <c:ext xmlns:c16="http://schemas.microsoft.com/office/drawing/2014/chart" uri="{C3380CC4-5D6E-409C-BE32-E72D297353CC}">
                <c16:uniqueId val="{000008CF-2A5C-4877-833F-BC2A0F868A08}"/>
              </c:ext>
            </c:extLst>
          </c:dPt>
          <c:dPt>
            <c:idx val="1128"/>
            <c:bubble3D val="0"/>
            <c:extLst>
              <c:ext xmlns:c16="http://schemas.microsoft.com/office/drawing/2014/chart" uri="{C3380CC4-5D6E-409C-BE32-E72D297353CC}">
                <c16:uniqueId val="{000008D1-2A5C-4877-833F-BC2A0F868A08}"/>
              </c:ext>
            </c:extLst>
          </c:dPt>
          <c:dPt>
            <c:idx val="1129"/>
            <c:bubble3D val="0"/>
            <c:extLst>
              <c:ext xmlns:c16="http://schemas.microsoft.com/office/drawing/2014/chart" uri="{C3380CC4-5D6E-409C-BE32-E72D297353CC}">
                <c16:uniqueId val="{000008D3-2A5C-4877-833F-BC2A0F868A08}"/>
              </c:ext>
            </c:extLst>
          </c:dPt>
          <c:dPt>
            <c:idx val="1130"/>
            <c:bubble3D val="0"/>
            <c:extLst>
              <c:ext xmlns:c16="http://schemas.microsoft.com/office/drawing/2014/chart" uri="{C3380CC4-5D6E-409C-BE32-E72D297353CC}">
                <c16:uniqueId val="{000008D5-2A5C-4877-833F-BC2A0F868A08}"/>
              </c:ext>
            </c:extLst>
          </c:dPt>
          <c:dPt>
            <c:idx val="1131"/>
            <c:bubble3D val="0"/>
            <c:extLst>
              <c:ext xmlns:c16="http://schemas.microsoft.com/office/drawing/2014/chart" uri="{C3380CC4-5D6E-409C-BE32-E72D297353CC}">
                <c16:uniqueId val="{000008D7-2A5C-4877-833F-BC2A0F868A08}"/>
              </c:ext>
            </c:extLst>
          </c:dPt>
          <c:dPt>
            <c:idx val="1132"/>
            <c:bubble3D val="0"/>
            <c:extLst>
              <c:ext xmlns:c16="http://schemas.microsoft.com/office/drawing/2014/chart" uri="{C3380CC4-5D6E-409C-BE32-E72D297353CC}">
                <c16:uniqueId val="{000008D9-2A5C-4877-833F-BC2A0F868A08}"/>
              </c:ext>
            </c:extLst>
          </c:dPt>
          <c:dPt>
            <c:idx val="1133"/>
            <c:bubble3D val="0"/>
            <c:extLst>
              <c:ext xmlns:c16="http://schemas.microsoft.com/office/drawing/2014/chart" uri="{C3380CC4-5D6E-409C-BE32-E72D297353CC}">
                <c16:uniqueId val="{000008DB-2A5C-4877-833F-BC2A0F868A08}"/>
              </c:ext>
            </c:extLst>
          </c:dPt>
          <c:dPt>
            <c:idx val="1134"/>
            <c:bubble3D val="0"/>
            <c:extLst>
              <c:ext xmlns:c16="http://schemas.microsoft.com/office/drawing/2014/chart" uri="{C3380CC4-5D6E-409C-BE32-E72D297353CC}">
                <c16:uniqueId val="{000008DD-2A5C-4877-833F-BC2A0F868A08}"/>
              </c:ext>
            </c:extLst>
          </c:dPt>
          <c:dPt>
            <c:idx val="1135"/>
            <c:bubble3D val="0"/>
            <c:extLst>
              <c:ext xmlns:c16="http://schemas.microsoft.com/office/drawing/2014/chart" uri="{C3380CC4-5D6E-409C-BE32-E72D297353CC}">
                <c16:uniqueId val="{000008DF-2A5C-4877-833F-BC2A0F868A08}"/>
              </c:ext>
            </c:extLst>
          </c:dPt>
          <c:dPt>
            <c:idx val="1136"/>
            <c:bubble3D val="0"/>
            <c:extLst>
              <c:ext xmlns:c16="http://schemas.microsoft.com/office/drawing/2014/chart" uri="{C3380CC4-5D6E-409C-BE32-E72D297353CC}">
                <c16:uniqueId val="{000008E1-2A5C-4877-833F-BC2A0F868A08}"/>
              </c:ext>
            </c:extLst>
          </c:dPt>
          <c:dPt>
            <c:idx val="1137"/>
            <c:bubble3D val="0"/>
            <c:extLst>
              <c:ext xmlns:c16="http://schemas.microsoft.com/office/drawing/2014/chart" uri="{C3380CC4-5D6E-409C-BE32-E72D297353CC}">
                <c16:uniqueId val="{000008E3-2A5C-4877-833F-BC2A0F868A08}"/>
              </c:ext>
            </c:extLst>
          </c:dPt>
          <c:dPt>
            <c:idx val="1138"/>
            <c:bubble3D val="0"/>
            <c:extLst>
              <c:ext xmlns:c16="http://schemas.microsoft.com/office/drawing/2014/chart" uri="{C3380CC4-5D6E-409C-BE32-E72D297353CC}">
                <c16:uniqueId val="{000008E5-2A5C-4877-833F-BC2A0F868A08}"/>
              </c:ext>
            </c:extLst>
          </c:dPt>
          <c:dPt>
            <c:idx val="1139"/>
            <c:bubble3D val="0"/>
            <c:extLst>
              <c:ext xmlns:c16="http://schemas.microsoft.com/office/drawing/2014/chart" uri="{C3380CC4-5D6E-409C-BE32-E72D297353CC}">
                <c16:uniqueId val="{000008E7-2A5C-4877-833F-BC2A0F868A08}"/>
              </c:ext>
            </c:extLst>
          </c:dPt>
          <c:dPt>
            <c:idx val="1140"/>
            <c:bubble3D val="0"/>
            <c:extLst>
              <c:ext xmlns:c16="http://schemas.microsoft.com/office/drawing/2014/chart" uri="{C3380CC4-5D6E-409C-BE32-E72D297353CC}">
                <c16:uniqueId val="{000008E9-2A5C-4877-833F-BC2A0F868A08}"/>
              </c:ext>
            </c:extLst>
          </c:dPt>
          <c:dPt>
            <c:idx val="1141"/>
            <c:bubble3D val="0"/>
            <c:extLst>
              <c:ext xmlns:c16="http://schemas.microsoft.com/office/drawing/2014/chart" uri="{C3380CC4-5D6E-409C-BE32-E72D297353CC}">
                <c16:uniqueId val="{000008EB-2A5C-4877-833F-BC2A0F868A08}"/>
              </c:ext>
            </c:extLst>
          </c:dPt>
          <c:dPt>
            <c:idx val="1142"/>
            <c:bubble3D val="0"/>
            <c:extLst>
              <c:ext xmlns:c16="http://schemas.microsoft.com/office/drawing/2014/chart" uri="{C3380CC4-5D6E-409C-BE32-E72D297353CC}">
                <c16:uniqueId val="{000008ED-2A5C-4877-833F-BC2A0F868A08}"/>
              </c:ext>
            </c:extLst>
          </c:dPt>
          <c:dPt>
            <c:idx val="1143"/>
            <c:bubble3D val="0"/>
            <c:extLst>
              <c:ext xmlns:c16="http://schemas.microsoft.com/office/drawing/2014/chart" uri="{C3380CC4-5D6E-409C-BE32-E72D297353CC}">
                <c16:uniqueId val="{000008EF-2A5C-4877-833F-BC2A0F868A08}"/>
              </c:ext>
            </c:extLst>
          </c:dPt>
          <c:dPt>
            <c:idx val="1144"/>
            <c:bubble3D val="0"/>
            <c:extLst>
              <c:ext xmlns:c16="http://schemas.microsoft.com/office/drawing/2014/chart" uri="{C3380CC4-5D6E-409C-BE32-E72D297353CC}">
                <c16:uniqueId val="{000008F1-2A5C-4877-833F-BC2A0F868A08}"/>
              </c:ext>
            </c:extLst>
          </c:dPt>
          <c:dPt>
            <c:idx val="1145"/>
            <c:bubble3D val="0"/>
            <c:extLst>
              <c:ext xmlns:c16="http://schemas.microsoft.com/office/drawing/2014/chart" uri="{C3380CC4-5D6E-409C-BE32-E72D297353CC}">
                <c16:uniqueId val="{000008F3-2A5C-4877-833F-BC2A0F868A08}"/>
              </c:ext>
            </c:extLst>
          </c:dPt>
          <c:dPt>
            <c:idx val="1146"/>
            <c:bubble3D val="0"/>
            <c:extLst>
              <c:ext xmlns:c16="http://schemas.microsoft.com/office/drawing/2014/chart" uri="{C3380CC4-5D6E-409C-BE32-E72D297353CC}">
                <c16:uniqueId val="{000008F5-2A5C-4877-833F-BC2A0F868A08}"/>
              </c:ext>
            </c:extLst>
          </c:dPt>
          <c:dPt>
            <c:idx val="1147"/>
            <c:bubble3D val="0"/>
            <c:extLst>
              <c:ext xmlns:c16="http://schemas.microsoft.com/office/drawing/2014/chart" uri="{C3380CC4-5D6E-409C-BE32-E72D297353CC}">
                <c16:uniqueId val="{000008F7-2A5C-4877-833F-BC2A0F868A08}"/>
              </c:ext>
            </c:extLst>
          </c:dPt>
          <c:dPt>
            <c:idx val="1148"/>
            <c:bubble3D val="0"/>
            <c:extLst>
              <c:ext xmlns:c16="http://schemas.microsoft.com/office/drawing/2014/chart" uri="{C3380CC4-5D6E-409C-BE32-E72D297353CC}">
                <c16:uniqueId val="{000008F9-2A5C-4877-833F-BC2A0F868A08}"/>
              </c:ext>
            </c:extLst>
          </c:dPt>
          <c:dPt>
            <c:idx val="1149"/>
            <c:bubble3D val="0"/>
            <c:extLst>
              <c:ext xmlns:c16="http://schemas.microsoft.com/office/drawing/2014/chart" uri="{C3380CC4-5D6E-409C-BE32-E72D297353CC}">
                <c16:uniqueId val="{000008FB-2A5C-4877-833F-BC2A0F868A08}"/>
              </c:ext>
            </c:extLst>
          </c:dPt>
          <c:dPt>
            <c:idx val="1150"/>
            <c:bubble3D val="0"/>
            <c:extLst>
              <c:ext xmlns:c16="http://schemas.microsoft.com/office/drawing/2014/chart" uri="{C3380CC4-5D6E-409C-BE32-E72D297353CC}">
                <c16:uniqueId val="{000008FD-2A5C-4877-833F-BC2A0F868A08}"/>
              </c:ext>
            </c:extLst>
          </c:dPt>
          <c:dPt>
            <c:idx val="1151"/>
            <c:bubble3D val="0"/>
            <c:extLst>
              <c:ext xmlns:c16="http://schemas.microsoft.com/office/drawing/2014/chart" uri="{C3380CC4-5D6E-409C-BE32-E72D297353CC}">
                <c16:uniqueId val="{000008FF-2A5C-4877-833F-BC2A0F868A08}"/>
              </c:ext>
            </c:extLst>
          </c:dPt>
          <c:dPt>
            <c:idx val="1152"/>
            <c:bubble3D val="0"/>
            <c:extLst>
              <c:ext xmlns:c16="http://schemas.microsoft.com/office/drawing/2014/chart" uri="{C3380CC4-5D6E-409C-BE32-E72D297353CC}">
                <c16:uniqueId val="{00000901-2A5C-4877-833F-BC2A0F868A08}"/>
              </c:ext>
            </c:extLst>
          </c:dPt>
          <c:dPt>
            <c:idx val="1153"/>
            <c:bubble3D val="0"/>
            <c:extLst>
              <c:ext xmlns:c16="http://schemas.microsoft.com/office/drawing/2014/chart" uri="{C3380CC4-5D6E-409C-BE32-E72D297353CC}">
                <c16:uniqueId val="{00000903-2A5C-4877-833F-BC2A0F868A08}"/>
              </c:ext>
            </c:extLst>
          </c:dPt>
          <c:dPt>
            <c:idx val="1154"/>
            <c:bubble3D val="0"/>
            <c:extLst>
              <c:ext xmlns:c16="http://schemas.microsoft.com/office/drawing/2014/chart" uri="{C3380CC4-5D6E-409C-BE32-E72D297353CC}">
                <c16:uniqueId val="{00000905-2A5C-4877-833F-BC2A0F868A08}"/>
              </c:ext>
            </c:extLst>
          </c:dPt>
          <c:dPt>
            <c:idx val="1155"/>
            <c:bubble3D val="0"/>
            <c:extLst>
              <c:ext xmlns:c16="http://schemas.microsoft.com/office/drawing/2014/chart" uri="{C3380CC4-5D6E-409C-BE32-E72D297353CC}">
                <c16:uniqueId val="{00000907-2A5C-4877-833F-BC2A0F868A08}"/>
              </c:ext>
            </c:extLst>
          </c:dPt>
          <c:dPt>
            <c:idx val="1156"/>
            <c:bubble3D val="0"/>
            <c:extLst>
              <c:ext xmlns:c16="http://schemas.microsoft.com/office/drawing/2014/chart" uri="{C3380CC4-5D6E-409C-BE32-E72D297353CC}">
                <c16:uniqueId val="{00000909-2A5C-4877-833F-BC2A0F868A08}"/>
              </c:ext>
            </c:extLst>
          </c:dPt>
          <c:dPt>
            <c:idx val="1157"/>
            <c:bubble3D val="0"/>
            <c:extLst>
              <c:ext xmlns:c16="http://schemas.microsoft.com/office/drawing/2014/chart" uri="{C3380CC4-5D6E-409C-BE32-E72D297353CC}">
                <c16:uniqueId val="{0000090B-2A5C-4877-833F-BC2A0F868A08}"/>
              </c:ext>
            </c:extLst>
          </c:dPt>
          <c:dPt>
            <c:idx val="1158"/>
            <c:bubble3D val="0"/>
            <c:extLst>
              <c:ext xmlns:c16="http://schemas.microsoft.com/office/drawing/2014/chart" uri="{C3380CC4-5D6E-409C-BE32-E72D297353CC}">
                <c16:uniqueId val="{0000090D-2A5C-4877-833F-BC2A0F868A08}"/>
              </c:ext>
            </c:extLst>
          </c:dPt>
          <c:dPt>
            <c:idx val="1159"/>
            <c:bubble3D val="0"/>
            <c:extLst>
              <c:ext xmlns:c16="http://schemas.microsoft.com/office/drawing/2014/chart" uri="{C3380CC4-5D6E-409C-BE32-E72D297353CC}">
                <c16:uniqueId val="{0000090F-2A5C-4877-833F-BC2A0F868A08}"/>
              </c:ext>
            </c:extLst>
          </c:dPt>
          <c:dPt>
            <c:idx val="1160"/>
            <c:bubble3D val="0"/>
            <c:extLst>
              <c:ext xmlns:c16="http://schemas.microsoft.com/office/drawing/2014/chart" uri="{C3380CC4-5D6E-409C-BE32-E72D297353CC}">
                <c16:uniqueId val="{00000911-2A5C-4877-833F-BC2A0F868A08}"/>
              </c:ext>
            </c:extLst>
          </c:dPt>
          <c:dPt>
            <c:idx val="1161"/>
            <c:bubble3D val="0"/>
            <c:extLst>
              <c:ext xmlns:c16="http://schemas.microsoft.com/office/drawing/2014/chart" uri="{C3380CC4-5D6E-409C-BE32-E72D297353CC}">
                <c16:uniqueId val="{00000913-2A5C-4877-833F-BC2A0F868A08}"/>
              </c:ext>
            </c:extLst>
          </c:dPt>
          <c:dPt>
            <c:idx val="1162"/>
            <c:bubble3D val="0"/>
            <c:extLst>
              <c:ext xmlns:c16="http://schemas.microsoft.com/office/drawing/2014/chart" uri="{C3380CC4-5D6E-409C-BE32-E72D297353CC}">
                <c16:uniqueId val="{00000915-2A5C-4877-833F-BC2A0F868A08}"/>
              </c:ext>
            </c:extLst>
          </c:dPt>
          <c:dPt>
            <c:idx val="1163"/>
            <c:bubble3D val="0"/>
            <c:extLst>
              <c:ext xmlns:c16="http://schemas.microsoft.com/office/drawing/2014/chart" uri="{C3380CC4-5D6E-409C-BE32-E72D297353CC}">
                <c16:uniqueId val="{00000917-2A5C-4877-833F-BC2A0F868A08}"/>
              </c:ext>
            </c:extLst>
          </c:dPt>
          <c:dPt>
            <c:idx val="1164"/>
            <c:bubble3D val="0"/>
            <c:extLst>
              <c:ext xmlns:c16="http://schemas.microsoft.com/office/drawing/2014/chart" uri="{C3380CC4-5D6E-409C-BE32-E72D297353CC}">
                <c16:uniqueId val="{00000919-2A5C-4877-833F-BC2A0F868A08}"/>
              </c:ext>
            </c:extLst>
          </c:dPt>
          <c:dPt>
            <c:idx val="1165"/>
            <c:bubble3D val="0"/>
            <c:extLst>
              <c:ext xmlns:c16="http://schemas.microsoft.com/office/drawing/2014/chart" uri="{C3380CC4-5D6E-409C-BE32-E72D297353CC}">
                <c16:uniqueId val="{0000091B-2A5C-4877-833F-BC2A0F868A08}"/>
              </c:ext>
            </c:extLst>
          </c:dPt>
          <c:dPt>
            <c:idx val="1166"/>
            <c:bubble3D val="0"/>
            <c:extLst>
              <c:ext xmlns:c16="http://schemas.microsoft.com/office/drawing/2014/chart" uri="{C3380CC4-5D6E-409C-BE32-E72D297353CC}">
                <c16:uniqueId val="{0000091D-2A5C-4877-833F-BC2A0F868A08}"/>
              </c:ext>
            </c:extLst>
          </c:dPt>
          <c:dPt>
            <c:idx val="1167"/>
            <c:bubble3D val="0"/>
            <c:extLst>
              <c:ext xmlns:c16="http://schemas.microsoft.com/office/drawing/2014/chart" uri="{C3380CC4-5D6E-409C-BE32-E72D297353CC}">
                <c16:uniqueId val="{0000091F-2A5C-4877-833F-BC2A0F868A08}"/>
              </c:ext>
            </c:extLst>
          </c:dPt>
          <c:dPt>
            <c:idx val="1168"/>
            <c:bubble3D val="0"/>
            <c:extLst>
              <c:ext xmlns:c16="http://schemas.microsoft.com/office/drawing/2014/chart" uri="{C3380CC4-5D6E-409C-BE32-E72D297353CC}">
                <c16:uniqueId val="{00000921-2A5C-4877-833F-BC2A0F868A08}"/>
              </c:ext>
            </c:extLst>
          </c:dPt>
          <c:dPt>
            <c:idx val="1169"/>
            <c:bubble3D val="0"/>
            <c:extLst>
              <c:ext xmlns:c16="http://schemas.microsoft.com/office/drawing/2014/chart" uri="{C3380CC4-5D6E-409C-BE32-E72D297353CC}">
                <c16:uniqueId val="{00000923-2A5C-4877-833F-BC2A0F868A08}"/>
              </c:ext>
            </c:extLst>
          </c:dPt>
          <c:dPt>
            <c:idx val="1170"/>
            <c:bubble3D val="0"/>
            <c:extLst>
              <c:ext xmlns:c16="http://schemas.microsoft.com/office/drawing/2014/chart" uri="{C3380CC4-5D6E-409C-BE32-E72D297353CC}">
                <c16:uniqueId val="{00000925-2A5C-4877-833F-BC2A0F868A08}"/>
              </c:ext>
            </c:extLst>
          </c:dPt>
          <c:dPt>
            <c:idx val="1171"/>
            <c:bubble3D val="0"/>
            <c:extLst>
              <c:ext xmlns:c16="http://schemas.microsoft.com/office/drawing/2014/chart" uri="{C3380CC4-5D6E-409C-BE32-E72D297353CC}">
                <c16:uniqueId val="{00000927-2A5C-4877-833F-BC2A0F868A08}"/>
              </c:ext>
            </c:extLst>
          </c:dPt>
          <c:dPt>
            <c:idx val="1172"/>
            <c:bubble3D val="0"/>
            <c:extLst>
              <c:ext xmlns:c16="http://schemas.microsoft.com/office/drawing/2014/chart" uri="{C3380CC4-5D6E-409C-BE32-E72D297353CC}">
                <c16:uniqueId val="{00000929-2A5C-4877-833F-BC2A0F868A08}"/>
              </c:ext>
            </c:extLst>
          </c:dPt>
          <c:dPt>
            <c:idx val="1173"/>
            <c:bubble3D val="0"/>
            <c:extLst>
              <c:ext xmlns:c16="http://schemas.microsoft.com/office/drawing/2014/chart" uri="{C3380CC4-5D6E-409C-BE32-E72D297353CC}">
                <c16:uniqueId val="{0000092B-2A5C-4877-833F-BC2A0F868A08}"/>
              </c:ext>
            </c:extLst>
          </c:dPt>
          <c:dPt>
            <c:idx val="1174"/>
            <c:bubble3D val="0"/>
            <c:extLst>
              <c:ext xmlns:c16="http://schemas.microsoft.com/office/drawing/2014/chart" uri="{C3380CC4-5D6E-409C-BE32-E72D297353CC}">
                <c16:uniqueId val="{0000092D-2A5C-4877-833F-BC2A0F868A08}"/>
              </c:ext>
            </c:extLst>
          </c:dPt>
          <c:dPt>
            <c:idx val="1175"/>
            <c:bubble3D val="0"/>
            <c:extLst>
              <c:ext xmlns:c16="http://schemas.microsoft.com/office/drawing/2014/chart" uri="{C3380CC4-5D6E-409C-BE32-E72D297353CC}">
                <c16:uniqueId val="{0000092F-2A5C-4877-833F-BC2A0F868A08}"/>
              </c:ext>
            </c:extLst>
          </c:dPt>
          <c:dPt>
            <c:idx val="1176"/>
            <c:bubble3D val="0"/>
            <c:extLst>
              <c:ext xmlns:c16="http://schemas.microsoft.com/office/drawing/2014/chart" uri="{C3380CC4-5D6E-409C-BE32-E72D297353CC}">
                <c16:uniqueId val="{00000931-2A5C-4877-833F-BC2A0F868A08}"/>
              </c:ext>
            </c:extLst>
          </c:dPt>
          <c:dPt>
            <c:idx val="1177"/>
            <c:bubble3D val="0"/>
            <c:extLst>
              <c:ext xmlns:c16="http://schemas.microsoft.com/office/drawing/2014/chart" uri="{C3380CC4-5D6E-409C-BE32-E72D297353CC}">
                <c16:uniqueId val="{00000933-2A5C-4877-833F-BC2A0F868A08}"/>
              </c:ext>
            </c:extLst>
          </c:dPt>
          <c:dPt>
            <c:idx val="1178"/>
            <c:bubble3D val="0"/>
            <c:extLst>
              <c:ext xmlns:c16="http://schemas.microsoft.com/office/drawing/2014/chart" uri="{C3380CC4-5D6E-409C-BE32-E72D297353CC}">
                <c16:uniqueId val="{00000935-2A5C-4877-833F-BC2A0F868A08}"/>
              </c:ext>
            </c:extLst>
          </c:dPt>
          <c:dPt>
            <c:idx val="1179"/>
            <c:bubble3D val="0"/>
            <c:extLst>
              <c:ext xmlns:c16="http://schemas.microsoft.com/office/drawing/2014/chart" uri="{C3380CC4-5D6E-409C-BE32-E72D297353CC}">
                <c16:uniqueId val="{00000937-2A5C-4877-833F-BC2A0F868A08}"/>
              </c:ext>
            </c:extLst>
          </c:dPt>
          <c:dPt>
            <c:idx val="1180"/>
            <c:bubble3D val="0"/>
            <c:extLst>
              <c:ext xmlns:c16="http://schemas.microsoft.com/office/drawing/2014/chart" uri="{C3380CC4-5D6E-409C-BE32-E72D297353CC}">
                <c16:uniqueId val="{00000939-2A5C-4877-833F-BC2A0F868A08}"/>
              </c:ext>
            </c:extLst>
          </c:dPt>
          <c:dPt>
            <c:idx val="1181"/>
            <c:bubble3D val="0"/>
            <c:extLst>
              <c:ext xmlns:c16="http://schemas.microsoft.com/office/drawing/2014/chart" uri="{C3380CC4-5D6E-409C-BE32-E72D297353CC}">
                <c16:uniqueId val="{0000093B-2A5C-4877-833F-BC2A0F868A08}"/>
              </c:ext>
            </c:extLst>
          </c:dPt>
          <c:dPt>
            <c:idx val="1182"/>
            <c:bubble3D val="0"/>
            <c:extLst>
              <c:ext xmlns:c16="http://schemas.microsoft.com/office/drawing/2014/chart" uri="{C3380CC4-5D6E-409C-BE32-E72D297353CC}">
                <c16:uniqueId val="{0000093D-2A5C-4877-833F-BC2A0F868A08}"/>
              </c:ext>
            </c:extLst>
          </c:dPt>
          <c:dPt>
            <c:idx val="1183"/>
            <c:bubble3D val="0"/>
            <c:extLst>
              <c:ext xmlns:c16="http://schemas.microsoft.com/office/drawing/2014/chart" uri="{C3380CC4-5D6E-409C-BE32-E72D297353CC}">
                <c16:uniqueId val="{0000093F-2A5C-4877-833F-BC2A0F868A08}"/>
              </c:ext>
            </c:extLst>
          </c:dPt>
          <c:dPt>
            <c:idx val="1184"/>
            <c:bubble3D val="0"/>
            <c:extLst>
              <c:ext xmlns:c16="http://schemas.microsoft.com/office/drawing/2014/chart" uri="{C3380CC4-5D6E-409C-BE32-E72D297353CC}">
                <c16:uniqueId val="{00000941-2A5C-4877-833F-BC2A0F868A08}"/>
              </c:ext>
            </c:extLst>
          </c:dPt>
          <c:dPt>
            <c:idx val="1185"/>
            <c:bubble3D val="0"/>
            <c:extLst>
              <c:ext xmlns:c16="http://schemas.microsoft.com/office/drawing/2014/chart" uri="{C3380CC4-5D6E-409C-BE32-E72D297353CC}">
                <c16:uniqueId val="{00000943-2A5C-4877-833F-BC2A0F868A08}"/>
              </c:ext>
            </c:extLst>
          </c:dPt>
          <c:dPt>
            <c:idx val="1186"/>
            <c:bubble3D val="0"/>
            <c:extLst>
              <c:ext xmlns:c16="http://schemas.microsoft.com/office/drawing/2014/chart" uri="{C3380CC4-5D6E-409C-BE32-E72D297353CC}">
                <c16:uniqueId val="{00000945-2A5C-4877-833F-BC2A0F868A08}"/>
              </c:ext>
            </c:extLst>
          </c:dPt>
          <c:dPt>
            <c:idx val="1187"/>
            <c:bubble3D val="0"/>
            <c:extLst>
              <c:ext xmlns:c16="http://schemas.microsoft.com/office/drawing/2014/chart" uri="{C3380CC4-5D6E-409C-BE32-E72D297353CC}">
                <c16:uniqueId val="{00000947-2A5C-4877-833F-BC2A0F868A08}"/>
              </c:ext>
            </c:extLst>
          </c:dPt>
          <c:dPt>
            <c:idx val="1188"/>
            <c:bubble3D val="0"/>
            <c:extLst>
              <c:ext xmlns:c16="http://schemas.microsoft.com/office/drawing/2014/chart" uri="{C3380CC4-5D6E-409C-BE32-E72D297353CC}">
                <c16:uniqueId val="{00000949-2A5C-4877-833F-BC2A0F868A08}"/>
              </c:ext>
            </c:extLst>
          </c:dPt>
          <c:dPt>
            <c:idx val="1189"/>
            <c:bubble3D val="0"/>
            <c:extLst>
              <c:ext xmlns:c16="http://schemas.microsoft.com/office/drawing/2014/chart" uri="{C3380CC4-5D6E-409C-BE32-E72D297353CC}">
                <c16:uniqueId val="{0000094B-2A5C-4877-833F-BC2A0F868A08}"/>
              </c:ext>
            </c:extLst>
          </c:dPt>
          <c:dPt>
            <c:idx val="1190"/>
            <c:bubble3D val="0"/>
            <c:extLst>
              <c:ext xmlns:c16="http://schemas.microsoft.com/office/drawing/2014/chart" uri="{C3380CC4-5D6E-409C-BE32-E72D297353CC}">
                <c16:uniqueId val="{0000094D-2A5C-4877-833F-BC2A0F868A08}"/>
              </c:ext>
            </c:extLst>
          </c:dPt>
          <c:dPt>
            <c:idx val="1191"/>
            <c:bubble3D val="0"/>
            <c:extLst>
              <c:ext xmlns:c16="http://schemas.microsoft.com/office/drawing/2014/chart" uri="{C3380CC4-5D6E-409C-BE32-E72D297353CC}">
                <c16:uniqueId val="{0000094F-2A5C-4877-833F-BC2A0F868A08}"/>
              </c:ext>
            </c:extLst>
          </c:dPt>
          <c:dPt>
            <c:idx val="1192"/>
            <c:bubble3D val="0"/>
            <c:extLst>
              <c:ext xmlns:c16="http://schemas.microsoft.com/office/drawing/2014/chart" uri="{C3380CC4-5D6E-409C-BE32-E72D297353CC}">
                <c16:uniqueId val="{00000951-2A5C-4877-833F-BC2A0F868A08}"/>
              </c:ext>
            </c:extLst>
          </c:dPt>
          <c:dPt>
            <c:idx val="1193"/>
            <c:bubble3D val="0"/>
            <c:extLst>
              <c:ext xmlns:c16="http://schemas.microsoft.com/office/drawing/2014/chart" uri="{C3380CC4-5D6E-409C-BE32-E72D297353CC}">
                <c16:uniqueId val="{00000953-2A5C-4877-833F-BC2A0F868A08}"/>
              </c:ext>
            </c:extLst>
          </c:dPt>
          <c:dPt>
            <c:idx val="1194"/>
            <c:bubble3D val="0"/>
            <c:extLst>
              <c:ext xmlns:c16="http://schemas.microsoft.com/office/drawing/2014/chart" uri="{C3380CC4-5D6E-409C-BE32-E72D297353CC}">
                <c16:uniqueId val="{00000955-2A5C-4877-833F-BC2A0F868A08}"/>
              </c:ext>
            </c:extLst>
          </c:dPt>
          <c:dPt>
            <c:idx val="1195"/>
            <c:bubble3D val="0"/>
            <c:extLst>
              <c:ext xmlns:c16="http://schemas.microsoft.com/office/drawing/2014/chart" uri="{C3380CC4-5D6E-409C-BE32-E72D297353CC}">
                <c16:uniqueId val="{00000957-2A5C-4877-833F-BC2A0F868A08}"/>
              </c:ext>
            </c:extLst>
          </c:dPt>
          <c:dPt>
            <c:idx val="1196"/>
            <c:bubble3D val="0"/>
            <c:extLst>
              <c:ext xmlns:c16="http://schemas.microsoft.com/office/drawing/2014/chart" uri="{C3380CC4-5D6E-409C-BE32-E72D297353CC}">
                <c16:uniqueId val="{00000959-2A5C-4877-833F-BC2A0F868A08}"/>
              </c:ext>
            </c:extLst>
          </c:dPt>
          <c:dPt>
            <c:idx val="1197"/>
            <c:bubble3D val="0"/>
            <c:extLst>
              <c:ext xmlns:c16="http://schemas.microsoft.com/office/drawing/2014/chart" uri="{C3380CC4-5D6E-409C-BE32-E72D297353CC}">
                <c16:uniqueId val="{0000095B-2A5C-4877-833F-BC2A0F868A08}"/>
              </c:ext>
            </c:extLst>
          </c:dPt>
          <c:dPt>
            <c:idx val="1198"/>
            <c:bubble3D val="0"/>
            <c:extLst>
              <c:ext xmlns:c16="http://schemas.microsoft.com/office/drawing/2014/chart" uri="{C3380CC4-5D6E-409C-BE32-E72D297353CC}">
                <c16:uniqueId val="{0000095D-2A5C-4877-833F-BC2A0F868A08}"/>
              </c:ext>
            </c:extLst>
          </c:dPt>
          <c:dPt>
            <c:idx val="1199"/>
            <c:bubble3D val="0"/>
            <c:extLst>
              <c:ext xmlns:c16="http://schemas.microsoft.com/office/drawing/2014/chart" uri="{C3380CC4-5D6E-409C-BE32-E72D297353CC}">
                <c16:uniqueId val="{0000095F-2A5C-4877-833F-BC2A0F868A08}"/>
              </c:ext>
            </c:extLst>
          </c:dPt>
          <c:dPt>
            <c:idx val="1200"/>
            <c:bubble3D val="0"/>
            <c:extLst>
              <c:ext xmlns:c16="http://schemas.microsoft.com/office/drawing/2014/chart" uri="{C3380CC4-5D6E-409C-BE32-E72D297353CC}">
                <c16:uniqueId val="{00000961-2A5C-4877-833F-BC2A0F868A08}"/>
              </c:ext>
            </c:extLst>
          </c:dPt>
          <c:dPt>
            <c:idx val="1201"/>
            <c:bubble3D val="0"/>
            <c:extLst>
              <c:ext xmlns:c16="http://schemas.microsoft.com/office/drawing/2014/chart" uri="{C3380CC4-5D6E-409C-BE32-E72D297353CC}">
                <c16:uniqueId val="{00000963-2A5C-4877-833F-BC2A0F868A08}"/>
              </c:ext>
            </c:extLst>
          </c:dPt>
          <c:dPt>
            <c:idx val="1202"/>
            <c:bubble3D val="0"/>
            <c:extLst>
              <c:ext xmlns:c16="http://schemas.microsoft.com/office/drawing/2014/chart" uri="{C3380CC4-5D6E-409C-BE32-E72D297353CC}">
                <c16:uniqueId val="{00000965-2A5C-4877-833F-BC2A0F868A08}"/>
              </c:ext>
            </c:extLst>
          </c:dPt>
          <c:dPt>
            <c:idx val="1203"/>
            <c:bubble3D val="0"/>
            <c:extLst>
              <c:ext xmlns:c16="http://schemas.microsoft.com/office/drawing/2014/chart" uri="{C3380CC4-5D6E-409C-BE32-E72D297353CC}">
                <c16:uniqueId val="{00000967-2A5C-4877-833F-BC2A0F868A08}"/>
              </c:ext>
            </c:extLst>
          </c:dPt>
          <c:dPt>
            <c:idx val="1204"/>
            <c:bubble3D val="0"/>
            <c:extLst>
              <c:ext xmlns:c16="http://schemas.microsoft.com/office/drawing/2014/chart" uri="{C3380CC4-5D6E-409C-BE32-E72D297353CC}">
                <c16:uniqueId val="{00000969-2A5C-4877-833F-BC2A0F868A08}"/>
              </c:ext>
            </c:extLst>
          </c:dPt>
          <c:dPt>
            <c:idx val="1205"/>
            <c:bubble3D val="0"/>
            <c:extLst>
              <c:ext xmlns:c16="http://schemas.microsoft.com/office/drawing/2014/chart" uri="{C3380CC4-5D6E-409C-BE32-E72D297353CC}">
                <c16:uniqueId val="{0000096B-2A5C-4877-833F-BC2A0F868A08}"/>
              </c:ext>
            </c:extLst>
          </c:dPt>
          <c:dPt>
            <c:idx val="1206"/>
            <c:bubble3D val="0"/>
            <c:extLst>
              <c:ext xmlns:c16="http://schemas.microsoft.com/office/drawing/2014/chart" uri="{C3380CC4-5D6E-409C-BE32-E72D297353CC}">
                <c16:uniqueId val="{0000096D-2A5C-4877-833F-BC2A0F868A08}"/>
              </c:ext>
            </c:extLst>
          </c:dPt>
          <c:dPt>
            <c:idx val="1207"/>
            <c:bubble3D val="0"/>
            <c:extLst>
              <c:ext xmlns:c16="http://schemas.microsoft.com/office/drawing/2014/chart" uri="{C3380CC4-5D6E-409C-BE32-E72D297353CC}">
                <c16:uniqueId val="{0000096F-2A5C-4877-833F-BC2A0F868A08}"/>
              </c:ext>
            </c:extLst>
          </c:dPt>
          <c:dPt>
            <c:idx val="1208"/>
            <c:bubble3D val="0"/>
            <c:extLst>
              <c:ext xmlns:c16="http://schemas.microsoft.com/office/drawing/2014/chart" uri="{C3380CC4-5D6E-409C-BE32-E72D297353CC}">
                <c16:uniqueId val="{00000971-2A5C-4877-833F-BC2A0F868A08}"/>
              </c:ext>
            </c:extLst>
          </c:dPt>
          <c:dPt>
            <c:idx val="1209"/>
            <c:bubble3D val="0"/>
            <c:extLst>
              <c:ext xmlns:c16="http://schemas.microsoft.com/office/drawing/2014/chart" uri="{C3380CC4-5D6E-409C-BE32-E72D297353CC}">
                <c16:uniqueId val="{00000973-2A5C-4877-833F-BC2A0F868A08}"/>
              </c:ext>
            </c:extLst>
          </c:dPt>
          <c:dPt>
            <c:idx val="1210"/>
            <c:bubble3D val="0"/>
            <c:extLst>
              <c:ext xmlns:c16="http://schemas.microsoft.com/office/drawing/2014/chart" uri="{C3380CC4-5D6E-409C-BE32-E72D297353CC}">
                <c16:uniqueId val="{00000975-2A5C-4877-833F-BC2A0F868A08}"/>
              </c:ext>
            </c:extLst>
          </c:dPt>
          <c:dPt>
            <c:idx val="1211"/>
            <c:bubble3D val="0"/>
            <c:extLst>
              <c:ext xmlns:c16="http://schemas.microsoft.com/office/drawing/2014/chart" uri="{C3380CC4-5D6E-409C-BE32-E72D297353CC}">
                <c16:uniqueId val="{00000977-2A5C-4877-833F-BC2A0F868A08}"/>
              </c:ext>
            </c:extLst>
          </c:dPt>
          <c:dPt>
            <c:idx val="1212"/>
            <c:bubble3D val="0"/>
            <c:extLst>
              <c:ext xmlns:c16="http://schemas.microsoft.com/office/drawing/2014/chart" uri="{C3380CC4-5D6E-409C-BE32-E72D297353CC}">
                <c16:uniqueId val="{00000979-2A5C-4877-833F-BC2A0F868A08}"/>
              </c:ext>
            </c:extLst>
          </c:dPt>
          <c:dPt>
            <c:idx val="1213"/>
            <c:bubble3D val="0"/>
            <c:extLst>
              <c:ext xmlns:c16="http://schemas.microsoft.com/office/drawing/2014/chart" uri="{C3380CC4-5D6E-409C-BE32-E72D297353CC}">
                <c16:uniqueId val="{0000097B-2A5C-4877-833F-BC2A0F868A08}"/>
              </c:ext>
            </c:extLst>
          </c:dPt>
          <c:dPt>
            <c:idx val="1214"/>
            <c:bubble3D val="0"/>
            <c:extLst>
              <c:ext xmlns:c16="http://schemas.microsoft.com/office/drawing/2014/chart" uri="{C3380CC4-5D6E-409C-BE32-E72D297353CC}">
                <c16:uniqueId val="{0000097D-2A5C-4877-833F-BC2A0F868A08}"/>
              </c:ext>
            </c:extLst>
          </c:dPt>
          <c:dPt>
            <c:idx val="1215"/>
            <c:bubble3D val="0"/>
            <c:extLst>
              <c:ext xmlns:c16="http://schemas.microsoft.com/office/drawing/2014/chart" uri="{C3380CC4-5D6E-409C-BE32-E72D297353CC}">
                <c16:uniqueId val="{0000097F-2A5C-4877-833F-BC2A0F868A08}"/>
              </c:ext>
            </c:extLst>
          </c:dPt>
          <c:dPt>
            <c:idx val="1216"/>
            <c:bubble3D val="0"/>
            <c:extLst>
              <c:ext xmlns:c16="http://schemas.microsoft.com/office/drawing/2014/chart" uri="{C3380CC4-5D6E-409C-BE32-E72D297353CC}">
                <c16:uniqueId val="{00000981-2A5C-4877-833F-BC2A0F868A08}"/>
              </c:ext>
            </c:extLst>
          </c:dPt>
          <c:dPt>
            <c:idx val="1217"/>
            <c:bubble3D val="0"/>
            <c:extLst>
              <c:ext xmlns:c16="http://schemas.microsoft.com/office/drawing/2014/chart" uri="{C3380CC4-5D6E-409C-BE32-E72D297353CC}">
                <c16:uniqueId val="{00000983-2A5C-4877-833F-BC2A0F868A08}"/>
              </c:ext>
            </c:extLst>
          </c:dPt>
          <c:dPt>
            <c:idx val="1218"/>
            <c:bubble3D val="0"/>
            <c:extLst>
              <c:ext xmlns:c16="http://schemas.microsoft.com/office/drawing/2014/chart" uri="{C3380CC4-5D6E-409C-BE32-E72D297353CC}">
                <c16:uniqueId val="{00000985-2A5C-4877-833F-BC2A0F868A08}"/>
              </c:ext>
            </c:extLst>
          </c:dPt>
          <c:dPt>
            <c:idx val="1219"/>
            <c:bubble3D val="0"/>
            <c:extLst>
              <c:ext xmlns:c16="http://schemas.microsoft.com/office/drawing/2014/chart" uri="{C3380CC4-5D6E-409C-BE32-E72D297353CC}">
                <c16:uniqueId val="{00000987-2A5C-4877-833F-BC2A0F868A08}"/>
              </c:ext>
            </c:extLst>
          </c:dPt>
          <c:dPt>
            <c:idx val="1220"/>
            <c:bubble3D val="0"/>
            <c:extLst>
              <c:ext xmlns:c16="http://schemas.microsoft.com/office/drawing/2014/chart" uri="{C3380CC4-5D6E-409C-BE32-E72D297353CC}">
                <c16:uniqueId val="{00000989-2A5C-4877-833F-BC2A0F868A08}"/>
              </c:ext>
            </c:extLst>
          </c:dPt>
          <c:dPt>
            <c:idx val="1221"/>
            <c:bubble3D val="0"/>
            <c:extLst>
              <c:ext xmlns:c16="http://schemas.microsoft.com/office/drawing/2014/chart" uri="{C3380CC4-5D6E-409C-BE32-E72D297353CC}">
                <c16:uniqueId val="{0000098B-2A5C-4877-833F-BC2A0F868A08}"/>
              </c:ext>
            </c:extLst>
          </c:dPt>
          <c:dPt>
            <c:idx val="1222"/>
            <c:bubble3D val="0"/>
            <c:extLst>
              <c:ext xmlns:c16="http://schemas.microsoft.com/office/drawing/2014/chart" uri="{C3380CC4-5D6E-409C-BE32-E72D297353CC}">
                <c16:uniqueId val="{0000098D-2A5C-4877-833F-BC2A0F868A08}"/>
              </c:ext>
            </c:extLst>
          </c:dPt>
          <c:dPt>
            <c:idx val="1223"/>
            <c:bubble3D val="0"/>
            <c:extLst>
              <c:ext xmlns:c16="http://schemas.microsoft.com/office/drawing/2014/chart" uri="{C3380CC4-5D6E-409C-BE32-E72D297353CC}">
                <c16:uniqueId val="{0000098F-2A5C-4877-833F-BC2A0F868A08}"/>
              </c:ext>
            </c:extLst>
          </c:dPt>
          <c:dPt>
            <c:idx val="1224"/>
            <c:bubble3D val="0"/>
            <c:extLst>
              <c:ext xmlns:c16="http://schemas.microsoft.com/office/drawing/2014/chart" uri="{C3380CC4-5D6E-409C-BE32-E72D297353CC}">
                <c16:uniqueId val="{00000991-2A5C-4877-833F-BC2A0F868A08}"/>
              </c:ext>
            </c:extLst>
          </c:dPt>
          <c:dPt>
            <c:idx val="1225"/>
            <c:bubble3D val="0"/>
            <c:extLst>
              <c:ext xmlns:c16="http://schemas.microsoft.com/office/drawing/2014/chart" uri="{C3380CC4-5D6E-409C-BE32-E72D297353CC}">
                <c16:uniqueId val="{00000993-2A5C-4877-833F-BC2A0F868A08}"/>
              </c:ext>
            </c:extLst>
          </c:dPt>
          <c:dPt>
            <c:idx val="1226"/>
            <c:bubble3D val="0"/>
            <c:extLst>
              <c:ext xmlns:c16="http://schemas.microsoft.com/office/drawing/2014/chart" uri="{C3380CC4-5D6E-409C-BE32-E72D297353CC}">
                <c16:uniqueId val="{00000995-2A5C-4877-833F-BC2A0F868A08}"/>
              </c:ext>
            </c:extLst>
          </c:dPt>
          <c:dPt>
            <c:idx val="1227"/>
            <c:bubble3D val="0"/>
            <c:extLst>
              <c:ext xmlns:c16="http://schemas.microsoft.com/office/drawing/2014/chart" uri="{C3380CC4-5D6E-409C-BE32-E72D297353CC}">
                <c16:uniqueId val="{00000997-2A5C-4877-833F-BC2A0F868A08}"/>
              </c:ext>
            </c:extLst>
          </c:dPt>
          <c:dPt>
            <c:idx val="1228"/>
            <c:bubble3D val="0"/>
            <c:extLst>
              <c:ext xmlns:c16="http://schemas.microsoft.com/office/drawing/2014/chart" uri="{C3380CC4-5D6E-409C-BE32-E72D297353CC}">
                <c16:uniqueId val="{00000999-2A5C-4877-833F-BC2A0F868A08}"/>
              </c:ext>
            </c:extLst>
          </c:dPt>
          <c:dPt>
            <c:idx val="1229"/>
            <c:bubble3D val="0"/>
            <c:extLst>
              <c:ext xmlns:c16="http://schemas.microsoft.com/office/drawing/2014/chart" uri="{C3380CC4-5D6E-409C-BE32-E72D297353CC}">
                <c16:uniqueId val="{0000099B-2A5C-4877-833F-BC2A0F868A08}"/>
              </c:ext>
            </c:extLst>
          </c:dPt>
          <c:dPt>
            <c:idx val="1230"/>
            <c:bubble3D val="0"/>
            <c:extLst>
              <c:ext xmlns:c16="http://schemas.microsoft.com/office/drawing/2014/chart" uri="{C3380CC4-5D6E-409C-BE32-E72D297353CC}">
                <c16:uniqueId val="{0000099D-2A5C-4877-833F-BC2A0F868A08}"/>
              </c:ext>
            </c:extLst>
          </c:dPt>
          <c:dPt>
            <c:idx val="1231"/>
            <c:bubble3D val="0"/>
            <c:extLst>
              <c:ext xmlns:c16="http://schemas.microsoft.com/office/drawing/2014/chart" uri="{C3380CC4-5D6E-409C-BE32-E72D297353CC}">
                <c16:uniqueId val="{0000099F-2A5C-4877-833F-BC2A0F868A08}"/>
              </c:ext>
            </c:extLst>
          </c:dPt>
          <c:dPt>
            <c:idx val="1232"/>
            <c:bubble3D val="0"/>
            <c:extLst>
              <c:ext xmlns:c16="http://schemas.microsoft.com/office/drawing/2014/chart" uri="{C3380CC4-5D6E-409C-BE32-E72D297353CC}">
                <c16:uniqueId val="{000009A1-2A5C-4877-833F-BC2A0F868A08}"/>
              </c:ext>
            </c:extLst>
          </c:dPt>
          <c:dPt>
            <c:idx val="1233"/>
            <c:bubble3D val="0"/>
            <c:extLst>
              <c:ext xmlns:c16="http://schemas.microsoft.com/office/drawing/2014/chart" uri="{C3380CC4-5D6E-409C-BE32-E72D297353CC}">
                <c16:uniqueId val="{000009A3-2A5C-4877-833F-BC2A0F868A08}"/>
              </c:ext>
            </c:extLst>
          </c:dPt>
          <c:dPt>
            <c:idx val="1234"/>
            <c:bubble3D val="0"/>
            <c:extLst>
              <c:ext xmlns:c16="http://schemas.microsoft.com/office/drawing/2014/chart" uri="{C3380CC4-5D6E-409C-BE32-E72D297353CC}">
                <c16:uniqueId val="{000009A5-2A5C-4877-833F-BC2A0F868A08}"/>
              </c:ext>
            </c:extLst>
          </c:dPt>
          <c:dPt>
            <c:idx val="1235"/>
            <c:bubble3D val="0"/>
            <c:extLst>
              <c:ext xmlns:c16="http://schemas.microsoft.com/office/drawing/2014/chart" uri="{C3380CC4-5D6E-409C-BE32-E72D297353CC}">
                <c16:uniqueId val="{000009A7-2A5C-4877-833F-BC2A0F868A08}"/>
              </c:ext>
            </c:extLst>
          </c:dPt>
          <c:dPt>
            <c:idx val="1236"/>
            <c:bubble3D val="0"/>
            <c:extLst>
              <c:ext xmlns:c16="http://schemas.microsoft.com/office/drawing/2014/chart" uri="{C3380CC4-5D6E-409C-BE32-E72D297353CC}">
                <c16:uniqueId val="{000009A9-2A5C-4877-833F-BC2A0F868A08}"/>
              </c:ext>
            </c:extLst>
          </c:dPt>
          <c:dPt>
            <c:idx val="1237"/>
            <c:bubble3D val="0"/>
            <c:extLst>
              <c:ext xmlns:c16="http://schemas.microsoft.com/office/drawing/2014/chart" uri="{C3380CC4-5D6E-409C-BE32-E72D297353CC}">
                <c16:uniqueId val="{000009AB-2A5C-4877-833F-BC2A0F868A08}"/>
              </c:ext>
            </c:extLst>
          </c:dPt>
          <c:dPt>
            <c:idx val="1238"/>
            <c:bubble3D val="0"/>
            <c:extLst>
              <c:ext xmlns:c16="http://schemas.microsoft.com/office/drawing/2014/chart" uri="{C3380CC4-5D6E-409C-BE32-E72D297353CC}">
                <c16:uniqueId val="{000009AD-2A5C-4877-833F-BC2A0F868A08}"/>
              </c:ext>
            </c:extLst>
          </c:dPt>
          <c:dPt>
            <c:idx val="1239"/>
            <c:bubble3D val="0"/>
            <c:extLst>
              <c:ext xmlns:c16="http://schemas.microsoft.com/office/drawing/2014/chart" uri="{C3380CC4-5D6E-409C-BE32-E72D297353CC}">
                <c16:uniqueId val="{000009AF-2A5C-4877-833F-BC2A0F868A08}"/>
              </c:ext>
            </c:extLst>
          </c:dPt>
          <c:dPt>
            <c:idx val="1240"/>
            <c:bubble3D val="0"/>
            <c:extLst>
              <c:ext xmlns:c16="http://schemas.microsoft.com/office/drawing/2014/chart" uri="{C3380CC4-5D6E-409C-BE32-E72D297353CC}">
                <c16:uniqueId val="{000009B1-2A5C-4877-833F-BC2A0F868A08}"/>
              </c:ext>
            </c:extLst>
          </c:dPt>
          <c:dPt>
            <c:idx val="1241"/>
            <c:bubble3D val="0"/>
            <c:extLst>
              <c:ext xmlns:c16="http://schemas.microsoft.com/office/drawing/2014/chart" uri="{C3380CC4-5D6E-409C-BE32-E72D297353CC}">
                <c16:uniqueId val="{000009B3-2A5C-4877-833F-BC2A0F868A08}"/>
              </c:ext>
            </c:extLst>
          </c:dPt>
          <c:dPt>
            <c:idx val="1242"/>
            <c:bubble3D val="0"/>
            <c:extLst>
              <c:ext xmlns:c16="http://schemas.microsoft.com/office/drawing/2014/chart" uri="{C3380CC4-5D6E-409C-BE32-E72D297353CC}">
                <c16:uniqueId val="{000009B5-2A5C-4877-833F-BC2A0F868A08}"/>
              </c:ext>
            </c:extLst>
          </c:dPt>
          <c:dPt>
            <c:idx val="1243"/>
            <c:bubble3D val="0"/>
            <c:extLst>
              <c:ext xmlns:c16="http://schemas.microsoft.com/office/drawing/2014/chart" uri="{C3380CC4-5D6E-409C-BE32-E72D297353CC}">
                <c16:uniqueId val="{000009B7-2A5C-4877-833F-BC2A0F868A08}"/>
              </c:ext>
            </c:extLst>
          </c:dPt>
          <c:dPt>
            <c:idx val="1244"/>
            <c:bubble3D val="0"/>
            <c:extLst>
              <c:ext xmlns:c16="http://schemas.microsoft.com/office/drawing/2014/chart" uri="{C3380CC4-5D6E-409C-BE32-E72D297353CC}">
                <c16:uniqueId val="{000009B9-2A5C-4877-833F-BC2A0F868A08}"/>
              </c:ext>
            </c:extLst>
          </c:dPt>
          <c:dPt>
            <c:idx val="1245"/>
            <c:bubble3D val="0"/>
            <c:extLst>
              <c:ext xmlns:c16="http://schemas.microsoft.com/office/drawing/2014/chart" uri="{C3380CC4-5D6E-409C-BE32-E72D297353CC}">
                <c16:uniqueId val="{000009BB-2A5C-4877-833F-BC2A0F868A08}"/>
              </c:ext>
            </c:extLst>
          </c:dPt>
          <c:dPt>
            <c:idx val="1246"/>
            <c:bubble3D val="0"/>
            <c:extLst>
              <c:ext xmlns:c16="http://schemas.microsoft.com/office/drawing/2014/chart" uri="{C3380CC4-5D6E-409C-BE32-E72D297353CC}">
                <c16:uniqueId val="{000009BD-2A5C-4877-833F-BC2A0F868A08}"/>
              </c:ext>
            </c:extLst>
          </c:dPt>
          <c:dPt>
            <c:idx val="1247"/>
            <c:bubble3D val="0"/>
            <c:extLst>
              <c:ext xmlns:c16="http://schemas.microsoft.com/office/drawing/2014/chart" uri="{C3380CC4-5D6E-409C-BE32-E72D297353CC}">
                <c16:uniqueId val="{000009BF-2A5C-4877-833F-BC2A0F868A08}"/>
              </c:ext>
            </c:extLst>
          </c:dPt>
          <c:dPt>
            <c:idx val="1248"/>
            <c:bubble3D val="0"/>
            <c:extLst>
              <c:ext xmlns:c16="http://schemas.microsoft.com/office/drawing/2014/chart" uri="{C3380CC4-5D6E-409C-BE32-E72D297353CC}">
                <c16:uniqueId val="{000009C1-2A5C-4877-833F-BC2A0F868A08}"/>
              </c:ext>
            </c:extLst>
          </c:dPt>
          <c:dPt>
            <c:idx val="1249"/>
            <c:bubble3D val="0"/>
            <c:extLst>
              <c:ext xmlns:c16="http://schemas.microsoft.com/office/drawing/2014/chart" uri="{C3380CC4-5D6E-409C-BE32-E72D297353CC}">
                <c16:uniqueId val="{000009C3-2A5C-4877-833F-BC2A0F868A08}"/>
              </c:ext>
            </c:extLst>
          </c:dPt>
          <c:dPt>
            <c:idx val="1250"/>
            <c:bubble3D val="0"/>
            <c:extLst>
              <c:ext xmlns:c16="http://schemas.microsoft.com/office/drawing/2014/chart" uri="{C3380CC4-5D6E-409C-BE32-E72D297353CC}">
                <c16:uniqueId val="{000009C5-2A5C-4877-833F-BC2A0F868A08}"/>
              </c:ext>
            </c:extLst>
          </c:dPt>
          <c:dPt>
            <c:idx val="1251"/>
            <c:bubble3D val="0"/>
            <c:extLst>
              <c:ext xmlns:c16="http://schemas.microsoft.com/office/drawing/2014/chart" uri="{C3380CC4-5D6E-409C-BE32-E72D297353CC}">
                <c16:uniqueId val="{000009C7-2A5C-4877-833F-BC2A0F868A08}"/>
              </c:ext>
            </c:extLst>
          </c:dPt>
          <c:dPt>
            <c:idx val="1252"/>
            <c:bubble3D val="0"/>
            <c:extLst>
              <c:ext xmlns:c16="http://schemas.microsoft.com/office/drawing/2014/chart" uri="{C3380CC4-5D6E-409C-BE32-E72D297353CC}">
                <c16:uniqueId val="{000009C9-2A5C-4877-833F-BC2A0F868A08}"/>
              </c:ext>
            </c:extLst>
          </c:dPt>
          <c:dPt>
            <c:idx val="1253"/>
            <c:bubble3D val="0"/>
            <c:extLst>
              <c:ext xmlns:c16="http://schemas.microsoft.com/office/drawing/2014/chart" uri="{C3380CC4-5D6E-409C-BE32-E72D297353CC}">
                <c16:uniqueId val="{000009CB-2A5C-4877-833F-BC2A0F868A08}"/>
              </c:ext>
            </c:extLst>
          </c:dPt>
          <c:dPt>
            <c:idx val="1254"/>
            <c:bubble3D val="0"/>
            <c:extLst>
              <c:ext xmlns:c16="http://schemas.microsoft.com/office/drawing/2014/chart" uri="{C3380CC4-5D6E-409C-BE32-E72D297353CC}">
                <c16:uniqueId val="{000009CD-2A5C-4877-833F-BC2A0F868A08}"/>
              </c:ext>
            </c:extLst>
          </c:dPt>
          <c:dPt>
            <c:idx val="1255"/>
            <c:bubble3D val="0"/>
            <c:extLst>
              <c:ext xmlns:c16="http://schemas.microsoft.com/office/drawing/2014/chart" uri="{C3380CC4-5D6E-409C-BE32-E72D297353CC}">
                <c16:uniqueId val="{000009CF-2A5C-4877-833F-BC2A0F868A08}"/>
              </c:ext>
            </c:extLst>
          </c:dPt>
          <c:dPt>
            <c:idx val="1256"/>
            <c:bubble3D val="0"/>
            <c:extLst>
              <c:ext xmlns:c16="http://schemas.microsoft.com/office/drawing/2014/chart" uri="{C3380CC4-5D6E-409C-BE32-E72D297353CC}">
                <c16:uniqueId val="{000009D1-2A5C-4877-833F-BC2A0F868A08}"/>
              </c:ext>
            </c:extLst>
          </c:dPt>
          <c:dPt>
            <c:idx val="1257"/>
            <c:bubble3D val="0"/>
            <c:extLst>
              <c:ext xmlns:c16="http://schemas.microsoft.com/office/drawing/2014/chart" uri="{C3380CC4-5D6E-409C-BE32-E72D297353CC}">
                <c16:uniqueId val="{000009D3-2A5C-4877-833F-BC2A0F868A08}"/>
              </c:ext>
            </c:extLst>
          </c:dPt>
          <c:dPt>
            <c:idx val="1258"/>
            <c:bubble3D val="0"/>
            <c:extLst>
              <c:ext xmlns:c16="http://schemas.microsoft.com/office/drawing/2014/chart" uri="{C3380CC4-5D6E-409C-BE32-E72D297353CC}">
                <c16:uniqueId val="{000009D5-2A5C-4877-833F-BC2A0F868A08}"/>
              </c:ext>
            </c:extLst>
          </c:dPt>
          <c:dPt>
            <c:idx val="1259"/>
            <c:bubble3D val="0"/>
            <c:extLst>
              <c:ext xmlns:c16="http://schemas.microsoft.com/office/drawing/2014/chart" uri="{C3380CC4-5D6E-409C-BE32-E72D297353CC}">
                <c16:uniqueId val="{000009D7-2A5C-4877-833F-BC2A0F868A08}"/>
              </c:ext>
            </c:extLst>
          </c:dPt>
          <c:dPt>
            <c:idx val="1260"/>
            <c:bubble3D val="0"/>
            <c:extLst>
              <c:ext xmlns:c16="http://schemas.microsoft.com/office/drawing/2014/chart" uri="{C3380CC4-5D6E-409C-BE32-E72D297353CC}">
                <c16:uniqueId val="{000009D9-2A5C-4877-833F-BC2A0F868A08}"/>
              </c:ext>
            </c:extLst>
          </c:dPt>
          <c:dPt>
            <c:idx val="1261"/>
            <c:bubble3D val="0"/>
            <c:extLst>
              <c:ext xmlns:c16="http://schemas.microsoft.com/office/drawing/2014/chart" uri="{C3380CC4-5D6E-409C-BE32-E72D297353CC}">
                <c16:uniqueId val="{000009DB-2A5C-4877-833F-BC2A0F868A08}"/>
              </c:ext>
            </c:extLst>
          </c:dPt>
          <c:dPt>
            <c:idx val="1262"/>
            <c:bubble3D val="0"/>
            <c:extLst>
              <c:ext xmlns:c16="http://schemas.microsoft.com/office/drawing/2014/chart" uri="{C3380CC4-5D6E-409C-BE32-E72D297353CC}">
                <c16:uniqueId val="{000009DD-2A5C-4877-833F-BC2A0F868A08}"/>
              </c:ext>
            </c:extLst>
          </c:dPt>
          <c:dPt>
            <c:idx val="1263"/>
            <c:bubble3D val="0"/>
            <c:extLst>
              <c:ext xmlns:c16="http://schemas.microsoft.com/office/drawing/2014/chart" uri="{C3380CC4-5D6E-409C-BE32-E72D297353CC}">
                <c16:uniqueId val="{000009DF-2A5C-4877-833F-BC2A0F868A08}"/>
              </c:ext>
            </c:extLst>
          </c:dPt>
          <c:dPt>
            <c:idx val="1264"/>
            <c:bubble3D val="0"/>
            <c:extLst>
              <c:ext xmlns:c16="http://schemas.microsoft.com/office/drawing/2014/chart" uri="{C3380CC4-5D6E-409C-BE32-E72D297353CC}">
                <c16:uniqueId val="{000009E1-2A5C-4877-833F-BC2A0F868A08}"/>
              </c:ext>
            </c:extLst>
          </c:dPt>
          <c:dPt>
            <c:idx val="1265"/>
            <c:bubble3D val="0"/>
            <c:extLst>
              <c:ext xmlns:c16="http://schemas.microsoft.com/office/drawing/2014/chart" uri="{C3380CC4-5D6E-409C-BE32-E72D297353CC}">
                <c16:uniqueId val="{000009E3-2A5C-4877-833F-BC2A0F868A08}"/>
              </c:ext>
            </c:extLst>
          </c:dPt>
          <c:dPt>
            <c:idx val="1266"/>
            <c:bubble3D val="0"/>
            <c:extLst>
              <c:ext xmlns:c16="http://schemas.microsoft.com/office/drawing/2014/chart" uri="{C3380CC4-5D6E-409C-BE32-E72D297353CC}">
                <c16:uniqueId val="{000009E5-2A5C-4877-833F-BC2A0F868A08}"/>
              </c:ext>
            </c:extLst>
          </c:dPt>
          <c:dPt>
            <c:idx val="1267"/>
            <c:bubble3D val="0"/>
            <c:extLst>
              <c:ext xmlns:c16="http://schemas.microsoft.com/office/drawing/2014/chart" uri="{C3380CC4-5D6E-409C-BE32-E72D297353CC}">
                <c16:uniqueId val="{000009E7-2A5C-4877-833F-BC2A0F868A08}"/>
              </c:ext>
            </c:extLst>
          </c:dPt>
          <c:dPt>
            <c:idx val="1268"/>
            <c:bubble3D val="0"/>
            <c:extLst>
              <c:ext xmlns:c16="http://schemas.microsoft.com/office/drawing/2014/chart" uri="{C3380CC4-5D6E-409C-BE32-E72D297353CC}">
                <c16:uniqueId val="{000009E9-2A5C-4877-833F-BC2A0F868A08}"/>
              </c:ext>
            </c:extLst>
          </c:dPt>
          <c:dPt>
            <c:idx val="1269"/>
            <c:bubble3D val="0"/>
            <c:extLst>
              <c:ext xmlns:c16="http://schemas.microsoft.com/office/drawing/2014/chart" uri="{C3380CC4-5D6E-409C-BE32-E72D297353CC}">
                <c16:uniqueId val="{000009EB-2A5C-4877-833F-BC2A0F868A08}"/>
              </c:ext>
            </c:extLst>
          </c:dPt>
          <c:dPt>
            <c:idx val="1270"/>
            <c:bubble3D val="0"/>
            <c:extLst>
              <c:ext xmlns:c16="http://schemas.microsoft.com/office/drawing/2014/chart" uri="{C3380CC4-5D6E-409C-BE32-E72D297353CC}">
                <c16:uniqueId val="{000009ED-2A5C-4877-833F-BC2A0F868A08}"/>
              </c:ext>
            </c:extLst>
          </c:dPt>
          <c:dPt>
            <c:idx val="1271"/>
            <c:bubble3D val="0"/>
            <c:extLst>
              <c:ext xmlns:c16="http://schemas.microsoft.com/office/drawing/2014/chart" uri="{C3380CC4-5D6E-409C-BE32-E72D297353CC}">
                <c16:uniqueId val="{000009EF-2A5C-4877-833F-BC2A0F868A08}"/>
              </c:ext>
            </c:extLst>
          </c:dPt>
          <c:dPt>
            <c:idx val="1272"/>
            <c:bubble3D val="0"/>
            <c:extLst>
              <c:ext xmlns:c16="http://schemas.microsoft.com/office/drawing/2014/chart" uri="{C3380CC4-5D6E-409C-BE32-E72D297353CC}">
                <c16:uniqueId val="{000009F1-2A5C-4877-833F-BC2A0F868A08}"/>
              </c:ext>
            </c:extLst>
          </c:dPt>
          <c:dPt>
            <c:idx val="1273"/>
            <c:bubble3D val="0"/>
            <c:extLst>
              <c:ext xmlns:c16="http://schemas.microsoft.com/office/drawing/2014/chart" uri="{C3380CC4-5D6E-409C-BE32-E72D297353CC}">
                <c16:uniqueId val="{000009F3-2A5C-4877-833F-BC2A0F868A08}"/>
              </c:ext>
            </c:extLst>
          </c:dPt>
          <c:dPt>
            <c:idx val="1274"/>
            <c:bubble3D val="0"/>
            <c:extLst>
              <c:ext xmlns:c16="http://schemas.microsoft.com/office/drawing/2014/chart" uri="{C3380CC4-5D6E-409C-BE32-E72D297353CC}">
                <c16:uniqueId val="{000009F5-2A5C-4877-833F-BC2A0F868A08}"/>
              </c:ext>
            </c:extLst>
          </c:dPt>
          <c:dPt>
            <c:idx val="1275"/>
            <c:bubble3D val="0"/>
            <c:extLst>
              <c:ext xmlns:c16="http://schemas.microsoft.com/office/drawing/2014/chart" uri="{C3380CC4-5D6E-409C-BE32-E72D297353CC}">
                <c16:uniqueId val="{000009F7-2A5C-4877-833F-BC2A0F868A08}"/>
              </c:ext>
            </c:extLst>
          </c:dPt>
          <c:dPt>
            <c:idx val="1276"/>
            <c:bubble3D val="0"/>
            <c:extLst>
              <c:ext xmlns:c16="http://schemas.microsoft.com/office/drawing/2014/chart" uri="{C3380CC4-5D6E-409C-BE32-E72D297353CC}">
                <c16:uniqueId val="{000009F9-2A5C-4877-833F-BC2A0F868A08}"/>
              </c:ext>
            </c:extLst>
          </c:dPt>
          <c:dPt>
            <c:idx val="1277"/>
            <c:bubble3D val="0"/>
            <c:extLst>
              <c:ext xmlns:c16="http://schemas.microsoft.com/office/drawing/2014/chart" uri="{C3380CC4-5D6E-409C-BE32-E72D297353CC}">
                <c16:uniqueId val="{000009FB-2A5C-4877-833F-BC2A0F868A08}"/>
              </c:ext>
            </c:extLst>
          </c:dPt>
          <c:dPt>
            <c:idx val="1278"/>
            <c:bubble3D val="0"/>
            <c:extLst>
              <c:ext xmlns:c16="http://schemas.microsoft.com/office/drawing/2014/chart" uri="{C3380CC4-5D6E-409C-BE32-E72D297353CC}">
                <c16:uniqueId val="{000009FD-2A5C-4877-833F-BC2A0F868A08}"/>
              </c:ext>
            </c:extLst>
          </c:dPt>
          <c:dPt>
            <c:idx val="1279"/>
            <c:bubble3D val="0"/>
            <c:extLst>
              <c:ext xmlns:c16="http://schemas.microsoft.com/office/drawing/2014/chart" uri="{C3380CC4-5D6E-409C-BE32-E72D297353CC}">
                <c16:uniqueId val="{000009FF-2A5C-4877-833F-BC2A0F868A08}"/>
              </c:ext>
            </c:extLst>
          </c:dPt>
          <c:dPt>
            <c:idx val="1280"/>
            <c:bubble3D val="0"/>
            <c:extLst>
              <c:ext xmlns:c16="http://schemas.microsoft.com/office/drawing/2014/chart" uri="{C3380CC4-5D6E-409C-BE32-E72D297353CC}">
                <c16:uniqueId val="{00000A01-2A5C-4877-833F-BC2A0F868A08}"/>
              </c:ext>
            </c:extLst>
          </c:dPt>
          <c:dPt>
            <c:idx val="1281"/>
            <c:bubble3D val="0"/>
            <c:extLst>
              <c:ext xmlns:c16="http://schemas.microsoft.com/office/drawing/2014/chart" uri="{C3380CC4-5D6E-409C-BE32-E72D297353CC}">
                <c16:uniqueId val="{00000A03-2A5C-4877-833F-BC2A0F868A08}"/>
              </c:ext>
            </c:extLst>
          </c:dPt>
          <c:dPt>
            <c:idx val="1282"/>
            <c:bubble3D val="0"/>
            <c:extLst>
              <c:ext xmlns:c16="http://schemas.microsoft.com/office/drawing/2014/chart" uri="{C3380CC4-5D6E-409C-BE32-E72D297353CC}">
                <c16:uniqueId val="{00000A05-2A5C-4877-833F-BC2A0F868A08}"/>
              </c:ext>
            </c:extLst>
          </c:dPt>
          <c:dPt>
            <c:idx val="1283"/>
            <c:bubble3D val="0"/>
            <c:extLst>
              <c:ext xmlns:c16="http://schemas.microsoft.com/office/drawing/2014/chart" uri="{C3380CC4-5D6E-409C-BE32-E72D297353CC}">
                <c16:uniqueId val="{00000A07-2A5C-4877-833F-BC2A0F868A08}"/>
              </c:ext>
            </c:extLst>
          </c:dPt>
          <c:dPt>
            <c:idx val="1284"/>
            <c:bubble3D val="0"/>
            <c:extLst>
              <c:ext xmlns:c16="http://schemas.microsoft.com/office/drawing/2014/chart" uri="{C3380CC4-5D6E-409C-BE32-E72D297353CC}">
                <c16:uniqueId val="{00000A09-2A5C-4877-833F-BC2A0F868A08}"/>
              </c:ext>
            </c:extLst>
          </c:dPt>
          <c:dPt>
            <c:idx val="1285"/>
            <c:bubble3D val="0"/>
            <c:extLst>
              <c:ext xmlns:c16="http://schemas.microsoft.com/office/drawing/2014/chart" uri="{C3380CC4-5D6E-409C-BE32-E72D297353CC}">
                <c16:uniqueId val="{00000A0B-2A5C-4877-833F-BC2A0F868A08}"/>
              </c:ext>
            </c:extLst>
          </c:dPt>
          <c:dPt>
            <c:idx val="1286"/>
            <c:bubble3D val="0"/>
            <c:extLst>
              <c:ext xmlns:c16="http://schemas.microsoft.com/office/drawing/2014/chart" uri="{C3380CC4-5D6E-409C-BE32-E72D297353CC}">
                <c16:uniqueId val="{00000A0D-2A5C-4877-833F-BC2A0F868A08}"/>
              </c:ext>
            </c:extLst>
          </c:dPt>
          <c:dPt>
            <c:idx val="1287"/>
            <c:bubble3D val="0"/>
            <c:extLst>
              <c:ext xmlns:c16="http://schemas.microsoft.com/office/drawing/2014/chart" uri="{C3380CC4-5D6E-409C-BE32-E72D297353CC}">
                <c16:uniqueId val="{00000A0F-2A5C-4877-833F-BC2A0F868A08}"/>
              </c:ext>
            </c:extLst>
          </c:dPt>
          <c:dPt>
            <c:idx val="1288"/>
            <c:bubble3D val="0"/>
            <c:extLst>
              <c:ext xmlns:c16="http://schemas.microsoft.com/office/drawing/2014/chart" uri="{C3380CC4-5D6E-409C-BE32-E72D297353CC}">
                <c16:uniqueId val="{00000A11-2A5C-4877-833F-BC2A0F868A08}"/>
              </c:ext>
            </c:extLst>
          </c:dPt>
          <c:dPt>
            <c:idx val="1289"/>
            <c:bubble3D val="0"/>
            <c:extLst>
              <c:ext xmlns:c16="http://schemas.microsoft.com/office/drawing/2014/chart" uri="{C3380CC4-5D6E-409C-BE32-E72D297353CC}">
                <c16:uniqueId val="{00000A13-2A5C-4877-833F-BC2A0F868A08}"/>
              </c:ext>
            </c:extLst>
          </c:dPt>
          <c:dPt>
            <c:idx val="1290"/>
            <c:bubble3D val="0"/>
            <c:extLst>
              <c:ext xmlns:c16="http://schemas.microsoft.com/office/drawing/2014/chart" uri="{C3380CC4-5D6E-409C-BE32-E72D297353CC}">
                <c16:uniqueId val="{00000A15-2A5C-4877-833F-BC2A0F868A08}"/>
              </c:ext>
            </c:extLst>
          </c:dPt>
          <c:dPt>
            <c:idx val="1291"/>
            <c:bubble3D val="0"/>
            <c:extLst>
              <c:ext xmlns:c16="http://schemas.microsoft.com/office/drawing/2014/chart" uri="{C3380CC4-5D6E-409C-BE32-E72D297353CC}">
                <c16:uniqueId val="{00000A17-2A5C-4877-833F-BC2A0F868A08}"/>
              </c:ext>
            </c:extLst>
          </c:dPt>
          <c:dPt>
            <c:idx val="1292"/>
            <c:bubble3D val="0"/>
            <c:extLst>
              <c:ext xmlns:c16="http://schemas.microsoft.com/office/drawing/2014/chart" uri="{C3380CC4-5D6E-409C-BE32-E72D297353CC}">
                <c16:uniqueId val="{00000A19-2A5C-4877-833F-BC2A0F868A08}"/>
              </c:ext>
            </c:extLst>
          </c:dPt>
          <c:dPt>
            <c:idx val="1293"/>
            <c:bubble3D val="0"/>
            <c:extLst>
              <c:ext xmlns:c16="http://schemas.microsoft.com/office/drawing/2014/chart" uri="{C3380CC4-5D6E-409C-BE32-E72D297353CC}">
                <c16:uniqueId val="{00000A1B-2A5C-4877-833F-BC2A0F868A08}"/>
              </c:ext>
            </c:extLst>
          </c:dPt>
          <c:dPt>
            <c:idx val="1294"/>
            <c:bubble3D val="0"/>
            <c:extLst>
              <c:ext xmlns:c16="http://schemas.microsoft.com/office/drawing/2014/chart" uri="{C3380CC4-5D6E-409C-BE32-E72D297353CC}">
                <c16:uniqueId val="{00000A1D-2A5C-4877-833F-BC2A0F868A08}"/>
              </c:ext>
            </c:extLst>
          </c:dPt>
          <c:dPt>
            <c:idx val="1295"/>
            <c:bubble3D val="0"/>
            <c:extLst>
              <c:ext xmlns:c16="http://schemas.microsoft.com/office/drawing/2014/chart" uri="{C3380CC4-5D6E-409C-BE32-E72D297353CC}">
                <c16:uniqueId val="{00000A1F-2A5C-4877-833F-BC2A0F868A08}"/>
              </c:ext>
            </c:extLst>
          </c:dPt>
          <c:dPt>
            <c:idx val="1296"/>
            <c:bubble3D val="0"/>
            <c:extLst>
              <c:ext xmlns:c16="http://schemas.microsoft.com/office/drawing/2014/chart" uri="{C3380CC4-5D6E-409C-BE32-E72D297353CC}">
                <c16:uniqueId val="{00000A21-2A5C-4877-833F-BC2A0F868A08}"/>
              </c:ext>
            </c:extLst>
          </c:dPt>
          <c:dPt>
            <c:idx val="1297"/>
            <c:bubble3D val="0"/>
            <c:extLst>
              <c:ext xmlns:c16="http://schemas.microsoft.com/office/drawing/2014/chart" uri="{C3380CC4-5D6E-409C-BE32-E72D297353CC}">
                <c16:uniqueId val="{00000A23-2A5C-4877-833F-BC2A0F868A08}"/>
              </c:ext>
            </c:extLst>
          </c:dPt>
          <c:dPt>
            <c:idx val="1298"/>
            <c:bubble3D val="0"/>
            <c:extLst>
              <c:ext xmlns:c16="http://schemas.microsoft.com/office/drawing/2014/chart" uri="{C3380CC4-5D6E-409C-BE32-E72D297353CC}">
                <c16:uniqueId val="{00000A25-2A5C-4877-833F-BC2A0F868A08}"/>
              </c:ext>
            </c:extLst>
          </c:dPt>
          <c:dPt>
            <c:idx val="1299"/>
            <c:bubble3D val="0"/>
            <c:extLst>
              <c:ext xmlns:c16="http://schemas.microsoft.com/office/drawing/2014/chart" uri="{C3380CC4-5D6E-409C-BE32-E72D297353CC}">
                <c16:uniqueId val="{00000A27-2A5C-4877-833F-BC2A0F868A08}"/>
              </c:ext>
            </c:extLst>
          </c:dPt>
          <c:dPt>
            <c:idx val="1300"/>
            <c:bubble3D val="0"/>
            <c:extLst>
              <c:ext xmlns:c16="http://schemas.microsoft.com/office/drawing/2014/chart" uri="{C3380CC4-5D6E-409C-BE32-E72D297353CC}">
                <c16:uniqueId val="{00000A29-2A5C-4877-833F-BC2A0F868A08}"/>
              </c:ext>
            </c:extLst>
          </c:dPt>
          <c:dPt>
            <c:idx val="1301"/>
            <c:bubble3D val="0"/>
            <c:extLst>
              <c:ext xmlns:c16="http://schemas.microsoft.com/office/drawing/2014/chart" uri="{C3380CC4-5D6E-409C-BE32-E72D297353CC}">
                <c16:uniqueId val="{00000A2B-2A5C-4877-833F-BC2A0F868A08}"/>
              </c:ext>
            </c:extLst>
          </c:dPt>
          <c:dPt>
            <c:idx val="1302"/>
            <c:bubble3D val="0"/>
            <c:extLst>
              <c:ext xmlns:c16="http://schemas.microsoft.com/office/drawing/2014/chart" uri="{C3380CC4-5D6E-409C-BE32-E72D297353CC}">
                <c16:uniqueId val="{00000A2D-2A5C-4877-833F-BC2A0F868A08}"/>
              </c:ext>
            </c:extLst>
          </c:dPt>
          <c:dPt>
            <c:idx val="1303"/>
            <c:bubble3D val="0"/>
            <c:extLst>
              <c:ext xmlns:c16="http://schemas.microsoft.com/office/drawing/2014/chart" uri="{C3380CC4-5D6E-409C-BE32-E72D297353CC}">
                <c16:uniqueId val="{00000A2F-2A5C-4877-833F-BC2A0F868A08}"/>
              </c:ext>
            </c:extLst>
          </c:dPt>
          <c:dPt>
            <c:idx val="1304"/>
            <c:bubble3D val="0"/>
            <c:extLst>
              <c:ext xmlns:c16="http://schemas.microsoft.com/office/drawing/2014/chart" uri="{C3380CC4-5D6E-409C-BE32-E72D297353CC}">
                <c16:uniqueId val="{00000A31-2A5C-4877-833F-BC2A0F868A08}"/>
              </c:ext>
            </c:extLst>
          </c:dPt>
          <c:dPt>
            <c:idx val="1305"/>
            <c:bubble3D val="0"/>
            <c:extLst>
              <c:ext xmlns:c16="http://schemas.microsoft.com/office/drawing/2014/chart" uri="{C3380CC4-5D6E-409C-BE32-E72D297353CC}">
                <c16:uniqueId val="{00000A33-2A5C-4877-833F-BC2A0F868A08}"/>
              </c:ext>
            </c:extLst>
          </c:dPt>
          <c:dPt>
            <c:idx val="1306"/>
            <c:bubble3D val="0"/>
            <c:extLst>
              <c:ext xmlns:c16="http://schemas.microsoft.com/office/drawing/2014/chart" uri="{C3380CC4-5D6E-409C-BE32-E72D297353CC}">
                <c16:uniqueId val="{00000A35-2A5C-4877-833F-BC2A0F868A08}"/>
              </c:ext>
            </c:extLst>
          </c:dPt>
          <c:dPt>
            <c:idx val="1307"/>
            <c:bubble3D val="0"/>
            <c:extLst>
              <c:ext xmlns:c16="http://schemas.microsoft.com/office/drawing/2014/chart" uri="{C3380CC4-5D6E-409C-BE32-E72D297353CC}">
                <c16:uniqueId val="{00000A37-2A5C-4877-833F-BC2A0F868A08}"/>
              </c:ext>
            </c:extLst>
          </c:dPt>
          <c:dPt>
            <c:idx val="1308"/>
            <c:bubble3D val="0"/>
            <c:extLst>
              <c:ext xmlns:c16="http://schemas.microsoft.com/office/drawing/2014/chart" uri="{C3380CC4-5D6E-409C-BE32-E72D297353CC}">
                <c16:uniqueId val="{00000A39-2A5C-4877-833F-BC2A0F868A08}"/>
              </c:ext>
            </c:extLst>
          </c:dPt>
          <c:dPt>
            <c:idx val="1309"/>
            <c:bubble3D val="0"/>
            <c:extLst>
              <c:ext xmlns:c16="http://schemas.microsoft.com/office/drawing/2014/chart" uri="{C3380CC4-5D6E-409C-BE32-E72D297353CC}">
                <c16:uniqueId val="{00000A3B-2A5C-4877-833F-BC2A0F868A08}"/>
              </c:ext>
            </c:extLst>
          </c:dPt>
          <c:dPt>
            <c:idx val="1310"/>
            <c:bubble3D val="0"/>
            <c:extLst>
              <c:ext xmlns:c16="http://schemas.microsoft.com/office/drawing/2014/chart" uri="{C3380CC4-5D6E-409C-BE32-E72D297353CC}">
                <c16:uniqueId val="{00000A3D-2A5C-4877-833F-BC2A0F868A08}"/>
              </c:ext>
            </c:extLst>
          </c:dPt>
          <c:dPt>
            <c:idx val="1311"/>
            <c:bubble3D val="0"/>
            <c:extLst>
              <c:ext xmlns:c16="http://schemas.microsoft.com/office/drawing/2014/chart" uri="{C3380CC4-5D6E-409C-BE32-E72D297353CC}">
                <c16:uniqueId val="{00000A3F-2A5C-4877-833F-BC2A0F868A08}"/>
              </c:ext>
            </c:extLst>
          </c:dPt>
          <c:dPt>
            <c:idx val="1312"/>
            <c:bubble3D val="0"/>
            <c:extLst>
              <c:ext xmlns:c16="http://schemas.microsoft.com/office/drawing/2014/chart" uri="{C3380CC4-5D6E-409C-BE32-E72D297353CC}">
                <c16:uniqueId val="{00000A41-2A5C-4877-833F-BC2A0F868A08}"/>
              </c:ext>
            </c:extLst>
          </c:dPt>
          <c:dPt>
            <c:idx val="1313"/>
            <c:bubble3D val="0"/>
            <c:extLst>
              <c:ext xmlns:c16="http://schemas.microsoft.com/office/drawing/2014/chart" uri="{C3380CC4-5D6E-409C-BE32-E72D297353CC}">
                <c16:uniqueId val="{00000A43-2A5C-4877-833F-BC2A0F868A08}"/>
              </c:ext>
            </c:extLst>
          </c:dPt>
          <c:dPt>
            <c:idx val="1314"/>
            <c:bubble3D val="0"/>
            <c:extLst>
              <c:ext xmlns:c16="http://schemas.microsoft.com/office/drawing/2014/chart" uri="{C3380CC4-5D6E-409C-BE32-E72D297353CC}">
                <c16:uniqueId val="{00000A45-2A5C-4877-833F-BC2A0F868A08}"/>
              </c:ext>
            </c:extLst>
          </c:dPt>
          <c:dPt>
            <c:idx val="1315"/>
            <c:bubble3D val="0"/>
            <c:extLst>
              <c:ext xmlns:c16="http://schemas.microsoft.com/office/drawing/2014/chart" uri="{C3380CC4-5D6E-409C-BE32-E72D297353CC}">
                <c16:uniqueId val="{00000A47-2A5C-4877-833F-BC2A0F868A08}"/>
              </c:ext>
            </c:extLst>
          </c:dPt>
          <c:dPt>
            <c:idx val="1316"/>
            <c:bubble3D val="0"/>
            <c:extLst>
              <c:ext xmlns:c16="http://schemas.microsoft.com/office/drawing/2014/chart" uri="{C3380CC4-5D6E-409C-BE32-E72D297353CC}">
                <c16:uniqueId val="{00000A49-2A5C-4877-833F-BC2A0F868A08}"/>
              </c:ext>
            </c:extLst>
          </c:dPt>
          <c:dPt>
            <c:idx val="1317"/>
            <c:bubble3D val="0"/>
            <c:extLst>
              <c:ext xmlns:c16="http://schemas.microsoft.com/office/drawing/2014/chart" uri="{C3380CC4-5D6E-409C-BE32-E72D297353CC}">
                <c16:uniqueId val="{00000A4B-2A5C-4877-833F-BC2A0F868A08}"/>
              </c:ext>
            </c:extLst>
          </c:dPt>
          <c:dPt>
            <c:idx val="1318"/>
            <c:bubble3D val="0"/>
            <c:extLst>
              <c:ext xmlns:c16="http://schemas.microsoft.com/office/drawing/2014/chart" uri="{C3380CC4-5D6E-409C-BE32-E72D297353CC}">
                <c16:uniqueId val="{00000A4D-2A5C-4877-833F-BC2A0F868A08}"/>
              </c:ext>
            </c:extLst>
          </c:dPt>
          <c:dPt>
            <c:idx val="1319"/>
            <c:bubble3D val="0"/>
            <c:extLst>
              <c:ext xmlns:c16="http://schemas.microsoft.com/office/drawing/2014/chart" uri="{C3380CC4-5D6E-409C-BE32-E72D297353CC}">
                <c16:uniqueId val="{00000A4F-2A5C-4877-833F-BC2A0F868A08}"/>
              </c:ext>
            </c:extLst>
          </c:dPt>
          <c:dPt>
            <c:idx val="1320"/>
            <c:bubble3D val="0"/>
            <c:extLst>
              <c:ext xmlns:c16="http://schemas.microsoft.com/office/drawing/2014/chart" uri="{C3380CC4-5D6E-409C-BE32-E72D297353CC}">
                <c16:uniqueId val="{00000A51-2A5C-4877-833F-BC2A0F868A08}"/>
              </c:ext>
            </c:extLst>
          </c:dPt>
          <c:dPt>
            <c:idx val="1321"/>
            <c:bubble3D val="0"/>
            <c:extLst>
              <c:ext xmlns:c16="http://schemas.microsoft.com/office/drawing/2014/chart" uri="{C3380CC4-5D6E-409C-BE32-E72D297353CC}">
                <c16:uniqueId val="{00000A53-2A5C-4877-833F-BC2A0F868A08}"/>
              </c:ext>
            </c:extLst>
          </c:dPt>
          <c:dPt>
            <c:idx val="1322"/>
            <c:bubble3D val="0"/>
            <c:extLst>
              <c:ext xmlns:c16="http://schemas.microsoft.com/office/drawing/2014/chart" uri="{C3380CC4-5D6E-409C-BE32-E72D297353CC}">
                <c16:uniqueId val="{00000A55-2A5C-4877-833F-BC2A0F868A08}"/>
              </c:ext>
            </c:extLst>
          </c:dPt>
          <c:dPt>
            <c:idx val="1323"/>
            <c:bubble3D val="0"/>
            <c:extLst>
              <c:ext xmlns:c16="http://schemas.microsoft.com/office/drawing/2014/chart" uri="{C3380CC4-5D6E-409C-BE32-E72D297353CC}">
                <c16:uniqueId val="{00000A57-2A5C-4877-833F-BC2A0F868A08}"/>
              </c:ext>
            </c:extLst>
          </c:dPt>
          <c:dPt>
            <c:idx val="1324"/>
            <c:bubble3D val="0"/>
            <c:extLst>
              <c:ext xmlns:c16="http://schemas.microsoft.com/office/drawing/2014/chart" uri="{C3380CC4-5D6E-409C-BE32-E72D297353CC}">
                <c16:uniqueId val="{00000A59-2A5C-4877-833F-BC2A0F868A08}"/>
              </c:ext>
            </c:extLst>
          </c:dPt>
          <c:dPt>
            <c:idx val="1325"/>
            <c:bubble3D val="0"/>
            <c:extLst>
              <c:ext xmlns:c16="http://schemas.microsoft.com/office/drawing/2014/chart" uri="{C3380CC4-5D6E-409C-BE32-E72D297353CC}">
                <c16:uniqueId val="{00000A5B-2A5C-4877-833F-BC2A0F868A08}"/>
              </c:ext>
            </c:extLst>
          </c:dPt>
          <c:dPt>
            <c:idx val="1326"/>
            <c:bubble3D val="0"/>
            <c:extLst>
              <c:ext xmlns:c16="http://schemas.microsoft.com/office/drawing/2014/chart" uri="{C3380CC4-5D6E-409C-BE32-E72D297353CC}">
                <c16:uniqueId val="{00000A5D-2A5C-4877-833F-BC2A0F868A08}"/>
              </c:ext>
            </c:extLst>
          </c:dPt>
          <c:dPt>
            <c:idx val="1327"/>
            <c:bubble3D val="0"/>
            <c:extLst>
              <c:ext xmlns:c16="http://schemas.microsoft.com/office/drawing/2014/chart" uri="{C3380CC4-5D6E-409C-BE32-E72D297353CC}">
                <c16:uniqueId val="{00000A5F-2A5C-4877-833F-BC2A0F868A08}"/>
              </c:ext>
            </c:extLst>
          </c:dPt>
          <c:dPt>
            <c:idx val="1328"/>
            <c:bubble3D val="0"/>
            <c:extLst>
              <c:ext xmlns:c16="http://schemas.microsoft.com/office/drawing/2014/chart" uri="{C3380CC4-5D6E-409C-BE32-E72D297353CC}">
                <c16:uniqueId val="{00000A61-2A5C-4877-833F-BC2A0F868A08}"/>
              </c:ext>
            </c:extLst>
          </c:dPt>
          <c:dPt>
            <c:idx val="1329"/>
            <c:bubble3D val="0"/>
            <c:extLst>
              <c:ext xmlns:c16="http://schemas.microsoft.com/office/drawing/2014/chart" uri="{C3380CC4-5D6E-409C-BE32-E72D297353CC}">
                <c16:uniqueId val="{00000A63-2A5C-4877-833F-BC2A0F868A08}"/>
              </c:ext>
            </c:extLst>
          </c:dPt>
          <c:dPt>
            <c:idx val="1330"/>
            <c:bubble3D val="0"/>
            <c:extLst>
              <c:ext xmlns:c16="http://schemas.microsoft.com/office/drawing/2014/chart" uri="{C3380CC4-5D6E-409C-BE32-E72D297353CC}">
                <c16:uniqueId val="{00000A65-2A5C-4877-833F-BC2A0F868A08}"/>
              </c:ext>
            </c:extLst>
          </c:dPt>
          <c:dPt>
            <c:idx val="1331"/>
            <c:bubble3D val="0"/>
            <c:extLst>
              <c:ext xmlns:c16="http://schemas.microsoft.com/office/drawing/2014/chart" uri="{C3380CC4-5D6E-409C-BE32-E72D297353CC}">
                <c16:uniqueId val="{00000A67-2A5C-4877-833F-BC2A0F868A08}"/>
              </c:ext>
            </c:extLst>
          </c:dPt>
          <c:dPt>
            <c:idx val="1332"/>
            <c:bubble3D val="0"/>
            <c:extLst>
              <c:ext xmlns:c16="http://schemas.microsoft.com/office/drawing/2014/chart" uri="{C3380CC4-5D6E-409C-BE32-E72D297353CC}">
                <c16:uniqueId val="{00000A69-2A5C-4877-833F-BC2A0F868A08}"/>
              </c:ext>
            </c:extLst>
          </c:dPt>
          <c:dPt>
            <c:idx val="1333"/>
            <c:bubble3D val="0"/>
            <c:extLst>
              <c:ext xmlns:c16="http://schemas.microsoft.com/office/drawing/2014/chart" uri="{C3380CC4-5D6E-409C-BE32-E72D297353CC}">
                <c16:uniqueId val="{00000A6B-2A5C-4877-833F-BC2A0F868A08}"/>
              </c:ext>
            </c:extLst>
          </c:dPt>
          <c:dPt>
            <c:idx val="1334"/>
            <c:bubble3D val="0"/>
            <c:extLst>
              <c:ext xmlns:c16="http://schemas.microsoft.com/office/drawing/2014/chart" uri="{C3380CC4-5D6E-409C-BE32-E72D297353CC}">
                <c16:uniqueId val="{00000A6D-2A5C-4877-833F-BC2A0F868A08}"/>
              </c:ext>
            </c:extLst>
          </c:dPt>
          <c:dPt>
            <c:idx val="1335"/>
            <c:bubble3D val="0"/>
            <c:extLst>
              <c:ext xmlns:c16="http://schemas.microsoft.com/office/drawing/2014/chart" uri="{C3380CC4-5D6E-409C-BE32-E72D297353CC}">
                <c16:uniqueId val="{00000A6F-2A5C-4877-833F-BC2A0F868A08}"/>
              </c:ext>
            </c:extLst>
          </c:dPt>
          <c:dPt>
            <c:idx val="1336"/>
            <c:bubble3D val="0"/>
            <c:extLst>
              <c:ext xmlns:c16="http://schemas.microsoft.com/office/drawing/2014/chart" uri="{C3380CC4-5D6E-409C-BE32-E72D297353CC}">
                <c16:uniqueId val="{00000A71-2A5C-4877-833F-BC2A0F868A08}"/>
              </c:ext>
            </c:extLst>
          </c:dPt>
          <c:dPt>
            <c:idx val="1337"/>
            <c:bubble3D val="0"/>
            <c:extLst>
              <c:ext xmlns:c16="http://schemas.microsoft.com/office/drawing/2014/chart" uri="{C3380CC4-5D6E-409C-BE32-E72D297353CC}">
                <c16:uniqueId val="{00000A73-2A5C-4877-833F-BC2A0F868A08}"/>
              </c:ext>
            </c:extLst>
          </c:dPt>
          <c:dPt>
            <c:idx val="1338"/>
            <c:bubble3D val="0"/>
            <c:extLst>
              <c:ext xmlns:c16="http://schemas.microsoft.com/office/drawing/2014/chart" uri="{C3380CC4-5D6E-409C-BE32-E72D297353CC}">
                <c16:uniqueId val="{00000A75-2A5C-4877-833F-BC2A0F868A08}"/>
              </c:ext>
            </c:extLst>
          </c:dPt>
          <c:dPt>
            <c:idx val="1339"/>
            <c:bubble3D val="0"/>
            <c:extLst>
              <c:ext xmlns:c16="http://schemas.microsoft.com/office/drawing/2014/chart" uri="{C3380CC4-5D6E-409C-BE32-E72D297353CC}">
                <c16:uniqueId val="{00000A77-2A5C-4877-833F-BC2A0F868A08}"/>
              </c:ext>
            </c:extLst>
          </c:dPt>
          <c:dPt>
            <c:idx val="1340"/>
            <c:bubble3D val="0"/>
            <c:extLst>
              <c:ext xmlns:c16="http://schemas.microsoft.com/office/drawing/2014/chart" uri="{C3380CC4-5D6E-409C-BE32-E72D297353CC}">
                <c16:uniqueId val="{00000A79-2A5C-4877-833F-BC2A0F868A08}"/>
              </c:ext>
            </c:extLst>
          </c:dPt>
          <c:dPt>
            <c:idx val="1341"/>
            <c:bubble3D val="0"/>
            <c:extLst>
              <c:ext xmlns:c16="http://schemas.microsoft.com/office/drawing/2014/chart" uri="{C3380CC4-5D6E-409C-BE32-E72D297353CC}">
                <c16:uniqueId val="{00000A7B-2A5C-4877-833F-BC2A0F868A08}"/>
              </c:ext>
            </c:extLst>
          </c:dPt>
          <c:dPt>
            <c:idx val="1342"/>
            <c:bubble3D val="0"/>
            <c:extLst>
              <c:ext xmlns:c16="http://schemas.microsoft.com/office/drawing/2014/chart" uri="{C3380CC4-5D6E-409C-BE32-E72D297353CC}">
                <c16:uniqueId val="{00000A7D-2A5C-4877-833F-BC2A0F868A08}"/>
              </c:ext>
            </c:extLst>
          </c:dPt>
          <c:dPt>
            <c:idx val="1343"/>
            <c:bubble3D val="0"/>
            <c:extLst>
              <c:ext xmlns:c16="http://schemas.microsoft.com/office/drawing/2014/chart" uri="{C3380CC4-5D6E-409C-BE32-E72D297353CC}">
                <c16:uniqueId val="{00000A7F-2A5C-4877-833F-BC2A0F868A08}"/>
              </c:ext>
            </c:extLst>
          </c:dPt>
          <c:dPt>
            <c:idx val="1344"/>
            <c:bubble3D val="0"/>
            <c:extLst>
              <c:ext xmlns:c16="http://schemas.microsoft.com/office/drawing/2014/chart" uri="{C3380CC4-5D6E-409C-BE32-E72D297353CC}">
                <c16:uniqueId val="{00000A81-2A5C-4877-833F-BC2A0F868A08}"/>
              </c:ext>
            </c:extLst>
          </c:dPt>
          <c:dPt>
            <c:idx val="1345"/>
            <c:bubble3D val="0"/>
            <c:extLst>
              <c:ext xmlns:c16="http://schemas.microsoft.com/office/drawing/2014/chart" uri="{C3380CC4-5D6E-409C-BE32-E72D297353CC}">
                <c16:uniqueId val="{00000A83-2A5C-4877-833F-BC2A0F868A08}"/>
              </c:ext>
            </c:extLst>
          </c:dPt>
          <c:dPt>
            <c:idx val="1346"/>
            <c:bubble3D val="0"/>
            <c:extLst>
              <c:ext xmlns:c16="http://schemas.microsoft.com/office/drawing/2014/chart" uri="{C3380CC4-5D6E-409C-BE32-E72D297353CC}">
                <c16:uniqueId val="{00000A85-2A5C-4877-833F-BC2A0F868A08}"/>
              </c:ext>
            </c:extLst>
          </c:dPt>
          <c:dPt>
            <c:idx val="1347"/>
            <c:bubble3D val="0"/>
            <c:extLst>
              <c:ext xmlns:c16="http://schemas.microsoft.com/office/drawing/2014/chart" uri="{C3380CC4-5D6E-409C-BE32-E72D297353CC}">
                <c16:uniqueId val="{00000A87-2A5C-4877-833F-BC2A0F868A08}"/>
              </c:ext>
            </c:extLst>
          </c:dPt>
          <c:dPt>
            <c:idx val="1348"/>
            <c:bubble3D val="0"/>
            <c:extLst>
              <c:ext xmlns:c16="http://schemas.microsoft.com/office/drawing/2014/chart" uri="{C3380CC4-5D6E-409C-BE32-E72D297353CC}">
                <c16:uniqueId val="{00000A89-2A5C-4877-833F-BC2A0F868A08}"/>
              </c:ext>
            </c:extLst>
          </c:dPt>
          <c:dPt>
            <c:idx val="1349"/>
            <c:bubble3D val="0"/>
            <c:extLst>
              <c:ext xmlns:c16="http://schemas.microsoft.com/office/drawing/2014/chart" uri="{C3380CC4-5D6E-409C-BE32-E72D297353CC}">
                <c16:uniqueId val="{00000A8B-2A5C-4877-833F-BC2A0F868A08}"/>
              </c:ext>
            </c:extLst>
          </c:dPt>
          <c:dPt>
            <c:idx val="1350"/>
            <c:bubble3D val="0"/>
            <c:extLst>
              <c:ext xmlns:c16="http://schemas.microsoft.com/office/drawing/2014/chart" uri="{C3380CC4-5D6E-409C-BE32-E72D297353CC}">
                <c16:uniqueId val="{00000A8D-2A5C-4877-833F-BC2A0F868A08}"/>
              </c:ext>
            </c:extLst>
          </c:dPt>
          <c:dPt>
            <c:idx val="1351"/>
            <c:bubble3D val="0"/>
            <c:extLst>
              <c:ext xmlns:c16="http://schemas.microsoft.com/office/drawing/2014/chart" uri="{C3380CC4-5D6E-409C-BE32-E72D297353CC}">
                <c16:uniqueId val="{00000A8F-2A5C-4877-833F-BC2A0F868A08}"/>
              </c:ext>
            </c:extLst>
          </c:dPt>
          <c:dPt>
            <c:idx val="1352"/>
            <c:bubble3D val="0"/>
            <c:extLst>
              <c:ext xmlns:c16="http://schemas.microsoft.com/office/drawing/2014/chart" uri="{C3380CC4-5D6E-409C-BE32-E72D297353CC}">
                <c16:uniqueId val="{00000A91-2A5C-4877-833F-BC2A0F868A08}"/>
              </c:ext>
            </c:extLst>
          </c:dPt>
          <c:dPt>
            <c:idx val="1353"/>
            <c:bubble3D val="0"/>
            <c:extLst>
              <c:ext xmlns:c16="http://schemas.microsoft.com/office/drawing/2014/chart" uri="{C3380CC4-5D6E-409C-BE32-E72D297353CC}">
                <c16:uniqueId val="{00000A93-2A5C-4877-833F-BC2A0F868A08}"/>
              </c:ext>
            </c:extLst>
          </c:dPt>
          <c:dPt>
            <c:idx val="1354"/>
            <c:bubble3D val="0"/>
            <c:extLst>
              <c:ext xmlns:c16="http://schemas.microsoft.com/office/drawing/2014/chart" uri="{C3380CC4-5D6E-409C-BE32-E72D297353CC}">
                <c16:uniqueId val="{00000A95-2A5C-4877-833F-BC2A0F868A08}"/>
              </c:ext>
            </c:extLst>
          </c:dPt>
          <c:dPt>
            <c:idx val="1355"/>
            <c:bubble3D val="0"/>
            <c:extLst>
              <c:ext xmlns:c16="http://schemas.microsoft.com/office/drawing/2014/chart" uri="{C3380CC4-5D6E-409C-BE32-E72D297353CC}">
                <c16:uniqueId val="{00000A97-2A5C-4877-833F-BC2A0F868A08}"/>
              </c:ext>
            </c:extLst>
          </c:dPt>
          <c:dPt>
            <c:idx val="1356"/>
            <c:bubble3D val="0"/>
            <c:extLst>
              <c:ext xmlns:c16="http://schemas.microsoft.com/office/drawing/2014/chart" uri="{C3380CC4-5D6E-409C-BE32-E72D297353CC}">
                <c16:uniqueId val="{00000A99-2A5C-4877-833F-BC2A0F868A08}"/>
              </c:ext>
            </c:extLst>
          </c:dPt>
          <c:dPt>
            <c:idx val="1357"/>
            <c:bubble3D val="0"/>
            <c:extLst>
              <c:ext xmlns:c16="http://schemas.microsoft.com/office/drawing/2014/chart" uri="{C3380CC4-5D6E-409C-BE32-E72D297353CC}">
                <c16:uniqueId val="{00000A9B-2A5C-4877-833F-BC2A0F868A08}"/>
              </c:ext>
            </c:extLst>
          </c:dPt>
          <c:dPt>
            <c:idx val="1358"/>
            <c:bubble3D val="0"/>
            <c:extLst>
              <c:ext xmlns:c16="http://schemas.microsoft.com/office/drawing/2014/chart" uri="{C3380CC4-5D6E-409C-BE32-E72D297353CC}">
                <c16:uniqueId val="{00000A9D-2A5C-4877-833F-BC2A0F868A08}"/>
              </c:ext>
            </c:extLst>
          </c:dPt>
          <c:dPt>
            <c:idx val="1359"/>
            <c:bubble3D val="0"/>
            <c:extLst>
              <c:ext xmlns:c16="http://schemas.microsoft.com/office/drawing/2014/chart" uri="{C3380CC4-5D6E-409C-BE32-E72D297353CC}">
                <c16:uniqueId val="{00000A9F-2A5C-4877-833F-BC2A0F868A08}"/>
              </c:ext>
            </c:extLst>
          </c:dPt>
          <c:dPt>
            <c:idx val="1360"/>
            <c:bubble3D val="0"/>
            <c:extLst>
              <c:ext xmlns:c16="http://schemas.microsoft.com/office/drawing/2014/chart" uri="{C3380CC4-5D6E-409C-BE32-E72D297353CC}">
                <c16:uniqueId val="{00000AA1-2A5C-4877-833F-BC2A0F868A08}"/>
              </c:ext>
            </c:extLst>
          </c:dPt>
          <c:dPt>
            <c:idx val="1361"/>
            <c:bubble3D val="0"/>
            <c:extLst>
              <c:ext xmlns:c16="http://schemas.microsoft.com/office/drawing/2014/chart" uri="{C3380CC4-5D6E-409C-BE32-E72D297353CC}">
                <c16:uniqueId val="{00000AA3-2A5C-4877-833F-BC2A0F868A08}"/>
              </c:ext>
            </c:extLst>
          </c:dPt>
          <c:dPt>
            <c:idx val="1362"/>
            <c:bubble3D val="0"/>
            <c:extLst>
              <c:ext xmlns:c16="http://schemas.microsoft.com/office/drawing/2014/chart" uri="{C3380CC4-5D6E-409C-BE32-E72D297353CC}">
                <c16:uniqueId val="{00000AA5-2A5C-4877-833F-BC2A0F868A08}"/>
              </c:ext>
            </c:extLst>
          </c:dPt>
          <c:dPt>
            <c:idx val="1363"/>
            <c:bubble3D val="0"/>
            <c:extLst>
              <c:ext xmlns:c16="http://schemas.microsoft.com/office/drawing/2014/chart" uri="{C3380CC4-5D6E-409C-BE32-E72D297353CC}">
                <c16:uniqueId val="{00000AA7-2A5C-4877-833F-BC2A0F868A08}"/>
              </c:ext>
            </c:extLst>
          </c:dPt>
          <c:dPt>
            <c:idx val="1364"/>
            <c:bubble3D val="0"/>
            <c:extLst>
              <c:ext xmlns:c16="http://schemas.microsoft.com/office/drawing/2014/chart" uri="{C3380CC4-5D6E-409C-BE32-E72D297353CC}">
                <c16:uniqueId val="{00000AA9-2A5C-4877-833F-BC2A0F868A08}"/>
              </c:ext>
            </c:extLst>
          </c:dPt>
          <c:dPt>
            <c:idx val="1365"/>
            <c:bubble3D val="0"/>
            <c:extLst>
              <c:ext xmlns:c16="http://schemas.microsoft.com/office/drawing/2014/chart" uri="{C3380CC4-5D6E-409C-BE32-E72D297353CC}">
                <c16:uniqueId val="{00000AAB-2A5C-4877-833F-BC2A0F868A08}"/>
              </c:ext>
            </c:extLst>
          </c:dPt>
          <c:dPt>
            <c:idx val="1366"/>
            <c:bubble3D val="0"/>
            <c:extLst>
              <c:ext xmlns:c16="http://schemas.microsoft.com/office/drawing/2014/chart" uri="{C3380CC4-5D6E-409C-BE32-E72D297353CC}">
                <c16:uniqueId val="{00000AAD-2A5C-4877-833F-BC2A0F868A08}"/>
              </c:ext>
            </c:extLst>
          </c:dPt>
          <c:dPt>
            <c:idx val="1367"/>
            <c:bubble3D val="0"/>
            <c:extLst>
              <c:ext xmlns:c16="http://schemas.microsoft.com/office/drawing/2014/chart" uri="{C3380CC4-5D6E-409C-BE32-E72D297353CC}">
                <c16:uniqueId val="{00000AAF-2A5C-4877-833F-BC2A0F868A08}"/>
              </c:ext>
            </c:extLst>
          </c:dPt>
          <c:dPt>
            <c:idx val="1368"/>
            <c:bubble3D val="0"/>
            <c:extLst>
              <c:ext xmlns:c16="http://schemas.microsoft.com/office/drawing/2014/chart" uri="{C3380CC4-5D6E-409C-BE32-E72D297353CC}">
                <c16:uniqueId val="{00000AB1-2A5C-4877-833F-BC2A0F868A08}"/>
              </c:ext>
            </c:extLst>
          </c:dPt>
          <c:dPt>
            <c:idx val="1369"/>
            <c:bubble3D val="0"/>
            <c:extLst>
              <c:ext xmlns:c16="http://schemas.microsoft.com/office/drawing/2014/chart" uri="{C3380CC4-5D6E-409C-BE32-E72D297353CC}">
                <c16:uniqueId val="{00000AB3-2A5C-4877-833F-BC2A0F868A08}"/>
              </c:ext>
            </c:extLst>
          </c:dPt>
          <c:dPt>
            <c:idx val="1370"/>
            <c:bubble3D val="0"/>
            <c:extLst>
              <c:ext xmlns:c16="http://schemas.microsoft.com/office/drawing/2014/chart" uri="{C3380CC4-5D6E-409C-BE32-E72D297353CC}">
                <c16:uniqueId val="{00000AB5-2A5C-4877-833F-BC2A0F868A08}"/>
              </c:ext>
            </c:extLst>
          </c:dPt>
          <c:dPt>
            <c:idx val="1371"/>
            <c:bubble3D val="0"/>
            <c:extLst>
              <c:ext xmlns:c16="http://schemas.microsoft.com/office/drawing/2014/chart" uri="{C3380CC4-5D6E-409C-BE32-E72D297353CC}">
                <c16:uniqueId val="{00000AB7-2A5C-4877-833F-BC2A0F868A08}"/>
              </c:ext>
            </c:extLst>
          </c:dPt>
          <c:dPt>
            <c:idx val="1372"/>
            <c:bubble3D val="0"/>
            <c:extLst>
              <c:ext xmlns:c16="http://schemas.microsoft.com/office/drawing/2014/chart" uri="{C3380CC4-5D6E-409C-BE32-E72D297353CC}">
                <c16:uniqueId val="{00000AB9-2A5C-4877-833F-BC2A0F868A08}"/>
              </c:ext>
            </c:extLst>
          </c:dPt>
          <c:dPt>
            <c:idx val="1373"/>
            <c:bubble3D val="0"/>
            <c:extLst>
              <c:ext xmlns:c16="http://schemas.microsoft.com/office/drawing/2014/chart" uri="{C3380CC4-5D6E-409C-BE32-E72D297353CC}">
                <c16:uniqueId val="{00000ABB-2A5C-4877-833F-BC2A0F868A08}"/>
              </c:ext>
            </c:extLst>
          </c:dPt>
          <c:dPt>
            <c:idx val="1374"/>
            <c:bubble3D val="0"/>
            <c:extLst>
              <c:ext xmlns:c16="http://schemas.microsoft.com/office/drawing/2014/chart" uri="{C3380CC4-5D6E-409C-BE32-E72D297353CC}">
                <c16:uniqueId val="{00000ABD-2A5C-4877-833F-BC2A0F868A08}"/>
              </c:ext>
            </c:extLst>
          </c:dPt>
          <c:dPt>
            <c:idx val="1375"/>
            <c:bubble3D val="0"/>
            <c:extLst>
              <c:ext xmlns:c16="http://schemas.microsoft.com/office/drawing/2014/chart" uri="{C3380CC4-5D6E-409C-BE32-E72D297353CC}">
                <c16:uniqueId val="{00000ABF-2A5C-4877-833F-BC2A0F868A08}"/>
              </c:ext>
            </c:extLst>
          </c:dPt>
          <c:dPt>
            <c:idx val="1376"/>
            <c:bubble3D val="0"/>
            <c:extLst>
              <c:ext xmlns:c16="http://schemas.microsoft.com/office/drawing/2014/chart" uri="{C3380CC4-5D6E-409C-BE32-E72D297353CC}">
                <c16:uniqueId val="{00000AC1-2A5C-4877-833F-BC2A0F868A08}"/>
              </c:ext>
            </c:extLst>
          </c:dPt>
          <c:dPt>
            <c:idx val="1377"/>
            <c:bubble3D val="0"/>
            <c:extLst>
              <c:ext xmlns:c16="http://schemas.microsoft.com/office/drawing/2014/chart" uri="{C3380CC4-5D6E-409C-BE32-E72D297353CC}">
                <c16:uniqueId val="{00000AC3-2A5C-4877-833F-BC2A0F868A08}"/>
              </c:ext>
            </c:extLst>
          </c:dPt>
          <c:dPt>
            <c:idx val="1378"/>
            <c:bubble3D val="0"/>
            <c:extLst>
              <c:ext xmlns:c16="http://schemas.microsoft.com/office/drawing/2014/chart" uri="{C3380CC4-5D6E-409C-BE32-E72D297353CC}">
                <c16:uniqueId val="{00000AC5-2A5C-4877-833F-BC2A0F868A08}"/>
              </c:ext>
            </c:extLst>
          </c:dPt>
          <c:dPt>
            <c:idx val="1379"/>
            <c:bubble3D val="0"/>
            <c:extLst>
              <c:ext xmlns:c16="http://schemas.microsoft.com/office/drawing/2014/chart" uri="{C3380CC4-5D6E-409C-BE32-E72D297353CC}">
                <c16:uniqueId val="{00000AC7-2A5C-4877-833F-BC2A0F868A08}"/>
              </c:ext>
            </c:extLst>
          </c:dPt>
          <c:dPt>
            <c:idx val="1380"/>
            <c:bubble3D val="0"/>
            <c:extLst>
              <c:ext xmlns:c16="http://schemas.microsoft.com/office/drawing/2014/chart" uri="{C3380CC4-5D6E-409C-BE32-E72D297353CC}">
                <c16:uniqueId val="{00000AC9-2A5C-4877-833F-BC2A0F868A08}"/>
              </c:ext>
            </c:extLst>
          </c:dPt>
          <c:dPt>
            <c:idx val="1381"/>
            <c:bubble3D val="0"/>
            <c:extLst>
              <c:ext xmlns:c16="http://schemas.microsoft.com/office/drawing/2014/chart" uri="{C3380CC4-5D6E-409C-BE32-E72D297353CC}">
                <c16:uniqueId val="{00000ACB-2A5C-4877-833F-BC2A0F868A08}"/>
              </c:ext>
            </c:extLst>
          </c:dPt>
          <c:dPt>
            <c:idx val="1382"/>
            <c:bubble3D val="0"/>
            <c:extLst>
              <c:ext xmlns:c16="http://schemas.microsoft.com/office/drawing/2014/chart" uri="{C3380CC4-5D6E-409C-BE32-E72D297353CC}">
                <c16:uniqueId val="{00000ACD-2A5C-4877-833F-BC2A0F868A08}"/>
              </c:ext>
            </c:extLst>
          </c:dPt>
          <c:dPt>
            <c:idx val="1383"/>
            <c:bubble3D val="0"/>
            <c:extLst>
              <c:ext xmlns:c16="http://schemas.microsoft.com/office/drawing/2014/chart" uri="{C3380CC4-5D6E-409C-BE32-E72D297353CC}">
                <c16:uniqueId val="{00000ACF-2A5C-4877-833F-BC2A0F868A08}"/>
              </c:ext>
            </c:extLst>
          </c:dPt>
          <c:dPt>
            <c:idx val="1384"/>
            <c:bubble3D val="0"/>
            <c:extLst>
              <c:ext xmlns:c16="http://schemas.microsoft.com/office/drawing/2014/chart" uri="{C3380CC4-5D6E-409C-BE32-E72D297353CC}">
                <c16:uniqueId val="{00000AD1-2A5C-4877-833F-BC2A0F868A08}"/>
              </c:ext>
            </c:extLst>
          </c:dPt>
          <c:dPt>
            <c:idx val="1385"/>
            <c:bubble3D val="0"/>
            <c:extLst>
              <c:ext xmlns:c16="http://schemas.microsoft.com/office/drawing/2014/chart" uri="{C3380CC4-5D6E-409C-BE32-E72D297353CC}">
                <c16:uniqueId val="{00000AD3-2A5C-4877-833F-BC2A0F868A08}"/>
              </c:ext>
            </c:extLst>
          </c:dPt>
          <c:dPt>
            <c:idx val="1386"/>
            <c:bubble3D val="0"/>
            <c:extLst>
              <c:ext xmlns:c16="http://schemas.microsoft.com/office/drawing/2014/chart" uri="{C3380CC4-5D6E-409C-BE32-E72D297353CC}">
                <c16:uniqueId val="{00000AD5-2A5C-4877-833F-BC2A0F868A08}"/>
              </c:ext>
            </c:extLst>
          </c:dPt>
          <c:dPt>
            <c:idx val="1387"/>
            <c:bubble3D val="0"/>
            <c:extLst>
              <c:ext xmlns:c16="http://schemas.microsoft.com/office/drawing/2014/chart" uri="{C3380CC4-5D6E-409C-BE32-E72D297353CC}">
                <c16:uniqueId val="{00000AD7-2A5C-4877-833F-BC2A0F868A08}"/>
              </c:ext>
            </c:extLst>
          </c:dPt>
          <c:dPt>
            <c:idx val="1388"/>
            <c:bubble3D val="0"/>
            <c:extLst>
              <c:ext xmlns:c16="http://schemas.microsoft.com/office/drawing/2014/chart" uri="{C3380CC4-5D6E-409C-BE32-E72D297353CC}">
                <c16:uniqueId val="{00000AD9-2A5C-4877-833F-BC2A0F868A08}"/>
              </c:ext>
            </c:extLst>
          </c:dPt>
          <c:dPt>
            <c:idx val="1389"/>
            <c:bubble3D val="0"/>
            <c:extLst>
              <c:ext xmlns:c16="http://schemas.microsoft.com/office/drawing/2014/chart" uri="{C3380CC4-5D6E-409C-BE32-E72D297353CC}">
                <c16:uniqueId val="{00000ADB-2A5C-4877-833F-BC2A0F868A08}"/>
              </c:ext>
            </c:extLst>
          </c:dPt>
          <c:dPt>
            <c:idx val="1390"/>
            <c:bubble3D val="0"/>
            <c:extLst>
              <c:ext xmlns:c16="http://schemas.microsoft.com/office/drawing/2014/chart" uri="{C3380CC4-5D6E-409C-BE32-E72D297353CC}">
                <c16:uniqueId val="{00000ADD-2A5C-4877-833F-BC2A0F868A08}"/>
              </c:ext>
            </c:extLst>
          </c:dPt>
          <c:dPt>
            <c:idx val="1391"/>
            <c:bubble3D val="0"/>
            <c:extLst>
              <c:ext xmlns:c16="http://schemas.microsoft.com/office/drawing/2014/chart" uri="{C3380CC4-5D6E-409C-BE32-E72D297353CC}">
                <c16:uniqueId val="{00000ADF-2A5C-4877-833F-BC2A0F868A08}"/>
              </c:ext>
            </c:extLst>
          </c:dPt>
          <c:dPt>
            <c:idx val="1392"/>
            <c:bubble3D val="0"/>
            <c:extLst>
              <c:ext xmlns:c16="http://schemas.microsoft.com/office/drawing/2014/chart" uri="{C3380CC4-5D6E-409C-BE32-E72D297353CC}">
                <c16:uniqueId val="{00000AE1-2A5C-4877-833F-BC2A0F868A08}"/>
              </c:ext>
            </c:extLst>
          </c:dPt>
          <c:dPt>
            <c:idx val="1393"/>
            <c:bubble3D val="0"/>
            <c:extLst>
              <c:ext xmlns:c16="http://schemas.microsoft.com/office/drawing/2014/chart" uri="{C3380CC4-5D6E-409C-BE32-E72D297353CC}">
                <c16:uniqueId val="{00000AE3-2A5C-4877-833F-BC2A0F868A08}"/>
              </c:ext>
            </c:extLst>
          </c:dPt>
          <c:dPt>
            <c:idx val="1394"/>
            <c:bubble3D val="0"/>
            <c:extLst>
              <c:ext xmlns:c16="http://schemas.microsoft.com/office/drawing/2014/chart" uri="{C3380CC4-5D6E-409C-BE32-E72D297353CC}">
                <c16:uniqueId val="{00000AE5-2A5C-4877-833F-BC2A0F868A08}"/>
              </c:ext>
            </c:extLst>
          </c:dPt>
          <c:dPt>
            <c:idx val="1395"/>
            <c:bubble3D val="0"/>
            <c:extLst>
              <c:ext xmlns:c16="http://schemas.microsoft.com/office/drawing/2014/chart" uri="{C3380CC4-5D6E-409C-BE32-E72D297353CC}">
                <c16:uniqueId val="{00000AE7-2A5C-4877-833F-BC2A0F868A08}"/>
              </c:ext>
            </c:extLst>
          </c:dPt>
          <c:dPt>
            <c:idx val="1396"/>
            <c:bubble3D val="0"/>
            <c:extLst>
              <c:ext xmlns:c16="http://schemas.microsoft.com/office/drawing/2014/chart" uri="{C3380CC4-5D6E-409C-BE32-E72D297353CC}">
                <c16:uniqueId val="{00000AE9-2A5C-4877-833F-BC2A0F868A08}"/>
              </c:ext>
            </c:extLst>
          </c:dPt>
          <c:dPt>
            <c:idx val="1397"/>
            <c:bubble3D val="0"/>
            <c:extLst>
              <c:ext xmlns:c16="http://schemas.microsoft.com/office/drawing/2014/chart" uri="{C3380CC4-5D6E-409C-BE32-E72D297353CC}">
                <c16:uniqueId val="{00000AEB-2A5C-4877-833F-BC2A0F868A08}"/>
              </c:ext>
            </c:extLst>
          </c:dPt>
          <c:dPt>
            <c:idx val="1398"/>
            <c:bubble3D val="0"/>
            <c:extLst>
              <c:ext xmlns:c16="http://schemas.microsoft.com/office/drawing/2014/chart" uri="{C3380CC4-5D6E-409C-BE32-E72D297353CC}">
                <c16:uniqueId val="{00000AED-2A5C-4877-833F-BC2A0F868A08}"/>
              </c:ext>
            </c:extLst>
          </c:dPt>
          <c:dPt>
            <c:idx val="1399"/>
            <c:bubble3D val="0"/>
            <c:extLst>
              <c:ext xmlns:c16="http://schemas.microsoft.com/office/drawing/2014/chart" uri="{C3380CC4-5D6E-409C-BE32-E72D297353CC}">
                <c16:uniqueId val="{00000AEF-2A5C-4877-833F-BC2A0F868A08}"/>
              </c:ext>
            </c:extLst>
          </c:dPt>
          <c:dPt>
            <c:idx val="1400"/>
            <c:bubble3D val="0"/>
            <c:extLst>
              <c:ext xmlns:c16="http://schemas.microsoft.com/office/drawing/2014/chart" uri="{C3380CC4-5D6E-409C-BE32-E72D297353CC}">
                <c16:uniqueId val="{00000AF1-2A5C-4877-833F-BC2A0F868A08}"/>
              </c:ext>
            </c:extLst>
          </c:dPt>
          <c:dPt>
            <c:idx val="1401"/>
            <c:bubble3D val="0"/>
            <c:extLst>
              <c:ext xmlns:c16="http://schemas.microsoft.com/office/drawing/2014/chart" uri="{C3380CC4-5D6E-409C-BE32-E72D297353CC}">
                <c16:uniqueId val="{00000AF3-2A5C-4877-833F-BC2A0F868A08}"/>
              </c:ext>
            </c:extLst>
          </c:dPt>
          <c:dPt>
            <c:idx val="1402"/>
            <c:bubble3D val="0"/>
            <c:extLst>
              <c:ext xmlns:c16="http://schemas.microsoft.com/office/drawing/2014/chart" uri="{C3380CC4-5D6E-409C-BE32-E72D297353CC}">
                <c16:uniqueId val="{00000AF5-2A5C-4877-833F-BC2A0F868A08}"/>
              </c:ext>
            </c:extLst>
          </c:dPt>
          <c:dPt>
            <c:idx val="1403"/>
            <c:bubble3D val="0"/>
            <c:extLst>
              <c:ext xmlns:c16="http://schemas.microsoft.com/office/drawing/2014/chart" uri="{C3380CC4-5D6E-409C-BE32-E72D297353CC}">
                <c16:uniqueId val="{00000AF7-2A5C-4877-833F-BC2A0F868A08}"/>
              </c:ext>
            </c:extLst>
          </c:dPt>
          <c:dPt>
            <c:idx val="1404"/>
            <c:bubble3D val="0"/>
            <c:extLst>
              <c:ext xmlns:c16="http://schemas.microsoft.com/office/drawing/2014/chart" uri="{C3380CC4-5D6E-409C-BE32-E72D297353CC}">
                <c16:uniqueId val="{00000AF9-2A5C-4877-833F-BC2A0F868A08}"/>
              </c:ext>
            </c:extLst>
          </c:dPt>
          <c:dPt>
            <c:idx val="1405"/>
            <c:bubble3D val="0"/>
            <c:extLst>
              <c:ext xmlns:c16="http://schemas.microsoft.com/office/drawing/2014/chart" uri="{C3380CC4-5D6E-409C-BE32-E72D297353CC}">
                <c16:uniqueId val="{00000AFB-2A5C-4877-833F-BC2A0F868A08}"/>
              </c:ext>
            </c:extLst>
          </c:dPt>
          <c:dPt>
            <c:idx val="1406"/>
            <c:bubble3D val="0"/>
            <c:extLst>
              <c:ext xmlns:c16="http://schemas.microsoft.com/office/drawing/2014/chart" uri="{C3380CC4-5D6E-409C-BE32-E72D297353CC}">
                <c16:uniqueId val="{00000AFD-2A5C-4877-833F-BC2A0F868A08}"/>
              </c:ext>
            </c:extLst>
          </c:dPt>
          <c:dPt>
            <c:idx val="1407"/>
            <c:bubble3D val="0"/>
            <c:extLst>
              <c:ext xmlns:c16="http://schemas.microsoft.com/office/drawing/2014/chart" uri="{C3380CC4-5D6E-409C-BE32-E72D297353CC}">
                <c16:uniqueId val="{00000AFF-2A5C-4877-833F-BC2A0F868A08}"/>
              </c:ext>
            </c:extLst>
          </c:dPt>
          <c:dPt>
            <c:idx val="1408"/>
            <c:bubble3D val="0"/>
            <c:extLst>
              <c:ext xmlns:c16="http://schemas.microsoft.com/office/drawing/2014/chart" uri="{C3380CC4-5D6E-409C-BE32-E72D297353CC}">
                <c16:uniqueId val="{00000B01-2A5C-4877-833F-BC2A0F868A08}"/>
              </c:ext>
            </c:extLst>
          </c:dPt>
          <c:dPt>
            <c:idx val="1409"/>
            <c:bubble3D val="0"/>
            <c:extLst>
              <c:ext xmlns:c16="http://schemas.microsoft.com/office/drawing/2014/chart" uri="{C3380CC4-5D6E-409C-BE32-E72D297353CC}">
                <c16:uniqueId val="{00000B03-2A5C-4877-833F-BC2A0F868A08}"/>
              </c:ext>
            </c:extLst>
          </c:dPt>
          <c:dPt>
            <c:idx val="1410"/>
            <c:bubble3D val="0"/>
            <c:extLst>
              <c:ext xmlns:c16="http://schemas.microsoft.com/office/drawing/2014/chart" uri="{C3380CC4-5D6E-409C-BE32-E72D297353CC}">
                <c16:uniqueId val="{00000B05-2A5C-4877-833F-BC2A0F868A08}"/>
              </c:ext>
            </c:extLst>
          </c:dPt>
          <c:dPt>
            <c:idx val="1411"/>
            <c:bubble3D val="0"/>
            <c:extLst>
              <c:ext xmlns:c16="http://schemas.microsoft.com/office/drawing/2014/chart" uri="{C3380CC4-5D6E-409C-BE32-E72D297353CC}">
                <c16:uniqueId val="{00000B07-2A5C-4877-833F-BC2A0F868A08}"/>
              </c:ext>
            </c:extLst>
          </c:dPt>
          <c:dPt>
            <c:idx val="1412"/>
            <c:bubble3D val="0"/>
            <c:extLst>
              <c:ext xmlns:c16="http://schemas.microsoft.com/office/drawing/2014/chart" uri="{C3380CC4-5D6E-409C-BE32-E72D297353CC}">
                <c16:uniqueId val="{00000B09-2A5C-4877-833F-BC2A0F868A08}"/>
              </c:ext>
            </c:extLst>
          </c:dPt>
          <c:dPt>
            <c:idx val="1413"/>
            <c:bubble3D val="0"/>
            <c:extLst>
              <c:ext xmlns:c16="http://schemas.microsoft.com/office/drawing/2014/chart" uri="{C3380CC4-5D6E-409C-BE32-E72D297353CC}">
                <c16:uniqueId val="{00000B0B-2A5C-4877-833F-BC2A0F868A08}"/>
              </c:ext>
            </c:extLst>
          </c:dPt>
          <c:dPt>
            <c:idx val="1414"/>
            <c:bubble3D val="0"/>
            <c:extLst>
              <c:ext xmlns:c16="http://schemas.microsoft.com/office/drawing/2014/chart" uri="{C3380CC4-5D6E-409C-BE32-E72D297353CC}">
                <c16:uniqueId val="{00000B0D-2A5C-4877-833F-BC2A0F868A08}"/>
              </c:ext>
            </c:extLst>
          </c:dPt>
          <c:dPt>
            <c:idx val="1415"/>
            <c:bubble3D val="0"/>
            <c:extLst>
              <c:ext xmlns:c16="http://schemas.microsoft.com/office/drawing/2014/chart" uri="{C3380CC4-5D6E-409C-BE32-E72D297353CC}">
                <c16:uniqueId val="{00000B0F-2A5C-4877-833F-BC2A0F868A08}"/>
              </c:ext>
            </c:extLst>
          </c:dPt>
          <c:dPt>
            <c:idx val="1416"/>
            <c:bubble3D val="0"/>
            <c:extLst>
              <c:ext xmlns:c16="http://schemas.microsoft.com/office/drawing/2014/chart" uri="{C3380CC4-5D6E-409C-BE32-E72D297353CC}">
                <c16:uniqueId val="{00000B11-2A5C-4877-833F-BC2A0F868A08}"/>
              </c:ext>
            </c:extLst>
          </c:dPt>
          <c:dPt>
            <c:idx val="1417"/>
            <c:bubble3D val="0"/>
            <c:extLst>
              <c:ext xmlns:c16="http://schemas.microsoft.com/office/drawing/2014/chart" uri="{C3380CC4-5D6E-409C-BE32-E72D297353CC}">
                <c16:uniqueId val="{00000B13-2A5C-4877-833F-BC2A0F868A08}"/>
              </c:ext>
            </c:extLst>
          </c:dPt>
          <c:dPt>
            <c:idx val="1418"/>
            <c:bubble3D val="0"/>
            <c:extLst>
              <c:ext xmlns:c16="http://schemas.microsoft.com/office/drawing/2014/chart" uri="{C3380CC4-5D6E-409C-BE32-E72D297353CC}">
                <c16:uniqueId val="{00000B15-2A5C-4877-833F-BC2A0F868A08}"/>
              </c:ext>
            </c:extLst>
          </c:dPt>
          <c:dPt>
            <c:idx val="1419"/>
            <c:bubble3D val="0"/>
            <c:extLst>
              <c:ext xmlns:c16="http://schemas.microsoft.com/office/drawing/2014/chart" uri="{C3380CC4-5D6E-409C-BE32-E72D297353CC}">
                <c16:uniqueId val="{00000B17-2A5C-4877-833F-BC2A0F868A08}"/>
              </c:ext>
            </c:extLst>
          </c:dPt>
          <c:dPt>
            <c:idx val="1420"/>
            <c:bubble3D val="0"/>
            <c:extLst>
              <c:ext xmlns:c16="http://schemas.microsoft.com/office/drawing/2014/chart" uri="{C3380CC4-5D6E-409C-BE32-E72D297353CC}">
                <c16:uniqueId val="{00000B19-2A5C-4877-833F-BC2A0F868A08}"/>
              </c:ext>
            </c:extLst>
          </c:dPt>
          <c:dPt>
            <c:idx val="1421"/>
            <c:bubble3D val="0"/>
            <c:extLst>
              <c:ext xmlns:c16="http://schemas.microsoft.com/office/drawing/2014/chart" uri="{C3380CC4-5D6E-409C-BE32-E72D297353CC}">
                <c16:uniqueId val="{00000B1B-2A5C-4877-833F-BC2A0F868A08}"/>
              </c:ext>
            </c:extLst>
          </c:dPt>
          <c:dPt>
            <c:idx val="1422"/>
            <c:bubble3D val="0"/>
            <c:extLst>
              <c:ext xmlns:c16="http://schemas.microsoft.com/office/drawing/2014/chart" uri="{C3380CC4-5D6E-409C-BE32-E72D297353CC}">
                <c16:uniqueId val="{00000B1D-2A5C-4877-833F-BC2A0F868A08}"/>
              </c:ext>
            </c:extLst>
          </c:dPt>
          <c:dPt>
            <c:idx val="1423"/>
            <c:bubble3D val="0"/>
            <c:extLst>
              <c:ext xmlns:c16="http://schemas.microsoft.com/office/drawing/2014/chart" uri="{C3380CC4-5D6E-409C-BE32-E72D297353CC}">
                <c16:uniqueId val="{00000B1F-2A5C-4877-833F-BC2A0F868A08}"/>
              </c:ext>
            </c:extLst>
          </c:dPt>
          <c:dPt>
            <c:idx val="1424"/>
            <c:bubble3D val="0"/>
            <c:extLst>
              <c:ext xmlns:c16="http://schemas.microsoft.com/office/drawing/2014/chart" uri="{C3380CC4-5D6E-409C-BE32-E72D297353CC}">
                <c16:uniqueId val="{00000B21-2A5C-4877-833F-BC2A0F868A08}"/>
              </c:ext>
            </c:extLst>
          </c:dPt>
          <c:dPt>
            <c:idx val="1425"/>
            <c:bubble3D val="0"/>
            <c:extLst>
              <c:ext xmlns:c16="http://schemas.microsoft.com/office/drawing/2014/chart" uri="{C3380CC4-5D6E-409C-BE32-E72D297353CC}">
                <c16:uniqueId val="{00000B23-2A5C-4877-833F-BC2A0F868A08}"/>
              </c:ext>
            </c:extLst>
          </c:dPt>
          <c:dPt>
            <c:idx val="1426"/>
            <c:bubble3D val="0"/>
            <c:extLst>
              <c:ext xmlns:c16="http://schemas.microsoft.com/office/drawing/2014/chart" uri="{C3380CC4-5D6E-409C-BE32-E72D297353CC}">
                <c16:uniqueId val="{00000B25-2A5C-4877-833F-BC2A0F868A08}"/>
              </c:ext>
            </c:extLst>
          </c:dPt>
          <c:dPt>
            <c:idx val="1427"/>
            <c:bubble3D val="0"/>
            <c:extLst>
              <c:ext xmlns:c16="http://schemas.microsoft.com/office/drawing/2014/chart" uri="{C3380CC4-5D6E-409C-BE32-E72D297353CC}">
                <c16:uniqueId val="{00000B27-2A5C-4877-833F-BC2A0F868A08}"/>
              </c:ext>
            </c:extLst>
          </c:dPt>
          <c:dPt>
            <c:idx val="1428"/>
            <c:bubble3D val="0"/>
            <c:extLst>
              <c:ext xmlns:c16="http://schemas.microsoft.com/office/drawing/2014/chart" uri="{C3380CC4-5D6E-409C-BE32-E72D297353CC}">
                <c16:uniqueId val="{00000B29-2A5C-4877-833F-BC2A0F868A08}"/>
              </c:ext>
            </c:extLst>
          </c:dPt>
          <c:dPt>
            <c:idx val="1429"/>
            <c:bubble3D val="0"/>
            <c:extLst>
              <c:ext xmlns:c16="http://schemas.microsoft.com/office/drawing/2014/chart" uri="{C3380CC4-5D6E-409C-BE32-E72D297353CC}">
                <c16:uniqueId val="{00000B2B-2A5C-4877-833F-BC2A0F868A08}"/>
              </c:ext>
            </c:extLst>
          </c:dPt>
          <c:dPt>
            <c:idx val="1430"/>
            <c:bubble3D val="0"/>
            <c:extLst>
              <c:ext xmlns:c16="http://schemas.microsoft.com/office/drawing/2014/chart" uri="{C3380CC4-5D6E-409C-BE32-E72D297353CC}">
                <c16:uniqueId val="{00000B2D-2A5C-4877-833F-BC2A0F868A08}"/>
              </c:ext>
            </c:extLst>
          </c:dPt>
          <c:dPt>
            <c:idx val="1431"/>
            <c:bubble3D val="0"/>
            <c:extLst>
              <c:ext xmlns:c16="http://schemas.microsoft.com/office/drawing/2014/chart" uri="{C3380CC4-5D6E-409C-BE32-E72D297353CC}">
                <c16:uniqueId val="{00000B2F-2A5C-4877-833F-BC2A0F868A08}"/>
              </c:ext>
            </c:extLst>
          </c:dPt>
          <c:dPt>
            <c:idx val="1432"/>
            <c:bubble3D val="0"/>
            <c:extLst>
              <c:ext xmlns:c16="http://schemas.microsoft.com/office/drawing/2014/chart" uri="{C3380CC4-5D6E-409C-BE32-E72D297353CC}">
                <c16:uniqueId val="{00000B31-2A5C-4877-833F-BC2A0F868A08}"/>
              </c:ext>
            </c:extLst>
          </c:dPt>
          <c:dPt>
            <c:idx val="1433"/>
            <c:bubble3D val="0"/>
            <c:extLst>
              <c:ext xmlns:c16="http://schemas.microsoft.com/office/drawing/2014/chart" uri="{C3380CC4-5D6E-409C-BE32-E72D297353CC}">
                <c16:uniqueId val="{00000B33-2A5C-4877-833F-BC2A0F868A08}"/>
              </c:ext>
            </c:extLst>
          </c:dPt>
          <c:dPt>
            <c:idx val="1434"/>
            <c:bubble3D val="0"/>
            <c:extLst>
              <c:ext xmlns:c16="http://schemas.microsoft.com/office/drawing/2014/chart" uri="{C3380CC4-5D6E-409C-BE32-E72D297353CC}">
                <c16:uniqueId val="{00000B35-2A5C-4877-833F-BC2A0F868A08}"/>
              </c:ext>
            </c:extLst>
          </c:dPt>
          <c:dPt>
            <c:idx val="1435"/>
            <c:bubble3D val="0"/>
            <c:extLst>
              <c:ext xmlns:c16="http://schemas.microsoft.com/office/drawing/2014/chart" uri="{C3380CC4-5D6E-409C-BE32-E72D297353CC}">
                <c16:uniqueId val="{00000B37-2A5C-4877-833F-BC2A0F868A08}"/>
              </c:ext>
            </c:extLst>
          </c:dPt>
          <c:dPt>
            <c:idx val="1436"/>
            <c:bubble3D val="0"/>
            <c:extLst>
              <c:ext xmlns:c16="http://schemas.microsoft.com/office/drawing/2014/chart" uri="{C3380CC4-5D6E-409C-BE32-E72D297353CC}">
                <c16:uniqueId val="{00000B39-2A5C-4877-833F-BC2A0F868A08}"/>
              </c:ext>
            </c:extLst>
          </c:dPt>
          <c:dPt>
            <c:idx val="1437"/>
            <c:bubble3D val="0"/>
            <c:extLst>
              <c:ext xmlns:c16="http://schemas.microsoft.com/office/drawing/2014/chart" uri="{C3380CC4-5D6E-409C-BE32-E72D297353CC}">
                <c16:uniqueId val="{00000B3B-2A5C-4877-833F-BC2A0F868A08}"/>
              </c:ext>
            </c:extLst>
          </c:dPt>
          <c:dPt>
            <c:idx val="1438"/>
            <c:bubble3D val="0"/>
            <c:extLst>
              <c:ext xmlns:c16="http://schemas.microsoft.com/office/drawing/2014/chart" uri="{C3380CC4-5D6E-409C-BE32-E72D297353CC}">
                <c16:uniqueId val="{00000B3D-2A5C-4877-833F-BC2A0F868A08}"/>
              </c:ext>
            </c:extLst>
          </c:dPt>
          <c:dPt>
            <c:idx val="1439"/>
            <c:bubble3D val="0"/>
            <c:extLst>
              <c:ext xmlns:c16="http://schemas.microsoft.com/office/drawing/2014/chart" uri="{C3380CC4-5D6E-409C-BE32-E72D297353CC}">
                <c16:uniqueId val="{00000B3F-2A5C-4877-833F-BC2A0F868A08}"/>
              </c:ext>
            </c:extLst>
          </c:dPt>
          <c:dPt>
            <c:idx val="1440"/>
            <c:bubble3D val="0"/>
            <c:extLst>
              <c:ext xmlns:c16="http://schemas.microsoft.com/office/drawing/2014/chart" uri="{C3380CC4-5D6E-409C-BE32-E72D297353CC}">
                <c16:uniqueId val="{00000B41-2A5C-4877-833F-BC2A0F868A08}"/>
              </c:ext>
            </c:extLst>
          </c:dPt>
          <c:dPt>
            <c:idx val="1441"/>
            <c:bubble3D val="0"/>
            <c:extLst>
              <c:ext xmlns:c16="http://schemas.microsoft.com/office/drawing/2014/chart" uri="{C3380CC4-5D6E-409C-BE32-E72D297353CC}">
                <c16:uniqueId val="{00000B43-2A5C-4877-833F-BC2A0F868A08}"/>
              </c:ext>
            </c:extLst>
          </c:dPt>
          <c:dPt>
            <c:idx val="1442"/>
            <c:bubble3D val="0"/>
            <c:extLst>
              <c:ext xmlns:c16="http://schemas.microsoft.com/office/drawing/2014/chart" uri="{C3380CC4-5D6E-409C-BE32-E72D297353CC}">
                <c16:uniqueId val="{00000B45-2A5C-4877-833F-BC2A0F868A08}"/>
              </c:ext>
            </c:extLst>
          </c:dPt>
          <c:dPt>
            <c:idx val="1443"/>
            <c:bubble3D val="0"/>
            <c:extLst>
              <c:ext xmlns:c16="http://schemas.microsoft.com/office/drawing/2014/chart" uri="{C3380CC4-5D6E-409C-BE32-E72D297353CC}">
                <c16:uniqueId val="{00000B47-2A5C-4877-833F-BC2A0F868A08}"/>
              </c:ext>
            </c:extLst>
          </c:dPt>
          <c:dPt>
            <c:idx val="1444"/>
            <c:bubble3D val="0"/>
            <c:extLst>
              <c:ext xmlns:c16="http://schemas.microsoft.com/office/drawing/2014/chart" uri="{C3380CC4-5D6E-409C-BE32-E72D297353CC}">
                <c16:uniqueId val="{00000B49-2A5C-4877-833F-BC2A0F868A08}"/>
              </c:ext>
            </c:extLst>
          </c:dPt>
          <c:dPt>
            <c:idx val="1445"/>
            <c:bubble3D val="0"/>
            <c:extLst>
              <c:ext xmlns:c16="http://schemas.microsoft.com/office/drawing/2014/chart" uri="{C3380CC4-5D6E-409C-BE32-E72D297353CC}">
                <c16:uniqueId val="{00000B4B-2A5C-4877-833F-BC2A0F868A08}"/>
              </c:ext>
            </c:extLst>
          </c:dPt>
          <c:dPt>
            <c:idx val="1446"/>
            <c:bubble3D val="0"/>
            <c:extLst>
              <c:ext xmlns:c16="http://schemas.microsoft.com/office/drawing/2014/chart" uri="{C3380CC4-5D6E-409C-BE32-E72D297353CC}">
                <c16:uniqueId val="{00000B4D-2A5C-4877-833F-BC2A0F868A08}"/>
              </c:ext>
            </c:extLst>
          </c:dPt>
          <c:dPt>
            <c:idx val="1447"/>
            <c:bubble3D val="0"/>
            <c:extLst>
              <c:ext xmlns:c16="http://schemas.microsoft.com/office/drawing/2014/chart" uri="{C3380CC4-5D6E-409C-BE32-E72D297353CC}">
                <c16:uniqueId val="{00000B4F-2A5C-4877-833F-BC2A0F868A08}"/>
              </c:ext>
            </c:extLst>
          </c:dPt>
          <c:dPt>
            <c:idx val="1448"/>
            <c:bubble3D val="0"/>
            <c:extLst>
              <c:ext xmlns:c16="http://schemas.microsoft.com/office/drawing/2014/chart" uri="{C3380CC4-5D6E-409C-BE32-E72D297353CC}">
                <c16:uniqueId val="{00000B51-2A5C-4877-833F-BC2A0F868A08}"/>
              </c:ext>
            </c:extLst>
          </c:dPt>
          <c:dPt>
            <c:idx val="1449"/>
            <c:bubble3D val="0"/>
            <c:extLst>
              <c:ext xmlns:c16="http://schemas.microsoft.com/office/drawing/2014/chart" uri="{C3380CC4-5D6E-409C-BE32-E72D297353CC}">
                <c16:uniqueId val="{00000B53-2A5C-4877-833F-BC2A0F868A08}"/>
              </c:ext>
            </c:extLst>
          </c:dPt>
          <c:dPt>
            <c:idx val="1450"/>
            <c:bubble3D val="0"/>
            <c:extLst>
              <c:ext xmlns:c16="http://schemas.microsoft.com/office/drawing/2014/chart" uri="{C3380CC4-5D6E-409C-BE32-E72D297353CC}">
                <c16:uniqueId val="{00000B55-2A5C-4877-833F-BC2A0F868A08}"/>
              </c:ext>
            </c:extLst>
          </c:dPt>
          <c:dPt>
            <c:idx val="1451"/>
            <c:bubble3D val="0"/>
            <c:extLst>
              <c:ext xmlns:c16="http://schemas.microsoft.com/office/drawing/2014/chart" uri="{C3380CC4-5D6E-409C-BE32-E72D297353CC}">
                <c16:uniqueId val="{00000B57-2A5C-4877-833F-BC2A0F868A08}"/>
              </c:ext>
            </c:extLst>
          </c:dPt>
          <c:dPt>
            <c:idx val="1452"/>
            <c:bubble3D val="0"/>
            <c:extLst>
              <c:ext xmlns:c16="http://schemas.microsoft.com/office/drawing/2014/chart" uri="{C3380CC4-5D6E-409C-BE32-E72D297353CC}">
                <c16:uniqueId val="{00000B59-2A5C-4877-833F-BC2A0F868A08}"/>
              </c:ext>
            </c:extLst>
          </c:dPt>
          <c:dPt>
            <c:idx val="1453"/>
            <c:bubble3D val="0"/>
            <c:extLst>
              <c:ext xmlns:c16="http://schemas.microsoft.com/office/drawing/2014/chart" uri="{C3380CC4-5D6E-409C-BE32-E72D297353CC}">
                <c16:uniqueId val="{00000B5B-2A5C-4877-833F-BC2A0F868A08}"/>
              </c:ext>
            </c:extLst>
          </c:dPt>
          <c:dPt>
            <c:idx val="1454"/>
            <c:bubble3D val="0"/>
            <c:extLst>
              <c:ext xmlns:c16="http://schemas.microsoft.com/office/drawing/2014/chart" uri="{C3380CC4-5D6E-409C-BE32-E72D297353CC}">
                <c16:uniqueId val="{00000B5D-2A5C-4877-833F-BC2A0F868A08}"/>
              </c:ext>
            </c:extLst>
          </c:dPt>
          <c:dPt>
            <c:idx val="1455"/>
            <c:bubble3D val="0"/>
            <c:extLst>
              <c:ext xmlns:c16="http://schemas.microsoft.com/office/drawing/2014/chart" uri="{C3380CC4-5D6E-409C-BE32-E72D297353CC}">
                <c16:uniqueId val="{00000B5F-2A5C-4877-833F-BC2A0F868A08}"/>
              </c:ext>
            </c:extLst>
          </c:dPt>
          <c:dPt>
            <c:idx val="1456"/>
            <c:bubble3D val="0"/>
            <c:extLst>
              <c:ext xmlns:c16="http://schemas.microsoft.com/office/drawing/2014/chart" uri="{C3380CC4-5D6E-409C-BE32-E72D297353CC}">
                <c16:uniqueId val="{00000B61-2A5C-4877-833F-BC2A0F868A08}"/>
              </c:ext>
            </c:extLst>
          </c:dPt>
          <c:dPt>
            <c:idx val="1457"/>
            <c:bubble3D val="0"/>
            <c:extLst>
              <c:ext xmlns:c16="http://schemas.microsoft.com/office/drawing/2014/chart" uri="{C3380CC4-5D6E-409C-BE32-E72D297353CC}">
                <c16:uniqueId val="{00000B63-2A5C-4877-833F-BC2A0F868A08}"/>
              </c:ext>
            </c:extLst>
          </c:dPt>
          <c:dPt>
            <c:idx val="1458"/>
            <c:bubble3D val="0"/>
            <c:extLst>
              <c:ext xmlns:c16="http://schemas.microsoft.com/office/drawing/2014/chart" uri="{C3380CC4-5D6E-409C-BE32-E72D297353CC}">
                <c16:uniqueId val="{00000B65-2A5C-4877-833F-BC2A0F868A08}"/>
              </c:ext>
            </c:extLst>
          </c:dPt>
          <c:dPt>
            <c:idx val="1459"/>
            <c:bubble3D val="0"/>
            <c:extLst>
              <c:ext xmlns:c16="http://schemas.microsoft.com/office/drawing/2014/chart" uri="{C3380CC4-5D6E-409C-BE32-E72D297353CC}">
                <c16:uniqueId val="{00000B67-2A5C-4877-833F-BC2A0F868A08}"/>
              </c:ext>
            </c:extLst>
          </c:dPt>
          <c:dPt>
            <c:idx val="1460"/>
            <c:bubble3D val="0"/>
            <c:extLst>
              <c:ext xmlns:c16="http://schemas.microsoft.com/office/drawing/2014/chart" uri="{C3380CC4-5D6E-409C-BE32-E72D297353CC}">
                <c16:uniqueId val="{00000B69-2A5C-4877-833F-BC2A0F868A08}"/>
              </c:ext>
            </c:extLst>
          </c:dPt>
          <c:dPt>
            <c:idx val="1461"/>
            <c:bubble3D val="0"/>
            <c:extLst>
              <c:ext xmlns:c16="http://schemas.microsoft.com/office/drawing/2014/chart" uri="{C3380CC4-5D6E-409C-BE32-E72D297353CC}">
                <c16:uniqueId val="{00000B6B-2A5C-4877-833F-BC2A0F868A08}"/>
              </c:ext>
            </c:extLst>
          </c:dPt>
          <c:dPt>
            <c:idx val="1462"/>
            <c:bubble3D val="0"/>
            <c:extLst>
              <c:ext xmlns:c16="http://schemas.microsoft.com/office/drawing/2014/chart" uri="{C3380CC4-5D6E-409C-BE32-E72D297353CC}">
                <c16:uniqueId val="{00000B6D-2A5C-4877-833F-BC2A0F868A08}"/>
              </c:ext>
            </c:extLst>
          </c:dPt>
          <c:dPt>
            <c:idx val="1463"/>
            <c:bubble3D val="0"/>
            <c:extLst>
              <c:ext xmlns:c16="http://schemas.microsoft.com/office/drawing/2014/chart" uri="{C3380CC4-5D6E-409C-BE32-E72D297353CC}">
                <c16:uniqueId val="{00000B6F-2A5C-4877-833F-BC2A0F868A08}"/>
              </c:ext>
            </c:extLst>
          </c:dPt>
          <c:dPt>
            <c:idx val="1464"/>
            <c:bubble3D val="0"/>
            <c:extLst>
              <c:ext xmlns:c16="http://schemas.microsoft.com/office/drawing/2014/chart" uri="{C3380CC4-5D6E-409C-BE32-E72D297353CC}">
                <c16:uniqueId val="{00000B71-2A5C-4877-833F-BC2A0F868A08}"/>
              </c:ext>
            </c:extLst>
          </c:dPt>
          <c:dPt>
            <c:idx val="1465"/>
            <c:bubble3D val="0"/>
            <c:extLst>
              <c:ext xmlns:c16="http://schemas.microsoft.com/office/drawing/2014/chart" uri="{C3380CC4-5D6E-409C-BE32-E72D297353CC}">
                <c16:uniqueId val="{00000B73-2A5C-4877-833F-BC2A0F868A08}"/>
              </c:ext>
            </c:extLst>
          </c:dPt>
          <c:dPt>
            <c:idx val="1466"/>
            <c:bubble3D val="0"/>
            <c:extLst>
              <c:ext xmlns:c16="http://schemas.microsoft.com/office/drawing/2014/chart" uri="{C3380CC4-5D6E-409C-BE32-E72D297353CC}">
                <c16:uniqueId val="{00000B75-2A5C-4877-833F-BC2A0F868A08}"/>
              </c:ext>
            </c:extLst>
          </c:dPt>
          <c:dPt>
            <c:idx val="1467"/>
            <c:bubble3D val="0"/>
            <c:extLst>
              <c:ext xmlns:c16="http://schemas.microsoft.com/office/drawing/2014/chart" uri="{C3380CC4-5D6E-409C-BE32-E72D297353CC}">
                <c16:uniqueId val="{00000B77-2A5C-4877-833F-BC2A0F868A08}"/>
              </c:ext>
            </c:extLst>
          </c:dPt>
          <c:dPt>
            <c:idx val="1468"/>
            <c:bubble3D val="0"/>
            <c:extLst>
              <c:ext xmlns:c16="http://schemas.microsoft.com/office/drawing/2014/chart" uri="{C3380CC4-5D6E-409C-BE32-E72D297353CC}">
                <c16:uniqueId val="{00000B79-2A5C-4877-833F-BC2A0F868A08}"/>
              </c:ext>
            </c:extLst>
          </c:dPt>
          <c:dPt>
            <c:idx val="1469"/>
            <c:bubble3D val="0"/>
            <c:extLst>
              <c:ext xmlns:c16="http://schemas.microsoft.com/office/drawing/2014/chart" uri="{C3380CC4-5D6E-409C-BE32-E72D297353CC}">
                <c16:uniqueId val="{00000B7B-2A5C-4877-833F-BC2A0F868A08}"/>
              </c:ext>
            </c:extLst>
          </c:dPt>
          <c:dPt>
            <c:idx val="1470"/>
            <c:bubble3D val="0"/>
            <c:extLst>
              <c:ext xmlns:c16="http://schemas.microsoft.com/office/drawing/2014/chart" uri="{C3380CC4-5D6E-409C-BE32-E72D297353CC}">
                <c16:uniqueId val="{00000B7D-2A5C-4877-833F-BC2A0F868A08}"/>
              </c:ext>
            </c:extLst>
          </c:dPt>
          <c:dPt>
            <c:idx val="1471"/>
            <c:bubble3D val="0"/>
            <c:extLst>
              <c:ext xmlns:c16="http://schemas.microsoft.com/office/drawing/2014/chart" uri="{C3380CC4-5D6E-409C-BE32-E72D297353CC}">
                <c16:uniqueId val="{00000B7F-2A5C-4877-833F-BC2A0F868A08}"/>
              </c:ext>
            </c:extLst>
          </c:dPt>
          <c:dPt>
            <c:idx val="1472"/>
            <c:bubble3D val="0"/>
            <c:extLst>
              <c:ext xmlns:c16="http://schemas.microsoft.com/office/drawing/2014/chart" uri="{C3380CC4-5D6E-409C-BE32-E72D297353CC}">
                <c16:uniqueId val="{00000B81-2A5C-4877-833F-BC2A0F868A08}"/>
              </c:ext>
            </c:extLst>
          </c:dPt>
          <c:dPt>
            <c:idx val="1473"/>
            <c:bubble3D val="0"/>
            <c:extLst>
              <c:ext xmlns:c16="http://schemas.microsoft.com/office/drawing/2014/chart" uri="{C3380CC4-5D6E-409C-BE32-E72D297353CC}">
                <c16:uniqueId val="{00000B83-2A5C-4877-833F-BC2A0F868A08}"/>
              </c:ext>
            </c:extLst>
          </c:dPt>
          <c:dPt>
            <c:idx val="1474"/>
            <c:bubble3D val="0"/>
            <c:extLst>
              <c:ext xmlns:c16="http://schemas.microsoft.com/office/drawing/2014/chart" uri="{C3380CC4-5D6E-409C-BE32-E72D297353CC}">
                <c16:uniqueId val="{00000B85-2A5C-4877-833F-BC2A0F868A08}"/>
              </c:ext>
            </c:extLst>
          </c:dPt>
          <c:dPt>
            <c:idx val="1475"/>
            <c:bubble3D val="0"/>
            <c:extLst>
              <c:ext xmlns:c16="http://schemas.microsoft.com/office/drawing/2014/chart" uri="{C3380CC4-5D6E-409C-BE32-E72D297353CC}">
                <c16:uniqueId val="{00000B87-2A5C-4877-833F-BC2A0F868A08}"/>
              </c:ext>
            </c:extLst>
          </c:dPt>
          <c:dPt>
            <c:idx val="1476"/>
            <c:bubble3D val="0"/>
            <c:extLst>
              <c:ext xmlns:c16="http://schemas.microsoft.com/office/drawing/2014/chart" uri="{C3380CC4-5D6E-409C-BE32-E72D297353CC}">
                <c16:uniqueId val="{00000B89-2A5C-4877-833F-BC2A0F868A08}"/>
              </c:ext>
            </c:extLst>
          </c:dPt>
          <c:dPt>
            <c:idx val="1477"/>
            <c:bubble3D val="0"/>
            <c:extLst>
              <c:ext xmlns:c16="http://schemas.microsoft.com/office/drawing/2014/chart" uri="{C3380CC4-5D6E-409C-BE32-E72D297353CC}">
                <c16:uniqueId val="{00000B8B-2A5C-4877-833F-BC2A0F868A08}"/>
              </c:ext>
            </c:extLst>
          </c:dPt>
          <c:dPt>
            <c:idx val="1478"/>
            <c:bubble3D val="0"/>
            <c:extLst>
              <c:ext xmlns:c16="http://schemas.microsoft.com/office/drawing/2014/chart" uri="{C3380CC4-5D6E-409C-BE32-E72D297353CC}">
                <c16:uniqueId val="{00000B8D-2A5C-4877-833F-BC2A0F868A08}"/>
              </c:ext>
            </c:extLst>
          </c:dPt>
          <c:dPt>
            <c:idx val="1479"/>
            <c:bubble3D val="0"/>
            <c:extLst>
              <c:ext xmlns:c16="http://schemas.microsoft.com/office/drawing/2014/chart" uri="{C3380CC4-5D6E-409C-BE32-E72D297353CC}">
                <c16:uniqueId val="{00000B8F-2A5C-4877-833F-BC2A0F868A08}"/>
              </c:ext>
            </c:extLst>
          </c:dPt>
          <c:dPt>
            <c:idx val="1480"/>
            <c:bubble3D val="0"/>
            <c:extLst>
              <c:ext xmlns:c16="http://schemas.microsoft.com/office/drawing/2014/chart" uri="{C3380CC4-5D6E-409C-BE32-E72D297353CC}">
                <c16:uniqueId val="{00000B91-2A5C-4877-833F-BC2A0F868A08}"/>
              </c:ext>
            </c:extLst>
          </c:dPt>
          <c:dPt>
            <c:idx val="1481"/>
            <c:bubble3D val="0"/>
            <c:extLst>
              <c:ext xmlns:c16="http://schemas.microsoft.com/office/drawing/2014/chart" uri="{C3380CC4-5D6E-409C-BE32-E72D297353CC}">
                <c16:uniqueId val="{00000B93-2A5C-4877-833F-BC2A0F868A08}"/>
              </c:ext>
            </c:extLst>
          </c:dPt>
          <c:dPt>
            <c:idx val="1482"/>
            <c:bubble3D val="0"/>
            <c:extLst>
              <c:ext xmlns:c16="http://schemas.microsoft.com/office/drawing/2014/chart" uri="{C3380CC4-5D6E-409C-BE32-E72D297353CC}">
                <c16:uniqueId val="{00000B95-2A5C-4877-833F-BC2A0F868A08}"/>
              </c:ext>
            </c:extLst>
          </c:dPt>
          <c:dPt>
            <c:idx val="1483"/>
            <c:bubble3D val="0"/>
            <c:extLst>
              <c:ext xmlns:c16="http://schemas.microsoft.com/office/drawing/2014/chart" uri="{C3380CC4-5D6E-409C-BE32-E72D297353CC}">
                <c16:uniqueId val="{00000B97-2A5C-4877-833F-BC2A0F868A08}"/>
              </c:ext>
            </c:extLst>
          </c:dPt>
          <c:dPt>
            <c:idx val="1484"/>
            <c:bubble3D val="0"/>
            <c:extLst>
              <c:ext xmlns:c16="http://schemas.microsoft.com/office/drawing/2014/chart" uri="{C3380CC4-5D6E-409C-BE32-E72D297353CC}">
                <c16:uniqueId val="{00000B99-2A5C-4877-833F-BC2A0F868A08}"/>
              </c:ext>
            </c:extLst>
          </c:dPt>
          <c:dPt>
            <c:idx val="1485"/>
            <c:bubble3D val="0"/>
            <c:extLst>
              <c:ext xmlns:c16="http://schemas.microsoft.com/office/drawing/2014/chart" uri="{C3380CC4-5D6E-409C-BE32-E72D297353CC}">
                <c16:uniqueId val="{00000B9B-2A5C-4877-833F-BC2A0F868A08}"/>
              </c:ext>
            </c:extLst>
          </c:dPt>
          <c:dPt>
            <c:idx val="1486"/>
            <c:bubble3D val="0"/>
            <c:extLst>
              <c:ext xmlns:c16="http://schemas.microsoft.com/office/drawing/2014/chart" uri="{C3380CC4-5D6E-409C-BE32-E72D297353CC}">
                <c16:uniqueId val="{00000B9D-2A5C-4877-833F-BC2A0F868A08}"/>
              </c:ext>
            </c:extLst>
          </c:dPt>
          <c:dPt>
            <c:idx val="1487"/>
            <c:bubble3D val="0"/>
            <c:extLst>
              <c:ext xmlns:c16="http://schemas.microsoft.com/office/drawing/2014/chart" uri="{C3380CC4-5D6E-409C-BE32-E72D297353CC}">
                <c16:uniqueId val="{00000B9F-2A5C-4877-833F-BC2A0F868A08}"/>
              </c:ext>
            </c:extLst>
          </c:dPt>
          <c:dPt>
            <c:idx val="1488"/>
            <c:bubble3D val="0"/>
            <c:extLst>
              <c:ext xmlns:c16="http://schemas.microsoft.com/office/drawing/2014/chart" uri="{C3380CC4-5D6E-409C-BE32-E72D297353CC}">
                <c16:uniqueId val="{00000BA1-2A5C-4877-833F-BC2A0F868A08}"/>
              </c:ext>
            </c:extLst>
          </c:dPt>
          <c:dPt>
            <c:idx val="1489"/>
            <c:bubble3D val="0"/>
            <c:extLst>
              <c:ext xmlns:c16="http://schemas.microsoft.com/office/drawing/2014/chart" uri="{C3380CC4-5D6E-409C-BE32-E72D297353CC}">
                <c16:uniqueId val="{00000BA3-2A5C-4877-833F-BC2A0F868A08}"/>
              </c:ext>
            </c:extLst>
          </c:dPt>
          <c:dPt>
            <c:idx val="1490"/>
            <c:bubble3D val="0"/>
            <c:extLst>
              <c:ext xmlns:c16="http://schemas.microsoft.com/office/drawing/2014/chart" uri="{C3380CC4-5D6E-409C-BE32-E72D297353CC}">
                <c16:uniqueId val="{00000BA5-2A5C-4877-833F-BC2A0F868A08}"/>
              </c:ext>
            </c:extLst>
          </c:dPt>
          <c:dPt>
            <c:idx val="1491"/>
            <c:bubble3D val="0"/>
            <c:extLst>
              <c:ext xmlns:c16="http://schemas.microsoft.com/office/drawing/2014/chart" uri="{C3380CC4-5D6E-409C-BE32-E72D297353CC}">
                <c16:uniqueId val="{00000BA7-2A5C-4877-833F-BC2A0F868A08}"/>
              </c:ext>
            </c:extLst>
          </c:dPt>
          <c:dPt>
            <c:idx val="1492"/>
            <c:bubble3D val="0"/>
            <c:extLst>
              <c:ext xmlns:c16="http://schemas.microsoft.com/office/drawing/2014/chart" uri="{C3380CC4-5D6E-409C-BE32-E72D297353CC}">
                <c16:uniqueId val="{00000BA9-2A5C-4877-833F-BC2A0F868A08}"/>
              </c:ext>
            </c:extLst>
          </c:dPt>
          <c:dPt>
            <c:idx val="1493"/>
            <c:bubble3D val="0"/>
            <c:extLst>
              <c:ext xmlns:c16="http://schemas.microsoft.com/office/drawing/2014/chart" uri="{C3380CC4-5D6E-409C-BE32-E72D297353CC}">
                <c16:uniqueId val="{00000BAB-2A5C-4877-833F-BC2A0F868A08}"/>
              </c:ext>
            </c:extLst>
          </c:dPt>
          <c:dPt>
            <c:idx val="1494"/>
            <c:bubble3D val="0"/>
            <c:extLst>
              <c:ext xmlns:c16="http://schemas.microsoft.com/office/drawing/2014/chart" uri="{C3380CC4-5D6E-409C-BE32-E72D297353CC}">
                <c16:uniqueId val="{00000BAD-2A5C-4877-833F-BC2A0F868A08}"/>
              </c:ext>
            </c:extLst>
          </c:dPt>
          <c:dPt>
            <c:idx val="1495"/>
            <c:bubble3D val="0"/>
            <c:extLst>
              <c:ext xmlns:c16="http://schemas.microsoft.com/office/drawing/2014/chart" uri="{C3380CC4-5D6E-409C-BE32-E72D297353CC}">
                <c16:uniqueId val="{00000BAF-2A5C-4877-833F-BC2A0F868A08}"/>
              </c:ext>
            </c:extLst>
          </c:dPt>
          <c:dPt>
            <c:idx val="1496"/>
            <c:bubble3D val="0"/>
            <c:extLst>
              <c:ext xmlns:c16="http://schemas.microsoft.com/office/drawing/2014/chart" uri="{C3380CC4-5D6E-409C-BE32-E72D297353CC}">
                <c16:uniqueId val="{00000BB1-2A5C-4877-833F-BC2A0F868A08}"/>
              </c:ext>
            </c:extLst>
          </c:dPt>
          <c:dPt>
            <c:idx val="1497"/>
            <c:bubble3D val="0"/>
            <c:extLst>
              <c:ext xmlns:c16="http://schemas.microsoft.com/office/drawing/2014/chart" uri="{C3380CC4-5D6E-409C-BE32-E72D297353CC}">
                <c16:uniqueId val="{00000BB3-2A5C-4877-833F-BC2A0F868A08}"/>
              </c:ext>
            </c:extLst>
          </c:dPt>
          <c:dPt>
            <c:idx val="1498"/>
            <c:bubble3D val="0"/>
            <c:extLst>
              <c:ext xmlns:c16="http://schemas.microsoft.com/office/drawing/2014/chart" uri="{C3380CC4-5D6E-409C-BE32-E72D297353CC}">
                <c16:uniqueId val="{00000BB5-2A5C-4877-833F-BC2A0F868A08}"/>
              </c:ext>
            </c:extLst>
          </c:dPt>
          <c:dPt>
            <c:idx val="1499"/>
            <c:bubble3D val="0"/>
            <c:extLst>
              <c:ext xmlns:c16="http://schemas.microsoft.com/office/drawing/2014/chart" uri="{C3380CC4-5D6E-409C-BE32-E72D297353CC}">
                <c16:uniqueId val="{00000BB7-2A5C-4877-833F-BC2A0F868A08}"/>
              </c:ext>
            </c:extLst>
          </c:dPt>
          <c:dPt>
            <c:idx val="1500"/>
            <c:bubble3D val="0"/>
            <c:extLst>
              <c:ext xmlns:c16="http://schemas.microsoft.com/office/drawing/2014/chart" uri="{C3380CC4-5D6E-409C-BE32-E72D297353CC}">
                <c16:uniqueId val="{00000BB9-2A5C-4877-833F-BC2A0F868A08}"/>
              </c:ext>
            </c:extLst>
          </c:dPt>
          <c:dPt>
            <c:idx val="1501"/>
            <c:bubble3D val="0"/>
            <c:extLst>
              <c:ext xmlns:c16="http://schemas.microsoft.com/office/drawing/2014/chart" uri="{C3380CC4-5D6E-409C-BE32-E72D297353CC}">
                <c16:uniqueId val="{00000BBB-2A5C-4877-833F-BC2A0F868A08}"/>
              </c:ext>
            </c:extLst>
          </c:dPt>
          <c:dPt>
            <c:idx val="1502"/>
            <c:bubble3D val="0"/>
            <c:extLst>
              <c:ext xmlns:c16="http://schemas.microsoft.com/office/drawing/2014/chart" uri="{C3380CC4-5D6E-409C-BE32-E72D297353CC}">
                <c16:uniqueId val="{00000BBD-2A5C-4877-833F-BC2A0F868A08}"/>
              </c:ext>
            </c:extLst>
          </c:dPt>
          <c:dPt>
            <c:idx val="1503"/>
            <c:bubble3D val="0"/>
            <c:extLst>
              <c:ext xmlns:c16="http://schemas.microsoft.com/office/drawing/2014/chart" uri="{C3380CC4-5D6E-409C-BE32-E72D297353CC}">
                <c16:uniqueId val="{00000BBF-2A5C-4877-833F-BC2A0F868A08}"/>
              </c:ext>
            </c:extLst>
          </c:dPt>
          <c:dPt>
            <c:idx val="1504"/>
            <c:bubble3D val="0"/>
            <c:extLst>
              <c:ext xmlns:c16="http://schemas.microsoft.com/office/drawing/2014/chart" uri="{C3380CC4-5D6E-409C-BE32-E72D297353CC}">
                <c16:uniqueId val="{00000BC1-2A5C-4877-833F-BC2A0F868A08}"/>
              </c:ext>
            </c:extLst>
          </c:dPt>
          <c:dPt>
            <c:idx val="1505"/>
            <c:bubble3D val="0"/>
            <c:extLst>
              <c:ext xmlns:c16="http://schemas.microsoft.com/office/drawing/2014/chart" uri="{C3380CC4-5D6E-409C-BE32-E72D297353CC}">
                <c16:uniqueId val="{00000BC3-2A5C-4877-833F-BC2A0F868A08}"/>
              </c:ext>
            </c:extLst>
          </c:dPt>
          <c:dPt>
            <c:idx val="1506"/>
            <c:bubble3D val="0"/>
            <c:extLst>
              <c:ext xmlns:c16="http://schemas.microsoft.com/office/drawing/2014/chart" uri="{C3380CC4-5D6E-409C-BE32-E72D297353CC}">
                <c16:uniqueId val="{00000BC5-2A5C-4877-833F-BC2A0F868A08}"/>
              </c:ext>
            </c:extLst>
          </c:dPt>
          <c:dPt>
            <c:idx val="1507"/>
            <c:bubble3D val="0"/>
            <c:extLst>
              <c:ext xmlns:c16="http://schemas.microsoft.com/office/drawing/2014/chart" uri="{C3380CC4-5D6E-409C-BE32-E72D297353CC}">
                <c16:uniqueId val="{00000BC7-2A5C-4877-833F-BC2A0F868A08}"/>
              </c:ext>
            </c:extLst>
          </c:dPt>
          <c:dPt>
            <c:idx val="1508"/>
            <c:bubble3D val="0"/>
            <c:extLst>
              <c:ext xmlns:c16="http://schemas.microsoft.com/office/drawing/2014/chart" uri="{C3380CC4-5D6E-409C-BE32-E72D297353CC}">
                <c16:uniqueId val="{00000BC9-2A5C-4877-833F-BC2A0F868A08}"/>
              </c:ext>
            </c:extLst>
          </c:dPt>
          <c:dPt>
            <c:idx val="1509"/>
            <c:bubble3D val="0"/>
            <c:extLst>
              <c:ext xmlns:c16="http://schemas.microsoft.com/office/drawing/2014/chart" uri="{C3380CC4-5D6E-409C-BE32-E72D297353CC}">
                <c16:uniqueId val="{00000BCB-2A5C-4877-833F-BC2A0F868A08}"/>
              </c:ext>
            </c:extLst>
          </c:dPt>
          <c:dPt>
            <c:idx val="1510"/>
            <c:bubble3D val="0"/>
            <c:extLst>
              <c:ext xmlns:c16="http://schemas.microsoft.com/office/drawing/2014/chart" uri="{C3380CC4-5D6E-409C-BE32-E72D297353CC}">
                <c16:uniqueId val="{00000BCD-2A5C-4877-833F-BC2A0F868A08}"/>
              </c:ext>
            </c:extLst>
          </c:dPt>
          <c:dPt>
            <c:idx val="1511"/>
            <c:bubble3D val="0"/>
            <c:extLst>
              <c:ext xmlns:c16="http://schemas.microsoft.com/office/drawing/2014/chart" uri="{C3380CC4-5D6E-409C-BE32-E72D297353CC}">
                <c16:uniqueId val="{00000BCF-2A5C-4877-833F-BC2A0F868A08}"/>
              </c:ext>
            </c:extLst>
          </c:dPt>
          <c:dPt>
            <c:idx val="1512"/>
            <c:bubble3D val="0"/>
            <c:extLst>
              <c:ext xmlns:c16="http://schemas.microsoft.com/office/drawing/2014/chart" uri="{C3380CC4-5D6E-409C-BE32-E72D297353CC}">
                <c16:uniqueId val="{00000BD1-2A5C-4877-833F-BC2A0F868A08}"/>
              </c:ext>
            </c:extLst>
          </c:dPt>
          <c:dPt>
            <c:idx val="1513"/>
            <c:bubble3D val="0"/>
            <c:extLst>
              <c:ext xmlns:c16="http://schemas.microsoft.com/office/drawing/2014/chart" uri="{C3380CC4-5D6E-409C-BE32-E72D297353CC}">
                <c16:uniqueId val="{00000BD3-2A5C-4877-833F-BC2A0F868A08}"/>
              </c:ext>
            </c:extLst>
          </c:dPt>
          <c:dPt>
            <c:idx val="1514"/>
            <c:bubble3D val="0"/>
            <c:extLst>
              <c:ext xmlns:c16="http://schemas.microsoft.com/office/drawing/2014/chart" uri="{C3380CC4-5D6E-409C-BE32-E72D297353CC}">
                <c16:uniqueId val="{00000BD5-2A5C-4877-833F-BC2A0F868A08}"/>
              </c:ext>
            </c:extLst>
          </c:dPt>
          <c:dPt>
            <c:idx val="1515"/>
            <c:bubble3D val="0"/>
            <c:extLst>
              <c:ext xmlns:c16="http://schemas.microsoft.com/office/drawing/2014/chart" uri="{C3380CC4-5D6E-409C-BE32-E72D297353CC}">
                <c16:uniqueId val="{00000BD7-2A5C-4877-833F-BC2A0F868A08}"/>
              </c:ext>
            </c:extLst>
          </c:dPt>
          <c:dPt>
            <c:idx val="1516"/>
            <c:bubble3D val="0"/>
            <c:extLst>
              <c:ext xmlns:c16="http://schemas.microsoft.com/office/drawing/2014/chart" uri="{C3380CC4-5D6E-409C-BE32-E72D297353CC}">
                <c16:uniqueId val="{00000BD9-2A5C-4877-833F-BC2A0F868A08}"/>
              </c:ext>
            </c:extLst>
          </c:dPt>
          <c:dPt>
            <c:idx val="1517"/>
            <c:bubble3D val="0"/>
            <c:extLst>
              <c:ext xmlns:c16="http://schemas.microsoft.com/office/drawing/2014/chart" uri="{C3380CC4-5D6E-409C-BE32-E72D297353CC}">
                <c16:uniqueId val="{00000BDB-2A5C-4877-833F-BC2A0F868A08}"/>
              </c:ext>
            </c:extLst>
          </c:dPt>
          <c:dPt>
            <c:idx val="1518"/>
            <c:bubble3D val="0"/>
            <c:extLst>
              <c:ext xmlns:c16="http://schemas.microsoft.com/office/drawing/2014/chart" uri="{C3380CC4-5D6E-409C-BE32-E72D297353CC}">
                <c16:uniqueId val="{00000BDD-2A5C-4877-833F-BC2A0F868A08}"/>
              </c:ext>
            </c:extLst>
          </c:dPt>
          <c:dPt>
            <c:idx val="1519"/>
            <c:bubble3D val="0"/>
            <c:extLst>
              <c:ext xmlns:c16="http://schemas.microsoft.com/office/drawing/2014/chart" uri="{C3380CC4-5D6E-409C-BE32-E72D297353CC}">
                <c16:uniqueId val="{00000BDF-2A5C-4877-833F-BC2A0F868A08}"/>
              </c:ext>
            </c:extLst>
          </c:dPt>
          <c:dPt>
            <c:idx val="1520"/>
            <c:bubble3D val="0"/>
            <c:extLst>
              <c:ext xmlns:c16="http://schemas.microsoft.com/office/drawing/2014/chart" uri="{C3380CC4-5D6E-409C-BE32-E72D297353CC}">
                <c16:uniqueId val="{00000BE1-2A5C-4877-833F-BC2A0F868A08}"/>
              </c:ext>
            </c:extLst>
          </c:dPt>
          <c:dPt>
            <c:idx val="1521"/>
            <c:bubble3D val="0"/>
            <c:extLst>
              <c:ext xmlns:c16="http://schemas.microsoft.com/office/drawing/2014/chart" uri="{C3380CC4-5D6E-409C-BE32-E72D297353CC}">
                <c16:uniqueId val="{00000BE3-2A5C-4877-833F-BC2A0F868A08}"/>
              </c:ext>
            </c:extLst>
          </c:dPt>
          <c:dPt>
            <c:idx val="1522"/>
            <c:bubble3D val="0"/>
            <c:extLst>
              <c:ext xmlns:c16="http://schemas.microsoft.com/office/drawing/2014/chart" uri="{C3380CC4-5D6E-409C-BE32-E72D297353CC}">
                <c16:uniqueId val="{00000BE5-2A5C-4877-833F-BC2A0F868A08}"/>
              </c:ext>
            </c:extLst>
          </c:dPt>
          <c:dPt>
            <c:idx val="1523"/>
            <c:bubble3D val="0"/>
            <c:extLst>
              <c:ext xmlns:c16="http://schemas.microsoft.com/office/drawing/2014/chart" uri="{C3380CC4-5D6E-409C-BE32-E72D297353CC}">
                <c16:uniqueId val="{00000BE7-2A5C-4877-833F-BC2A0F868A08}"/>
              </c:ext>
            </c:extLst>
          </c:dPt>
          <c:dPt>
            <c:idx val="1524"/>
            <c:bubble3D val="0"/>
            <c:extLst>
              <c:ext xmlns:c16="http://schemas.microsoft.com/office/drawing/2014/chart" uri="{C3380CC4-5D6E-409C-BE32-E72D297353CC}">
                <c16:uniqueId val="{00000BE9-2A5C-4877-833F-BC2A0F868A08}"/>
              </c:ext>
            </c:extLst>
          </c:dPt>
          <c:dPt>
            <c:idx val="1525"/>
            <c:bubble3D val="0"/>
            <c:extLst>
              <c:ext xmlns:c16="http://schemas.microsoft.com/office/drawing/2014/chart" uri="{C3380CC4-5D6E-409C-BE32-E72D297353CC}">
                <c16:uniqueId val="{00000BEB-2A5C-4877-833F-BC2A0F868A08}"/>
              </c:ext>
            </c:extLst>
          </c:dPt>
          <c:dPt>
            <c:idx val="1526"/>
            <c:bubble3D val="0"/>
            <c:extLst>
              <c:ext xmlns:c16="http://schemas.microsoft.com/office/drawing/2014/chart" uri="{C3380CC4-5D6E-409C-BE32-E72D297353CC}">
                <c16:uniqueId val="{00000BED-2A5C-4877-833F-BC2A0F868A08}"/>
              </c:ext>
            </c:extLst>
          </c:dPt>
          <c:dPt>
            <c:idx val="1527"/>
            <c:bubble3D val="0"/>
            <c:extLst>
              <c:ext xmlns:c16="http://schemas.microsoft.com/office/drawing/2014/chart" uri="{C3380CC4-5D6E-409C-BE32-E72D297353CC}">
                <c16:uniqueId val="{00000BEF-2A5C-4877-833F-BC2A0F868A08}"/>
              </c:ext>
            </c:extLst>
          </c:dPt>
          <c:dPt>
            <c:idx val="1528"/>
            <c:bubble3D val="0"/>
            <c:extLst>
              <c:ext xmlns:c16="http://schemas.microsoft.com/office/drawing/2014/chart" uri="{C3380CC4-5D6E-409C-BE32-E72D297353CC}">
                <c16:uniqueId val="{00000BF1-2A5C-4877-833F-BC2A0F868A08}"/>
              </c:ext>
            </c:extLst>
          </c:dPt>
          <c:dPt>
            <c:idx val="1529"/>
            <c:bubble3D val="0"/>
            <c:extLst>
              <c:ext xmlns:c16="http://schemas.microsoft.com/office/drawing/2014/chart" uri="{C3380CC4-5D6E-409C-BE32-E72D297353CC}">
                <c16:uniqueId val="{00000BF3-2A5C-4877-833F-BC2A0F868A08}"/>
              </c:ext>
            </c:extLst>
          </c:dPt>
          <c:dPt>
            <c:idx val="1530"/>
            <c:bubble3D val="0"/>
            <c:extLst>
              <c:ext xmlns:c16="http://schemas.microsoft.com/office/drawing/2014/chart" uri="{C3380CC4-5D6E-409C-BE32-E72D297353CC}">
                <c16:uniqueId val="{00000BF5-2A5C-4877-833F-BC2A0F868A08}"/>
              </c:ext>
            </c:extLst>
          </c:dPt>
          <c:dPt>
            <c:idx val="1531"/>
            <c:bubble3D val="0"/>
            <c:extLst>
              <c:ext xmlns:c16="http://schemas.microsoft.com/office/drawing/2014/chart" uri="{C3380CC4-5D6E-409C-BE32-E72D297353CC}">
                <c16:uniqueId val="{00000BF7-2A5C-4877-833F-BC2A0F868A08}"/>
              </c:ext>
            </c:extLst>
          </c:dPt>
          <c:dPt>
            <c:idx val="1532"/>
            <c:bubble3D val="0"/>
            <c:extLst>
              <c:ext xmlns:c16="http://schemas.microsoft.com/office/drawing/2014/chart" uri="{C3380CC4-5D6E-409C-BE32-E72D297353CC}">
                <c16:uniqueId val="{00000BF9-2A5C-4877-833F-BC2A0F868A08}"/>
              </c:ext>
            </c:extLst>
          </c:dPt>
          <c:dPt>
            <c:idx val="1533"/>
            <c:bubble3D val="0"/>
            <c:extLst>
              <c:ext xmlns:c16="http://schemas.microsoft.com/office/drawing/2014/chart" uri="{C3380CC4-5D6E-409C-BE32-E72D297353CC}">
                <c16:uniqueId val="{00000BFB-2A5C-4877-833F-BC2A0F868A08}"/>
              </c:ext>
            </c:extLst>
          </c:dPt>
          <c:dPt>
            <c:idx val="1534"/>
            <c:bubble3D val="0"/>
            <c:extLst>
              <c:ext xmlns:c16="http://schemas.microsoft.com/office/drawing/2014/chart" uri="{C3380CC4-5D6E-409C-BE32-E72D297353CC}">
                <c16:uniqueId val="{00000BFD-2A5C-4877-833F-BC2A0F868A08}"/>
              </c:ext>
            </c:extLst>
          </c:dPt>
          <c:dPt>
            <c:idx val="1535"/>
            <c:bubble3D val="0"/>
            <c:extLst>
              <c:ext xmlns:c16="http://schemas.microsoft.com/office/drawing/2014/chart" uri="{C3380CC4-5D6E-409C-BE32-E72D297353CC}">
                <c16:uniqueId val="{00000BFF-2A5C-4877-833F-BC2A0F868A08}"/>
              </c:ext>
            </c:extLst>
          </c:dPt>
          <c:dPt>
            <c:idx val="1536"/>
            <c:bubble3D val="0"/>
            <c:extLst>
              <c:ext xmlns:c16="http://schemas.microsoft.com/office/drawing/2014/chart" uri="{C3380CC4-5D6E-409C-BE32-E72D297353CC}">
                <c16:uniqueId val="{00000C01-2A5C-4877-833F-BC2A0F868A08}"/>
              </c:ext>
            </c:extLst>
          </c:dPt>
          <c:dPt>
            <c:idx val="1537"/>
            <c:bubble3D val="0"/>
            <c:extLst>
              <c:ext xmlns:c16="http://schemas.microsoft.com/office/drawing/2014/chart" uri="{C3380CC4-5D6E-409C-BE32-E72D297353CC}">
                <c16:uniqueId val="{00000C03-2A5C-4877-833F-BC2A0F868A08}"/>
              </c:ext>
            </c:extLst>
          </c:dPt>
          <c:dPt>
            <c:idx val="1538"/>
            <c:bubble3D val="0"/>
            <c:extLst>
              <c:ext xmlns:c16="http://schemas.microsoft.com/office/drawing/2014/chart" uri="{C3380CC4-5D6E-409C-BE32-E72D297353CC}">
                <c16:uniqueId val="{00000C05-2A5C-4877-833F-BC2A0F868A08}"/>
              </c:ext>
            </c:extLst>
          </c:dPt>
          <c:dPt>
            <c:idx val="1539"/>
            <c:bubble3D val="0"/>
            <c:extLst>
              <c:ext xmlns:c16="http://schemas.microsoft.com/office/drawing/2014/chart" uri="{C3380CC4-5D6E-409C-BE32-E72D297353CC}">
                <c16:uniqueId val="{00000C07-2A5C-4877-833F-BC2A0F868A08}"/>
              </c:ext>
            </c:extLst>
          </c:dPt>
          <c:dPt>
            <c:idx val="1540"/>
            <c:bubble3D val="0"/>
            <c:extLst>
              <c:ext xmlns:c16="http://schemas.microsoft.com/office/drawing/2014/chart" uri="{C3380CC4-5D6E-409C-BE32-E72D297353CC}">
                <c16:uniqueId val="{00000C09-2A5C-4877-833F-BC2A0F868A08}"/>
              </c:ext>
            </c:extLst>
          </c:dPt>
          <c:dPt>
            <c:idx val="1541"/>
            <c:bubble3D val="0"/>
            <c:extLst>
              <c:ext xmlns:c16="http://schemas.microsoft.com/office/drawing/2014/chart" uri="{C3380CC4-5D6E-409C-BE32-E72D297353CC}">
                <c16:uniqueId val="{00000C0B-2A5C-4877-833F-BC2A0F868A08}"/>
              </c:ext>
            </c:extLst>
          </c:dPt>
          <c:dPt>
            <c:idx val="1542"/>
            <c:bubble3D val="0"/>
            <c:extLst>
              <c:ext xmlns:c16="http://schemas.microsoft.com/office/drawing/2014/chart" uri="{C3380CC4-5D6E-409C-BE32-E72D297353CC}">
                <c16:uniqueId val="{00000C0D-2A5C-4877-833F-BC2A0F868A08}"/>
              </c:ext>
            </c:extLst>
          </c:dPt>
          <c:dPt>
            <c:idx val="1543"/>
            <c:bubble3D val="0"/>
            <c:extLst>
              <c:ext xmlns:c16="http://schemas.microsoft.com/office/drawing/2014/chart" uri="{C3380CC4-5D6E-409C-BE32-E72D297353CC}">
                <c16:uniqueId val="{00000C0F-2A5C-4877-833F-BC2A0F868A08}"/>
              </c:ext>
            </c:extLst>
          </c:dPt>
          <c:dPt>
            <c:idx val="1544"/>
            <c:bubble3D val="0"/>
            <c:extLst>
              <c:ext xmlns:c16="http://schemas.microsoft.com/office/drawing/2014/chart" uri="{C3380CC4-5D6E-409C-BE32-E72D297353CC}">
                <c16:uniqueId val="{00000C11-2A5C-4877-833F-BC2A0F868A08}"/>
              </c:ext>
            </c:extLst>
          </c:dPt>
          <c:dPt>
            <c:idx val="1545"/>
            <c:bubble3D val="0"/>
            <c:extLst>
              <c:ext xmlns:c16="http://schemas.microsoft.com/office/drawing/2014/chart" uri="{C3380CC4-5D6E-409C-BE32-E72D297353CC}">
                <c16:uniqueId val="{00000C13-2A5C-4877-833F-BC2A0F868A08}"/>
              </c:ext>
            </c:extLst>
          </c:dPt>
          <c:dPt>
            <c:idx val="1546"/>
            <c:bubble3D val="0"/>
            <c:extLst>
              <c:ext xmlns:c16="http://schemas.microsoft.com/office/drawing/2014/chart" uri="{C3380CC4-5D6E-409C-BE32-E72D297353CC}">
                <c16:uniqueId val="{00000C15-2A5C-4877-833F-BC2A0F868A08}"/>
              </c:ext>
            </c:extLst>
          </c:dPt>
          <c:dPt>
            <c:idx val="1547"/>
            <c:bubble3D val="0"/>
            <c:extLst>
              <c:ext xmlns:c16="http://schemas.microsoft.com/office/drawing/2014/chart" uri="{C3380CC4-5D6E-409C-BE32-E72D297353CC}">
                <c16:uniqueId val="{00000C17-2A5C-4877-833F-BC2A0F868A08}"/>
              </c:ext>
            </c:extLst>
          </c:dPt>
          <c:dPt>
            <c:idx val="1548"/>
            <c:bubble3D val="0"/>
            <c:extLst>
              <c:ext xmlns:c16="http://schemas.microsoft.com/office/drawing/2014/chart" uri="{C3380CC4-5D6E-409C-BE32-E72D297353CC}">
                <c16:uniqueId val="{00000C19-2A5C-4877-833F-BC2A0F868A08}"/>
              </c:ext>
            </c:extLst>
          </c:dPt>
          <c:dPt>
            <c:idx val="1549"/>
            <c:bubble3D val="0"/>
            <c:extLst>
              <c:ext xmlns:c16="http://schemas.microsoft.com/office/drawing/2014/chart" uri="{C3380CC4-5D6E-409C-BE32-E72D297353CC}">
                <c16:uniqueId val="{00000C1B-2A5C-4877-833F-BC2A0F868A08}"/>
              </c:ext>
            </c:extLst>
          </c:dPt>
          <c:dPt>
            <c:idx val="1550"/>
            <c:bubble3D val="0"/>
            <c:extLst>
              <c:ext xmlns:c16="http://schemas.microsoft.com/office/drawing/2014/chart" uri="{C3380CC4-5D6E-409C-BE32-E72D297353CC}">
                <c16:uniqueId val="{00000C1D-2A5C-4877-833F-BC2A0F868A08}"/>
              </c:ext>
            </c:extLst>
          </c:dPt>
          <c:dPt>
            <c:idx val="1551"/>
            <c:bubble3D val="0"/>
            <c:extLst>
              <c:ext xmlns:c16="http://schemas.microsoft.com/office/drawing/2014/chart" uri="{C3380CC4-5D6E-409C-BE32-E72D297353CC}">
                <c16:uniqueId val="{00000C1F-2A5C-4877-833F-BC2A0F868A08}"/>
              </c:ext>
            </c:extLst>
          </c:dPt>
          <c:dPt>
            <c:idx val="1552"/>
            <c:bubble3D val="0"/>
            <c:extLst>
              <c:ext xmlns:c16="http://schemas.microsoft.com/office/drawing/2014/chart" uri="{C3380CC4-5D6E-409C-BE32-E72D297353CC}">
                <c16:uniqueId val="{00000C21-2A5C-4877-833F-BC2A0F868A08}"/>
              </c:ext>
            </c:extLst>
          </c:dPt>
          <c:dPt>
            <c:idx val="1553"/>
            <c:bubble3D val="0"/>
            <c:extLst>
              <c:ext xmlns:c16="http://schemas.microsoft.com/office/drawing/2014/chart" uri="{C3380CC4-5D6E-409C-BE32-E72D297353CC}">
                <c16:uniqueId val="{00000C23-2A5C-4877-833F-BC2A0F868A08}"/>
              </c:ext>
            </c:extLst>
          </c:dPt>
          <c:dPt>
            <c:idx val="1554"/>
            <c:bubble3D val="0"/>
            <c:extLst>
              <c:ext xmlns:c16="http://schemas.microsoft.com/office/drawing/2014/chart" uri="{C3380CC4-5D6E-409C-BE32-E72D297353CC}">
                <c16:uniqueId val="{00000C25-2A5C-4877-833F-BC2A0F868A08}"/>
              </c:ext>
            </c:extLst>
          </c:dPt>
          <c:dPt>
            <c:idx val="1555"/>
            <c:bubble3D val="0"/>
            <c:extLst>
              <c:ext xmlns:c16="http://schemas.microsoft.com/office/drawing/2014/chart" uri="{C3380CC4-5D6E-409C-BE32-E72D297353CC}">
                <c16:uniqueId val="{00000C27-2A5C-4877-833F-BC2A0F868A08}"/>
              </c:ext>
            </c:extLst>
          </c:dPt>
          <c:dPt>
            <c:idx val="1556"/>
            <c:bubble3D val="0"/>
            <c:extLst>
              <c:ext xmlns:c16="http://schemas.microsoft.com/office/drawing/2014/chart" uri="{C3380CC4-5D6E-409C-BE32-E72D297353CC}">
                <c16:uniqueId val="{00000C29-2A5C-4877-833F-BC2A0F868A08}"/>
              </c:ext>
            </c:extLst>
          </c:dPt>
          <c:dPt>
            <c:idx val="1557"/>
            <c:bubble3D val="0"/>
            <c:extLst>
              <c:ext xmlns:c16="http://schemas.microsoft.com/office/drawing/2014/chart" uri="{C3380CC4-5D6E-409C-BE32-E72D297353CC}">
                <c16:uniqueId val="{00000C2B-2A5C-4877-833F-BC2A0F868A08}"/>
              </c:ext>
            </c:extLst>
          </c:dPt>
          <c:dPt>
            <c:idx val="1558"/>
            <c:bubble3D val="0"/>
            <c:extLst>
              <c:ext xmlns:c16="http://schemas.microsoft.com/office/drawing/2014/chart" uri="{C3380CC4-5D6E-409C-BE32-E72D297353CC}">
                <c16:uniqueId val="{00000C2D-2A5C-4877-833F-BC2A0F868A08}"/>
              </c:ext>
            </c:extLst>
          </c:dPt>
          <c:dPt>
            <c:idx val="1559"/>
            <c:bubble3D val="0"/>
            <c:extLst>
              <c:ext xmlns:c16="http://schemas.microsoft.com/office/drawing/2014/chart" uri="{C3380CC4-5D6E-409C-BE32-E72D297353CC}">
                <c16:uniqueId val="{00000C2F-2A5C-4877-833F-BC2A0F868A08}"/>
              </c:ext>
            </c:extLst>
          </c:dPt>
          <c:dPt>
            <c:idx val="1560"/>
            <c:bubble3D val="0"/>
            <c:extLst>
              <c:ext xmlns:c16="http://schemas.microsoft.com/office/drawing/2014/chart" uri="{C3380CC4-5D6E-409C-BE32-E72D297353CC}">
                <c16:uniqueId val="{00000C31-2A5C-4877-833F-BC2A0F868A08}"/>
              </c:ext>
            </c:extLst>
          </c:dPt>
          <c:dPt>
            <c:idx val="1561"/>
            <c:bubble3D val="0"/>
            <c:extLst>
              <c:ext xmlns:c16="http://schemas.microsoft.com/office/drawing/2014/chart" uri="{C3380CC4-5D6E-409C-BE32-E72D297353CC}">
                <c16:uniqueId val="{00000C33-2A5C-4877-833F-BC2A0F868A08}"/>
              </c:ext>
            </c:extLst>
          </c:dPt>
          <c:dPt>
            <c:idx val="1562"/>
            <c:bubble3D val="0"/>
            <c:extLst>
              <c:ext xmlns:c16="http://schemas.microsoft.com/office/drawing/2014/chart" uri="{C3380CC4-5D6E-409C-BE32-E72D297353CC}">
                <c16:uniqueId val="{00000C35-2A5C-4877-833F-BC2A0F868A08}"/>
              </c:ext>
            </c:extLst>
          </c:dPt>
          <c:dPt>
            <c:idx val="1563"/>
            <c:bubble3D val="0"/>
            <c:extLst>
              <c:ext xmlns:c16="http://schemas.microsoft.com/office/drawing/2014/chart" uri="{C3380CC4-5D6E-409C-BE32-E72D297353CC}">
                <c16:uniqueId val="{00000C37-2A5C-4877-833F-BC2A0F868A08}"/>
              </c:ext>
            </c:extLst>
          </c:dPt>
          <c:dPt>
            <c:idx val="1564"/>
            <c:bubble3D val="0"/>
            <c:extLst>
              <c:ext xmlns:c16="http://schemas.microsoft.com/office/drawing/2014/chart" uri="{C3380CC4-5D6E-409C-BE32-E72D297353CC}">
                <c16:uniqueId val="{00000C39-2A5C-4877-833F-BC2A0F868A08}"/>
              </c:ext>
            </c:extLst>
          </c:dPt>
          <c:dPt>
            <c:idx val="1565"/>
            <c:bubble3D val="0"/>
            <c:extLst>
              <c:ext xmlns:c16="http://schemas.microsoft.com/office/drawing/2014/chart" uri="{C3380CC4-5D6E-409C-BE32-E72D297353CC}">
                <c16:uniqueId val="{00000C3B-2A5C-4877-833F-BC2A0F868A08}"/>
              </c:ext>
            </c:extLst>
          </c:dPt>
          <c:dPt>
            <c:idx val="1566"/>
            <c:bubble3D val="0"/>
            <c:extLst>
              <c:ext xmlns:c16="http://schemas.microsoft.com/office/drawing/2014/chart" uri="{C3380CC4-5D6E-409C-BE32-E72D297353CC}">
                <c16:uniqueId val="{00000C3D-2A5C-4877-833F-BC2A0F868A08}"/>
              </c:ext>
            </c:extLst>
          </c:dPt>
          <c:dPt>
            <c:idx val="1567"/>
            <c:bubble3D val="0"/>
            <c:extLst>
              <c:ext xmlns:c16="http://schemas.microsoft.com/office/drawing/2014/chart" uri="{C3380CC4-5D6E-409C-BE32-E72D297353CC}">
                <c16:uniqueId val="{00000C3F-2A5C-4877-833F-BC2A0F868A08}"/>
              </c:ext>
            </c:extLst>
          </c:dPt>
          <c:dPt>
            <c:idx val="1568"/>
            <c:bubble3D val="0"/>
            <c:extLst>
              <c:ext xmlns:c16="http://schemas.microsoft.com/office/drawing/2014/chart" uri="{C3380CC4-5D6E-409C-BE32-E72D297353CC}">
                <c16:uniqueId val="{00000C41-2A5C-4877-833F-BC2A0F868A08}"/>
              </c:ext>
            </c:extLst>
          </c:dPt>
          <c:dPt>
            <c:idx val="1569"/>
            <c:bubble3D val="0"/>
            <c:extLst>
              <c:ext xmlns:c16="http://schemas.microsoft.com/office/drawing/2014/chart" uri="{C3380CC4-5D6E-409C-BE32-E72D297353CC}">
                <c16:uniqueId val="{00000C43-2A5C-4877-833F-BC2A0F868A08}"/>
              </c:ext>
            </c:extLst>
          </c:dPt>
          <c:dPt>
            <c:idx val="1570"/>
            <c:bubble3D val="0"/>
            <c:extLst>
              <c:ext xmlns:c16="http://schemas.microsoft.com/office/drawing/2014/chart" uri="{C3380CC4-5D6E-409C-BE32-E72D297353CC}">
                <c16:uniqueId val="{00000C45-2A5C-4877-833F-BC2A0F868A08}"/>
              </c:ext>
            </c:extLst>
          </c:dPt>
          <c:dPt>
            <c:idx val="1571"/>
            <c:bubble3D val="0"/>
            <c:extLst>
              <c:ext xmlns:c16="http://schemas.microsoft.com/office/drawing/2014/chart" uri="{C3380CC4-5D6E-409C-BE32-E72D297353CC}">
                <c16:uniqueId val="{00000C47-2A5C-4877-833F-BC2A0F868A08}"/>
              </c:ext>
            </c:extLst>
          </c:dPt>
          <c:dPt>
            <c:idx val="1572"/>
            <c:bubble3D val="0"/>
            <c:extLst>
              <c:ext xmlns:c16="http://schemas.microsoft.com/office/drawing/2014/chart" uri="{C3380CC4-5D6E-409C-BE32-E72D297353CC}">
                <c16:uniqueId val="{00000C49-2A5C-4877-833F-BC2A0F868A08}"/>
              </c:ext>
            </c:extLst>
          </c:dPt>
          <c:dPt>
            <c:idx val="1573"/>
            <c:bubble3D val="0"/>
            <c:extLst>
              <c:ext xmlns:c16="http://schemas.microsoft.com/office/drawing/2014/chart" uri="{C3380CC4-5D6E-409C-BE32-E72D297353CC}">
                <c16:uniqueId val="{00000C4B-2A5C-4877-833F-BC2A0F868A08}"/>
              </c:ext>
            </c:extLst>
          </c:dPt>
          <c:dPt>
            <c:idx val="1574"/>
            <c:bubble3D val="0"/>
            <c:extLst>
              <c:ext xmlns:c16="http://schemas.microsoft.com/office/drawing/2014/chart" uri="{C3380CC4-5D6E-409C-BE32-E72D297353CC}">
                <c16:uniqueId val="{00000C4D-2A5C-4877-833F-BC2A0F868A08}"/>
              </c:ext>
            </c:extLst>
          </c:dPt>
          <c:dPt>
            <c:idx val="1575"/>
            <c:bubble3D val="0"/>
            <c:extLst>
              <c:ext xmlns:c16="http://schemas.microsoft.com/office/drawing/2014/chart" uri="{C3380CC4-5D6E-409C-BE32-E72D297353CC}">
                <c16:uniqueId val="{00000C4F-2A5C-4877-833F-BC2A0F868A08}"/>
              </c:ext>
            </c:extLst>
          </c:dPt>
          <c:dPt>
            <c:idx val="1576"/>
            <c:bubble3D val="0"/>
            <c:extLst>
              <c:ext xmlns:c16="http://schemas.microsoft.com/office/drawing/2014/chart" uri="{C3380CC4-5D6E-409C-BE32-E72D297353CC}">
                <c16:uniqueId val="{00000C51-2A5C-4877-833F-BC2A0F868A08}"/>
              </c:ext>
            </c:extLst>
          </c:dPt>
          <c:dPt>
            <c:idx val="1577"/>
            <c:bubble3D val="0"/>
            <c:extLst>
              <c:ext xmlns:c16="http://schemas.microsoft.com/office/drawing/2014/chart" uri="{C3380CC4-5D6E-409C-BE32-E72D297353CC}">
                <c16:uniqueId val="{00000C53-2A5C-4877-833F-BC2A0F868A08}"/>
              </c:ext>
            </c:extLst>
          </c:dPt>
          <c:dPt>
            <c:idx val="1578"/>
            <c:bubble3D val="0"/>
            <c:extLst>
              <c:ext xmlns:c16="http://schemas.microsoft.com/office/drawing/2014/chart" uri="{C3380CC4-5D6E-409C-BE32-E72D297353CC}">
                <c16:uniqueId val="{00000C55-2A5C-4877-833F-BC2A0F868A08}"/>
              </c:ext>
            </c:extLst>
          </c:dPt>
          <c:dPt>
            <c:idx val="1579"/>
            <c:bubble3D val="0"/>
            <c:extLst>
              <c:ext xmlns:c16="http://schemas.microsoft.com/office/drawing/2014/chart" uri="{C3380CC4-5D6E-409C-BE32-E72D297353CC}">
                <c16:uniqueId val="{00000C57-2A5C-4877-833F-BC2A0F868A08}"/>
              </c:ext>
            </c:extLst>
          </c:dPt>
          <c:dPt>
            <c:idx val="1580"/>
            <c:bubble3D val="0"/>
            <c:extLst>
              <c:ext xmlns:c16="http://schemas.microsoft.com/office/drawing/2014/chart" uri="{C3380CC4-5D6E-409C-BE32-E72D297353CC}">
                <c16:uniqueId val="{00000C59-2A5C-4877-833F-BC2A0F868A08}"/>
              </c:ext>
            </c:extLst>
          </c:dPt>
          <c:dPt>
            <c:idx val="1581"/>
            <c:bubble3D val="0"/>
            <c:extLst>
              <c:ext xmlns:c16="http://schemas.microsoft.com/office/drawing/2014/chart" uri="{C3380CC4-5D6E-409C-BE32-E72D297353CC}">
                <c16:uniqueId val="{00000C5B-2A5C-4877-833F-BC2A0F868A08}"/>
              </c:ext>
            </c:extLst>
          </c:dPt>
          <c:dPt>
            <c:idx val="1582"/>
            <c:bubble3D val="0"/>
            <c:extLst>
              <c:ext xmlns:c16="http://schemas.microsoft.com/office/drawing/2014/chart" uri="{C3380CC4-5D6E-409C-BE32-E72D297353CC}">
                <c16:uniqueId val="{00000C5D-2A5C-4877-833F-BC2A0F868A08}"/>
              </c:ext>
            </c:extLst>
          </c:dPt>
          <c:dPt>
            <c:idx val="1583"/>
            <c:bubble3D val="0"/>
            <c:extLst>
              <c:ext xmlns:c16="http://schemas.microsoft.com/office/drawing/2014/chart" uri="{C3380CC4-5D6E-409C-BE32-E72D297353CC}">
                <c16:uniqueId val="{00000C5F-2A5C-4877-833F-BC2A0F868A08}"/>
              </c:ext>
            </c:extLst>
          </c:dPt>
          <c:dPt>
            <c:idx val="1584"/>
            <c:bubble3D val="0"/>
            <c:extLst>
              <c:ext xmlns:c16="http://schemas.microsoft.com/office/drawing/2014/chart" uri="{C3380CC4-5D6E-409C-BE32-E72D297353CC}">
                <c16:uniqueId val="{00000C61-2A5C-4877-833F-BC2A0F868A08}"/>
              </c:ext>
            </c:extLst>
          </c:dPt>
          <c:dPt>
            <c:idx val="1585"/>
            <c:bubble3D val="0"/>
            <c:extLst>
              <c:ext xmlns:c16="http://schemas.microsoft.com/office/drawing/2014/chart" uri="{C3380CC4-5D6E-409C-BE32-E72D297353CC}">
                <c16:uniqueId val="{00000C63-2A5C-4877-833F-BC2A0F868A08}"/>
              </c:ext>
            </c:extLst>
          </c:dPt>
          <c:dPt>
            <c:idx val="1586"/>
            <c:bubble3D val="0"/>
            <c:extLst>
              <c:ext xmlns:c16="http://schemas.microsoft.com/office/drawing/2014/chart" uri="{C3380CC4-5D6E-409C-BE32-E72D297353CC}">
                <c16:uniqueId val="{00000C65-2A5C-4877-833F-BC2A0F868A08}"/>
              </c:ext>
            </c:extLst>
          </c:dPt>
          <c:dPt>
            <c:idx val="1587"/>
            <c:bubble3D val="0"/>
            <c:extLst>
              <c:ext xmlns:c16="http://schemas.microsoft.com/office/drawing/2014/chart" uri="{C3380CC4-5D6E-409C-BE32-E72D297353CC}">
                <c16:uniqueId val="{00000C67-2A5C-4877-833F-BC2A0F868A08}"/>
              </c:ext>
            </c:extLst>
          </c:dPt>
          <c:dPt>
            <c:idx val="1588"/>
            <c:bubble3D val="0"/>
            <c:extLst>
              <c:ext xmlns:c16="http://schemas.microsoft.com/office/drawing/2014/chart" uri="{C3380CC4-5D6E-409C-BE32-E72D297353CC}">
                <c16:uniqueId val="{00000C69-2A5C-4877-833F-BC2A0F868A08}"/>
              </c:ext>
            </c:extLst>
          </c:dPt>
          <c:dPt>
            <c:idx val="1589"/>
            <c:bubble3D val="0"/>
            <c:extLst>
              <c:ext xmlns:c16="http://schemas.microsoft.com/office/drawing/2014/chart" uri="{C3380CC4-5D6E-409C-BE32-E72D297353CC}">
                <c16:uniqueId val="{00000C6B-2A5C-4877-833F-BC2A0F868A08}"/>
              </c:ext>
            </c:extLst>
          </c:dPt>
          <c:dPt>
            <c:idx val="1590"/>
            <c:bubble3D val="0"/>
            <c:extLst>
              <c:ext xmlns:c16="http://schemas.microsoft.com/office/drawing/2014/chart" uri="{C3380CC4-5D6E-409C-BE32-E72D297353CC}">
                <c16:uniqueId val="{00000C6D-2A5C-4877-833F-BC2A0F868A08}"/>
              </c:ext>
            </c:extLst>
          </c:dPt>
          <c:dPt>
            <c:idx val="1591"/>
            <c:bubble3D val="0"/>
            <c:extLst>
              <c:ext xmlns:c16="http://schemas.microsoft.com/office/drawing/2014/chart" uri="{C3380CC4-5D6E-409C-BE32-E72D297353CC}">
                <c16:uniqueId val="{00000C6F-2A5C-4877-833F-BC2A0F868A08}"/>
              </c:ext>
            </c:extLst>
          </c:dPt>
          <c:dPt>
            <c:idx val="1592"/>
            <c:bubble3D val="0"/>
            <c:extLst>
              <c:ext xmlns:c16="http://schemas.microsoft.com/office/drawing/2014/chart" uri="{C3380CC4-5D6E-409C-BE32-E72D297353CC}">
                <c16:uniqueId val="{00000C71-2A5C-4877-833F-BC2A0F868A08}"/>
              </c:ext>
            </c:extLst>
          </c:dPt>
          <c:dPt>
            <c:idx val="1593"/>
            <c:bubble3D val="0"/>
            <c:extLst>
              <c:ext xmlns:c16="http://schemas.microsoft.com/office/drawing/2014/chart" uri="{C3380CC4-5D6E-409C-BE32-E72D297353CC}">
                <c16:uniqueId val="{00000C73-2A5C-4877-833F-BC2A0F868A08}"/>
              </c:ext>
            </c:extLst>
          </c:dPt>
          <c:dPt>
            <c:idx val="1594"/>
            <c:bubble3D val="0"/>
            <c:extLst>
              <c:ext xmlns:c16="http://schemas.microsoft.com/office/drawing/2014/chart" uri="{C3380CC4-5D6E-409C-BE32-E72D297353CC}">
                <c16:uniqueId val="{00000C75-2A5C-4877-833F-BC2A0F868A08}"/>
              </c:ext>
            </c:extLst>
          </c:dPt>
          <c:dPt>
            <c:idx val="1595"/>
            <c:bubble3D val="0"/>
            <c:extLst>
              <c:ext xmlns:c16="http://schemas.microsoft.com/office/drawing/2014/chart" uri="{C3380CC4-5D6E-409C-BE32-E72D297353CC}">
                <c16:uniqueId val="{00000C77-2A5C-4877-833F-BC2A0F868A08}"/>
              </c:ext>
            </c:extLst>
          </c:dPt>
          <c:dPt>
            <c:idx val="1596"/>
            <c:bubble3D val="0"/>
            <c:extLst>
              <c:ext xmlns:c16="http://schemas.microsoft.com/office/drawing/2014/chart" uri="{C3380CC4-5D6E-409C-BE32-E72D297353CC}">
                <c16:uniqueId val="{00000C79-2A5C-4877-833F-BC2A0F868A08}"/>
              </c:ext>
            </c:extLst>
          </c:dPt>
          <c:dPt>
            <c:idx val="1597"/>
            <c:bubble3D val="0"/>
            <c:extLst>
              <c:ext xmlns:c16="http://schemas.microsoft.com/office/drawing/2014/chart" uri="{C3380CC4-5D6E-409C-BE32-E72D297353CC}">
                <c16:uniqueId val="{00000C7B-2A5C-4877-833F-BC2A0F868A08}"/>
              </c:ext>
            </c:extLst>
          </c:dPt>
          <c:dPt>
            <c:idx val="1598"/>
            <c:bubble3D val="0"/>
            <c:extLst>
              <c:ext xmlns:c16="http://schemas.microsoft.com/office/drawing/2014/chart" uri="{C3380CC4-5D6E-409C-BE32-E72D297353CC}">
                <c16:uniqueId val="{00000C7D-2A5C-4877-833F-BC2A0F868A08}"/>
              </c:ext>
            </c:extLst>
          </c:dPt>
          <c:dPt>
            <c:idx val="1599"/>
            <c:bubble3D val="0"/>
            <c:extLst>
              <c:ext xmlns:c16="http://schemas.microsoft.com/office/drawing/2014/chart" uri="{C3380CC4-5D6E-409C-BE32-E72D297353CC}">
                <c16:uniqueId val="{00000C7F-2A5C-4877-833F-BC2A0F868A08}"/>
              </c:ext>
            </c:extLst>
          </c:dPt>
          <c:dPt>
            <c:idx val="1600"/>
            <c:bubble3D val="0"/>
            <c:extLst>
              <c:ext xmlns:c16="http://schemas.microsoft.com/office/drawing/2014/chart" uri="{C3380CC4-5D6E-409C-BE32-E72D297353CC}">
                <c16:uniqueId val="{00000C81-2A5C-4877-833F-BC2A0F868A08}"/>
              </c:ext>
            </c:extLst>
          </c:dPt>
          <c:dPt>
            <c:idx val="1601"/>
            <c:bubble3D val="0"/>
            <c:extLst>
              <c:ext xmlns:c16="http://schemas.microsoft.com/office/drawing/2014/chart" uri="{C3380CC4-5D6E-409C-BE32-E72D297353CC}">
                <c16:uniqueId val="{00000C83-2A5C-4877-833F-BC2A0F868A08}"/>
              </c:ext>
            </c:extLst>
          </c:dPt>
          <c:dPt>
            <c:idx val="1602"/>
            <c:bubble3D val="0"/>
            <c:extLst>
              <c:ext xmlns:c16="http://schemas.microsoft.com/office/drawing/2014/chart" uri="{C3380CC4-5D6E-409C-BE32-E72D297353CC}">
                <c16:uniqueId val="{00000C85-2A5C-4877-833F-BC2A0F868A08}"/>
              </c:ext>
            </c:extLst>
          </c:dPt>
          <c:dPt>
            <c:idx val="1603"/>
            <c:bubble3D val="0"/>
            <c:extLst>
              <c:ext xmlns:c16="http://schemas.microsoft.com/office/drawing/2014/chart" uri="{C3380CC4-5D6E-409C-BE32-E72D297353CC}">
                <c16:uniqueId val="{00000C87-2A5C-4877-833F-BC2A0F868A08}"/>
              </c:ext>
            </c:extLst>
          </c:dPt>
          <c:dPt>
            <c:idx val="1604"/>
            <c:bubble3D val="0"/>
            <c:extLst>
              <c:ext xmlns:c16="http://schemas.microsoft.com/office/drawing/2014/chart" uri="{C3380CC4-5D6E-409C-BE32-E72D297353CC}">
                <c16:uniqueId val="{00000C89-2A5C-4877-833F-BC2A0F868A08}"/>
              </c:ext>
            </c:extLst>
          </c:dPt>
          <c:dPt>
            <c:idx val="1605"/>
            <c:bubble3D val="0"/>
            <c:extLst>
              <c:ext xmlns:c16="http://schemas.microsoft.com/office/drawing/2014/chart" uri="{C3380CC4-5D6E-409C-BE32-E72D297353CC}">
                <c16:uniqueId val="{00000C8B-2A5C-4877-833F-BC2A0F868A08}"/>
              </c:ext>
            </c:extLst>
          </c:dPt>
          <c:dPt>
            <c:idx val="1606"/>
            <c:bubble3D val="0"/>
            <c:extLst>
              <c:ext xmlns:c16="http://schemas.microsoft.com/office/drawing/2014/chart" uri="{C3380CC4-5D6E-409C-BE32-E72D297353CC}">
                <c16:uniqueId val="{00000C8D-2A5C-4877-833F-BC2A0F868A08}"/>
              </c:ext>
            </c:extLst>
          </c:dPt>
          <c:dPt>
            <c:idx val="1607"/>
            <c:bubble3D val="0"/>
            <c:extLst>
              <c:ext xmlns:c16="http://schemas.microsoft.com/office/drawing/2014/chart" uri="{C3380CC4-5D6E-409C-BE32-E72D297353CC}">
                <c16:uniqueId val="{00000C8F-2A5C-4877-833F-BC2A0F868A08}"/>
              </c:ext>
            </c:extLst>
          </c:dPt>
          <c:dPt>
            <c:idx val="1608"/>
            <c:bubble3D val="0"/>
            <c:extLst>
              <c:ext xmlns:c16="http://schemas.microsoft.com/office/drawing/2014/chart" uri="{C3380CC4-5D6E-409C-BE32-E72D297353CC}">
                <c16:uniqueId val="{00000C91-2A5C-4877-833F-BC2A0F868A08}"/>
              </c:ext>
            </c:extLst>
          </c:dPt>
          <c:dPt>
            <c:idx val="1609"/>
            <c:bubble3D val="0"/>
            <c:extLst>
              <c:ext xmlns:c16="http://schemas.microsoft.com/office/drawing/2014/chart" uri="{C3380CC4-5D6E-409C-BE32-E72D297353CC}">
                <c16:uniqueId val="{00000C93-2A5C-4877-833F-BC2A0F868A08}"/>
              </c:ext>
            </c:extLst>
          </c:dPt>
          <c:dPt>
            <c:idx val="1610"/>
            <c:bubble3D val="0"/>
            <c:extLst>
              <c:ext xmlns:c16="http://schemas.microsoft.com/office/drawing/2014/chart" uri="{C3380CC4-5D6E-409C-BE32-E72D297353CC}">
                <c16:uniqueId val="{00000C95-2A5C-4877-833F-BC2A0F868A08}"/>
              </c:ext>
            </c:extLst>
          </c:dPt>
          <c:dPt>
            <c:idx val="1611"/>
            <c:bubble3D val="0"/>
            <c:extLst>
              <c:ext xmlns:c16="http://schemas.microsoft.com/office/drawing/2014/chart" uri="{C3380CC4-5D6E-409C-BE32-E72D297353CC}">
                <c16:uniqueId val="{00000C97-2A5C-4877-833F-BC2A0F868A08}"/>
              </c:ext>
            </c:extLst>
          </c:dPt>
          <c:dPt>
            <c:idx val="1612"/>
            <c:bubble3D val="0"/>
            <c:extLst>
              <c:ext xmlns:c16="http://schemas.microsoft.com/office/drawing/2014/chart" uri="{C3380CC4-5D6E-409C-BE32-E72D297353CC}">
                <c16:uniqueId val="{00000C99-2A5C-4877-833F-BC2A0F868A08}"/>
              </c:ext>
            </c:extLst>
          </c:dPt>
          <c:dPt>
            <c:idx val="1613"/>
            <c:bubble3D val="0"/>
            <c:extLst>
              <c:ext xmlns:c16="http://schemas.microsoft.com/office/drawing/2014/chart" uri="{C3380CC4-5D6E-409C-BE32-E72D297353CC}">
                <c16:uniqueId val="{00000C9B-2A5C-4877-833F-BC2A0F868A08}"/>
              </c:ext>
            </c:extLst>
          </c:dPt>
          <c:dPt>
            <c:idx val="1614"/>
            <c:bubble3D val="0"/>
            <c:extLst>
              <c:ext xmlns:c16="http://schemas.microsoft.com/office/drawing/2014/chart" uri="{C3380CC4-5D6E-409C-BE32-E72D297353CC}">
                <c16:uniqueId val="{00000C9D-2A5C-4877-833F-BC2A0F868A08}"/>
              </c:ext>
            </c:extLst>
          </c:dPt>
          <c:dPt>
            <c:idx val="1615"/>
            <c:bubble3D val="0"/>
            <c:extLst>
              <c:ext xmlns:c16="http://schemas.microsoft.com/office/drawing/2014/chart" uri="{C3380CC4-5D6E-409C-BE32-E72D297353CC}">
                <c16:uniqueId val="{00000C9F-2A5C-4877-833F-BC2A0F868A08}"/>
              </c:ext>
            </c:extLst>
          </c:dPt>
          <c:dPt>
            <c:idx val="1616"/>
            <c:bubble3D val="0"/>
            <c:extLst>
              <c:ext xmlns:c16="http://schemas.microsoft.com/office/drawing/2014/chart" uri="{C3380CC4-5D6E-409C-BE32-E72D297353CC}">
                <c16:uniqueId val="{00000CA1-2A5C-4877-833F-BC2A0F868A08}"/>
              </c:ext>
            </c:extLst>
          </c:dPt>
          <c:dPt>
            <c:idx val="1617"/>
            <c:bubble3D val="0"/>
            <c:extLst>
              <c:ext xmlns:c16="http://schemas.microsoft.com/office/drawing/2014/chart" uri="{C3380CC4-5D6E-409C-BE32-E72D297353CC}">
                <c16:uniqueId val="{00000CA3-2A5C-4877-833F-BC2A0F868A08}"/>
              </c:ext>
            </c:extLst>
          </c:dPt>
          <c:dPt>
            <c:idx val="1618"/>
            <c:bubble3D val="0"/>
            <c:extLst>
              <c:ext xmlns:c16="http://schemas.microsoft.com/office/drawing/2014/chart" uri="{C3380CC4-5D6E-409C-BE32-E72D297353CC}">
                <c16:uniqueId val="{00000CA5-2A5C-4877-833F-BC2A0F868A08}"/>
              </c:ext>
            </c:extLst>
          </c:dPt>
          <c:dPt>
            <c:idx val="1619"/>
            <c:bubble3D val="0"/>
            <c:extLst>
              <c:ext xmlns:c16="http://schemas.microsoft.com/office/drawing/2014/chart" uri="{C3380CC4-5D6E-409C-BE32-E72D297353CC}">
                <c16:uniqueId val="{00000CA7-2A5C-4877-833F-BC2A0F868A08}"/>
              </c:ext>
            </c:extLst>
          </c:dPt>
          <c:dPt>
            <c:idx val="1620"/>
            <c:bubble3D val="0"/>
            <c:extLst>
              <c:ext xmlns:c16="http://schemas.microsoft.com/office/drawing/2014/chart" uri="{C3380CC4-5D6E-409C-BE32-E72D297353CC}">
                <c16:uniqueId val="{00000CA9-2A5C-4877-833F-BC2A0F868A08}"/>
              </c:ext>
            </c:extLst>
          </c:dPt>
          <c:dPt>
            <c:idx val="1621"/>
            <c:bubble3D val="0"/>
            <c:extLst>
              <c:ext xmlns:c16="http://schemas.microsoft.com/office/drawing/2014/chart" uri="{C3380CC4-5D6E-409C-BE32-E72D297353CC}">
                <c16:uniqueId val="{00000CAB-2A5C-4877-833F-BC2A0F868A08}"/>
              </c:ext>
            </c:extLst>
          </c:dPt>
          <c:dPt>
            <c:idx val="1622"/>
            <c:bubble3D val="0"/>
            <c:extLst>
              <c:ext xmlns:c16="http://schemas.microsoft.com/office/drawing/2014/chart" uri="{C3380CC4-5D6E-409C-BE32-E72D297353CC}">
                <c16:uniqueId val="{00000CAD-2A5C-4877-833F-BC2A0F868A08}"/>
              </c:ext>
            </c:extLst>
          </c:dPt>
          <c:dPt>
            <c:idx val="1623"/>
            <c:bubble3D val="0"/>
            <c:extLst>
              <c:ext xmlns:c16="http://schemas.microsoft.com/office/drawing/2014/chart" uri="{C3380CC4-5D6E-409C-BE32-E72D297353CC}">
                <c16:uniqueId val="{00000CAF-2A5C-4877-833F-BC2A0F868A08}"/>
              </c:ext>
            </c:extLst>
          </c:dPt>
          <c:dPt>
            <c:idx val="1624"/>
            <c:bubble3D val="0"/>
            <c:extLst>
              <c:ext xmlns:c16="http://schemas.microsoft.com/office/drawing/2014/chart" uri="{C3380CC4-5D6E-409C-BE32-E72D297353CC}">
                <c16:uniqueId val="{00000CB1-2A5C-4877-833F-BC2A0F868A08}"/>
              </c:ext>
            </c:extLst>
          </c:dPt>
          <c:dPt>
            <c:idx val="1625"/>
            <c:bubble3D val="0"/>
            <c:extLst>
              <c:ext xmlns:c16="http://schemas.microsoft.com/office/drawing/2014/chart" uri="{C3380CC4-5D6E-409C-BE32-E72D297353CC}">
                <c16:uniqueId val="{00000CB3-2A5C-4877-833F-BC2A0F868A08}"/>
              </c:ext>
            </c:extLst>
          </c:dPt>
          <c:dPt>
            <c:idx val="1626"/>
            <c:bubble3D val="0"/>
            <c:extLst>
              <c:ext xmlns:c16="http://schemas.microsoft.com/office/drawing/2014/chart" uri="{C3380CC4-5D6E-409C-BE32-E72D297353CC}">
                <c16:uniqueId val="{00000CB5-2A5C-4877-833F-BC2A0F868A08}"/>
              </c:ext>
            </c:extLst>
          </c:dPt>
          <c:dPt>
            <c:idx val="1627"/>
            <c:bubble3D val="0"/>
            <c:extLst>
              <c:ext xmlns:c16="http://schemas.microsoft.com/office/drawing/2014/chart" uri="{C3380CC4-5D6E-409C-BE32-E72D297353CC}">
                <c16:uniqueId val="{00000CB7-2A5C-4877-833F-BC2A0F868A08}"/>
              </c:ext>
            </c:extLst>
          </c:dPt>
          <c:dPt>
            <c:idx val="1628"/>
            <c:bubble3D val="0"/>
            <c:extLst>
              <c:ext xmlns:c16="http://schemas.microsoft.com/office/drawing/2014/chart" uri="{C3380CC4-5D6E-409C-BE32-E72D297353CC}">
                <c16:uniqueId val="{00000CB9-2A5C-4877-833F-BC2A0F868A08}"/>
              </c:ext>
            </c:extLst>
          </c:dPt>
          <c:dPt>
            <c:idx val="1629"/>
            <c:bubble3D val="0"/>
            <c:extLst>
              <c:ext xmlns:c16="http://schemas.microsoft.com/office/drawing/2014/chart" uri="{C3380CC4-5D6E-409C-BE32-E72D297353CC}">
                <c16:uniqueId val="{00000CBB-2A5C-4877-833F-BC2A0F868A08}"/>
              </c:ext>
            </c:extLst>
          </c:dPt>
          <c:dPt>
            <c:idx val="1630"/>
            <c:bubble3D val="0"/>
            <c:extLst>
              <c:ext xmlns:c16="http://schemas.microsoft.com/office/drawing/2014/chart" uri="{C3380CC4-5D6E-409C-BE32-E72D297353CC}">
                <c16:uniqueId val="{00000CBD-2A5C-4877-833F-BC2A0F868A08}"/>
              </c:ext>
            </c:extLst>
          </c:dPt>
          <c:dPt>
            <c:idx val="1631"/>
            <c:bubble3D val="0"/>
            <c:extLst>
              <c:ext xmlns:c16="http://schemas.microsoft.com/office/drawing/2014/chart" uri="{C3380CC4-5D6E-409C-BE32-E72D297353CC}">
                <c16:uniqueId val="{00000CBF-2A5C-4877-833F-BC2A0F868A08}"/>
              </c:ext>
            </c:extLst>
          </c:dPt>
          <c:dPt>
            <c:idx val="1632"/>
            <c:bubble3D val="0"/>
            <c:extLst>
              <c:ext xmlns:c16="http://schemas.microsoft.com/office/drawing/2014/chart" uri="{C3380CC4-5D6E-409C-BE32-E72D297353CC}">
                <c16:uniqueId val="{00000CC1-2A5C-4877-833F-BC2A0F868A08}"/>
              </c:ext>
            </c:extLst>
          </c:dPt>
          <c:dPt>
            <c:idx val="1633"/>
            <c:bubble3D val="0"/>
            <c:extLst>
              <c:ext xmlns:c16="http://schemas.microsoft.com/office/drawing/2014/chart" uri="{C3380CC4-5D6E-409C-BE32-E72D297353CC}">
                <c16:uniqueId val="{00000CC3-2A5C-4877-833F-BC2A0F868A08}"/>
              </c:ext>
            </c:extLst>
          </c:dPt>
          <c:dPt>
            <c:idx val="1634"/>
            <c:bubble3D val="0"/>
            <c:extLst>
              <c:ext xmlns:c16="http://schemas.microsoft.com/office/drawing/2014/chart" uri="{C3380CC4-5D6E-409C-BE32-E72D297353CC}">
                <c16:uniqueId val="{00000CC5-2A5C-4877-833F-BC2A0F868A08}"/>
              </c:ext>
            </c:extLst>
          </c:dPt>
          <c:dPt>
            <c:idx val="1635"/>
            <c:bubble3D val="0"/>
            <c:extLst>
              <c:ext xmlns:c16="http://schemas.microsoft.com/office/drawing/2014/chart" uri="{C3380CC4-5D6E-409C-BE32-E72D297353CC}">
                <c16:uniqueId val="{00000CC7-2A5C-4877-833F-BC2A0F868A08}"/>
              </c:ext>
            </c:extLst>
          </c:dPt>
          <c:dPt>
            <c:idx val="1636"/>
            <c:bubble3D val="0"/>
            <c:extLst>
              <c:ext xmlns:c16="http://schemas.microsoft.com/office/drawing/2014/chart" uri="{C3380CC4-5D6E-409C-BE32-E72D297353CC}">
                <c16:uniqueId val="{00000CC9-2A5C-4877-833F-BC2A0F868A08}"/>
              </c:ext>
            </c:extLst>
          </c:dPt>
          <c:dPt>
            <c:idx val="1637"/>
            <c:bubble3D val="0"/>
            <c:extLst>
              <c:ext xmlns:c16="http://schemas.microsoft.com/office/drawing/2014/chart" uri="{C3380CC4-5D6E-409C-BE32-E72D297353CC}">
                <c16:uniqueId val="{00000CCB-2A5C-4877-833F-BC2A0F868A08}"/>
              </c:ext>
            </c:extLst>
          </c:dPt>
          <c:dPt>
            <c:idx val="1638"/>
            <c:bubble3D val="0"/>
            <c:extLst>
              <c:ext xmlns:c16="http://schemas.microsoft.com/office/drawing/2014/chart" uri="{C3380CC4-5D6E-409C-BE32-E72D297353CC}">
                <c16:uniqueId val="{00000CCD-2A5C-4877-833F-BC2A0F868A08}"/>
              </c:ext>
            </c:extLst>
          </c:dPt>
          <c:dPt>
            <c:idx val="1639"/>
            <c:bubble3D val="0"/>
            <c:extLst>
              <c:ext xmlns:c16="http://schemas.microsoft.com/office/drawing/2014/chart" uri="{C3380CC4-5D6E-409C-BE32-E72D297353CC}">
                <c16:uniqueId val="{00000CCF-2A5C-4877-833F-BC2A0F868A08}"/>
              </c:ext>
            </c:extLst>
          </c:dPt>
          <c:dPt>
            <c:idx val="1640"/>
            <c:bubble3D val="0"/>
            <c:extLst>
              <c:ext xmlns:c16="http://schemas.microsoft.com/office/drawing/2014/chart" uri="{C3380CC4-5D6E-409C-BE32-E72D297353CC}">
                <c16:uniqueId val="{00000CD1-2A5C-4877-833F-BC2A0F868A08}"/>
              </c:ext>
            </c:extLst>
          </c:dPt>
          <c:dPt>
            <c:idx val="1641"/>
            <c:bubble3D val="0"/>
            <c:extLst>
              <c:ext xmlns:c16="http://schemas.microsoft.com/office/drawing/2014/chart" uri="{C3380CC4-5D6E-409C-BE32-E72D297353CC}">
                <c16:uniqueId val="{00000CD3-2A5C-4877-833F-BC2A0F868A08}"/>
              </c:ext>
            </c:extLst>
          </c:dPt>
          <c:dPt>
            <c:idx val="1642"/>
            <c:bubble3D val="0"/>
            <c:extLst>
              <c:ext xmlns:c16="http://schemas.microsoft.com/office/drawing/2014/chart" uri="{C3380CC4-5D6E-409C-BE32-E72D297353CC}">
                <c16:uniqueId val="{00000CD5-2A5C-4877-833F-BC2A0F868A08}"/>
              </c:ext>
            </c:extLst>
          </c:dPt>
          <c:dPt>
            <c:idx val="1643"/>
            <c:bubble3D val="0"/>
            <c:extLst>
              <c:ext xmlns:c16="http://schemas.microsoft.com/office/drawing/2014/chart" uri="{C3380CC4-5D6E-409C-BE32-E72D297353CC}">
                <c16:uniqueId val="{00000CD7-2A5C-4877-833F-BC2A0F868A08}"/>
              </c:ext>
            </c:extLst>
          </c:dPt>
          <c:dPt>
            <c:idx val="1644"/>
            <c:bubble3D val="0"/>
            <c:extLst>
              <c:ext xmlns:c16="http://schemas.microsoft.com/office/drawing/2014/chart" uri="{C3380CC4-5D6E-409C-BE32-E72D297353CC}">
                <c16:uniqueId val="{00000CD9-2A5C-4877-833F-BC2A0F868A08}"/>
              </c:ext>
            </c:extLst>
          </c:dPt>
          <c:dPt>
            <c:idx val="1645"/>
            <c:bubble3D val="0"/>
            <c:extLst>
              <c:ext xmlns:c16="http://schemas.microsoft.com/office/drawing/2014/chart" uri="{C3380CC4-5D6E-409C-BE32-E72D297353CC}">
                <c16:uniqueId val="{00000CDB-2A5C-4877-833F-BC2A0F868A08}"/>
              </c:ext>
            </c:extLst>
          </c:dPt>
          <c:dPt>
            <c:idx val="1646"/>
            <c:bubble3D val="0"/>
            <c:extLst>
              <c:ext xmlns:c16="http://schemas.microsoft.com/office/drawing/2014/chart" uri="{C3380CC4-5D6E-409C-BE32-E72D297353CC}">
                <c16:uniqueId val="{00000CDD-2A5C-4877-833F-BC2A0F868A08}"/>
              </c:ext>
            </c:extLst>
          </c:dPt>
          <c:dPt>
            <c:idx val="1647"/>
            <c:bubble3D val="0"/>
            <c:extLst>
              <c:ext xmlns:c16="http://schemas.microsoft.com/office/drawing/2014/chart" uri="{C3380CC4-5D6E-409C-BE32-E72D297353CC}">
                <c16:uniqueId val="{00000CDF-2A5C-4877-833F-BC2A0F868A08}"/>
              </c:ext>
            </c:extLst>
          </c:dPt>
          <c:dPt>
            <c:idx val="1648"/>
            <c:bubble3D val="0"/>
            <c:extLst>
              <c:ext xmlns:c16="http://schemas.microsoft.com/office/drawing/2014/chart" uri="{C3380CC4-5D6E-409C-BE32-E72D297353CC}">
                <c16:uniqueId val="{00000CE1-2A5C-4877-833F-BC2A0F868A08}"/>
              </c:ext>
            </c:extLst>
          </c:dPt>
          <c:dPt>
            <c:idx val="1649"/>
            <c:bubble3D val="0"/>
            <c:extLst>
              <c:ext xmlns:c16="http://schemas.microsoft.com/office/drawing/2014/chart" uri="{C3380CC4-5D6E-409C-BE32-E72D297353CC}">
                <c16:uniqueId val="{00000CE3-2A5C-4877-833F-BC2A0F868A08}"/>
              </c:ext>
            </c:extLst>
          </c:dPt>
          <c:dPt>
            <c:idx val="1650"/>
            <c:bubble3D val="0"/>
            <c:extLst>
              <c:ext xmlns:c16="http://schemas.microsoft.com/office/drawing/2014/chart" uri="{C3380CC4-5D6E-409C-BE32-E72D297353CC}">
                <c16:uniqueId val="{00000CE5-2A5C-4877-833F-BC2A0F868A08}"/>
              </c:ext>
            </c:extLst>
          </c:dPt>
          <c:dPt>
            <c:idx val="1651"/>
            <c:bubble3D val="0"/>
            <c:extLst>
              <c:ext xmlns:c16="http://schemas.microsoft.com/office/drawing/2014/chart" uri="{C3380CC4-5D6E-409C-BE32-E72D297353CC}">
                <c16:uniqueId val="{00000CE7-2A5C-4877-833F-BC2A0F868A08}"/>
              </c:ext>
            </c:extLst>
          </c:dPt>
          <c:dPt>
            <c:idx val="1652"/>
            <c:bubble3D val="0"/>
            <c:extLst>
              <c:ext xmlns:c16="http://schemas.microsoft.com/office/drawing/2014/chart" uri="{C3380CC4-5D6E-409C-BE32-E72D297353CC}">
                <c16:uniqueId val="{00000CE9-2A5C-4877-833F-BC2A0F868A08}"/>
              </c:ext>
            </c:extLst>
          </c:dPt>
          <c:dPt>
            <c:idx val="1653"/>
            <c:bubble3D val="0"/>
            <c:extLst>
              <c:ext xmlns:c16="http://schemas.microsoft.com/office/drawing/2014/chart" uri="{C3380CC4-5D6E-409C-BE32-E72D297353CC}">
                <c16:uniqueId val="{00000CEB-2A5C-4877-833F-BC2A0F868A08}"/>
              </c:ext>
            </c:extLst>
          </c:dPt>
          <c:dPt>
            <c:idx val="1654"/>
            <c:bubble3D val="0"/>
            <c:extLst>
              <c:ext xmlns:c16="http://schemas.microsoft.com/office/drawing/2014/chart" uri="{C3380CC4-5D6E-409C-BE32-E72D297353CC}">
                <c16:uniqueId val="{00000CED-2A5C-4877-833F-BC2A0F868A08}"/>
              </c:ext>
            </c:extLst>
          </c:dPt>
          <c:dPt>
            <c:idx val="1655"/>
            <c:bubble3D val="0"/>
            <c:extLst>
              <c:ext xmlns:c16="http://schemas.microsoft.com/office/drawing/2014/chart" uri="{C3380CC4-5D6E-409C-BE32-E72D297353CC}">
                <c16:uniqueId val="{00000CEF-2A5C-4877-833F-BC2A0F868A08}"/>
              </c:ext>
            </c:extLst>
          </c:dPt>
          <c:dPt>
            <c:idx val="1656"/>
            <c:bubble3D val="0"/>
            <c:extLst>
              <c:ext xmlns:c16="http://schemas.microsoft.com/office/drawing/2014/chart" uri="{C3380CC4-5D6E-409C-BE32-E72D297353CC}">
                <c16:uniqueId val="{00000CF1-2A5C-4877-833F-BC2A0F868A08}"/>
              </c:ext>
            </c:extLst>
          </c:dPt>
          <c:dPt>
            <c:idx val="1657"/>
            <c:bubble3D val="0"/>
            <c:extLst>
              <c:ext xmlns:c16="http://schemas.microsoft.com/office/drawing/2014/chart" uri="{C3380CC4-5D6E-409C-BE32-E72D297353CC}">
                <c16:uniqueId val="{00000CF3-2A5C-4877-833F-BC2A0F868A08}"/>
              </c:ext>
            </c:extLst>
          </c:dPt>
          <c:dPt>
            <c:idx val="1658"/>
            <c:bubble3D val="0"/>
            <c:extLst>
              <c:ext xmlns:c16="http://schemas.microsoft.com/office/drawing/2014/chart" uri="{C3380CC4-5D6E-409C-BE32-E72D297353CC}">
                <c16:uniqueId val="{00000CF5-2A5C-4877-833F-BC2A0F868A08}"/>
              </c:ext>
            </c:extLst>
          </c:dPt>
          <c:dPt>
            <c:idx val="1659"/>
            <c:bubble3D val="0"/>
            <c:extLst>
              <c:ext xmlns:c16="http://schemas.microsoft.com/office/drawing/2014/chart" uri="{C3380CC4-5D6E-409C-BE32-E72D297353CC}">
                <c16:uniqueId val="{00000CF7-2A5C-4877-833F-BC2A0F868A08}"/>
              </c:ext>
            </c:extLst>
          </c:dPt>
          <c:dPt>
            <c:idx val="1660"/>
            <c:bubble3D val="0"/>
            <c:extLst>
              <c:ext xmlns:c16="http://schemas.microsoft.com/office/drawing/2014/chart" uri="{C3380CC4-5D6E-409C-BE32-E72D297353CC}">
                <c16:uniqueId val="{00000CF9-2A5C-4877-833F-BC2A0F868A08}"/>
              </c:ext>
            </c:extLst>
          </c:dPt>
          <c:dPt>
            <c:idx val="1661"/>
            <c:bubble3D val="0"/>
            <c:extLst>
              <c:ext xmlns:c16="http://schemas.microsoft.com/office/drawing/2014/chart" uri="{C3380CC4-5D6E-409C-BE32-E72D297353CC}">
                <c16:uniqueId val="{00000CFB-2A5C-4877-833F-BC2A0F868A08}"/>
              </c:ext>
            </c:extLst>
          </c:dPt>
          <c:dPt>
            <c:idx val="1662"/>
            <c:bubble3D val="0"/>
            <c:extLst>
              <c:ext xmlns:c16="http://schemas.microsoft.com/office/drawing/2014/chart" uri="{C3380CC4-5D6E-409C-BE32-E72D297353CC}">
                <c16:uniqueId val="{00000CFD-2A5C-4877-833F-BC2A0F868A08}"/>
              </c:ext>
            </c:extLst>
          </c:dPt>
          <c:dPt>
            <c:idx val="1663"/>
            <c:bubble3D val="0"/>
            <c:extLst>
              <c:ext xmlns:c16="http://schemas.microsoft.com/office/drawing/2014/chart" uri="{C3380CC4-5D6E-409C-BE32-E72D297353CC}">
                <c16:uniqueId val="{00000CFF-2A5C-4877-833F-BC2A0F868A08}"/>
              </c:ext>
            </c:extLst>
          </c:dPt>
          <c:dPt>
            <c:idx val="1664"/>
            <c:bubble3D val="0"/>
            <c:extLst>
              <c:ext xmlns:c16="http://schemas.microsoft.com/office/drawing/2014/chart" uri="{C3380CC4-5D6E-409C-BE32-E72D297353CC}">
                <c16:uniqueId val="{00000D01-2A5C-4877-833F-BC2A0F868A08}"/>
              </c:ext>
            </c:extLst>
          </c:dPt>
          <c:dPt>
            <c:idx val="1665"/>
            <c:bubble3D val="0"/>
            <c:extLst>
              <c:ext xmlns:c16="http://schemas.microsoft.com/office/drawing/2014/chart" uri="{C3380CC4-5D6E-409C-BE32-E72D297353CC}">
                <c16:uniqueId val="{00000D03-2A5C-4877-833F-BC2A0F868A08}"/>
              </c:ext>
            </c:extLst>
          </c:dPt>
          <c:dPt>
            <c:idx val="1666"/>
            <c:bubble3D val="0"/>
            <c:extLst>
              <c:ext xmlns:c16="http://schemas.microsoft.com/office/drawing/2014/chart" uri="{C3380CC4-5D6E-409C-BE32-E72D297353CC}">
                <c16:uniqueId val="{00000D05-2A5C-4877-833F-BC2A0F868A08}"/>
              </c:ext>
            </c:extLst>
          </c:dPt>
          <c:dPt>
            <c:idx val="1667"/>
            <c:bubble3D val="0"/>
            <c:extLst>
              <c:ext xmlns:c16="http://schemas.microsoft.com/office/drawing/2014/chart" uri="{C3380CC4-5D6E-409C-BE32-E72D297353CC}">
                <c16:uniqueId val="{00000D07-2A5C-4877-833F-BC2A0F868A08}"/>
              </c:ext>
            </c:extLst>
          </c:dPt>
          <c:dPt>
            <c:idx val="1668"/>
            <c:bubble3D val="0"/>
            <c:extLst>
              <c:ext xmlns:c16="http://schemas.microsoft.com/office/drawing/2014/chart" uri="{C3380CC4-5D6E-409C-BE32-E72D297353CC}">
                <c16:uniqueId val="{00000D09-2A5C-4877-833F-BC2A0F868A08}"/>
              </c:ext>
            </c:extLst>
          </c:dPt>
          <c:dPt>
            <c:idx val="1669"/>
            <c:bubble3D val="0"/>
            <c:extLst>
              <c:ext xmlns:c16="http://schemas.microsoft.com/office/drawing/2014/chart" uri="{C3380CC4-5D6E-409C-BE32-E72D297353CC}">
                <c16:uniqueId val="{00000D0B-2A5C-4877-833F-BC2A0F868A08}"/>
              </c:ext>
            </c:extLst>
          </c:dPt>
          <c:dPt>
            <c:idx val="1670"/>
            <c:bubble3D val="0"/>
            <c:extLst>
              <c:ext xmlns:c16="http://schemas.microsoft.com/office/drawing/2014/chart" uri="{C3380CC4-5D6E-409C-BE32-E72D297353CC}">
                <c16:uniqueId val="{00000D0D-2A5C-4877-833F-BC2A0F868A08}"/>
              </c:ext>
            </c:extLst>
          </c:dPt>
          <c:dPt>
            <c:idx val="1671"/>
            <c:bubble3D val="0"/>
            <c:extLst>
              <c:ext xmlns:c16="http://schemas.microsoft.com/office/drawing/2014/chart" uri="{C3380CC4-5D6E-409C-BE32-E72D297353CC}">
                <c16:uniqueId val="{00000D0F-2A5C-4877-833F-BC2A0F868A08}"/>
              </c:ext>
            </c:extLst>
          </c:dPt>
          <c:dPt>
            <c:idx val="1672"/>
            <c:bubble3D val="0"/>
            <c:extLst>
              <c:ext xmlns:c16="http://schemas.microsoft.com/office/drawing/2014/chart" uri="{C3380CC4-5D6E-409C-BE32-E72D297353CC}">
                <c16:uniqueId val="{00000D11-2A5C-4877-833F-BC2A0F868A08}"/>
              </c:ext>
            </c:extLst>
          </c:dPt>
          <c:dPt>
            <c:idx val="1673"/>
            <c:bubble3D val="0"/>
            <c:extLst>
              <c:ext xmlns:c16="http://schemas.microsoft.com/office/drawing/2014/chart" uri="{C3380CC4-5D6E-409C-BE32-E72D297353CC}">
                <c16:uniqueId val="{00000D13-2A5C-4877-833F-BC2A0F868A08}"/>
              </c:ext>
            </c:extLst>
          </c:dPt>
          <c:dPt>
            <c:idx val="1674"/>
            <c:bubble3D val="0"/>
            <c:extLst>
              <c:ext xmlns:c16="http://schemas.microsoft.com/office/drawing/2014/chart" uri="{C3380CC4-5D6E-409C-BE32-E72D297353CC}">
                <c16:uniqueId val="{00000D15-2A5C-4877-833F-BC2A0F868A08}"/>
              </c:ext>
            </c:extLst>
          </c:dPt>
          <c:dPt>
            <c:idx val="1675"/>
            <c:bubble3D val="0"/>
            <c:extLst>
              <c:ext xmlns:c16="http://schemas.microsoft.com/office/drawing/2014/chart" uri="{C3380CC4-5D6E-409C-BE32-E72D297353CC}">
                <c16:uniqueId val="{00000D17-2A5C-4877-833F-BC2A0F868A08}"/>
              </c:ext>
            </c:extLst>
          </c:dPt>
          <c:dPt>
            <c:idx val="1676"/>
            <c:bubble3D val="0"/>
            <c:extLst>
              <c:ext xmlns:c16="http://schemas.microsoft.com/office/drawing/2014/chart" uri="{C3380CC4-5D6E-409C-BE32-E72D297353CC}">
                <c16:uniqueId val="{00000D19-2A5C-4877-833F-BC2A0F868A08}"/>
              </c:ext>
            </c:extLst>
          </c:dPt>
          <c:dPt>
            <c:idx val="1677"/>
            <c:bubble3D val="0"/>
            <c:extLst>
              <c:ext xmlns:c16="http://schemas.microsoft.com/office/drawing/2014/chart" uri="{C3380CC4-5D6E-409C-BE32-E72D297353CC}">
                <c16:uniqueId val="{00000D1B-2A5C-4877-833F-BC2A0F868A08}"/>
              </c:ext>
            </c:extLst>
          </c:dPt>
          <c:dPt>
            <c:idx val="1678"/>
            <c:bubble3D val="0"/>
            <c:extLst>
              <c:ext xmlns:c16="http://schemas.microsoft.com/office/drawing/2014/chart" uri="{C3380CC4-5D6E-409C-BE32-E72D297353CC}">
                <c16:uniqueId val="{00000D1D-2A5C-4877-833F-BC2A0F868A08}"/>
              </c:ext>
            </c:extLst>
          </c:dPt>
          <c:dPt>
            <c:idx val="1679"/>
            <c:bubble3D val="0"/>
            <c:extLst>
              <c:ext xmlns:c16="http://schemas.microsoft.com/office/drawing/2014/chart" uri="{C3380CC4-5D6E-409C-BE32-E72D297353CC}">
                <c16:uniqueId val="{00000D1F-2A5C-4877-833F-BC2A0F868A08}"/>
              </c:ext>
            </c:extLst>
          </c:dPt>
          <c:dPt>
            <c:idx val="1680"/>
            <c:bubble3D val="0"/>
            <c:extLst>
              <c:ext xmlns:c16="http://schemas.microsoft.com/office/drawing/2014/chart" uri="{C3380CC4-5D6E-409C-BE32-E72D297353CC}">
                <c16:uniqueId val="{00000D21-2A5C-4877-833F-BC2A0F868A08}"/>
              </c:ext>
            </c:extLst>
          </c:dPt>
          <c:dPt>
            <c:idx val="1681"/>
            <c:bubble3D val="0"/>
            <c:extLst>
              <c:ext xmlns:c16="http://schemas.microsoft.com/office/drawing/2014/chart" uri="{C3380CC4-5D6E-409C-BE32-E72D297353CC}">
                <c16:uniqueId val="{00000D23-2A5C-4877-833F-BC2A0F868A08}"/>
              </c:ext>
            </c:extLst>
          </c:dPt>
          <c:dPt>
            <c:idx val="1682"/>
            <c:bubble3D val="0"/>
            <c:extLst>
              <c:ext xmlns:c16="http://schemas.microsoft.com/office/drawing/2014/chart" uri="{C3380CC4-5D6E-409C-BE32-E72D297353CC}">
                <c16:uniqueId val="{00000D25-2A5C-4877-833F-BC2A0F868A08}"/>
              </c:ext>
            </c:extLst>
          </c:dPt>
          <c:dPt>
            <c:idx val="1683"/>
            <c:bubble3D val="0"/>
            <c:extLst>
              <c:ext xmlns:c16="http://schemas.microsoft.com/office/drawing/2014/chart" uri="{C3380CC4-5D6E-409C-BE32-E72D297353CC}">
                <c16:uniqueId val="{00000D27-2A5C-4877-833F-BC2A0F868A08}"/>
              </c:ext>
            </c:extLst>
          </c:dPt>
          <c:dPt>
            <c:idx val="1684"/>
            <c:bubble3D val="0"/>
            <c:extLst>
              <c:ext xmlns:c16="http://schemas.microsoft.com/office/drawing/2014/chart" uri="{C3380CC4-5D6E-409C-BE32-E72D297353CC}">
                <c16:uniqueId val="{00000D29-2A5C-4877-833F-BC2A0F868A08}"/>
              </c:ext>
            </c:extLst>
          </c:dPt>
          <c:dPt>
            <c:idx val="1685"/>
            <c:bubble3D val="0"/>
            <c:extLst>
              <c:ext xmlns:c16="http://schemas.microsoft.com/office/drawing/2014/chart" uri="{C3380CC4-5D6E-409C-BE32-E72D297353CC}">
                <c16:uniqueId val="{00000D2B-2A5C-4877-833F-BC2A0F868A08}"/>
              </c:ext>
            </c:extLst>
          </c:dPt>
          <c:dPt>
            <c:idx val="1686"/>
            <c:bubble3D val="0"/>
            <c:extLst>
              <c:ext xmlns:c16="http://schemas.microsoft.com/office/drawing/2014/chart" uri="{C3380CC4-5D6E-409C-BE32-E72D297353CC}">
                <c16:uniqueId val="{00000D2D-2A5C-4877-833F-BC2A0F868A08}"/>
              </c:ext>
            </c:extLst>
          </c:dPt>
          <c:dPt>
            <c:idx val="1687"/>
            <c:bubble3D val="0"/>
            <c:extLst>
              <c:ext xmlns:c16="http://schemas.microsoft.com/office/drawing/2014/chart" uri="{C3380CC4-5D6E-409C-BE32-E72D297353CC}">
                <c16:uniqueId val="{00000D2F-2A5C-4877-833F-BC2A0F868A08}"/>
              </c:ext>
            </c:extLst>
          </c:dPt>
          <c:dPt>
            <c:idx val="1688"/>
            <c:bubble3D val="0"/>
            <c:extLst>
              <c:ext xmlns:c16="http://schemas.microsoft.com/office/drawing/2014/chart" uri="{C3380CC4-5D6E-409C-BE32-E72D297353CC}">
                <c16:uniqueId val="{00000D31-2A5C-4877-833F-BC2A0F868A08}"/>
              </c:ext>
            </c:extLst>
          </c:dPt>
          <c:dPt>
            <c:idx val="1689"/>
            <c:bubble3D val="0"/>
            <c:extLst>
              <c:ext xmlns:c16="http://schemas.microsoft.com/office/drawing/2014/chart" uri="{C3380CC4-5D6E-409C-BE32-E72D297353CC}">
                <c16:uniqueId val="{00000D33-2A5C-4877-833F-BC2A0F868A08}"/>
              </c:ext>
            </c:extLst>
          </c:dPt>
          <c:dPt>
            <c:idx val="1690"/>
            <c:bubble3D val="0"/>
            <c:extLst>
              <c:ext xmlns:c16="http://schemas.microsoft.com/office/drawing/2014/chart" uri="{C3380CC4-5D6E-409C-BE32-E72D297353CC}">
                <c16:uniqueId val="{00000D35-2A5C-4877-833F-BC2A0F868A08}"/>
              </c:ext>
            </c:extLst>
          </c:dPt>
          <c:dPt>
            <c:idx val="1691"/>
            <c:bubble3D val="0"/>
            <c:extLst>
              <c:ext xmlns:c16="http://schemas.microsoft.com/office/drawing/2014/chart" uri="{C3380CC4-5D6E-409C-BE32-E72D297353CC}">
                <c16:uniqueId val="{00000D37-2A5C-4877-833F-BC2A0F868A08}"/>
              </c:ext>
            </c:extLst>
          </c:dPt>
          <c:dPt>
            <c:idx val="1692"/>
            <c:bubble3D val="0"/>
            <c:extLst>
              <c:ext xmlns:c16="http://schemas.microsoft.com/office/drawing/2014/chart" uri="{C3380CC4-5D6E-409C-BE32-E72D297353CC}">
                <c16:uniqueId val="{00000D39-2A5C-4877-833F-BC2A0F868A08}"/>
              </c:ext>
            </c:extLst>
          </c:dPt>
          <c:dPt>
            <c:idx val="1693"/>
            <c:bubble3D val="0"/>
            <c:extLst>
              <c:ext xmlns:c16="http://schemas.microsoft.com/office/drawing/2014/chart" uri="{C3380CC4-5D6E-409C-BE32-E72D297353CC}">
                <c16:uniqueId val="{00000D3B-2A5C-4877-833F-BC2A0F868A08}"/>
              </c:ext>
            </c:extLst>
          </c:dPt>
          <c:dPt>
            <c:idx val="1694"/>
            <c:bubble3D val="0"/>
            <c:extLst>
              <c:ext xmlns:c16="http://schemas.microsoft.com/office/drawing/2014/chart" uri="{C3380CC4-5D6E-409C-BE32-E72D297353CC}">
                <c16:uniqueId val="{00000D3D-2A5C-4877-833F-BC2A0F868A08}"/>
              </c:ext>
            </c:extLst>
          </c:dPt>
          <c:dPt>
            <c:idx val="1695"/>
            <c:bubble3D val="0"/>
            <c:extLst>
              <c:ext xmlns:c16="http://schemas.microsoft.com/office/drawing/2014/chart" uri="{C3380CC4-5D6E-409C-BE32-E72D297353CC}">
                <c16:uniqueId val="{00000D3F-2A5C-4877-833F-BC2A0F868A08}"/>
              </c:ext>
            </c:extLst>
          </c:dPt>
          <c:dPt>
            <c:idx val="1696"/>
            <c:bubble3D val="0"/>
            <c:extLst>
              <c:ext xmlns:c16="http://schemas.microsoft.com/office/drawing/2014/chart" uri="{C3380CC4-5D6E-409C-BE32-E72D297353CC}">
                <c16:uniqueId val="{00000D41-2A5C-4877-833F-BC2A0F868A08}"/>
              </c:ext>
            </c:extLst>
          </c:dPt>
          <c:dPt>
            <c:idx val="1697"/>
            <c:bubble3D val="0"/>
            <c:extLst>
              <c:ext xmlns:c16="http://schemas.microsoft.com/office/drawing/2014/chart" uri="{C3380CC4-5D6E-409C-BE32-E72D297353CC}">
                <c16:uniqueId val="{00000D43-2A5C-4877-833F-BC2A0F868A08}"/>
              </c:ext>
            </c:extLst>
          </c:dPt>
          <c:dPt>
            <c:idx val="1698"/>
            <c:bubble3D val="0"/>
            <c:extLst>
              <c:ext xmlns:c16="http://schemas.microsoft.com/office/drawing/2014/chart" uri="{C3380CC4-5D6E-409C-BE32-E72D297353CC}">
                <c16:uniqueId val="{00000D45-2A5C-4877-833F-BC2A0F868A08}"/>
              </c:ext>
            </c:extLst>
          </c:dPt>
          <c:dPt>
            <c:idx val="1699"/>
            <c:bubble3D val="0"/>
            <c:extLst>
              <c:ext xmlns:c16="http://schemas.microsoft.com/office/drawing/2014/chart" uri="{C3380CC4-5D6E-409C-BE32-E72D297353CC}">
                <c16:uniqueId val="{00000D47-2A5C-4877-833F-BC2A0F868A08}"/>
              </c:ext>
            </c:extLst>
          </c:dPt>
          <c:dPt>
            <c:idx val="1700"/>
            <c:bubble3D val="0"/>
            <c:extLst>
              <c:ext xmlns:c16="http://schemas.microsoft.com/office/drawing/2014/chart" uri="{C3380CC4-5D6E-409C-BE32-E72D297353CC}">
                <c16:uniqueId val="{00000D49-2A5C-4877-833F-BC2A0F868A08}"/>
              </c:ext>
            </c:extLst>
          </c:dPt>
          <c:dPt>
            <c:idx val="1701"/>
            <c:bubble3D val="0"/>
            <c:extLst>
              <c:ext xmlns:c16="http://schemas.microsoft.com/office/drawing/2014/chart" uri="{C3380CC4-5D6E-409C-BE32-E72D297353CC}">
                <c16:uniqueId val="{00000D4B-2A5C-4877-833F-BC2A0F868A08}"/>
              </c:ext>
            </c:extLst>
          </c:dPt>
          <c:dPt>
            <c:idx val="1702"/>
            <c:bubble3D val="0"/>
            <c:extLst>
              <c:ext xmlns:c16="http://schemas.microsoft.com/office/drawing/2014/chart" uri="{C3380CC4-5D6E-409C-BE32-E72D297353CC}">
                <c16:uniqueId val="{00000D4D-2A5C-4877-833F-BC2A0F868A08}"/>
              </c:ext>
            </c:extLst>
          </c:dPt>
          <c:dPt>
            <c:idx val="1703"/>
            <c:bubble3D val="0"/>
            <c:extLst>
              <c:ext xmlns:c16="http://schemas.microsoft.com/office/drawing/2014/chart" uri="{C3380CC4-5D6E-409C-BE32-E72D297353CC}">
                <c16:uniqueId val="{00000D4F-2A5C-4877-833F-BC2A0F868A08}"/>
              </c:ext>
            </c:extLst>
          </c:dPt>
          <c:dPt>
            <c:idx val="1704"/>
            <c:bubble3D val="0"/>
            <c:extLst>
              <c:ext xmlns:c16="http://schemas.microsoft.com/office/drawing/2014/chart" uri="{C3380CC4-5D6E-409C-BE32-E72D297353CC}">
                <c16:uniqueId val="{00000D51-2A5C-4877-833F-BC2A0F868A08}"/>
              </c:ext>
            </c:extLst>
          </c:dPt>
          <c:dPt>
            <c:idx val="1705"/>
            <c:bubble3D val="0"/>
            <c:extLst>
              <c:ext xmlns:c16="http://schemas.microsoft.com/office/drawing/2014/chart" uri="{C3380CC4-5D6E-409C-BE32-E72D297353CC}">
                <c16:uniqueId val="{00000D53-2A5C-4877-833F-BC2A0F868A08}"/>
              </c:ext>
            </c:extLst>
          </c:dPt>
          <c:dPt>
            <c:idx val="1706"/>
            <c:bubble3D val="0"/>
            <c:extLst>
              <c:ext xmlns:c16="http://schemas.microsoft.com/office/drawing/2014/chart" uri="{C3380CC4-5D6E-409C-BE32-E72D297353CC}">
                <c16:uniqueId val="{00000D55-2A5C-4877-833F-BC2A0F868A08}"/>
              </c:ext>
            </c:extLst>
          </c:dPt>
          <c:dPt>
            <c:idx val="1707"/>
            <c:bubble3D val="0"/>
            <c:extLst>
              <c:ext xmlns:c16="http://schemas.microsoft.com/office/drawing/2014/chart" uri="{C3380CC4-5D6E-409C-BE32-E72D297353CC}">
                <c16:uniqueId val="{00000D57-2A5C-4877-833F-BC2A0F868A08}"/>
              </c:ext>
            </c:extLst>
          </c:dPt>
          <c:dPt>
            <c:idx val="1708"/>
            <c:bubble3D val="0"/>
            <c:extLst>
              <c:ext xmlns:c16="http://schemas.microsoft.com/office/drawing/2014/chart" uri="{C3380CC4-5D6E-409C-BE32-E72D297353CC}">
                <c16:uniqueId val="{00000D59-2A5C-4877-833F-BC2A0F868A08}"/>
              </c:ext>
            </c:extLst>
          </c:dPt>
          <c:dPt>
            <c:idx val="1709"/>
            <c:bubble3D val="0"/>
            <c:extLst>
              <c:ext xmlns:c16="http://schemas.microsoft.com/office/drawing/2014/chart" uri="{C3380CC4-5D6E-409C-BE32-E72D297353CC}">
                <c16:uniqueId val="{00000D5B-2A5C-4877-833F-BC2A0F868A08}"/>
              </c:ext>
            </c:extLst>
          </c:dPt>
          <c:dPt>
            <c:idx val="1710"/>
            <c:bubble3D val="0"/>
            <c:extLst>
              <c:ext xmlns:c16="http://schemas.microsoft.com/office/drawing/2014/chart" uri="{C3380CC4-5D6E-409C-BE32-E72D297353CC}">
                <c16:uniqueId val="{00000D5D-2A5C-4877-833F-BC2A0F868A08}"/>
              </c:ext>
            </c:extLst>
          </c:dPt>
          <c:dPt>
            <c:idx val="1711"/>
            <c:bubble3D val="0"/>
            <c:extLst>
              <c:ext xmlns:c16="http://schemas.microsoft.com/office/drawing/2014/chart" uri="{C3380CC4-5D6E-409C-BE32-E72D297353CC}">
                <c16:uniqueId val="{00000D5F-2A5C-4877-833F-BC2A0F868A08}"/>
              </c:ext>
            </c:extLst>
          </c:dPt>
          <c:dPt>
            <c:idx val="1712"/>
            <c:bubble3D val="0"/>
            <c:extLst>
              <c:ext xmlns:c16="http://schemas.microsoft.com/office/drawing/2014/chart" uri="{C3380CC4-5D6E-409C-BE32-E72D297353CC}">
                <c16:uniqueId val="{00000D61-2A5C-4877-833F-BC2A0F868A08}"/>
              </c:ext>
            </c:extLst>
          </c:dPt>
          <c:dPt>
            <c:idx val="1713"/>
            <c:bubble3D val="0"/>
            <c:extLst>
              <c:ext xmlns:c16="http://schemas.microsoft.com/office/drawing/2014/chart" uri="{C3380CC4-5D6E-409C-BE32-E72D297353CC}">
                <c16:uniqueId val="{00000D63-2A5C-4877-833F-BC2A0F868A08}"/>
              </c:ext>
            </c:extLst>
          </c:dPt>
          <c:dPt>
            <c:idx val="1714"/>
            <c:bubble3D val="0"/>
            <c:extLst>
              <c:ext xmlns:c16="http://schemas.microsoft.com/office/drawing/2014/chart" uri="{C3380CC4-5D6E-409C-BE32-E72D297353CC}">
                <c16:uniqueId val="{00000D65-2A5C-4877-833F-BC2A0F868A08}"/>
              </c:ext>
            </c:extLst>
          </c:dPt>
          <c:dPt>
            <c:idx val="1715"/>
            <c:bubble3D val="0"/>
            <c:extLst>
              <c:ext xmlns:c16="http://schemas.microsoft.com/office/drawing/2014/chart" uri="{C3380CC4-5D6E-409C-BE32-E72D297353CC}">
                <c16:uniqueId val="{00000D67-2A5C-4877-833F-BC2A0F868A08}"/>
              </c:ext>
            </c:extLst>
          </c:dPt>
          <c:dPt>
            <c:idx val="1716"/>
            <c:bubble3D val="0"/>
            <c:extLst>
              <c:ext xmlns:c16="http://schemas.microsoft.com/office/drawing/2014/chart" uri="{C3380CC4-5D6E-409C-BE32-E72D297353CC}">
                <c16:uniqueId val="{00000D69-2A5C-4877-833F-BC2A0F868A08}"/>
              </c:ext>
            </c:extLst>
          </c:dPt>
          <c:dPt>
            <c:idx val="1717"/>
            <c:bubble3D val="0"/>
            <c:extLst>
              <c:ext xmlns:c16="http://schemas.microsoft.com/office/drawing/2014/chart" uri="{C3380CC4-5D6E-409C-BE32-E72D297353CC}">
                <c16:uniqueId val="{00000D6B-2A5C-4877-833F-BC2A0F868A08}"/>
              </c:ext>
            </c:extLst>
          </c:dPt>
          <c:dPt>
            <c:idx val="1718"/>
            <c:bubble3D val="0"/>
            <c:extLst>
              <c:ext xmlns:c16="http://schemas.microsoft.com/office/drawing/2014/chart" uri="{C3380CC4-5D6E-409C-BE32-E72D297353CC}">
                <c16:uniqueId val="{00000D6D-2A5C-4877-833F-BC2A0F868A08}"/>
              </c:ext>
            </c:extLst>
          </c:dPt>
          <c:dPt>
            <c:idx val="1719"/>
            <c:bubble3D val="0"/>
            <c:extLst>
              <c:ext xmlns:c16="http://schemas.microsoft.com/office/drawing/2014/chart" uri="{C3380CC4-5D6E-409C-BE32-E72D297353CC}">
                <c16:uniqueId val="{00000D6F-2A5C-4877-833F-BC2A0F868A08}"/>
              </c:ext>
            </c:extLst>
          </c:dPt>
          <c:dPt>
            <c:idx val="1720"/>
            <c:bubble3D val="0"/>
            <c:extLst>
              <c:ext xmlns:c16="http://schemas.microsoft.com/office/drawing/2014/chart" uri="{C3380CC4-5D6E-409C-BE32-E72D297353CC}">
                <c16:uniqueId val="{00000D71-2A5C-4877-833F-BC2A0F868A08}"/>
              </c:ext>
            </c:extLst>
          </c:dPt>
          <c:dPt>
            <c:idx val="1721"/>
            <c:bubble3D val="0"/>
            <c:extLst>
              <c:ext xmlns:c16="http://schemas.microsoft.com/office/drawing/2014/chart" uri="{C3380CC4-5D6E-409C-BE32-E72D297353CC}">
                <c16:uniqueId val="{00000D73-2A5C-4877-833F-BC2A0F868A08}"/>
              </c:ext>
            </c:extLst>
          </c:dPt>
          <c:dPt>
            <c:idx val="1722"/>
            <c:bubble3D val="0"/>
            <c:extLst>
              <c:ext xmlns:c16="http://schemas.microsoft.com/office/drawing/2014/chart" uri="{C3380CC4-5D6E-409C-BE32-E72D297353CC}">
                <c16:uniqueId val="{00000D75-2A5C-4877-833F-BC2A0F868A08}"/>
              </c:ext>
            </c:extLst>
          </c:dPt>
          <c:dPt>
            <c:idx val="1723"/>
            <c:bubble3D val="0"/>
            <c:extLst>
              <c:ext xmlns:c16="http://schemas.microsoft.com/office/drawing/2014/chart" uri="{C3380CC4-5D6E-409C-BE32-E72D297353CC}">
                <c16:uniqueId val="{00000D77-2A5C-4877-833F-BC2A0F868A08}"/>
              </c:ext>
            </c:extLst>
          </c:dPt>
          <c:dPt>
            <c:idx val="1724"/>
            <c:bubble3D val="0"/>
            <c:extLst>
              <c:ext xmlns:c16="http://schemas.microsoft.com/office/drawing/2014/chart" uri="{C3380CC4-5D6E-409C-BE32-E72D297353CC}">
                <c16:uniqueId val="{00000D79-2A5C-4877-833F-BC2A0F868A08}"/>
              </c:ext>
            </c:extLst>
          </c:dPt>
          <c:dPt>
            <c:idx val="1725"/>
            <c:bubble3D val="0"/>
            <c:extLst>
              <c:ext xmlns:c16="http://schemas.microsoft.com/office/drawing/2014/chart" uri="{C3380CC4-5D6E-409C-BE32-E72D297353CC}">
                <c16:uniqueId val="{00000D7B-2A5C-4877-833F-BC2A0F868A08}"/>
              </c:ext>
            </c:extLst>
          </c:dPt>
          <c:dPt>
            <c:idx val="1726"/>
            <c:bubble3D val="0"/>
            <c:extLst>
              <c:ext xmlns:c16="http://schemas.microsoft.com/office/drawing/2014/chart" uri="{C3380CC4-5D6E-409C-BE32-E72D297353CC}">
                <c16:uniqueId val="{00000D7D-2A5C-4877-833F-BC2A0F868A08}"/>
              </c:ext>
            </c:extLst>
          </c:dPt>
          <c:dPt>
            <c:idx val="1727"/>
            <c:bubble3D val="0"/>
            <c:extLst>
              <c:ext xmlns:c16="http://schemas.microsoft.com/office/drawing/2014/chart" uri="{C3380CC4-5D6E-409C-BE32-E72D297353CC}">
                <c16:uniqueId val="{00000D7F-2A5C-4877-833F-BC2A0F868A08}"/>
              </c:ext>
            </c:extLst>
          </c:dPt>
          <c:dPt>
            <c:idx val="1728"/>
            <c:bubble3D val="0"/>
            <c:extLst>
              <c:ext xmlns:c16="http://schemas.microsoft.com/office/drawing/2014/chart" uri="{C3380CC4-5D6E-409C-BE32-E72D297353CC}">
                <c16:uniqueId val="{00000D81-2A5C-4877-833F-BC2A0F868A08}"/>
              </c:ext>
            </c:extLst>
          </c:dPt>
          <c:dPt>
            <c:idx val="1729"/>
            <c:bubble3D val="0"/>
            <c:extLst>
              <c:ext xmlns:c16="http://schemas.microsoft.com/office/drawing/2014/chart" uri="{C3380CC4-5D6E-409C-BE32-E72D297353CC}">
                <c16:uniqueId val="{00000D83-2A5C-4877-833F-BC2A0F868A08}"/>
              </c:ext>
            </c:extLst>
          </c:dPt>
          <c:dPt>
            <c:idx val="1730"/>
            <c:bubble3D val="0"/>
            <c:extLst>
              <c:ext xmlns:c16="http://schemas.microsoft.com/office/drawing/2014/chart" uri="{C3380CC4-5D6E-409C-BE32-E72D297353CC}">
                <c16:uniqueId val="{00000D85-2A5C-4877-833F-BC2A0F868A08}"/>
              </c:ext>
            </c:extLst>
          </c:dPt>
          <c:dPt>
            <c:idx val="1731"/>
            <c:bubble3D val="0"/>
            <c:extLst>
              <c:ext xmlns:c16="http://schemas.microsoft.com/office/drawing/2014/chart" uri="{C3380CC4-5D6E-409C-BE32-E72D297353CC}">
                <c16:uniqueId val="{00000D87-2A5C-4877-833F-BC2A0F868A08}"/>
              </c:ext>
            </c:extLst>
          </c:dPt>
          <c:dPt>
            <c:idx val="1732"/>
            <c:bubble3D val="0"/>
            <c:extLst>
              <c:ext xmlns:c16="http://schemas.microsoft.com/office/drawing/2014/chart" uri="{C3380CC4-5D6E-409C-BE32-E72D297353CC}">
                <c16:uniqueId val="{00000D89-2A5C-4877-833F-BC2A0F868A08}"/>
              </c:ext>
            </c:extLst>
          </c:dPt>
          <c:dPt>
            <c:idx val="1733"/>
            <c:bubble3D val="0"/>
            <c:extLst>
              <c:ext xmlns:c16="http://schemas.microsoft.com/office/drawing/2014/chart" uri="{C3380CC4-5D6E-409C-BE32-E72D297353CC}">
                <c16:uniqueId val="{00000D8B-2A5C-4877-833F-BC2A0F868A08}"/>
              </c:ext>
            </c:extLst>
          </c:dPt>
          <c:dPt>
            <c:idx val="1734"/>
            <c:bubble3D val="0"/>
            <c:extLst>
              <c:ext xmlns:c16="http://schemas.microsoft.com/office/drawing/2014/chart" uri="{C3380CC4-5D6E-409C-BE32-E72D297353CC}">
                <c16:uniqueId val="{00000D8D-2A5C-4877-833F-BC2A0F868A08}"/>
              </c:ext>
            </c:extLst>
          </c:dPt>
          <c:dPt>
            <c:idx val="1735"/>
            <c:bubble3D val="0"/>
            <c:extLst>
              <c:ext xmlns:c16="http://schemas.microsoft.com/office/drawing/2014/chart" uri="{C3380CC4-5D6E-409C-BE32-E72D297353CC}">
                <c16:uniqueId val="{00000D8F-2A5C-4877-833F-BC2A0F868A08}"/>
              </c:ext>
            </c:extLst>
          </c:dPt>
          <c:dPt>
            <c:idx val="1736"/>
            <c:bubble3D val="0"/>
            <c:extLst>
              <c:ext xmlns:c16="http://schemas.microsoft.com/office/drawing/2014/chart" uri="{C3380CC4-5D6E-409C-BE32-E72D297353CC}">
                <c16:uniqueId val="{00000D91-2A5C-4877-833F-BC2A0F868A08}"/>
              </c:ext>
            </c:extLst>
          </c:dPt>
          <c:dPt>
            <c:idx val="1737"/>
            <c:bubble3D val="0"/>
            <c:extLst>
              <c:ext xmlns:c16="http://schemas.microsoft.com/office/drawing/2014/chart" uri="{C3380CC4-5D6E-409C-BE32-E72D297353CC}">
                <c16:uniqueId val="{00000D93-2A5C-4877-833F-BC2A0F868A08}"/>
              </c:ext>
            </c:extLst>
          </c:dPt>
          <c:dPt>
            <c:idx val="1738"/>
            <c:bubble3D val="0"/>
            <c:extLst>
              <c:ext xmlns:c16="http://schemas.microsoft.com/office/drawing/2014/chart" uri="{C3380CC4-5D6E-409C-BE32-E72D297353CC}">
                <c16:uniqueId val="{00000D95-2A5C-4877-833F-BC2A0F868A08}"/>
              </c:ext>
            </c:extLst>
          </c:dPt>
          <c:dPt>
            <c:idx val="1739"/>
            <c:bubble3D val="0"/>
            <c:extLst>
              <c:ext xmlns:c16="http://schemas.microsoft.com/office/drawing/2014/chart" uri="{C3380CC4-5D6E-409C-BE32-E72D297353CC}">
                <c16:uniqueId val="{00000D97-2A5C-4877-833F-BC2A0F868A08}"/>
              </c:ext>
            </c:extLst>
          </c:dPt>
          <c:dPt>
            <c:idx val="1740"/>
            <c:bubble3D val="0"/>
            <c:extLst>
              <c:ext xmlns:c16="http://schemas.microsoft.com/office/drawing/2014/chart" uri="{C3380CC4-5D6E-409C-BE32-E72D297353CC}">
                <c16:uniqueId val="{00000D99-2A5C-4877-833F-BC2A0F868A08}"/>
              </c:ext>
            </c:extLst>
          </c:dPt>
          <c:dPt>
            <c:idx val="1741"/>
            <c:bubble3D val="0"/>
            <c:extLst>
              <c:ext xmlns:c16="http://schemas.microsoft.com/office/drawing/2014/chart" uri="{C3380CC4-5D6E-409C-BE32-E72D297353CC}">
                <c16:uniqueId val="{00000D9B-2A5C-4877-833F-BC2A0F868A08}"/>
              </c:ext>
            </c:extLst>
          </c:dPt>
          <c:dPt>
            <c:idx val="1742"/>
            <c:bubble3D val="0"/>
            <c:extLst>
              <c:ext xmlns:c16="http://schemas.microsoft.com/office/drawing/2014/chart" uri="{C3380CC4-5D6E-409C-BE32-E72D297353CC}">
                <c16:uniqueId val="{00000D9D-2A5C-4877-833F-BC2A0F868A08}"/>
              </c:ext>
            </c:extLst>
          </c:dPt>
          <c:dPt>
            <c:idx val="1743"/>
            <c:bubble3D val="0"/>
            <c:extLst>
              <c:ext xmlns:c16="http://schemas.microsoft.com/office/drawing/2014/chart" uri="{C3380CC4-5D6E-409C-BE32-E72D297353CC}">
                <c16:uniqueId val="{00000D9F-2A5C-4877-833F-BC2A0F868A08}"/>
              </c:ext>
            </c:extLst>
          </c:dPt>
          <c:dPt>
            <c:idx val="1744"/>
            <c:bubble3D val="0"/>
            <c:extLst>
              <c:ext xmlns:c16="http://schemas.microsoft.com/office/drawing/2014/chart" uri="{C3380CC4-5D6E-409C-BE32-E72D297353CC}">
                <c16:uniqueId val="{00000DA1-2A5C-4877-833F-BC2A0F868A08}"/>
              </c:ext>
            </c:extLst>
          </c:dPt>
          <c:dPt>
            <c:idx val="1745"/>
            <c:bubble3D val="0"/>
            <c:extLst>
              <c:ext xmlns:c16="http://schemas.microsoft.com/office/drawing/2014/chart" uri="{C3380CC4-5D6E-409C-BE32-E72D297353CC}">
                <c16:uniqueId val="{00000DA3-2A5C-4877-833F-BC2A0F868A08}"/>
              </c:ext>
            </c:extLst>
          </c:dPt>
          <c:dPt>
            <c:idx val="1746"/>
            <c:bubble3D val="0"/>
            <c:extLst>
              <c:ext xmlns:c16="http://schemas.microsoft.com/office/drawing/2014/chart" uri="{C3380CC4-5D6E-409C-BE32-E72D297353CC}">
                <c16:uniqueId val="{00000DA5-2A5C-4877-833F-BC2A0F868A08}"/>
              </c:ext>
            </c:extLst>
          </c:dPt>
          <c:dPt>
            <c:idx val="1747"/>
            <c:bubble3D val="0"/>
            <c:extLst>
              <c:ext xmlns:c16="http://schemas.microsoft.com/office/drawing/2014/chart" uri="{C3380CC4-5D6E-409C-BE32-E72D297353CC}">
                <c16:uniqueId val="{00000DA7-2A5C-4877-833F-BC2A0F868A08}"/>
              </c:ext>
            </c:extLst>
          </c:dPt>
          <c:dPt>
            <c:idx val="1748"/>
            <c:bubble3D val="0"/>
            <c:extLst>
              <c:ext xmlns:c16="http://schemas.microsoft.com/office/drawing/2014/chart" uri="{C3380CC4-5D6E-409C-BE32-E72D297353CC}">
                <c16:uniqueId val="{00000DA9-2A5C-4877-833F-BC2A0F868A08}"/>
              </c:ext>
            </c:extLst>
          </c:dPt>
          <c:dPt>
            <c:idx val="1749"/>
            <c:bubble3D val="0"/>
            <c:extLst>
              <c:ext xmlns:c16="http://schemas.microsoft.com/office/drawing/2014/chart" uri="{C3380CC4-5D6E-409C-BE32-E72D297353CC}">
                <c16:uniqueId val="{00000DAB-2A5C-4877-833F-BC2A0F868A08}"/>
              </c:ext>
            </c:extLst>
          </c:dPt>
          <c:dPt>
            <c:idx val="1750"/>
            <c:bubble3D val="0"/>
            <c:extLst>
              <c:ext xmlns:c16="http://schemas.microsoft.com/office/drawing/2014/chart" uri="{C3380CC4-5D6E-409C-BE32-E72D297353CC}">
                <c16:uniqueId val="{00000DAD-2A5C-4877-833F-BC2A0F868A08}"/>
              </c:ext>
            </c:extLst>
          </c:dPt>
          <c:dPt>
            <c:idx val="1751"/>
            <c:bubble3D val="0"/>
            <c:extLst>
              <c:ext xmlns:c16="http://schemas.microsoft.com/office/drawing/2014/chart" uri="{C3380CC4-5D6E-409C-BE32-E72D297353CC}">
                <c16:uniqueId val="{00000DAF-2A5C-4877-833F-BC2A0F868A08}"/>
              </c:ext>
            </c:extLst>
          </c:dPt>
          <c:dPt>
            <c:idx val="1752"/>
            <c:bubble3D val="0"/>
            <c:extLst>
              <c:ext xmlns:c16="http://schemas.microsoft.com/office/drawing/2014/chart" uri="{C3380CC4-5D6E-409C-BE32-E72D297353CC}">
                <c16:uniqueId val="{00000DB1-2A5C-4877-833F-BC2A0F868A08}"/>
              </c:ext>
            </c:extLst>
          </c:dPt>
          <c:dPt>
            <c:idx val="1753"/>
            <c:bubble3D val="0"/>
            <c:extLst>
              <c:ext xmlns:c16="http://schemas.microsoft.com/office/drawing/2014/chart" uri="{C3380CC4-5D6E-409C-BE32-E72D297353CC}">
                <c16:uniqueId val="{00000DB3-2A5C-4877-833F-BC2A0F868A08}"/>
              </c:ext>
            </c:extLst>
          </c:dPt>
          <c:dPt>
            <c:idx val="1754"/>
            <c:bubble3D val="0"/>
            <c:extLst>
              <c:ext xmlns:c16="http://schemas.microsoft.com/office/drawing/2014/chart" uri="{C3380CC4-5D6E-409C-BE32-E72D297353CC}">
                <c16:uniqueId val="{00000DB5-2A5C-4877-833F-BC2A0F868A08}"/>
              </c:ext>
            </c:extLst>
          </c:dPt>
          <c:dPt>
            <c:idx val="1755"/>
            <c:bubble3D val="0"/>
            <c:extLst>
              <c:ext xmlns:c16="http://schemas.microsoft.com/office/drawing/2014/chart" uri="{C3380CC4-5D6E-409C-BE32-E72D297353CC}">
                <c16:uniqueId val="{00000DB7-2A5C-4877-833F-BC2A0F868A08}"/>
              </c:ext>
            </c:extLst>
          </c:dPt>
          <c:dPt>
            <c:idx val="1756"/>
            <c:bubble3D val="0"/>
            <c:extLst>
              <c:ext xmlns:c16="http://schemas.microsoft.com/office/drawing/2014/chart" uri="{C3380CC4-5D6E-409C-BE32-E72D297353CC}">
                <c16:uniqueId val="{00000DB9-2A5C-4877-833F-BC2A0F868A08}"/>
              </c:ext>
            </c:extLst>
          </c:dPt>
          <c:dPt>
            <c:idx val="1757"/>
            <c:bubble3D val="0"/>
            <c:extLst>
              <c:ext xmlns:c16="http://schemas.microsoft.com/office/drawing/2014/chart" uri="{C3380CC4-5D6E-409C-BE32-E72D297353CC}">
                <c16:uniqueId val="{00000DBB-2A5C-4877-833F-BC2A0F868A08}"/>
              </c:ext>
            </c:extLst>
          </c:dPt>
          <c:dPt>
            <c:idx val="1758"/>
            <c:bubble3D val="0"/>
            <c:extLst>
              <c:ext xmlns:c16="http://schemas.microsoft.com/office/drawing/2014/chart" uri="{C3380CC4-5D6E-409C-BE32-E72D297353CC}">
                <c16:uniqueId val="{00000DBD-2A5C-4877-833F-BC2A0F868A08}"/>
              </c:ext>
            </c:extLst>
          </c:dPt>
          <c:dPt>
            <c:idx val="1759"/>
            <c:bubble3D val="0"/>
            <c:extLst>
              <c:ext xmlns:c16="http://schemas.microsoft.com/office/drawing/2014/chart" uri="{C3380CC4-5D6E-409C-BE32-E72D297353CC}">
                <c16:uniqueId val="{00000DBF-2A5C-4877-833F-BC2A0F868A08}"/>
              </c:ext>
            </c:extLst>
          </c:dPt>
          <c:dPt>
            <c:idx val="1760"/>
            <c:bubble3D val="0"/>
            <c:extLst>
              <c:ext xmlns:c16="http://schemas.microsoft.com/office/drawing/2014/chart" uri="{C3380CC4-5D6E-409C-BE32-E72D297353CC}">
                <c16:uniqueId val="{00000DC1-2A5C-4877-833F-BC2A0F868A08}"/>
              </c:ext>
            </c:extLst>
          </c:dPt>
          <c:dPt>
            <c:idx val="1761"/>
            <c:bubble3D val="0"/>
            <c:extLst>
              <c:ext xmlns:c16="http://schemas.microsoft.com/office/drawing/2014/chart" uri="{C3380CC4-5D6E-409C-BE32-E72D297353CC}">
                <c16:uniqueId val="{00000DC3-2A5C-4877-833F-BC2A0F868A08}"/>
              </c:ext>
            </c:extLst>
          </c:dPt>
          <c:dPt>
            <c:idx val="1762"/>
            <c:bubble3D val="0"/>
            <c:extLst>
              <c:ext xmlns:c16="http://schemas.microsoft.com/office/drawing/2014/chart" uri="{C3380CC4-5D6E-409C-BE32-E72D297353CC}">
                <c16:uniqueId val="{00000DC5-2A5C-4877-833F-BC2A0F868A08}"/>
              </c:ext>
            </c:extLst>
          </c:dPt>
          <c:dPt>
            <c:idx val="1763"/>
            <c:bubble3D val="0"/>
            <c:extLst>
              <c:ext xmlns:c16="http://schemas.microsoft.com/office/drawing/2014/chart" uri="{C3380CC4-5D6E-409C-BE32-E72D297353CC}">
                <c16:uniqueId val="{00000DC7-2A5C-4877-833F-BC2A0F868A08}"/>
              </c:ext>
            </c:extLst>
          </c:dPt>
          <c:dPt>
            <c:idx val="1764"/>
            <c:bubble3D val="0"/>
            <c:extLst>
              <c:ext xmlns:c16="http://schemas.microsoft.com/office/drawing/2014/chart" uri="{C3380CC4-5D6E-409C-BE32-E72D297353CC}">
                <c16:uniqueId val="{00000DC9-2A5C-4877-833F-BC2A0F868A08}"/>
              </c:ext>
            </c:extLst>
          </c:dPt>
          <c:dPt>
            <c:idx val="1765"/>
            <c:bubble3D val="0"/>
            <c:extLst>
              <c:ext xmlns:c16="http://schemas.microsoft.com/office/drawing/2014/chart" uri="{C3380CC4-5D6E-409C-BE32-E72D297353CC}">
                <c16:uniqueId val="{00000DCB-2A5C-4877-833F-BC2A0F868A08}"/>
              </c:ext>
            </c:extLst>
          </c:dPt>
          <c:dPt>
            <c:idx val="1766"/>
            <c:bubble3D val="0"/>
            <c:extLst>
              <c:ext xmlns:c16="http://schemas.microsoft.com/office/drawing/2014/chart" uri="{C3380CC4-5D6E-409C-BE32-E72D297353CC}">
                <c16:uniqueId val="{00000DCD-2A5C-4877-833F-BC2A0F868A08}"/>
              </c:ext>
            </c:extLst>
          </c:dPt>
          <c:dPt>
            <c:idx val="1767"/>
            <c:bubble3D val="0"/>
            <c:extLst>
              <c:ext xmlns:c16="http://schemas.microsoft.com/office/drawing/2014/chart" uri="{C3380CC4-5D6E-409C-BE32-E72D297353CC}">
                <c16:uniqueId val="{00000DCF-2A5C-4877-833F-BC2A0F868A08}"/>
              </c:ext>
            </c:extLst>
          </c:dPt>
          <c:dPt>
            <c:idx val="1768"/>
            <c:bubble3D val="0"/>
            <c:extLst>
              <c:ext xmlns:c16="http://schemas.microsoft.com/office/drawing/2014/chart" uri="{C3380CC4-5D6E-409C-BE32-E72D297353CC}">
                <c16:uniqueId val="{00000DD1-2A5C-4877-833F-BC2A0F868A08}"/>
              </c:ext>
            </c:extLst>
          </c:dPt>
          <c:dPt>
            <c:idx val="1769"/>
            <c:bubble3D val="0"/>
            <c:extLst>
              <c:ext xmlns:c16="http://schemas.microsoft.com/office/drawing/2014/chart" uri="{C3380CC4-5D6E-409C-BE32-E72D297353CC}">
                <c16:uniqueId val="{00000DD3-2A5C-4877-833F-BC2A0F868A08}"/>
              </c:ext>
            </c:extLst>
          </c:dPt>
          <c:dPt>
            <c:idx val="1770"/>
            <c:bubble3D val="0"/>
            <c:extLst>
              <c:ext xmlns:c16="http://schemas.microsoft.com/office/drawing/2014/chart" uri="{C3380CC4-5D6E-409C-BE32-E72D297353CC}">
                <c16:uniqueId val="{00000DD5-2A5C-4877-833F-BC2A0F868A08}"/>
              </c:ext>
            </c:extLst>
          </c:dPt>
          <c:dPt>
            <c:idx val="1771"/>
            <c:bubble3D val="0"/>
            <c:extLst>
              <c:ext xmlns:c16="http://schemas.microsoft.com/office/drawing/2014/chart" uri="{C3380CC4-5D6E-409C-BE32-E72D297353CC}">
                <c16:uniqueId val="{00000DD7-2A5C-4877-833F-BC2A0F868A08}"/>
              </c:ext>
            </c:extLst>
          </c:dPt>
          <c:dPt>
            <c:idx val="1772"/>
            <c:bubble3D val="0"/>
            <c:extLst>
              <c:ext xmlns:c16="http://schemas.microsoft.com/office/drawing/2014/chart" uri="{C3380CC4-5D6E-409C-BE32-E72D297353CC}">
                <c16:uniqueId val="{00000DD9-2A5C-4877-833F-BC2A0F868A08}"/>
              </c:ext>
            </c:extLst>
          </c:dPt>
          <c:dPt>
            <c:idx val="1773"/>
            <c:bubble3D val="0"/>
            <c:extLst>
              <c:ext xmlns:c16="http://schemas.microsoft.com/office/drawing/2014/chart" uri="{C3380CC4-5D6E-409C-BE32-E72D297353CC}">
                <c16:uniqueId val="{00000DDB-2A5C-4877-833F-BC2A0F868A08}"/>
              </c:ext>
            </c:extLst>
          </c:dPt>
          <c:dPt>
            <c:idx val="1774"/>
            <c:bubble3D val="0"/>
            <c:extLst>
              <c:ext xmlns:c16="http://schemas.microsoft.com/office/drawing/2014/chart" uri="{C3380CC4-5D6E-409C-BE32-E72D297353CC}">
                <c16:uniqueId val="{00000DDD-2A5C-4877-833F-BC2A0F868A08}"/>
              </c:ext>
            </c:extLst>
          </c:dPt>
          <c:dPt>
            <c:idx val="1775"/>
            <c:bubble3D val="0"/>
            <c:extLst>
              <c:ext xmlns:c16="http://schemas.microsoft.com/office/drawing/2014/chart" uri="{C3380CC4-5D6E-409C-BE32-E72D297353CC}">
                <c16:uniqueId val="{00000DDF-2A5C-4877-833F-BC2A0F868A08}"/>
              </c:ext>
            </c:extLst>
          </c:dPt>
          <c:dPt>
            <c:idx val="1776"/>
            <c:bubble3D val="0"/>
            <c:extLst>
              <c:ext xmlns:c16="http://schemas.microsoft.com/office/drawing/2014/chart" uri="{C3380CC4-5D6E-409C-BE32-E72D297353CC}">
                <c16:uniqueId val="{00000DE1-2A5C-4877-833F-BC2A0F868A08}"/>
              </c:ext>
            </c:extLst>
          </c:dPt>
          <c:dPt>
            <c:idx val="1777"/>
            <c:bubble3D val="0"/>
            <c:extLst>
              <c:ext xmlns:c16="http://schemas.microsoft.com/office/drawing/2014/chart" uri="{C3380CC4-5D6E-409C-BE32-E72D297353CC}">
                <c16:uniqueId val="{00000DE3-2A5C-4877-833F-BC2A0F868A08}"/>
              </c:ext>
            </c:extLst>
          </c:dPt>
          <c:dPt>
            <c:idx val="1778"/>
            <c:bubble3D val="0"/>
            <c:extLst>
              <c:ext xmlns:c16="http://schemas.microsoft.com/office/drawing/2014/chart" uri="{C3380CC4-5D6E-409C-BE32-E72D297353CC}">
                <c16:uniqueId val="{00000DE5-2A5C-4877-833F-BC2A0F868A08}"/>
              </c:ext>
            </c:extLst>
          </c:dPt>
          <c:dPt>
            <c:idx val="1779"/>
            <c:bubble3D val="0"/>
            <c:extLst>
              <c:ext xmlns:c16="http://schemas.microsoft.com/office/drawing/2014/chart" uri="{C3380CC4-5D6E-409C-BE32-E72D297353CC}">
                <c16:uniqueId val="{00000DE7-2A5C-4877-833F-BC2A0F868A08}"/>
              </c:ext>
            </c:extLst>
          </c:dPt>
          <c:dPt>
            <c:idx val="1780"/>
            <c:bubble3D val="0"/>
            <c:extLst>
              <c:ext xmlns:c16="http://schemas.microsoft.com/office/drawing/2014/chart" uri="{C3380CC4-5D6E-409C-BE32-E72D297353CC}">
                <c16:uniqueId val="{00000DE9-2A5C-4877-833F-BC2A0F868A08}"/>
              </c:ext>
            </c:extLst>
          </c:dPt>
          <c:dPt>
            <c:idx val="1781"/>
            <c:bubble3D val="0"/>
            <c:extLst>
              <c:ext xmlns:c16="http://schemas.microsoft.com/office/drawing/2014/chart" uri="{C3380CC4-5D6E-409C-BE32-E72D297353CC}">
                <c16:uniqueId val="{00000DEB-2A5C-4877-833F-BC2A0F868A08}"/>
              </c:ext>
            </c:extLst>
          </c:dPt>
          <c:dPt>
            <c:idx val="1782"/>
            <c:bubble3D val="0"/>
            <c:extLst>
              <c:ext xmlns:c16="http://schemas.microsoft.com/office/drawing/2014/chart" uri="{C3380CC4-5D6E-409C-BE32-E72D297353CC}">
                <c16:uniqueId val="{00000DED-2A5C-4877-833F-BC2A0F868A08}"/>
              </c:ext>
            </c:extLst>
          </c:dPt>
          <c:dPt>
            <c:idx val="1783"/>
            <c:bubble3D val="0"/>
            <c:extLst>
              <c:ext xmlns:c16="http://schemas.microsoft.com/office/drawing/2014/chart" uri="{C3380CC4-5D6E-409C-BE32-E72D297353CC}">
                <c16:uniqueId val="{00000DEF-2A5C-4877-833F-BC2A0F868A08}"/>
              </c:ext>
            </c:extLst>
          </c:dPt>
          <c:dPt>
            <c:idx val="1784"/>
            <c:bubble3D val="0"/>
            <c:extLst>
              <c:ext xmlns:c16="http://schemas.microsoft.com/office/drawing/2014/chart" uri="{C3380CC4-5D6E-409C-BE32-E72D297353CC}">
                <c16:uniqueId val="{00000DF1-2A5C-4877-833F-BC2A0F868A08}"/>
              </c:ext>
            </c:extLst>
          </c:dPt>
          <c:dPt>
            <c:idx val="1785"/>
            <c:bubble3D val="0"/>
            <c:extLst>
              <c:ext xmlns:c16="http://schemas.microsoft.com/office/drawing/2014/chart" uri="{C3380CC4-5D6E-409C-BE32-E72D297353CC}">
                <c16:uniqueId val="{00000DF3-2A5C-4877-833F-BC2A0F868A08}"/>
              </c:ext>
            </c:extLst>
          </c:dPt>
          <c:dPt>
            <c:idx val="1786"/>
            <c:bubble3D val="0"/>
            <c:extLst>
              <c:ext xmlns:c16="http://schemas.microsoft.com/office/drawing/2014/chart" uri="{C3380CC4-5D6E-409C-BE32-E72D297353CC}">
                <c16:uniqueId val="{00000DF5-2A5C-4877-833F-BC2A0F868A08}"/>
              </c:ext>
            </c:extLst>
          </c:dPt>
          <c:dPt>
            <c:idx val="1787"/>
            <c:bubble3D val="0"/>
            <c:extLst>
              <c:ext xmlns:c16="http://schemas.microsoft.com/office/drawing/2014/chart" uri="{C3380CC4-5D6E-409C-BE32-E72D297353CC}">
                <c16:uniqueId val="{00000DF7-2A5C-4877-833F-BC2A0F868A08}"/>
              </c:ext>
            </c:extLst>
          </c:dPt>
          <c:dPt>
            <c:idx val="1788"/>
            <c:bubble3D val="0"/>
            <c:extLst>
              <c:ext xmlns:c16="http://schemas.microsoft.com/office/drawing/2014/chart" uri="{C3380CC4-5D6E-409C-BE32-E72D297353CC}">
                <c16:uniqueId val="{00000DF9-2A5C-4877-833F-BC2A0F868A08}"/>
              </c:ext>
            </c:extLst>
          </c:dPt>
          <c:dPt>
            <c:idx val="1789"/>
            <c:bubble3D val="0"/>
            <c:extLst>
              <c:ext xmlns:c16="http://schemas.microsoft.com/office/drawing/2014/chart" uri="{C3380CC4-5D6E-409C-BE32-E72D297353CC}">
                <c16:uniqueId val="{00000DFB-2A5C-4877-833F-BC2A0F868A08}"/>
              </c:ext>
            </c:extLst>
          </c:dPt>
          <c:dPt>
            <c:idx val="1790"/>
            <c:bubble3D val="0"/>
            <c:extLst>
              <c:ext xmlns:c16="http://schemas.microsoft.com/office/drawing/2014/chart" uri="{C3380CC4-5D6E-409C-BE32-E72D297353CC}">
                <c16:uniqueId val="{00000DFD-2A5C-4877-833F-BC2A0F868A08}"/>
              </c:ext>
            </c:extLst>
          </c:dPt>
          <c:dPt>
            <c:idx val="1791"/>
            <c:bubble3D val="0"/>
            <c:extLst>
              <c:ext xmlns:c16="http://schemas.microsoft.com/office/drawing/2014/chart" uri="{C3380CC4-5D6E-409C-BE32-E72D297353CC}">
                <c16:uniqueId val="{00000DFF-2A5C-4877-833F-BC2A0F868A08}"/>
              </c:ext>
            </c:extLst>
          </c:dPt>
          <c:dPt>
            <c:idx val="1792"/>
            <c:bubble3D val="0"/>
            <c:extLst>
              <c:ext xmlns:c16="http://schemas.microsoft.com/office/drawing/2014/chart" uri="{C3380CC4-5D6E-409C-BE32-E72D297353CC}">
                <c16:uniqueId val="{00000E01-2A5C-4877-833F-BC2A0F868A08}"/>
              </c:ext>
            </c:extLst>
          </c:dPt>
          <c:dPt>
            <c:idx val="1793"/>
            <c:bubble3D val="0"/>
            <c:extLst>
              <c:ext xmlns:c16="http://schemas.microsoft.com/office/drawing/2014/chart" uri="{C3380CC4-5D6E-409C-BE32-E72D297353CC}">
                <c16:uniqueId val="{00000E03-2A5C-4877-833F-BC2A0F868A08}"/>
              </c:ext>
            </c:extLst>
          </c:dPt>
          <c:dPt>
            <c:idx val="1794"/>
            <c:bubble3D val="0"/>
            <c:extLst>
              <c:ext xmlns:c16="http://schemas.microsoft.com/office/drawing/2014/chart" uri="{C3380CC4-5D6E-409C-BE32-E72D297353CC}">
                <c16:uniqueId val="{00000E05-2A5C-4877-833F-BC2A0F868A08}"/>
              </c:ext>
            </c:extLst>
          </c:dPt>
          <c:dPt>
            <c:idx val="1795"/>
            <c:bubble3D val="0"/>
            <c:extLst>
              <c:ext xmlns:c16="http://schemas.microsoft.com/office/drawing/2014/chart" uri="{C3380CC4-5D6E-409C-BE32-E72D297353CC}">
                <c16:uniqueId val="{00000E07-2A5C-4877-833F-BC2A0F868A08}"/>
              </c:ext>
            </c:extLst>
          </c:dPt>
          <c:dPt>
            <c:idx val="1796"/>
            <c:bubble3D val="0"/>
            <c:extLst>
              <c:ext xmlns:c16="http://schemas.microsoft.com/office/drawing/2014/chart" uri="{C3380CC4-5D6E-409C-BE32-E72D297353CC}">
                <c16:uniqueId val="{00000E09-2A5C-4877-833F-BC2A0F868A08}"/>
              </c:ext>
            </c:extLst>
          </c:dPt>
          <c:dPt>
            <c:idx val="1797"/>
            <c:bubble3D val="0"/>
            <c:extLst>
              <c:ext xmlns:c16="http://schemas.microsoft.com/office/drawing/2014/chart" uri="{C3380CC4-5D6E-409C-BE32-E72D297353CC}">
                <c16:uniqueId val="{00000E0B-2A5C-4877-833F-BC2A0F868A08}"/>
              </c:ext>
            </c:extLst>
          </c:dPt>
          <c:dPt>
            <c:idx val="1798"/>
            <c:bubble3D val="0"/>
            <c:extLst>
              <c:ext xmlns:c16="http://schemas.microsoft.com/office/drawing/2014/chart" uri="{C3380CC4-5D6E-409C-BE32-E72D297353CC}">
                <c16:uniqueId val="{00000E0D-2A5C-4877-833F-BC2A0F868A08}"/>
              </c:ext>
            </c:extLst>
          </c:dPt>
          <c:dPt>
            <c:idx val="1799"/>
            <c:bubble3D val="0"/>
            <c:extLst>
              <c:ext xmlns:c16="http://schemas.microsoft.com/office/drawing/2014/chart" uri="{C3380CC4-5D6E-409C-BE32-E72D297353CC}">
                <c16:uniqueId val="{00000E0F-2A5C-4877-833F-BC2A0F868A08}"/>
              </c:ext>
            </c:extLst>
          </c:dPt>
          <c:dPt>
            <c:idx val="1800"/>
            <c:bubble3D val="0"/>
            <c:extLst>
              <c:ext xmlns:c16="http://schemas.microsoft.com/office/drawing/2014/chart" uri="{C3380CC4-5D6E-409C-BE32-E72D297353CC}">
                <c16:uniqueId val="{00000E11-2A5C-4877-833F-BC2A0F868A08}"/>
              </c:ext>
            </c:extLst>
          </c:dPt>
          <c:dPt>
            <c:idx val="1801"/>
            <c:bubble3D val="0"/>
            <c:extLst>
              <c:ext xmlns:c16="http://schemas.microsoft.com/office/drawing/2014/chart" uri="{C3380CC4-5D6E-409C-BE32-E72D297353CC}">
                <c16:uniqueId val="{00000E13-2A5C-4877-833F-BC2A0F868A08}"/>
              </c:ext>
            </c:extLst>
          </c:dPt>
          <c:dPt>
            <c:idx val="1802"/>
            <c:bubble3D val="0"/>
            <c:extLst>
              <c:ext xmlns:c16="http://schemas.microsoft.com/office/drawing/2014/chart" uri="{C3380CC4-5D6E-409C-BE32-E72D297353CC}">
                <c16:uniqueId val="{00000E15-2A5C-4877-833F-BC2A0F868A08}"/>
              </c:ext>
            </c:extLst>
          </c:dPt>
          <c:dPt>
            <c:idx val="1803"/>
            <c:bubble3D val="0"/>
            <c:extLst>
              <c:ext xmlns:c16="http://schemas.microsoft.com/office/drawing/2014/chart" uri="{C3380CC4-5D6E-409C-BE32-E72D297353CC}">
                <c16:uniqueId val="{00000E17-2A5C-4877-833F-BC2A0F868A08}"/>
              </c:ext>
            </c:extLst>
          </c:dPt>
          <c:dPt>
            <c:idx val="1804"/>
            <c:bubble3D val="0"/>
            <c:extLst>
              <c:ext xmlns:c16="http://schemas.microsoft.com/office/drawing/2014/chart" uri="{C3380CC4-5D6E-409C-BE32-E72D297353CC}">
                <c16:uniqueId val="{00000E19-2A5C-4877-833F-BC2A0F868A08}"/>
              </c:ext>
            </c:extLst>
          </c:dPt>
          <c:dPt>
            <c:idx val="1805"/>
            <c:bubble3D val="0"/>
            <c:extLst>
              <c:ext xmlns:c16="http://schemas.microsoft.com/office/drawing/2014/chart" uri="{C3380CC4-5D6E-409C-BE32-E72D297353CC}">
                <c16:uniqueId val="{00000E1B-2A5C-4877-833F-BC2A0F868A08}"/>
              </c:ext>
            </c:extLst>
          </c:dPt>
          <c:dPt>
            <c:idx val="1806"/>
            <c:bubble3D val="0"/>
            <c:extLst>
              <c:ext xmlns:c16="http://schemas.microsoft.com/office/drawing/2014/chart" uri="{C3380CC4-5D6E-409C-BE32-E72D297353CC}">
                <c16:uniqueId val="{00000E1D-2A5C-4877-833F-BC2A0F868A08}"/>
              </c:ext>
            </c:extLst>
          </c:dPt>
          <c:dPt>
            <c:idx val="1807"/>
            <c:bubble3D val="0"/>
            <c:extLst>
              <c:ext xmlns:c16="http://schemas.microsoft.com/office/drawing/2014/chart" uri="{C3380CC4-5D6E-409C-BE32-E72D297353CC}">
                <c16:uniqueId val="{00000E1F-2A5C-4877-833F-BC2A0F868A08}"/>
              </c:ext>
            </c:extLst>
          </c:dPt>
          <c:dPt>
            <c:idx val="1808"/>
            <c:bubble3D val="0"/>
            <c:extLst>
              <c:ext xmlns:c16="http://schemas.microsoft.com/office/drawing/2014/chart" uri="{C3380CC4-5D6E-409C-BE32-E72D297353CC}">
                <c16:uniqueId val="{00000E21-2A5C-4877-833F-BC2A0F868A08}"/>
              </c:ext>
            </c:extLst>
          </c:dPt>
          <c:dPt>
            <c:idx val="1809"/>
            <c:bubble3D val="0"/>
            <c:extLst>
              <c:ext xmlns:c16="http://schemas.microsoft.com/office/drawing/2014/chart" uri="{C3380CC4-5D6E-409C-BE32-E72D297353CC}">
                <c16:uniqueId val="{00000E23-2A5C-4877-833F-BC2A0F868A08}"/>
              </c:ext>
            </c:extLst>
          </c:dPt>
          <c:dPt>
            <c:idx val="1810"/>
            <c:bubble3D val="0"/>
            <c:extLst>
              <c:ext xmlns:c16="http://schemas.microsoft.com/office/drawing/2014/chart" uri="{C3380CC4-5D6E-409C-BE32-E72D297353CC}">
                <c16:uniqueId val="{00000E25-2A5C-4877-833F-BC2A0F868A08}"/>
              </c:ext>
            </c:extLst>
          </c:dPt>
          <c:dPt>
            <c:idx val="1811"/>
            <c:bubble3D val="0"/>
            <c:extLst>
              <c:ext xmlns:c16="http://schemas.microsoft.com/office/drawing/2014/chart" uri="{C3380CC4-5D6E-409C-BE32-E72D297353CC}">
                <c16:uniqueId val="{00000E27-2A5C-4877-833F-BC2A0F868A08}"/>
              </c:ext>
            </c:extLst>
          </c:dPt>
          <c:dPt>
            <c:idx val="1812"/>
            <c:bubble3D val="0"/>
            <c:extLst>
              <c:ext xmlns:c16="http://schemas.microsoft.com/office/drawing/2014/chart" uri="{C3380CC4-5D6E-409C-BE32-E72D297353CC}">
                <c16:uniqueId val="{00000E29-2A5C-4877-833F-BC2A0F868A08}"/>
              </c:ext>
            </c:extLst>
          </c:dPt>
          <c:dPt>
            <c:idx val="1813"/>
            <c:bubble3D val="0"/>
            <c:extLst>
              <c:ext xmlns:c16="http://schemas.microsoft.com/office/drawing/2014/chart" uri="{C3380CC4-5D6E-409C-BE32-E72D297353CC}">
                <c16:uniqueId val="{00000E2B-2A5C-4877-833F-BC2A0F868A08}"/>
              </c:ext>
            </c:extLst>
          </c:dPt>
          <c:dPt>
            <c:idx val="1814"/>
            <c:bubble3D val="0"/>
            <c:extLst>
              <c:ext xmlns:c16="http://schemas.microsoft.com/office/drawing/2014/chart" uri="{C3380CC4-5D6E-409C-BE32-E72D297353CC}">
                <c16:uniqueId val="{00000E2D-2A5C-4877-833F-BC2A0F868A08}"/>
              </c:ext>
            </c:extLst>
          </c:dPt>
          <c:dPt>
            <c:idx val="1815"/>
            <c:bubble3D val="0"/>
            <c:extLst>
              <c:ext xmlns:c16="http://schemas.microsoft.com/office/drawing/2014/chart" uri="{C3380CC4-5D6E-409C-BE32-E72D297353CC}">
                <c16:uniqueId val="{00000E2F-2A5C-4877-833F-BC2A0F868A08}"/>
              </c:ext>
            </c:extLst>
          </c:dPt>
          <c:dPt>
            <c:idx val="1816"/>
            <c:bubble3D val="0"/>
            <c:extLst>
              <c:ext xmlns:c16="http://schemas.microsoft.com/office/drawing/2014/chart" uri="{C3380CC4-5D6E-409C-BE32-E72D297353CC}">
                <c16:uniqueId val="{00000E31-2A5C-4877-833F-BC2A0F868A08}"/>
              </c:ext>
            </c:extLst>
          </c:dPt>
          <c:dPt>
            <c:idx val="1817"/>
            <c:bubble3D val="0"/>
            <c:extLst>
              <c:ext xmlns:c16="http://schemas.microsoft.com/office/drawing/2014/chart" uri="{C3380CC4-5D6E-409C-BE32-E72D297353CC}">
                <c16:uniqueId val="{00000E33-2A5C-4877-833F-BC2A0F868A08}"/>
              </c:ext>
            </c:extLst>
          </c:dPt>
          <c:dPt>
            <c:idx val="1818"/>
            <c:bubble3D val="0"/>
            <c:extLst>
              <c:ext xmlns:c16="http://schemas.microsoft.com/office/drawing/2014/chart" uri="{C3380CC4-5D6E-409C-BE32-E72D297353CC}">
                <c16:uniqueId val="{00000E35-2A5C-4877-833F-BC2A0F868A08}"/>
              </c:ext>
            </c:extLst>
          </c:dPt>
          <c:dPt>
            <c:idx val="1819"/>
            <c:bubble3D val="0"/>
            <c:extLst>
              <c:ext xmlns:c16="http://schemas.microsoft.com/office/drawing/2014/chart" uri="{C3380CC4-5D6E-409C-BE32-E72D297353CC}">
                <c16:uniqueId val="{00000E37-2A5C-4877-833F-BC2A0F868A08}"/>
              </c:ext>
            </c:extLst>
          </c:dPt>
          <c:dPt>
            <c:idx val="1820"/>
            <c:bubble3D val="0"/>
            <c:extLst>
              <c:ext xmlns:c16="http://schemas.microsoft.com/office/drawing/2014/chart" uri="{C3380CC4-5D6E-409C-BE32-E72D297353CC}">
                <c16:uniqueId val="{00000E39-2A5C-4877-833F-BC2A0F868A08}"/>
              </c:ext>
            </c:extLst>
          </c:dPt>
          <c:dPt>
            <c:idx val="1821"/>
            <c:bubble3D val="0"/>
            <c:extLst>
              <c:ext xmlns:c16="http://schemas.microsoft.com/office/drawing/2014/chart" uri="{C3380CC4-5D6E-409C-BE32-E72D297353CC}">
                <c16:uniqueId val="{00000E3B-2A5C-4877-833F-BC2A0F868A08}"/>
              </c:ext>
            </c:extLst>
          </c:dPt>
          <c:dPt>
            <c:idx val="1822"/>
            <c:bubble3D val="0"/>
            <c:extLst>
              <c:ext xmlns:c16="http://schemas.microsoft.com/office/drawing/2014/chart" uri="{C3380CC4-5D6E-409C-BE32-E72D297353CC}">
                <c16:uniqueId val="{00000E3D-2A5C-4877-833F-BC2A0F868A08}"/>
              </c:ext>
            </c:extLst>
          </c:dPt>
          <c:dPt>
            <c:idx val="1823"/>
            <c:bubble3D val="0"/>
            <c:extLst>
              <c:ext xmlns:c16="http://schemas.microsoft.com/office/drawing/2014/chart" uri="{C3380CC4-5D6E-409C-BE32-E72D297353CC}">
                <c16:uniqueId val="{00000E3F-2A5C-4877-833F-BC2A0F868A08}"/>
              </c:ext>
            </c:extLst>
          </c:dPt>
          <c:dPt>
            <c:idx val="1824"/>
            <c:bubble3D val="0"/>
            <c:extLst>
              <c:ext xmlns:c16="http://schemas.microsoft.com/office/drawing/2014/chart" uri="{C3380CC4-5D6E-409C-BE32-E72D297353CC}">
                <c16:uniqueId val="{00000E41-2A5C-4877-833F-BC2A0F868A08}"/>
              </c:ext>
            </c:extLst>
          </c:dPt>
          <c:dPt>
            <c:idx val="1825"/>
            <c:bubble3D val="0"/>
            <c:extLst>
              <c:ext xmlns:c16="http://schemas.microsoft.com/office/drawing/2014/chart" uri="{C3380CC4-5D6E-409C-BE32-E72D297353CC}">
                <c16:uniqueId val="{00000E43-2A5C-4877-833F-BC2A0F868A08}"/>
              </c:ext>
            </c:extLst>
          </c:dPt>
          <c:dPt>
            <c:idx val="1826"/>
            <c:bubble3D val="0"/>
            <c:extLst>
              <c:ext xmlns:c16="http://schemas.microsoft.com/office/drawing/2014/chart" uri="{C3380CC4-5D6E-409C-BE32-E72D297353CC}">
                <c16:uniqueId val="{00000E45-2A5C-4877-833F-BC2A0F868A08}"/>
              </c:ext>
            </c:extLst>
          </c:dPt>
          <c:dPt>
            <c:idx val="1827"/>
            <c:bubble3D val="0"/>
            <c:extLst>
              <c:ext xmlns:c16="http://schemas.microsoft.com/office/drawing/2014/chart" uri="{C3380CC4-5D6E-409C-BE32-E72D297353CC}">
                <c16:uniqueId val="{00000E47-2A5C-4877-833F-BC2A0F868A08}"/>
              </c:ext>
            </c:extLst>
          </c:dPt>
          <c:dPt>
            <c:idx val="1828"/>
            <c:bubble3D val="0"/>
            <c:extLst>
              <c:ext xmlns:c16="http://schemas.microsoft.com/office/drawing/2014/chart" uri="{C3380CC4-5D6E-409C-BE32-E72D297353CC}">
                <c16:uniqueId val="{00000E49-2A5C-4877-833F-BC2A0F868A08}"/>
              </c:ext>
            </c:extLst>
          </c:dPt>
          <c:dPt>
            <c:idx val="1829"/>
            <c:bubble3D val="0"/>
            <c:extLst>
              <c:ext xmlns:c16="http://schemas.microsoft.com/office/drawing/2014/chart" uri="{C3380CC4-5D6E-409C-BE32-E72D297353CC}">
                <c16:uniqueId val="{00000E4B-2A5C-4877-833F-BC2A0F868A08}"/>
              </c:ext>
            </c:extLst>
          </c:dPt>
          <c:dPt>
            <c:idx val="1830"/>
            <c:bubble3D val="0"/>
            <c:extLst>
              <c:ext xmlns:c16="http://schemas.microsoft.com/office/drawing/2014/chart" uri="{C3380CC4-5D6E-409C-BE32-E72D297353CC}">
                <c16:uniqueId val="{00000E4D-2A5C-4877-833F-BC2A0F868A08}"/>
              </c:ext>
            </c:extLst>
          </c:dPt>
          <c:dPt>
            <c:idx val="1831"/>
            <c:bubble3D val="0"/>
            <c:extLst>
              <c:ext xmlns:c16="http://schemas.microsoft.com/office/drawing/2014/chart" uri="{C3380CC4-5D6E-409C-BE32-E72D297353CC}">
                <c16:uniqueId val="{00000E4F-2A5C-4877-833F-BC2A0F868A08}"/>
              </c:ext>
            </c:extLst>
          </c:dPt>
          <c:dPt>
            <c:idx val="1832"/>
            <c:bubble3D val="0"/>
            <c:extLst>
              <c:ext xmlns:c16="http://schemas.microsoft.com/office/drawing/2014/chart" uri="{C3380CC4-5D6E-409C-BE32-E72D297353CC}">
                <c16:uniqueId val="{00000E51-2A5C-4877-833F-BC2A0F868A08}"/>
              </c:ext>
            </c:extLst>
          </c:dPt>
          <c:dPt>
            <c:idx val="1833"/>
            <c:bubble3D val="0"/>
            <c:extLst>
              <c:ext xmlns:c16="http://schemas.microsoft.com/office/drawing/2014/chart" uri="{C3380CC4-5D6E-409C-BE32-E72D297353CC}">
                <c16:uniqueId val="{00000E53-2A5C-4877-833F-BC2A0F868A08}"/>
              </c:ext>
            </c:extLst>
          </c:dPt>
          <c:dPt>
            <c:idx val="1834"/>
            <c:bubble3D val="0"/>
            <c:extLst>
              <c:ext xmlns:c16="http://schemas.microsoft.com/office/drawing/2014/chart" uri="{C3380CC4-5D6E-409C-BE32-E72D297353CC}">
                <c16:uniqueId val="{00000E55-2A5C-4877-833F-BC2A0F868A08}"/>
              </c:ext>
            </c:extLst>
          </c:dPt>
          <c:dPt>
            <c:idx val="1835"/>
            <c:bubble3D val="0"/>
            <c:extLst>
              <c:ext xmlns:c16="http://schemas.microsoft.com/office/drawing/2014/chart" uri="{C3380CC4-5D6E-409C-BE32-E72D297353CC}">
                <c16:uniqueId val="{00000E57-2A5C-4877-833F-BC2A0F868A08}"/>
              </c:ext>
            </c:extLst>
          </c:dPt>
          <c:dPt>
            <c:idx val="1836"/>
            <c:bubble3D val="0"/>
            <c:extLst>
              <c:ext xmlns:c16="http://schemas.microsoft.com/office/drawing/2014/chart" uri="{C3380CC4-5D6E-409C-BE32-E72D297353CC}">
                <c16:uniqueId val="{00000E59-2A5C-4877-833F-BC2A0F868A08}"/>
              </c:ext>
            </c:extLst>
          </c:dPt>
          <c:dPt>
            <c:idx val="1837"/>
            <c:bubble3D val="0"/>
            <c:extLst>
              <c:ext xmlns:c16="http://schemas.microsoft.com/office/drawing/2014/chart" uri="{C3380CC4-5D6E-409C-BE32-E72D297353CC}">
                <c16:uniqueId val="{00000E5B-2A5C-4877-833F-BC2A0F868A08}"/>
              </c:ext>
            </c:extLst>
          </c:dPt>
          <c:dPt>
            <c:idx val="1838"/>
            <c:bubble3D val="0"/>
            <c:extLst>
              <c:ext xmlns:c16="http://schemas.microsoft.com/office/drawing/2014/chart" uri="{C3380CC4-5D6E-409C-BE32-E72D297353CC}">
                <c16:uniqueId val="{00000E5D-2A5C-4877-833F-BC2A0F868A08}"/>
              </c:ext>
            </c:extLst>
          </c:dPt>
          <c:dPt>
            <c:idx val="1839"/>
            <c:bubble3D val="0"/>
            <c:extLst>
              <c:ext xmlns:c16="http://schemas.microsoft.com/office/drawing/2014/chart" uri="{C3380CC4-5D6E-409C-BE32-E72D297353CC}">
                <c16:uniqueId val="{00000E5F-2A5C-4877-833F-BC2A0F868A08}"/>
              </c:ext>
            </c:extLst>
          </c:dPt>
          <c:dPt>
            <c:idx val="1840"/>
            <c:bubble3D val="0"/>
            <c:extLst>
              <c:ext xmlns:c16="http://schemas.microsoft.com/office/drawing/2014/chart" uri="{C3380CC4-5D6E-409C-BE32-E72D297353CC}">
                <c16:uniqueId val="{00000E61-2A5C-4877-833F-BC2A0F868A08}"/>
              </c:ext>
            </c:extLst>
          </c:dPt>
          <c:dPt>
            <c:idx val="1841"/>
            <c:bubble3D val="0"/>
            <c:extLst>
              <c:ext xmlns:c16="http://schemas.microsoft.com/office/drawing/2014/chart" uri="{C3380CC4-5D6E-409C-BE32-E72D297353CC}">
                <c16:uniqueId val="{00000E63-2A5C-4877-833F-BC2A0F868A08}"/>
              </c:ext>
            </c:extLst>
          </c:dPt>
          <c:dPt>
            <c:idx val="1842"/>
            <c:bubble3D val="0"/>
            <c:extLst>
              <c:ext xmlns:c16="http://schemas.microsoft.com/office/drawing/2014/chart" uri="{C3380CC4-5D6E-409C-BE32-E72D297353CC}">
                <c16:uniqueId val="{00000E65-2A5C-4877-833F-BC2A0F868A08}"/>
              </c:ext>
            </c:extLst>
          </c:dPt>
          <c:dPt>
            <c:idx val="1843"/>
            <c:bubble3D val="0"/>
            <c:extLst>
              <c:ext xmlns:c16="http://schemas.microsoft.com/office/drawing/2014/chart" uri="{C3380CC4-5D6E-409C-BE32-E72D297353CC}">
                <c16:uniqueId val="{00000E67-2A5C-4877-833F-BC2A0F868A08}"/>
              </c:ext>
            </c:extLst>
          </c:dPt>
          <c:dPt>
            <c:idx val="1844"/>
            <c:bubble3D val="0"/>
            <c:extLst>
              <c:ext xmlns:c16="http://schemas.microsoft.com/office/drawing/2014/chart" uri="{C3380CC4-5D6E-409C-BE32-E72D297353CC}">
                <c16:uniqueId val="{00000E69-2A5C-4877-833F-BC2A0F868A08}"/>
              </c:ext>
            </c:extLst>
          </c:dPt>
          <c:dPt>
            <c:idx val="1845"/>
            <c:bubble3D val="0"/>
            <c:extLst>
              <c:ext xmlns:c16="http://schemas.microsoft.com/office/drawing/2014/chart" uri="{C3380CC4-5D6E-409C-BE32-E72D297353CC}">
                <c16:uniqueId val="{00000E6B-2A5C-4877-833F-BC2A0F868A08}"/>
              </c:ext>
            </c:extLst>
          </c:dPt>
          <c:dPt>
            <c:idx val="1846"/>
            <c:bubble3D val="0"/>
            <c:extLst>
              <c:ext xmlns:c16="http://schemas.microsoft.com/office/drawing/2014/chart" uri="{C3380CC4-5D6E-409C-BE32-E72D297353CC}">
                <c16:uniqueId val="{00000E6D-2A5C-4877-833F-BC2A0F868A08}"/>
              </c:ext>
            </c:extLst>
          </c:dPt>
          <c:dPt>
            <c:idx val="1847"/>
            <c:bubble3D val="0"/>
            <c:extLst>
              <c:ext xmlns:c16="http://schemas.microsoft.com/office/drawing/2014/chart" uri="{C3380CC4-5D6E-409C-BE32-E72D297353CC}">
                <c16:uniqueId val="{00000E6F-2A5C-4877-833F-BC2A0F868A08}"/>
              </c:ext>
            </c:extLst>
          </c:dPt>
          <c:dPt>
            <c:idx val="1848"/>
            <c:bubble3D val="0"/>
            <c:extLst>
              <c:ext xmlns:c16="http://schemas.microsoft.com/office/drawing/2014/chart" uri="{C3380CC4-5D6E-409C-BE32-E72D297353CC}">
                <c16:uniqueId val="{00000E71-2A5C-4877-833F-BC2A0F868A08}"/>
              </c:ext>
            </c:extLst>
          </c:dPt>
          <c:dPt>
            <c:idx val="1849"/>
            <c:bubble3D val="0"/>
            <c:extLst>
              <c:ext xmlns:c16="http://schemas.microsoft.com/office/drawing/2014/chart" uri="{C3380CC4-5D6E-409C-BE32-E72D297353CC}">
                <c16:uniqueId val="{00000E73-2A5C-4877-833F-BC2A0F868A08}"/>
              </c:ext>
            </c:extLst>
          </c:dPt>
          <c:dPt>
            <c:idx val="1850"/>
            <c:bubble3D val="0"/>
            <c:extLst>
              <c:ext xmlns:c16="http://schemas.microsoft.com/office/drawing/2014/chart" uri="{C3380CC4-5D6E-409C-BE32-E72D297353CC}">
                <c16:uniqueId val="{00000E75-2A5C-4877-833F-BC2A0F868A08}"/>
              </c:ext>
            </c:extLst>
          </c:dPt>
          <c:dPt>
            <c:idx val="1851"/>
            <c:bubble3D val="0"/>
            <c:extLst>
              <c:ext xmlns:c16="http://schemas.microsoft.com/office/drawing/2014/chart" uri="{C3380CC4-5D6E-409C-BE32-E72D297353CC}">
                <c16:uniqueId val="{00000E77-2A5C-4877-833F-BC2A0F868A08}"/>
              </c:ext>
            </c:extLst>
          </c:dPt>
          <c:dPt>
            <c:idx val="1852"/>
            <c:bubble3D val="0"/>
            <c:extLst>
              <c:ext xmlns:c16="http://schemas.microsoft.com/office/drawing/2014/chart" uri="{C3380CC4-5D6E-409C-BE32-E72D297353CC}">
                <c16:uniqueId val="{00000E79-2A5C-4877-833F-BC2A0F868A08}"/>
              </c:ext>
            </c:extLst>
          </c:dPt>
          <c:dPt>
            <c:idx val="1853"/>
            <c:bubble3D val="0"/>
            <c:extLst>
              <c:ext xmlns:c16="http://schemas.microsoft.com/office/drawing/2014/chart" uri="{C3380CC4-5D6E-409C-BE32-E72D297353CC}">
                <c16:uniqueId val="{00000E7B-2A5C-4877-833F-BC2A0F868A08}"/>
              </c:ext>
            </c:extLst>
          </c:dPt>
          <c:dPt>
            <c:idx val="1854"/>
            <c:bubble3D val="0"/>
            <c:extLst>
              <c:ext xmlns:c16="http://schemas.microsoft.com/office/drawing/2014/chart" uri="{C3380CC4-5D6E-409C-BE32-E72D297353CC}">
                <c16:uniqueId val="{00000E7D-2A5C-4877-833F-BC2A0F868A08}"/>
              </c:ext>
            </c:extLst>
          </c:dPt>
          <c:dPt>
            <c:idx val="1855"/>
            <c:bubble3D val="0"/>
            <c:extLst>
              <c:ext xmlns:c16="http://schemas.microsoft.com/office/drawing/2014/chart" uri="{C3380CC4-5D6E-409C-BE32-E72D297353CC}">
                <c16:uniqueId val="{00000E7F-2A5C-4877-833F-BC2A0F868A08}"/>
              </c:ext>
            </c:extLst>
          </c:dPt>
          <c:dPt>
            <c:idx val="1856"/>
            <c:bubble3D val="0"/>
            <c:extLst>
              <c:ext xmlns:c16="http://schemas.microsoft.com/office/drawing/2014/chart" uri="{C3380CC4-5D6E-409C-BE32-E72D297353CC}">
                <c16:uniqueId val="{00000E81-2A5C-4877-833F-BC2A0F868A08}"/>
              </c:ext>
            </c:extLst>
          </c:dPt>
          <c:dPt>
            <c:idx val="1857"/>
            <c:bubble3D val="0"/>
            <c:extLst>
              <c:ext xmlns:c16="http://schemas.microsoft.com/office/drawing/2014/chart" uri="{C3380CC4-5D6E-409C-BE32-E72D297353CC}">
                <c16:uniqueId val="{00000E83-2A5C-4877-833F-BC2A0F868A08}"/>
              </c:ext>
            </c:extLst>
          </c:dPt>
          <c:dPt>
            <c:idx val="1858"/>
            <c:bubble3D val="0"/>
            <c:extLst>
              <c:ext xmlns:c16="http://schemas.microsoft.com/office/drawing/2014/chart" uri="{C3380CC4-5D6E-409C-BE32-E72D297353CC}">
                <c16:uniqueId val="{00000E85-2A5C-4877-833F-BC2A0F868A08}"/>
              </c:ext>
            </c:extLst>
          </c:dPt>
          <c:dPt>
            <c:idx val="1859"/>
            <c:bubble3D val="0"/>
            <c:extLst>
              <c:ext xmlns:c16="http://schemas.microsoft.com/office/drawing/2014/chart" uri="{C3380CC4-5D6E-409C-BE32-E72D297353CC}">
                <c16:uniqueId val="{00000E87-2A5C-4877-833F-BC2A0F868A08}"/>
              </c:ext>
            </c:extLst>
          </c:dPt>
          <c:dPt>
            <c:idx val="1860"/>
            <c:bubble3D val="0"/>
            <c:extLst>
              <c:ext xmlns:c16="http://schemas.microsoft.com/office/drawing/2014/chart" uri="{C3380CC4-5D6E-409C-BE32-E72D297353CC}">
                <c16:uniqueId val="{00000E89-2A5C-4877-833F-BC2A0F868A08}"/>
              </c:ext>
            </c:extLst>
          </c:dPt>
          <c:dPt>
            <c:idx val="1861"/>
            <c:bubble3D val="0"/>
            <c:extLst>
              <c:ext xmlns:c16="http://schemas.microsoft.com/office/drawing/2014/chart" uri="{C3380CC4-5D6E-409C-BE32-E72D297353CC}">
                <c16:uniqueId val="{00000E8B-2A5C-4877-833F-BC2A0F868A08}"/>
              </c:ext>
            </c:extLst>
          </c:dPt>
          <c:dPt>
            <c:idx val="1862"/>
            <c:bubble3D val="0"/>
            <c:extLst>
              <c:ext xmlns:c16="http://schemas.microsoft.com/office/drawing/2014/chart" uri="{C3380CC4-5D6E-409C-BE32-E72D297353CC}">
                <c16:uniqueId val="{00000E8D-2A5C-4877-833F-BC2A0F868A08}"/>
              </c:ext>
            </c:extLst>
          </c:dPt>
          <c:dPt>
            <c:idx val="1863"/>
            <c:bubble3D val="0"/>
            <c:extLst>
              <c:ext xmlns:c16="http://schemas.microsoft.com/office/drawing/2014/chart" uri="{C3380CC4-5D6E-409C-BE32-E72D297353CC}">
                <c16:uniqueId val="{00000E8F-2A5C-4877-833F-BC2A0F868A08}"/>
              </c:ext>
            </c:extLst>
          </c:dPt>
          <c:dPt>
            <c:idx val="1864"/>
            <c:bubble3D val="0"/>
            <c:extLst>
              <c:ext xmlns:c16="http://schemas.microsoft.com/office/drawing/2014/chart" uri="{C3380CC4-5D6E-409C-BE32-E72D297353CC}">
                <c16:uniqueId val="{00000E91-2A5C-4877-833F-BC2A0F868A08}"/>
              </c:ext>
            </c:extLst>
          </c:dPt>
          <c:dPt>
            <c:idx val="1865"/>
            <c:bubble3D val="0"/>
            <c:extLst>
              <c:ext xmlns:c16="http://schemas.microsoft.com/office/drawing/2014/chart" uri="{C3380CC4-5D6E-409C-BE32-E72D297353CC}">
                <c16:uniqueId val="{00000E93-2A5C-4877-833F-BC2A0F868A08}"/>
              </c:ext>
            </c:extLst>
          </c:dPt>
          <c:dPt>
            <c:idx val="1866"/>
            <c:bubble3D val="0"/>
            <c:extLst>
              <c:ext xmlns:c16="http://schemas.microsoft.com/office/drawing/2014/chart" uri="{C3380CC4-5D6E-409C-BE32-E72D297353CC}">
                <c16:uniqueId val="{00000E95-2A5C-4877-833F-BC2A0F868A08}"/>
              </c:ext>
            </c:extLst>
          </c:dPt>
          <c:dPt>
            <c:idx val="1867"/>
            <c:bubble3D val="0"/>
            <c:extLst>
              <c:ext xmlns:c16="http://schemas.microsoft.com/office/drawing/2014/chart" uri="{C3380CC4-5D6E-409C-BE32-E72D297353CC}">
                <c16:uniqueId val="{00000E97-2A5C-4877-833F-BC2A0F868A08}"/>
              </c:ext>
            </c:extLst>
          </c:dPt>
          <c:dPt>
            <c:idx val="1868"/>
            <c:bubble3D val="0"/>
            <c:extLst>
              <c:ext xmlns:c16="http://schemas.microsoft.com/office/drawing/2014/chart" uri="{C3380CC4-5D6E-409C-BE32-E72D297353CC}">
                <c16:uniqueId val="{00000E99-2A5C-4877-833F-BC2A0F868A08}"/>
              </c:ext>
            </c:extLst>
          </c:dPt>
          <c:dPt>
            <c:idx val="1869"/>
            <c:bubble3D val="0"/>
            <c:extLst>
              <c:ext xmlns:c16="http://schemas.microsoft.com/office/drawing/2014/chart" uri="{C3380CC4-5D6E-409C-BE32-E72D297353CC}">
                <c16:uniqueId val="{00000E9B-2A5C-4877-833F-BC2A0F868A08}"/>
              </c:ext>
            </c:extLst>
          </c:dPt>
          <c:dPt>
            <c:idx val="1870"/>
            <c:bubble3D val="0"/>
            <c:extLst>
              <c:ext xmlns:c16="http://schemas.microsoft.com/office/drawing/2014/chart" uri="{C3380CC4-5D6E-409C-BE32-E72D297353CC}">
                <c16:uniqueId val="{00000E9D-2A5C-4877-833F-BC2A0F868A08}"/>
              </c:ext>
            </c:extLst>
          </c:dPt>
          <c:dPt>
            <c:idx val="1871"/>
            <c:bubble3D val="0"/>
            <c:extLst>
              <c:ext xmlns:c16="http://schemas.microsoft.com/office/drawing/2014/chart" uri="{C3380CC4-5D6E-409C-BE32-E72D297353CC}">
                <c16:uniqueId val="{00000E9F-2A5C-4877-833F-BC2A0F868A08}"/>
              </c:ext>
            </c:extLst>
          </c:dPt>
          <c:dPt>
            <c:idx val="1872"/>
            <c:bubble3D val="0"/>
            <c:extLst>
              <c:ext xmlns:c16="http://schemas.microsoft.com/office/drawing/2014/chart" uri="{C3380CC4-5D6E-409C-BE32-E72D297353CC}">
                <c16:uniqueId val="{00000EA1-2A5C-4877-833F-BC2A0F868A08}"/>
              </c:ext>
            </c:extLst>
          </c:dPt>
          <c:dPt>
            <c:idx val="1873"/>
            <c:bubble3D val="0"/>
            <c:extLst>
              <c:ext xmlns:c16="http://schemas.microsoft.com/office/drawing/2014/chart" uri="{C3380CC4-5D6E-409C-BE32-E72D297353CC}">
                <c16:uniqueId val="{00000EA3-2A5C-4877-833F-BC2A0F868A08}"/>
              </c:ext>
            </c:extLst>
          </c:dPt>
          <c:dPt>
            <c:idx val="1874"/>
            <c:bubble3D val="0"/>
            <c:extLst>
              <c:ext xmlns:c16="http://schemas.microsoft.com/office/drawing/2014/chart" uri="{C3380CC4-5D6E-409C-BE32-E72D297353CC}">
                <c16:uniqueId val="{00000EA5-2A5C-4877-833F-BC2A0F868A08}"/>
              </c:ext>
            </c:extLst>
          </c:dPt>
          <c:dPt>
            <c:idx val="1875"/>
            <c:bubble3D val="0"/>
            <c:extLst>
              <c:ext xmlns:c16="http://schemas.microsoft.com/office/drawing/2014/chart" uri="{C3380CC4-5D6E-409C-BE32-E72D297353CC}">
                <c16:uniqueId val="{00000EA7-2A5C-4877-833F-BC2A0F868A08}"/>
              </c:ext>
            </c:extLst>
          </c:dPt>
          <c:dPt>
            <c:idx val="1876"/>
            <c:bubble3D val="0"/>
            <c:extLst>
              <c:ext xmlns:c16="http://schemas.microsoft.com/office/drawing/2014/chart" uri="{C3380CC4-5D6E-409C-BE32-E72D297353CC}">
                <c16:uniqueId val="{00000EA9-2A5C-4877-833F-BC2A0F868A08}"/>
              </c:ext>
            </c:extLst>
          </c:dPt>
          <c:dPt>
            <c:idx val="1877"/>
            <c:bubble3D val="0"/>
            <c:extLst>
              <c:ext xmlns:c16="http://schemas.microsoft.com/office/drawing/2014/chart" uri="{C3380CC4-5D6E-409C-BE32-E72D297353CC}">
                <c16:uniqueId val="{00000EAB-2A5C-4877-833F-BC2A0F868A08}"/>
              </c:ext>
            </c:extLst>
          </c:dPt>
          <c:dPt>
            <c:idx val="1878"/>
            <c:bubble3D val="0"/>
            <c:extLst>
              <c:ext xmlns:c16="http://schemas.microsoft.com/office/drawing/2014/chart" uri="{C3380CC4-5D6E-409C-BE32-E72D297353CC}">
                <c16:uniqueId val="{00000EAD-2A5C-4877-833F-BC2A0F868A08}"/>
              </c:ext>
            </c:extLst>
          </c:dPt>
          <c:dPt>
            <c:idx val="1879"/>
            <c:bubble3D val="0"/>
            <c:extLst>
              <c:ext xmlns:c16="http://schemas.microsoft.com/office/drawing/2014/chart" uri="{C3380CC4-5D6E-409C-BE32-E72D297353CC}">
                <c16:uniqueId val="{00000EAF-2A5C-4877-833F-BC2A0F868A08}"/>
              </c:ext>
            </c:extLst>
          </c:dPt>
          <c:dPt>
            <c:idx val="1880"/>
            <c:bubble3D val="0"/>
            <c:extLst>
              <c:ext xmlns:c16="http://schemas.microsoft.com/office/drawing/2014/chart" uri="{C3380CC4-5D6E-409C-BE32-E72D297353CC}">
                <c16:uniqueId val="{00000EB1-2A5C-4877-833F-BC2A0F868A08}"/>
              </c:ext>
            </c:extLst>
          </c:dPt>
          <c:dPt>
            <c:idx val="1881"/>
            <c:bubble3D val="0"/>
            <c:extLst>
              <c:ext xmlns:c16="http://schemas.microsoft.com/office/drawing/2014/chart" uri="{C3380CC4-5D6E-409C-BE32-E72D297353CC}">
                <c16:uniqueId val="{00000EB3-2A5C-4877-833F-BC2A0F868A08}"/>
              </c:ext>
            </c:extLst>
          </c:dPt>
          <c:dPt>
            <c:idx val="1882"/>
            <c:bubble3D val="0"/>
            <c:extLst>
              <c:ext xmlns:c16="http://schemas.microsoft.com/office/drawing/2014/chart" uri="{C3380CC4-5D6E-409C-BE32-E72D297353CC}">
                <c16:uniqueId val="{00000EB5-2A5C-4877-833F-BC2A0F868A08}"/>
              </c:ext>
            </c:extLst>
          </c:dPt>
          <c:dPt>
            <c:idx val="1883"/>
            <c:bubble3D val="0"/>
            <c:extLst>
              <c:ext xmlns:c16="http://schemas.microsoft.com/office/drawing/2014/chart" uri="{C3380CC4-5D6E-409C-BE32-E72D297353CC}">
                <c16:uniqueId val="{00000EB7-2A5C-4877-833F-BC2A0F868A08}"/>
              </c:ext>
            </c:extLst>
          </c:dPt>
          <c:dPt>
            <c:idx val="1884"/>
            <c:bubble3D val="0"/>
            <c:extLst>
              <c:ext xmlns:c16="http://schemas.microsoft.com/office/drawing/2014/chart" uri="{C3380CC4-5D6E-409C-BE32-E72D297353CC}">
                <c16:uniqueId val="{00000EB9-2A5C-4877-833F-BC2A0F868A08}"/>
              </c:ext>
            </c:extLst>
          </c:dPt>
          <c:dPt>
            <c:idx val="1885"/>
            <c:bubble3D val="0"/>
            <c:extLst>
              <c:ext xmlns:c16="http://schemas.microsoft.com/office/drawing/2014/chart" uri="{C3380CC4-5D6E-409C-BE32-E72D297353CC}">
                <c16:uniqueId val="{00000EBB-2A5C-4877-833F-BC2A0F868A08}"/>
              </c:ext>
            </c:extLst>
          </c:dPt>
          <c:dPt>
            <c:idx val="1886"/>
            <c:bubble3D val="0"/>
            <c:extLst>
              <c:ext xmlns:c16="http://schemas.microsoft.com/office/drawing/2014/chart" uri="{C3380CC4-5D6E-409C-BE32-E72D297353CC}">
                <c16:uniqueId val="{00000EBD-2A5C-4877-833F-BC2A0F868A08}"/>
              </c:ext>
            </c:extLst>
          </c:dPt>
          <c:dPt>
            <c:idx val="1887"/>
            <c:bubble3D val="0"/>
            <c:extLst>
              <c:ext xmlns:c16="http://schemas.microsoft.com/office/drawing/2014/chart" uri="{C3380CC4-5D6E-409C-BE32-E72D297353CC}">
                <c16:uniqueId val="{00000EBF-2A5C-4877-833F-BC2A0F868A08}"/>
              </c:ext>
            </c:extLst>
          </c:dPt>
          <c:dPt>
            <c:idx val="1888"/>
            <c:bubble3D val="0"/>
            <c:extLst>
              <c:ext xmlns:c16="http://schemas.microsoft.com/office/drawing/2014/chart" uri="{C3380CC4-5D6E-409C-BE32-E72D297353CC}">
                <c16:uniqueId val="{00000EC1-2A5C-4877-833F-BC2A0F868A08}"/>
              </c:ext>
            </c:extLst>
          </c:dPt>
          <c:dPt>
            <c:idx val="1889"/>
            <c:bubble3D val="0"/>
            <c:extLst>
              <c:ext xmlns:c16="http://schemas.microsoft.com/office/drawing/2014/chart" uri="{C3380CC4-5D6E-409C-BE32-E72D297353CC}">
                <c16:uniqueId val="{00000EC3-2A5C-4877-833F-BC2A0F868A08}"/>
              </c:ext>
            </c:extLst>
          </c:dPt>
          <c:dPt>
            <c:idx val="1890"/>
            <c:bubble3D val="0"/>
            <c:extLst>
              <c:ext xmlns:c16="http://schemas.microsoft.com/office/drawing/2014/chart" uri="{C3380CC4-5D6E-409C-BE32-E72D297353CC}">
                <c16:uniqueId val="{00000EC5-2A5C-4877-833F-BC2A0F868A08}"/>
              </c:ext>
            </c:extLst>
          </c:dPt>
          <c:dPt>
            <c:idx val="1891"/>
            <c:bubble3D val="0"/>
            <c:extLst>
              <c:ext xmlns:c16="http://schemas.microsoft.com/office/drawing/2014/chart" uri="{C3380CC4-5D6E-409C-BE32-E72D297353CC}">
                <c16:uniqueId val="{00000EC7-2A5C-4877-833F-BC2A0F868A08}"/>
              </c:ext>
            </c:extLst>
          </c:dPt>
          <c:dPt>
            <c:idx val="1892"/>
            <c:bubble3D val="0"/>
            <c:extLst>
              <c:ext xmlns:c16="http://schemas.microsoft.com/office/drawing/2014/chart" uri="{C3380CC4-5D6E-409C-BE32-E72D297353CC}">
                <c16:uniqueId val="{00000EC9-2A5C-4877-833F-BC2A0F868A08}"/>
              </c:ext>
            </c:extLst>
          </c:dPt>
          <c:dPt>
            <c:idx val="1893"/>
            <c:bubble3D val="0"/>
            <c:extLst>
              <c:ext xmlns:c16="http://schemas.microsoft.com/office/drawing/2014/chart" uri="{C3380CC4-5D6E-409C-BE32-E72D297353CC}">
                <c16:uniqueId val="{00000ECB-2A5C-4877-833F-BC2A0F868A08}"/>
              </c:ext>
            </c:extLst>
          </c:dPt>
          <c:dPt>
            <c:idx val="1894"/>
            <c:bubble3D val="0"/>
            <c:extLst>
              <c:ext xmlns:c16="http://schemas.microsoft.com/office/drawing/2014/chart" uri="{C3380CC4-5D6E-409C-BE32-E72D297353CC}">
                <c16:uniqueId val="{00000ECD-2A5C-4877-833F-BC2A0F868A08}"/>
              </c:ext>
            </c:extLst>
          </c:dPt>
          <c:dPt>
            <c:idx val="1895"/>
            <c:bubble3D val="0"/>
            <c:extLst>
              <c:ext xmlns:c16="http://schemas.microsoft.com/office/drawing/2014/chart" uri="{C3380CC4-5D6E-409C-BE32-E72D297353CC}">
                <c16:uniqueId val="{00000ECF-2A5C-4877-833F-BC2A0F868A08}"/>
              </c:ext>
            </c:extLst>
          </c:dPt>
          <c:dPt>
            <c:idx val="1896"/>
            <c:bubble3D val="0"/>
            <c:extLst>
              <c:ext xmlns:c16="http://schemas.microsoft.com/office/drawing/2014/chart" uri="{C3380CC4-5D6E-409C-BE32-E72D297353CC}">
                <c16:uniqueId val="{00000ED1-2A5C-4877-833F-BC2A0F868A08}"/>
              </c:ext>
            </c:extLst>
          </c:dPt>
          <c:dPt>
            <c:idx val="1897"/>
            <c:bubble3D val="0"/>
            <c:extLst>
              <c:ext xmlns:c16="http://schemas.microsoft.com/office/drawing/2014/chart" uri="{C3380CC4-5D6E-409C-BE32-E72D297353CC}">
                <c16:uniqueId val="{00000ED3-2A5C-4877-833F-BC2A0F868A08}"/>
              </c:ext>
            </c:extLst>
          </c:dPt>
          <c:dPt>
            <c:idx val="1898"/>
            <c:bubble3D val="0"/>
            <c:extLst>
              <c:ext xmlns:c16="http://schemas.microsoft.com/office/drawing/2014/chart" uri="{C3380CC4-5D6E-409C-BE32-E72D297353CC}">
                <c16:uniqueId val="{00000ED5-2A5C-4877-833F-BC2A0F868A08}"/>
              </c:ext>
            </c:extLst>
          </c:dPt>
          <c:dPt>
            <c:idx val="1899"/>
            <c:bubble3D val="0"/>
            <c:extLst>
              <c:ext xmlns:c16="http://schemas.microsoft.com/office/drawing/2014/chart" uri="{C3380CC4-5D6E-409C-BE32-E72D297353CC}">
                <c16:uniqueId val="{00000ED7-2A5C-4877-833F-BC2A0F868A08}"/>
              </c:ext>
            </c:extLst>
          </c:dPt>
          <c:dPt>
            <c:idx val="1900"/>
            <c:bubble3D val="0"/>
            <c:extLst>
              <c:ext xmlns:c16="http://schemas.microsoft.com/office/drawing/2014/chart" uri="{C3380CC4-5D6E-409C-BE32-E72D297353CC}">
                <c16:uniqueId val="{00000ED9-2A5C-4877-833F-BC2A0F868A08}"/>
              </c:ext>
            </c:extLst>
          </c:dPt>
          <c:dPt>
            <c:idx val="1901"/>
            <c:bubble3D val="0"/>
            <c:extLst>
              <c:ext xmlns:c16="http://schemas.microsoft.com/office/drawing/2014/chart" uri="{C3380CC4-5D6E-409C-BE32-E72D297353CC}">
                <c16:uniqueId val="{00000EDB-2A5C-4877-833F-BC2A0F868A08}"/>
              </c:ext>
            </c:extLst>
          </c:dPt>
          <c:dPt>
            <c:idx val="1902"/>
            <c:bubble3D val="0"/>
            <c:extLst>
              <c:ext xmlns:c16="http://schemas.microsoft.com/office/drawing/2014/chart" uri="{C3380CC4-5D6E-409C-BE32-E72D297353CC}">
                <c16:uniqueId val="{00000EDD-2A5C-4877-833F-BC2A0F868A08}"/>
              </c:ext>
            </c:extLst>
          </c:dPt>
          <c:dPt>
            <c:idx val="1903"/>
            <c:bubble3D val="0"/>
            <c:extLst>
              <c:ext xmlns:c16="http://schemas.microsoft.com/office/drawing/2014/chart" uri="{C3380CC4-5D6E-409C-BE32-E72D297353CC}">
                <c16:uniqueId val="{00000EDF-2A5C-4877-833F-BC2A0F868A08}"/>
              </c:ext>
            </c:extLst>
          </c:dPt>
          <c:dPt>
            <c:idx val="1904"/>
            <c:bubble3D val="0"/>
            <c:extLst>
              <c:ext xmlns:c16="http://schemas.microsoft.com/office/drawing/2014/chart" uri="{C3380CC4-5D6E-409C-BE32-E72D297353CC}">
                <c16:uniqueId val="{00000EE1-2A5C-4877-833F-BC2A0F868A08}"/>
              </c:ext>
            </c:extLst>
          </c:dPt>
          <c:dPt>
            <c:idx val="1905"/>
            <c:bubble3D val="0"/>
            <c:extLst>
              <c:ext xmlns:c16="http://schemas.microsoft.com/office/drawing/2014/chart" uri="{C3380CC4-5D6E-409C-BE32-E72D297353CC}">
                <c16:uniqueId val="{00000EE3-2A5C-4877-833F-BC2A0F868A08}"/>
              </c:ext>
            </c:extLst>
          </c:dPt>
          <c:dPt>
            <c:idx val="1906"/>
            <c:bubble3D val="0"/>
            <c:extLst>
              <c:ext xmlns:c16="http://schemas.microsoft.com/office/drawing/2014/chart" uri="{C3380CC4-5D6E-409C-BE32-E72D297353CC}">
                <c16:uniqueId val="{00000EE5-2A5C-4877-833F-BC2A0F868A08}"/>
              </c:ext>
            </c:extLst>
          </c:dPt>
          <c:dPt>
            <c:idx val="1907"/>
            <c:bubble3D val="0"/>
            <c:extLst>
              <c:ext xmlns:c16="http://schemas.microsoft.com/office/drawing/2014/chart" uri="{C3380CC4-5D6E-409C-BE32-E72D297353CC}">
                <c16:uniqueId val="{00000EE7-2A5C-4877-833F-BC2A0F868A08}"/>
              </c:ext>
            </c:extLst>
          </c:dPt>
          <c:dPt>
            <c:idx val="1908"/>
            <c:bubble3D val="0"/>
            <c:extLst>
              <c:ext xmlns:c16="http://schemas.microsoft.com/office/drawing/2014/chart" uri="{C3380CC4-5D6E-409C-BE32-E72D297353CC}">
                <c16:uniqueId val="{00000EE9-2A5C-4877-833F-BC2A0F868A08}"/>
              </c:ext>
            </c:extLst>
          </c:dPt>
          <c:dPt>
            <c:idx val="1909"/>
            <c:bubble3D val="0"/>
            <c:extLst>
              <c:ext xmlns:c16="http://schemas.microsoft.com/office/drawing/2014/chart" uri="{C3380CC4-5D6E-409C-BE32-E72D297353CC}">
                <c16:uniqueId val="{00000EEB-2A5C-4877-833F-BC2A0F868A08}"/>
              </c:ext>
            </c:extLst>
          </c:dPt>
          <c:dPt>
            <c:idx val="1910"/>
            <c:bubble3D val="0"/>
            <c:extLst>
              <c:ext xmlns:c16="http://schemas.microsoft.com/office/drawing/2014/chart" uri="{C3380CC4-5D6E-409C-BE32-E72D297353CC}">
                <c16:uniqueId val="{00000EED-2A5C-4877-833F-BC2A0F868A08}"/>
              </c:ext>
            </c:extLst>
          </c:dPt>
          <c:dPt>
            <c:idx val="1911"/>
            <c:bubble3D val="0"/>
            <c:extLst>
              <c:ext xmlns:c16="http://schemas.microsoft.com/office/drawing/2014/chart" uri="{C3380CC4-5D6E-409C-BE32-E72D297353CC}">
                <c16:uniqueId val="{00000EEF-2A5C-4877-833F-BC2A0F868A08}"/>
              </c:ext>
            </c:extLst>
          </c:dPt>
          <c:dPt>
            <c:idx val="1912"/>
            <c:bubble3D val="0"/>
            <c:extLst>
              <c:ext xmlns:c16="http://schemas.microsoft.com/office/drawing/2014/chart" uri="{C3380CC4-5D6E-409C-BE32-E72D297353CC}">
                <c16:uniqueId val="{00000EF1-2A5C-4877-833F-BC2A0F868A08}"/>
              </c:ext>
            </c:extLst>
          </c:dPt>
          <c:dPt>
            <c:idx val="1913"/>
            <c:bubble3D val="0"/>
            <c:extLst>
              <c:ext xmlns:c16="http://schemas.microsoft.com/office/drawing/2014/chart" uri="{C3380CC4-5D6E-409C-BE32-E72D297353CC}">
                <c16:uniqueId val="{00000EF3-2A5C-4877-833F-BC2A0F868A08}"/>
              </c:ext>
            </c:extLst>
          </c:dPt>
          <c:dPt>
            <c:idx val="1914"/>
            <c:bubble3D val="0"/>
            <c:extLst>
              <c:ext xmlns:c16="http://schemas.microsoft.com/office/drawing/2014/chart" uri="{C3380CC4-5D6E-409C-BE32-E72D297353CC}">
                <c16:uniqueId val="{00000EF5-2A5C-4877-833F-BC2A0F868A08}"/>
              </c:ext>
            </c:extLst>
          </c:dPt>
          <c:dPt>
            <c:idx val="1915"/>
            <c:bubble3D val="0"/>
            <c:extLst>
              <c:ext xmlns:c16="http://schemas.microsoft.com/office/drawing/2014/chart" uri="{C3380CC4-5D6E-409C-BE32-E72D297353CC}">
                <c16:uniqueId val="{00000EF7-2A5C-4877-833F-BC2A0F868A08}"/>
              </c:ext>
            </c:extLst>
          </c:dPt>
          <c:dPt>
            <c:idx val="1916"/>
            <c:bubble3D val="0"/>
            <c:extLst>
              <c:ext xmlns:c16="http://schemas.microsoft.com/office/drawing/2014/chart" uri="{C3380CC4-5D6E-409C-BE32-E72D297353CC}">
                <c16:uniqueId val="{00000EF9-2A5C-4877-833F-BC2A0F868A08}"/>
              </c:ext>
            </c:extLst>
          </c:dPt>
          <c:dPt>
            <c:idx val="1917"/>
            <c:bubble3D val="0"/>
            <c:extLst>
              <c:ext xmlns:c16="http://schemas.microsoft.com/office/drawing/2014/chart" uri="{C3380CC4-5D6E-409C-BE32-E72D297353CC}">
                <c16:uniqueId val="{00000EFB-2A5C-4877-833F-BC2A0F868A08}"/>
              </c:ext>
            </c:extLst>
          </c:dPt>
          <c:dPt>
            <c:idx val="1918"/>
            <c:bubble3D val="0"/>
            <c:extLst>
              <c:ext xmlns:c16="http://schemas.microsoft.com/office/drawing/2014/chart" uri="{C3380CC4-5D6E-409C-BE32-E72D297353CC}">
                <c16:uniqueId val="{00000EFD-2A5C-4877-833F-BC2A0F868A08}"/>
              </c:ext>
            </c:extLst>
          </c:dPt>
          <c:dPt>
            <c:idx val="1919"/>
            <c:bubble3D val="0"/>
            <c:extLst>
              <c:ext xmlns:c16="http://schemas.microsoft.com/office/drawing/2014/chart" uri="{C3380CC4-5D6E-409C-BE32-E72D297353CC}">
                <c16:uniqueId val="{00000EFF-2A5C-4877-833F-BC2A0F868A08}"/>
              </c:ext>
            </c:extLst>
          </c:dPt>
          <c:dPt>
            <c:idx val="1920"/>
            <c:bubble3D val="0"/>
            <c:extLst>
              <c:ext xmlns:c16="http://schemas.microsoft.com/office/drawing/2014/chart" uri="{C3380CC4-5D6E-409C-BE32-E72D297353CC}">
                <c16:uniqueId val="{00000F01-2A5C-4877-833F-BC2A0F868A08}"/>
              </c:ext>
            </c:extLst>
          </c:dPt>
          <c:dPt>
            <c:idx val="1921"/>
            <c:bubble3D val="0"/>
            <c:extLst>
              <c:ext xmlns:c16="http://schemas.microsoft.com/office/drawing/2014/chart" uri="{C3380CC4-5D6E-409C-BE32-E72D297353CC}">
                <c16:uniqueId val="{00000F03-2A5C-4877-833F-BC2A0F868A08}"/>
              </c:ext>
            </c:extLst>
          </c:dPt>
          <c:dPt>
            <c:idx val="1922"/>
            <c:bubble3D val="0"/>
            <c:extLst>
              <c:ext xmlns:c16="http://schemas.microsoft.com/office/drawing/2014/chart" uri="{C3380CC4-5D6E-409C-BE32-E72D297353CC}">
                <c16:uniqueId val="{00000F05-2A5C-4877-833F-BC2A0F868A08}"/>
              </c:ext>
            </c:extLst>
          </c:dPt>
          <c:dPt>
            <c:idx val="1923"/>
            <c:bubble3D val="0"/>
            <c:extLst>
              <c:ext xmlns:c16="http://schemas.microsoft.com/office/drawing/2014/chart" uri="{C3380CC4-5D6E-409C-BE32-E72D297353CC}">
                <c16:uniqueId val="{00000F07-2A5C-4877-833F-BC2A0F868A08}"/>
              </c:ext>
            </c:extLst>
          </c:dPt>
          <c:dPt>
            <c:idx val="1924"/>
            <c:bubble3D val="0"/>
            <c:extLst>
              <c:ext xmlns:c16="http://schemas.microsoft.com/office/drawing/2014/chart" uri="{C3380CC4-5D6E-409C-BE32-E72D297353CC}">
                <c16:uniqueId val="{00000F09-2A5C-4877-833F-BC2A0F868A08}"/>
              </c:ext>
            </c:extLst>
          </c:dPt>
          <c:dPt>
            <c:idx val="1925"/>
            <c:bubble3D val="0"/>
            <c:extLst>
              <c:ext xmlns:c16="http://schemas.microsoft.com/office/drawing/2014/chart" uri="{C3380CC4-5D6E-409C-BE32-E72D297353CC}">
                <c16:uniqueId val="{00000F0B-2A5C-4877-833F-BC2A0F868A08}"/>
              </c:ext>
            </c:extLst>
          </c:dPt>
          <c:dPt>
            <c:idx val="1926"/>
            <c:bubble3D val="0"/>
            <c:extLst>
              <c:ext xmlns:c16="http://schemas.microsoft.com/office/drawing/2014/chart" uri="{C3380CC4-5D6E-409C-BE32-E72D297353CC}">
                <c16:uniqueId val="{00000F0D-2A5C-4877-833F-BC2A0F868A08}"/>
              </c:ext>
            </c:extLst>
          </c:dPt>
          <c:dPt>
            <c:idx val="1927"/>
            <c:bubble3D val="0"/>
            <c:extLst>
              <c:ext xmlns:c16="http://schemas.microsoft.com/office/drawing/2014/chart" uri="{C3380CC4-5D6E-409C-BE32-E72D297353CC}">
                <c16:uniqueId val="{00000F0F-2A5C-4877-833F-BC2A0F868A08}"/>
              </c:ext>
            </c:extLst>
          </c:dPt>
          <c:dPt>
            <c:idx val="1928"/>
            <c:bubble3D val="0"/>
            <c:extLst>
              <c:ext xmlns:c16="http://schemas.microsoft.com/office/drawing/2014/chart" uri="{C3380CC4-5D6E-409C-BE32-E72D297353CC}">
                <c16:uniqueId val="{00000F11-2A5C-4877-833F-BC2A0F868A08}"/>
              </c:ext>
            </c:extLst>
          </c:dPt>
          <c:dPt>
            <c:idx val="1929"/>
            <c:bubble3D val="0"/>
            <c:extLst>
              <c:ext xmlns:c16="http://schemas.microsoft.com/office/drawing/2014/chart" uri="{C3380CC4-5D6E-409C-BE32-E72D297353CC}">
                <c16:uniqueId val="{00000F13-2A5C-4877-833F-BC2A0F868A08}"/>
              </c:ext>
            </c:extLst>
          </c:dPt>
          <c:dPt>
            <c:idx val="1930"/>
            <c:bubble3D val="0"/>
            <c:extLst>
              <c:ext xmlns:c16="http://schemas.microsoft.com/office/drawing/2014/chart" uri="{C3380CC4-5D6E-409C-BE32-E72D297353CC}">
                <c16:uniqueId val="{00000F15-2A5C-4877-833F-BC2A0F868A08}"/>
              </c:ext>
            </c:extLst>
          </c:dPt>
          <c:dPt>
            <c:idx val="1931"/>
            <c:bubble3D val="0"/>
            <c:extLst>
              <c:ext xmlns:c16="http://schemas.microsoft.com/office/drawing/2014/chart" uri="{C3380CC4-5D6E-409C-BE32-E72D297353CC}">
                <c16:uniqueId val="{00000F17-2A5C-4877-833F-BC2A0F868A08}"/>
              </c:ext>
            </c:extLst>
          </c:dPt>
          <c:dPt>
            <c:idx val="1932"/>
            <c:bubble3D val="0"/>
            <c:extLst>
              <c:ext xmlns:c16="http://schemas.microsoft.com/office/drawing/2014/chart" uri="{C3380CC4-5D6E-409C-BE32-E72D297353CC}">
                <c16:uniqueId val="{00000F19-2A5C-4877-833F-BC2A0F868A08}"/>
              </c:ext>
            </c:extLst>
          </c:dPt>
          <c:dPt>
            <c:idx val="1933"/>
            <c:bubble3D val="0"/>
            <c:extLst>
              <c:ext xmlns:c16="http://schemas.microsoft.com/office/drawing/2014/chart" uri="{C3380CC4-5D6E-409C-BE32-E72D297353CC}">
                <c16:uniqueId val="{00000F1B-2A5C-4877-833F-BC2A0F868A08}"/>
              </c:ext>
            </c:extLst>
          </c:dPt>
          <c:dPt>
            <c:idx val="1934"/>
            <c:bubble3D val="0"/>
            <c:extLst>
              <c:ext xmlns:c16="http://schemas.microsoft.com/office/drawing/2014/chart" uri="{C3380CC4-5D6E-409C-BE32-E72D297353CC}">
                <c16:uniqueId val="{00000F1D-2A5C-4877-833F-BC2A0F868A08}"/>
              </c:ext>
            </c:extLst>
          </c:dPt>
          <c:dPt>
            <c:idx val="1935"/>
            <c:bubble3D val="0"/>
            <c:extLst>
              <c:ext xmlns:c16="http://schemas.microsoft.com/office/drawing/2014/chart" uri="{C3380CC4-5D6E-409C-BE32-E72D297353CC}">
                <c16:uniqueId val="{00000F1F-2A5C-4877-833F-BC2A0F868A08}"/>
              </c:ext>
            </c:extLst>
          </c:dPt>
          <c:dPt>
            <c:idx val="1936"/>
            <c:bubble3D val="0"/>
            <c:extLst>
              <c:ext xmlns:c16="http://schemas.microsoft.com/office/drawing/2014/chart" uri="{C3380CC4-5D6E-409C-BE32-E72D297353CC}">
                <c16:uniqueId val="{00000F21-2A5C-4877-833F-BC2A0F868A08}"/>
              </c:ext>
            </c:extLst>
          </c:dPt>
          <c:dPt>
            <c:idx val="1937"/>
            <c:bubble3D val="0"/>
            <c:extLst>
              <c:ext xmlns:c16="http://schemas.microsoft.com/office/drawing/2014/chart" uri="{C3380CC4-5D6E-409C-BE32-E72D297353CC}">
                <c16:uniqueId val="{00000F23-2A5C-4877-833F-BC2A0F868A08}"/>
              </c:ext>
            </c:extLst>
          </c:dPt>
          <c:dPt>
            <c:idx val="1938"/>
            <c:bubble3D val="0"/>
            <c:extLst>
              <c:ext xmlns:c16="http://schemas.microsoft.com/office/drawing/2014/chart" uri="{C3380CC4-5D6E-409C-BE32-E72D297353CC}">
                <c16:uniqueId val="{00000F25-2A5C-4877-833F-BC2A0F868A08}"/>
              </c:ext>
            </c:extLst>
          </c:dPt>
          <c:dPt>
            <c:idx val="1939"/>
            <c:bubble3D val="0"/>
            <c:extLst>
              <c:ext xmlns:c16="http://schemas.microsoft.com/office/drawing/2014/chart" uri="{C3380CC4-5D6E-409C-BE32-E72D297353CC}">
                <c16:uniqueId val="{00000F27-2A5C-4877-833F-BC2A0F868A08}"/>
              </c:ext>
            </c:extLst>
          </c:dPt>
          <c:dPt>
            <c:idx val="1940"/>
            <c:bubble3D val="0"/>
            <c:extLst>
              <c:ext xmlns:c16="http://schemas.microsoft.com/office/drawing/2014/chart" uri="{C3380CC4-5D6E-409C-BE32-E72D297353CC}">
                <c16:uniqueId val="{00000F29-2A5C-4877-833F-BC2A0F868A08}"/>
              </c:ext>
            </c:extLst>
          </c:dPt>
          <c:dPt>
            <c:idx val="1941"/>
            <c:bubble3D val="0"/>
            <c:extLst>
              <c:ext xmlns:c16="http://schemas.microsoft.com/office/drawing/2014/chart" uri="{C3380CC4-5D6E-409C-BE32-E72D297353CC}">
                <c16:uniqueId val="{00000F2B-2A5C-4877-833F-BC2A0F868A08}"/>
              </c:ext>
            </c:extLst>
          </c:dPt>
          <c:dPt>
            <c:idx val="1942"/>
            <c:bubble3D val="0"/>
            <c:extLst>
              <c:ext xmlns:c16="http://schemas.microsoft.com/office/drawing/2014/chart" uri="{C3380CC4-5D6E-409C-BE32-E72D297353CC}">
                <c16:uniqueId val="{00000F2D-2A5C-4877-833F-BC2A0F868A08}"/>
              </c:ext>
            </c:extLst>
          </c:dPt>
          <c:dPt>
            <c:idx val="1943"/>
            <c:bubble3D val="0"/>
            <c:extLst>
              <c:ext xmlns:c16="http://schemas.microsoft.com/office/drawing/2014/chart" uri="{C3380CC4-5D6E-409C-BE32-E72D297353CC}">
                <c16:uniqueId val="{00000F2F-2A5C-4877-833F-BC2A0F868A08}"/>
              </c:ext>
            </c:extLst>
          </c:dPt>
          <c:dPt>
            <c:idx val="1944"/>
            <c:bubble3D val="0"/>
            <c:extLst>
              <c:ext xmlns:c16="http://schemas.microsoft.com/office/drawing/2014/chart" uri="{C3380CC4-5D6E-409C-BE32-E72D297353CC}">
                <c16:uniqueId val="{00000F31-2A5C-4877-833F-BC2A0F868A08}"/>
              </c:ext>
            </c:extLst>
          </c:dPt>
          <c:dPt>
            <c:idx val="1945"/>
            <c:bubble3D val="0"/>
            <c:extLst>
              <c:ext xmlns:c16="http://schemas.microsoft.com/office/drawing/2014/chart" uri="{C3380CC4-5D6E-409C-BE32-E72D297353CC}">
                <c16:uniqueId val="{00000F33-2A5C-4877-833F-BC2A0F868A08}"/>
              </c:ext>
            </c:extLst>
          </c:dPt>
          <c:dPt>
            <c:idx val="1946"/>
            <c:bubble3D val="0"/>
            <c:extLst>
              <c:ext xmlns:c16="http://schemas.microsoft.com/office/drawing/2014/chart" uri="{C3380CC4-5D6E-409C-BE32-E72D297353CC}">
                <c16:uniqueId val="{00000F35-2A5C-4877-833F-BC2A0F868A08}"/>
              </c:ext>
            </c:extLst>
          </c:dPt>
          <c:dPt>
            <c:idx val="1947"/>
            <c:bubble3D val="0"/>
            <c:extLst>
              <c:ext xmlns:c16="http://schemas.microsoft.com/office/drawing/2014/chart" uri="{C3380CC4-5D6E-409C-BE32-E72D297353CC}">
                <c16:uniqueId val="{00000F37-2A5C-4877-833F-BC2A0F868A08}"/>
              </c:ext>
            </c:extLst>
          </c:dPt>
          <c:dPt>
            <c:idx val="1948"/>
            <c:bubble3D val="0"/>
            <c:extLst>
              <c:ext xmlns:c16="http://schemas.microsoft.com/office/drawing/2014/chart" uri="{C3380CC4-5D6E-409C-BE32-E72D297353CC}">
                <c16:uniqueId val="{00000F39-2A5C-4877-833F-BC2A0F868A08}"/>
              </c:ext>
            </c:extLst>
          </c:dPt>
          <c:dPt>
            <c:idx val="1949"/>
            <c:bubble3D val="0"/>
            <c:extLst>
              <c:ext xmlns:c16="http://schemas.microsoft.com/office/drawing/2014/chart" uri="{C3380CC4-5D6E-409C-BE32-E72D297353CC}">
                <c16:uniqueId val="{00000F3B-2A5C-4877-833F-BC2A0F868A08}"/>
              </c:ext>
            </c:extLst>
          </c:dPt>
          <c:dPt>
            <c:idx val="1950"/>
            <c:bubble3D val="0"/>
            <c:extLst>
              <c:ext xmlns:c16="http://schemas.microsoft.com/office/drawing/2014/chart" uri="{C3380CC4-5D6E-409C-BE32-E72D297353CC}">
                <c16:uniqueId val="{00000F3D-2A5C-4877-833F-BC2A0F868A08}"/>
              </c:ext>
            </c:extLst>
          </c:dPt>
          <c:dPt>
            <c:idx val="1951"/>
            <c:bubble3D val="0"/>
            <c:extLst>
              <c:ext xmlns:c16="http://schemas.microsoft.com/office/drawing/2014/chart" uri="{C3380CC4-5D6E-409C-BE32-E72D297353CC}">
                <c16:uniqueId val="{00000F3F-2A5C-4877-833F-BC2A0F868A08}"/>
              </c:ext>
            </c:extLst>
          </c:dPt>
          <c:dPt>
            <c:idx val="1952"/>
            <c:bubble3D val="0"/>
            <c:extLst>
              <c:ext xmlns:c16="http://schemas.microsoft.com/office/drawing/2014/chart" uri="{C3380CC4-5D6E-409C-BE32-E72D297353CC}">
                <c16:uniqueId val="{00000F41-2A5C-4877-833F-BC2A0F868A08}"/>
              </c:ext>
            </c:extLst>
          </c:dPt>
          <c:dPt>
            <c:idx val="1953"/>
            <c:bubble3D val="0"/>
            <c:extLst>
              <c:ext xmlns:c16="http://schemas.microsoft.com/office/drawing/2014/chart" uri="{C3380CC4-5D6E-409C-BE32-E72D297353CC}">
                <c16:uniqueId val="{00000F43-2A5C-4877-833F-BC2A0F868A08}"/>
              </c:ext>
            </c:extLst>
          </c:dPt>
          <c:dPt>
            <c:idx val="1954"/>
            <c:bubble3D val="0"/>
            <c:extLst>
              <c:ext xmlns:c16="http://schemas.microsoft.com/office/drawing/2014/chart" uri="{C3380CC4-5D6E-409C-BE32-E72D297353CC}">
                <c16:uniqueId val="{00000F45-2A5C-4877-833F-BC2A0F868A08}"/>
              </c:ext>
            </c:extLst>
          </c:dPt>
          <c:dPt>
            <c:idx val="1955"/>
            <c:bubble3D val="0"/>
            <c:extLst>
              <c:ext xmlns:c16="http://schemas.microsoft.com/office/drawing/2014/chart" uri="{C3380CC4-5D6E-409C-BE32-E72D297353CC}">
                <c16:uniqueId val="{00000F47-2A5C-4877-833F-BC2A0F868A08}"/>
              </c:ext>
            </c:extLst>
          </c:dPt>
          <c:dPt>
            <c:idx val="1956"/>
            <c:bubble3D val="0"/>
            <c:extLst>
              <c:ext xmlns:c16="http://schemas.microsoft.com/office/drawing/2014/chart" uri="{C3380CC4-5D6E-409C-BE32-E72D297353CC}">
                <c16:uniqueId val="{00000F49-2A5C-4877-833F-BC2A0F868A08}"/>
              </c:ext>
            </c:extLst>
          </c:dPt>
          <c:dPt>
            <c:idx val="1957"/>
            <c:bubble3D val="0"/>
            <c:extLst>
              <c:ext xmlns:c16="http://schemas.microsoft.com/office/drawing/2014/chart" uri="{C3380CC4-5D6E-409C-BE32-E72D297353CC}">
                <c16:uniqueId val="{00000F4B-2A5C-4877-833F-BC2A0F868A08}"/>
              </c:ext>
            </c:extLst>
          </c:dPt>
          <c:dPt>
            <c:idx val="1958"/>
            <c:bubble3D val="0"/>
            <c:extLst>
              <c:ext xmlns:c16="http://schemas.microsoft.com/office/drawing/2014/chart" uri="{C3380CC4-5D6E-409C-BE32-E72D297353CC}">
                <c16:uniqueId val="{00000F4D-2A5C-4877-833F-BC2A0F868A08}"/>
              </c:ext>
            </c:extLst>
          </c:dPt>
          <c:dPt>
            <c:idx val="1959"/>
            <c:bubble3D val="0"/>
            <c:extLst>
              <c:ext xmlns:c16="http://schemas.microsoft.com/office/drawing/2014/chart" uri="{C3380CC4-5D6E-409C-BE32-E72D297353CC}">
                <c16:uniqueId val="{00000F4F-2A5C-4877-833F-BC2A0F868A08}"/>
              </c:ext>
            </c:extLst>
          </c:dPt>
          <c:dPt>
            <c:idx val="1960"/>
            <c:bubble3D val="0"/>
            <c:extLst>
              <c:ext xmlns:c16="http://schemas.microsoft.com/office/drawing/2014/chart" uri="{C3380CC4-5D6E-409C-BE32-E72D297353CC}">
                <c16:uniqueId val="{00000F51-2A5C-4877-833F-BC2A0F868A08}"/>
              </c:ext>
            </c:extLst>
          </c:dPt>
          <c:dPt>
            <c:idx val="1961"/>
            <c:bubble3D val="0"/>
            <c:extLst>
              <c:ext xmlns:c16="http://schemas.microsoft.com/office/drawing/2014/chart" uri="{C3380CC4-5D6E-409C-BE32-E72D297353CC}">
                <c16:uniqueId val="{00000F53-2A5C-4877-833F-BC2A0F868A08}"/>
              </c:ext>
            </c:extLst>
          </c:dPt>
          <c:dPt>
            <c:idx val="1962"/>
            <c:bubble3D val="0"/>
            <c:extLst>
              <c:ext xmlns:c16="http://schemas.microsoft.com/office/drawing/2014/chart" uri="{C3380CC4-5D6E-409C-BE32-E72D297353CC}">
                <c16:uniqueId val="{00000F55-2A5C-4877-833F-BC2A0F868A08}"/>
              </c:ext>
            </c:extLst>
          </c:dPt>
          <c:dPt>
            <c:idx val="1963"/>
            <c:bubble3D val="0"/>
            <c:extLst>
              <c:ext xmlns:c16="http://schemas.microsoft.com/office/drawing/2014/chart" uri="{C3380CC4-5D6E-409C-BE32-E72D297353CC}">
                <c16:uniqueId val="{00000F57-2A5C-4877-833F-BC2A0F868A08}"/>
              </c:ext>
            </c:extLst>
          </c:dPt>
          <c:dPt>
            <c:idx val="1964"/>
            <c:bubble3D val="0"/>
            <c:extLst>
              <c:ext xmlns:c16="http://schemas.microsoft.com/office/drawing/2014/chart" uri="{C3380CC4-5D6E-409C-BE32-E72D297353CC}">
                <c16:uniqueId val="{00000F59-2A5C-4877-833F-BC2A0F868A08}"/>
              </c:ext>
            </c:extLst>
          </c:dPt>
          <c:dPt>
            <c:idx val="1965"/>
            <c:bubble3D val="0"/>
            <c:extLst>
              <c:ext xmlns:c16="http://schemas.microsoft.com/office/drawing/2014/chart" uri="{C3380CC4-5D6E-409C-BE32-E72D297353CC}">
                <c16:uniqueId val="{00000F5B-2A5C-4877-833F-BC2A0F868A08}"/>
              </c:ext>
            </c:extLst>
          </c:dPt>
          <c:dPt>
            <c:idx val="1966"/>
            <c:bubble3D val="0"/>
            <c:extLst>
              <c:ext xmlns:c16="http://schemas.microsoft.com/office/drawing/2014/chart" uri="{C3380CC4-5D6E-409C-BE32-E72D297353CC}">
                <c16:uniqueId val="{00000F5D-2A5C-4877-833F-BC2A0F868A08}"/>
              </c:ext>
            </c:extLst>
          </c:dPt>
          <c:dPt>
            <c:idx val="1967"/>
            <c:bubble3D val="0"/>
            <c:extLst>
              <c:ext xmlns:c16="http://schemas.microsoft.com/office/drawing/2014/chart" uri="{C3380CC4-5D6E-409C-BE32-E72D297353CC}">
                <c16:uniqueId val="{00000F5F-2A5C-4877-833F-BC2A0F868A08}"/>
              </c:ext>
            </c:extLst>
          </c:dPt>
          <c:dPt>
            <c:idx val="1968"/>
            <c:bubble3D val="0"/>
            <c:extLst>
              <c:ext xmlns:c16="http://schemas.microsoft.com/office/drawing/2014/chart" uri="{C3380CC4-5D6E-409C-BE32-E72D297353CC}">
                <c16:uniqueId val="{00000F61-2A5C-4877-833F-BC2A0F868A08}"/>
              </c:ext>
            </c:extLst>
          </c:dPt>
          <c:dPt>
            <c:idx val="1969"/>
            <c:bubble3D val="0"/>
            <c:extLst>
              <c:ext xmlns:c16="http://schemas.microsoft.com/office/drawing/2014/chart" uri="{C3380CC4-5D6E-409C-BE32-E72D297353CC}">
                <c16:uniqueId val="{00000F63-2A5C-4877-833F-BC2A0F868A08}"/>
              </c:ext>
            </c:extLst>
          </c:dPt>
          <c:dPt>
            <c:idx val="1970"/>
            <c:bubble3D val="0"/>
            <c:extLst>
              <c:ext xmlns:c16="http://schemas.microsoft.com/office/drawing/2014/chart" uri="{C3380CC4-5D6E-409C-BE32-E72D297353CC}">
                <c16:uniqueId val="{00000F65-2A5C-4877-833F-BC2A0F868A08}"/>
              </c:ext>
            </c:extLst>
          </c:dPt>
          <c:dPt>
            <c:idx val="1971"/>
            <c:bubble3D val="0"/>
            <c:extLst>
              <c:ext xmlns:c16="http://schemas.microsoft.com/office/drawing/2014/chart" uri="{C3380CC4-5D6E-409C-BE32-E72D297353CC}">
                <c16:uniqueId val="{00000F67-2A5C-4877-833F-BC2A0F868A08}"/>
              </c:ext>
            </c:extLst>
          </c:dPt>
          <c:dPt>
            <c:idx val="1972"/>
            <c:bubble3D val="0"/>
            <c:extLst>
              <c:ext xmlns:c16="http://schemas.microsoft.com/office/drawing/2014/chart" uri="{C3380CC4-5D6E-409C-BE32-E72D297353CC}">
                <c16:uniqueId val="{00000F69-2A5C-4877-833F-BC2A0F868A08}"/>
              </c:ext>
            </c:extLst>
          </c:dPt>
          <c:dPt>
            <c:idx val="1973"/>
            <c:bubble3D val="0"/>
            <c:extLst>
              <c:ext xmlns:c16="http://schemas.microsoft.com/office/drawing/2014/chart" uri="{C3380CC4-5D6E-409C-BE32-E72D297353CC}">
                <c16:uniqueId val="{00000F6B-2A5C-4877-833F-BC2A0F868A08}"/>
              </c:ext>
            </c:extLst>
          </c:dPt>
          <c:dPt>
            <c:idx val="1974"/>
            <c:bubble3D val="0"/>
            <c:extLst>
              <c:ext xmlns:c16="http://schemas.microsoft.com/office/drawing/2014/chart" uri="{C3380CC4-5D6E-409C-BE32-E72D297353CC}">
                <c16:uniqueId val="{00000F6D-2A5C-4877-833F-BC2A0F868A08}"/>
              </c:ext>
            </c:extLst>
          </c:dPt>
          <c:dPt>
            <c:idx val="1975"/>
            <c:bubble3D val="0"/>
            <c:extLst>
              <c:ext xmlns:c16="http://schemas.microsoft.com/office/drawing/2014/chart" uri="{C3380CC4-5D6E-409C-BE32-E72D297353CC}">
                <c16:uniqueId val="{00000F6F-2A5C-4877-833F-BC2A0F868A08}"/>
              </c:ext>
            </c:extLst>
          </c:dPt>
          <c:dPt>
            <c:idx val="1976"/>
            <c:bubble3D val="0"/>
            <c:extLst>
              <c:ext xmlns:c16="http://schemas.microsoft.com/office/drawing/2014/chart" uri="{C3380CC4-5D6E-409C-BE32-E72D297353CC}">
                <c16:uniqueId val="{00000F71-2A5C-4877-833F-BC2A0F868A08}"/>
              </c:ext>
            </c:extLst>
          </c:dPt>
          <c:dPt>
            <c:idx val="1977"/>
            <c:bubble3D val="0"/>
            <c:extLst>
              <c:ext xmlns:c16="http://schemas.microsoft.com/office/drawing/2014/chart" uri="{C3380CC4-5D6E-409C-BE32-E72D297353CC}">
                <c16:uniqueId val="{00000F73-2A5C-4877-833F-BC2A0F868A08}"/>
              </c:ext>
            </c:extLst>
          </c:dPt>
          <c:dPt>
            <c:idx val="1978"/>
            <c:bubble3D val="0"/>
            <c:extLst>
              <c:ext xmlns:c16="http://schemas.microsoft.com/office/drawing/2014/chart" uri="{C3380CC4-5D6E-409C-BE32-E72D297353CC}">
                <c16:uniqueId val="{00000F75-2A5C-4877-833F-BC2A0F868A08}"/>
              </c:ext>
            </c:extLst>
          </c:dPt>
          <c:dPt>
            <c:idx val="1979"/>
            <c:bubble3D val="0"/>
            <c:extLst>
              <c:ext xmlns:c16="http://schemas.microsoft.com/office/drawing/2014/chart" uri="{C3380CC4-5D6E-409C-BE32-E72D297353CC}">
                <c16:uniqueId val="{00000F77-2A5C-4877-833F-BC2A0F868A08}"/>
              </c:ext>
            </c:extLst>
          </c:dPt>
          <c:dPt>
            <c:idx val="1980"/>
            <c:bubble3D val="0"/>
            <c:extLst>
              <c:ext xmlns:c16="http://schemas.microsoft.com/office/drawing/2014/chart" uri="{C3380CC4-5D6E-409C-BE32-E72D297353CC}">
                <c16:uniqueId val="{00000F79-2A5C-4877-833F-BC2A0F868A08}"/>
              </c:ext>
            </c:extLst>
          </c:dPt>
          <c:dPt>
            <c:idx val="1981"/>
            <c:bubble3D val="0"/>
            <c:extLst>
              <c:ext xmlns:c16="http://schemas.microsoft.com/office/drawing/2014/chart" uri="{C3380CC4-5D6E-409C-BE32-E72D297353CC}">
                <c16:uniqueId val="{00000F7B-2A5C-4877-833F-BC2A0F868A08}"/>
              </c:ext>
            </c:extLst>
          </c:dPt>
          <c:dPt>
            <c:idx val="1982"/>
            <c:bubble3D val="0"/>
            <c:extLst>
              <c:ext xmlns:c16="http://schemas.microsoft.com/office/drawing/2014/chart" uri="{C3380CC4-5D6E-409C-BE32-E72D297353CC}">
                <c16:uniqueId val="{00000F7D-2A5C-4877-833F-BC2A0F868A08}"/>
              </c:ext>
            </c:extLst>
          </c:dPt>
          <c:dPt>
            <c:idx val="1983"/>
            <c:bubble3D val="0"/>
            <c:extLst>
              <c:ext xmlns:c16="http://schemas.microsoft.com/office/drawing/2014/chart" uri="{C3380CC4-5D6E-409C-BE32-E72D297353CC}">
                <c16:uniqueId val="{00000F7F-2A5C-4877-833F-BC2A0F868A08}"/>
              </c:ext>
            </c:extLst>
          </c:dPt>
          <c:dPt>
            <c:idx val="1984"/>
            <c:bubble3D val="0"/>
            <c:extLst>
              <c:ext xmlns:c16="http://schemas.microsoft.com/office/drawing/2014/chart" uri="{C3380CC4-5D6E-409C-BE32-E72D297353CC}">
                <c16:uniqueId val="{00000F81-2A5C-4877-833F-BC2A0F868A08}"/>
              </c:ext>
            </c:extLst>
          </c:dPt>
          <c:dPt>
            <c:idx val="1985"/>
            <c:bubble3D val="0"/>
            <c:extLst>
              <c:ext xmlns:c16="http://schemas.microsoft.com/office/drawing/2014/chart" uri="{C3380CC4-5D6E-409C-BE32-E72D297353CC}">
                <c16:uniqueId val="{00000F83-2A5C-4877-833F-BC2A0F868A08}"/>
              </c:ext>
            </c:extLst>
          </c:dPt>
          <c:dPt>
            <c:idx val="1986"/>
            <c:bubble3D val="0"/>
            <c:extLst>
              <c:ext xmlns:c16="http://schemas.microsoft.com/office/drawing/2014/chart" uri="{C3380CC4-5D6E-409C-BE32-E72D297353CC}">
                <c16:uniqueId val="{00000F85-2A5C-4877-833F-BC2A0F868A08}"/>
              </c:ext>
            </c:extLst>
          </c:dPt>
          <c:dPt>
            <c:idx val="1987"/>
            <c:bubble3D val="0"/>
            <c:extLst>
              <c:ext xmlns:c16="http://schemas.microsoft.com/office/drawing/2014/chart" uri="{C3380CC4-5D6E-409C-BE32-E72D297353CC}">
                <c16:uniqueId val="{00000F87-2A5C-4877-833F-BC2A0F868A08}"/>
              </c:ext>
            </c:extLst>
          </c:dPt>
          <c:dPt>
            <c:idx val="1988"/>
            <c:bubble3D val="0"/>
            <c:extLst>
              <c:ext xmlns:c16="http://schemas.microsoft.com/office/drawing/2014/chart" uri="{C3380CC4-5D6E-409C-BE32-E72D297353CC}">
                <c16:uniqueId val="{00000F89-2A5C-4877-833F-BC2A0F868A08}"/>
              </c:ext>
            </c:extLst>
          </c:dPt>
          <c:dPt>
            <c:idx val="1989"/>
            <c:bubble3D val="0"/>
            <c:extLst>
              <c:ext xmlns:c16="http://schemas.microsoft.com/office/drawing/2014/chart" uri="{C3380CC4-5D6E-409C-BE32-E72D297353CC}">
                <c16:uniqueId val="{00000F8B-2A5C-4877-833F-BC2A0F868A08}"/>
              </c:ext>
            </c:extLst>
          </c:dPt>
          <c:dPt>
            <c:idx val="1990"/>
            <c:bubble3D val="0"/>
            <c:extLst>
              <c:ext xmlns:c16="http://schemas.microsoft.com/office/drawing/2014/chart" uri="{C3380CC4-5D6E-409C-BE32-E72D297353CC}">
                <c16:uniqueId val="{00000F8D-2A5C-4877-833F-BC2A0F868A08}"/>
              </c:ext>
            </c:extLst>
          </c:dPt>
          <c:dPt>
            <c:idx val="1991"/>
            <c:bubble3D val="0"/>
            <c:extLst>
              <c:ext xmlns:c16="http://schemas.microsoft.com/office/drawing/2014/chart" uri="{C3380CC4-5D6E-409C-BE32-E72D297353CC}">
                <c16:uniqueId val="{00000F8F-2A5C-4877-833F-BC2A0F868A08}"/>
              </c:ext>
            </c:extLst>
          </c:dPt>
          <c:dPt>
            <c:idx val="1992"/>
            <c:bubble3D val="0"/>
            <c:extLst>
              <c:ext xmlns:c16="http://schemas.microsoft.com/office/drawing/2014/chart" uri="{C3380CC4-5D6E-409C-BE32-E72D297353CC}">
                <c16:uniqueId val="{00000F91-2A5C-4877-833F-BC2A0F868A08}"/>
              </c:ext>
            </c:extLst>
          </c:dPt>
          <c:dPt>
            <c:idx val="1993"/>
            <c:bubble3D val="0"/>
            <c:extLst>
              <c:ext xmlns:c16="http://schemas.microsoft.com/office/drawing/2014/chart" uri="{C3380CC4-5D6E-409C-BE32-E72D297353CC}">
                <c16:uniqueId val="{00000F93-2A5C-4877-833F-BC2A0F868A08}"/>
              </c:ext>
            </c:extLst>
          </c:dPt>
          <c:dPt>
            <c:idx val="1994"/>
            <c:bubble3D val="0"/>
            <c:extLst>
              <c:ext xmlns:c16="http://schemas.microsoft.com/office/drawing/2014/chart" uri="{C3380CC4-5D6E-409C-BE32-E72D297353CC}">
                <c16:uniqueId val="{00000F95-2A5C-4877-833F-BC2A0F868A08}"/>
              </c:ext>
            </c:extLst>
          </c:dPt>
          <c:dPt>
            <c:idx val="1995"/>
            <c:bubble3D val="0"/>
            <c:extLst>
              <c:ext xmlns:c16="http://schemas.microsoft.com/office/drawing/2014/chart" uri="{C3380CC4-5D6E-409C-BE32-E72D297353CC}">
                <c16:uniqueId val="{00000F97-2A5C-4877-833F-BC2A0F868A08}"/>
              </c:ext>
            </c:extLst>
          </c:dPt>
          <c:dPt>
            <c:idx val="1996"/>
            <c:bubble3D val="0"/>
            <c:extLst>
              <c:ext xmlns:c16="http://schemas.microsoft.com/office/drawing/2014/chart" uri="{C3380CC4-5D6E-409C-BE32-E72D297353CC}">
                <c16:uniqueId val="{00000F99-2A5C-4877-833F-BC2A0F868A08}"/>
              </c:ext>
            </c:extLst>
          </c:dPt>
          <c:dPt>
            <c:idx val="1997"/>
            <c:bubble3D val="0"/>
            <c:extLst>
              <c:ext xmlns:c16="http://schemas.microsoft.com/office/drawing/2014/chart" uri="{C3380CC4-5D6E-409C-BE32-E72D297353CC}">
                <c16:uniqueId val="{00000F9B-2A5C-4877-833F-BC2A0F868A08}"/>
              </c:ext>
            </c:extLst>
          </c:dPt>
          <c:dPt>
            <c:idx val="1998"/>
            <c:bubble3D val="0"/>
            <c:extLst>
              <c:ext xmlns:c16="http://schemas.microsoft.com/office/drawing/2014/chart" uri="{C3380CC4-5D6E-409C-BE32-E72D297353CC}">
                <c16:uniqueId val="{00000F9D-2A5C-4877-833F-BC2A0F868A08}"/>
              </c:ext>
            </c:extLst>
          </c:dPt>
          <c:dPt>
            <c:idx val="1999"/>
            <c:bubble3D val="0"/>
            <c:extLst>
              <c:ext xmlns:c16="http://schemas.microsoft.com/office/drawing/2014/chart" uri="{C3380CC4-5D6E-409C-BE32-E72D297353CC}">
                <c16:uniqueId val="{00000F9F-2A5C-4877-833F-BC2A0F868A08}"/>
              </c:ext>
            </c:extLst>
          </c:dPt>
          <c:dPt>
            <c:idx val="2000"/>
            <c:bubble3D val="0"/>
            <c:extLst>
              <c:ext xmlns:c16="http://schemas.microsoft.com/office/drawing/2014/chart" uri="{C3380CC4-5D6E-409C-BE32-E72D297353CC}">
                <c16:uniqueId val="{00000FA1-2A5C-4877-833F-BC2A0F868A08}"/>
              </c:ext>
            </c:extLst>
          </c:dPt>
          <c:dPt>
            <c:idx val="2001"/>
            <c:bubble3D val="0"/>
            <c:extLst>
              <c:ext xmlns:c16="http://schemas.microsoft.com/office/drawing/2014/chart" uri="{C3380CC4-5D6E-409C-BE32-E72D297353CC}">
                <c16:uniqueId val="{00000FA3-2A5C-4877-833F-BC2A0F868A08}"/>
              </c:ext>
            </c:extLst>
          </c:dPt>
          <c:dPt>
            <c:idx val="2002"/>
            <c:bubble3D val="0"/>
            <c:extLst>
              <c:ext xmlns:c16="http://schemas.microsoft.com/office/drawing/2014/chart" uri="{C3380CC4-5D6E-409C-BE32-E72D297353CC}">
                <c16:uniqueId val="{00000FA5-2A5C-4877-833F-BC2A0F868A08}"/>
              </c:ext>
            </c:extLst>
          </c:dPt>
          <c:dPt>
            <c:idx val="2003"/>
            <c:bubble3D val="0"/>
            <c:extLst>
              <c:ext xmlns:c16="http://schemas.microsoft.com/office/drawing/2014/chart" uri="{C3380CC4-5D6E-409C-BE32-E72D297353CC}">
                <c16:uniqueId val="{00000FA7-2A5C-4877-833F-BC2A0F868A08}"/>
              </c:ext>
            </c:extLst>
          </c:dPt>
          <c:dPt>
            <c:idx val="2004"/>
            <c:bubble3D val="0"/>
            <c:extLst>
              <c:ext xmlns:c16="http://schemas.microsoft.com/office/drawing/2014/chart" uri="{C3380CC4-5D6E-409C-BE32-E72D297353CC}">
                <c16:uniqueId val="{00000FA9-2A5C-4877-833F-BC2A0F868A08}"/>
              </c:ext>
            </c:extLst>
          </c:dPt>
          <c:dPt>
            <c:idx val="2005"/>
            <c:bubble3D val="0"/>
            <c:extLst>
              <c:ext xmlns:c16="http://schemas.microsoft.com/office/drawing/2014/chart" uri="{C3380CC4-5D6E-409C-BE32-E72D297353CC}">
                <c16:uniqueId val="{00000FAB-2A5C-4877-833F-BC2A0F868A08}"/>
              </c:ext>
            </c:extLst>
          </c:dPt>
          <c:dPt>
            <c:idx val="2006"/>
            <c:bubble3D val="0"/>
            <c:extLst>
              <c:ext xmlns:c16="http://schemas.microsoft.com/office/drawing/2014/chart" uri="{C3380CC4-5D6E-409C-BE32-E72D297353CC}">
                <c16:uniqueId val="{00000FAD-2A5C-4877-833F-BC2A0F868A08}"/>
              </c:ext>
            </c:extLst>
          </c:dPt>
          <c:dPt>
            <c:idx val="2007"/>
            <c:bubble3D val="0"/>
            <c:extLst>
              <c:ext xmlns:c16="http://schemas.microsoft.com/office/drawing/2014/chart" uri="{C3380CC4-5D6E-409C-BE32-E72D297353CC}">
                <c16:uniqueId val="{00000FAF-2A5C-4877-833F-BC2A0F868A08}"/>
              </c:ext>
            </c:extLst>
          </c:dPt>
          <c:dPt>
            <c:idx val="2008"/>
            <c:bubble3D val="0"/>
            <c:extLst>
              <c:ext xmlns:c16="http://schemas.microsoft.com/office/drawing/2014/chart" uri="{C3380CC4-5D6E-409C-BE32-E72D297353CC}">
                <c16:uniqueId val="{00000FB1-2A5C-4877-833F-BC2A0F868A08}"/>
              </c:ext>
            </c:extLst>
          </c:dPt>
          <c:dPt>
            <c:idx val="2009"/>
            <c:bubble3D val="0"/>
            <c:extLst>
              <c:ext xmlns:c16="http://schemas.microsoft.com/office/drawing/2014/chart" uri="{C3380CC4-5D6E-409C-BE32-E72D297353CC}">
                <c16:uniqueId val="{00000FB3-2A5C-4877-833F-BC2A0F868A08}"/>
              </c:ext>
            </c:extLst>
          </c:dPt>
          <c:dPt>
            <c:idx val="2010"/>
            <c:bubble3D val="0"/>
            <c:extLst>
              <c:ext xmlns:c16="http://schemas.microsoft.com/office/drawing/2014/chart" uri="{C3380CC4-5D6E-409C-BE32-E72D297353CC}">
                <c16:uniqueId val="{00000FB5-2A5C-4877-833F-BC2A0F868A08}"/>
              </c:ext>
            </c:extLst>
          </c:dPt>
          <c:dPt>
            <c:idx val="2011"/>
            <c:bubble3D val="0"/>
            <c:extLst>
              <c:ext xmlns:c16="http://schemas.microsoft.com/office/drawing/2014/chart" uri="{C3380CC4-5D6E-409C-BE32-E72D297353CC}">
                <c16:uniqueId val="{00000FB7-2A5C-4877-833F-BC2A0F868A08}"/>
              </c:ext>
            </c:extLst>
          </c:dPt>
          <c:dPt>
            <c:idx val="2012"/>
            <c:bubble3D val="0"/>
            <c:extLst>
              <c:ext xmlns:c16="http://schemas.microsoft.com/office/drawing/2014/chart" uri="{C3380CC4-5D6E-409C-BE32-E72D297353CC}">
                <c16:uniqueId val="{00000FB9-2A5C-4877-833F-BC2A0F868A08}"/>
              </c:ext>
            </c:extLst>
          </c:dPt>
          <c:dPt>
            <c:idx val="2013"/>
            <c:bubble3D val="0"/>
            <c:extLst>
              <c:ext xmlns:c16="http://schemas.microsoft.com/office/drawing/2014/chart" uri="{C3380CC4-5D6E-409C-BE32-E72D297353CC}">
                <c16:uniqueId val="{00000FBB-2A5C-4877-833F-BC2A0F868A08}"/>
              </c:ext>
            </c:extLst>
          </c:dPt>
          <c:dPt>
            <c:idx val="2014"/>
            <c:bubble3D val="0"/>
            <c:extLst>
              <c:ext xmlns:c16="http://schemas.microsoft.com/office/drawing/2014/chart" uri="{C3380CC4-5D6E-409C-BE32-E72D297353CC}">
                <c16:uniqueId val="{00000FBD-2A5C-4877-833F-BC2A0F868A08}"/>
              </c:ext>
            </c:extLst>
          </c:dPt>
          <c:dPt>
            <c:idx val="2015"/>
            <c:bubble3D val="0"/>
            <c:extLst>
              <c:ext xmlns:c16="http://schemas.microsoft.com/office/drawing/2014/chart" uri="{C3380CC4-5D6E-409C-BE32-E72D297353CC}">
                <c16:uniqueId val="{00000FBF-2A5C-4877-833F-BC2A0F868A08}"/>
              </c:ext>
            </c:extLst>
          </c:dPt>
          <c:dPt>
            <c:idx val="2016"/>
            <c:bubble3D val="0"/>
            <c:extLst>
              <c:ext xmlns:c16="http://schemas.microsoft.com/office/drawing/2014/chart" uri="{C3380CC4-5D6E-409C-BE32-E72D297353CC}">
                <c16:uniqueId val="{00000FC1-2A5C-4877-833F-BC2A0F868A08}"/>
              </c:ext>
            </c:extLst>
          </c:dPt>
          <c:dPt>
            <c:idx val="2017"/>
            <c:bubble3D val="0"/>
            <c:extLst>
              <c:ext xmlns:c16="http://schemas.microsoft.com/office/drawing/2014/chart" uri="{C3380CC4-5D6E-409C-BE32-E72D297353CC}">
                <c16:uniqueId val="{00000FC3-2A5C-4877-833F-BC2A0F868A08}"/>
              </c:ext>
            </c:extLst>
          </c:dPt>
          <c:dPt>
            <c:idx val="2018"/>
            <c:bubble3D val="0"/>
            <c:extLst>
              <c:ext xmlns:c16="http://schemas.microsoft.com/office/drawing/2014/chart" uri="{C3380CC4-5D6E-409C-BE32-E72D297353CC}">
                <c16:uniqueId val="{00000FC5-2A5C-4877-833F-BC2A0F868A08}"/>
              </c:ext>
            </c:extLst>
          </c:dPt>
          <c:dPt>
            <c:idx val="2019"/>
            <c:bubble3D val="0"/>
            <c:extLst>
              <c:ext xmlns:c16="http://schemas.microsoft.com/office/drawing/2014/chart" uri="{C3380CC4-5D6E-409C-BE32-E72D297353CC}">
                <c16:uniqueId val="{00000FC7-2A5C-4877-833F-BC2A0F868A08}"/>
              </c:ext>
            </c:extLst>
          </c:dPt>
          <c:dPt>
            <c:idx val="2020"/>
            <c:bubble3D val="0"/>
            <c:extLst>
              <c:ext xmlns:c16="http://schemas.microsoft.com/office/drawing/2014/chart" uri="{C3380CC4-5D6E-409C-BE32-E72D297353CC}">
                <c16:uniqueId val="{00000FC9-2A5C-4877-833F-BC2A0F868A08}"/>
              </c:ext>
            </c:extLst>
          </c:dPt>
          <c:dPt>
            <c:idx val="2021"/>
            <c:bubble3D val="0"/>
            <c:extLst>
              <c:ext xmlns:c16="http://schemas.microsoft.com/office/drawing/2014/chart" uri="{C3380CC4-5D6E-409C-BE32-E72D297353CC}">
                <c16:uniqueId val="{00000FCB-2A5C-4877-833F-BC2A0F868A08}"/>
              </c:ext>
            </c:extLst>
          </c:dPt>
          <c:dPt>
            <c:idx val="2022"/>
            <c:bubble3D val="0"/>
            <c:extLst>
              <c:ext xmlns:c16="http://schemas.microsoft.com/office/drawing/2014/chart" uri="{C3380CC4-5D6E-409C-BE32-E72D297353CC}">
                <c16:uniqueId val="{00000FCD-2A5C-4877-833F-BC2A0F868A08}"/>
              </c:ext>
            </c:extLst>
          </c:dPt>
          <c:dPt>
            <c:idx val="2023"/>
            <c:bubble3D val="0"/>
            <c:extLst>
              <c:ext xmlns:c16="http://schemas.microsoft.com/office/drawing/2014/chart" uri="{C3380CC4-5D6E-409C-BE32-E72D297353CC}">
                <c16:uniqueId val="{00000FCF-2A5C-4877-833F-BC2A0F868A08}"/>
              </c:ext>
            </c:extLst>
          </c:dPt>
          <c:dPt>
            <c:idx val="2024"/>
            <c:bubble3D val="0"/>
            <c:extLst>
              <c:ext xmlns:c16="http://schemas.microsoft.com/office/drawing/2014/chart" uri="{C3380CC4-5D6E-409C-BE32-E72D297353CC}">
                <c16:uniqueId val="{00000FD1-2A5C-4877-833F-BC2A0F868A08}"/>
              </c:ext>
            </c:extLst>
          </c:dPt>
          <c:dPt>
            <c:idx val="2025"/>
            <c:bubble3D val="0"/>
            <c:extLst>
              <c:ext xmlns:c16="http://schemas.microsoft.com/office/drawing/2014/chart" uri="{C3380CC4-5D6E-409C-BE32-E72D297353CC}">
                <c16:uniqueId val="{00000FD3-2A5C-4877-833F-BC2A0F868A08}"/>
              </c:ext>
            </c:extLst>
          </c:dPt>
          <c:dPt>
            <c:idx val="2026"/>
            <c:bubble3D val="0"/>
            <c:extLst>
              <c:ext xmlns:c16="http://schemas.microsoft.com/office/drawing/2014/chart" uri="{C3380CC4-5D6E-409C-BE32-E72D297353CC}">
                <c16:uniqueId val="{00000FD5-2A5C-4877-833F-BC2A0F868A08}"/>
              </c:ext>
            </c:extLst>
          </c:dPt>
          <c:dPt>
            <c:idx val="2027"/>
            <c:bubble3D val="0"/>
            <c:extLst>
              <c:ext xmlns:c16="http://schemas.microsoft.com/office/drawing/2014/chart" uri="{C3380CC4-5D6E-409C-BE32-E72D297353CC}">
                <c16:uniqueId val="{00000FD7-2A5C-4877-833F-BC2A0F868A08}"/>
              </c:ext>
            </c:extLst>
          </c:dPt>
          <c:dPt>
            <c:idx val="2028"/>
            <c:bubble3D val="0"/>
            <c:extLst>
              <c:ext xmlns:c16="http://schemas.microsoft.com/office/drawing/2014/chart" uri="{C3380CC4-5D6E-409C-BE32-E72D297353CC}">
                <c16:uniqueId val="{00000FD9-2A5C-4877-833F-BC2A0F868A08}"/>
              </c:ext>
            </c:extLst>
          </c:dPt>
          <c:dPt>
            <c:idx val="2029"/>
            <c:bubble3D val="0"/>
            <c:extLst>
              <c:ext xmlns:c16="http://schemas.microsoft.com/office/drawing/2014/chart" uri="{C3380CC4-5D6E-409C-BE32-E72D297353CC}">
                <c16:uniqueId val="{00000FDB-2A5C-4877-833F-BC2A0F868A08}"/>
              </c:ext>
            </c:extLst>
          </c:dPt>
          <c:dPt>
            <c:idx val="2030"/>
            <c:bubble3D val="0"/>
            <c:extLst>
              <c:ext xmlns:c16="http://schemas.microsoft.com/office/drawing/2014/chart" uri="{C3380CC4-5D6E-409C-BE32-E72D297353CC}">
                <c16:uniqueId val="{00000FDD-2A5C-4877-833F-BC2A0F868A08}"/>
              </c:ext>
            </c:extLst>
          </c:dPt>
          <c:dPt>
            <c:idx val="2031"/>
            <c:bubble3D val="0"/>
            <c:extLst>
              <c:ext xmlns:c16="http://schemas.microsoft.com/office/drawing/2014/chart" uri="{C3380CC4-5D6E-409C-BE32-E72D297353CC}">
                <c16:uniqueId val="{00000FDF-2A5C-4877-833F-BC2A0F868A08}"/>
              </c:ext>
            </c:extLst>
          </c:dPt>
          <c:dPt>
            <c:idx val="2032"/>
            <c:bubble3D val="0"/>
            <c:extLst>
              <c:ext xmlns:c16="http://schemas.microsoft.com/office/drawing/2014/chart" uri="{C3380CC4-5D6E-409C-BE32-E72D297353CC}">
                <c16:uniqueId val="{00000FE1-2A5C-4877-833F-BC2A0F868A08}"/>
              </c:ext>
            </c:extLst>
          </c:dPt>
          <c:dPt>
            <c:idx val="2033"/>
            <c:bubble3D val="0"/>
            <c:extLst>
              <c:ext xmlns:c16="http://schemas.microsoft.com/office/drawing/2014/chart" uri="{C3380CC4-5D6E-409C-BE32-E72D297353CC}">
                <c16:uniqueId val="{00000FE3-2A5C-4877-833F-BC2A0F868A08}"/>
              </c:ext>
            </c:extLst>
          </c:dPt>
          <c:dPt>
            <c:idx val="2034"/>
            <c:bubble3D val="0"/>
            <c:extLst>
              <c:ext xmlns:c16="http://schemas.microsoft.com/office/drawing/2014/chart" uri="{C3380CC4-5D6E-409C-BE32-E72D297353CC}">
                <c16:uniqueId val="{00000FE5-2A5C-4877-833F-BC2A0F868A08}"/>
              </c:ext>
            </c:extLst>
          </c:dPt>
          <c:dPt>
            <c:idx val="2035"/>
            <c:bubble3D val="0"/>
            <c:extLst>
              <c:ext xmlns:c16="http://schemas.microsoft.com/office/drawing/2014/chart" uri="{C3380CC4-5D6E-409C-BE32-E72D297353CC}">
                <c16:uniqueId val="{00000FE7-2A5C-4877-833F-BC2A0F868A08}"/>
              </c:ext>
            </c:extLst>
          </c:dPt>
          <c:dPt>
            <c:idx val="2036"/>
            <c:bubble3D val="0"/>
            <c:extLst>
              <c:ext xmlns:c16="http://schemas.microsoft.com/office/drawing/2014/chart" uri="{C3380CC4-5D6E-409C-BE32-E72D297353CC}">
                <c16:uniqueId val="{00000FE9-2A5C-4877-833F-BC2A0F868A08}"/>
              </c:ext>
            </c:extLst>
          </c:dPt>
          <c:dPt>
            <c:idx val="2037"/>
            <c:bubble3D val="0"/>
            <c:extLst>
              <c:ext xmlns:c16="http://schemas.microsoft.com/office/drawing/2014/chart" uri="{C3380CC4-5D6E-409C-BE32-E72D297353CC}">
                <c16:uniqueId val="{00000FEB-2A5C-4877-833F-BC2A0F868A08}"/>
              </c:ext>
            </c:extLst>
          </c:dPt>
          <c:dPt>
            <c:idx val="2038"/>
            <c:bubble3D val="0"/>
            <c:extLst>
              <c:ext xmlns:c16="http://schemas.microsoft.com/office/drawing/2014/chart" uri="{C3380CC4-5D6E-409C-BE32-E72D297353CC}">
                <c16:uniqueId val="{00000FED-2A5C-4877-833F-BC2A0F868A08}"/>
              </c:ext>
            </c:extLst>
          </c:dPt>
          <c:dPt>
            <c:idx val="2039"/>
            <c:bubble3D val="0"/>
            <c:extLst>
              <c:ext xmlns:c16="http://schemas.microsoft.com/office/drawing/2014/chart" uri="{C3380CC4-5D6E-409C-BE32-E72D297353CC}">
                <c16:uniqueId val="{00000FEF-2A5C-4877-833F-BC2A0F868A08}"/>
              </c:ext>
            </c:extLst>
          </c:dPt>
          <c:dPt>
            <c:idx val="2040"/>
            <c:bubble3D val="0"/>
            <c:extLst>
              <c:ext xmlns:c16="http://schemas.microsoft.com/office/drawing/2014/chart" uri="{C3380CC4-5D6E-409C-BE32-E72D297353CC}">
                <c16:uniqueId val="{00000FF1-2A5C-4877-833F-BC2A0F868A08}"/>
              </c:ext>
            </c:extLst>
          </c:dPt>
          <c:dPt>
            <c:idx val="2041"/>
            <c:bubble3D val="0"/>
            <c:extLst>
              <c:ext xmlns:c16="http://schemas.microsoft.com/office/drawing/2014/chart" uri="{C3380CC4-5D6E-409C-BE32-E72D297353CC}">
                <c16:uniqueId val="{00000FF3-2A5C-4877-833F-BC2A0F868A08}"/>
              </c:ext>
            </c:extLst>
          </c:dPt>
          <c:dPt>
            <c:idx val="2042"/>
            <c:bubble3D val="0"/>
            <c:extLst>
              <c:ext xmlns:c16="http://schemas.microsoft.com/office/drawing/2014/chart" uri="{C3380CC4-5D6E-409C-BE32-E72D297353CC}">
                <c16:uniqueId val="{00000FF5-2A5C-4877-833F-BC2A0F868A08}"/>
              </c:ext>
            </c:extLst>
          </c:dPt>
          <c:dPt>
            <c:idx val="2043"/>
            <c:bubble3D val="0"/>
            <c:extLst>
              <c:ext xmlns:c16="http://schemas.microsoft.com/office/drawing/2014/chart" uri="{C3380CC4-5D6E-409C-BE32-E72D297353CC}">
                <c16:uniqueId val="{00000FF7-2A5C-4877-833F-BC2A0F868A08}"/>
              </c:ext>
            </c:extLst>
          </c:dPt>
          <c:dPt>
            <c:idx val="2044"/>
            <c:bubble3D val="0"/>
            <c:extLst>
              <c:ext xmlns:c16="http://schemas.microsoft.com/office/drawing/2014/chart" uri="{C3380CC4-5D6E-409C-BE32-E72D297353CC}">
                <c16:uniqueId val="{00000FF9-2A5C-4877-833F-BC2A0F868A08}"/>
              </c:ext>
            </c:extLst>
          </c:dPt>
          <c:dPt>
            <c:idx val="2045"/>
            <c:bubble3D val="0"/>
            <c:extLst>
              <c:ext xmlns:c16="http://schemas.microsoft.com/office/drawing/2014/chart" uri="{C3380CC4-5D6E-409C-BE32-E72D297353CC}">
                <c16:uniqueId val="{00000FFB-2A5C-4877-833F-BC2A0F868A08}"/>
              </c:ext>
            </c:extLst>
          </c:dPt>
          <c:dPt>
            <c:idx val="2046"/>
            <c:bubble3D val="0"/>
            <c:extLst>
              <c:ext xmlns:c16="http://schemas.microsoft.com/office/drawing/2014/chart" uri="{C3380CC4-5D6E-409C-BE32-E72D297353CC}">
                <c16:uniqueId val="{00000FFD-2A5C-4877-833F-BC2A0F868A08}"/>
              </c:ext>
            </c:extLst>
          </c:dPt>
          <c:dPt>
            <c:idx val="2047"/>
            <c:bubble3D val="0"/>
            <c:extLst>
              <c:ext xmlns:c16="http://schemas.microsoft.com/office/drawing/2014/chart" uri="{C3380CC4-5D6E-409C-BE32-E72D297353CC}">
                <c16:uniqueId val="{00000FFF-2A5C-4877-833F-BC2A0F868A08}"/>
              </c:ext>
            </c:extLst>
          </c:dPt>
          <c:dPt>
            <c:idx val="2048"/>
            <c:bubble3D val="0"/>
            <c:extLst>
              <c:ext xmlns:c16="http://schemas.microsoft.com/office/drawing/2014/chart" uri="{C3380CC4-5D6E-409C-BE32-E72D297353CC}">
                <c16:uniqueId val="{00001001-2A5C-4877-833F-BC2A0F868A08}"/>
              </c:ext>
            </c:extLst>
          </c:dPt>
          <c:dPt>
            <c:idx val="2049"/>
            <c:bubble3D val="0"/>
            <c:extLst>
              <c:ext xmlns:c16="http://schemas.microsoft.com/office/drawing/2014/chart" uri="{C3380CC4-5D6E-409C-BE32-E72D297353CC}">
                <c16:uniqueId val="{00001003-2A5C-4877-833F-BC2A0F868A08}"/>
              </c:ext>
            </c:extLst>
          </c:dPt>
          <c:dPt>
            <c:idx val="2050"/>
            <c:bubble3D val="0"/>
            <c:extLst>
              <c:ext xmlns:c16="http://schemas.microsoft.com/office/drawing/2014/chart" uri="{C3380CC4-5D6E-409C-BE32-E72D297353CC}">
                <c16:uniqueId val="{00001005-2A5C-4877-833F-BC2A0F868A08}"/>
              </c:ext>
            </c:extLst>
          </c:dPt>
          <c:dPt>
            <c:idx val="2051"/>
            <c:bubble3D val="0"/>
            <c:extLst>
              <c:ext xmlns:c16="http://schemas.microsoft.com/office/drawing/2014/chart" uri="{C3380CC4-5D6E-409C-BE32-E72D297353CC}">
                <c16:uniqueId val="{00001007-2A5C-4877-833F-BC2A0F868A08}"/>
              </c:ext>
            </c:extLst>
          </c:dPt>
          <c:dPt>
            <c:idx val="2052"/>
            <c:bubble3D val="0"/>
            <c:extLst>
              <c:ext xmlns:c16="http://schemas.microsoft.com/office/drawing/2014/chart" uri="{C3380CC4-5D6E-409C-BE32-E72D297353CC}">
                <c16:uniqueId val="{00001009-2A5C-4877-833F-BC2A0F868A08}"/>
              </c:ext>
            </c:extLst>
          </c:dPt>
          <c:dPt>
            <c:idx val="2053"/>
            <c:bubble3D val="0"/>
            <c:extLst>
              <c:ext xmlns:c16="http://schemas.microsoft.com/office/drawing/2014/chart" uri="{C3380CC4-5D6E-409C-BE32-E72D297353CC}">
                <c16:uniqueId val="{0000100B-2A5C-4877-833F-BC2A0F868A08}"/>
              </c:ext>
            </c:extLst>
          </c:dPt>
          <c:dPt>
            <c:idx val="2054"/>
            <c:bubble3D val="0"/>
            <c:extLst>
              <c:ext xmlns:c16="http://schemas.microsoft.com/office/drawing/2014/chart" uri="{C3380CC4-5D6E-409C-BE32-E72D297353CC}">
                <c16:uniqueId val="{0000100D-2A5C-4877-833F-BC2A0F868A08}"/>
              </c:ext>
            </c:extLst>
          </c:dPt>
          <c:dPt>
            <c:idx val="2055"/>
            <c:bubble3D val="0"/>
            <c:extLst>
              <c:ext xmlns:c16="http://schemas.microsoft.com/office/drawing/2014/chart" uri="{C3380CC4-5D6E-409C-BE32-E72D297353CC}">
                <c16:uniqueId val="{0000100F-2A5C-4877-833F-BC2A0F868A08}"/>
              </c:ext>
            </c:extLst>
          </c:dPt>
          <c:dPt>
            <c:idx val="2056"/>
            <c:bubble3D val="0"/>
            <c:extLst>
              <c:ext xmlns:c16="http://schemas.microsoft.com/office/drawing/2014/chart" uri="{C3380CC4-5D6E-409C-BE32-E72D297353CC}">
                <c16:uniqueId val="{00001011-2A5C-4877-833F-BC2A0F868A08}"/>
              </c:ext>
            </c:extLst>
          </c:dPt>
          <c:dPt>
            <c:idx val="2057"/>
            <c:bubble3D val="0"/>
            <c:extLst>
              <c:ext xmlns:c16="http://schemas.microsoft.com/office/drawing/2014/chart" uri="{C3380CC4-5D6E-409C-BE32-E72D297353CC}">
                <c16:uniqueId val="{00001013-2A5C-4877-833F-BC2A0F868A08}"/>
              </c:ext>
            </c:extLst>
          </c:dPt>
          <c:dPt>
            <c:idx val="2058"/>
            <c:bubble3D val="0"/>
            <c:extLst>
              <c:ext xmlns:c16="http://schemas.microsoft.com/office/drawing/2014/chart" uri="{C3380CC4-5D6E-409C-BE32-E72D297353CC}">
                <c16:uniqueId val="{00001015-2A5C-4877-833F-BC2A0F868A08}"/>
              </c:ext>
            </c:extLst>
          </c:dPt>
          <c:dPt>
            <c:idx val="2059"/>
            <c:bubble3D val="0"/>
            <c:extLst>
              <c:ext xmlns:c16="http://schemas.microsoft.com/office/drawing/2014/chart" uri="{C3380CC4-5D6E-409C-BE32-E72D297353CC}">
                <c16:uniqueId val="{00001017-2A5C-4877-833F-BC2A0F868A08}"/>
              </c:ext>
            </c:extLst>
          </c:dPt>
          <c:dPt>
            <c:idx val="2060"/>
            <c:bubble3D val="0"/>
            <c:extLst>
              <c:ext xmlns:c16="http://schemas.microsoft.com/office/drawing/2014/chart" uri="{C3380CC4-5D6E-409C-BE32-E72D297353CC}">
                <c16:uniqueId val="{00001019-2A5C-4877-833F-BC2A0F868A08}"/>
              </c:ext>
            </c:extLst>
          </c:dPt>
          <c:dPt>
            <c:idx val="2061"/>
            <c:bubble3D val="0"/>
            <c:extLst>
              <c:ext xmlns:c16="http://schemas.microsoft.com/office/drawing/2014/chart" uri="{C3380CC4-5D6E-409C-BE32-E72D297353CC}">
                <c16:uniqueId val="{0000101B-2A5C-4877-833F-BC2A0F868A08}"/>
              </c:ext>
            </c:extLst>
          </c:dPt>
          <c:dPt>
            <c:idx val="2062"/>
            <c:bubble3D val="0"/>
            <c:extLst>
              <c:ext xmlns:c16="http://schemas.microsoft.com/office/drawing/2014/chart" uri="{C3380CC4-5D6E-409C-BE32-E72D297353CC}">
                <c16:uniqueId val="{0000101D-2A5C-4877-833F-BC2A0F868A08}"/>
              </c:ext>
            </c:extLst>
          </c:dPt>
          <c:dPt>
            <c:idx val="2063"/>
            <c:bubble3D val="0"/>
            <c:extLst>
              <c:ext xmlns:c16="http://schemas.microsoft.com/office/drawing/2014/chart" uri="{C3380CC4-5D6E-409C-BE32-E72D297353CC}">
                <c16:uniqueId val="{0000101F-2A5C-4877-833F-BC2A0F868A08}"/>
              </c:ext>
            </c:extLst>
          </c:dPt>
          <c:dPt>
            <c:idx val="2064"/>
            <c:bubble3D val="0"/>
            <c:extLst>
              <c:ext xmlns:c16="http://schemas.microsoft.com/office/drawing/2014/chart" uri="{C3380CC4-5D6E-409C-BE32-E72D297353CC}">
                <c16:uniqueId val="{00001021-2A5C-4877-833F-BC2A0F868A08}"/>
              </c:ext>
            </c:extLst>
          </c:dPt>
          <c:dPt>
            <c:idx val="2065"/>
            <c:bubble3D val="0"/>
            <c:extLst>
              <c:ext xmlns:c16="http://schemas.microsoft.com/office/drawing/2014/chart" uri="{C3380CC4-5D6E-409C-BE32-E72D297353CC}">
                <c16:uniqueId val="{00001023-2A5C-4877-833F-BC2A0F868A08}"/>
              </c:ext>
            </c:extLst>
          </c:dPt>
          <c:dPt>
            <c:idx val="2066"/>
            <c:bubble3D val="0"/>
            <c:extLst>
              <c:ext xmlns:c16="http://schemas.microsoft.com/office/drawing/2014/chart" uri="{C3380CC4-5D6E-409C-BE32-E72D297353CC}">
                <c16:uniqueId val="{00001025-2A5C-4877-833F-BC2A0F868A08}"/>
              </c:ext>
            </c:extLst>
          </c:dPt>
          <c:dPt>
            <c:idx val="2067"/>
            <c:bubble3D val="0"/>
            <c:extLst>
              <c:ext xmlns:c16="http://schemas.microsoft.com/office/drawing/2014/chart" uri="{C3380CC4-5D6E-409C-BE32-E72D297353CC}">
                <c16:uniqueId val="{00001027-2A5C-4877-833F-BC2A0F868A08}"/>
              </c:ext>
            </c:extLst>
          </c:dPt>
          <c:dPt>
            <c:idx val="2068"/>
            <c:bubble3D val="0"/>
            <c:extLst>
              <c:ext xmlns:c16="http://schemas.microsoft.com/office/drawing/2014/chart" uri="{C3380CC4-5D6E-409C-BE32-E72D297353CC}">
                <c16:uniqueId val="{00001029-2A5C-4877-833F-BC2A0F868A08}"/>
              </c:ext>
            </c:extLst>
          </c:dPt>
          <c:dPt>
            <c:idx val="2069"/>
            <c:bubble3D val="0"/>
            <c:extLst>
              <c:ext xmlns:c16="http://schemas.microsoft.com/office/drawing/2014/chart" uri="{C3380CC4-5D6E-409C-BE32-E72D297353CC}">
                <c16:uniqueId val="{0000102B-2A5C-4877-833F-BC2A0F868A08}"/>
              </c:ext>
            </c:extLst>
          </c:dPt>
          <c:dPt>
            <c:idx val="2070"/>
            <c:bubble3D val="0"/>
            <c:extLst>
              <c:ext xmlns:c16="http://schemas.microsoft.com/office/drawing/2014/chart" uri="{C3380CC4-5D6E-409C-BE32-E72D297353CC}">
                <c16:uniqueId val="{0000102D-2A5C-4877-833F-BC2A0F868A08}"/>
              </c:ext>
            </c:extLst>
          </c:dPt>
          <c:dPt>
            <c:idx val="2071"/>
            <c:bubble3D val="0"/>
            <c:extLst>
              <c:ext xmlns:c16="http://schemas.microsoft.com/office/drawing/2014/chart" uri="{C3380CC4-5D6E-409C-BE32-E72D297353CC}">
                <c16:uniqueId val="{0000102F-2A5C-4877-833F-BC2A0F868A08}"/>
              </c:ext>
            </c:extLst>
          </c:dPt>
          <c:dPt>
            <c:idx val="2072"/>
            <c:bubble3D val="0"/>
            <c:extLst>
              <c:ext xmlns:c16="http://schemas.microsoft.com/office/drawing/2014/chart" uri="{C3380CC4-5D6E-409C-BE32-E72D297353CC}">
                <c16:uniqueId val="{00001031-2A5C-4877-833F-BC2A0F868A08}"/>
              </c:ext>
            </c:extLst>
          </c:dPt>
          <c:dPt>
            <c:idx val="2073"/>
            <c:bubble3D val="0"/>
            <c:extLst>
              <c:ext xmlns:c16="http://schemas.microsoft.com/office/drawing/2014/chart" uri="{C3380CC4-5D6E-409C-BE32-E72D297353CC}">
                <c16:uniqueId val="{00001033-2A5C-4877-833F-BC2A0F868A08}"/>
              </c:ext>
            </c:extLst>
          </c:dPt>
          <c:dPt>
            <c:idx val="2074"/>
            <c:bubble3D val="0"/>
            <c:extLst>
              <c:ext xmlns:c16="http://schemas.microsoft.com/office/drawing/2014/chart" uri="{C3380CC4-5D6E-409C-BE32-E72D297353CC}">
                <c16:uniqueId val="{00001035-2A5C-4877-833F-BC2A0F868A08}"/>
              </c:ext>
            </c:extLst>
          </c:dPt>
          <c:dPt>
            <c:idx val="2075"/>
            <c:bubble3D val="0"/>
            <c:extLst>
              <c:ext xmlns:c16="http://schemas.microsoft.com/office/drawing/2014/chart" uri="{C3380CC4-5D6E-409C-BE32-E72D297353CC}">
                <c16:uniqueId val="{00001037-2A5C-4877-833F-BC2A0F868A08}"/>
              </c:ext>
            </c:extLst>
          </c:dPt>
          <c:dPt>
            <c:idx val="2076"/>
            <c:bubble3D val="0"/>
            <c:extLst>
              <c:ext xmlns:c16="http://schemas.microsoft.com/office/drawing/2014/chart" uri="{C3380CC4-5D6E-409C-BE32-E72D297353CC}">
                <c16:uniqueId val="{00001039-2A5C-4877-833F-BC2A0F868A08}"/>
              </c:ext>
            </c:extLst>
          </c:dPt>
          <c:dPt>
            <c:idx val="2077"/>
            <c:bubble3D val="0"/>
            <c:extLst>
              <c:ext xmlns:c16="http://schemas.microsoft.com/office/drawing/2014/chart" uri="{C3380CC4-5D6E-409C-BE32-E72D297353CC}">
                <c16:uniqueId val="{0000103B-2A5C-4877-833F-BC2A0F868A08}"/>
              </c:ext>
            </c:extLst>
          </c:dPt>
          <c:dPt>
            <c:idx val="2078"/>
            <c:bubble3D val="0"/>
            <c:extLst>
              <c:ext xmlns:c16="http://schemas.microsoft.com/office/drawing/2014/chart" uri="{C3380CC4-5D6E-409C-BE32-E72D297353CC}">
                <c16:uniqueId val="{0000103D-2A5C-4877-833F-BC2A0F868A08}"/>
              </c:ext>
            </c:extLst>
          </c:dPt>
          <c:dPt>
            <c:idx val="2079"/>
            <c:bubble3D val="0"/>
            <c:extLst>
              <c:ext xmlns:c16="http://schemas.microsoft.com/office/drawing/2014/chart" uri="{C3380CC4-5D6E-409C-BE32-E72D297353CC}">
                <c16:uniqueId val="{0000103F-2A5C-4877-833F-BC2A0F868A08}"/>
              </c:ext>
            </c:extLst>
          </c:dPt>
          <c:dPt>
            <c:idx val="2080"/>
            <c:bubble3D val="0"/>
            <c:extLst>
              <c:ext xmlns:c16="http://schemas.microsoft.com/office/drawing/2014/chart" uri="{C3380CC4-5D6E-409C-BE32-E72D297353CC}">
                <c16:uniqueId val="{00001041-2A5C-4877-833F-BC2A0F868A08}"/>
              </c:ext>
            </c:extLst>
          </c:dPt>
          <c:dPt>
            <c:idx val="2081"/>
            <c:bubble3D val="0"/>
            <c:extLst>
              <c:ext xmlns:c16="http://schemas.microsoft.com/office/drawing/2014/chart" uri="{C3380CC4-5D6E-409C-BE32-E72D297353CC}">
                <c16:uniqueId val="{00001043-2A5C-4877-833F-BC2A0F868A08}"/>
              </c:ext>
            </c:extLst>
          </c:dPt>
          <c:dPt>
            <c:idx val="2082"/>
            <c:bubble3D val="0"/>
            <c:extLst>
              <c:ext xmlns:c16="http://schemas.microsoft.com/office/drawing/2014/chart" uri="{C3380CC4-5D6E-409C-BE32-E72D297353CC}">
                <c16:uniqueId val="{00001045-2A5C-4877-833F-BC2A0F868A08}"/>
              </c:ext>
            </c:extLst>
          </c:dPt>
          <c:dPt>
            <c:idx val="2083"/>
            <c:bubble3D val="0"/>
            <c:extLst>
              <c:ext xmlns:c16="http://schemas.microsoft.com/office/drawing/2014/chart" uri="{C3380CC4-5D6E-409C-BE32-E72D297353CC}">
                <c16:uniqueId val="{00001047-2A5C-4877-833F-BC2A0F868A08}"/>
              </c:ext>
            </c:extLst>
          </c:dPt>
          <c:dPt>
            <c:idx val="2084"/>
            <c:bubble3D val="0"/>
            <c:extLst>
              <c:ext xmlns:c16="http://schemas.microsoft.com/office/drawing/2014/chart" uri="{C3380CC4-5D6E-409C-BE32-E72D297353CC}">
                <c16:uniqueId val="{00001049-2A5C-4877-833F-BC2A0F868A08}"/>
              </c:ext>
            </c:extLst>
          </c:dPt>
          <c:dPt>
            <c:idx val="2085"/>
            <c:bubble3D val="0"/>
            <c:extLst>
              <c:ext xmlns:c16="http://schemas.microsoft.com/office/drawing/2014/chart" uri="{C3380CC4-5D6E-409C-BE32-E72D297353CC}">
                <c16:uniqueId val="{0000104B-2A5C-4877-833F-BC2A0F868A08}"/>
              </c:ext>
            </c:extLst>
          </c:dPt>
          <c:dPt>
            <c:idx val="2086"/>
            <c:bubble3D val="0"/>
            <c:extLst>
              <c:ext xmlns:c16="http://schemas.microsoft.com/office/drawing/2014/chart" uri="{C3380CC4-5D6E-409C-BE32-E72D297353CC}">
                <c16:uniqueId val="{0000104D-2A5C-4877-833F-BC2A0F868A08}"/>
              </c:ext>
            </c:extLst>
          </c:dPt>
          <c:dPt>
            <c:idx val="2087"/>
            <c:bubble3D val="0"/>
            <c:extLst>
              <c:ext xmlns:c16="http://schemas.microsoft.com/office/drawing/2014/chart" uri="{C3380CC4-5D6E-409C-BE32-E72D297353CC}">
                <c16:uniqueId val="{0000104F-2A5C-4877-833F-BC2A0F868A08}"/>
              </c:ext>
            </c:extLst>
          </c:dPt>
          <c:dPt>
            <c:idx val="2088"/>
            <c:bubble3D val="0"/>
            <c:extLst>
              <c:ext xmlns:c16="http://schemas.microsoft.com/office/drawing/2014/chart" uri="{C3380CC4-5D6E-409C-BE32-E72D297353CC}">
                <c16:uniqueId val="{00001051-2A5C-4877-833F-BC2A0F868A08}"/>
              </c:ext>
            </c:extLst>
          </c:dPt>
          <c:dPt>
            <c:idx val="2089"/>
            <c:bubble3D val="0"/>
            <c:extLst>
              <c:ext xmlns:c16="http://schemas.microsoft.com/office/drawing/2014/chart" uri="{C3380CC4-5D6E-409C-BE32-E72D297353CC}">
                <c16:uniqueId val="{00001053-2A5C-4877-833F-BC2A0F868A08}"/>
              </c:ext>
            </c:extLst>
          </c:dPt>
          <c:dPt>
            <c:idx val="2090"/>
            <c:bubble3D val="0"/>
            <c:extLst>
              <c:ext xmlns:c16="http://schemas.microsoft.com/office/drawing/2014/chart" uri="{C3380CC4-5D6E-409C-BE32-E72D297353CC}">
                <c16:uniqueId val="{00001055-2A5C-4877-833F-BC2A0F868A08}"/>
              </c:ext>
            </c:extLst>
          </c:dPt>
          <c:dPt>
            <c:idx val="2091"/>
            <c:bubble3D val="0"/>
            <c:extLst>
              <c:ext xmlns:c16="http://schemas.microsoft.com/office/drawing/2014/chart" uri="{C3380CC4-5D6E-409C-BE32-E72D297353CC}">
                <c16:uniqueId val="{00001057-2A5C-4877-833F-BC2A0F868A08}"/>
              </c:ext>
            </c:extLst>
          </c:dPt>
          <c:dPt>
            <c:idx val="2092"/>
            <c:bubble3D val="0"/>
            <c:extLst>
              <c:ext xmlns:c16="http://schemas.microsoft.com/office/drawing/2014/chart" uri="{C3380CC4-5D6E-409C-BE32-E72D297353CC}">
                <c16:uniqueId val="{00001059-2A5C-4877-833F-BC2A0F868A08}"/>
              </c:ext>
            </c:extLst>
          </c:dPt>
          <c:dPt>
            <c:idx val="2093"/>
            <c:bubble3D val="0"/>
            <c:extLst>
              <c:ext xmlns:c16="http://schemas.microsoft.com/office/drawing/2014/chart" uri="{C3380CC4-5D6E-409C-BE32-E72D297353CC}">
                <c16:uniqueId val="{0000105B-2A5C-4877-833F-BC2A0F868A08}"/>
              </c:ext>
            </c:extLst>
          </c:dPt>
          <c:dPt>
            <c:idx val="2094"/>
            <c:bubble3D val="0"/>
            <c:extLst>
              <c:ext xmlns:c16="http://schemas.microsoft.com/office/drawing/2014/chart" uri="{C3380CC4-5D6E-409C-BE32-E72D297353CC}">
                <c16:uniqueId val="{0000105D-2A5C-4877-833F-BC2A0F868A08}"/>
              </c:ext>
            </c:extLst>
          </c:dPt>
          <c:dPt>
            <c:idx val="2095"/>
            <c:bubble3D val="0"/>
            <c:extLst>
              <c:ext xmlns:c16="http://schemas.microsoft.com/office/drawing/2014/chart" uri="{C3380CC4-5D6E-409C-BE32-E72D297353CC}">
                <c16:uniqueId val="{0000105F-2A5C-4877-833F-BC2A0F868A08}"/>
              </c:ext>
            </c:extLst>
          </c:dPt>
          <c:dPt>
            <c:idx val="2096"/>
            <c:bubble3D val="0"/>
            <c:extLst>
              <c:ext xmlns:c16="http://schemas.microsoft.com/office/drawing/2014/chart" uri="{C3380CC4-5D6E-409C-BE32-E72D297353CC}">
                <c16:uniqueId val="{00001061-2A5C-4877-833F-BC2A0F868A08}"/>
              </c:ext>
            </c:extLst>
          </c:dPt>
          <c:dPt>
            <c:idx val="2097"/>
            <c:bubble3D val="0"/>
            <c:extLst>
              <c:ext xmlns:c16="http://schemas.microsoft.com/office/drawing/2014/chart" uri="{C3380CC4-5D6E-409C-BE32-E72D297353CC}">
                <c16:uniqueId val="{00001063-2A5C-4877-833F-BC2A0F868A08}"/>
              </c:ext>
            </c:extLst>
          </c:dPt>
          <c:dPt>
            <c:idx val="2098"/>
            <c:bubble3D val="0"/>
            <c:extLst>
              <c:ext xmlns:c16="http://schemas.microsoft.com/office/drawing/2014/chart" uri="{C3380CC4-5D6E-409C-BE32-E72D297353CC}">
                <c16:uniqueId val="{00001065-2A5C-4877-833F-BC2A0F868A08}"/>
              </c:ext>
            </c:extLst>
          </c:dPt>
          <c:dPt>
            <c:idx val="2099"/>
            <c:bubble3D val="0"/>
            <c:extLst>
              <c:ext xmlns:c16="http://schemas.microsoft.com/office/drawing/2014/chart" uri="{C3380CC4-5D6E-409C-BE32-E72D297353CC}">
                <c16:uniqueId val="{00001067-2A5C-4877-833F-BC2A0F868A08}"/>
              </c:ext>
            </c:extLst>
          </c:dPt>
          <c:dPt>
            <c:idx val="2100"/>
            <c:bubble3D val="0"/>
            <c:extLst>
              <c:ext xmlns:c16="http://schemas.microsoft.com/office/drawing/2014/chart" uri="{C3380CC4-5D6E-409C-BE32-E72D297353CC}">
                <c16:uniqueId val="{00001069-2A5C-4877-833F-BC2A0F868A08}"/>
              </c:ext>
            </c:extLst>
          </c:dPt>
          <c:dPt>
            <c:idx val="2101"/>
            <c:bubble3D val="0"/>
            <c:extLst>
              <c:ext xmlns:c16="http://schemas.microsoft.com/office/drawing/2014/chart" uri="{C3380CC4-5D6E-409C-BE32-E72D297353CC}">
                <c16:uniqueId val="{0000106B-2A5C-4877-833F-BC2A0F868A08}"/>
              </c:ext>
            </c:extLst>
          </c:dPt>
          <c:dPt>
            <c:idx val="2102"/>
            <c:bubble3D val="0"/>
            <c:extLst>
              <c:ext xmlns:c16="http://schemas.microsoft.com/office/drawing/2014/chart" uri="{C3380CC4-5D6E-409C-BE32-E72D297353CC}">
                <c16:uniqueId val="{0000106D-2A5C-4877-833F-BC2A0F868A08}"/>
              </c:ext>
            </c:extLst>
          </c:dPt>
          <c:dPt>
            <c:idx val="2103"/>
            <c:bubble3D val="0"/>
            <c:extLst>
              <c:ext xmlns:c16="http://schemas.microsoft.com/office/drawing/2014/chart" uri="{C3380CC4-5D6E-409C-BE32-E72D297353CC}">
                <c16:uniqueId val="{0000106F-2A5C-4877-833F-BC2A0F868A08}"/>
              </c:ext>
            </c:extLst>
          </c:dPt>
          <c:dPt>
            <c:idx val="2104"/>
            <c:bubble3D val="0"/>
            <c:extLst>
              <c:ext xmlns:c16="http://schemas.microsoft.com/office/drawing/2014/chart" uri="{C3380CC4-5D6E-409C-BE32-E72D297353CC}">
                <c16:uniqueId val="{00001071-2A5C-4877-833F-BC2A0F868A08}"/>
              </c:ext>
            </c:extLst>
          </c:dPt>
          <c:dPt>
            <c:idx val="2105"/>
            <c:bubble3D val="0"/>
            <c:extLst>
              <c:ext xmlns:c16="http://schemas.microsoft.com/office/drawing/2014/chart" uri="{C3380CC4-5D6E-409C-BE32-E72D297353CC}">
                <c16:uniqueId val="{00001073-2A5C-4877-833F-BC2A0F868A08}"/>
              </c:ext>
            </c:extLst>
          </c:dPt>
          <c:dPt>
            <c:idx val="2106"/>
            <c:bubble3D val="0"/>
            <c:extLst>
              <c:ext xmlns:c16="http://schemas.microsoft.com/office/drawing/2014/chart" uri="{C3380CC4-5D6E-409C-BE32-E72D297353CC}">
                <c16:uniqueId val="{00001075-2A5C-4877-833F-BC2A0F868A08}"/>
              </c:ext>
            </c:extLst>
          </c:dPt>
          <c:dPt>
            <c:idx val="2107"/>
            <c:bubble3D val="0"/>
            <c:extLst>
              <c:ext xmlns:c16="http://schemas.microsoft.com/office/drawing/2014/chart" uri="{C3380CC4-5D6E-409C-BE32-E72D297353CC}">
                <c16:uniqueId val="{00001077-2A5C-4877-833F-BC2A0F868A08}"/>
              </c:ext>
            </c:extLst>
          </c:dPt>
          <c:dPt>
            <c:idx val="2108"/>
            <c:bubble3D val="0"/>
            <c:extLst>
              <c:ext xmlns:c16="http://schemas.microsoft.com/office/drawing/2014/chart" uri="{C3380CC4-5D6E-409C-BE32-E72D297353CC}">
                <c16:uniqueId val="{00001079-2A5C-4877-833F-BC2A0F868A08}"/>
              </c:ext>
            </c:extLst>
          </c:dPt>
          <c:dPt>
            <c:idx val="2109"/>
            <c:bubble3D val="0"/>
            <c:extLst>
              <c:ext xmlns:c16="http://schemas.microsoft.com/office/drawing/2014/chart" uri="{C3380CC4-5D6E-409C-BE32-E72D297353CC}">
                <c16:uniqueId val="{0000107B-2A5C-4877-833F-BC2A0F868A08}"/>
              </c:ext>
            </c:extLst>
          </c:dPt>
          <c:dPt>
            <c:idx val="2110"/>
            <c:bubble3D val="0"/>
            <c:extLst>
              <c:ext xmlns:c16="http://schemas.microsoft.com/office/drawing/2014/chart" uri="{C3380CC4-5D6E-409C-BE32-E72D297353CC}">
                <c16:uniqueId val="{0000107D-2A5C-4877-833F-BC2A0F868A08}"/>
              </c:ext>
            </c:extLst>
          </c:dPt>
          <c:dPt>
            <c:idx val="2111"/>
            <c:bubble3D val="0"/>
            <c:extLst>
              <c:ext xmlns:c16="http://schemas.microsoft.com/office/drawing/2014/chart" uri="{C3380CC4-5D6E-409C-BE32-E72D297353CC}">
                <c16:uniqueId val="{0000107F-2A5C-4877-833F-BC2A0F868A08}"/>
              </c:ext>
            </c:extLst>
          </c:dPt>
          <c:dPt>
            <c:idx val="2112"/>
            <c:bubble3D val="0"/>
            <c:extLst>
              <c:ext xmlns:c16="http://schemas.microsoft.com/office/drawing/2014/chart" uri="{C3380CC4-5D6E-409C-BE32-E72D297353CC}">
                <c16:uniqueId val="{00001081-2A5C-4877-833F-BC2A0F868A08}"/>
              </c:ext>
            </c:extLst>
          </c:dPt>
          <c:dPt>
            <c:idx val="2113"/>
            <c:bubble3D val="0"/>
            <c:extLst>
              <c:ext xmlns:c16="http://schemas.microsoft.com/office/drawing/2014/chart" uri="{C3380CC4-5D6E-409C-BE32-E72D297353CC}">
                <c16:uniqueId val="{00001083-2A5C-4877-833F-BC2A0F868A08}"/>
              </c:ext>
            </c:extLst>
          </c:dPt>
          <c:dPt>
            <c:idx val="2114"/>
            <c:bubble3D val="0"/>
            <c:extLst>
              <c:ext xmlns:c16="http://schemas.microsoft.com/office/drawing/2014/chart" uri="{C3380CC4-5D6E-409C-BE32-E72D297353CC}">
                <c16:uniqueId val="{00001085-2A5C-4877-833F-BC2A0F868A08}"/>
              </c:ext>
            </c:extLst>
          </c:dPt>
          <c:dPt>
            <c:idx val="2115"/>
            <c:bubble3D val="0"/>
            <c:extLst>
              <c:ext xmlns:c16="http://schemas.microsoft.com/office/drawing/2014/chart" uri="{C3380CC4-5D6E-409C-BE32-E72D297353CC}">
                <c16:uniqueId val="{00001087-2A5C-4877-833F-BC2A0F868A08}"/>
              </c:ext>
            </c:extLst>
          </c:dPt>
          <c:dPt>
            <c:idx val="2116"/>
            <c:bubble3D val="0"/>
            <c:extLst>
              <c:ext xmlns:c16="http://schemas.microsoft.com/office/drawing/2014/chart" uri="{C3380CC4-5D6E-409C-BE32-E72D297353CC}">
                <c16:uniqueId val="{00001089-2A5C-4877-833F-BC2A0F868A08}"/>
              </c:ext>
            </c:extLst>
          </c:dPt>
          <c:dPt>
            <c:idx val="2117"/>
            <c:bubble3D val="0"/>
            <c:extLst>
              <c:ext xmlns:c16="http://schemas.microsoft.com/office/drawing/2014/chart" uri="{C3380CC4-5D6E-409C-BE32-E72D297353CC}">
                <c16:uniqueId val="{0000108B-2A5C-4877-833F-BC2A0F868A08}"/>
              </c:ext>
            </c:extLst>
          </c:dPt>
          <c:dPt>
            <c:idx val="2118"/>
            <c:bubble3D val="0"/>
            <c:extLst>
              <c:ext xmlns:c16="http://schemas.microsoft.com/office/drawing/2014/chart" uri="{C3380CC4-5D6E-409C-BE32-E72D297353CC}">
                <c16:uniqueId val="{0000108D-2A5C-4877-833F-BC2A0F868A08}"/>
              </c:ext>
            </c:extLst>
          </c:dPt>
          <c:dPt>
            <c:idx val="2119"/>
            <c:bubble3D val="0"/>
            <c:extLst>
              <c:ext xmlns:c16="http://schemas.microsoft.com/office/drawing/2014/chart" uri="{C3380CC4-5D6E-409C-BE32-E72D297353CC}">
                <c16:uniqueId val="{0000108F-2A5C-4877-833F-BC2A0F868A08}"/>
              </c:ext>
            </c:extLst>
          </c:dPt>
          <c:dPt>
            <c:idx val="2120"/>
            <c:bubble3D val="0"/>
            <c:extLst>
              <c:ext xmlns:c16="http://schemas.microsoft.com/office/drawing/2014/chart" uri="{C3380CC4-5D6E-409C-BE32-E72D297353CC}">
                <c16:uniqueId val="{00001091-2A5C-4877-833F-BC2A0F868A08}"/>
              </c:ext>
            </c:extLst>
          </c:dPt>
          <c:dPt>
            <c:idx val="2121"/>
            <c:bubble3D val="0"/>
            <c:extLst>
              <c:ext xmlns:c16="http://schemas.microsoft.com/office/drawing/2014/chart" uri="{C3380CC4-5D6E-409C-BE32-E72D297353CC}">
                <c16:uniqueId val="{00001093-2A5C-4877-833F-BC2A0F868A08}"/>
              </c:ext>
            </c:extLst>
          </c:dPt>
          <c:dPt>
            <c:idx val="2122"/>
            <c:bubble3D val="0"/>
            <c:extLst>
              <c:ext xmlns:c16="http://schemas.microsoft.com/office/drawing/2014/chart" uri="{C3380CC4-5D6E-409C-BE32-E72D297353CC}">
                <c16:uniqueId val="{00001095-2A5C-4877-833F-BC2A0F868A08}"/>
              </c:ext>
            </c:extLst>
          </c:dPt>
          <c:dPt>
            <c:idx val="2123"/>
            <c:bubble3D val="0"/>
            <c:extLst>
              <c:ext xmlns:c16="http://schemas.microsoft.com/office/drawing/2014/chart" uri="{C3380CC4-5D6E-409C-BE32-E72D297353CC}">
                <c16:uniqueId val="{00001097-2A5C-4877-833F-BC2A0F868A08}"/>
              </c:ext>
            </c:extLst>
          </c:dPt>
          <c:dPt>
            <c:idx val="2124"/>
            <c:bubble3D val="0"/>
            <c:extLst>
              <c:ext xmlns:c16="http://schemas.microsoft.com/office/drawing/2014/chart" uri="{C3380CC4-5D6E-409C-BE32-E72D297353CC}">
                <c16:uniqueId val="{00001099-2A5C-4877-833F-BC2A0F868A08}"/>
              </c:ext>
            </c:extLst>
          </c:dPt>
          <c:dPt>
            <c:idx val="2125"/>
            <c:bubble3D val="0"/>
            <c:extLst>
              <c:ext xmlns:c16="http://schemas.microsoft.com/office/drawing/2014/chart" uri="{C3380CC4-5D6E-409C-BE32-E72D297353CC}">
                <c16:uniqueId val="{0000109B-2A5C-4877-833F-BC2A0F868A08}"/>
              </c:ext>
            </c:extLst>
          </c:dPt>
          <c:dPt>
            <c:idx val="2126"/>
            <c:bubble3D val="0"/>
            <c:extLst>
              <c:ext xmlns:c16="http://schemas.microsoft.com/office/drawing/2014/chart" uri="{C3380CC4-5D6E-409C-BE32-E72D297353CC}">
                <c16:uniqueId val="{0000109D-2A5C-4877-833F-BC2A0F868A08}"/>
              </c:ext>
            </c:extLst>
          </c:dPt>
          <c:dPt>
            <c:idx val="2127"/>
            <c:bubble3D val="0"/>
            <c:extLst>
              <c:ext xmlns:c16="http://schemas.microsoft.com/office/drawing/2014/chart" uri="{C3380CC4-5D6E-409C-BE32-E72D297353CC}">
                <c16:uniqueId val="{0000109F-2A5C-4877-833F-BC2A0F868A08}"/>
              </c:ext>
            </c:extLst>
          </c:dPt>
          <c:dPt>
            <c:idx val="2128"/>
            <c:bubble3D val="0"/>
            <c:extLst>
              <c:ext xmlns:c16="http://schemas.microsoft.com/office/drawing/2014/chart" uri="{C3380CC4-5D6E-409C-BE32-E72D297353CC}">
                <c16:uniqueId val="{000010A1-2A5C-4877-833F-BC2A0F868A08}"/>
              </c:ext>
            </c:extLst>
          </c:dPt>
          <c:dPt>
            <c:idx val="2129"/>
            <c:bubble3D val="0"/>
            <c:extLst>
              <c:ext xmlns:c16="http://schemas.microsoft.com/office/drawing/2014/chart" uri="{C3380CC4-5D6E-409C-BE32-E72D297353CC}">
                <c16:uniqueId val="{000010A3-2A5C-4877-833F-BC2A0F868A08}"/>
              </c:ext>
            </c:extLst>
          </c:dPt>
          <c:dPt>
            <c:idx val="2130"/>
            <c:bubble3D val="0"/>
            <c:extLst>
              <c:ext xmlns:c16="http://schemas.microsoft.com/office/drawing/2014/chart" uri="{C3380CC4-5D6E-409C-BE32-E72D297353CC}">
                <c16:uniqueId val="{000010A5-2A5C-4877-833F-BC2A0F868A08}"/>
              </c:ext>
            </c:extLst>
          </c:dPt>
          <c:dPt>
            <c:idx val="2131"/>
            <c:bubble3D val="0"/>
            <c:extLst>
              <c:ext xmlns:c16="http://schemas.microsoft.com/office/drawing/2014/chart" uri="{C3380CC4-5D6E-409C-BE32-E72D297353CC}">
                <c16:uniqueId val="{000010A7-2A5C-4877-833F-BC2A0F868A08}"/>
              </c:ext>
            </c:extLst>
          </c:dPt>
          <c:dPt>
            <c:idx val="2132"/>
            <c:bubble3D val="0"/>
            <c:extLst>
              <c:ext xmlns:c16="http://schemas.microsoft.com/office/drawing/2014/chart" uri="{C3380CC4-5D6E-409C-BE32-E72D297353CC}">
                <c16:uniqueId val="{000010A9-2A5C-4877-833F-BC2A0F868A08}"/>
              </c:ext>
            </c:extLst>
          </c:dPt>
          <c:dPt>
            <c:idx val="2133"/>
            <c:bubble3D val="0"/>
            <c:extLst>
              <c:ext xmlns:c16="http://schemas.microsoft.com/office/drawing/2014/chart" uri="{C3380CC4-5D6E-409C-BE32-E72D297353CC}">
                <c16:uniqueId val="{000010AB-2A5C-4877-833F-BC2A0F868A08}"/>
              </c:ext>
            </c:extLst>
          </c:dPt>
          <c:dPt>
            <c:idx val="2134"/>
            <c:bubble3D val="0"/>
            <c:extLst>
              <c:ext xmlns:c16="http://schemas.microsoft.com/office/drawing/2014/chart" uri="{C3380CC4-5D6E-409C-BE32-E72D297353CC}">
                <c16:uniqueId val="{000010AD-2A5C-4877-833F-BC2A0F868A08}"/>
              </c:ext>
            </c:extLst>
          </c:dPt>
          <c:dPt>
            <c:idx val="2135"/>
            <c:bubble3D val="0"/>
            <c:extLst>
              <c:ext xmlns:c16="http://schemas.microsoft.com/office/drawing/2014/chart" uri="{C3380CC4-5D6E-409C-BE32-E72D297353CC}">
                <c16:uniqueId val="{000010AF-2A5C-4877-833F-BC2A0F868A08}"/>
              </c:ext>
            </c:extLst>
          </c:dPt>
          <c:dPt>
            <c:idx val="2136"/>
            <c:bubble3D val="0"/>
            <c:extLst>
              <c:ext xmlns:c16="http://schemas.microsoft.com/office/drawing/2014/chart" uri="{C3380CC4-5D6E-409C-BE32-E72D297353CC}">
                <c16:uniqueId val="{000010B1-2A5C-4877-833F-BC2A0F868A08}"/>
              </c:ext>
            </c:extLst>
          </c:dPt>
          <c:dPt>
            <c:idx val="2137"/>
            <c:bubble3D val="0"/>
            <c:extLst>
              <c:ext xmlns:c16="http://schemas.microsoft.com/office/drawing/2014/chart" uri="{C3380CC4-5D6E-409C-BE32-E72D297353CC}">
                <c16:uniqueId val="{000010B3-2A5C-4877-833F-BC2A0F868A08}"/>
              </c:ext>
            </c:extLst>
          </c:dPt>
          <c:dPt>
            <c:idx val="2138"/>
            <c:bubble3D val="0"/>
            <c:extLst>
              <c:ext xmlns:c16="http://schemas.microsoft.com/office/drawing/2014/chart" uri="{C3380CC4-5D6E-409C-BE32-E72D297353CC}">
                <c16:uniqueId val="{000010B5-2A5C-4877-833F-BC2A0F868A08}"/>
              </c:ext>
            </c:extLst>
          </c:dPt>
          <c:dPt>
            <c:idx val="2139"/>
            <c:bubble3D val="0"/>
            <c:extLst>
              <c:ext xmlns:c16="http://schemas.microsoft.com/office/drawing/2014/chart" uri="{C3380CC4-5D6E-409C-BE32-E72D297353CC}">
                <c16:uniqueId val="{000010B7-2A5C-4877-833F-BC2A0F868A08}"/>
              </c:ext>
            </c:extLst>
          </c:dPt>
          <c:dPt>
            <c:idx val="2140"/>
            <c:bubble3D val="0"/>
            <c:extLst>
              <c:ext xmlns:c16="http://schemas.microsoft.com/office/drawing/2014/chart" uri="{C3380CC4-5D6E-409C-BE32-E72D297353CC}">
                <c16:uniqueId val="{000010B9-2A5C-4877-833F-BC2A0F868A08}"/>
              </c:ext>
            </c:extLst>
          </c:dPt>
          <c:dPt>
            <c:idx val="2141"/>
            <c:bubble3D val="0"/>
            <c:extLst>
              <c:ext xmlns:c16="http://schemas.microsoft.com/office/drawing/2014/chart" uri="{C3380CC4-5D6E-409C-BE32-E72D297353CC}">
                <c16:uniqueId val="{000010BB-2A5C-4877-833F-BC2A0F868A08}"/>
              </c:ext>
            </c:extLst>
          </c:dPt>
          <c:dPt>
            <c:idx val="2142"/>
            <c:bubble3D val="0"/>
            <c:extLst>
              <c:ext xmlns:c16="http://schemas.microsoft.com/office/drawing/2014/chart" uri="{C3380CC4-5D6E-409C-BE32-E72D297353CC}">
                <c16:uniqueId val="{000010BD-2A5C-4877-833F-BC2A0F868A08}"/>
              </c:ext>
            </c:extLst>
          </c:dPt>
          <c:dPt>
            <c:idx val="2143"/>
            <c:bubble3D val="0"/>
            <c:extLst>
              <c:ext xmlns:c16="http://schemas.microsoft.com/office/drawing/2014/chart" uri="{C3380CC4-5D6E-409C-BE32-E72D297353CC}">
                <c16:uniqueId val="{000010BF-2A5C-4877-833F-BC2A0F868A08}"/>
              </c:ext>
            </c:extLst>
          </c:dPt>
          <c:dPt>
            <c:idx val="2144"/>
            <c:bubble3D val="0"/>
            <c:extLst>
              <c:ext xmlns:c16="http://schemas.microsoft.com/office/drawing/2014/chart" uri="{C3380CC4-5D6E-409C-BE32-E72D297353CC}">
                <c16:uniqueId val="{000010C1-2A5C-4877-833F-BC2A0F868A08}"/>
              </c:ext>
            </c:extLst>
          </c:dPt>
          <c:dPt>
            <c:idx val="2145"/>
            <c:bubble3D val="0"/>
            <c:extLst>
              <c:ext xmlns:c16="http://schemas.microsoft.com/office/drawing/2014/chart" uri="{C3380CC4-5D6E-409C-BE32-E72D297353CC}">
                <c16:uniqueId val="{000010C3-2A5C-4877-833F-BC2A0F868A08}"/>
              </c:ext>
            </c:extLst>
          </c:dPt>
          <c:dPt>
            <c:idx val="2146"/>
            <c:bubble3D val="0"/>
            <c:extLst>
              <c:ext xmlns:c16="http://schemas.microsoft.com/office/drawing/2014/chart" uri="{C3380CC4-5D6E-409C-BE32-E72D297353CC}">
                <c16:uniqueId val="{000010C5-2A5C-4877-833F-BC2A0F868A08}"/>
              </c:ext>
            </c:extLst>
          </c:dPt>
          <c:dPt>
            <c:idx val="2147"/>
            <c:bubble3D val="0"/>
            <c:extLst>
              <c:ext xmlns:c16="http://schemas.microsoft.com/office/drawing/2014/chart" uri="{C3380CC4-5D6E-409C-BE32-E72D297353CC}">
                <c16:uniqueId val="{000010C7-2A5C-4877-833F-BC2A0F868A08}"/>
              </c:ext>
            </c:extLst>
          </c:dPt>
          <c:dPt>
            <c:idx val="2148"/>
            <c:bubble3D val="0"/>
            <c:extLst>
              <c:ext xmlns:c16="http://schemas.microsoft.com/office/drawing/2014/chart" uri="{C3380CC4-5D6E-409C-BE32-E72D297353CC}">
                <c16:uniqueId val="{000010C9-2A5C-4877-833F-BC2A0F868A08}"/>
              </c:ext>
            </c:extLst>
          </c:dPt>
          <c:dPt>
            <c:idx val="2149"/>
            <c:bubble3D val="0"/>
            <c:extLst>
              <c:ext xmlns:c16="http://schemas.microsoft.com/office/drawing/2014/chart" uri="{C3380CC4-5D6E-409C-BE32-E72D297353CC}">
                <c16:uniqueId val="{000010CB-2A5C-4877-833F-BC2A0F868A08}"/>
              </c:ext>
            </c:extLst>
          </c:dPt>
          <c:dPt>
            <c:idx val="2150"/>
            <c:bubble3D val="0"/>
            <c:extLst>
              <c:ext xmlns:c16="http://schemas.microsoft.com/office/drawing/2014/chart" uri="{C3380CC4-5D6E-409C-BE32-E72D297353CC}">
                <c16:uniqueId val="{000010CD-2A5C-4877-833F-BC2A0F868A08}"/>
              </c:ext>
            </c:extLst>
          </c:dPt>
          <c:dPt>
            <c:idx val="2151"/>
            <c:bubble3D val="0"/>
            <c:extLst>
              <c:ext xmlns:c16="http://schemas.microsoft.com/office/drawing/2014/chart" uri="{C3380CC4-5D6E-409C-BE32-E72D297353CC}">
                <c16:uniqueId val="{000010CF-2A5C-4877-833F-BC2A0F868A08}"/>
              </c:ext>
            </c:extLst>
          </c:dPt>
          <c:dPt>
            <c:idx val="2152"/>
            <c:bubble3D val="0"/>
            <c:extLst>
              <c:ext xmlns:c16="http://schemas.microsoft.com/office/drawing/2014/chart" uri="{C3380CC4-5D6E-409C-BE32-E72D297353CC}">
                <c16:uniqueId val="{000010D1-2A5C-4877-833F-BC2A0F868A08}"/>
              </c:ext>
            </c:extLst>
          </c:dPt>
          <c:dPt>
            <c:idx val="2153"/>
            <c:bubble3D val="0"/>
            <c:extLst>
              <c:ext xmlns:c16="http://schemas.microsoft.com/office/drawing/2014/chart" uri="{C3380CC4-5D6E-409C-BE32-E72D297353CC}">
                <c16:uniqueId val="{000010D3-2A5C-4877-833F-BC2A0F868A08}"/>
              </c:ext>
            </c:extLst>
          </c:dPt>
          <c:dPt>
            <c:idx val="2154"/>
            <c:bubble3D val="0"/>
            <c:extLst>
              <c:ext xmlns:c16="http://schemas.microsoft.com/office/drawing/2014/chart" uri="{C3380CC4-5D6E-409C-BE32-E72D297353CC}">
                <c16:uniqueId val="{000010D5-2A5C-4877-833F-BC2A0F868A08}"/>
              </c:ext>
            </c:extLst>
          </c:dPt>
          <c:dPt>
            <c:idx val="2155"/>
            <c:bubble3D val="0"/>
            <c:extLst>
              <c:ext xmlns:c16="http://schemas.microsoft.com/office/drawing/2014/chart" uri="{C3380CC4-5D6E-409C-BE32-E72D297353CC}">
                <c16:uniqueId val="{000010D7-2A5C-4877-833F-BC2A0F868A08}"/>
              </c:ext>
            </c:extLst>
          </c:dPt>
          <c:dPt>
            <c:idx val="2156"/>
            <c:bubble3D val="0"/>
            <c:extLst>
              <c:ext xmlns:c16="http://schemas.microsoft.com/office/drawing/2014/chart" uri="{C3380CC4-5D6E-409C-BE32-E72D297353CC}">
                <c16:uniqueId val="{000010D9-2A5C-4877-833F-BC2A0F868A08}"/>
              </c:ext>
            </c:extLst>
          </c:dPt>
          <c:dPt>
            <c:idx val="2157"/>
            <c:bubble3D val="0"/>
            <c:extLst>
              <c:ext xmlns:c16="http://schemas.microsoft.com/office/drawing/2014/chart" uri="{C3380CC4-5D6E-409C-BE32-E72D297353CC}">
                <c16:uniqueId val="{000010DB-2A5C-4877-833F-BC2A0F868A08}"/>
              </c:ext>
            </c:extLst>
          </c:dPt>
          <c:dPt>
            <c:idx val="2158"/>
            <c:bubble3D val="0"/>
            <c:extLst>
              <c:ext xmlns:c16="http://schemas.microsoft.com/office/drawing/2014/chart" uri="{C3380CC4-5D6E-409C-BE32-E72D297353CC}">
                <c16:uniqueId val="{000010DD-2A5C-4877-833F-BC2A0F868A08}"/>
              </c:ext>
            </c:extLst>
          </c:dPt>
          <c:dPt>
            <c:idx val="2159"/>
            <c:bubble3D val="0"/>
            <c:extLst>
              <c:ext xmlns:c16="http://schemas.microsoft.com/office/drawing/2014/chart" uri="{C3380CC4-5D6E-409C-BE32-E72D297353CC}">
                <c16:uniqueId val="{000010DF-2A5C-4877-833F-BC2A0F868A08}"/>
              </c:ext>
            </c:extLst>
          </c:dPt>
          <c:dPt>
            <c:idx val="2160"/>
            <c:bubble3D val="0"/>
            <c:extLst>
              <c:ext xmlns:c16="http://schemas.microsoft.com/office/drawing/2014/chart" uri="{C3380CC4-5D6E-409C-BE32-E72D297353CC}">
                <c16:uniqueId val="{000010E1-2A5C-4877-833F-BC2A0F868A08}"/>
              </c:ext>
            </c:extLst>
          </c:dPt>
          <c:dPt>
            <c:idx val="2161"/>
            <c:bubble3D val="0"/>
            <c:extLst>
              <c:ext xmlns:c16="http://schemas.microsoft.com/office/drawing/2014/chart" uri="{C3380CC4-5D6E-409C-BE32-E72D297353CC}">
                <c16:uniqueId val="{000010E3-2A5C-4877-833F-BC2A0F868A08}"/>
              </c:ext>
            </c:extLst>
          </c:dPt>
          <c:dPt>
            <c:idx val="2162"/>
            <c:bubble3D val="0"/>
            <c:extLst>
              <c:ext xmlns:c16="http://schemas.microsoft.com/office/drawing/2014/chart" uri="{C3380CC4-5D6E-409C-BE32-E72D297353CC}">
                <c16:uniqueId val="{000010E5-2A5C-4877-833F-BC2A0F868A08}"/>
              </c:ext>
            </c:extLst>
          </c:dPt>
          <c:dPt>
            <c:idx val="2163"/>
            <c:bubble3D val="0"/>
            <c:extLst>
              <c:ext xmlns:c16="http://schemas.microsoft.com/office/drawing/2014/chart" uri="{C3380CC4-5D6E-409C-BE32-E72D297353CC}">
                <c16:uniqueId val="{000010E7-2A5C-4877-833F-BC2A0F868A08}"/>
              </c:ext>
            </c:extLst>
          </c:dPt>
          <c:dPt>
            <c:idx val="2164"/>
            <c:bubble3D val="0"/>
            <c:extLst>
              <c:ext xmlns:c16="http://schemas.microsoft.com/office/drawing/2014/chart" uri="{C3380CC4-5D6E-409C-BE32-E72D297353CC}">
                <c16:uniqueId val="{000010E9-2A5C-4877-833F-BC2A0F868A08}"/>
              </c:ext>
            </c:extLst>
          </c:dPt>
          <c:dPt>
            <c:idx val="2165"/>
            <c:bubble3D val="0"/>
            <c:extLst>
              <c:ext xmlns:c16="http://schemas.microsoft.com/office/drawing/2014/chart" uri="{C3380CC4-5D6E-409C-BE32-E72D297353CC}">
                <c16:uniqueId val="{000010EB-2A5C-4877-833F-BC2A0F868A08}"/>
              </c:ext>
            </c:extLst>
          </c:dPt>
          <c:dPt>
            <c:idx val="2166"/>
            <c:bubble3D val="0"/>
            <c:extLst>
              <c:ext xmlns:c16="http://schemas.microsoft.com/office/drawing/2014/chart" uri="{C3380CC4-5D6E-409C-BE32-E72D297353CC}">
                <c16:uniqueId val="{000010ED-2A5C-4877-833F-BC2A0F868A08}"/>
              </c:ext>
            </c:extLst>
          </c:dPt>
          <c:dPt>
            <c:idx val="2167"/>
            <c:bubble3D val="0"/>
            <c:extLst>
              <c:ext xmlns:c16="http://schemas.microsoft.com/office/drawing/2014/chart" uri="{C3380CC4-5D6E-409C-BE32-E72D297353CC}">
                <c16:uniqueId val="{000010EF-2A5C-4877-833F-BC2A0F868A08}"/>
              </c:ext>
            </c:extLst>
          </c:dPt>
          <c:dPt>
            <c:idx val="2168"/>
            <c:bubble3D val="0"/>
            <c:extLst>
              <c:ext xmlns:c16="http://schemas.microsoft.com/office/drawing/2014/chart" uri="{C3380CC4-5D6E-409C-BE32-E72D297353CC}">
                <c16:uniqueId val="{000010F1-2A5C-4877-833F-BC2A0F868A08}"/>
              </c:ext>
            </c:extLst>
          </c:dPt>
          <c:dPt>
            <c:idx val="2169"/>
            <c:bubble3D val="0"/>
            <c:extLst>
              <c:ext xmlns:c16="http://schemas.microsoft.com/office/drawing/2014/chart" uri="{C3380CC4-5D6E-409C-BE32-E72D297353CC}">
                <c16:uniqueId val="{000010F3-2A5C-4877-833F-BC2A0F868A08}"/>
              </c:ext>
            </c:extLst>
          </c:dPt>
          <c:dPt>
            <c:idx val="2170"/>
            <c:bubble3D val="0"/>
            <c:extLst>
              <c:ext xmlns:c16="http://schemas.microsoft.com/office/drawing/2014/chart" uri="{C3380CC4-5D6E-409C-BE32-E72D297353CC}">
                <c16:uniqueId val="{000010F5-2A5C-4877-833F-BC2A0F868A08}"/>
              </c:ext>
            </c:extLst>
          </c:dPt>
          <c:dPt>
            <c:idx val="2171"/>
            <c:bubble3D val="0"/>
            <c:extLst>
              <c:ext xmlns:c16="http://schemas.microsoft.com/office/drawing/2014/chart" uri="{C3380CC4-5D6E-409C-BE32-E72D297353CC}">
                <c16:uniqueId val="{000010F7-2A5C-4877-833F-BC2A0F868A08}"/>
              </c:ext>
            </c:extLst>
          </c:dPt>
          <c:dPt>
            <c:idx val="2172"/>
            <c:bubble3D val="0"/>
            <c:extLst>
              <c:ext xmlns:c16="http://schemas.microsoft.com/office/drawing/2014/chart" uri="{C3380CC4-5D6E-409C-BE32-E72D297353CC}">
                <c16:uniqueId val="{000010F9-2A5C-4877-833F-BC2A0F868A08}"/>
              </c:ext>
            </c:extLst>
          </c:dPt>
          <c:dPt>
            <c:idx val="2173"/>
            <c:bubble3D val="0"/>
            <c:extLst>
              <c:ext xmlns:c16="http://schemas.microsoft.com/office/drawing/2014/chart" uri="{C3380CC4-5D6E-409C-BE32-E72D297353CC}">
                <c16:uniqueId val="{000010FB-2A5C-4877-833F-BC2A0F868A08}"/>
              </c:ext>
            </c:extLst>
          </c:dPt>
          <c:dPt>
            <c:idx val="2174"/>
            <c:bubble3D val="0"/>
            <c:extLst>
              <c:ext xmlns:c16="http://schemas.microsoft.com/office/drawing/2014/chart" uri="{C3380CC4-5D6E-409C-BE32-E72D297353CC}">
                <c16:uniqueId val="{000010FD-2A5C-4877-833F-BC2A0F868A08}"/>
              </c:ext>
            </c:extLst>
          </c:dPt>
          <c:dPt>
            <c:idx val="2175"/>
            <c:bubble3D val="0"/>
            <c:extLst>
              <c:ext xmlns:c16="http://schemas.microsoft.com/office/drawing/2014/chart" uri="{C3380CC4-5D6E-409C-BE32-E72D297353CC}">
                <c16:uniqueId val="{000010FF-2A5C-4877-833F-BC2A0F868A08}"/>
              </c:ext>
            </c:extLst>
          </c:dPt>
          <c:dPt>
            <c:idx val="2176"/>
            <c:bubble3D val="0"/>
            <c:extLst>
              <c:ext xmlns:c16="http://schemas.microsoft.com/office/drawing/2014/chart" uri="{C3380CC4-5D6E-409C-BE32-E72D297353CC}">
                <c16:uniqueId val="{00001101-2A5C-4877-833F-BC2A0F868A08}"/>
              </c:ext>
            </c:extLst>
          </c:dPt>
          <c:dPt>
            <c:idx val="2177"/>
            <c:bubble3D val="0"/>
            <c:extLst>
              <c:ext xmlns:c16="http://schemas.microsoft.com/office/drawing/2014/chart" uri="{C3380CC4-5D6E-409C-BE32-E72D297353CC}">
                <c16:uniqueId val="{00001103-2A5C-4877-833F-BC2A0F868A08}"/>
              </c:ext>
            </c:extLst>
          </c:dPt>
          <c:dPt>
            <c:idx val="2178"/>
            <c:bubble3D val="0"/>
            <c:extLst>
              <c:ext xmlns:c16="http://schemas.microsoft.com/office/drawing/2014/chart" uri="{C3380CC4-5D6E-409C-BE32-E72D297353CC}">
                <c16:uniqueId val="{00001105-2A5C-4877-833F-BC2A0F868A08}"/>
              </c:ext>
            </c:extLst>
          </c:dPt>
          <c:dPt>
            <c:idx val="2179"/>
            <c:bubble3D val="0"/>
            <c:extLst>
              <c:ext xmlns:c16="http://schemas.microsoft.com/office/drawing/2014/chart" uri="{C3380CC4-5D6E-409C-BE32-E72D297353CC}">
                <c16:uniqueId val="{00001107-2A5C-4877-833F-BC2A0F868A08}"/>
              </c:ext>
            </c:extLst>
          </c:dPt>
          <c:dPt>
            <c:idx val="2180"/>
            <c:bubble3D val="0"/>
            <c:extLst>
              <c:ext xmlns:c16="http://schemas.microsoft.com/office/drawing/2014/chart" uri="{C3380CC4-5D6E-409C-BE32-E72D297353CC}">
                <c16:uniqueId val="{00001109-2A5C-4877-833F-BC2A0F868A08}"/>
              </c:ext>
            </c:extLst>
          </c:dPt>
          <c:dPt>
            <c:idx val="2181"/>
            <c:bubble3D val="0"/>
            <c:extLst>
              <c:ext xmlns:c16="http://schemas.microsoft.com/office/drawing/2014/chart" uri="{C3380CC4-5D6E-409C-BE32-E72D297353CC}">
                <c16:uniqueId val="{0000110B-2A5C-4877-833F-BC2A0F868A08}"/>
              </c:ext>
            </c:extLst>
          </c:dPt>
          <c:dPt>
            <c:idx val="2182"/>
            <c:bubble3D val="0"/>
            <c:extLst>
              <c:ext xmlns:c16="http://schemas.microsoft.com/office/drawing/2014/chart" uri="{C3380CC4-5D6E-409C-BE32-E72D297353CC}">
                <c16:uniqueId val="{0000110D-2A5C-4877-833F-BC2A0F868A08}"/>
              </c:ext>
            </c:extLst>
          </c:dPt>
          <c:dPt>
            <c:idx val="2183"/>
            <c:bubble3D val="0"/>
            <c:extLst>
              <c:ext xmlns:c16="http://schemas.microsoft.com/office/drawing/2014/chart" uri="{C3380CC4-5D6E-409C-BE32-E72D297353CC}">
                <c16:uniqueId val="{0000110F-2A5C-4877-833F-BC2A0F868A08}"/>
              </c:ext>
            </c:extLst>
          </c:dPt>
          <c:dPt>
            <c:idx val="2184"/>
            <c:bubble3D val="0"/>
            <c:extLst>
              <c:ext xmlns:c16="http://schemas.microsoft.com/office/drawing/2014/chart" uri="{C3380CC4-5D6E-409C-BE32-E72D297353CC}">
                <c16:uniqueId val="{00001111-2A5C-4877-833F-BC2A0F868A08}"/>
              </c:ext>
            </c:extLst>
          </c:dPt>
          <c:dPt>
            <c:idx val="2185"/>
            <c:bubble3D val="0"/>
            <c:extLst>
              <c:ext xmlns:c16="http://schemas.microsoft.com/office/drawing/2014/chart" uri="{C3380CC4-5D6E-409C-BE32-E72D297353CC}">
                <c16:uniqueId val="{00001113-2A5C-4877-833F-BC2A0F868A08}"/>
              </c:ext>
            </c:extLst>
          </c:dPt>
          <c:dPt>
            <c:idx val="2186"/>
            <c:bubble3D val="0"/>
            <c:extLst>
              <c:ext xmlns:c16="http://schemas.microsoft.com/office/drawing/2014/chart" uri="{C3380CC4-5D6E-409C-BE32-E72D297353CC}">
                <c16:uniqueId val="{00001115-2A5C-4877-833F-BC2A0F868A08}"/>
              </c:ext>
            </c:extLst>
          </c:dPt>
          <c:dPt>
            <c:idx val="2187"/>
            <c:bubble3D val="0"/>
            <c:extLst>
              <c:ext xmlns:c16="http://schemas.microsoft.com/office/drawing/2014/chart" uri="{C3380CC4-5D6E-409C-BE32-E72D297353CC}">
                <c16:uniqueId val="{00001117-2A5C-4877-833F-BC2A0F868A08}"/>
              </c:ext>
            </c:extLst>
          </c:dPt>
          <c:dPt>
            <c:idx val="2188"/>
            <c:bubble3D val="0"/>
            <c:extLst>
              <c:ext xmlns:c16="http://schemas.microsoft.com/office/drawing/2014/chart" uri="{C3380CC4-5D6E-409C-BE32-E72D297353CC}">
                <c16:uniqueId val="{00001119-2A5C-4877-833F-BC2A0F868A08}"/>
              </c:ext>
            </c:extLst>
          </c:dPt>
          <c:dPt>
            <c:idx val="2189"/>
            <c:bubble3D val="0"/>
            <c:extLst>
              <c:ext xmlns:c16="http://schemas.microsoft.com/office/drawing/2014/chart" uri="{C3380CC4-5D6E-409C-BE32-E72D297353CC}">
                <c16:uniqueId val="{0000111B-2A5C-4877-833F-BC2A0F868A08}"/>
              </c:ext>
            </c:extLst>
          </c:dPt>
          <c:dPt>
            <c:idx val="2190"/>
            <c:bubble3D val="0"/>
            <c:extLst>
              <c:ext xmlns:c16="http://schemas.microsoft.com/office/drawing/2014/chart" uri="{C3380CC4-5D6E-409C-BE32-E72D297353CC}">
                <c16:uniqueId val="{0000111D-2A5C-4877-833F-BC2A0F868A08}"/>
              </c:ext>
            </c:extLst>
          </c:dPt>
          <c:dPt>
            <c:idx val="2191"/>
            <c:bubble3D val="0"/>
            <c:extLst>
              <c:ext xmlns:c16="http://schemas.microsoft.com/office/drawing/2014/chart" uri="{C3380CC4-5D6E-409C-BE32-E72D297353CC}">
                <c16:uniqueId val="{0000111F-2A5C-4877-833F-BC2A0F868A08}"/>
              </c:ext>
            </c:extLst>
          </c:dPt>
          <c:dPt>
            <c:idx val="2192"/>
            <c:bubble3D val="0"/>
            <c:extLst>
              <c:ext xmlns:c16="http://schemas.microsoft.com/office/drawing/2014/chart" uri="{C3380CC4-5D6E-409C-BE32-E72D297353CC}">
                <c16:uniqueId val="{00001121-2A5C-4877-833F-BC2A0F868A08}"/>
              </c:ext>
            </c:extLst>
          </c:dPt>
          <c:dPt>
            <c:idx val="2193"/>
            <c:bubble3D val="0"/>
            <c:extLst>
              <c:ext xmlns:c16="http://schemas.microsoft.com/office/drawing/2014/chart" uri="{C3380CC4-5D6E-409C-BE32-E72D297353CC}">
                <c16:uniqueId val="{00001123-2A5C-4877-833F-BC2A0F868A08}"/>
              </c:ext>
            </c:extLst>
          </c:dPt>
          <c:dPt>
            <c:idx val="2194"/>
            <c:bubble3D val="0"/>
            <c:extLst>
              <c:ext xmlns:c16="http://schemas.microsoft.com/office/drawing/2014/chart" uri="{C3380CC4-5D6E-409C-BE32-E72D297353CC}">
                <c16:uniqueId val="{00001125-2A5C-4877-833F-BC2A0F868A08}"/>
              </c:ext>
            </c:extLst>
          </c:dPt>
          <c:dPt>
            <c:idx val="2195"/>
            <c:bubble3D val="0"/>
            <c:extLst>
              <c:ext xmlns:c16="http://schemas.microsoft.com/office/drawing/2014/chart" uri="{C3380CC4-5D6E-409C-BE32-E72D297353CC}">
                <c16:uniqueId val="{00001127-2A5C-4877-833F-BC2A0F868A08}"/>
              </c:ext>
            </c:extLst>
          </c:dPt>
          <c:dPt>
            <c:idx val="2196"/>
            <c:bubble3D val="0"/>
            <c:extLst>
              <c:ext xmlns:c16="http://schemas.microsoft.com/office/drawing/2014/chart" uri="{C3380CC4-5D6E-409C-BE32-E72D297353CC}">
                <c16:uniqueId val="{00001129-2A5C-4877-833F-BC2A0F868A08}"/>
              </c:ext>
            </c:extLst>
          </c:dPt>
          <c:dPt>
            <c:idx val="2197"/>
            <c:bubble3D val="0"/>
            <c:extLst>
              <c:ext xmlns:c16="http://schemas.microsoft.com/office/drawing/2014/chart" uri="{C3380CC4-5D6E-409C-BE32-E72D297353CC}">
                <c16:uniqueId val="{0000112B-2A5C-4877-833F-BC2A0F868A08}"/>
              </c:ext>
            </c:extLst>
          </c:dPt>
          <c:dPt>
            <c:idx val="2198"/>
            <c:bubble3D val="0"/>
            <c:extLst>
              <c:ext xmlns:c16="http://schemas.microsoft.com/office/drawing/2014/chart" uri="{C3380CC4-5D6E-409C-BE32-E72D297353CC}">
                <c16:uniqueId val="{0000112D-2A5C-4877-833F-BC2A0F868A08}"/>
              </c:ext>
            </c:extLst>
          </c:dPt>
          <c:dPt>
            <c:idx val="2199"/>
            <c:bubble3D val="0"/>
            <c:extLst>
              <c:ext xmlns:c16="http://schemas.microsoft.com/office/drawing/2014/chart" uri="{C3380CC4-5D6E-409C-BE32-E72D297353CC}">
                <c16:uniqueId val="{0000112F-2A5C-4877-833F-BC2A0F868A08}"/>
              </c:ext>
            </c:extLst>
          </c:dPt>
          <c:dPt>
            <c:idx val="2200"/>
            <c:bubble3D val="0"/>
            <c:extLst>
              <c:ext xmlns:c16="http://schemas.microsoft.com/office/drawing/2014/chart" uri="{C3380CC4-5D6E-409C-BE32-E72D297353CC}">
                <c16:uniqueId val="{00001131-2A5C-4877-833F-BC2A0F868A08}"/>
              </c:ext>
            </c:extLst>
          </c:dPt>
          <c:dPt>
            <c:idx val="2201"/>
            <c:bubble3D val="0"/>
            <c:extLst>
              <c:ext xmlns:c16="http://schemas.microsoft.com/office/drawing/2014/chart" uri="{C3380CC4-5D6E-409C-BE32-E72D297353CC}">
                <c16:uniqueId val="{00001133-2A5C-4877-833F-BC2A0F868A08}"/>
              </c:ext>
            </c:extLst>
          </c:dPt>
          <c:dPt>
            <c:idx val="2202"/>
            <c:bubble3D val="0"/>
            <c:extLst>
              <c:ext xmlns:c16="http://schemas.microsoft.com/office/drawing/2014/chart" uri="{C3380CC4-5D6E-409C-BE32-E72D297353CC}">
                <c16:uniqueId val="{00001135-2A5C-4877-833F-BC2A0F868A08}"/>
              </c:ext>
            </c:extLst>
          </c:dPt>
          <c:dPt>
            <c:idx val="2203"/>
            <c:bubble3D val="0"/>
            <c:extLst>
              <c:ext xmlns:c16="http://schemas.microsoft.com/office/drawing/2014/chart" uri="{C3380CC4-5D6E-409C-BE32-E72D297353CC}">
                <c16:uniqueId val="{00001137-2A5C-4877-833F-BC2A0F868A08}"/>
              </c:ext>
            </c:extLst>
          </c:dPt>
          <c:dPt>
            <c:idx val="2204"/>
            <c:bubble3D val="0"/>
            <c:extLst>
              <c:ext xmlns:c16="http://schemas.microsoft.com/office/drawing/2014/chart" uri="{C3380CC4-5D6E-409C-BE32-E72D297353CC}">
                <c16:uniqueId val="{00001139-2A5C-4877-833F-BC2A0F868A08}"/>
              </c:ext>
            </c:extLst>
          </c:dPt>
          <c:dPt>
            <c:idx val="2205"/>
            <c:bubble3D val="0"/>
            <c:extLst>
              <c:ext xmlns:c16="http://schemas.microsoft.com/office/drawing/2014/chart" uri="{C3380CC4-5D6E-409C-BE32-E72D297353CC}">
                <c16:uniqueId val="{0000113B-2A5C-4877-833F-BC2A0F868A08}"/>
              </c:ext>
            </c:extLst>
          </c:dPt>
          <c:dPt>
            <c:idx val="2206"/>
            <c:bubble3D val="0"/>
            <c:extLst>
              <c:ext xmlns:c16="http://schemas.microsoft.com/office/drawing/2014/chart" uri="{C3380CC4-5D6E-409C-BE32-E72D297353CC}">
                <c16:uniqueId val="{0000113D-2A5C-4877-833F-BC2A0F868A08}"/>
              </c:ext>
            </c:extLst>
          </c:dPt>
          <c:dPt>
            <c:idx val="2207"/>
            <c:bubble3D val="0"/>
            <c:extLst>
              <c:ext xmlns:c16="http://schemas.microsoft.com/office/drawing/2014/chart" uri="{C3380CC4-5D6E-409C-BE32-E72D297353CC}">
                <c16:uniqueId val="{0000113F-2A5C-4877-833F-BC2A0F868A08}"/>
              </c:ext>
            </c:extLst>
          </c:dPt>
          <c:dPt>
            <c:idx val="2208"/>
            <c:bubble3D val="0"/>
            <c:extLst>
              <c:ext xmlns:c16="http://schemas.microsoft.com/office/drawing/2014/chart" uri="{C3380CC4-5D6E-409C-BE32-E72D297353CC}">
                <c16:uniqueId val="{00001141-2A5C-4877-833F-BC2A0F868A08}"/>
              </c:ext>
            </c:extLst>
          </c:dPt>
          <c:dPt>
            <c:idx val="2209"/>
            <c:bubble3D val="0"/>
            <c:extLst>
              <c:ext xmlns:c16="http://schemas.microsoft.com/office/drawing/2014/chart" uri="{C3380CC4-5D6E-409C-BE32-E72D297353CC}">
                <c16:uniqueId val="{00001143-2A5C-4877-833F-BC2A0F868A08}"/>
              </c:ext>
            </c:extLst>
          </c:dPt>
          <c:dPt>
            <c:idx val="2210"/>
            <c:bubble3D val="0"/>
            <c:extLst>
              <c:ext xmlns:c16="http://schemas.microsoft.com/office/drawing/2014/chart" uri="{C3380CC4-5D6E-409C-BE32-E72D297353CC}">
                <c16:uniqueId val="{00001145-2A5C-4877-833F-BC2A0F868A08}"/>
              </c:ext>
            </c:extLst>
          </c:dPt>
          <c:dPt>
            <c:idx val="2211"/>
            <c:bubble3D val="0"/>
            <c:extLst>
              <c:ext xmlns:c16="http://schemas.microsoft.com/office/drawing/2014/chart" uri="{C3380CC4-5D6E-409C-BE32-E72D297353CC}">
                <c16:uniqueId val="{00001147-2A5C-4877-833F-BC2A0F868A08}"/>
              </c:ext>
            </c:extLst>
          </c:dPt>
          <c:dPt>
            <c:idx val="2212"/>
            <c:bubble3D val="0"/>
            <c:extLst>
              <c:ext xmlns:c16="http://schemas.microsoft.com/office/drawing/2014/chart" uri="{C3380CC4-5D6E-409C-BE32-E72D297353CC}">
                <c16:uniqueId val="{00001149-2A5C-4877-833F-BC2A0F868A08}"/>
              </c:ext>
            </c:extLst>
          </c:dPt>
          <c:dPt>
            <c:idx val="2213"/>
            <c:bubble3D val="0"/>
            <c:extLst>
              <c:ext xmlns:c16="http://schemas.microsoft.com/office/drawing/2014/chart" uri="{C3380CC4-5D6E-409C-BE32-E72D297353CC}">
                <c16:uniqueId val="{0000114B-2A5C-4877-833F-BC2A0F868A08}"/>
              </c:ext>
            </c:extLst>
          </c:dPt>
          <c:dPt>
            <c:idx val="2214"/>
            <c:bubble3D val="0"/>
            <c:extLst>
              <c:ext xmlns:c16="http://schemas.microsoft.com/office/drawing/2014/chart" uri="{C3380CC4-5D6E-409C-BE32-E72D297353CC}">
                <c16:uniqueId val="{0000114D-2A5C-4877-833F-BC2A0F868A08}"/>
              </c:ext>
            </c:extLst>
          </c:dPt>
          <c:dPt>
            <c:idx val="2215"/>
            <c:bubble3D val="0"/>
            <c:extLst>
              <c:ext xmlns:c16="http://schemas.microsoft.com/office/drawing/2014/chart" uri="{C3380CC4-5D6E-409C-BE32-E72D297353CC}">
                <c16:uniqueId val="{0000114F-2A5C-4877-833F-BC2A0F868A08}"/>
              </c:ext>
            </c:extLst>
          </c:dPt>
          <c:dPt>
            <c:idx val="2216"/>
            <c:bubble3D val="0"/>
            <c:extLst>
              <c:ext xmlns:c16="http://schemas.microsoft.com/office/drawing/2014/chart" uri="{C3380CC4-5D6E-409C-BE32-E72D297353CC}">
                <c16:uniqueId val="{00001151-2A5C-4877-833F-BC2A0F868A08}"/>
              </c:ext>
            </c:extLst>
          </c:dPt>
          <c:dPt>
            <c:idx val="2217"/>
            <c:bubble3D val="0"/>
            <c:extLst>
              <c:ext xmlns:c16="http://schemas.microsoft.com/office/drawing/2014/chart" uri="{C3380CC4-5D6E-409C-BE32-E72D297353CC}">
                <c16:uniqueId val="{00001153-2A5C-4877-833F-BC2A0F868A08}"/>
              </c:ext>
            </c:extLst>
          </c:dPt>
          <c:dPt>
            <c:idx val="2218"/>
            <c:bubble3D val="0"/>
            <c:extLst>
              <c:ext xmlns:c16="http://schemas.microsoft.com/office/drawing/2014/chart" uri="{C3380CC4-5D6E-409C-BE32-E72D297353CC}">
                <c16:uniqueId val="{00001155-2A5C-4877-833F-BC2A0F868A08}"/>
              </c:ext>
            </c:extLst>
          </c:dPt>
          <c:dPt>
            <c:idx val="2219"/>
            <c:bubble3D val="0"/>
            <c:extLst>
              <c:ext xmlns:c16="http://schemas.microsoft.com/office/drawing/2014/chart" uri="{C3380CC4-5D6E-409C-BE32-E72D297353CC}">
                <c16:uniqueId val="{00001157-2A5C-4877-833F-BC2A0F868A08}"/>
              </c:ext>
            </c:extLst>
          </c:dPt>
          <c:dPt>
            <c:idx val="2220"/>
            <c:bubble3D val="0"/>
            <c:extLst>
              <c:ext xmlns:c16="http://schemas.microsoft.com/office/drawing/2014/chart" uri="{C3380CC4-5D6E-409C-BE32-E72D297353CC}">
                <c16:uniqueId val="{00001159-2A5C-4877-833F-BC2A0F868A08}"/>
              </c:ext>
            </c:extLst>
          </c:dPt>
          <c:dPt>
            <c:idx val="2221"/>
            <c:bubble3D val="0"/>
            <c:extLst>
              <c:ext xmlns:c16="http://schemas.microsoft.com/office/drawing/2014/chart" uri="{C3380CC4-5D6E-409C-BE32-E72D297353CC}">
                <c16:uniqueId val="{0000115B-2A5C-4877-833F-BC2A0F868A08}"/>
              </c:ext>
            </c:extLst>
          </c:dPt>
          <c:dPt>
            <c:idx val="2222"/>
            <c:bubble3D val="0"/>
            <c:extLst>
              <c:ext xmlns:c16="http://schemas.microsoft.com/office/drawing/2014/chart" uri="{C3380CC4-5D6E-409C-BE32-E72D297353CC}">
                <c16:uniqueId val="{0000115D-2A5C-4877-833F-BC2A0F868A08}"/>
              </c:ext>
            </c:extLst>
          </c:dPt>
          <c:dPt>
            <c:idx val="2223"/>
            <c:bubble3D val="0"/>
            <c:extLst>
              <c:ext xmlns:c16="http://schemas.microsoft.com/office/drawing/2014/chart" uri="{C3380CC4-5D6E-409C-BE32-E72D297353CC}">
                <c16:uniqueId val="{0000115F-2A5C-4877-833F-BC2A0F868A08}"/>
              </c:ext>
            </c:extLst>
          </c:dPt>
          <c:dPt>
            <c:idx val="2224"/>
            <c:bubble3D val="0"/>
            <c:extLst>
              <c:ext xmlns:c16="http://schemas.microsoft.com/office/drawing/2014/chart" uri="{C3380CC4-5D6E-409C-BE32-E72D297353CC}">
                <c16:uniqueId val="{00001161-2A5C-4877-833F-BC2A0F868A08}"/>
              </c:ext>
            </c:extLst>
          </c:dPt>
          <c:dPt>
            <c:idx val="2225"/>
            <c:bubble3D val="0"/>
            <c:extLst>
              <c:ext xmlns:c16="http://schemas.microsoft.com/office/drawing/2014/chart" uri="{C3380CC4-5D6E-409C-BE32-E72D297353CC}">
                <c16:uniqueId val="{00001163-2A5C-4877-833F-BC2A0F868A08}"/>
              </c:ext>
            </c:extLst>
          </c:dPt>
          <c:dPt>
            <c:idx val="2226"/>
            <c:bubble3D val="0"/>
            <c:extLst>
              <c:ext xmlns:c16="http://schemas.microsoft.com/office/drawing/2014/chart" uri="{C3380CC4-5D6E-409C-BE32-E72D297353CC}">
                <c16:uniqueId val="{00001165-2A5C-4877-833F-BC2A0F868A08}"/>
              </c:ext>
            </c:extLst>
          </c:dPt>
          <c:dPt>
            <c:idx val="2227"/>
            <c:bubble3D val="0"/>
            <c:extLst>
              <c:ext xmlns:c16="http://schemas.microsoft.com/office/drawing/2014/chart" uri="{C3380CC4-5D6E-409C-BE32-E72D297353CC}">
                <c16:uniqueId val="{00001167-2A5C-4877-833F-BC2A0F868A08}"/>
              </c:ext>
            </c:extLst>
          </c:dPt>
          <c:dPt>
            <c:idx val="2228"/>
            <c:bubble3D val="0"/>
            <c:extLst>
              <c:ext xmlns:c16="http://schemas.microsoft.com/office/drawing/2014/chart" uri="{C3380CC4-5D6E-409C-BE32-E72D297353CC}">
                <c16:uniqueId val="{00001169-2A5C-4877-833F-BC2A0F868A08}"/>
              </c:ext>
            </c:extLst>
          </c:dPt>
          <c:dPt>
            <c:idx val="2229"/>
            <c:bubble3D val="0"/>
            <c:extLst>
              <c:ext xmlns:c16="http://schemas.microsoft.com/office/drawing/2014/chart" uri="{C3380CC4-5D6E-409C-BE32-E72D297353CC}">
                <c16:uniqueId val="{0000116B-2A5C-4877-833F-BC2A0F868A08}"/>
              </c:ext>
            </c:extLst>
          </c:dPt>
          <c:dPt>
            <c:idx val="2230"/>
            <c:bubble3D val="0"/>
            <c:extLst>
              <c:ext xmlns:c16="http://schemas.microsoft.com/office/drawing/2014/chart" uri="{C3380CC4-5D6E-409C-BE32-E72D297353CC}">
                <c16:uniqueId val="{0000116D-2A5C-4877-833F-BC2A0F868A08}"/>
              </c:ext>
            </c:extLst>
          </c:dPt>
          <c:dPt>
            <c:idx val="2231"/>
            <c:bubble3D val="0"/>
            <c:extLst>
              <c:ext xmlns:c16="http://schemas.microsoft.com/office/drawing/2014/chart" uri="{C3380CC4-5D6E-409C-BE32-E72D297353CC}">
                <c16:uniqueId val="{0000116F-2A5C-4877-833F-BC2A0F868A08}"/>
              </c:ext>
            </c:extLst>
          </c:dPt>
          <c:dPt>
            <c:idx val="2232"/>
            <c:bubble3D val="0"/>
            <c:extLst>
              <c:ext xmlns:c16="http://schemas.microsoft.com/office/drawing/2014/chart" uri="{C3380CC4-5D6E-409C-BE32-E72D297353CC}">
                <c16:uniqueId val="{00001171-2A5C-4877-833F-BC2A0F868A08}"/>
              </c:ext>
            </c:extLst>
          </c:dPt>
          <c:dPt>
            <c:idx val="2233"/>
            <c:bubble3D val="0"/>
            <c:extLst>
              <c:ext xmlns:c16="http://schemas.microsoft.com/office/drawing/2014/chart" uri="{C3380CC4-5D6E-409C-BE32-E72D297353CC}">
                <c16:uniqueId val="{00001173-2A5C-4877-833F-BC2A0F868A08}"/>
              </c:ext>
            </c:extLst>
          </c:dPt>
          <c:dPt>
            <c:idx val="2234"/>
            <c:bubble3D val="0"/>
            <c:extLst>
              <c:ext xmlns:c16="http://schemas.microsoft.com/office/drawing/2014/chart" uri="{C3380CC4-5D6E-409C-BE32-E72D297353CC}">
                <c16:uniqueId val="{00001175-2A5C-4877-833F-BC2A0F868A08}"/>
              </c:ext>
            </c:extLst>
          </c:dPt>
          <c:dPt>
            <c:idx val="2235"/>
            <c:bubble3D val="0"/>
            <c:extLst>
              <c:ext xmlns:c16="http://schemas.microsoft.com/office/drawing/2014/chart" uri="{C3380CC4-5D6E-409C-BE32-E72D297353CC}">
                <c16:uniqueId val="{00001177-2A5C-4877-833F-BC2A0F868A08}"/>
              </c:ext>
            </c:extLst>
          </c:dPt>
          <c:dPt>
            <c:idx val="2236"/>
            <c:bubble3D val="0"/>
            <c:extLst>
              <c:ext xmlns:c16="http://schemas.microsoft.com/office/drawing/2014/chart" uri="{C3380CC4-5D6E-409C-BE32-E72D297353CC}">
                <c16:uniqueId val="{00001179-2A5C-4877-833F-BC2A0F868A08}"/>
              </c:ext>
            </c:extLst>
          </c:dPt>
          <c:dPt>
            <c:idx val="2237"/>
            <c:bubble3D val="0"/>
            <c:extLst>
              <c:ext xmlns:c16="http://schemas.microsoft.com/office/drawing/2014/chart" uri="{C3380CC4-5D6E-409C-BE32-E72D297353CC}">
                <c16:uniqueId val="{0000117B-2A5C-4877-833F-BC2A0F868A08}"/>
              </c:ext>
            </c:extLst>
          </c:dPt>
          <c:dPt>
            <c:idx val="2238"/>
            <c:bubble3D val="0"/>
            <c:extLst>
              <c:ext xmlns:c16="http://schemas.microsoft.com/office/drawing/2014/chart" uri="{C3380CC4-5D6E-409C-BE32-E72D297353CC}">
                <c16:uniqueId val="{0000117D-2A5C-4877-833F-BC2A0F868A08}"/>
              </c:ext>
            </c:extLst>
          </c:dPt>
          <c:dPt>
            <c:idx val="2239"/>
            <c:bubble3D val="0"/>
            <c:extLst>
              <c:ext xmlns:c16="http://schemas.microsoft.com/office/drawing/2014/chart" uri="{C3380CC4-5D6E-409C-BE32-E72D297353CC}">
                <c16:uniqueId val="{0000117F-2A5C-4877-833F-BC2A0F868A08}"/>
              </c:ext>
            </c:extLst>
          </c:dPt>
          <c:dPt>
            <c:idx val="2240"/>
            <c:bubble3D val="0"/>
            <c:extLst>
              <c:ext xmlns:c16="http://schemas.microsoft.com/office/drawing/2014/chart" uri="{C3380CC4-5D6E-409C-BE32-E72D297353CC}">
                <c16:uniqueId val="{00001181-2A5C-4877-833F-BC2A0F868A08}"/>
              </c:ext>
            </c:extLst>
          </c:dPt>
          <c:dPt>
            <c:idx val="2241"/>
            <c:bubble3D val="0"/>
            <c:extLst>
              <c:ext xmlns:c16="http://schemas.microsoft.com/office/drawing/2014/chart" uri="{C3380CC4-5D6E-409C-BE32-E72D297353CC}">
                <c16:uniqueId val="{00001183-2A5C-4877-833F-BC2A0F868A08}"/>
              </c:ext>
            </c:extLst>
          </c:dPt>
          <c:dPt>
            <c:idx val="2242"/>
            <c:bubble3D val="0"/>
            <c:extLst>
              <c:ext xmlns:c16="http://schemas.microsoft.com/office/drawing/2014/chart" uri="{C3380CC4-5D6E-409C-BE32-E72D297353CC}">
                <c16:uniqueId val="{00001185-2A5C-4877-833F-BC2A0F868A08}"/>
              </c:ext>
            </c:extLst>
          </c:dPt>
          <c:dPt>
            <c:idx val="2243"/>
            <c:bubble3D val="0"/>
            <c:extLst>
              <c:ext xmlns:c16="http://schemas.microsoft.com/office/drawing/2014/chart" uri="{C3380CC4-5D6E-409C-BE32-E72D297353CC}">
                <c16:uniqueId val="{00001187-2A5C-4877-833F-BC2A0F868A08}"/>
              </c:ext>
            </c:extLst>
          </c:dPt>
          <c:dPt>
            <c:idx val="2244"/>
            <c:bubble3D val="0"/>
            <c:extLst>
              <c:ext xmlns:c16="http://schemas.microsoft.com/office/drawing/2014/chart" uri="{C3380CC4-5D6E-409C-BE32-E72D297353CC}">
                <c16:uniqueId val="{00001189-2A5C-4877-833F-BC2A0F868A08}"/>
              </c:ext>
            </c:extLst>
          </c:dPt>
          <c:dPt>
            <c:idx val="2245"/>
            <c:bubble3D val="0"/>
            <c:extLst>
              <c:ext xmlns:c16="http://schemas.microsoft.com/office/drawing/2014/chart" uri="{C3380CC4-5D6E-409C-BE32-E72D297353CC}">
                <c16:uniqueId val="{0000118B-2A5C-4877-833F-BC2A0F868A08}"/>
              </c:ext>
            </c:extLst>
          </c:dPt>
          <c:dPt>
            <c:idx val="2246"/>
            <c:bubble3D val="0"/>
            <c:extLst>
              <c:ext xmlns:c16="http://schemas.microsoft.com/office/drawing/2014/chart" uri="{C3380CC4-5D6E-409C-BE32-E72D297353CC}">
                <c16:uniqueId val="{0000118D-2A5C-4877-833F-BC2A0F868A08}"/>
              </c:ext>
            </c:extLst>
          </c:dPt>
          <c:dPt>
            <c:idx val="2247"/>
            <c:bubble3D val="0"/>
            <c:extLst>
              <c:ext xmlns:c16="http://schemas.microsoft.com/office/drawing/2014/chart" uri="{C3380CC4-5D6E-409C-BE32-E72D297353CC}">
                <c16:uniqueId val="{0000118F-2A5C-4877-833F-BC2A0F868A08}"/>
              </c:ext>
            </c:extLst>
          </c:dPt>
          <c:dPt>
            <c:idx val="2248"/>
            <c:bubble3D val="0"/>
            <c:extLst>
              <c:ext xmlns:c16="http://schemas.microsoft.com/office/drawing/2014/chart" uri="{C3380CC4-5D6E-409C-BE32-E72D297353CC}">
                <c16:uniqueId val="{00001191-2A5C-4877-833F-BC2A0F868A08}"/>
              </c:ext>
            </c:extLst>
          </c:dPt>
          <c:dPt>
            <c:idx val="2249"/>
            <c:bubble3D val="0"/>
            <c:extLst>
              <c:ext xmlns:c16="http://schemas.microsoft.com/office/drawing/2014/chart" uri="{C3380CC4-5D6E-409C-BE32-E72D297353CC}">
                <c16:uniqueId val="{00001193-2A5C-4877-833F-BC2A0F868A08}"/>
              </c:ext>
            </c:extLst>
          </c:dPt>
          <c:dPt>
            <c:idx val="2250"/>
            <c:bubble3D val="0"/>
            <c:extLst>
              <c:ext xmlns:c16="http://schemas.microsoft.com/office/drawing/2014/chart" uri="{C3380CC4-5D6E-409C-BE32-E72D297353CC}">
                <c16:uniqueId val="{00001195-2A5C-4877-833F-BC2A0F868A08}"/>
              </c:ext>
            </c:extLst>
          </c:dPt>
          <c:dPt>
            <c:idx val="2251"/>
            <c:bubble3D val="0"/>
            <c:extLst>
              <c:ext xmlns:c16="http://schemas.microsoft.com/office/drawing/2014/chart" uri="{C3380CC4-5D6E-409C-BE32-E72D297353CC}">
                <c16:uniqueId val="{00001197-2A5C-4877-833F-BC2A0F868A08}"/>
              </c:ext>
            </c:extLst>
          </c:dPt>
          <c:dPt>
            <c:idx val="2252"/>
            <c:bubble3D val="0"/>
            <c:extLst>
              <c:ext xmlns:c16="http://schemas.microsoft.com/office/drawing/2014/chart" uri="{C3380CC4-5D6E-409C-BE32-E72D297353CC}">
                <c16:uniqueId val="{00001199-2A5C-4877-833F-BC2A0F868A08}"/>
              </c:ext>
            </c:extLst>
          </c:dPt>
          <c:dPt>
            <c:idx val="2253"/>
            <c:bubble3D val="0"/>
            <c:extLst>
              <c:ext xmlns:c16="http://schemas.microsoft.com/office/drawing/2014/chart" uri="{C3380CC4-5D6E-409C-BE32-E72D297353CC}">
                <c16:uniqueId val="{0000119B-2A5C-4877-833F-BC2A0F868A08}"/>
              </c:ext>
            </c:extLst>
          </c:dPt>
          <c:dPt>
            <c:idx val="2254"/>
            <c:bubble3D val="0"/>
            <c:extLst>
              <c:ext xmlns:c16="http://schemas.microsoft.com/office/drawing/2014/chart" uri="{C3380CC4-5D6E-409C-BE32-E72D297353CC}">
                <c16:uniqueId val="{0000119D-2A5C-4877-833F-BC2A0F868A08}"/>
              </c:ext>
            </c:extLst>
          </c:dPt>
          <c:dPt>
            <c:idx val="2255"/>
            <c:bubble3D val="0"/>
            <c:extLst>
              <c:ext xmlns:c16="http://schemas.microsoft.com/office/drawing/2014/chart" uri="{C3380CC4-5D6E-409C-BE32-E72D297353CC}">
                <c16:uniqueId val="{0000119F-2A5C-4877-833F-BC2A0F868A08}"/>
              </c:ext>
            </c:extLst>
          </c:dPt>
          <c:dPt>
            <c:idx val="2256"/>
            <c:bubble3D val="0"/>
            <c:extLst>
              <c:ext xmlns:c16="http://schemas.microsoft.com/office/drawing/2014/chart" uri="{C3380CC4-5D6E-409C-BE32-E72D297353CC}">
                <c16:uniqueId val="{000011A1-2A5C-4877-833F-BC2A0F868A08}"/>
              </c:ext>
            </c:extLst>
          </c:dPt>
          <c:dPt>
            <c:idx val="2257"/>
            <c:bubble3D val="0"/>
            <c:extLst>
              <c:ext xmlns:c16="http://schemas.microsoft.com/office/drawing/2014/chart" uri="{C3380CC4-5D6E-409C-BE32-E72D297353CC}">
                <c16:uniqueId val="{000011A3-2A5C-4877-833F-BC2A0F868A08}"/>
              </c:ext>
            </c:extLst>
          </c:dPt>
          <c:dPt>
            <c:idx val="2258"/>
            <c:bubble3D val="0"/>
            <c:extLst>
              <c:ext xmlns:c16="http://schemas.microsoft.com/office/drawing/2014/chart" uri="{C3380CC4-5D6E-409C-BE32-E72D297353CC}">
                <c16:uniqueId val="{000011A5-2A5C-4877-833F-BC2A0F868A08}"/>
              </c:ext>
            </c:extLst>
          </c:dPt>
          <c:dPt>
            <c:idx val="2259"/>
            <c:bubble3D val="0"/>
            <c:extLst>
              <c:ext xmlns:c16="http://schemas.microsoft.com/office/drawing/2014/chart" uri="{C3380CC4-5D6E-409C-BE32-E72D297353CC}">
                <c16:uniqueId val="{000011A7-2A5C-4877-833F-BC2A0F868A08}"/>
              </c:ext>
            </c:extLst>
          </c:dPt>
          <c:dPt>
            <c:idx val="2260"/>
            <c:bubble3D val="0"/>
            <c:extLst>
              <c:ext xmlns:c16="http://schemas.microsoft.com/office/drawing/2014/chart" uri="{C3380CC4-5D6E-409C-BE32-E72D297353CC}">
                <c16:uniqueId val="{000011A9-2A5C-4877-833F-BC2A0F868A08}"/>
              </c:ext>
            </c:extLst>
          </c:dPt>
          <c:dPt>
            <c:idx val="2261"/>
            <c:bubble3D val="0"/>
            <c:extLst>
              <c:ext xmlns:c16="http://schemas.microsoft.com/office/drawing/2014/chart" uri="{C3380CC4-5D6E-409C-BE32-E72D297353CC}">
                <c16:uniqueId val="{000011AB-2A5C-4877-833F-BC2A0F868A08}"/>
              </c:ext>
            </c:extLst>
          </c:dPt>
          <c:dPt>
            <c:idx val="2262"/>
            <c:bubble3D val="0"/>
            <c:extLst>
              <c:ext xmlns:c16="http://schemas.microsoft.com/office/drawing/2014/chart" uri="{C3380CC4-5D6E-409C-BE32-E72D297353CC}">
                <c16:uniqueId val="{000011AD-2A5C-4877-833F-BC2A0F868A08}"/>
              </c:ext>
            </c:extLst>
          </c:dPt>
          <c:dPt>
            <c:idx val="2263"/>
            <c:bubble3D val="0"/>
            <c:extLst>
              <c:ext xmlns:c16="http://schemas.microsoft.com/office/drawing/2014/chart" uri="{C3380CC4-5D6E-409C-BE32-E72D297353CC}">
                <c16:uniqueId val="{000011AF-2A5C-4877-833F-BC2A0F868A08}"/>
              </c:ext>
            </c:extLst>
          </c:dPt>
          <c:dPt>
            <c:idx val="2264"/>
            <c:bubble3D val="0"/>
            <c:extLst>
              <c:ext xmlns:c16="http://schemas.microsoft.com/office/drawing/2014/chart" uri="{C3380CC4-5D6E-409C-BE32-E72D297353CC}">
                <c16:uniqueId val="{000011B1-2A5C-4877-833F-BC2A0F868A08}"/>
              </c:ext>
            </c:extLst>
          </c:dPt>
          <c:dPt>
            <c:idx val="2265"/>
            <c:bubble3D val="0"/>
            <c:extLst>
              <c:ext xmlns:c16="http://schemas.microsoft.com/office/drawing/2014/chart" uri="{C3380CC4-5D6E-409C-BE32-E72D297353CC}">
                <c16:uniqueId val="{000011B3-2A5C-4877-833F-BC2A0F868A08}"/>
              </c:ext>
            </c:extLst>
          </c:dPt>
          <c:dPt>
            <c:idx val="2266"/>
            <c:bubble3D val="0"/>
            <c:extLst>
              <c:ext xmlns:c16="http://schemas.microsoft.com/office/drawing/2014/chart" uri="{C3380CC4-5D6E-409C-BE32-E72D297353CC}">
                <c16:uniqueId val="{000011B5-2A5C-4877-833F-BC2A0F868A08}"/>
              </c:ext>
            </c:extLst>
          </c:dPt>
          <c:dPt>
            <c:idx val="2267"/>
            <c:bubble3D val="0"/>
            <c:extLst>
              <c:ext xmlns:c16="http://schemas.microsoft.com/office/drawing/2014/chart" uri="{C3380CC4-5D6E-409C-BE32-E72D297353CC}">
                <c16:uniqueId val="{000011B7-2A5C-4877-833F-BC2A0F868A08}"/>
              </c:ext>
            </c:extLst>
          </c:dPt>
          <c:dPt>
            <c:idx val="2268"/>
            <c:bubble3D val="0"/>
            <c:extLst>
              <c:ext xmlns:c16="http://schemas.microsoft.com/office/drawing/2014/chart" uri="{C3380CC4-5D6E-409C-BE32-E72D297353CC}">
                <c16:uniqueId val="{000011B9-2A5C-4877-833F-BC2A0F868A08}"/>
              </c:ext>
            </c:extLst>
          </c:dPt>
          <c:dPt>
            <c:idx val="2269"/>
            <c:bubble3D val="0"/>
            <c:extLst>
              <c:ext xmlns:c16="http://schemas.microsoft.com/office/drawing/2014/chart" uri="{C3380CC4-5D6E-409C-BE32-E72D297353CC}">
                <c16:uniqueId val="{000011BB-2A5C-4877-833F-BC2A0F868A08}"/>
              </c:ext>
            </c:extLst>
          </c:dPt>
          <c:dPt>
            <c:idx val="2270"/>
            <c:bubble3D val="0"/>
            <c:extLst>
              <c:ext xmlns:c16="http://schemas.microsoft.com/office/drawing/2014/chart" uri="{C3380CC4-5D6E-409C-BE32-E72D297353CC}">
                <c16:uniqueId val="{000011BD-2A5C-4877-833F-BC2A0F868A08}"/>
              </c:ext>
            </c:extLst>
          </c:dPt>
          <c:dPt>
            <c:idx val="2271"/>
            <c:bubble3D val="0"/>
            <c:extLst>
              <c:ext xmlns:c16="http://schemas.microsoft.com/office/drawing/2014/chart" uri="{C3380CC4-5D6E-409C-BE32-E72D297353CC}">
                <c16:uniqueId val="{000011BF-2A5C-4877-833F-BC2A0F868A08}"/>
              </c:ext>
            </c:extLst>
          </c:dPt>
          <c:dPt>
            <c:idx val="2272"/>
            <c:bubble3D val="0"/>
            <c:extLst>
              <c:ext xmlns:c16="http://schemas.microsoft.com/office/drawing/2014/chart" uri="{C3380CC4-5D6E-409C-BE32-E72D297353CC}">
                <c16:uniqueId val="{000011C1-2A5C-4877-833F-BC2A0F868A08}"/>
              </c:ext>
            </c:extLst>
          </c:dPt>
          <c:dPt>
            <c:idx val="2273"/>
            <c:bubble3D val="0"/>
            <c:extLst>
              <c:ext xmlns:c16="http://schemas.microsoft.com/office/drawing/2014/chart" uri="{C3380CC4-5D6E-409C-BE32-E72D297353CC}">
                <c16:uniqueId val="{000011C3-2A5C-4877-833F-BC2A0F868A08}"/>
              </c:ext>
            </c:extLst>
          </c:dPt>
          <c:dPt>
            <c:idx val="2274"/>
            <c:bubble3D val="0"/>
            <c:extLst>
              <c:ext xmlns:c16="http://schemas.microsoft.com/office/drawing/2014/chart" uri="{C3380CC4-5D6E-409C-BE32-E72D297353CC}">
                <c16:uniqueId val="{000011C5-2A5C-4877-833F-BC2A0F868A08}"/>
              </c:ext>
            </c:extLst>
          </c:dPt>
          <c:dPt>
            <c:idx val="2275"/>
            <c:bubble3D val="0"/>
            <c:extLst>
              <c:ext xmlns:c16="http://schemas.microsoft.com/office/drawing/2014/chart" uri="{C3380CC4-5D6E-409C-BE32-E72D297353CC}">
                <c16:uniqueId val="{000011C7-2A5C-4877-833F-BC2A0F868A08}"/>
              </c:ext>
            </c:extLst>
          </c:dPt>
          <c:dPt>
            <c:idx val="2276"/>
            <c:bubble3D val="0"/>
            <c:extLst>
              <c:ext xmlns:c16="http://schemas.microsoft.com/office/drawing/2014/chart" uri="{C3380CC4-5D6E-409C-BE32-E72D297353CC}">
                <c16:uniqueId val="{000011C9-2A5C-4877-833F-BC2A0F868A08}"/>
              </c:ext>
            </c:extLst>
          </c:dPt>
          <c:dPt>
            <c:idx val="2277"/>
            <c:bubble3D val="0"/>
            <c:extLst>
              <c:ext xmlns:c16="http://schemas.microsoft.com/office/drawing/2014/chart" uri="{C3380CC4-5D6E-409C-BE32-E72D297353CC}">
                <c16:uniqueId val="{000011CB-2A5C-4877-833F-BC2A0F868A08}"/>
              </c:ext>
            </c:extLst>
          </c:dPt>
          <c:dPt>
            <c:idx val="2278"/>
            <c:bubble3D val="0"/>
            <c:extLst>
              <c:ext xmlns:c16="http://schemas.microsoft.com/office/drawing/2014/chart" uri="{C3380CC4-5D6E-409C-BE32-E72D297353CC}">
                <c16:uniqueId val="{000011CD-2A5C-4877-833F-BC2A0F868A08}"/>
              </c:ext>
            </c:extLst>
          </c:dPt>
          <c:dPt>
            <c:idx val="2279"/>
            <c:bubble3D val="0"/>
            <c:extLst>
              <c:ext xmlns:c16="http://schemas.microsoft.com/office/drawing/2014/chart" uri="{C3380CC4-5D6E-409C-BE32-E72D297353CC}">
                <c16:uniqueId val="{000011CF-2A5C-4877-833F-BC2A0F868A08}"/>
              </c:ext>
            </c:extLst>
          </c:dPt>
          <c:dPt>
            <c:idx val="2280"/>
            <c:bubble3D val="0"/>
            <c:extLst>
              <c:ext xmlns:c16="http://schemas.microsoft.com/office/drawing/2014/chart" uri="{C3380CC4-5D6E-409C-BE32-E72D297353CC}">
                <c16:uniqueId val="{000011D1-2A5C-4877-833F-BC2A0F868A08}"/>
              </c:ext>
            </c:extLst>
          </c:dPt>
          <c:dPt>
            <c:idx val="2281"/>
            <c:bubble3D val="0"/>
            <c:extLst>
              <c:ext xmlns:c16="http://schemas.microsoft.com/office/drawing/2014/chart" uri="{C3380CC4-5D6E-409C-BE32-E72D297353CC}">
                <c16:uniqueId val="{000011D3-2A5C-4877-833F-BC2A0F868A08}"/>
              </c:ext>
            </c:extLst>
          </c:dPt>
          <c:dPt>
            <c:idx val="2282"/>
            <c:bubble3D val="0"/>
            <c:extLst>
              <c:ext xmlns:c16="http://schemas.microsoft.com/office/drawing/2014/chart" uri="{C3380CC4-5D6E-409C-BE32-E72D297353CC}">
                <c16:uniqueId val="{000011D5-2A5C-4877-833F-BC2A0F868A08}"/>
              </c:ext>
            </c:extLst>
          </c:dPt>
          <c:dPt>
            <c:idx val="2283"/>
            <c:bubble3D val="0"/>
            <c:extLst>
              <c:ext xmlns:c16="http://schemas.microsoft.com/office/drawing/2014/chart" uri="{C3380CC4-5D6E-409C-BE32-E72D297353CC}">
                <c16:uniqueId val="{000011D7-2A5C-4877-833F-BC2A0F868A08}"/>
              </c:ext>
            </c:extLst>
          </c:dPt>
          <c:dPt>
            <c:idx val="2284"/>
            <c:bubble3D val="0"/>
            <c:extLst>
              <c:ext xmlns:c16="http://schemas.microsoft.com/office/drawing/2014/chart" uri="{C3380CC4-5D6E-409C-BE32-E72D297353CC}">
                <c16:uniqueId val="{000011D9-2A5C-4877-833F-BC2A0F868A08}"/>
              </c:ext>
            </c:extLst>
          </c:dPt>
          <c:dPt>
            <c:idx val="2285"/>
            <c:bubble3D val="0"/>
            <c:extLst>
              <c:ext xmlns:c16="http://schemas.microsoft.com/office/drawing/2014/chart" uri="{C3380CC4-5D6E-409C-BE32-E72D297353CC}">
                <c16:uniqueId val="{000011DB-2A5C-4877-833F-BC2A0F868A08}"/>
              </c:ext>
            </c:extLst>
          </c:dPt>
          <c:dPt>
            <c:idx val="2286"/>
            <c:bubble3D val="0"/>
            <c:extLst>
              <c:ext xmlns:c16="http://schemas.microsoft.com/office/drawing/2014/chart" uri="{C3380CC4-5D6E-409C-BE32-E72D297353CC}">
                <c16:uniqueId val="{000011DD-2A5C-4877-833F-BC2A0F868A08}"/>
              </c:ext>
            </c:extLst>
          </c:dPt>
          <c:dPt>
            <c:idx val="2287"/>
            <c:bubble3D val="0"/>
            <c:extLst>
              <c:ext xmlns:c16="http://schemas.microsoft.com/office/drawing/2014/chart" uri="{C3380CC4-5D6E-409C-BE32-E72D297353CC}">
                <c16:uniqueId val="{000011DF-2A5C-4877-833F-BC2A0F868A08}"/>
              </c:ext>
            </c:extLst>
          </c:dPt>
          <c:dPt>
            <c:idx val="2288"/>
            <c:bubble3D val="0"/>
            <c:extLst>
              <c:ext xmlns:c16="http://schemas.microsoft.com/office/drawing/2014/chart" uri="{C3380CC4-5D6E-409C-BE32-E72D297353CC}">
                <c16:uniqueId val="{000011E1-2A5C-4877-833F-BC2A0F868A08}"/>
              </c:ext>
            </c:extLst>
          </c:dPt>
          <c:dPt>
            <c:idx val="2289"/>
            <c:bubble3D val="0"/>
            <c:extLst>
              <c:ext xmlns:c16="http://schemas.microsoft.com/office/drawing/2014/chart" uri="{C3380CC4-5D6E-409C-BE32-E72D297353CC}">
                <c16:uniqueId val="{000011E3-2A5C-4877-833F-BC2A0F868A08}"/>
              </c:ext>
            </c:extLst>
          </c:dPt>
          <c:dPt>
            <c:idx val="2290"/>
            <c:bubble3D val="0"/>
            <c:extLst>
              <c:ext xmlns:c16="http://schemas.microsoft.com/office/drawing/2014/chart" uri="{C3380CC4-5D6E-409C-BE32-E72D297353CC}">
                <c16:uniqueId val="{000011E5-2A5C-4877-833F-BC2A0F868A08}"/>
              </c:ext>
            </c:extLst>
          </c:dPt>
          <c:dPt>
            <c:idx val="2291"/>
            <c:bubble3D val="0"/>
            <c:extLst>
              <c:ext xmlns:c16="http://schemas.microsoft.com/office/drawing/2014/chart" uri="{C3380CC4-5D6E-409C-BE32-E72D297353CC}">
                <c16:uniqueId val="{000011E7-2A5C-4877-833F-BC2A0F868A08}"/>
              </c:ext>
            </c:extLst>
          </c:dPt>
          <c:dPt>
            <c:idx val="2292"/>
            <c:bubble3D val="0"/>
            <c:extLst>
              <c:ext xmlns:c16="http://schemas.microsoft.com/office/drawing/2014/chart" uri="{C3380CC4-5D6E-409C-BE32-E72D297353CC}">
                <c16:uniqueId val="{000011E9-2A5C-4877-833F-BC2A0F868A08}"/>
              </c:ext>
            </c:extLst>
          </c:dPt>
          <c:dPt>
            <c:idx val="2293"/>
            <c:bubble3D val="0"/>
            <c:extLst>
              <c:ext xmlns:c16="http://schemas.microsoft.com/office/drawing/2014/chart" uri="{C3380CC4-5D6E-409C-BE32-E72D297353CC}">
                <c16:uniqueId val="{000011EB-2A5C-4877-833F-BC2A0F868A08}"/>
              </c:ext>
            </c:extLst>
          </c:dPt>
          <c:dPt>
            <c:idx val="2294"/>
            <c:bubble3D val="0"/>
            <c:extLst>
              <c:ext xmlns:c16="http://schemas.microsoft.com/office/drawing/2014/chart" uri="{C3380CC4-5D6E-409C-BE32-E72D297353CC}">
                <c16:uniqueId val="{000011ED-2A5C-4877-833F-BC2A0F868A08}"/>
              </c:ext>
            </c:extLst>
          </c:dPt>
          <c:dPt>
            <c:idx val="2295"/>
            <c:bubble3D val="0"/>
            <c:extLst>
              <c:ext xmlns:c16="http://schemas.microsoft.com/office/drawing/2014/chart" uri="{C3380CC4-5D6E-409C-BE32-E72D297353CC}">
                <c16:uniqueId val="{000011EF-2A5C-4877-833F-BC2A0F868A08}"/>
              </c:ext>
            </c:extLst>
          </c:dPt>
          <c:dPt>
            <c:idx val="2296"/>
            <c:bubble3D val="0"/>
            <c:extLst>
              <c:ext xmlns:c16="http://schemas.microsoft.com/office/drawing/2014/chart" uri="{C3380CC4-5D6E-409C-BE32-E72D297353CC}">
                <c16:uniqueId val="{000011F1-2A5C-4877-833F-BC2A0F868A08}"/>
              </c:ext>
            </c:extLst>
          </c:dPt>
          <c:dPt>
            <c:idx val="2297"/>
            <c:bubble3D val="0"/>
            <c:extLst>
              <c:ext xmlns:c16="http://schemas.microsoft.com/office/drawing/2014/chart" uri="{C3380CC4-5D6E-409C-BE32-E72D297353CC}">
                <c16:uniqueId val="{000011F3-2A5C-4877-833F-BC2A0F868A08}"/>
              </c:ext>
            </c:extLst>
          </c:dPt>
          <c:dPt>
            <c:idx val="2298"/>
            <c:bubble3D val="0"/>
            <c:extLst>
              <c:ext xmlns:c16="http://schemas.microsoft.com/office/drawing/2014/chart" uri="{C3380CC4-5D6E-409C-BE32-E72D297353CC}">
                <c16:uniqueId val="{000011F5-2A5C-4877-833F-BC2A0F868A08}"/>
              </c:ext>
            </c:extLst>
          </c:dPt>
          <c:dPt>
            <c:idx val="2299"/>
            <c:bubble3D val="0"/>
            <c:extLst>
              <c:ext xmlns:c16="http://schemas.microsoft.com/office/drawing/2014/chart" uri="{C3380CC4-5D6E-409C-BE32-E72D297353CC}">
                <c16:uniqueId val="{000011F7-2A5C-4877-833F-BC2A0F868A08}"/>
              </c:ext>
            </c:extLst>
          </c:dPt>
          <c:dPt>
            <c:idx val="2300"/>
            <c:bubble3D val="0"/>
            <c:extLst>
              <c:ext xmlns:c16="http://schemas.microsoft.com/office/drawing/2014/chart" uri="{C3380CC4-5D6E-409C-BE32-E72D297353CC}">
                <c16:uniqueId val="{000011F9-2A5C-4877-833F-BC2A0F868A08}"/>
              </c:ext>
            </c:extLst>
          </c:dPt>
          <c:dPt>
            <c:idx val="2301"/>
            <c:bubble3D val="0"/>
            <c:extLst>
              <c:ext xmlns:c16="http://schemas.microsoft.com/office/drawing/2014/chart" uri="{C3380CC4-5D6E-409C-BE32-E72D297353CC}">
                <c16:uniqueId val="{000011FB-2A5C-4877-833F-BC2A0F868A08}"/>
              </c:ext>
            </c:extLst>
          </c:dPt>
          <c:dPt>
            <c:idx val="2302"/>
            <c:bubble3D val="0"/>
            <c:extLst>
              <c:ext xmlns:c16="http://schemas.microsoft.com/office/drawing/2014/chart" uri="{C3380CC4-5D6E-409C-BE32-E72D297353CC}">
                <c16:uniqueId val="{000011FD-2A5C-4877-833F-BC2A0F868A08}"/>
              </c:ext>
            </c:extLst>
          </c:dPt>
          <c:dPt>
            <c:idx val="2303"/>
            <c:bubble3D val="0"/>
            <c:extLst>
              <c:ext xmlns:c16="http://schemas.microsoft.com/office/drawing/2014/chart" uri="{C3380CC4-5D6E-409C-BE32-E72D297353CC}">
                <c16:uniqueId val="{000011FF-2A5C-4877-833F-BC2A0F868A08}"/>
              </c:ext>
            </c:extLst>
          </c:dPt>
          <c:dPt>
            <c:idx val="2304"/>
            <c:bubble3D val="0"/>
            <c:extLst>
              <c:ext xmlns:c16="http://schemas.microsoft.com/office/drawing/2014/chart" uri="{C3380CC4-5D6E-409C-BE32-E72D297353CC}">
                <c16:uniqueId val="{00001201-2A5C-4877-833F-BC2A0F868A08}"/>
              </c:ext>
            </c:extLst>
          </c:dPt>
          <c:dPt>
            <c:idx val="2305"/>
            <c:bubble3D val="0"/>
            <c:extLst>
              <c:ext xmlns:c16="http://schemas.microsoft.com/office/drawing/2014/chart" uri="{C3380CC4-5D6E-409C-BE32-E72D297353CC}">
                <c16:uniqueId val="{00001203-2A5C-4877-833F-BC2A0F868A08}"/>
              </c:ext>
            </c:extLst>
          </c:dPt>
          <c:dPt>
            <c:idx val="2306"/>
            <c:bubble3D val="0"/>
            <c:extLst>
              <c:ext xmlns:c16="http://schemas.microsoft.com/office/drawing/2014/chart" uri="{C3380CC4-5D6E-409C-BE32-E72D297353CC}">
                <c16:uniqueId val="{00001205-2A5C-4877-833F-BC2A0F868A08}"/>
              </c:ext>
            </c:extLst>
          </c:dPt>
          <c:dPt>
            <c:idx val="2307"/>
            <c:bubble3D val="0"/>
            <c:extLst>
              <c:ext xmlns:c16="http://schemas.microsoft.com/office/drawing/2014/chart" uri="{C3380CC4-5D6E-409C-BE32-E72D297353CC}">
                <c16:uniqueId val="{00001207-2A5C-4877-833F-BC2A0F868A08}"/>
              </c:ext>
            </c:extLst>
          </c:dPt>
          <c:dPt>
            <c:idx val="2308"/>
            <c:bubble3D val="0"/>
            <c:extLst>
              <c:ext xmlns:c16="http://schemas.microsoft.com/office/drawing/2014/chart" uri="{C3380CC4-5D6E-409C-BE32-E72D297353CC}">
                <c16:uniqueId val="{00001209-2A5C-4877-833F-BC2A0F868A08}"/>
              </c:ext>
            </c:extLst>
          </c:dPt>
          <c:dPt>
            <c:idx val="2309"/>
            <c:bubble3D val="0"/>
            <c:extLst>
              <c:ext xmlns:c16="http://schemas.microsoft.com/office/drawing/2014/chart" uri="{C3380CC4-5D6E-409C-BE32-E72D297353CC}">
                <c16:uniqueId val="{0000120B-2A5C-4877-833F-BC2A0F868A08}"/>
              </c:ext>
            </c:extLst>
          </c:dPt>
          <c:dPt>
            <c:idx val="2310"/>
            <c:bubble3D val="0"/>
            <c:extLst>
              <c:ext xmlns:c16="http://schemas.microsoft.com/office/drawing/2014/chart" uri="{C3380CC4-5D6E-409C-BE32-E72D297353CC}">
                <c16:uniqueId val="{0000120D-2A5C-4877-833F-BC2A0F868A08}"/>
              </c:ext>
            </c:extLst>
          </c:dPt>
          <c:dPt>
            <c:idx val="2311"/>
            <c:bubble3D val="0"/>
            <c:extLst>
              <c:ext xmlns:c16="http://schemas.microsoft.com/office/drawing/2014/chart" uri="{C3380CC4-5D6E-409C-BE32-E72D297353CC}">
                <c16:uniqueId val="{0000120F-2A5C-4877-833F-BC2A0F868A08}"/>
              </c:ext>
            </c:extLst>
          </c:dPt>
          <c:dPt>
            <c:idx val="2312"/>
            <c:bubble3D val="0"/>
            <c:extLst>
              <c:ext xmlns:c16="http://schemas.microsoft.com/office/drawing/2014/chart" uri="{C3380CC4-5D6E-409C-BE32-E72D297353CC}">
                <c16:uniqueId val="{00001211-2A5C-4877-833F-BC2A0F868A08}"/>
              </c:ext>
            </c:extLst>
          </c:dPt>
          <c:dPt>
            <c:idx val="2313"/>
            <c:bubble3D val="0"/>
            <c:extLst>
              <c:ext xmlns:c16="http://schemas.microsoft.com/office/drawing/2014/chart" uri="{C3380CC4-5D6E-409C-BE32-E72D297353CC}">
                <c16:uniqueId val="{00001213-2A5C-4877-833F-BC2A0F868A08}"/>
              </c:ext>
            </c:extLst>
          </c:dPt>
          <c:dPt>
            <c:idx val="2314"/>
            <c:bubble3D val="0"/>
            <c:extLst>
              <c:ext xmlns:c16="http://schemas.microsoft.com/office/drawing/2014/chart" uri="{C3380CC4-5D6E-409C-BE32-E72D297353CC}">
                <c16:uniqueId val="{00001215-2A5C-4877-833F-BC2A0F868A08}"/>
              </c:ext>
            </c:extLst>
          </c:dPt>
          <c:dPt>
            <c:idx val="2315"/>
            <c:bubble3D val="0"/>
            <c:extLst>
              <c:ext xmlns:c16="http://schemas.microsoft.com/office/drawing/2014/chart" uri="{C3380CC4-5D6E-409C-BE32-E72D297353CC}">
                <c16:uniqueId val="{00001217-2A5C-4877-833F-BC2A0F868A08}"/>
              </c:ext>
            </c:extLst>
          </c:dPt>
          <c:dPt>
            <c:idx val="2316"/>
            <c:bubble3D val="0"/>
            <c:extLst>
              <c:ext xmlns:c16="http://schemas.microsoft.com/office/drawing/2014/chart" uri="{C3380CC4-5D6E-409C-BE32-E72D297353CC}">
                <c16:uniqueId val="{00001219-2A5C-4877-833F-BC2A0F868A08}"/>
              </c:ext>
            </c:extLst>
          </c:dPt>
          <c:dPt>
            <c:idx val="2317"/>
            <c:bubble3D val="0"/>
            <c:extLst>
              <c:ext xmlns:c16="http://schemas.microsoft.com/office/drawing/2014/chart" uri="{C3380CC4-5D6E-409C-BE32-E72D297353CC}">
                <c16:uniqueId val="{0000121B-2A5C-4877-833F-BC2A0F868A08}"/>
              </c:ext>
            </c:extLst>
          </c:dPt>
          <c:dPt>
            <c:idx val="2318"/>
            <c:bubble3D val="0"/>
            <c:extLst>
              <c:ext xmlns:c16="http://schemas.microsoft.com/office/drawing/2014/chart" uri="{C3380CC4-5D6E-409C-BE32-E72D297353CC}">
                <c16:uniqueId val="{0000121D-2A5C-4877-833F-BC2A0F868A08}"/>
              </c:ext>
            </c:extLst>
          </c:dPt>
          <c:dPt>
            <c:idx val="2319"/>
            <c:bubble3D val="0"/>
            <c:extLst>
              <c:ext xmlns:c16="http://schemas.microsoft.com/office/drawing/2014/chart" uri="{C3380CC4-5D6E-409C-BE32-E72D297353CC}">
                <c16:uniqueId val="{0000121F-2A5C-4877-833F-BC2A0F868A08}"/>
              </c:ext>
            </c:extLst>
          </c:dPt>
          <c:dPt>
            <c:idx val="2320"/>
            <c:bubble3D val="0"/>
            <c:extLst>
              <c:ext xmlns:c16="http://schemas.microsoft.com/office/drawing/2014/chart" uri="{C3380CC4-5D6E-409C-BE32-E72D297353CC}">
                <c16:uniqueId val="{00001221-2A5C-4877-833F-BC2A0F868A08}"/>
              </c:ext>
            </c:extLst>
          </c:dPt>
          <c:dPt>
            <c:idx val="2321"/>
            <c:bubble3D val="0"/>
            <c:extLst>
              <c:ext xmlns:c16="http://schemas.microsoft.com/office/drawing/2014/chart" uri="{C3380CC4-5D6E-409C-BE32-E72D297353CC}">
                <c16:uniqueId val="{00001223-2A5C-4877-833F-BC2A0F868A08}"/>
              </c:ext>
            </c:extLst>
          </c:dPt>
          <c:dPt>
            <c:idx val="2322"/>
            <c:bubble3D val="0"/>
            <c:extLst>
              <c:ext xmlns:c16="http://schemas.microsoft.com/office/drawing/2014/chart" uri="{C3380CC4-5D6E-409C-BE32-E72D297353CC}">
                <c16:uniqueId val="{00001225-2A5C-4877-833F-BC2A0F868A08}"/>
              </c:ext>
            </c:extLst>
          </c:dPt>
          <c:dPt>
            <c:idx val="2323"/>
            <c:bubble3D val="0"/>
            <c:extLst>
              <c:ext xmlns:c16="http://schemas.microsoft.com/office/drawing/2014/chart" uri="{C3380CC4-5D6E-409C-BE32-E72D297353CC}">
                <c16:uniqueId val="{00001227-2A5C-4877-833F-BC2A0F868A08}"/>
              </c:ext>
            </c:extLst>
          </c:dPt>
          <c:dPt>
            <c:idx val="2324"/>
            <c:bubble3D val="0"/>
            <c:extLst>
              <c:ext xmlns:c16="http://schemas.microsoft.com/office/drawing/2014/chart" uri="{C3380CC4-5D6E-409C-BE32-E72D297353CC}">
                <c16:uniqueId val="{00001229-2A5C-4877-833F-BC2A0F868A08}"/>
              </c:ext>
            </c:extLst>
          </c:dPt>
          <c:dPt>
            <c:idx val="2325"/>
            <c:bubble3D val="0"/>
            <c:extLst>
              <c:ext xmlns:c16="http://schemas.microsoft.com/office/drawing/2014/chart" uri="{C3380CC4-5D6E-409C-BE32-E72D297353CC}">
                <c16:uniqueId val="{0000122B-2A5C-4877-833F-BC2A0F868A08}"/>
              </c:ext>
            </c:extLst>
          </c:dPt>
          <c:dPt>
            <c:idx val="2326"/>
            <c:bubble3D val="0"/>
            <c:extLst>
              <c:ext xmlns:c16="http://schemas.microsoft.com/office/drawing/2014/chart" uri="{C3380CC4-5D6E-409C-BE32-E72D297353CC}">
                <c16:uniqueId val="{0000122D-2A5C-4877-833F-BC2A0F868A08}"/>
              </c:ext>
            </c:extLst>
          </c:dPt>
          <c:dPt>
            <c:idx val="2327"/>
            <c:bubble3D val="0"/>
            <c:extLst>
              <c:ext xmlns:c16="http://schemas.microsoft.com/office/drawing/2014/chart" uri="{C3380CC4-5D6E-409C-BE32-E72D297353CC}">
                <c16:uniqueId val="{0000122F-2A5C-4877-833F-BC2A0F868A08}"/>
              </c:ext>
            </c:extLst>
          </c:dPt>
          <c:dPt>
            <c:idx val="2328"/>
            <c:bubble3D val="0"/>
            <c:extLst>
              <c:ext xmlns:c16="http://schemas.microsoft.com/office/drawing/2014/chart" uri="{C3380CC4-5D6E-409C-BE32-E72D297353CC}">
                <c16:uniqueId val="{00001231-2A5C-4877-833F-BC2A0F868A08}"/>
              </c:ext>
            </c:extLst>
          </c:dPt>
          <c:dPt>
            <c:idx val="2329"/>
            <c:bubble3D val="0"/>
            <c:extLst>
              <c:ext xmlns:c16="http://schemas.microsoft.com/office/drawing/2014/chart" uri="{C3380CC4-5D6E-409C-BE32-E72D297353CC}">
                <c16:uniqueId val="{00001233-2A5C-4877-833F-BC2A0F868A08}"/>
              </c:ext>
            </c:extLst>
          </c:dPt>
          <c:dPt>
            <c:idx val="2330"/>
            <c:bubble3D val="0"/>
            <c:extLst>
              <c:ext xmlns:c16="http://schemas.microsoft.com/office/drawing/2014/chart" uri="{C3380CC4-5D6E-409C-BE32-E72D297353CC}">
                <c16:uniqueId val="{00001235-2A5C-4877-833F-BC2A0F868A08}"/>
              </c:ext>
            </c:extLst>
          </c:dPt>
          <c:dPt>
            <c:idx val="2331"/>
            <c:bubble3D val="0"/>
            <c:extLst>
              <c:ext xmlns:c16="http://schemas.microsoft.com/office/drawing/2014/chart" uri="{C3380CC4-5D6E-409C-BE32-E72D297353CC}">
                <c16:uniqueId val="{00001237-2A5C-4877-833F-BC2A0F868A08}"/>
              </c:ext>
            </c:extLst>
          </c:dPt>
          <c:dPt>
            <c:idx val="2332"/>
            <c:bubble3D val="0"/>
            <c:extLst>
              <c:ext xmlns:c16="http://schemas.microsoft.com/office/drawing/2014/chart" uri="{C3380CC4-5D6E-409C-BE32-E72D297353CC}">
                <c16:uniqueId val="{00001239-2A5C-4877-833F-BC2A0F868A08}"/>
              </c:ext>
            </c:extLst>
          </c:dPt>
          <c:dPt>
            <c:idx val="2333"/>
            <c:bubble3D val="0"/>
            <c:extLst>
              <c:ext xmlns:c16="http://schemas.microsoft.com/office/drawing/2014/chart" uri="{C3380CC4-5D6E-409C-BE32-E72D297353CC}">
                <c16:uniqueId val="{0000123B-2A5C-4877-833F-BC2A0F868A08}"/>
              </c:ext>
            </c:extLst>
          </c:dPt>
          <c:dPt>
            <c:idx val="2334"/>
            <c:bubble3D val="0"/>
            <c:extLst>
              <c:ext xmlns:c16="http://schemas.microsoft.com/office/drawing/2014/chart" uri="{C3380CC4-5D6E-409C-BE32-E72D297353CC}">
                <c16:uniqueId val="{0000123D-2A5C-4877-833F-BC2A0F868A08}"/>
              </c:ext>
            </c:extLst>
          </c:dPt>
          <c:dPt>
            <c:idx val="2335"/>
            <c:bubble3D val="0"/>
            <c:extLst>
              <c:ext xmlns:c16="http://schemas.microsoft.com/office/drawing/2014/chart" uri="{C3380CC4-5D6E-409C-BE32-E72D297353CC}">
                <c16:uniqueId val="{0000123F-2A5C-4877-833F-BC2A0F868A08}"/>
              </c:ext>
            </c:extLst>
          </c:dPt>
          <c:dPt>
            <c:idx val="2336"/>
            <c:bubble3D val="0"/>
            <c:extLst>
              <c:ext xmlns:c16="http://schemas.microsoft.com/office/drawing/2014/chart" uri="{C3380CC4-5D6E-409C-BE32-E72D297353CC}">
                <c16:uniqueId val="{00001241-2A5C-4877-833F-BC2A0F868A08}"/>
              </c:ext>
            </c:extLst>
          </c:dPt>
          <c:dPt>
            <c:idx val="2337"/>
            <c:bubble3D val="0"/>
            <c:extLst>
              <c:ext xmlns:c16="http://schemas.microsoft.com/office/drawing/2014/chart" uri="{C3380CC4-5D6E-409C-BE32-E72D297353CC}">
                <c16:uniqueId val="{00001243-2A5C-4877-833F-BC2A0F868A08}"/>
              </c:ext>
            </c:extLst>
          </c:dPt>
          <c:dPt>
            <c:idx val="2338"/>
            <c:bubble3D val="0"/>
            <c:extLst>
              <c:ext xmlns:c16="http://schemas.microsoft.com/office/drawing/2014/chart" uri="{C3380CC4-5D6E-409C-BE32-E72D297353CC}">
                <c16:uniqueId val="{00001245-2A5C-4877-833F-BC2A0F868A08}"/>
              </c:ext>
            </c:extLst>
          </c:dPt>
          <c:dPt>
            <c:idx val="2339"/>
            <c:bubble3D val="0"/>
            <c:extLst>
              <c:ext xmlns:c16="http://schemas.microsoft.com/office/drawing/2014/chart" uri="{C3380CC4-5D6E-409C-BE32-E72D297353CC}">
                <c16:uniqueId val="{00001247-2A5C-4877-833F-BC2A0F868A08}"/>
              </c:ext>
            </c:extLst>
          </c:dPt>
          <c:dPt>
            <c:idx val="2340"/>
            <c:bubble3D val="0"/>
            <c:extLst>
              <c:ext xmlns:c16="http://schemas.microsoft.com/office/drawing/2014/chart" uri="{C3380CC4-5D6E-409C-BE32-E72D297353CC}">
                <c16:uniqueId val="{00001249-2A5C-4877-833F-BC2A0F868A08}"/>
              </c:ext>
            </c:extLst>
          </c:dPt>
          <c:dPt>
            <c:idx val="2341"/>
            <c:bubble3D val="0"/>
            <c:extLst>
              <c:ext xmlns:c16="http://schemas.microsoft.com/office/drawing/2014/chart" uri="{C3380CC4-5D6E-409C-BE32-E72D297353CC}">
                <c16:uniqueId val="{0000124B-2A5C-4877-833F-BC2A0F868A08}"/>
              </c:ext>
            </c:extLst>
          </c:dPt>
          <c:dPt>
            <c:idx val="2342"/>
            <c:bubble3D val="0"/>
            <c:extLst>
              <c:ext xmlns:c16="http://schemas.microsoft.com/office/drawing/2014/chart" uri="{C3380CC4-5D6E-409C-BE32-E72D297353CC}">
                <c16:uniqueId val="{0000124D-2A5C-4877-833F-BC2A0F868A08}"/>
              </c:ext>
            </c:extLst>
          </c:dPt>
          <c:dPt>
            <c:idx val="2343"/>
            <c:bubble3D val="0"/>
            <c:extLst>
              <c:ext xmlns:c16="http://schemas.microsoft.com/office/drawing/2014/chart" uri="{C3380CC4-5D6E-409C-BE32-E72D297353CC}">
                <c16:uniqueId val="{0000124F-2A5C-4877-833F-BC2A0F868A08}"/>
              </c:ext>
            </c:extLst>
          </c:dPt>
          <c:dPt>
            <c:idx val="2344"/>
            <c:bubble3D val="0"/>
            <c:extLst>
              <c:ext xmlns:c16="http://schemas.microsoft.com/office/drawing/2014/chart" uri="{C3380CC4-5D6E-409C-BE32-E72D297353CC}">
                <c16:uniqueId val="{00001251-2A5C-4877-833F-BC2A0F868A08}"/>
              </c:ext>
            </c:extLst>
          </c:dPt>
          <c:dPt>
            <c:idx val="2345"/>
            <c:bubble3D val="0"/>
            <c:extLst>
              <c:ext xmlns:c16="http://schemas.microsoft.com/office/drawing/2014/chart" uri="{C3380CC4-5D6E-409C-BE32-E72D297353CC}">
                <c16:uniqueId val="{00001253-2A5C-4877-833F-BC2A0F868A08}"/>
              </c:ext>
            </c:extLst>
          </c:dPt>
          <c:dPt>
            <c:idx val="2346"/>
            <c:bubble3D val="0"/>
            <c:extLst>
              <c:ext xmlns:c16="http://schemas.microsoft.com/office/drawing/2014/chart" uri="{C3380CC4-5D6E-409C-BE32-E72D297353CC}">
                <c16:uniqueId val="{00001255-2A5C-4877-833F-BC2A0F868A08}"/>
              </c:ext>
            </c:extLst>
          </c:dPt>
          <c:dPt>
            <c:idx val="2347"/>
            <c:bubble3D val="0"/>
            <c:extLst>
              <c:ext xmlns:c16="http://schemas.microsoft.com/office/drawing/2014/chart" uri="{C3380CC4-5D6E-409C-BE32-E72D297353CC}">
                <c16:uniqueId val="{00001257-2A5C-4877-833F-BC2A0F868A08}"/>
              </c:ext>
            </c:extLst>
          </c:dPt>
          <c:dPt>
            <c:idx val="2348"/>
            <c:bubble3D val="0"/>
            <c:extLst>
              <c:ext xmlns:c16="http://schemas.microsoft.com/office/drawing/2014/chart" uri="{C3380CC4-5D6E-409C-BE32-E72D297353CC}">
                <c16:uniqueId val="{00001259-2A5C-4877-833F-BC2A0F868A08}"/>
              </c:ext>
            </c:extLst>
          </c:dPt>
          <c:dPt>
            <c:idx val="2349"/>
            <c:bubble3D val="0"/>
            <c:extLst>
              <c:ext xmlns:c16="http://schemas.microsoft.com/office/drawing/2014/chart" uri="{C3380CC4-5D6E-409C-BE32-E72D297353CC}">
                <c16:uniqueId val="{0000125B-2A5C-4877-833F-BC2A0F868A08}"/>
              </c:ext>
            </c:extLst>
          </c:dPt>
          <c:dPt>
            <c:idx val="2350"/>
            <c:bubble3D val="0"/>
            <c:extLst>
              <c:ext xmlns:c16="http://schemas.microsoft.com/office/drawing/2014/chart" uri="{C3380CC4-5D6E-409C-BE32-E72D297353CC}">
                <c16:uniqueId val="{0000125D-2A5C-4877-833F-BC2A0F868A08}"/>
              </c:ext>
            </c:extLst>
          </c:dPt>
          <c:dPt>
            <c:idx val="2351"/>
            <c:bubble3D val="0"/>
            <c:extLst>
              <c:ext xmlns:c16="http://schemas.microsoft.com/office/drawing/2014/chart" uri="{C3380CC4-5D6E-409C-BE32-E72D297353CC}">
                <c16:uniqueId val="{0000125F-2A5C-4877-833F-BC2A0F868A08}"/>
              </c:ext>
            </c:extLst>
          </c:dPt>
          <c:dPt>
            <c:idx val="2352"/>
            <c:bubble3D val="0"/>
            <c:extLst>
              <c:ext xmlns:c16="http://schemas.microsoft.com/office/drawing/2014/chart" uri="{C3380CC4-5D6E-409C-BE32-E72D297353CC}">
                <c16:uniqueId val="{00001261-2A5C-4877-833F-BC2A0F868A08}"/>
              </c:ext>
            </c:extLst>
          </c:dPt>
          <c:dPt>
            <c:idx val="2353"/>
            <c:bubble3D val="0"/>
            <c:extLst>
              <c:ext xmlns:c16="http://schemas.microsoft.com/office/drawing/2014/chart" uri="{C3380CC4-5D6E-409C-BE32-E72D297353CC}">
                <c16:uniqueId val="{00001263-2A5C-4877-833F-BC2A0F868A08}"/>
              </c:ext>
            </c:extLst>
          </c:dPt>
          <c:dPt>
            <c:idx val="2354"/>
            <c:bubble3D val="0"/>
            <c:extLst>
              <c:ext xmlns:c16="http://schemas.microsoft.com/office/drawing/2014/chart" uri="{C3380CC4-5D6E-409C-BE32-E72D297353CC}">
                <c16:uniqueId val="{00001265-2A5C-4877-833F-BC2A0F868A08}"/>
              </c:ext>
            </c:extLst>
          </c:dPt>
          <c:dPt>
            <c:idx val="2355"/>
            <c:bubble3D val="0"/>
            <c:extLst>
              <c:ext xmlns:c16="http://schemas.microsoft.com/office/drawing/2014/chart" uri="{C3380CC4-5D6E-409C-BE32-E72D297353CC}">
                <c16:uniqueId val="{00001267-2A5C-4877-833F-BC2A0F868A08}"/>
              </c:ext>
            </c:extLst>
          </c:dPt>
          <c:dPt>
            <c:idx val="2356"/>
            <c:bubble3D val="0"/>
            <c:extLst>
              <c:ext xmlns:c16="http://schemas.microsoft.com/office/drawing/2014/chart" uri="{C3380CC4-5D6E-409C-BE32-E72D297353CC}">
                <c16:uniqueId val="{00001269-2A5C-4877-833F-BC2A0F868A08}"/>
              </c:ext>
            </c:extLst>
          </c:dPt>
          <c:dPt>
            <c:idx val="2357"/>
            <c:bubble3D val="0"/>
            <c:extLst>
              <c:ext xmlns:c16="http://schemas.microsoft.com/office/drawing/2014/chart" uri="{C3380CC4-5D6E-409C-BE32-E72D297353CC}">
                <c16:uniqueId val="{0000126B-2A5C-4877-833F-BC2A0F868A08}"/>
              </c:ext>
            </c:extLst>
          </c:dPt>
          <c:dPt>
            <c:idx val="2358"/>
            <c:bubble3D val="0"/>
            <c:extLst>
              <c:ext xmlns:c16="http://schemas.microsoft.com/office/drawing/2014/chart" uri="{C3380CC4-5D6E-409C-BE32-E72D297353CC}">
                <c16:uniqueId val="{0000126D-2A5C-4877-833F-BC2A0F868A08}"/>
              </c:ext>
            </c:extLst>
          </c:dPt>
          <c:dPt>
            <c:idx val="2359"/>
            <c:bubble3D val="0"/>
            <c:extLst>
              <c:ext xmlns:c16="http://schemas.microsoft.com/office/drawing/2014/chart" uri="{C3380CC4-5D6E-409C-BE32-E72D297353CC}">
                <c16:uniqueId val="{0000126F-2A5C-4877-833F-BC2A0F868A08}"/>
              </c:ext>
            </c:extLst>
          </c:dPt>
          <c:dPt>
            <c:idx val="2360"/>
            <c:bubble3D val="0"/>
            <c:extLst>
              <c:ext xmlns:c16="http://schemas.microsoft.com/office/drawing/2014/chart" uri="{C3380CC4-5D6E-409C-BE32-E72D297353CC}">
                <c16:uniqueId val="{00001271-2A5C-4877-833F-BC2A0F868A08}"/>
              </c:ext>
            </c:extLst>
          </c:dPt>
          <c:dPt>
            <c:idx val="2361"/>
            <c:bubble3D val="0"/>
            <c:extLst>
              <c:ext xmlns:c16="http://schemas.microsoft.com/office/drawing/2014/chart" uri="{C3380CC4-5D6E-409C-BE32-E72D297353CC}">
                <c16:uniqueId val="{00001273-2A5C-4877-833F-BC2A0F868A08}"/>
              </c:ext>
            </c:extLst>
          </c:dPt>
          <c:dPt>
            <c:idx val="2362"/>
            <c:bubble3D val="0"/>
            <c:extLst>
              <c:ext xmlns:c16="http://schemas.microsoft.com/office/drawing/2014/chart" uri="{C3380CC4-5D6E-409C-BE32-E72D297353CC}">
                <c16:uniqueId val="{00001275-2A5C-4877-833F-BC2A0F868A08}"/>
              </c:ext>
            </c:extLst>
          </c:dPt>
          <c:dPt>
            <c:idx val="2363"/>
            <c:bubble3D val="0"/>
            <c:extLst>
              <c:ext xmlns:c16="http://schemas.microsoft.com/office/drawing/2014/chart" uri="{C3380CC4-5D6E-409C-BE32-E72D297353CC}">
                <c16:uniqueId val="{00001277-2A5C-4877-833F-BC2A0F868A08}"/>
              </c:ext>
            </c:extLst>
          </c:dPt>
          <c:dPt>
            <c:idx val="2364"/>
            <c:bubble3D val="0"/>
            <c:extLst>
              <c:ext xmlns:c16="http://schemas.microsoft.com/office/drawing/2014/chart" uri="{C3380CC4-5D6E-409C-BE32-E72D297353CC}">
                <c16:uniqueId val="{00001279-2A5C-4877-833F-BC2A0F868A08}"/>
              </c:ext>
            </c:extLst>
          </c:dPt>
          <c:dPt>
            <c:idx val="2365"/>
            <c:bubble3D val="0"/>
            <c:extLst>
              <c:ext xmlns:c16="http://schemas.microsoft.com/office/drawing/2014/chart" uri="{C3380CC4-5D6E-409C-BE32-E72D297353CC}">
                <c16:uniqueId val="{0000127B-2A5C-4877-833F-BC2A0F868A08}"/>
              </c:ext>
            </c:extLst>
          </c:dPt>
          <c:dPt>
            <c:idx val="2366"/>
            <c:bubble3D val="0"/>
            <c:extLst>
              <c:ext xmlns:c16="http://schemas.microsoft.com/office/drawing/2014/chart" uri="{C3380CC4-5D6E-409C-BE32-E72D297353CC}">
                <c16:uniqueId val="{0000127D-2A5C-4877-833F-BC2A0F868A08}"/>
              </c:ext>
            </c:extLst>
          </c:dPt>
          <c:dPt>
            <c:idx val="2367"/>
            <c:bubble3D val="0"/>
            <c:extLst>
              <c:ext xmlns:c16="http://schemas.microsoft.com/office/drawing/2014/chart" uri="{C3380CC4-5D6E-409C-BE32-E72D297353CC}">
                <c16:uniqueId val="{0000127F-2A5C-4877-833F-BC2A0F868A08}"/>
              </c:ext>
            </c:extLst>
          </c:dPt>
          <c:dPt>
            <c:idx val="2368"/>
            <c:bubble3D val="0"/>
            <c:extLst>
              <c:ext xmlns:c16="http://schemas.microsoft.com/office/drawing/2014/chart" uri="{C3380CC4-5D6E-409C-BE32-E72D297353CC}">
                <c16:uniqueId val="{00001281-2A5C-4877-833F-BC2A0F868A08}"/>
              </c:ext>
            </c:extLst>
          </c:dPt>
          <c:dPt>
            <c:idx val="2369"/>
            <c:bubble3D val="0"/>
            <c:extLst>
              <c:ext xmlns:c16="http://schemas.microsoft.com/office/drawing/2014/chart" uri="{C3380CC4-5D6E-409C-BE32-E72D297353CC}">
                <c16:uniqueId val="{00001283-2A5C-4877-833F-BC2A0F868A08}"/>
              </c:ext>
            </c:extLst>
          </c:dPt>
          <c:dPt>
            <c:idx val="2370"/>
            <c:bubble3D val="0"/>
            <c:extLst>
              <c:ext xmlns:c16="http://schemas.microsoft.com/office/drawing/2014/chart" uri="{C3380CC4-5D6E-409C-BE32-E72D297353CC}">
                <c16:uniqueId val="{00001285-2A5C-4877-833F-BC2A0F868A08}"/>
              </c:ext>
            </c:extLst>
          </c:dPt>
          <c:dPt>
            <c:idx val="2371"/>
            <c:bubble3D val="0"/>
            <c:extLst>
              <c:ext xmlns:c16="http://schemas.microsoft.com/office/drawing/2014/chart" uri="{C3380CC4-5D6E-409C-BE32-E72D297353CC}">
                <c16:uniqueId val="{00001287-2A5C-4877-833F-BC2A0F868A08}"/>
              </c:ext>
            </c:extLst>
          </c:dPt>
          <c:dPt>
            <c:idx val="2372"/>
            <c:bubble3D val="0"/>
            <c:extLst>
              <c:ext xmlns:c16="http://schemas.microsoft.com/office/drawing/2014/chart" uri="{C3380CC4-5D6E-409C-BE32-E72D297353CC}">
                <c16:uniqueId val="{00001289-2A5C-4877-833F-BC2A0F868A08}"/>
              </c:ext>
            </c:extLst>
          </c:dPt>
          <c:dPt>
            <c:idx val="2373"/>
            <c:bubble3D val="0"/>
            <c:extLst>
              <c:ext xmlns:c16="http://schemas.microsoft.com/office/drawing/2014/chart" uri="{C3380CC4-5D6E-409C-BE32-E72D297353CC}">
                <c16:uniqueId val="{0000128B-2A5C-4877-833F-BC2A0F868A08}"/>
              </c:ext>
            </c:extLst>
          </c:dPt>
          <c:dPt>
            <c:idx val="2374"/>
            <c:bubble3D val="0"/>
            <c:extLst>
              <c:ext xmlns:c16="http://schemas.microsoft.com/office/drawing/2014/chart" uri="{C3380CC4-5D6E-409C-BE32-E72D297353CC}">
                <c16:uniqueId val="{0000128D-2A5C-4877-833F-BC2A0F868A08}"/>
              </c:ext>
            </c:extLst>
          </c:dPt>
          <c:dPt>
            <c:idx val="2375"/>
            <c:bubble3D val="0"/>
            <c:extLst>
              <c:ext xmlns:c16="http://schemas.microsoft.com/office/drawing/2014/chart" uri="{C3380CC4-5D6E-409C-BE32-E72D297353CC}">
                <c16:uniqueId val="{0000128F-2A5C-4877-833F-BC2A0F868A08}"/>
              </c:ext>
            </c:extLst>
          </c:dPt>
          <c:dPt>
            <c:idx val="2376"/>
            <c:bubble3D val="0"/>
            <c:extLst>
              <c:ext xmlns:c16="http://schemas.microsoft.com/office/drawing/2014/chart" uri="{C3380CC4-5D6E-409C-BE32-E72D297353CC}">
                <c16:uniqueId val="{00001291-2A5C-4877-833F-BC2A0F868A08}"/>
              </c:ext>
            </c:extLst>
          </c:dPt>
          <c:dPt>
            <c:idx val="2377"/>
            <c:bubble3D val="0"/>
            <c:extLst>
              <c:ext xmlns:c16="http://schemas.microsoft.com/office/drawing/2014/chart" uri="{C3380CC4-5D6E-409C-BE32-E72D297353CC}">
                <c16:uniqueId val="{00001293-2A5C-4877-833F-BC2A0F868A08}"/>
              </c:ext>
            </c:extLst>
          </c:dPt>
          <c:dPt>
            <c:idx val="2378"/>
            <c:bubble3D val="0"/>
            <c:extLst>
              <c:ext xmlns:c16="http://schemas.microsoft.com/office/drawing/2014/chart" uri="{C3380CC4-5D6E-409C-BE32-E72D297353CC}">
                <c16:uniqueId val="{00001295-2A5C-4877-833F-BC2A0F868A08}"/>
              </c:ext>
            </c:extLst>
          </c:dPt>
          <c:dPt>
            <c:idx val="2379"/>
            <c:bubble3D val="0"/>
            <c:extLst>
              <c:ext xmlns:c16="http://schemas.microsoft.com/office/drawing/2014/chart" uri="{C3380CC4-5D6E-409C-BE32-E72D297353CC}">
                <c16:uniqueId val="{00001297-2A5C-4877-833F-BC2A0F868A08}"/>
              </c:ext>
            </c:extLst>
          </c:dPt>
          <c:dPt>
            <c:idx val="2380"/>
            <c:bubble3D val="0"/>
            <c:extLst>
              <c:ext xmlns:c16="http://schemas.microsoft.com/office/drawing/2014/chart" uri="{C3380CC4-5D6E-409C-BE32-E72D297353CC}">
                <c16:uniqueId val="{00001299-2A5C-4877-833F-BC2A0F868A08}"/>
              </c:ext>
            </c:extLst>
          </c:dPt>
          <c:dPt>
            <c:idx val="2381"/>
            <c:bubble3D val="0"/>
            <c:extLst>
              <c:ext xmlns:c16="http://schemas.microsoft.com/office/drawing/2014/chart" uri="{C3380CC4-5D6E-409C-BE32-E72D297353CC}">
                <c16:uniqueId val="{0000129B-2A5C-4877-833F-BC2A0F868A08}"/>
              </c:ext>
            </c:extLst>
          </c:dPt>
          <c:dPt>
            <c:idx val="2382"/>
            <c:bubble3D val="0"/>
            <c:extLst>
              <c:ext xmlns:c16="http://schemas.microsoft.com/office/drawing/2014/chart" uri="{C3380CC4-5D6E-409C-BE32-E72D297353CC}">
                <c16:uniqueId val="{0000129D-2A5C-4877-833F-BC2A0F868A08}"/>
              </c:ext>
            </c:extLst>
          </c:dPt>
          <c:dPt>
            <c:idx val="2383"/>
            <c:bubble3D val="0"/>
            <c:extLst>
              <c:ext xmlns:c16="http://schemas.microsoft.com/office/drawing/2014/chart" uri="{C3380CC4-5D6E-409C-BE32-E72D297353CC}">
                <c16:uniqueId val="{0000129F-2A5C-4877-833F-BC2A0F868A08}"/>
              </c:ext>
            </c:extLst>
          </c:dPt>
          <c:dPt>
            <c:idx val="2384"/>
            <c:bubble3D val="0"/>
            <c:extLst>
              <c:ext xmlns:c16="http://schemas.microsoft.com/office/drawing/2014/chart" uri="{C3380CC4-5D6E-409C-BE32-E72D297353CC}">
                <c16:uniqueId val="{000012A1-2A5C-4877-833F-BC2A0F868A08}"/>
              </c:ext>
            </c:extLst>
          </c:dPt>
          <c:dPt>
            <c:idx val="2385"/>
            <c:bubble3D val="0"/>
            <c:extLst>
              <c:ext xmlns:c16="http://schemas.microsoft.com/office/drawing/2014/chart" uri="{C3380CC4-5D6E-409C-BE32-E72D297353CC}">
                <c16:uniqueId val="{000012A3-2A5C-4877-833F-BC2A0F868A08}"/>
              </c:ext>
            </c:extLst>
          </c:dPt>
          <c:dPt>
            <c:idx val="2386"/>
            <c:bubble3D val="0"/>
            <c:extLst>
              <c:ext xmlns:c16="http://schemas.microsoft.com/office/drawing/2014/chart" uri="{C3380CC4-5D6E-409C-BE32-E72D297353CC}">
                <c16:uniqueId val="{000012A5-2A5C-4877-833F-BC2A0F868A08}"/>
              </c:ext>
            </c:extLst>
          </c:dPt>
          <c:dPt>
            <c:idx val="2387"/>
            <c:bubble3D val="0"/>
            <c:extLst>
              <c:ext xmlns:c16="http://schemas.microsoft.com/office/drawing/2014/chart" uri="{C3380CC4-5D6E-409C-BE32-E72D297353CC}">
                <c16:uniqueId val="{000012A7-2A5C-4877-833F-BC2A0F868A08}"/>
              </c:ext>
            </c:extLst>
          </c:dPt>
          <c:dPt>
            <c:idx val="2388"/>
            <c:bubble3D val="0"/>
            <c:extLst>
              <c:ext xmlns:c16="http://schemas.microsoft.com/office/drawing/2014/chart" uri="{C3380CC4-5D6E-409C-BE32-E72D297353CC}">
                <c16:uniqueId val="{000012A9-2A5C-4877-833F-BC2A0F868A08}"/>
              </c:ext>
            </c:extLst>
          </c:dPt>
          <c:dPt>
            <c:idx val="2389"/>
            <c:bubble3D val="0"/>
            <c:extLst>
              <c:ext xmlns:c16="http://schemas.microsoft.com/office/drawing/2014/chart" uri="{C3380CC4-5D6E-409C-BE32-E72D297353CC}">
                <c16:uniqueId val="{000012AB-2A5C-4877-833F-BC2A0F868A08}"/>
              </c:ext>
            </c:extLst>
          </c:dPt>
          <c:dPt>
            <c:idx val="2390"/>
            <c:bubble3D val="0"/>
            <c:extLst>
              <c:ext xmlns:c16="http://schemas.microsoft.com/office/drawing/2014/chart" uri="{C3380CC4-5D6E-409C-BE32-E72D297353CC}">
                <c16:uniqueId val="{000012AD-2A5C-4877-833F-BC2A0F868A08}"/>
              </c:ext>
            </c:extLst>
          </c:dPt>
          <c:dPt>
            <c:idx val="2391"/>
            <c:bubble3D val="0"/>
            <c:extLst>
              <c:ext xmlns:c16="http://schemas.microsoft.com/office/drawing/2014/chart" uri="{C3380CC4-5D6E-409C-BE32-E72D297353CC}">
                <c16:uniqueId val="{000012AF-2A5C-4877-833F-BC2A0F868A08}"/>
              </c:ext>
            </c:extLst>
          </c:dPt>
          <c:dPt>
            <c:idx val="2392"/>
            <c:bubble3D val="0"/>
            <c:extLst>
              <c:ext xmlns:c16="http://schemas.microsoft.com/office/drawing/2014/chart" uri="{C3380CC4-5D6E-409C-BE32-E72D297353CC}">
                <c16:uniqueId val="{000012B1-2A5C-4877-833F-BC2A0F868A08}"/>
              </c:ext>
            </c:extLst>
          </c:dPt>
          <c:dPt>
            <c:idx val="2393"/>
            <c:bubble3D val="0"/>
            <c:extLst>
              <c:ext xmlns:c16="http://schemas.microsoft.com/office/drawing/2014/chart" uri="{C3380CC4-5D6E-409C-BE32-E72D297353CC}">
                <c16:uniqueId val="{000012B3-2A5C-4877-833F-BC2A0F868A08}"/>
              </c:ext>
            </c:extLst>
          </c:dPt>
          <c:dPt>
            <c:idx val="2394"/>
            <c:bubble3D val="0"/>
            <c:extLst>
              <c:ext xmlns:c16="http://schemas.microsoft.com/office/drawing/2014/chart" uri="{C3380CC4-5D6E-409C-BE32-E72D297353CC}">
                <c16:uniqueId val="{000012B5-2A5C-4877-833F-BC2A0F868A08}"/>
              </c:ext>
            </c:extLst>
          </c:dPt>
          <c:dPt>
            <c:idx val="2395"/>
            <c:bubble3D val="0"/>
            <c:extLst>
              <c:ext xmlns:c16="http://schemas.microsoft.com/office/drawing/2014/chart" uri="{C3380CC4-5D6E-409C-BE32-E72D297353CC}">
                <c16:uniqueId val="{000012B7-2A5C-4877-833F-BC2A0F868A08}"/>
              </c:ext>
            </c:extLst>
          </c:dPt>
          <c:dPt>
            <c:idx val="2396"/>
            <c:bubble3D val="0"/>
            <c:extLst>
              <c:ext xmlns:c16="http://schemas.microsoft.com/office/drawing/2014/chart" uri="{C3380CC4-5D6E-409C-BE32-E72D297353CC}">
                <c16:uniqueId val="{000012B9-2A5C-4877-833F-BC2A0F868A08}"/>
              </c:ext>
            </c:extLst>
          </c:dPt>
          <c:dPt>
            <c:idx val="2397"/>
            <c:bubble3D val="0"/>
            <c:extLst>
              <c:ext xmlns:c16="http://schemas.microsoft.com/office/drawing/2014/chart" uri="{C3380CC4-5D6E-409C-BE32-E72D297353CC}">
                <c16:uniqueId val="{000012BB-2A5C-4877-833F-BC2A0F868A08}"/>
              </c:ext>
            </c:extLst>
          </c:dPt>
          <c:dPt>
            <c:idx val="2398"/>
            <c:bubble3D val="0"/>
            <c:extLst>
              <c:ext xmlns:c16="http://schemas.microsoft.com/office/drawing/2014/chart" uri="{C3380CC4-5D6E-409C-BE32-E72D297353CC}">
                <c16:uniqueId val="{000012BD-2A5C-4877-833F-BC2A0F868A08}"/>
              </c:ext>
            </c:extLst>
          </c:dPt>
          <c:dPt>
            <c:idx val="2399"/>
            <c:bubble3D val="0"/>
            <c:extLst>
              <c:ext xmlns:c16="http://schemas.microsoft.com/office/drawing/2014/chart" uri="{C3380CC4-5D6E-409C-BE32-E72D297353CC}">
                <c16:uniqueId val="{000012BF-2A5C-4877-833F-BC2A0F868A08}"/>
              </c:ext>
            </c:extLst>
          </c:dPt>
          <c:dPt>
            <c:idx val="2400"/>
            <c:bubble3D val="0"/>
            <c:extLst>
              <c:ext xmlns:c16="http://schemas.microsoft.com/office/drawing/2014/chart" uri="{C3380CC4-5D6E-409C-BE32-E72D297353CC}">
                <c16:uniqueId val="{000012C1-2A5C-4877-833F-BC2A0F868A08}"/>
              </c:ext>
            </c:extLst>
          </c:dPt>
          <c:dPt>
            <c:idx val="2401"/>
            <c:bubble3D val="0"/>
            <c:extLst>
              <c:ext xmlns:c16="http://schemas.microsoft.com/office/drawing/2014/chart" uri="{C3380CC4-5D6E-409C-BE32-E72D297353CC}">
                <c16:uniqueId val="{000012C3-2A5C-4877-833F-BC2A0F868A08}"/>
              </c:ext>
            </c:extLst>
          </c:dPt>
          <c:dPt>
            <c:idx val="2402"/>
            <c:bubble3D val="0"/>
            <c:extLst>
              <c:ext xmlns:c16="http://schemas.microsoft.com/office/drawing/2014/chart" uri="{C3380CC4-5D6E-409C-BE32-E72D297353CC}">
                <c16:uniqueId val="{000012C5-2A5C-4877-833F-BC2A0F868A08}"/>
              </c:ext>
            </c:extLst>
          </c:dPt>
          <c:dPt>
            <c:idx val="2403"/>
            <c:bubble3D val="0"/>
            <c:extLst>
              <c:ext xmlns:c16="http://schemas.microsoft.com/office/drawing/2014/chart" uri="{C3380CC4-5D6E-409C-BE32-E72D297353CC}">
                <c16:uniqueId val="{000012C7-2A5C-4877-833F-BC2A0F868A08}"/>
              </c:ext>
            </c:extLst>
          </c:dPt>
          <c:dPt>
            <c:idx val="2404"/>
            <c:bubble3D val="0"/>
            <c:extLst>
              <c:ext xmlns:c16="http://schemas.microsoft.com/office/drawing/2014/chart" uri="{C3380CC4-5D6E-409C-BE32-E72D297353CC}">
                <c16:uniqueId val="{000012C9-2A5C-4877-833F-BC2A0F868A08}"/>
              </c:ext>
            </c:extLst>
          </c:dPt>
          <c:dPt>
            <c:idx val="2405"/>
            <c:bubble3D val="0"/>
            <c:extLst>
              <c:ext xmlns:c16="http://schemas.microsoft.com/office/drawing/2014/chart" uri="{C3380CC4-5D6E-409C-BE32-E72D297353CC}">
                <c16:uniqueId val="{000012CB-2A5C-4877-833F-BC2A0F868A08}"/>
              </c:ext>
            </c:extLst>
          </c:dPt>
          <c:dPt>
            <c:idx val="2406"/>
            <c:bubble3D val="0"/>
            <c:extLst>
              <c:ext xmlns:c16="http://schemas.microsoft.com/office/drawing/2014/chart" uri="{C3380CC4-5D6E-409C-BE32-E72D297353CC}">
                <c16:uniqueId val="{000012CD-2A5C-4877-833F-BC2A0F868A08}"/>
              </c:ext>
            </c:extLst>
          </c:dPt>
          <c:dPt>
            <c:idx val="2407"/>
            <c:bubble3D val="0"/>
            <c:extLst>
              <c:ext xmlns:c16="http://schemas.microsoft.com/office/drawing/2014/chart" uri="{C3380CC4-5D6E-409C-BE32-E72D297353CC}">
                <c16:uniqueId val="{000012CF-2A5C-4877-833F-BC2A0F868A08}"/>
              </c:ext>
            </c:extLst>
          </c:dPt>
          <c:dPt>
            <c:idx val="2408"/>
            <c:bubble3D val="0"/>
            <c:extLst>
              <c:ext xmlns:c16="http://schemas.microsoft.com/office/drawing/2014/chart" uri="{C3380CC4-5D6E-409C-BE32-E72D297353CC}">
                <c16:uniqueId val="{000012D1-2A5C-4877-833F-BC2A0F868A08}"/>
              </c:ext>
            </c:extLst>
          </c:dPt>
          <c:dPt>
            <c:idx val="2409"/>
            <c:bubble3D val="0"/>
            <c:extLst>
              <c:ext xmlns:c16="http://schemas.microsoft.com/office/drawing/2014/chart" uri="{C3380CC4-5D6E-409C-BE32-E72D297353CC}">
                <c16:uniqueId val="{000012D3-2A5C-4877-833F-BC2A0F868A08}"/>
              </c:ext>
            </c:extLst>
          </c:dPt>
          <c:dPt>
            <c:idx val="2410"/>
            <c:bubble3D val="0"/>
            <c:extLst>
              <c:ext xmlns:c16="http://schemas.microsoft.com/office/drawing/2014/chart" uri="{C3380CC4-5D6E-409C-BE32-E72D297353CC}">
                <c16:uniqueId val="{000012D5-2A5C-4877-833F-BC2A0F868A08}"/>
              </c:ext>
            </c:extLst>
          </c:dPt>
          <c:dPt>
            <c:idx val="2411"/>
            <c:bubble3D val="0"/>
            <c:extLst>
              <c:ext xmlns:c16="http://schemas.microsoft.com/office/drawing/2014/chart" uri="{C3380CC4-5D6E-409C-BE32-E72D297353CC}">
                <c16:uniqueId val="{000012D7-2A5C-4877-833F-BC2A0F868A08}"/>
              </c:ext>
            </c:extLst>
          </c:dPt>
          <c:dPt>
            <c:idx val="2412"/>
            <c:bubble3D val="0"/>
            <c:extLst>
              <c:ext xmlns:c16="http://schemas.microsoft.com/office/drawing/2014/chart" uri="{C3380CC4-5D6E-409C-BE32-E72D297353CC}">
                <c16:uniqueId val="{000012D9-2A5C-4877-833F-BC2A0F868A08}"/>
              </c:ext>
            </c:extLst>
          </c:dPt>
          <c:dPt>
            <c:idx val="2413"/>
            <c:bubble3D val="0"/>
            <c:extLst>
              <c:ext xmlns:c16="http://schemas.microsoft.com/office/drawing/2014/chart" uri="{C3380CC4-5D6E-409C-BE32-E72D297353CC}">
                <c16:uniqueId val="{000012DB-2A5C-4877-833F-BC2A0F868A08}"/>
              </c:ext>
            </c:extLst>
          </c:dPt>
          <c:dPt>
            <c:idx val="2414"/>
            <c:bubble3D val="0"/>
            <c:extLst>
              <c:ext xmlns:c16="http://schemas.microsoft.com/office/drawing/2014/chart" uri="{C3380CC4-5D6E-409C-BE32-E72D297353CC}">
                <c16:uniqueId val="{000012DD-2A5C-4877-833F-BC2A0F868A08}"/>
              </c:ext>
            </c:extLst>
          </c:dPt>
          <c:dPt>
            <c:idx val="2415"/>
            <c:bubble3D val="0"/>
            <c:extLst>
              <c:ext xmlns:c16="http://schemas.microsoft.com/office/drawing/2014/chart" uri="{C3380CC4-5D6E-409C-BE32-E72D297353CC}">
                <c16:uniqueId val="{000012DF-2A5C-4877-833F-BC2A0F868A08}"/>
              </c:ext>
            </c:extLst>
          </c:dPt>
          <c:dPt>
            <c:idx val="2416"/>
            <c:bubble3D val="0"/>
            <c:extLst>
              <c:ext xmlns:c16="http://schemas.microsoft.com/office/drawing/2014/chart" uri="{C3380CC4-5D6E-409C-BE32-E72D297353CC}">
                <c16:uniqueId val="{000012E1-2A5C-4877-833F-BC2A0F868A08}"/>
              </c:ext>
            </c:extLst>
          </c:dPt>
          <c:dPt>
            <c:idx val="2417"/>
            <c:bubble3D val="0"/>
            <c:extLst>
              <c:ext xmlns:c16="http://schemas.microsoft.com/office/drawing/2014/chart" uri="{C3380CC4-5D6E-409C-BE32-E72D297353CC}">
                <c16:uniqueId val="{000012E3-2A5C-4877-833F-BC2A0F868A08}"/>
              </c:ext>
            </c:extLst>
          </c:dPt>
          <c:dPt>
            <c:idx val="2418"/>
            <c:bubble3D val="0"/>
            <c:extLst>
              <c:ext xmlns:c16="http://schemas.microsoft.com/office/drawing/2014/chart" uri="{C3380CC4-5D6E-409C-BE32-E72D297353CC}">
                <c16:uniqueId val="{000012E5-2A5C-4877-833F-BC2A0F868A08}"/>
              </c:ext>
            </c:extLst>
          </c:dPt>
          <c:dPt>
            <c:idx val="2419"/>
            <c:bubble3D val="0"/>
            <c:extLst>
              <c:ext xmlns:c16="http://schemas.microsoft.com/office/drawing/2014/chart" uri="{C3380CC4-5D6E-409C-BE32-E72D297353CC}">
                <c16:uniqueId val="{000012E7-2A5C-4877-833F-BC2A0F868A08}"/>
              </c:ext>
            </c:extLst>
          </c:dPt>
          <c:dPt>
            <c:idx val="2420"/>
            <c:bubble3D val="0"/>
            <c:extLst>
              <c:ext xmlns:c16="http://schemas.microsoft.com/office/drawing/2014/chart" uri="{C3380CC4-5D6E-409C-BE32-E72D297353CC}">
                <c16:uniqueId val="{000012E9-2A5C-4877-833F-BC2A0F868A08}"/>
              </c:ext>
            </c:extLst>
          </c:dPt>
          <c:dPt>
            <c:idx val="2421"/>
            <c:bubble3D val="0"/>
            <c:extLst>
              <c:ext xmlns:c16="http://schemas.microsoft.com/office/drawing/2014/chart" uri="{C3380CC4-5D6E-409C-BE32-E72D297353CC}">
                <c16:uniqueId val="{000012EB-2A5C-4877-833F-BC2A0F868A08}"/>
              </c:ext>
            </c:extLst>
          </c:dPt>
          <c:dPt>
            <c:idx val="2422"/>
            <c:bubble3D val="0"/>
            <c:extLst>
              <c:ext xmlns:c16="http://schemas.microsoft.com/office/drawing/2014/chart" uri="{C3380CC4-5D6E-409C-BE32-E72D297353CC}">
                <c16:uniqueId val="{000012ED-2A5C-4877-833F-BC2A0F868A08}"/>
              </c:ext>
            </c:extLst>
          </c:dPt>
          <c:dPt>
            <c:idx val="2423"/>
            <c:bubble3D val="0"/>
            <c:extLst>
              <c:ext xmlns:c16="http://schemas.microsoft.com/office/drawing/2014/chart" uri="{C3380CC4-5D6E-409C-BE32-E72D297353CC}">
                <c16:uniqueId val="{000012EF-2A5C-4877-833F-BC2A0F868A08}"/>
              </c:ext>
            </c:extLst>
          </c:dPt>
          <c:dPt>
            <c:idx val="2424"/>
            <c:bubble3D val="0"/>
            <c:extLst>
              <c:ext xmlns:c16="http://schemas.microsoft.com/office/drawing/2014/chart" uri="{C3380CC4-5D6E-409C-BE32-E72D297353CC}">
                <c16:uniqueId val="{000012F1-2A5C-4877-833F-BC2A0F868A08}"/>
              </c:ext>
            </c:extLst>
          </c:dPt>
          <c:dPt>
            <c:idx val="2425"/>
            <c:bubble3D val="0"/>
            <c:extLst>
              <c:ext xmlns:c16="http://schemas.microsoft.com/office/drawing/2014/chart" uri="{C3380CC4-5D6E-409C-BE32-E72D297353CC}">
                <c16:uniqueId val="{000012F3-2A5C-4877-833F-BC2A0F868A08}"/>
              </c:ext>
            </c:extLst>
          </c:dPt>
          <c:dPt>
            <c:idx val="2426"/>
            <c:bubble3D val="0"/>
            <c:extLst>
              <c:ext xmlns:c16="http://schemas.microsoft.com/office/drawing/2014/chart" uri="{C3380CC4-5D6E-409C-BE32-E72D297353CC}">
                <c16:uniqueId val="{000012F5-2A5C-4877-833F-BC2A0F868A08}"/>
              </c:ext>
            </c:extLst>
          </c:dPt>
          <c:dPt>
            <c:idx val="2427"/>
            <c:bubble3D val="0"/>
            <c:extLst>
              <c:ext xmlns:c16="http://schemas.microsoft.com/office/drawing/2014/chart" uri="{C3380CC4-5D6E-409C-BE32-E72D297353CC}">
                <c16:uniqueId val="{000012F7-2A5C-4877-833F-BC2A0F868A08}"/>
              </c:ext>
            </c:extLst>
          </c:dPt>
          <c:dPt>
            <c:idx val="2428"/>
            <c:bubble3D val="0"/>
            <c:extLst>
              <c:ext xmlns:c16="http://schemas.microsoft.com/office/drawing/2014/chart" uri="{C3380CC4-5D6E-409C-BE32-E72D297353CC}">
                <c16:uniqueId val="{000012F9-2A5C-4877-833F-BC2A0F868A08}"/>
              </c:ext>
            </c:extLst>
          </c:dPt>
          <c:dPt>
            <c:idx val="2429"/>
            <c:bubble3D val="0"/>
            <c:extLst>
              <c:ext xmlns:c16="http://schemas.microsoft.com/office/drawing/2014/chart" uri="{C3380CC4-5D6E-409C-BE32-E72D297353CC}">
                <c16:uniqueId val="{000012FB-2A5C-4877-833F-BC2A0F868A08}"/>
              </c:ext>
            </c:extLst>
          </c:dPt>
          <c:dPt>
            <c:idx val="2430"/>
            <c:bubble3D val="0"/>
            <c:extLst>
              <c:ext xmlns:c16="http://schemas.microsoft.com/office/drawing/2014/chart" uri="{C3380CC4-5D6E-409C-BE32-E72D297353CC}">
                <c16:uniqueId val="{000012FD-2A5C-4877-833F-BC2A0F868A08}"/>
              </c:ext>
            </c:extLst>
          </c:dPt>
          <c:dPt>
            <c:idx val="2431"/>
            <c:bubble3D val="0"/>
            <c:extLst>
              <c:ext xmlns:c16="http://schemas.microsoft.com/office/drawing/2014/chart" uri="{C3380CC4-5D6E-409C-BE32-E72D297353CC}">
                <c16:uniqueId val="{000012FF-2A5C-4877-833F-BC2A0F868A08}"/>
              </c:ext>
            </c:extLst>
          </c:dPt>
          <c:dPt>
            <c:idx val="2432"/>
            <c:bubble3D val="0"/>
            <c:extLst>
              <c:ext xmlns:c16="http://schemas.microsoft.com/office/drawing/2014/chart" uri="{C3380CC4-5D6E-409C-BE32-E72D297353CC}">
                <c16:uniqueId val="{00001301-2A5C-4877-833F-BC2A0F868A08}"/>
              </c:ext>
            </c:extLst>
          </c:dPt>
          <c:dPt>
            <c:idx val="2433"/>
            <c:bubble3D val="0"/>
            <c:extLst>
              <c:ext xmlns:c16="http://schemas.microsoft.com/office/drawing/2014/chart" uri="{C3380CC4-5D6E-409C-BE32-E72D297353CC}">
                <c16:uniqueId val="{00001303-2A5C-4877-833F-BC2A0F868A08}"/>
              </c:ext>
            </c:extLst>
          </c:dPt>
          <c:dPt>
            <c:idx val="2434"/>
            <c:bubble3D val="0"/>
            <c:extLst>
              <c:ext xmlns:c16="http://schemas.microsoft.com/office/drawing/2014/chart" uri="{C3380CC4-5D6E-409C-BE32-E72D297353CC}">
                <c16:uniqueId val="{00001305-2A5C-4877-833F-BC2A0F868A08}"/>
              </c:ext>
            </c:extLst>
          </c:dPt>
          <c:dPt>
            <c:idx val="2435"/>
            <c:bubble3D val="0"/>
            <c:extLst>
              <c:ext xmlns:c16="http://schemas.microsoft.com/office/drawing/2014/chart" uri="{C3380CC4-5D6E-409C-BE32-E72D297353CC}">
                <c16:uniqueId val="{00001307-2A5C-4877-833F-BC2A0F868A08}"/>
              </c:ext>
            </c:extLst>
          </c:dPt>
          <c:dPt>
            <c:idx val="2436"/>
            <c:bubble3D val="0"/>
            <c:extLst>
              <c:ext xmlns:c16="http://schemas.microsoft.com/office/drawing/2014/chart" uri="{C3380CC4-5D6E-409C-BE32-E72D297353CC}">
                <c16:uniqueId val="{00001309-2A5C-4877-833F-BC2A0F868A08}"/>
              </c:ext>
            </c:extLst>
          </c:dPt>
          <c:dPt>
            <c:idx val="2437"/>
            <c:bubble3D val="0"/>
            <c:extLst>
              <c:ext xmlns:c16="http://schemas.microsoft.com/office/drawing/2014/chart" uri="{C3380CC4-5D6E-409C-BE32-E72D297353CC}">
                <c16:uniqueId val="{0000130B-2A5C-4877-833F-BC2A0F868A08}"/>
              </c:ext>
            </c:extLst>
          </c:dPt>
          <c:dPt>
            <c:idx val="2438"/>
            <c:bubble3D val="0"/>
            <c:extLst>
              <c:ext xmlns:c16="http://schemas.microsoft.com/office/drawing/2014/chart" uri="{C3380CC4-5D6E-409C-BE32-E72D297353CC}">
                <c16:uniqueId val="{0000130D-2A5C-4877-833F-BC2A0F868A08}"/>
              </c:ext>
            </c:extLst>
          </c:dPt>
          <c:dPt>
            <c:idx val="2439"/>
            <c:bubble3D val="0"/>
            <c:extLst>
              <c:ext xmlns:c16="http://schemas.microsoft.com/office/drawing/2014/chart" uri="{C3380CC4-5D6E-409C-BE32-E72D297353CC}">
                <c16:uniqueId val="{0000130F-2A5C-4877-833F-BC2A0F868A08}"/>
              </c:ext>
            </c:extLst>
          </c:dPt>
          <c:dPt>
            <c:idx val="2440"/>
            <c:bubble3D val="0"/>
            <c:extLst>
              <c:ext xmlns:c16="http://schemas.microsoft.com/office/drawing/2014/chart" uri="{C3380CC4-5D6E-409C-BE32-E72D297353CC}">
                <c16:uniqueId val="{00001311-2A5C-4877-833F-BC2A0F868A08}"/>
              </c:ext>
            </c:extLst>
          </c:dPt>
          <c:dPt>
            <c:idx val="2441"/>
            <c:bubble3D val="0"/>
            <c:extLst>
              <c:ext xmlns:c16="http://schemas.microsoft.com/office/drawing/2014/chart" uri="{C3380CC4-5D6E-409C-BE32-E72D297353CC}">
                <c16:uniqueId val="{00001313-2A5C-4877-833F-BC2A0F868A08}"/>
              </c:ext>
            </c:extLst>
          </c:dPt>
          <c:dPt>
            <c:idx val="2442"/>
            <c:bubble3D val="0"/>
            <c:extLst>
              <c:ext xmlns:c16="http://schemas.microsoft.com/office/drawing/2014/chart" uri="{C3380CC4-5D6E-409C-BE32-E72D297353CC}">
                <c16:uniqueId val="{00001315-2A5C-4877-833F-BC2A0F868A08}"/>
              </c:ext>
            </c:extLst>
          </c:dPt>
          <c:dPt>
            <c:idx val="2443"/>
            <c:bubble3D val="0"/>
            <c:extLst>
              <c:ext xmlns:c16="http://schemas.microsoft.com/office/drawing/2014/chart" uri="{C3380CC4-5D6E-409C-BE32-E72D297353CC}">
                <c16:uniqueId val="{00001317-2A5C-4877-833F-BC2A0F868A08}"/>
              </c:ext>
            </c:extLst>
          </c:dPt>
          <c:dPt>
            <c:idx val="2444"/>
            <c:bubble3D val="0"/>
            <c:extLst>
              <c:ext xmlns:c16="http://schemas.microsoft.com/office/drawing/2014/chart" uri="{C3380CC4-5D6E-409C-BE32-E72D297353CC}">
                <c16:uniqueId val="{00001319-2A5C-4877-833F-BC2A0F868A08}"/>
              </c:ext>
            </c:extLst>
          </c:dPt>
          <c:dPt>
            <c:idx val="2445"/>
            <c:bubble3D val="0"/>
            <c:extLst>
              <c:ext xmlns:c16="http://schemas.microsoft.com/office/drawing/2014/chart" uri="{C3380CC4-5D6E-409C-BE32-E72D297353CC}">
                <c16:uniqueId val="{0000131B-2A5C-4877-833F-BC2A0F868A08}"/>
              </c:ext>
            </c:extLst>
          </c:dPt>
          <c:dPt>
            <c:idx val="2446"/>
            <c:bubble3D val="0"/>
            <c:extLst>
              <c:ext xmlns:c16="http://schemas.microsoft.com/office/drawing/2014/chart" uri="{C3380CC4-5D6E-409C-BE32-E72D297353CC}">
                <c16:uniqueId val="{0000131D-2A5C-4877-833F-BC2A0F868A08}"/>
              </c:ext>
            </c:extLst>
          </c:dPt>
          <c:dPt>
            <c:idx val="2447"/>
            <c:bubble3D val="0"/>
            <c:extLst>
              <c:ext xmlns:c16="http://schemas.microsoft.com/office/drawing/2014/chart" uri="{C3380CC4-5D6E-409C-BE32-E72D297353CC}">
                <c16:uniqueId val="{0000131F-2A5C-4877-833F-BC2A0F868A08}"/>
              </c:ext>
            </c:extLst>
          </c:dPt>
          <c:dPt>
            <c:idx val="2448"/>
            <c:bubble3D val="0"/>
            <c:extLst>
              <c:ext xmlns:c16="http://schemas.microsoft.com/office/drawing/2014/chart" uri="{C3380CC4-5D6E-409C-BE32-E72D297353CC}">
                <c16:uniqueId val="{00001321-2A5C-4877-833F-BC2A0F868A08}"/>
              </c:ext>
            </c:extLst>
          </c:dPt>
          <c:dPt>
            <c:idx val="2449"/>
            <c:bubble3D val="0"/>
            <c:extLst>
              <c:ext xmlns:c16="http://schemas.microsoft.com/office/drawing/2014/chart" uri="{C3380CC4-5D6E-409C-BE32-E72D297353CC}">
                <c16:uniqueId val="{00001323-2A5C-4877-833F-BC2A0F868A08}"/>
              </c:ext>
            </c:extLst>
          </c:dPt>
          <c:dLbls>
            <c:dLbl>
              <c:idx val="0"/>
              <c:layout>
                <c:manualLayout>
                  <c:x val="-5.5866803544171607E-3"/>
                  <c:y val="1.2424199555367585E-4"/>
                </c:manualLayout>
              </c:layout>
              <c:tx>
                <c:rich>
                  <a:bodyPr/>
                  <a:lstStyle/>
                  <a:p>
                    <a:fld id="{70E466BE-8177-450D-A414-A14A45BDCF8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2A5C-4877-833F-BC2A0F868A08}"/>
                </c:ext>
              </c:extLst>
            </c:dLbl>
            <c:dLbl>
              <c:idx val="1"/>
              <c:layout>
                <c:manualLayout>
                  <c:x val="-1.3920117814616035E-2"/>
                  <c:y val="3.2457030227820968E-2"/>
                </c:manualLayout>
              </c:layout>
              <c:tx>
                <c:rich>
                  <a:bodyPr/>
                  <a:lstStyle/>
                  <a:p>
                    <a:fld id="{D96F2EEA-FBED-410F-B9D6-A673DFF5EB3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23757699037620297"/>
                      <c:h val="7.856481481481481E-2"/>
                    </c:manualLayout>
                  </c15:layout>
                  <c15:dlblFieldTable/>
                  <c15:showDataLabelsRange val="1"/>
                </c:ext>
                <c:ext xmlns:c16="http://schemas.microsoft.com/office/drawing/2014/chart" uri="{C3380CC4-5D6E-409C-BE32-E72D297353CC}">
                  <c16:uniqueId val="{00000003-2A5C-4877-833F-BC2A0F868A08}"/>
                </c:ext>
              </c:extLst>
            </c:dLbl>
            <c:dLbl>
              <c:idx val="2"/>
              <c:layout/>
              <c:tx>
                <c:rich>
                  <a:bodyPr/>
                  <a:lstStyle/>
                  <a:p>
                    <a:fld id="{2E45D45C-D772-4C39-A491-24AB28CC7B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2A5C-4877-833F-BC2A0F868A08}"/>
                </c:ext>
              </c:extLst>
            </c:dLbl>
            <c:dLbl>
              <c:idx val="3"/>
              <c:layout>
                <c:manualLayout>
                  <c:x val="-5.0925337632079971E-17"/>
                  <c:y val="-2.3148148148148147E-2"/>
                </c:manualLayout>
              </c:layout>
              <c:tx>
                <c:rich>
                  <a:bodyPr/>
                  <a:lstStyle/>
                  <a:p>
                    <a:fld id="{265F3CB4-EE63-4D15-B9F8-E7F9A70EC24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2A5C-4877-833F-BC2A0F868A08}"/>
                </c:ext>
              </c:extLst>
            </c:dLbl>
            <c:dLbl>
              <c:idx val="4"/>
              <c:layout>
                <c:manualLayout>
                  <c:x val="8.3333333333333332E-3"/>
                  <c:y val="4.629629629629621E-2"/>
                </c:manualLayout>
              </c:layout>
              <c:tx>
                <c:rich>
                  <a:bodyPr/>
                  <a:lstStyle/>
                  <a:p>
                    <a:fld id="{E8E2DEFA-9A1F-47B7-9D6E-6B023E949AB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2A5C-4877-833F-BC2A0F868A08}"/>
                </c:ext>
              </c:extLst>
            </c:dLbl>
            <c:dLbl>
              <c:idx val="5"/>
              <c:layout>
                <c:manualLayout>
                  <c:x val="6.1111111111111061E-2"/>
                  <c:y val="-0.17592592592592593"/>
                </c:manualLayout>
              </c:layout>
              <c:tx>
                <c:rich>
                  <a:bodyPr/>
                  <a:lstStyle/>
                  <a:p>
                    <a:fld id="{40D6E9C7-914C-48E7-BCB0-D050CB84CA0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36441666666666667"/>
                      <c:h val="7.856481481481481E-2"/>
                    </c:manualLayout>
                  </c15:layout>
                  <c15:dlblFieldTable/>
                  <c15:showDataLabelsRange val="1"/>
                </c:ext>
                <c:ext xmlns:c16="http://schemas.microsoft.com/office/drawing/2014/chart" uri="{C3380CC4-5D6E-409C-BE32-E72D297353CC}">
                  <c16:uniqueId val="{0000000B-2A5C-4877-833F-BC2A0F868A08}"/>
                </c:ext>
              </c:extLst>
            </c:dLbl>
            <c:dLbl>
              <c:idx val="6"/>
              <c:layout>
                <c:manualLayout>
                  <c:x val="-5.1388779527559054E-2"/>
                  <c:y val="-0.42521355285134815"/>
                </c:manualLayout>
              </c:layout>
              <c:tx>
                <c:rich>
                  <a:bodyPr/>
                  <a:lstStyle/>
                  <a:p>
                    <a:fld id="{6FF376E0-1E24-4278-A005-C477A6A8E69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37141666666666662"/>
                      <c:h val="6.9305555555555551E-2"/>
                    </c:manualLayout>
                  </c15:layout>
                  <c15:dlblFieldTable/>
                  <c15:showDataLabelsRange val="1"/>
                </c:ext>
                <c:ext xmlns:c16="http://schemas.microsoft.com/office/drawing/2014/chart" uri="{C3380CC4-5D6E-409C-BE32-E72D297353CC}">
                  <c16:uniqueId val="{0000000D-2A5C-4877-833F-BC2A0F868A08}"/>
                </c:ext>
              </c:extLst>
            </c:dLbl>
            <c:dLbl>
              <c:idx val="7"/>
              <c:layout>
                <c:manualLayout>
                  <c:x val="-3.6111111111111108E-2"/>
                  <c:y val="0.10185185185185185"/>
                </c:manualLayout>
              </c:layout>
              <c:tx>
                <c:rich>
                  <a:bodyPr/>
                  <a:lstStyle/>
                  <a:p>
                    <a:fld id="{0F3BCAE0-2DAE-4C08-921D-7C455D9A8FF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31841666666666668"/>
                      <c:h val="6.0046296296296299E-2"/>
                    </c:manualLayout>
                  </c15:layout>
                  <c15:dlblFieldTable/>
                  <c15:showDataLabelsRange val="1"/>
                </c:ext>
                <c:ext xmlns:c16="http://schemas.microsoft.com/office/drawing/2014/chart" uri="{C3380CC4-5D6E-409C-BE32-E72D297353CC}">
                  <c16:uniqueId val="{0000000F-2A5C-4877-833F-BC2A0F868A08}"/>
                </c:ext>
              </c:extLst>
            </c:dLbl>
            <c:dLbl>
              <c:idx val="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5C-4877-833F-BC2A0F868A08}"/>
                </c:ext>
              </c:extLst>
            </c:dLbl>
            <c:dLbl>
              <c:idx val="9"/>
              <c:layout>
                <c:manualLayout>
                  <c:x val="-0.1"/>
                  <c:y val="-0.27972027972027974"/>
                </c:manualLayout>
              </c:layout>
              <c:tx>
                <c:rich>
                  <a:bodyPr/>
                  <a:lstStyle/>
                  <a:p>
                    <a:r>
                      <a:rPr lang="en-US"/>
                      <a:t>Wollongong</a:t>
                    </a:r>
                  </a:p>
                </c:rich>
              </c:tx>
              <c:showLegendKey val="0"/>
              <c:showVal val="0"/>
              <c:showCatName val="0"/>
              <c:showSerName val="0"/>
              <c:showPercent val="0"/>
              <c:showBubbleSize val="0"/>
              <c:extLst>
                <c:ext xmlns:c15="http://schemas.microsoft.com/office/drawing/2012/chart" uri="{CE6537A1-D6FC-4f65-9D91-7224C49458BB}">
                  <c15:layout>
                    <c:manualLayout>
                      <c:w val="0.24445844269466316"/>
                      <c:h val="5.1212304755611844E-2"/>
                    </c:manualLayout>
                  </c15:layout>
                </c:ext>
                <c:ext xmlns:c16="http://schemas.microsoft.com/office/drawing/2014/chart" uri="{C3380CC4-5D6E-409C-BE32-E72D297353CC}">
                  <c16:uniqueId val="{00000013-2A5C-4877-833F-BC2A0F868A08}"/>
                </c:ext>
              </c:extLst>
            </c:dLbl>
            <c:dLbl>
              <c:idx val="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5C-4877-833F-BC2A0F868A08}"/>
                </c:ext>
              </c:extLst>
            </c:dLbl>
            <c:dLbl>
              <c:idx val="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A5C-4877-833F-BC2A0F868A08}"/>
                </c:ext>
              </c:extLst>
            </c:dLbl>
            <c:dLbl>
              <c:idx val="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5C-4877-833F-BC2A0F868A08}"/>
                </c:ext>
              </c:extLst>
            </c:dLbl>
            <c:dLbl>
              <c:idx val="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2A5C-4877-833F-BC2A0F868A08}"/>
                </c:ext>
              </c:extLst>
            </c:dLbl>
            <c:dLbl>
              <c:idx val="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2A5C-4877-833F-BC2A0F868A08}"/>
                </c:ext>
              </c:extLst>
            </c:dLbl>
            <c:dLbl>
              <c:idx val="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2A5C-4877-833F-BC2A0F868A08}"/>
                </c:ext>
              </c:extLst>
            </c:dLbl>
            <c:dLbl>
              <c:idx val="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2A5C-4877-833F-BC2A0F868A08}"/>
                </c:ext>
              </c:extLst>
            </c:dLbl>
            <c:dLbl>
              <c:idx val="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2A5C-4877-833F-BC2A0F868A08}"/>
                </c:ext>
              </c:extLst>
            </c:dLbl>
            <c:dLbl>
              <c:idx val="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2A5C-4877-833F-BC2A0F868A08}"/>
                </c:ext>
              </c:extLst>
            </c:dLbl>
            <c:dLbl>
              <c:idx val="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2A5C-4877-833F-BC2A0F868A08}"/>
                </c:ext>
              </c:extLst>
            </c:dLbl>
            <c:dLbl>
              <c:idx val="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2A5C-4877-833F-BC2A0F868A08}"/>
                </c:ext>
              </c:extLst>
            </c:dLbl>
            <c:dLbl>
              <c:idx val="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2A5C-4877-833F-BC2A0F868A08}"/>
                </c:ext>
              </c:extLst>
            </c:dLbl>
            <c:dLbl>
              <c:idx val="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2A5C-4877-833F-BC2A0F868A08}"/>
                </c:ext>
              </c:extLst>
            </c:dLbl>
            <c:dLbl>
              <c:idx val="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F-2A5C-4877-833F-BC2A0F868A08}"/>
                </c:ext>
              </c:extLst>
            </c:dLbl>
            <c:dLbl>
              <c:idx val="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1-2A5C-4877-833F-BC2A0F868A08}"/>
                </c:ext>
              </c:extLst>
            </c:dLbl>
            <c:dLbl>
              <c:idx val="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3-2A5C-4877-833F-BC2A0F868A08}"/>
                </c:ext>
              </c:extLst>
            </c:dLbl>
            <c:dLbl>
              <c:idx val="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5-2A5C-4877-833F-BC2A0F868A08}"/>
                </c:ext>
              </c:extLst>
            </c:dLbl>
            <c:dLbl>
              <c:idx val="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7-2A5C-4877-833F-BC2A0F868A08}"/>
                </c:ext>
              </c:extLst>
            </c:dLbl>
            <c:dLbl>
              <c:idx val="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9-2A5C-4877-833F-BC2A0F868A08}"/>
                </c:ext>
              </c:extLst>
            </c:dLbl>
            <c:dLbl>
              <c:idx val="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B-2A5C-4877-833F-BC2A0F868A08}"/>
                </c:ext>
              </c:extLst>
            </c:dLbl>
            <c:dLbl>
              <c:idx val="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D-2A5C-4877-833F-BC2A0F868A08}"/>
                </c:ext>
              </c:extLst>
            </c:dLbl>
            <c:dLbl>
              <c:idx val="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F-2A5C-4877-833F-BC2A0F868A08}"/>
                </c:ext>
              </c:extLst>
            </c:dLbl>
            <c:dLbl>
              <c:idx val="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1-2A5C-4877-833F-BC2A0F868A08}"/>
                </c:ext>
              </c:extLst>
            </c:dLbl>
            <c:dLbl>
              <c:idx val="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3-2A5C-4877-833F-BC2A0F868A08}"/>
                </c:ext>
              </c:extLst>
            </c:dLbl>
            <c:dLbl>
              <c:idx val="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5-2A5C-4877-833F-BC2A0F868A08}"/>
                </c:ext>
              </c:extLst>
            </c:dLbl>
            <c:dLbl>
              <c:idx val="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7-2A5C-4877-833F-BC2A0F868A08}"/>
                </c:ext>
              </c:extLst>
            </c:dLbl>
            <c:dLbl>
              <c:idx val="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9-2A5C-4877-833F-BC2A0F868A08}"/>
                </c:ext>
              </c:extLst>
            </c:dLbl>
            <c:dLbl>
              <c:idx val="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B-2A5C-4877-833F-BC2A0F868A08}"/>
                </c:ext>
              </c:extLst>
            </c:dLbl>
            <c:dLbl>
              <c:idx val="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D-2A5C-4877-833F-BC2A0F868A08}"/>
                </c:ext>
              </c:extLst>
            </c:dLbl>
            <c:dLbl>
              <c:idx val="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F-2A5C-4877-833F-BC2A0F868A08}"/>
                </c:ext>
              </c:extLst>
            </c:dLbl>
            <c:dLbl>
              <c:idx val="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1-2A5C-4877-833F-BC2A0F868A08}"/>
                </c:ext>
              </c:extLst>
            </c:dLbl>
            <c:dLbl>
              <c:idx val="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3-2A5C-4877-833F-BC2A0F868A08}"/>
                </c:ext>
              </c:extLst>
            </c:dLbl>
            <c:dLbl>
              <c:idx val="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5-2A5C-4877-833F-BC2A0F868A08}"/>
                </c:ext>
              </c:extLst>
            </c:dLbl>
            <c:dLbl>
              <c:idx val="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7-2A5C-4877-833F-BC2A0F868A08}"/>
                </c:ext>
              </c:extLst>
            </c:dLbl>
            <c:dLbl>
              <c:idx val="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9-2A5C-4877-833F-BC2A0F868A08}"/>
                </c:ext>
              </c:extLst>
            </c:dLbl>
            <c:dLbl>
              <c:idx val="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B-2A5C-4877-833F-BC2A0F868A08}"/>
                </c:ext>
              </c:extLst>
            </c:dLbl>
            <c:dLbl>
              <c:idx val="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D-2A5C-4877-833F-BC2A0F868A08}"/>
                </c:ext>
              </c:extLst>
            </c:dLbl>
            <c:dLbl>
              <c:idx val="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F-2A5C-4877-833F-BC2A0F868A08}"/>
                </c:ext>
              </c:extLst>
            </c:dLbl>
            <c:dLbl>
              <c:idx val="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1-2A5C-4877-833F-BC2A0F868A08}"/>
                </c:ext>
              </c:extLst>
            </c:dLbl>
            <c:dLbl>
              <c:idx val="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3-2A5C-4877-833F-BC2A0F868A08}"/>
                </c:ext>
              </c:extLst>
            </c:dLbl>
            <c:dLbl>
              <c:idx val="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5-2A5C-4877-833F-BC2A0F868A08}"/>
                </c:ext>
              </c:extLst>
            </c:dLbl>
            <c:dLbl>
              <c:idx val="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7-2A5C-4877-833F-BC2A0F868A08}"/>
                </c:ext>
              </c:extLst>
            </c:dLbl>
            <c:dLbl>
              <c:idx val="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9-2A5C-4877-833F-BC2A0F868A08}"/>
                </c:ext>
              </c:extLst>
            </c:dLbl>
            <c:dLbl>
              <c:idx val="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B-2A5C-4877-833F-BC2A0F868A08}"/>
                </c:ext>
              </c:extLst>
            </c:dLbl>
            <c:dLbl>
              <c:idx val="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D-2A5C-4877-833F-BC2A0F868A08}"/>
                </c:ext>
              </c:extLst>
            </c:dLbl>
            <c:dLbl>
              <c:idx val="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F-2A5C-4877-833F-BC2A0F868A08}"/>
                </c:ext>
              </c:extLst>
            </c:dLbl>
            <c:dLbl>
              <c:idx val="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1-2A5C-4877-833F-BC2A0F868A08}"/>
                </c:ext>
              </c:extLst>
            </c:dLbl>
            <c:dLbl>
              <c:idx val="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3-2A5C-4877-833F-BC2A0F868A08}"/>
                </c:ext>
              </c:extLst>
            </c:dLbl>
            <c:dLbl>
              <c:idx val="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5-2A5C-4877-833F-BC2A0F868A08}"/>
                </c:ext>
              </c:extLst>
            </c:dLbl>
            <c:dLbl>
              <c:idx val="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7-2A5C-4877-833F-BC2A0F868A08}"/>
                </c:ext>
              </c:extLst>
            </c:dLbl>
            <c:dLbl>
              <c:idx val="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9-2A5C-4877-833F-BC2A0F868A08}"/>
                </c:ext>
              </c:extLst>
            </c:dLbl>
            <c:dLbl>
              <c:idx val="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B-2A5C-4877-833F-BC2A0F868A08}"/>
                </c:ext>
              </c:extLst>
            </c:dLbl>
            <c:dLbl>
              <c:idx val="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D-2A5C-4877-833F-BC2A0F868A08}"/>
                </c:ext>
              </c:extLst>
            </c:dLbl>
            <c:dLbl>
              <c:idx val="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F-2A5C-4877-833F-BC2A0F868A08}"/>
                </c:ext>
              </c:extLst>
            </c:dLbl>
            <c:dLbl>
              <c:idx val="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1-2A5C-4877-833F-BC2A0F868A08}"/>
                </c:ext>
              </c:extLst>
            </c:dLbl>
            <c:dLbl>
              <c:idx val="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3-2A5C-4877-833F-BC2A0F868A08}"/>
                </c:ext>
              </c:extLst>
            </c:dLbl>
            <c:dLbl>
              <c:idx val="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5-2A5C-4877-833F-BC2A0F868A08}"/>
                </c:ext>
              </c:extLst>
            </c:dLbl>
            <c:dLbl>
              <c:idx val="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7-2A5C-4877-833F-BC2A0F868A08}"/>
                </c:ext>
              </c:extLst>
            </c:dLbl>
            <c:dLbl>
              <c:idx val="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9-2A5C-4877-833F-BC2A0F868A08}"/>
                </c:ext>
              </c:extLst>
            </c:dLbl>
            <c:dLbl>
              <c:idx val="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B-2A5C-4877-833F-BC2A0F868A08}"/>
                </c:ext>
              </c:extLst>
            </c:dLbl>
            <c:dLbl>
              <c:idx val="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D-2A5C-4877-833F-BC2A0F868A08}"/>
                </c:ext>
              </c:extLst>
            </c:dLbl>
            <c:dLbl>
              <c:idx val="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F-2A5C-4877-833F-BC2A0F868A08}"/>
                </c:ext>
              </c:extLst>
            </c:dLbl>
            <c:dLbl>
              <c:idx val="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1-2A5C-4877-833F-BC2A0F868A08}"/>
                </c:ext>
              </c:extLst>
            </c:dLbl>
            <c:dLbl>
              <c:idx val="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3-2A5C-4877-833F-BC2A0F868A08}"/>
                </c:ext>
              </c:extLst>
            </c:dLbl>
            <c:dLbl>
              <c:idx val="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5-2A5C-4877-833F-BC2A0F868A08}"/>
                </c:ext>
              </c:extLst>
            </c:dLbl>
            <c:dLbl>
              <c:idx val="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7-2A5C-4877-833F-BC2A0F868A08}"/>
                </c:ext>
              </c:extLst>
            </c:dLbl>
            <c:dLbl>
              <c:idx val="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9-2A5C-4877-833F-BC2A0F868A08}"/>
                </c:ext>
              </c:extLst>
            </c:dLbl>
            <c:dLbl>
              <c:idx val="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B-2A5C-4877-833F-BC2A0F868A08}"/>
                </c:ext>
              </c:extLst>
            </c:dLbl>
            <c:dLbl>
              <c:idx val="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D-2A5C-4877-833F-BC2A0F868A08}"/>
                </c:ext>
              </c:extLst>
            </c:dLbl>
            <c:dLbl>
              <c:idx val="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F-2A5C-4877-833F-BC2A0F868A08}"/>
                </c:ext>
              </c:extLst>
            </c:dLbl>
            <c:dLbl>
              <c:idx val="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1-2A5C-4877-833F-BC2A0F868A08}"/>
                </c:ext>
              </c:extLst>
            </c:dLbl>
            <c:dLbl>
              <c:idx val="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3-2A5C-4877-833F-BC2A0F868A08}"/>
                </c:ext>
              </c:extLst>
            </c:dLbl>
            <c:dLbl>
              <c:idx val="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5-2A5C-4877-833F-BC2A0F868A08}"/>
                </c:ext>
              </c:extLst>
            </c:dLbl>
            <c:dLbl>
              <c:idx val="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7-2A5C-4877-833F-BC2A0F868A08}"/>
                </c:ext>
              </c:extLst>
            </c:dLbl>
            <c:dLbl>
              <c:idx val="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9-2A5C-4877-833F-BC2A0F868A08}"/>
                </c:ext>
              </c:extLst>
            </c:dLbl>
            <c:dLbl>
              <c:idx val="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B-2A5C-4877-833F-BC2A0F868A08}"/>
                </c:ext>
              </c:extLst>
            </c:dLbl>
            <c:dLbl>
              <c:idx val="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D-2A5C-4877-833F-BC2A0F868A08}"/>
                </c:ext>
              </c:extLst>
            </c:dLbl>
            <c:dLbl>
              <c:idx val="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F-2A5C-4877-833F-BC2A0F868A08}"/>
                </c:ext>
              </c:extLst>
            </c:dLbl>
            <c:dLbl>
              <c:idx val="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1-2A5C-4877-833F-BC2A0F868A08}"/>
                </c:ext>
              </c:extLst>
            </c:dLbl>
            <c:dLbl>
              <c:idx val="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3-2A5C-4877-833F-BC2A0F868A08}"/>
                </c:ext>
              </c:extLst>
            </c:dLbl>
            <c:dLbl>
              <c:idx val="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5-2A5C-4877-833F-BC2A0F868A08}"/>
                </c:ext>
              </c:extLst>
            </c:dLbl>
            <c:dLbl>
              <c:idx val="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7-2A5C-4877-833F-BC2A0F868A08}"/>
                </c:ext>
              </c:extLst>
            </c:dLbl>
            <c:dLbl>
              <c:idx val="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9-2A5C-4877-833F-BC2A0F868A08}"/>
                </c:ext>
              </c:extLst>
            </c:dLbl>
            <c:dLbl>
              <c:idx val="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B-2A5C-4877-833F-BC2A0F868A08}"/>
                </c:ext>
              </c:extLst>
            </c:dLbl>
            <c:dLbl>
              <c:idx val="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D-2A5C-4877-833F-BC2A0F868A08}"/>
                </c:ext>
              </c:extLst>
            </c:dLbl>
            <c:dLbl>
              <c:idx val="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F-2A5C-4877-833F-BC2A0F868A08}"/>
                </c:ext>
              </c:extLst>
            </c:dLbl>
            <c:dLbl>
              <c:idx val="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1-2A5C-4877-833F-BC2A0F868A08}"/>
                </c:ext>
              </c:extLst>
            </c:dLbl>
            <c:dLbl>
              <c:idx val="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3-2A5C-4877-833F-BC2A0F868A08}"/>
                </c:ext>
              </c:extLst>
            </c:dLbl>
            <c:dLbl>
              <c:idx val="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5-2A5C-4877-833F-BC2A0F868A08}"/>
                </c:ext>
              </c:extLst>
            </c:dLbl>
            <c:dLbl>
              <c:idx val="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7-2A5C-4877-833F-BC2A0F868A08}"/>
                </c:ext>
              </c:extLst>
            </c:dLbl>
            <c:dLbl>
              <c:idx val="1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9-2A5C-4877-833F-BC2A0F868A08}"/>
                </c:ext>
              </c:extLst>
            </c:dLbl>
            <c:dLbl>
              <c:idx val="1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B-2A5C-4877-833F-BC2A0F868A08}"/>
                </c:ext>
              </c:extLst>
            </c:dLbl>
            <c:dLbl>
              <c:idx val="1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D-2A5C-4877-833F-BC2A0F868A08}"/>
                </c:ext>
              </c:extLst>
            </c:dLbl>
            <c:dLbl>
              <c:idx val="1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F-2A5C-4877-833F-BC2A0F868A08}"/>
                </c:ext>
              </c:extLst>
            </c:dLbl>
            <c:dLbl>
              <c:idx val="1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1-2A5C-4877-833F-BC2A0F868A08}"/>
                </c:ext>
              </c:extLst>
            </c:dLbl>
            <c:dLbl>
              <c:idx val="1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3-2A5C-4877-833F-BC2A0F868A08}"/>
                </c:ext>
              </c:extLst>
            </c:dLbl>
            <c:dLbl>
              <c:idx val="1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5-2A5C-4877-833F-BC2A0F868A08}"/>
                </c:ext>
              </c:extLst>
            </c:dLbl>
            <c:dLbl>
              <c:idx val="1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7-2A5C-4877-833F-BC2A0F868A08}"/>
                </c:ext>
              </c:extLst>
            </c:dLbl>
            <c:dLbl>
              <c:idx val="1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9-2A5C-4877-833F-BC2A0F868A08}"/>
                </c:ext>
              </c:extLst>
            </c:dLbl>
            <c:dLbl>
              <c:idx val="1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B-2A5C-4877-833F-BC2A0F868A08}"/>
                </c:ext>
              </c:extLst>
            </c:dLbl>
            <c:dLbl>
              <c:idx val="1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D-2A5C-4877-833F-BC2A0F868A08}"/>
                </c:ext>
              </c:extLst>
            </c:dLbl>
            <c:dLbl>
              <c:idx val="1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F-2A5C-4877-833F-BC2A0F868A08}"/>
                </c:ext>
              </c:extLst>
            </c:dLbl>
            <c:dLbl>
              <c:idx val="1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1-2A5C-4877-833F-BC2A0F868A08}"/>
                </c:ext>
              </c:extLst>
            </c:dLbl>
            <c:dLbl>
              <c:idx val="1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3-2A5C-4877-833F-BC2A0F868A08}"/>
                </c:ext>
              </c:extLst>
            </c:dLbl>
            <c:dLbl>
              <c:idx val="1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5-2A5C-4877-833F-BC2A0F868A08}"/>
                </c:ext>
              </c:extLst>
            </c:dLbl>
            <c:dLbl>
              <c:idx val="1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7-2A5C-4877-833F-BC2A0F868A08}"/>
                </c:ext>
              </c:extLst>
            </c:dLbl>
            <c:dLbl>
              <c:idx val="1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9-2A5C-4877-833F-BC2A0F868A08}"/>
                </c:ext>
              </c:extLst>
            </c:dLbl>
            <c:dLbl>
              <c:idx val="1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B-2A5C-4877-833F-BC2A0F868A08}"/>
                </c:ext>
              </c:extLst>
            </c:dLbl>
            <c:dLbl>
              <c:idx val="1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D-2A5C-4877-833F-BC2A0F868A08}"/>
                </c:ext>
              </c:extLst>
            </c:dLbl>
            <c:dLbl>
              <c:idx val="1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F-2A5C-4877-833F-BC2A0F868A08}"/>
                </c:ext>
              </c:extLst>
            </c:dLbl>
            <c:dLbl>
              <c:idx val="1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1-2A5C-4877-833F-BC2A0F868A08}"/>
                </c:ext>
              </c:extLst>
            </c:dLbl>
            <c:dLbl>
              <c:idx val="1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3-2A5C-4877-833F-BC2A0F868A08}"/>
                </c:ext>
              </c:extLst>
            </c:dLbl>
            <c:dLbl>
              <c:idx val="1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5-2A5C-4877-833F-BC2A0F868A08}"/>
                </c:ext>
              </c:extLst>
            </c:dLbl>
            <c:dLbl>
              <c:idx val="1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7-2A5C-4877-833F-BC2A0F868A08}"/>
                </c:ext>
              </c:extLst>
            </c:dLbl>
            <c:dLbl>
              <c:idx val="1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9-2A5C-4877-833F-BC2A0F868A08}"/>
                </c:ext>
              </c:extLst>
            </c:dLbl>
            <c:dLbl>
              <c:idx val="1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B-2A5C-4877-833F-BC2A0F868A08}"/>
                </c:ext>
              </c:extLst>
            </c:dLbl>
            <c:dLbl>
              <c:idx val="1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D-2A5C-4877-833F-BC2A0F868A08}"/>
                </c:ext>
              </c:extLst>
            </c:dLbl>
            <c:dLbl>
              <c:idx val="1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F-2A5C-4877-833F-BC2A0F868A08}"/>
                </c:ext>
              </c:extLst>
            </c:dLbl>
            <c:dLbl>
              <c:idx val="1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1-2A5C-4877-833F-BC2A0F868A08}"/>
                </c:ext>
              </c:extLst>
            </c:dLbl>
            <c:dLbl>
              <c:idx val="1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3-2A5C-4877-833F-BC2A0F868A08}"/>
                </c:ext>
              </c:extLst>
            </c:dLbl>
            <c:dLbl>
              <c:idx val="1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5-2A5C-4877-833F-BC2A0F868A08}"/>
                </c:ext>
              </c:extLst>
            </c:dLbl>
            <c:dLbl>
              <c:idx val="1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7-2A5C-4877-833F-BC2A0F868A08}"/>
                </c:ext>
              </c:extLst>
            </c:dLbl>
            <c:dLbl>
              <c:idx val="1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9-2A5C-4877-833F-BC2A0F868A08}"/>
                </c:ext>
              </c:extLst>
            </c:dLbl>
            <c:dLbl>
              <c:idx val="1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B-2A5C-4877-833F-BC2A0F868A08}"/>
                </c:ext>
              </c:extLst>
            </c:dLbl>
            <c:dLbl>
              <c:idx val="1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D-2A5C-4877-833F-BC2A0F868A08}"/>
                </c:ext>
              </c:extLst>
            </c:dLbl>
            <c:dLbl>
              <c:idx val="1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F-2A5C-4877-833F-BC2A0F868A08}"/>
                </c:ext>
              </c:extLst>
            </c:dLbl>
            <c:dLbl>
              <c:idx val="1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1-2A5C-4877-833F-BC2A0F868A08}"/>
                </c:ext>
              </c:extLst>
            </c:dLbl>
            <c:dLbl>
              <c:idx val="1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3-2A5C-4877-833F-BC2A0F868A08}"/>
                </c:ext>
              </c:extLst>
            </c:dLbl>
            <c:dLbl>
              <c:idx val="1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5-2A5C-4877-833F-BC2A0F868A08}"/>
                </c:ext>
              </c:extLst>
            </c:dLbl>
            <c:dLbl>
              <c:idx val="1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7-2A5C-4877-833F-BC2A0F868A08}"/>
                </c:ext>
              </c:extLst>
            </c:dLbl>
            <c:dLbl>
              <c:idx val="1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9-2A5C-4877-833F-BC2A0F868A08}"/>
                </c:ext>
              </c:extLst>
            </c:dLbl>
            <c:dLbl>
              <c:idx val="1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B-2A5C-4877-833F-BC2A0F868A08}"/>
                </c:ext>
              </c:extLst>
            </c:dLbl>
            <c:dLbl>
              <c:idx val="1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D-2A5C-4877-833F-BC2A0F868A08}"/>
                </c:ext>
              </c:extLst>
            </c:dLbl>
            <c:dLbl>
              <c:idx val="1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F-2A5C-4877-833F-BC2A0F868A08}"/>
                </c:ext>
              </c:extLst>
            </c:dLbl>
            <c:dLbl>
              <c:idx val="1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1-2A5C-4877-833F-BC2A0F868A08}"/>
                </c:ext>
              </c:extLst>
            </c:dLbl>
            <c:dLbl>
              <c:idx val="1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3-2A5C-4877-833F-BC2A0F868A08}"/>
                </c:ext>
              </c:extLst>
            </c:dLbl>
            <c:dLbl>
              <c:idx val="1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5-2A5C-4877-833F-BC2A0F868A08}"/>
                </c:ext>
              </c:extLst>
            </c:dLbl>
            <c:dLbl>
              <c:idx val="1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7-2A5C-4877-833F-BC2A0F868A08}"/>
                </c:ext>
              </c:extLst>
            </c:dLbl>
            <c:dLbl>
              <c:idx val="1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9-2A5C-4877-833F-BC2A0F868A08}"/>
                </c:ext>
              </c:extLst>
            </c:dLbl>
            <c:dLbl>
              <c:idx val="1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B-2A5C-4877-833F-BC2A0F868A08}"/>
                </c:ext>
              </c:extLst>
            </c:dLbl>
            <c:dLbl>
              <c:idx val="1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D-2A5C-4877-833F-BC2A0F868A08}"/>
                </c:ext>
              </c:extLst>
            </c:dLbl>
            <c:dLbl>
              <c:idx val="1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F-2A5C-4877-833F-BC2A0F868A08}"/>
                </c:ext>
              </c:extLst>
            </c:dLbl>
            <c:dLbl>
              <c:idx val="1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1-2A5C-4877-833F-BC2A0F868A08}"/>
                </c:ext>
              </c:extLst>
            </c:dLbl>
            <c:dLbl>
              <c:idx val="1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3-2A5C-4877-833F-BC2A0F868A08}"/>
                </c:ext>
              </c:extLst>
            </c:dLbl>
            <c:dLbl>
              <c:idx val="1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5-2A5C-4877-833F-BC2A0F868A08}"/>
                </c:ext>
              </c:extLst>
            </c:dLbl>
            <c:dLbl>
              <c:idx val="1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7-2A5C-4877-833F-BC2A0F868A08}"/>
                </c:ext>
              </c:extLst>
            </c:dLbl>
            <c:dLbl>
              <c:idx val="1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9-2A5C-4877-833F-BC2A0F868A08}"/>
                </c:ext>
              </c:extLst>
            </c:dLbl>
            <c:dLbl>
              <c:idx val="1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B-2A5C-4877-833F-BC2A0F868A08}"/>
                </c:ext>
              </c:extLst>
            </c:dLbl>
            <c:dLbl>
              <c:idx val="1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D-2A5C-4877-833F-BC2A0F868A08}"/>
                </c:ext>
              </c:extLst>
            </c:dLbl>
            <c:dLbl>
              <c:idx val="1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F-2A5C-4877-833F-BC2A0F868A08}"/>
                </c:ext>
              </c:extLst>
            </c:dLbl>
            <c:dLbl>
              <c:idx val="1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1-2A5C-4877-833F-BC2A0F868A08}"/>
                </c:ext>
              </c:extLst>
            </c:dLbl>
            <c:dLbl>
              <c:idx val="1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3-2A5C-4877-833F-BC2A0F868A08}"/>
                </c:ext>
              </c:extLst>
            </c:dLbl>
            <c:dLbl>
              <c:idx val="1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5-2A5C-4877-833F-BC2A0F868A08}"/>
                </c:ext>
              </c:extLst>
            </c:dLbl>
            <c:dLbl>
              <c:idx val="1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7-2A5C-4877-833F-BC2A0F868A08}"/>
                </c:ext>
              </c:extLst>
            </c:dLbl>
            <c:dLbl>
              <c:idx val="1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9-2A5C-4877-833F-BC2A0F868A08}"/>
                </c:ext>
              </c:extLst>
            </c:dLbl>
            <c:dLbl>
              <c:idx val="1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B-2A5C-4877-833F-BC2A0F868A08}"/>
                </c:ext>
              </c:extLst>
            </c:dLbl>
            <c:dLbl>
              <c:idx val="1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D-2A5C-4877-833F-BC2A0F868A08}"/>
                </c:ext>
              </c:extLst>
            </c:dLbl>
            <c:dLbl>
              <c:idx val="1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F-2A5C-4877-833F-BC2A0F868A08}"/>
                </c:ext>
              </c:extLst>
            </c:dLbl>
            <c:dLbl>
              <c:idx val="1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1-2A5C-4877-833F-BC2A0F868A08}"/>
                </c:ext>
              </c:extLst>
            </c:dLbl>
            <c:dLbl>
              <c:idx val="1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3-2A5C-4877-833F-BC2A0F868A08}"/>
                </c:ext>
              </c:extLst>
            </c:dLbl>
            <c:dLbl>
              <c:idx val="1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5-2A5C-4877-833F-BC2A0F868A08}"/>
                </c:ext>
              </c:extLst>
            </c:dLbl>
            <c:dLbl>
              <c:idx val="1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7-2A5C-4877-833F-BC2A0F868A08}"/>
                </c:ext>
              </c:extLst>
            </c:dLbl>
            <c:dLbl>
              <c:idx val="1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9-2A5C-4877-833F-BC2A0F868A08}"/>
                </c:ext>
              </c:extLst>
            </c:dLbl>
            <c:dLbl>
              <c:idx val="1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B-2A5C-4877-833F-BC2A0F868A08}"/>
                </c:ext>
              </c:extLst>
            </c:dLbl>
            <c:dLbl>
              <c:idx val="1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D-2A5C-4877-833F-BC2A0F868A08}"/>
                </c:ext>
              </c:extLst>
            </c:dLbl>
            <c:dLbl>
              <c:idx val="1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F-2A5C-4877-833F-BC2A0F868A08}"/>
                </c:ext>
              </c:extLst>
            </c:dLbl>
            <c:dLbl>
              <c:idx val="1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1-2A5C-4877-833F-BC2A0F868A08}"/>
                </c:ext>
              </c:extLst>
            </c:dLbl>
            <c:dLbl>
              <c:idx val="1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3-2A5C-4877-833F-BC2A0F868A08}"/>
                </c:ext>
              </c:extLst>
            </c:dLbl>
            <c:dLbl>
              <c:idx val="1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5-2A5C-4877-833F-BC2A0F868A08}"/>
                </c:ext>
              </c:extLst>
            </c:dLbl>
            <c:dLbl>
              <c:idx val="1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7-2A5C-4877-833F-BC2A0F868A08}"/>
                </c:ext>
              </c:extLst>
            </c:dLbl>
            <c:dLbl>
              <c:idx val="1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9-2A5C-4877-833F-BC2A0F868A08}"/>
                </c:ext>
              </c:extLst>
            </c:dLbl>
            <c:dLbl>
              <c:idx val="1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B-2A5C-4877-833F-BC2A0F868A08}"/>
                </c:ext>
              </c:extLst>
            </c:dLbl>
            <c:dLbl>
              <c:idx val="1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D-2A5C-4877-833F-BC2A0F868A08}"/>
                </c:ext>
              </c:extLst>
            </c:dLbl>
            <c:dLbl>
              <c:idx val="1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F-2A5C-4877-833F-BC2A0F868A08}"/>
                </c:ext>
              </c:extLst>
            </c:dLbl>
            <c:dLbl>
              <c:idx val="1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1-2A5C-4877-833F-BC2A0F868A08}"/>
                </c:ext>
              </c:extLst>
            </c:dLbl>
            <c:dLbl>
              <c:idx val="1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3-2A5C-4877-833F-BC2A0F868A08}"/>
                </c:ext>
              </c:extLst>
            </c:dLbl>
            <c:dLbl>
              <c:idx val="1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5-2A5C-4877-833F-BC2A0F868A08}"/>
                </c:ext>
              </c:extLst>
            </c:dLbl>
            <c:dLbl>
              <c:idx val="1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7-2A5C-4877-833F-BC2A0F868A08}"/>
                </c:ext>
              </c:extLst>
            </c:dLbl>
            <c:dLbl>
              <c:idx val="1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9-2A5C-4877-833F-BC2A0F868A08}"/>
                </c:ext>
              </c:extLst>
            </c:dLbl>
            <c:dLbl>
              <c:idx val="1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B-2A5C-4877-833F-BC2A0F868A08}"/>
                </c:ext>
              </c:extLst>
            </c:dLbl>
            <c:dLbl>
              <c:idx val="1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D-2A5C-4877-833F-BC2A0F868A08}"/>
                </c:ext>
              </c:extLst>
            </c:dLbl>
            <c:dLbl>
              <c:idx val="1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F-2A5C-4877-833F-BC2A0F868A08}"/>
                </c:ext>
              </c:extLst>
            </c:dLbl>
            <c:dLbl>
              <c:idx val="1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1-2A5C-4877-833F-BC2A0F868A08}"/>
                </c:ext>
              </c:extLst>
            </c:dLbl>
            <c:dLbl>
              <c:idx val="1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3-2A5C-4877-833F-BC2A0F868A08}"/>
                </c:ext>
              </c:extLst>
            </c:dLbl>
            <c:dLbl>
              <c:idx val="1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5-2A5C-4877-833F-BC2A0F868A08}"/>
                </c:ext>
              </c:extLst>
            </c:dLbl>
            <c:dLbl>
              <c:idx val="1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7-2A5C-4877-833F-BC2A0F868A08}"/>
                </c:ext>
              </c:extLst>
            </c:dLbl>
            <c:dLbl>
              <c:idx val="1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9-2A5C-4877-833F-BC2A0F868A08}"/>
                </c:ext>
              </c:extLst>
            </c:dLbl>
            <c:dLbl>
              <c:idx val="1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B-2A5C-4877-833F-BC2A0F868A08}"/>
                </c:ext>
              </c:extLst>
            </c:dLbl>
            <c:dLbl>
              <c:idx val="1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D-2A5C-4877-833F-BC2A0F868A08}"/>
                </c:ext>
              </c:extLst>
            </c:dLbl>
            <c:dLbl>
              <c:idx val="1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F-2A5C-4877-833F-BC2A0F868A08}"/>
                </c:ext>
              </c:extLst>
            </c:dLbl>
            <c:dLbl>
              <c:idx val="2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1-2A5C-4877-833F-BC2A0F868A08}"/>
                </c:ext>
              </c:extLst>
            </c:dLbl>
            <c:dLbl>
              <c:idx val="2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3-2A5C-4877-833F-BC2A0F868A08}"/>
                </c:ext>
              </c:extLst>
            </c:dLbl>
            <c:dLbl>
              <c:idx val="2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5-2A5C-4877-833F-BC2A0F868A08}"/>
                </c:ext>
              </c:extLst>
            </c:dLbl>
            <c:dLbl>
              <c:idx val="2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7-2A5C-4877-833F-BC2A0F868A08}"/>
                </c:ext>
              </c:extLst>
            </c:dLbl>
            <c:dLbl>
              <c:idx val="2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9-2A5C-4877-833F-BC2A0F868A08}"/>
                </c:ext>
              </c:extLst>
            </c:dLbl>
            <c:dLbl>
              <c:idx val="2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B-2A5C-4877-833F-BC2A0F868A08}"/>
                </c:ext>
              </c:extLst>
            </c:dLbl>
            <c:dLbl>
              <c:idx val="2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D-2A5C-4877-833F-BC2A0F868A08}"/>
                </c:ext>
              </c:extLst>
            </c:dLbl>
            <c:dLbl>
              <c:idx val="2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F-2A5C-4877-833F-BC2A0F868A08}"/>
                </c:ext>
              </c:extLst>
            </c:dLbl>
            <c:dLbl>
              <c:idx val="2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1-2A5C-4877-833F-BC2A0F868A08}"/>
                </c:ext>
              </c:extLst>
            </c:dLbl>
            <c:dLbl>
              <c:idx val="2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3-2A5C-4877-833F-BC2A0F868A08}"/>
                </c:ext>
              </c:extLst>
            </c:dLbl>
            <c:dLbl>
              <c:idx val="2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5-2A5C-4877-833F-BC2A0F868A08}"/>
                </c:ext>
              </c:extLst>
            </c:dLbl>
            <c:dLbl>
              <c:idx val="2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7-2A5C-4877-833F-BC2A0F868A08}"/>
                </c:ext>
              </c:extLst>
            </c:dLbl>
            <c:dLbl>
              <c:idx val="2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9-2A5C-4877-833F-BC2A0F868A08}"/>
                </c:ext>
              </c:extLst>
            </c:dLbl>
            <c:dLbl>
              <c:idx val="2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B-2A5C-4877-833F-BC2A0F868A08}"/>
                </c:ext>
              </c:extLst>
            </c:dLbl>
            <c:dLbl>
              <c:idx val="2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D-2A5C-4877-833F-BC2A0F868A08}"/>
                </c:ext>
              </c:extLst>
            </c:dLbl>
            <c:dLbl>
              <c:idx val="2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F-2A5C-4877-833F-BC2A0F868A08}"/>
                </c:ext>
              </c:extLst>
            </c:dLbl>
            <c:dLbl>
              <c:idx val="2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1-2A5C-4877-833F-BC2A0F868A08}"/>
                </c:ext>
              </c:extLst>
            </c:dLbl>
            <c:dLbl>
              <c:idx val="2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3-2A5C-4877-833F-BC2A0F868A08}"/>
                </c:ext>
              </c:extLst>
            </c:dLbl>
            <c:dLbl>
              <c:idx val="2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5-2A5C-4877-833F-BC2A0F868A08}"/>
                </c:ext>
              </c:extLst>
            </c:dLbl>
            <c:dLbl>
              <c:idx val="2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7-2A5C-4877-833F-BC2A0F868A08}"/>
                </c:ext>
              </c:extLst>
            </c:dLbl>
            <c:dLbl>
              <c:idx val="2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9-2A5C-4877-833F-BC2A0F868A08}"/>
                </c:ext>
              </c:extLst>
            </c:dLbl>
            <c:dLbl>
              <c:idx val="2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B-2A5C-4877-833F-BC2A0F868A08}"/>
                </c:ext>
              </c:extLst>
            </c:dLbl>
            <c:dLbl>
              <c:idx val="2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D-2A5C-4877-833F-BC2A0F868A08}"/>
                </c:ext>
              </c:extLst>
            </c:dLbl>
            <c:dLbl>
              <c:idx val="2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F-2A5C-4877-833F-BC2A0F868A08}"/>
                </c:ext>
              </c:extLst>
            </c:dLbl>
            <c:dLbl>
              <c:idx val="2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1-2A5C-4877-833F-BC2A0F868A08}"/>
                </c:ext>
              </c:extLst>
            </c:dLbl>
            <c:dLbl>
              <c:idx val="2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3-2A5C-4877-833F-BC2A0F868A08}"/>
                </c:ext>
              </c:extLst>
            </c:dLbl>
            <c:dLbl>
              <c:idx val="2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5-2A5C-4877-833F-BC2A0F868A08}"/>
                </c:ext>
              </c:extLst>
            </c:dLbl>
            <c:dLbl>
              <c:idx val="2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7-2A5C-4877-833F-BC2A0F868A08}"/>
                </c:ext>
              </c:extLst>
            </c:dLbl>
            <c:dLbl>
              <c:idx val="2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9-2A5C-4877-833F-BC2A0F868A08}"/>
                </c:ext>
              </c:extLst>
            </c:dLbl>
            <c:dLbl>
              <c:idx val="2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B-2A5C-4877-833F-BC2A0F868A08}"/>
                </c:ext>
              </c:extLst>
            </c:dLbl>
            <c:dLbl>
              <c:idx val="2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D-2A5C-4877-833F-BC2A0F868A08}"/>
                </c:ext>
              </c:extLst>
            </c:dLbl>
            <c:dLbl>
              <c:idx val="2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F-2A5C-4877-833F-BC2A0F868A08}"/>
                </c:ext>
              </c:extLst>
            </c:dLbl>
            <c:dLbl>
              <c:idx val="2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1-2A5C-4877-833F-BC2A0F868A08}"/>
                </c:ext>
              </c:extLst>
            </c:dLbl>
            <c:dLbl>
              <c:idx val="2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3-2A5C-4877-833F-BC2A0F868A08}"/>
                </c:ext>
              </c:extLst>
            </c:dLbl>
            <c:dLbl>
              <c:idx val="2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5-2A5C-4877-833F-BC2A0F868A08}"/>
                </c:ext>
              </c:extLst>
            </c:dLbl>
            <c:dLbl>
              <c:idx val="2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7-2A5C-4877-833F-BC2A0F868A08}"/>
                </c:ext>
              </c:extLst>
            </c:dLbl>
            <c:dLbl>
              <c:idx val="2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9-2A5C-4877-833F-BC2A0F868A08}"/>
                </c:ext>
              </c:extLst>
            </c:dLbl>
            <c:dLbl>
              <c:idx val="2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B-2A5C-4877-833F-BC2A0F868A08}"/>
                </c:ext>
              </c:extLst>
            </c:dLbl>
            <c:dLbl>
              <c:idx val="2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D-2A5C-4877-833F-BC2A0F868A08}"/>
                </c:ext>
              </c:extLst>
            </c:dLbl>
            <c:dLbl>
              <c:idx val="2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F-2A5C-4877-833F-BC2A0F868A08}"/>
                </c:ext>
              </c:extLst>
            </c:dLbl>
            <c:dLbl>
              <c:idx val="2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1-2A5C-4877-833F-BC2A0F868A08}"/>
                </c:ext>
              </c:extLst>
            </c:dLbl>
            <c:dLbl>
              <c:idx val="2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3-2A5C-4877-833F-BC2A0F868A08}"/>
                </c:ext>
              </c:extLst>
            </c:dLbl>
            <c:dLbl>
              <c:idx val="2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5-2A5C-4877-833F-BC2A0F868A08}"/>
                </c:ext>
              </c:extLst>
            </c:dLbl>
            <c:dLbl>
              <c:idx val="2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7-2A5C-4877-833F-BC2A0F868A08}"/>
                </c:ext>
              </c:extLst>
            </c:dLbl>
            <c:dLbl>
              <c:idx val="2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9-2A5C-4877-833F-BC2A0F868A08}"/>
                </c:ext>
              </c:extLst>
            </c:dLbl>
            <c:dLbl>
              <c:idx val="2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B-2A5C-4877-833F-BC2A0F868A08}"/>
                </c:ext>
              </c:extLst>
            </c:dLbl>
            <c:dLbl>
              <c:idx val="2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D-2A5C-4877-833F-BC2A0F868A08}"/>
                </c:ext>
              </c:extLst>
            </c:dLbl>
            <c:dLbl>
              <c:idx val="2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F-2A5C-4877-833F-BC2A0F868A08}"/>
                </c:ext>
              </c:extLst>
            </c:dLbl>
            <c:dLbl>
              <c:idx val="2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1-2A5C-4877-833F-BC2A0F868A08}"/>
                </c:ext>
              </c:extLst>
            </c:dLbl>
            <c:dLbl>
              <c:idx val="2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3-2A5C-4877-833F-BC2A0F868A08}"/>
                </c:ext>
              </c:extLst>
            </c:dLbl>
            <c:dLbl>
              <c:idx val="2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5-2A5C-4877-833F-BC2A0F868A08}"/>
                </c:ext>
              </c:extLst>
            </c:dLbl>
            <c:dLbl>
              <c:idx val="2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7-2A5C-4877-833F-BC2A0F868A08}"/>
                </c:ext>
              </c:extLst>
            </c:dLbl>
            <c:dLbl>
              <c:idx val="2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9-2A5C-4877-833F-BC2A0F868A08}"/>
                </c:ext>
              </c:extLst>
            </c:dLbl>
            <c:dLbl>
              <c:idx val="2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B-2A5C-4877-833F-BC2A0F868A08}"/>
                </c:ext>
              </c:extLst>
            </c:dLbl>
            <c:dLbl>
              <c:idx val="2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D-2A5C-4877-833F-BC2A0F868A08}"/>
                </c:ext>
              </c:extLst>
            </c:dLbl>
            <c:dLbl>
              <c:idx val="2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F-2A5C-4877-833F-BC2A0F868A08}"/>
                </c:ext>
              </c:extLst>
            </c:dLbl>
            <c:dLbl>
              <c:idx val="2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1-2A5C-4877-833F-BC2A0F868A08}"/>
                </c:ext>
              </c:extLst>
            </c:dLbl>
            <c:dLbl>
              <c:idx val="2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3-2A5C-4877-833F-BC2A0F868A08}"/>
                </c:ext>
              </c:extLst>
            </c:dLbl>
            <c:dLbl>
              <c:idx val="2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5-2A5C-4877-833F-BC2A0F868A08}"/>
                </c:ext>
              </c:extLst>
            </c:dLbl>
            <c:dLbl>
              <c:idx val="2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7-2A5C-4877-833F-BC2A0F868A08}"/>
                </c:ext>
              </c:extLst>
            </c:dLbl>
            <c:dLbl>
              <c:idx val="2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9-2A5C-4877-833F-BC2A0F868A08}"/>
                </c:ext>
              </c:extLst>
            </c:dLbl>
            <c:dLbl>
              <c:idx val="2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B-2A5C-4877-833F-BC2A0F868A08}"/>
                </c:ext>
              </c:extLst>
            </c:dLbl>
            <c:dLbl>
              <c:idx val="2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D-2A5C-4877-833F-BC2A0F868A08}"/>
                </c:ext>
              </c:extLst>
            </c:dLbl>
            <c:dLbl>
              <c:idx val="2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F-2A5C-4877-833F-BC2A0F868A08}"/>
                </c:ext>
              </c:extLst>
            </c:dLbl>
            <c:dLbl>
              <c:idx val="2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1-2A5C-4877-833F-BC2A0F868A08}"/>
                </c:ext>
              </c:extLst>
            </c:dLbl>
            <c:dLbl>
              <c:idx val="2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3-2A5C-4877-833F-BC2A0F868A08}"/>
                </c:ext>
              </c:extLst>
            </c:dLbl>
            <c:dLbl>
              <c:idx val="2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5-2A5C-4877-833F-BC2A0F868A08}"/>
                </c:ext>
              </c:extLst>
            </c:dLbl>
            <c:dLbl>
              <c:idx val="2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7-2A5C-4877-833F-BC2A0F868A08}"/>
                </c:ext>
              </c:extLst>
            </c:dLbl>
            <c:dLbl>
              <c:idx val="2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9-2A5C-4877-833F-BC2A0F868A08}"/>
                </c:ext>
              </c:extLst>
            </c:dLbl>
            <c:dLbl>
              <c:idx val="2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B-2A5C-4877-833F-BC2A0F868A08}"/>
                </c:ext>
              </c:extLst>
            </c:dLbl>
            <c:dLbl>
              <c:idx val="2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D-2A5C-4877-833F-BC2A0F868A08}"/>
                </c:ext>
              </c:extLst>
            </c:dLbl>
            <c:dLbl>
              <c:idx val="2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F-2A5C-4877-833F-BC2A0F868A08}"/>
                </c:ext>
              </c:extLst>
            </c:dLbl>
            <c:dLbl>
              <c:idx val="2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1-2A5C-4877-833F-BC2A0F868A08}"/>
                </c:ext>
              </c:extLst>
            </c:dLbl>
            <c:dLbl>
              <c:idx val="2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3-2A5C-4877-833F-BC2A0F868A08}"/>
                </c:ext>
              </c:extLst>
            </c:dLbl>
            <c:dLbl>
              <c:idx val="2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5-2A5C-4877-833F-BC2A0F868A08}"/>
                </c:ext>
              </c:extLst>
            </c:dLbl>
            <c:dLbl>
              <c:idx val="2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7-2A5C-4877-833F-BC2A0F868A08}"/>
                </c:ext>
              </c:extLst>
            </c:dLbl>
            <c:dLbl>
              <c:idx val="2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9-2A5C-4877-833F-BC2A0F868A08}"/>
                </c:ext>
              </c:extLst>
            </c:dLbl>
            <c:dLbl>
              <c:idx val="2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B-2A5C-4877-833F-BC2A0F868A08}"/>
                </c:ext>
              </c:extLst>
            </c:dLbl>
            <c:dLbl>
              <c:idx val="2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D-2A5C-4877-833F-BC2A0F868A08}"/>
                </c:ext>
              </c:extLst>
            </c:dLbl>
            <c:dLbl>
              <c:idx val="2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F-2A5C-4877-833F-BC2A0F868A08}"/>
                </c:ext>
              </c:extLst>
            </c:dLbl>
            <c:dLbl>
              <c:idx val="2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1-2A5C-4877-833F-BC2A0F868A08}"/>
                </c:ext>
              </c:extLst>
            </c:dLbl>
            <c:dLbl>
              <c:idx val="2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3-2A5C-4877-833F-BC2A0F868A08}"/>
                </c:ext>
              </c:extLst>
            </c:dLbl>
            <c:dLbl>
              <c:idx val="2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5-2A5C-4877-833F-BC2A0F868A08}"/>
                </c:ext>
              </c:extLst>
            </c:dLbl>
            <c:dLbl>
              <c:idx val="2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7-2A5C-4877-833F-BC2A0F868A08}"/>
                </c:ext>
              </c:extLst>
            </c:dLbl>
            <c:dLbl>
              <c:idx val="2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9-2A5C-4877-833F-BC2A0F868A08}"/>
                </c:ext>
              </c:extLst>
            </c:dLbl>
            <c:dLbl>
              <c:idx val="2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B-2A5C-4877-833F-BC2A0F868A08}"/>
                </c:ext>
              </c:extLst>
            </c:dLbl>
            <c:dLbl>
              <c:idx val="2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D-2A5C-4877-833F-BC2A0F868A08}"/>
                </c:ext>
              </c:extLst>
            </c:dLbl>
            <c:dLbl>
              <c:idx val="2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F-2A5C-4877-833F-BC2A0F868A08}"/>
                </c:ext>
              </c:extLst>
            </c:dLbl>
            <c:dLbl>
              <c:idx val="2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1-2A5C-4877-833F-BC2A0F868A08}"/>
                </c:ext>
              </c:extLst>
            </c:dLbl>
            <c:dLbl>
              <c:idx val="2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3-2A5C-4877-833F-BC2A0F868A08}"/>
                </c:ext>
              </c:extLst>
            </c:dLbl>
            <c:dLbl>
              <c:idx val="2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5-2A5C-4877-833F-BC2A0F868A08}"/>
                </c:ext>
              </c:extLst>
            </c:dLbl>
            <c:dLbl>
              <c:idx val="2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7-2A5C-4877-833F-BC2A0F868A08}"/>
                </c:ext>
              </c:extLst>
            </c:dLbl>
            <c:dLbl>
              <c:idx val="2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9-2A5C-4877-833F-BC2A0F868A08}"/>
                </c:ext>
              </c:extLst>
            </c:dLbl>
            <c:dLbl>
              <c:idx val="2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B-2A5C-4877-833F-BC2A0F868A08}"/>
                </c:ext>
              </c:extLst>
            </c:dLbl>
            <c:dLbl>
              <c:idx val="2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D-2A5C-4877-833F-BC2A0F868A08}"/>
                </c:ext>
              </c:extLst>
            </c:dLbl>
            <c:dLbl>
              <c:idx val="2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F-2A5C-4877-833F-BC2A0F868A08}"/>
                </c:ext>
              </c:extLst>
            </c:dLbl>
            <c:dLbl>
              <c:idx val="2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1-2A5C-4877-833F-BC2A0F868A08}"/>
                </c:ext>
              </c:extLst>
            </c:dLbl>
            <c:dLbl>
              <c:idx val="2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3-2A5C-4877-833F-BC2A0F868A08}"/>
                </c:ext>
              </c:extLst>
            </c:dLbl>
            <c:dLbl>
              <c:idx val="2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5-2A5C-4877-833F-BC2A0F868A08}"/>
                </c:ext>
              </c:extLst>
            </c:dLbl>
            <c:dLbl>
              <c:idx val="2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7-2A5C-4877-833F-BC2A0F868A08}"/>
                </c:ext>
              </c:extLst>
            </c:dLbl>
            <c:dLbl>
              <c:idx val="3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9-2A5C-4877-833F-BC2A0F868A08}"/>
                </c:ext>
              </c:extLst>
            </c:dLbl>
            <c:dLbl>
              <c:idx val="3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B-2A5C-4877-833F-BC2A0F868A08}"/>
                </c:ext>
              </c:extLst>
            </c:dLbl>
            <c:dLbl>
              <c:idx val="3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D-2A5C-4877-833F-BC2A0F868A08}"/>
                </c:ext>
              </c:extLst>
            </c:dLbl>
            <c:dLbl>
              <c:idx val="3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F-2A5C-4877-833F-BC2A0F868A08}"/>
                </c:ext>
              </c:extLst>
            </c:dLbl>
            <c:dLbl>
              <c:idx val="3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1-2A5C-4877-833F-BC2A0F868A08}"/>
                </c:ext>
              </c:extLst>
            </c:dLbl>
            <c:dLbl>
              <c:idx val="3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3-2A5C-4877-833F-BC2A0F868A08}"/>
                </c:ext>
              </c:extLst>
            </c:dLbl>
            <c:dLbl>
              <c:idx val="3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5-2A5C-4877-833F-BC2A0F868A08}"/>
                </c:ext>
              </c:extLst>
            </c:dLbl>
            <c:dLbl>
              <c:idx val="3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7-2A5C-4877-833F-BC2A0F868A08}"/>
                </c:ext>
              </c:extLst>
            </c:dLbl>
            <c:dLbl>
              <c:idx val="3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9-2A5C-4877-833F-BC2A0F868A08}"/>
                </c:ext>
              </c:extLst>
            </c:dLbl>
            <c:dLbl>
              <c:idx val="3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B-2A5C-4877-833F-BC2A0F868A08}"/>
                </c:ext>
              </c:extLst>
            </c:dLbl>
            <c:dLbl>
              <c:idx val="3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D-2A5C-4877-833F-BC2A0F868A08}"/>
                </c:ext>
              </c:extLst>
            </c:dLbl>
            <c:dLbl>
              <c:idx val="3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F-2A5C-4877-833F-BC2A0F868A08}"/>
                </c:ext>
              </c:extLst>
            </c:dLbl>
            <c:dLbl>
              <c:idx val="3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1-2A5C-4877-833F-BC2A0F868A08}"/>
                </c:ext>
              </c:extLst>
            </c:dLbl>
            <c:dLbl>
              <c:idx val="3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3-2A5C-4877-833F-BC2A0F868A08}"/>
                </c:ext>
              </c:extLst>
            </c:dLbl>
            <c:dLbl>
              <c:idx val="3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5-2A5C-4877-833F-BC2A0F868A08}"/>
                </c:ext>
              </c:extLst>
            </c:dLbl>
            <c:dLbl>
              <c:idx val="3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7-2A5C-4877-833F-BC2A0F868A08}"/>
                </c:ext>
              </c:extLst>
            </c:dLbl>
            <c:dLbl>
              <c:idx val="3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9-2A5C-4877-833F-BC2A0F868A08}"/>
                </c:ext>
              </c:extLst>
            </c:dLbl>
            <c:dLbl>
              <c:idx val="3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B-2A5C-4877-833F-BC2A0F868A08}"/>
                </c:ext>
              </c:extLst>
            </c:dLbl>
            <c:dLbl>
              <c:idx val="3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D-2A5C-4877-833F-BC2A0F868A08}"/>
                </c:ext>
              </c:extLst>
            </c:dLbl>
            <c:dLbl>
              <c:idx val="3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F-2A5C-4877-833F-BC2A0F868A08}"/>
                </c:ext>
              </c:extLst>
            </c:dLbl>
            <c:dLbl>
              <c:idx val="3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1-2A5C-4877-833F-BC2A0F868A08}"/>
                </c:ext>
              </c:extLst>
            </c:dLbl>
            <c:dLbl>
              <c:idx val="3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3-2A5C-4877-833F-BC2A0F868A08}"/>
                </c:ext>
              </c:extLst>
            </c:dLbl>
            <c:dLbl>
              <c:idx val="3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5-2A5C-4877-833F-BC2A0F868A08}"/>
                </c:ext>
              </c:extLst>
            </c:dLbl>
            <c:dLbl>
              <c:idx val="3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7-2A5C-4877-833F-BC2A0F868A08}"/>
                </c:ext>
              </c:extLst>
            </c:dLbl>
            <c:dLbl>
              <c:idx val="3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9-2A5C-4877-833F-BC2A0F868A08}"/>
                </c:ext>
              </c:extLst>
            </c:dLbl>
            <c:dLbl>
              <c:idx val="3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B-2A5C-4877-833F-BC2A0F868A08}"/>
                </c:ext>
              </c:extLst>
            </c:dLbl>
            <c:dLbl>
              <c:idx val="3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D-2A5C-4877-833F-BC2A0F868A08}"/>
                </c:ext>
              </c:extLst>
            </c:dLbl>
            <c:dLbl>
              <c:idx val="3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F-2A5C-4877-833F-BC2A0F868A08}"/>
                </c:ext>
              </c:extLst>
            </c:dLbl>
            <c:dLbl>
              <c:idx val="3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1-2A5C-4877-833F-BC2A0F868A08}"/>
                </c:ext>
              </c:extLst>
            </c:dLbl>
            <c:dLbl>
              <c:idx val="3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3-2A5C-4877-833F-BC2A0F868A08}"/>
                </c:ext>
              </c:extLst>
            </c:dLbl>
            <c:dLbl>
              <c:idx val="3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5-2A5C-4877-833F-BC2A0F868A08}"/>
                </c:ext>
              </c:extLst>
            </c:dLbl>
            <c:dLbl>
              <c:idx val="3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7-2A5C-4877-833F-BC2A0F868A08}"/>
                </c:ext>
              </c:extLst>
            </c:dLbl>
            <c:dLbl>
              <c:idx val="3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9-2A5C-4877-833F-BC2A0F868A08}"/>
                </c:ext>
              </c:extLst>
            </c:dLbl>
            <c:dLbl>
              <c:idx val="3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B-2A5C-4877-833F-BC2A0F868A08}"/>
                </c:ext>
              </c:extLst>
            </c:dLbl>
            <c:dLbl>
              <c:idx val="3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D-2A5C-4877-833F-BC2A0F868A08}"/>
                </c:ext>
              </c:extLst>
            </c:dLbl>
            <c:dLbl>
              <c:idx val="3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F-2A5C-4877-833F-BC2A0F868A08}"/>
                </c:ext>
              </c:extLst>
            </c:dLbl>
            <c:dLbl>
              <c:idx val="3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1-2A5C-4877-833F-BC2A0F868A08}"/>
                </c:ext>
              </c:extLst>
            </c:dLbl>
            <c:dLbl>
              <c:idx val="3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3-2A5C-4877-833F-BC2A0F868A08}"/>
                </c:ext>
              </c:extLst>
            </c:dLbl>
            <c:dLbl>
              <c:idx val="3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5-2A5C-4877-833F-BC2A0F868A08}"/>
                </c:ext>
              </c:extLst>
            </c:dLbl>
            <c:dLbl>
              <c:idx val="3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7-2A5C-4877-833F-BC2A0F868A08}"/>
                </c:ext>
              </c:extLst>
            </c:dLbl>
            <c:dLbl>
              <c:idx val="3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9-2A5C-4877-833F-BC2A0F868A08}"/>
                </c:ext>
              </c:extLst>
            </c:dLbl>
            <c:dLbl>
              <c:idx val="3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B-2A5C-4877-833F-BC2A0F868A08}"/>
                </c:ext>
              </c:extLst>
            </c:dLbl>
            <c:dLbl>
              <c:idx val="3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D-2A5C-4877-833F-BC2A0F868A08}"/>
                </c:ext>
              </c:extLst>
            </c:dLbl>
            <c:dLbl>
              <c:idx val="3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F-2A5C-4877-833F-BC2A0F868A08}"/>
                </c:ext>
              </c:extLst>
            </c:dLbl>
            <c:dLbl>
              <c:idx val="3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1-2A5C-4877-833F-BC2A0F868A08}"/>
                </c:ext>
              </c:extLst>
            </c:dLbl>
            <c:dLbl>
              <c:idx val="3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3-2A5C-4877-833F-BC2A0F868A08}"/>
                </c:ext>
              </c:extLst>
            </c:dLbl>
            <c:dLbl>
              <c:idx val="3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5-2A5C-4877-833F-BC2A0F868A08}"/>
                </c:ext>
              </c:extLst>
            </c:dLbl>
            <c:dLbl>
              <c:idx val="3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7-2A5C-4877-833F-BC2A0F868A08}"/>
                </c:ext>
              </c:extLst>
            </c:dLbl>
            <c:dLbl>
              <c:idx val="3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9-2A5C-4877-833F-BC2A0F868A08}"/>
                </c:ext>
              </c:extLst>
            </c:dLbl>
            <c:dLbl>
              <c:idx val="3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B-2A5C-4877-833F-BC2A0F868A08}"/>
                </c:ext>
              </c:extLst>
            </c:dLbl>
            <c:dLbl>
              <c:idx val="3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D-2A5C-4877-833F-BC2A0F868A08}"/>
                </c:ext>
              </c:extLst>
            </c:dLbl>
            <c:dLbl>
              <c:idx val="3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F-2A5C-4877-833F-BC2A0F868A08}"/>
                </c:ext>
              </c:extLst>
            </c:dLbl>
            <c:dLbl>
              <c:idx val="3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1-2A5C-4877-833F-BC2A0F868A08}"/>
                </c:ext>
              </c:extLst>
            </c:dLbl>
            <c:dLbl>
              <c:idx val="3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3-2A5C-4877-833F-BC2A0F868A08}"/>
                </c:ext>
              </c:extLst>
            </c:dLbl>
            <c:dLbl>
              <c:idx val="3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5-2A5C-4877-833F-BC2A0F868A08}"/>
                </c:ext>
              </c:extLst>
            </c:dLbl>
            <c:dLbl>
              <c:idx val="3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7-2A5C-4877-833F-BC2A0F868A08}"/>
                </c:ext>
              </c:extLst>
            </c:dLbl>
            <c:dLbl>
              <c:idx val="3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9-2A5C-4877-833F-BC2A0F868A08}"/>
                </c:ext>
              </c:extLst>
            </c:dLbl>
            <c:dLbl>
              <c:idx val="3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B-2A5C-4877-833F-BC2A0F868A08}"/>
                </c:ext>
              </c:extLst>
            </c:dLbl>
            <c:dLbl>
              <c:idx val="3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D-2A5C-4877-833F-BC2A0F868A08}"/>
                </c:ext>
              </c:extLst>
            </c:dLbl>
            <c:dLbl>
              <c:idx val="3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F-2A5C-4877-833F-BC2A0F868A08}"/>
                </c:ext>
              </c:extLst>
            </c:dLbl>
            <c:dLbl>
              <c:idx val="3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1-2A5C-4877-833F-BC2A0F868A08}"/>
                </c:ext>
              </c:extLst>
            </c:dLbl>
            <c:dLbl>
              <c:idx val="3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3-2A5C-4877-833F-BC2A0F868A08}"/>
                </c:ext>
              </c:extLst>
            </c:dLbl>
            <c:dLbl>
              <c:idx val="3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5-2A5C-4877-833F-BC2A0F868A08}"/>
                </c:ext>
              </c:extLst>
            </c:dLbl>
            <c:dLbl>
              <c:idx val="3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7-2A5C-4877-833F-BC2A0F868A08}"/>
                </c:ext>
              </c:extLst>
            </c:dLbl>
            <c:dLbl>
              <c:idx val="3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9-2A5C-4877-833F-BC2A0F868A08}"/>
                </c:ext>
              </c:extLst>
            </c:dLbl>
            <c:dLbl>
              <c:idx val="3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B-2A5C-4877-833F-BC2A0F868A08}"/>
                </c:ext>
              </c:extLst>
            </c:dLbl>
            <c:dLbl>
              <c:idx val="3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D-2A5C-4877-833F-BC2A0F868A08}"/>
                </c:ext>
              </c:extLst>
            </c:dLbl>
            <c:dLbl>
              <c:idx val="3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F-2A5C-4877-833F-BC2A0F868A08}"/>
                </c:ext>
              </c:extLst>
            </c:dLbl>
            <c:dLbl>
              <c:idx val="3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1-2A5C-4877-833F-BC2A0F868A08}"/>
                </c:ext>
              </c:extLst>
            </c:dLbl>
            <c:dLbl>
              <c:idx val="3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3-2A5C-4877-833F-BC2A0F868A08}"/>
                </c:ext>
              </c:extLst>
            </c:dLbl>
            <c:dLbl>
              <c:idx val="3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5-2A5C-4877-833F-BC2A0F868A08}"/>
                </c:ext>
              </c:extLst>
            </c:dLbl>
            <c:dLbl>
              <c:idx val="3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7-2A5C-4877-833F-BC2A0F868A08}"/>
                </c:ext>
              </c:extLst>
            </c:dLbl>
            <c:dLbl>
              <c:idx val="3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9-2A5C-4877-833F-BC2A0F868A08}"/>
                </c:ext>
              </c:extLst>
            </c:dLbl>
            <c:dLbl>
              <c:idx val="3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B-2A5C-4877-833F-BC2A0F868A08}"/>
                </c:ext>
              </c:extLst>
            </c:dLbl>
            <c:dLbl>
              <c:idx val="3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D-2A5C-4877-833F-BC2A0F868A08}"/>
                </c:ext>
              </c:extLst>
            </c:dLbl>
            <c:dLbl>
              <c:idx val="3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F-2A5C-4877-833F-BC2A0F868A08}"/>
                </c:ext>
              </c:extLst>
            </c:dLbl>
            <c:dLbl>
              <c:idx val="3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1-2A5C-4877-833F-BC2A0F868A08}"/>
                </c:ext>
              </c:extLst>
            </c:dLbl>
            <c:dLbl>
              <c:idx val="3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3-2A5C-4877-833F-BC2A0F868A08}"/>
                </c:ext>
              </c:extLst>
            </c:dLbl>
            <c:dLbl>
              <c:idx val="3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5-2A5C-4877-833F-BC2A0F868A08}"/>
                </c:ext>
              </c:extLst>
            </c:dLbl>
            <c:dLbl>
              <c:idx val="3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7-2A5C-4877-833F-BC2A0F868A08}"/>
                </c:ext>
              </c:extLst>
            </c:dLbl>
            <c:dLbl>
              <c:idx val="3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9-2A5C-4877-833F-BC2A0F868A08}"/>
                </c:ext>
              </c:extLst>
            </c:dLbl>
            <c:dLbl>
              <c:idx val="3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B-2A5C-4877-833F-BC2A0F868A08}"/>
                </c:ext>
              </c:extLst>
            </c:dLbl>
            <c:dLbl>
              <c:idx val="3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D-2A5C-4877-833F-BC2A0F868A08}"/>
                </c:ext>
              </c:extLst>
            </c:dLbl>
            <c:dLbl>
              <c:idx val="3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F-2A5C-4877-833F-BC2A0F868A08}"/>
                </c:ext>
              </c:extLst>
            </c:dLbl>
            <c:dLbl>
              <c:idx val="3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1-2A5C-4877-833F-BC2A0F868A08}"/>
                </c:ext>
              </c:extLst>
            </c:dLbl>
            <c:dLbl>
              <c:idx val="3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3-2A5C-4877-833F-BC2A0F868A08}"/>
                </c:ext>
              </c:extLst>
            </c:dLbl>
            <c:dLbl>
              <c:idx val="3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5-2A5C-4877-833F-BC2A0F868A08}"/>
                </c:ext>
              </c:extLst>
            </c:dLbl>
            <c:dLbl>
              <c:idx val="3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7-2A5C-4877-833F-BC2A0F868A08}"/>
                </c:ext>
              </c:extLst>
            </c:dLbl>
            <c:dLbl>
              <c:idx val="3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9-2A5C-4877-833F-BC2A0F868A08}"/>
                </c:ext>
              </c:extLst>
            </c:dLbl>
            <c:dLbl>
              <c:idx val="3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B-2A5C-4877-833F-BC2A0F868A08}"/>
                </c:ext>
              </c:extLst>
            </c:dLbl>
            <c:dLbl>
              <c:idx val="3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D-2A5C-4877-833F-BC2A0F868A08}"/>
                </c:ext>
              </c:extLst>
            </c:dLbl>
            <c:dLbl>
              <c:idx val="3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F-2A5C-4877-833F-BC2A0F868A08}"/>
                </c:ext>
              </c:extLst>
            </c:dLbl>
            <c:dLbl>
              <c:idx val="3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1-2A5C-4877-833F-BC2A0F868A08}"/>
                </c:ext>
              </c:extLst>
            </c:dLbl>
            <c:dLbl>
              <c:idx val="3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3-2A5C-4877-833F-BC2A0F868A08}"/>
                </c:ext>
              </c:extLst>
            </c:dLbl>
            <c:dLbl>
              <c:idx val="3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5-2A5C-4877-833F-BC2A0F868A08}"/>
                </c:ext>
              </c:extLst>
            </c:dLbl>
            <c:dLbl>
              <c:idx val="3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7-2A5C-4877-833F-BC2A0F868A08}"/>
                </c:ext>
              </c:extLst>
            </c:dLbl>
            <c:dLbl>
              <c:idx val="3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9-2A5C-4877-833F-BC2A0F868A08}"/>
                </c:ext>
              </c:extLst>
            </c:dLbl>
            <c:dLbl>
              <c:idx val="3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B-2A5C-4877-833F-BC2A0F868A08}"/>
                </c:ext>
              </c:extLst>
            </c:dLbl>
            <c:dLbl>
              <c:idx val="3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D-2A5C-4877-833F-BC2A0F868A08}"/>
                </c:ext>
              </c:extLst>
            </c:dLbl>
            <c:dLbl>
              <c:idx val="3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F-2A5C-4877-833F-BC2A0F868A08}"/>
                </c:ext>
              </c:extLst>
            </c:dLbl>
            <c:dLbl>
              <c:idx val="4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1-2A5C-4877-833F-BC2A0F868A08}"/>
                </c:ext>
              </c:extLst>
            </c:dLbl>
            <c:dLbl>
              <c:idx val="4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3-2A5C-4877-833F-BC2A0F868A08}"/>
                </c:ext>
              </c:extLst>
            </c:dLbl>
            <c:dLbl>
              <c:idx val="4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5-2A5C-4877-833F-BC2A0F868A08}"/>
                </c:ext>
              </c:extLst>
            </c:dLbl>
            <c:dLbl>
              <c:idx val="4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7-2A5C-4877-833F-BC2A0F868A08}"/>
                </c:ext>
              </c:extLst>
            </c:dLbl>
            <c:dLbl>
              <c:idx val="4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9-2A5C-4877-833F-BC2A0F868A08}"/>
                </c:ext>
              </c:extLst>
            </c:dLbl>
            <c:dLbl>
              <c:idx val="4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B-2A5C-4877-833F-BC2A0F868A08}"/>
                </c:ext>
              </c:extLst>
            </c:dLbl>
            <c:dLbl>
              <c:idx val="4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D-2A5C-4877-833F-BC2A0F868A08}"/>
                </c:ext>
              </c:extLst>
            </c:dLbl>
            <c:dLbl>
              <c:idx val="4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F-2A5C-4877-833F-BC2A0F868A08}"/>
                </c:ext>
              </c:extLst>
            </c:dLbl>
            <c:dLbl>
              <c:idx val="4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1-2A5C-4877-833F-BC2A0F868A08}"/>
                </c:ext>
              </c:extLst>
            </c:dLbl>
            <c:dLbl>
              <c:idx val="4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3-2A5C-4877-833F-BC2A0F868A08}"/>
                </c:ext>
              </c:extLst>
            </c:dLbl>
            <c:dLbl>
              <c:idx val="4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5-2A5C-4877-833F-BC2A0F868A08}"/>
                </c:ext>
              </c:extLst>
            </c:dLbl>
            <c:dLbl>
              <c:idx val="4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7-2A5C-4877-833F-BC2A0F868A08}"/>
                </c:ext>
              </c:extLst>
            </c:dLbl>
            <c:dLbl>
              <c:idx val="4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9-2A5C-4877-833F-BC2A0F868A08}"/>
                </c:ext>
              </c:extLst>
            </c:dLbl>
            <c:dLbl>
              <c:idx val="4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B-2A5C-4877-833F-BC2A0F868A08}"/>
                </c:ext>
              </c:extLst>
            </c:dLbl>
            <c:dLbl>
              <c:idx val="4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D-2A5C-4877-833F-BC2A0F868A08}"/>
                </c:ext>
              </c:extLst>
            </c:dLbl>
            <c:dLbl>
              <c:idx val="4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F-2A5C-4877-833F-BC2A0F868A08}"/>
                </c:ext>
              </c:extLst>
            </c:dLbl>
            <c:dLbl>
              <c:idx val="4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1-2A5C-4877-833F-BC2A0F868A08}"/>
                </c:ext>
              </c:extLst>
            </c:dLbl>
            <c:dLbl>
              <c:idx val="4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3-2A5C-4877-833F-BC2A0F868A08}"/>
                </c:ext>
              </c:extLst>
            </c:dLbl>
            <c:dLbl>
              <c:idx val="4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5-2A5C-4877-833F-BC2A0F868A08}"/>
                </c:ext>
              </c:extLst>
            </c:dLbl>
            <c:dLbl>
              <c:idx val="4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7-2A5C-4877-833F-BC2A0F868A08}"/>
                </c:ext>
              </c:extLst>
            </c:dLbl>
            <c:dLbl>
              <c:idx val="4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9-2A5C-4877-833F-BC2A0F868A08}"/>
                </c:ext>
              </c:extLst>
            </c:dLbl>
            <c:dLbl>
              <c:idx val="4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B-2A5C-4877-833F-BC2A0F868A08}"/>
                </c:ext>
              </c:extLst>
            </c:dLbl>
            <c:dLbl>
              <c:idx val="4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D-2A5C-4877-833F-BC2A0F868A08}"/>
                </c:ext>
              </c:extLst>
            </c:dLbl>
            <c:dLbl>
              <c:idx val="4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F-2A5C-4877-833F-BC2A0F868A08}"/>
                </c:ext>
              </c:extLst>
            </c:dLbl>
            <c:dLbl>
              <c:idx val="4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1-2A5C-4877-833F-BC2A0F868A08}"/>
                </c:ext>
              </c:extLst>
            </c:dLbl>
            <c:dLbl>
              <c:idx val="4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3-2A5C-4877-833F-BC2A0F868A08}"/>
                </c:ext>
              </c:extLst>
            </c:dLbl>
            <c:dLbl>
              <c:idx val="4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5-2A5C-4877-833F-BC2A0F868A08}"/>
                </c:ext>
              </c:extLst>
            </c:dLbl>
            <c:dLbl>
              <c:idx val="4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7-2A5C-4877-833F-BC2A0F868A08}"/>
                </c:ext>
              </c:extLst>
            </c:dLbl>
            <c:dLbl>
              <c:idx val="4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9-2A5C-4877-833F-BC2A0F868A08}"/>
                </c:ext>
              </c:extLst>
            </c:dLbl>
            <c:dLbl>
              <c:idx val="4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B-2A5C-4877-833F-BC2A0F868A08}"/>
                </c:ext>
              </c:extLst>
            </c:dLbl>
            <c:dLbl>
              <c:idx val="4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D-2A5C-4877-833F-BC2A0F868A08}"/>
                </c:ext>
              </c:extLst>
            </c:dLbl>
            <c:dLbl>
              <c:idx val="4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F-2A5C-4877-833F-BC2A0F868A08}"/>
                </c:ext>
              </c:extLst>
            </c:dLbl>
            <c:dLbl>
              <c:idx val="4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1-2A5C-4877-833F-BC2A0F868A08}"/>
                </c:ext>
              </c:extLst>
            </c:dLbl>
            <c:dLbl>
              <c:idx val="4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3-2A5C-4877-833F-BC2A0F868A08}"/>
                </c:ext>
              </c:extLst>
            </c:dLbl>
            <c:dLbl>
              <c:idx val="4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5-2A5C-4877-833F-BC2A0F868A08}"/>
                </c:ext>
              </c:extLst>
            </c:dLbl>
            <c:dLbl>
              <c:idx val="4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7-2A5C-4877-833F-BC2A0F868A08}"/>
                </c:ext>
              </c:extLst>
            </c:dLbl>
            <c:dLbl>
              <c:idx val="4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9-2A5C-4877-833F-BC2A0F868A08}"/>
                </c:ext>
              </c:extLst>
            </c:dLbl>
            <c:dLbl>
              <c:idx val="4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B-2A5C-4877-833F-BC2A0F868A08}"/>
                </c:ext>
              </c:extLst>
            </c:dLbl>
            <c:dLbl>
              <c:idx val="4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D-2A5C-4877-833F-BC2A0F868A08}"/>
                </c:ext>
              </c:extLst>
            </c:dLbl>
            <c:dLbl>
              <c:idx val="4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F-2A5C-4877-833F-BC2A0F868A08}"/>
                </c:ext>
              </c:extLst>
            </c:dLbl>
            <c:dLbl>
              <c:idx val="4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1-2A5C-4877-833F-BC2A0F868A08}"/>
                </c:ext>
              </c:extLst>
            </c:dLbl>
            <c:dLbl>
              <c:idx val="4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3-2A5C-4877-833F-BC2A0F868A08}"/>
                </c:ext>
              </c:extLst>
            </c:dLbl>
            <c:dLbl>
              <c:idx val="4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5-2A5C-4877-833F-BC2A0F868A08}"/>
                </c:ext>
              </c:extLst>
            </c:dLbl>
            <c:dLbl>
              <c:idx val="4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7-2A5C-4877-833F-BC2A0F868A08}"/>
                </c:ext>
              </c:extLst>
            </c:dLbl>
            <c:dLbl>
              <c:idx val="4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9-2A5C-4877-833F-BC2A0F868A08}"/>
                </c:ext>
              </c:extLst>
            </c:dLbl>
            <c:dLbl>
              <c:idx val="4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B-2A5C-4877-833F-BC2A0F868A08}"/>
                </c:ext>
              </c:extLst>
            </c:dLbl>
            <c:dLbl>
              <c:idx val="4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D-2A5C-4877-833F-BC2A0F868A08}"/>
                </c:ext>
              </c:extLst>
            </c:dLbl>
            <c:dLbl>
              <c:idx val="4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F-2A5C-4877-833F-BC2A0F868A08}"/>
                </c:ext>
              </c:extLst>
            </c:dLbl>
            <c:dLbl>
              <c:idx val="4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1-2A5C-4877-833F-BC2A0F868A08}"/>
                </c:ext>
              </c:extLst>
            </c:dLbl>
            <c:dLbl>
              <c:idx val="4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3-2A5C-4877-833F-BC2A0F868A08}"/>
                </c:ext>
              </c:extLst>
            </c:dLbl>
            <c:dLbl>
              <c:idx val="4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5-2A5C-4877-833F-BC2A0F868A08}"/>
                </c:ext>
              </c:extLst>
            </c:dLbl>
            <c:dLbl>
              <c:idx val="4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7-2A5C-4877-833F-BC2A0F868A08}"/>
                </c:ext>
              </c:extLst>
            </c:dLbl>
            <c:dLbl>
              <c:idx val="4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9-2A5C-4877-833F-BC2A0F868A08}"/>
                </c:ext>
              </c:extLst>
            </c:dLbl>
            <c:dLbl>
              <c:idx val="4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B-2A5C-4877-833F-BC2A0F868A08}"/>
                </c:ext>
              </c:extLst>
            </c:dLbl>
            <c:dLbl>
              <c:idx val="4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D-2A5C-4877-833F-BC2A0F868A08}"/>
                </c:ext>
              </c:extLst>
            </c:dLbl>
            <c:dLbl>
              <c:idx val="4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F-2A5C-4877-833F-BC2A0F868A08}"/>
                </c:ext>
              </c:extLst>
            </c:dLbl>
            <c:dLbl>
              <c:idx val="4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1-2A5C-4877-833F-BC2A0F868A08}"/>
                </c:ext>
              </c:extLst>
            </c:dLbl>
            <c:dLbl>
              <c:idx val="4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3-2A5C-4877-833F-BC2A0F868A08}"/>
                </c:ext>
              </c:extLst>
            </c:dLbl>
            <c:dLbl>
              <c:idx val="4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5-2A5C-4877-833F-BC2A0F868A08}"/>
                </c:ext>
              </c:extLst>
            </c:dLbl>
            <c:dLbl>
              <c:idx val="4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7-2A5C-4877-833F-BC2A0F868A08}"/>
                </c:ext>
              </c:extLst>
            </c:dLbl>
            <c:dLbl>
              <c:idx val="4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9-2A5C-4877-833F-BC2A0F868A08}"/>
                </c:ext>
              </c:extLst>
            </c:dLbl>
            <c:dLbl>
              <c:idx val="4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B-2A5C-4877-833F-BC2A0F868A08}"/>
                </c:ext>
              </c:extLst>
            </c:dLbl>
            <c:dLbl>
              <c:idx val="4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D-2A5C-4877-833F-BC2A0F868A08}"/>
                </c:ext>
              </c:extLst>
            </c:dLbl>
            <c:dLbl>
              <c:idx val="4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F-2A5C-4877-833F-BC2A0F868A08}"/>
                </c:ext>
              </c:extLst>
            </c:dLbl>
            <c:dLbl>
              <c:idx val="4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1-2A5C-4877-833F-BC2A0F868A08}"/>
                </c:ext>
              </c:extLst>
            </c:dLbl>
            <c:dLbl>
              <c:idx val="4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3-2A5C-4877-833F-BC2A0F868A08}"/>
                </c:ext>
              </c:extLst>
            </c:dLbl>
            <c:dLbl>
              <c:idx val="4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5-2A5C-4877-833F-BC2A0F868A08}"/>
                </c:ext>
              </c:extLst>
            </c:dLbl>
            <c:dLbl>
              <c:idx val="4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7-2A5C-4877-833F-BC2A0F868A08}"/>
                </c:ext>
              </c:extLst>
            </c:dLbl>
            <c:dLbl>
              <c:idx val="4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9-2A5C-4877-833F-BC2A0F868A08}"/>
                </c:ext>
              </c:extLst>
            </c:dLbl>
            <c:dLbl>
              <c:idx val="4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B-2A5C-4877-833F-BC2A0F868A08}"/>
                </c:ext>
              </c:extLst>
            </c:dLbl>
            <c:dLbl>
              <c:idx val="4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D-2A5C-4877-833F-BC2A0F868A08}"/>
                </c:ext>
              </c:extLst>
            </c:dLbl>
            <c:dLbl>
              <c:idx val="4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F-2A5C-4877-833F-BC2A0F868A08}"/>
                </c:ext>
              </c:extLst>
            </c:dLbl>
            <c:dLbl>
              <c:idx val="4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1-2A5C-4877-833F-BC2A0F868A08}"/>
                </c:ext>
              </c:extLst>
            </c:dLbl>
            <c:dLbl>
              <c:idx val="4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3-2A5C-4877-833F-BC2A0F868A08}"/>
                </c:ext>
              </c:extLst>
            </c:dLbl>
            <c:dLbl>
              <c:idx val="4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5-2A5C-4877-833F-BC2A0F868A08}"/>
                </c:ext>
              </c:extLst>
            </c:dLbl>
            <c:dLbl>
              <c:idx val="4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7-2A5C-4877-833F-BC2A0F868A08}"/>
                </c:ext>
              </c:extLst>
            </c:dLbl>
            <c:dLbl>
              <c:idx val="4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9-2A5C-4877-833F-BC2A0F868A08}"/>
                </c:ext>
              </c:extLst>
            </c:dLbl>
            <c:dLbl>
              <c:idx val="4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B-2A5C-4877-833F-BC2A0F868A08}"/>
                </c:ext>
              </c:extLst>
            </c:dLbl>
            <c:dLbl>
              <c:idx val="4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D-2A5C-4877-833F-BC2A0F868A08}"/>
                </c:ext>
              </c:extLst>
            </c:dLbl>
            <c:dLbl>
              <c:idx val="4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F-2A5C-4877-833F-BC2A0F868A08}"/>
                </c:ext>
              </c:extLst>
            </c:dLbl>
            <c:dLbl>
              <c:idx val="4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1-2A5C-4877-833F-BC2A0F868A08}"/>
                </c:ext>
              </c:extLst>
            </c:dLbl>
            <c:dLbl>
              <c:idx val="4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3-2A5C-4877-833F-BC2A0F868A08}"/>
                </c:ext>
              </c:extLst>
            </c:dLbl>
            <c:dLbl>
              <c:idx val="4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5-2A5C-4877-833F-BC2A0F868A08}"/>
                </c:ext>
              </c:extLst>
            </c:dLbl>
            <c:dLbl>
              <c:idx val="4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7-2A5C-4877-833F-BC2A0F868A08}"/>
                </c:ext>
              </c:extLst>
            </c:dLbl>
            <c:dLbl>
              <c:idx val="4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9-2A5C-4877-833F-BC2A0F868A08}"/>
                </c:ext>
              </c:extLst>
            </c:dLbl>
            <c:dLbl>
              <c:idx val="4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B-2A5C-4877-833F-BC2A0F868A08}"/>
                </c:ext>
              </c:extLst>
            </c:dLbl>
            <c:dLbl>
              <c:idx val="4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D-2A5C-4877-833F-BC2A0F868A08}"/>
                </c:ext>
              </c:extLst>
            </c:dLbl>
            <c:dLbl>
              <c:idx val="4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F-2A5C-4877-833F-BC2A0F868A08}"/>
                </c:ext>
              </c:extLst>
            </c:dLbl>
            <c:dLbl>
              <c:idx val="4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1-2A5C-4877-833F-BC2A0F868A08}"/>
                </c:ext>
              </c:extLst>
            </c:dLbl>
            <c:dLbl>
              <c:idx val="4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3-2A5C-4877-833F-BC2A0F868A08}"/>
                </c:ext>
              </c:extLst>
            </c:dLbl>
            <c:dLbl>
              <c:idx val="4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5-2A5C-4877-833F-BC2A0F868A08}"/>
                </c:ext>
              </c:extLst>
            </c:dLbl>
            <c:dLbl>
              <c:idx val="4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7-2A5C-4877-833F-BC2A0F868A08}"/>
                </c:ext>
              </c:extLst>
            </c:dLbl>
            <c:dLbl>
              <c:idx val="4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9-2A5C-4877-833F-BC2A0F868A08}"/>
                </c:ext>
              </c:extLst>
            </c:dLbl>
            <c:dLbl>
              <c:idx val="4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B-2A5C-4877-833F-BC2A0F868A08}"/>
                </c:ext>
              </c:extLst>
            </c:dLbl>
            <c:dLbl>
              <c:idx val="4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D-2A5C-4877-833F-BC2A0F868A08}"/>
                </c:ext>
              </c:extLst>
            </c:dLbl>
            <c:dLbl>
              <c:idx val="4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F-2A5C-4877-833F-BC2A0F868A08}"/>
                </c:ext>
              </c:extLst>
            </c:dLbl>
            <c:dLbl>
              <c:idx val="4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1-2A5C-4877-833F-BC2A0F868A08}"/>
                </c:ext>
              </c:extLst>
            </c:dLbl>
            <c:dLbl>
              <c:idx val="4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3-2A5C-4877-833F-BC2A0F868A08}"/>
                </c:ext>
              </c:extLst>
            </c:dLbl>
            <c:dLbl>
              <c:idx val="4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5-2A5C-4877-833F-BC2A0F868A08}"/>
                </c:ext>
              </c:extLst>
            </c:dLbl>
            <c:dLbl>
              <c:idx val="4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7-2A5C-4877-833F-BC2A0F868A08}"/>
                </c:ext>
              </c:extLst>
            </c:dLbl>
            <c:dLbl>
              <c:idx val="5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9-2A5C-4877-833F-BC2A0F868A08}"/>
                </c:ext>
              </c:extLst>
            </c:dLbl>
            <c:dLbl>
              <c:idx val="5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B-2A5C-4877-833F-BC2A0F868A08}"/>
                </c:ext>
              </c:extLst>
            </c:dLbl>
            <c:dLbl>
              <c:idx val="5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D-2A5C-4877-833F-BC2A0F868A08}"/>
                </c:ext>
              </c:extLst>
            </c:dLbl>
            <c:dLbl>
              <c:idx val="5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F-2A5C-4877-833F-BC2A0F868A08}"/>
                </c:ext>
              </c:extLst>
            </c:dLbl>
            <c:dLbl>
              <c:idx val="5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1-2A5C-4877-833F-BC2A0F868A08}"/>
                </c:ext>
              </c:extLst>
            </c:dLbl>
            <c:dLbl>
              <c:idx val="5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3-2A5C-4877-833F-BC2A0F868A08}"/>
                </c:ext>
              </c:extLst>
            </c:dLbl>
            <c:dLbl>
              <c:idx val="5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5-2A5C-4877-833F-BC2A0F868A08}"/>
                </c:ext>
              </c:extLst>
            </c:dLbl>
            <c:dLbl>
              <c:idx val="5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7-2A5C-4877-833F-BC2A0F868A08}"/>
                </c:ext>
              </c:extLst>
            </c:dLbl>
            <c:dLbl>
              <c:idx val="5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9-2A5C-4877-833F-BC2A0F868A08}"/>
                </c:ext>
              </c:extLst>
            </c:dLbl>
            <c:dLbl>
              <c:idx val="5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B-2A5C-4877-833F-BC2A0F868A08}"/>
                </c:ext>
              </c:extLst>
            </c:dLbl>
            <c:dLbl>
              <c:idx val="5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D-2A5C-4877-833F-BC2A0F868A08}"/>
                </c:ext>
              </c:extLst>
            </c:dLbl>
            <c:dLbl>
              <c:idx val="5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F-2A5C-4877-833F-BC2A0F868A08}"/>
                </c:ext>
              </c:extLst>
            </c:dLbl>
            <c:dLbl>
              <c:idx val="5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1-2A5C-4877-833F-BC2A0F868A08}"/>
                </c:ext>
              </c:extLst>
            </c:dLbl>
            <c:dLbl>
              <c:idx val="5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3-2A5C-4877-833F-BC2A0F868A08}"/>
                </c:ext>
              </c:extLst>
            </c:dLbl>
            <c:dLbl>
              <c:idx val="5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5-2A5C-4877-833F-BC2A0F868A08}"/>
                </c:ext>
              </c:extLst>
            </c:dLbl>
            <c:dLbl>
              <c:idx val="5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7-2A5C-4877-833F-BC2A0F868A08}"/>
                </c:ext>
              </c:extLst>
            </c:dLbl>
            <c:dLbl>
              <c:idx val="5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9-2A5C-4877-833F-BC2A0F868A08}"/>
                </c:ext>
              </c:extLst>
            </c:dLbl>
            <c:dLbl>
              <c:idx val="5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B-2A5C-4877-833F-BC2A0F868A08}"/>
                </c:ext>
              </c:extLst>
            </c:dLbl>
            <c:dLbl>
              <c:idx val="5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D-2A5C-4877-833F-BC2A0F868A08}"/>
                </c:ext>
              </c:extLst>
            </c:dLbl>
            <c:dLbl>
              <c:idx val="5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F-2A5C-4877-833F-BC2A0F868A08}"/>
                </c:ext>
              </c:extLst>
            </c:dLbl>
            <c:dLbl>
              <c:idx val="5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1-2A5C-4877-833F-BC2A0F868A08}"/>
                </c:ext>
              </c:extLst>
            </c:dLbl>
            <c:dLbl>
              <c:idx val="5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3-2A5C-4877-833F-BC2A0F868A08}"/>
                </c:ext>
              </c:extLst>
            </c:dLbl>
            <c:dLbl>
              <c:idx val="5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5-2A5C-4877-833F-BC2A0F868A08}"/>
                </c:ext>
              </c:extLst>
            </c:dLbl>
            <c:dLbl>
              <c:idx val="5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7-2A5C-4877-833F-BC2A0F868A08}"/>
                </c:ext>
              </c:extLst>
            </c:dLbl>
            <c:dLbl>
              <c:idx val="5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9-2A5C-4877-833F-BC2A0F868A08}"/>
                </c:ext>
              </c:extLst>
            </c:dLbl>
            <c:dLbl>
              <c:idx val="5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B-2A5C-4877-833F-BC2A0F868A08}"/>
                </c:ext>
              </c:extLst>
            </c:dLbl>
            <c:dLbl>
              <c:idx val="5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D-2A5C-4877-833F-BC2A0F868A08}"/>
                </c:ext>
              </c:extLst>
            </c:dLbl>
            <c:dLbl>
              <c:idx val="5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F-2A5C-4877-833F-BC2A0F868A08}"/>
                </c:ext>
              </c:extLst>
            </c:dLbl>
            <c:dLbl>
              <c:idx val="5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1-2A5C-4877-833F-BC2A0F868A08}"/>
                </c:ext>
              </c:extLst>
            </c:dLbl>
            <c:dLbl>
              <c:idx val="5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3-2A5C-4877-833F-BC2A0F868A08}"/>
                </c:ext>
              </c:extLst>
            </c:dLbl>
            <c:dLbl>
              <c:idx val="5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5-2A5C-4877-833F-BC2A0F868A08}"/>
                </c:ext>
              </c:extLst>
            </c:dLbl>
            <c:dLbl>
              <c:idx val="5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7-2A5C-4877-833F-BC2A0F868A08}"/>
                </c:ext>
              </c:extLst>
            </c:dLbl>
            <c:dLbl>
              <c:idx val="5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9-2A5C-4877-833F-BC2A0F868A08}"/>
                </c:ext>
              </c:extLst>
            </c:dLbl>
            <c:dLbl>
              <c:idx val="5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B-2A5C-4877-833F-BC2A0F868A08}"/>
                </c:ext>
              </c:extLst>
            </c:dLbl>
            <c:dLbl>
              <c:idx val="5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D-2A5C-4877-833F-BC2A0F868A08}"/>
                </c:ext>
              </c:extLst>
            </c:dLbl>
            <c:dLbl>
              <c:idx val="5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F-2A5C-4877-833F-BC2A0F868A08}"/>
                </c:ext>
              </c:extLst>
            </c:dLbl>
            <c:dLbl>
              <c:idx val="5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1-2A5C-4877-833F-BC2A0F868A08}"/>
                </c:ext>
              </c:extLst>
            </c:dLbl>
            <c:dLbl>
              <c:idx val="5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3-2A5C-4877-833F-BC2A0F868A08}"/>
                </c:ext>
              </c:extLst>
            </c:dLbl>
            <c:dLbl>
              <c:idx val="5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5-2A5C-4877-833F-BC2A0F868A08}"/>
                </c:ext>
              </c:extLst>
            </c:dLbl>
            <c:dLbl>
              <c:idx val="5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7-2A5C-4877-833F-BC2A0F868A08}"/>
                </c:ext>
              </c:extLst>
            </c:dLbl>
            <c:dLbl>
              <c:idx val="5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9-2A5C-4877-833F-BC2A0F868A08}"/>
                </c:ext>
              </c:extLst>
            </c:dLbl>
            <c:dLbl>
              <c:idx val="5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B-2A5C-4877-833F-BC2A0F868A08}"/>
                </c:ext>
              </c:extLst>
            </c:dLbl>
            <c:dLbl>
              <c:idx val="5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D-2A5C-4877-833F-BC2A0F868A08}"/>
                </c:ext>
              </c:extLst>
            </c:dLbl>
            <c:dLbl>
              <c:idx val="5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F-2A5C-4877-833F-BC2A0F868A08}"/>
                </c:ext>
              </c:extLst>
            </c:dLbl>
            <c:dLbl>
              <c:idx val="5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1-2A5C-4877-833F-BC2A0F868A08}"/>
                </c:ext>
              </c:extLst>
            </c:dLbl>
            <c:dLbl>
              <c:idx val="5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3-2A5C-4877-833F-BC2A0F868A08}"/>
                </c:ext>
              </c:extLst>
            </c:dLbl>
            <c:dLbl>
              <c:idx val="5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5-2A5C-4877-833F-BC2A0F868A08}"/>
                </c:ext>
              </c:extLst>
            </c:dLbl>
            <c:dLbl>
              <c:idx val="5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7-2A5C-4877-833F-BC2A0F868A08}"/>
                </c:ext>
              </c:extLst>
            </c:dLbl>
            <c:dLbl>
              <c:idx val="5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9-2A5C-4877-833F-BC2A0F868A08}"/>
                </c:ext>
              </c:extLst>
            </c:dLbl>
            <c:dLbl>
              <c:idx val="5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B-2A5C-4877-833F-BC2A0F868A08}"/>
                </c:ext>
              </c:extLst>
            </c:dLbl>
            <c:dLbl>
              <c:idx val="5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D-2A5C-4877-833F-BC2A0F868A08}"/>
                </c:ext>
              </c:extLst>
            </c:dLbl>
            <c:dLbl>
              <c:idx val="5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F-2A5C-4877-833F-BC2A0F868A08}"/>
                </c:ext>
              </c:extLst>
            </c:dLbl>
            <c:dLbl>
              <c:idx val="5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1-2A5C-4877-833F-BC2A0F868A08}"/>
                </c:ext>
              </c:extLst>
            </c:dLbl>
            <c:dLbl>
              <c:idx val="5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3-2A5C-4877-833F-BC2A0F868A08}"/>
                </c:ext>
              </c:extLst>
            </c:dLbl>
            <c:dLbl>
              <c:idx val="5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5-2A5C-4877-833F-BC2A0F868A08}"/>
                </c:ext>
              </c:extLst>
            </c:dLbl>
            <c:dLbl>
              <c:idx val="5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7-2A5C-4877-833F-BC2A0F868A08}"/>
                </c:ext>
              </c:extLst>
            </c:dLbl>
            <c:dLbl>
              <c:idx val="5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9-2A5C-4877-833F-BC2A0F868A08}"/>
                </c:ext>
              </c:extLst>
            </c:dLbl>
            <c:dLbl>
              <c:idx val="5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B-2A5C-4877-833F-BC2A0F868A08}"/>
                </c:ext>
              </c:extLst>
            </c:dLbl>
            <c:dLbl>
              <c:idx val="5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D-2A5C-4877-833F-BC2A0F868A08}"/>
                </c:ext>
              </c:extLst>
            </c:dLbl>
            <c:dLbl>
              <c:idx val="5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F-2A5C-4877-833F-BC2A0F868A08}"/>
                </c:ext>
              </c:extLst>
            </c:dLbl>
            <c:dLbl>
              <c:idx val="5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1-2A5C-4877-833F-BC2A0F868A08}"/>
                </c:ext>
              </c:extLst>
            </c:dLbl>
            <c:dLbl>
              <c:idx val="5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3-2A5C-4877-833F-BC2A0F868A08}"/>
                </c:ext>
              </c:extLst>
            </c:dLbl>
            <c:dLbl>
              <c:idx val="5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5-2A5C-4877-833F-BC2A0F868A08}"/>
                </c:ext>
              </c:extLst>
            </c:dLbl>
            <c:dLbl>
              <c:idx val="5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7-2A5C-4877-833F-BC2A0F868A08}"/>
                </c:ext>
              </c:extLst>
            </c:dLbl>
            <c:dLbl>
              <c:idx val="5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9-2A5C-4877-833F-BC2A0F868A08}"/>
                </c:ext>
              </c:extLst>
            </c:dLbl>
            <c:dLbl>
              <c:idx val="5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B-2A5C-4877-833F-BC2A0F868A08}"/>
                </c:ext>
              </c:extLst>
            </c:dLbl>
            <c:dLbl>
              <c:idx val="5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D-2A5C-4877-833F-BC2A0F868A08}"/>
                </c:ext>
              </c:extLst>
            </c:dLbl>
            <c:dLbl>
              <c:idx val="5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F-2A5C-4877-833F-BC2A0F868A08}"/>
                </c:ext>
              </c:extLst>
            </c:dLbl>
            <c:dLbl>
              <c:idx val="5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1-2A5C-4877-833F-BC2A0F868A08}"/>
                </c:ext>
              </c:extLst>
            </c:dLbl>
            <c:dLbl>
              <c:idx val="5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3-2A5C-4877-833F-BC2A0F868A08}"/>
                </c:ext>
              </c:extLst>
            </c:dLbl>
            <c:dLbl>
              <c:idx val="5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5-2A5C-4877-833F-BC2A0F868A08}"/>
                </c:ext>
              </c:extLst>
            </c:dLbl>
            <c:dLbl>
              <c:idx val="5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7-2A5C-4877-833F-BC2A0F868A08}"/>
                </c:ext>
              </c:extLst>
            </c:dLbl>
            <c:dLbl>
              <c:idx val="5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9-2A5C-4877-833F-BC2A0F868A08}"/>
                </c:ext>
              </c:extLst>
            </c:dLbl>
            <c:dLbl>
              <c:idx val="5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B-2A5C-4877-833F-BC2A0F868A08}"/>
                </c:ext>
              </c:extLst>
            </c:dLbl>
            <c:dLbl>
              <c:idx val="5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D-2A5C-4877-833F-BC2A0F868A08}"/>
                </c:ext>
              </c:extLst>
            </c:dLbl>
            <c:dLbl>
              <c:idx val="5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F-2A5C-4877-833F-BC2A0F868A08}"/>
                </c:ext>
              </c:extLst>
            </c:dLbl>
            <c:dLbl>
              <c:idx val="5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1-2A5C-4877-833F-BC2A0F868A08}"/>
                </c:ext>
              </c:extLst>
            </c:dLbl>
            <c:dLbl>
              <c:idx val="5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3-2A5C-4877-833F-BC2A0F868A08}"/>
                </c:ext>
              </c:extLst>
            </c:dLbl>
            <c:dLbl>
              <c:idx val="5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5-2A5C-4877-833F-BC2A0F868A08}"/>
                </c:ext>
              </c:extLst>
            </c:dLbl>
            <c:dLbl>
              <c:idx val="5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7-2A5C-4877-833F-BC2A0F868A08}"/>
                </c:ext>
              </c:extLst>
            </c:dLbl>
            <c:dLbl>
              <c:idx val="5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9-2A5C-4877-833F-BC2A0F868A08}"/>
                </c:ext>
              </c:extLst>
            </c:dLbl>
            <c:dLbl>
              <c:idx val="5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B-2A5C-4877-833F-BC2A0F868A08}"/>
                </c:ext>
              </c:extLst>
            </c:dLbl>
            <c:dLbl>
              <c:idx val="5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D-2A5C-4877-833F-BC2A0F868A08}"/>
                </c:ext>
              </c:extLst>
            </c:dLbl>
            <c:dLbl>
              <c:idx val="5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F-2A5C-4877-833F-BC2A0F868A08}"/>
                </c:ext>
              </c:extLst>
            </c:dLbl>
            <c:dLbl>
              <c:idx val="5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1-2A5C-4877-833F-BC2A0F868A08}"/>
                </c:ext>
              </c:extLst>
            </c:dLbl>
            <c:dLbl>
              <c:idx val="5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3-2A5C-4877-833F-BC2A0F868A08}"/>
                </c:ext>
              </c:extLst>
            </c:dLbl>
            <c:dLbl>
              <c:idx val="5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5-2A5C-4877-833F-BC2A0F868A08}"/>
                </c:ext>
              </c:extLst>
            </c:dLbl>
            <c:dLbl>
              <c:idx val="5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7-2A5C-4877-833F-BC2A0F868A08}"/>
                </c:ext>
              </c:extLst>
            </c:dLbl>
            <c:dLbl>
              <c:idx val="5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9-2A5C-4877-833F-BC2A0F868A08}"/>
                </c:ext>
              </c:extLst>
            </c:dLbl>
            <c:dLbl>
              <c:idx val="5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B-2A5C-4877-833F-BC2A0F868A08}"/>
                </c:ext>
              </c:extLst>
            </c:dLbl>
            <c:dLbl>
              <c:idx val="5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D-2A5C-4877-833F-BC2A0F868A08}"/>
                </c:ext>
              </c:extLst>
            </c:dLbl>
            <c:dLbl>
              <c:idx val="5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F-2A5C-4877-833F-BC2A0F868A08}"/>
                </c:ext>
              </c:extLst>
            </c:dLbl>
            <c:dLbl>
              <c:idx val="5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1-2A5C-4877-833F-BC2A0F868A08}"/>
                </c:ext>
              </c:extLst>
            </c:dLbl>
            <c:dLbl>
              <c:idx val="5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3-2A5C-4877-833F-BC2A0F868A08}"/>
                </c:ext>
              </c:extLst>
            </c:dLbl>
            <c:dLbl>
              <c:idx val="5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5-2A5C-4877-833F-BC2A0F868A08}"/>
                </c:ext>
              </c:extLst>
            </c:dLbl>
            <c:dLbl>
              <c:idx val="5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7-2A5C-4877-833F-BC2A0F868A08}"/>
                </c:ext>
              </c:extLst>
            </c:dLbl>
            <c:dLbl>
              <c:idx val="5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9-2A5C-4877-833F-BC2A0F868A08}"/>
                </c:ext>
              </c:extLst>
            </c:dLbl>
            <c:dLbl>
              <c:idx val="5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B-2A5C-4877-833F-BC2A0F868A08}"/>
                </c:ext>
              </c:extLst>
            </c:dLbl>
            <c:dLbl>
              <c:idx val="5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D-2A5C-4877-833F-BC2A0F868A08}"/>
                </c:ext>
              </c:extLst>
            </c:dLbl>
            <c:dLbl>
              <c:idx val="5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F-2A5C-4877-833F-BC2A0F868A08}"/>
                </c:ext>
              </c:extLst>
            </c:dLbl>
            <c:dLbl>
              <c:idx val="6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1-2A5C-4877-833F-BC2A0F868A08}"/>
                </c:ext>
              </c:extLst>
            </c:dLbl>
            <c:dLbl>
              <c:idx val="6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3-2A5C-4877-833F-BC2A0F868A08}"/>
                </c:ext>
              </c:extLst>
            </c:dLbl>
            <c:dLbl>
              <c:idx val="6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5-2A5C-4877-833F-BC2A0F868A08}"/>
                </c:ext>
              </c:extLst>
            </c:dLbl>
            <c:dLbl>
              <c:idx val="6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7-2A5C-4877-833F-BC2A0F868A08}"/>
                </c:ext>
              </c:extLst>
            </c:dLbl>
            <c:dLbl>
              <c:idx val="6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9-2A5C-4877-833F-BC2A0F868A08}"/>
                </c:ext>
              </c:extLst>
            </c:dLbl>
            <c:dLbl>
              <c:idx val="6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B-2A5C-4877-833F-BC2A0F868A08}"/>
                </c:ext>
              </c:extLst>
            </c:dLbl>
            <c:dLbl>
              <c:idx val="6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D-2A5C-4877-833F-BC2A0F868A08}"/>
                </c:ext>
              </c:extLst>
            </c:dLbl>
            <c:dLbl>
              <c:idx val="6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F-2A5C-4877-833F-BC2A0F868A08}"/>
                </c:ext>
              </c:extLst>
            </c:dLbl>
            <c:dLbl>
              <c:idx val="6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1-2A5C-4877-833F-BC2A0F868A08}"/>
                </c:ext>
              </c:extLst>
            </c:dLbl>
            <c:dLbl>
              <c:idx val="6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3-2A5C-4877-833F-BC2A0F868A08}"/>
                </c:ext>
              </c:extLst>
            </c:dLbl>
            <c:dLbl>
              <c:idx val="6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5-2A5C-4877-833F-BC2A0F868A08}"/>
                </c:ext>
              </c:extLst>
            </c:dLbl>
            <c:dLbl>
              <c:idx val="6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7-2A5C-4877-833F-BC2A0F868A08}"/>
                </c:ext>
              </c:extLst>
            </c:dLbl>
            <c:dLbl>
              <c:idx val="6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9-2A5C-4877-833F-BC2A0F868A08}"/>
                </c:ext>
              </c:extLst>
            </c:dLbl>
            <c:dLbl>
              <c:idx val="6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B-2A5C-4877-833F-BC2A0F868A08}"/>
                </c:ext>
              </c:extLst>
            </c:dLbl>
            <c:dLbl>
              <c:idx val="6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D-2A5C-4877-833F-BC2A0F868A08}"/>
                </c:ext>
              </c:extLst>
            </c:dLbl>
            <c:dLbl>
              <c:idx val="6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F-2A5C-4877-833F-BC2A0F868A08}"/>
                </c:ext>
              </c:extLst>
            </c:dLbl>
            <c:dLbl>
              <c:idx val="6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1-2A5C-4877-833F-BC2A0F868A08}"/>
                </c:ext>
              </c:extLst>
            </c:dLbl>
            <c:dLbl>
              <c:idx val="6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3-2A5C-4877-833F-BC2A0F868A08}"/>
                </c:ext>
              </c:extLst>
            </c:dLbl>
            <c:dLbl>
              <c:idx val="6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5-2A5C-4877-833F-BC2A0F868A08}"/>
                </c:ext>
              </c:extLst>
            </c:dLbl>
            <c:dLbl>
              <c:idx val="6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7-2A5C-4877-833F-BC2A0F868A08}"/>
                </c:ext>
              </c:extLst>
            </c:dLbl>
            <c:dLbl>
              <c:idx val="6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9-2A5C-4877-833F-BC2A0F868A08}"/>
                </c:ext>
              </c:extLst>
            </c:dLbl>
            <c:dLbl>
              <c:idx val="6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B-2A5C-4877-833F-BC2A0F868A08}"/>
                </c:ext>
              </c:extLst>
            </c:dLbl>
            <c:dLbl>
              <c:idx val="6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D-2A5C-4877-833F-BC2A0F868A08}"/>
                </c:ext>
              </c:extLst>
            </c:dLbl>
            <c:dLbl>
              <c:idx val="6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F-2A5C-4877-833F-BC2A0F868A08}"/>
                </c:ext>
              </c:extLst>
            </c:dLbl>
            <c:dLbl>
              <c:idx val="6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1-2A5C-4877-833F-BC2A0F868A08}"/>
                </c:ext>
              </c:extLst>
            </c:dLbl>
            <c:dLbl>
              <c:idx val="6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3-2A5C-4877-833F-BC2A0F868A08}"/>
                </c:ext>
              </c:extLst>
            </c:dLbl>
            <c:dLbl>
              <c:idx val="6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5-2A5C-4877-833F-BC2A0F868A08}"/>
                </c:ext>
              </c:extLst>
            </c:dLbl>
            <c:dLbl>
              <c:idx val="6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7-2A5C-4877-833F-BC2A0F868A08}"/>
                </c:ext>
              </c:extLst>
            </c:dLbl>
            <c:dLbl>
              <c:idx val="6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9-2A5C-4877-833F-BC2A0F868A08}"/>
                </c:ext>
              </c:extLst>
            </c:dLbl>
            <c:dLbl>
              <c:idx val="6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B-2A5C-4877-833F-BC2A0F868A08}"/>
                </c:ext>
              </c:extLst>
            </c:dLbl>
            <c:dLbl>
              <c:idx val="6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D-2A5C-4877-833F-BC2A0F868A08}"/>
                </c:ext>
              </c:extLst>
            </c:dLbl>
            <c:dLbl>
              <c:idx val="6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F-2A5C-4877-833F-BC2A0F868A08}"/>
                </c:ext>
              </c:extLst>
            </c:dLbl>
            <c:dLbl>
              <c:idx val="6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1-2A5C-4877-833F-BC2A0F868A08}"/>
                </c:ext>
              </c:extLst>
            </c:dLbl>
            <c:dLbl>
              <c:idx val="6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3-2A5C-4877-833F-BC2A0F868A08}"/>
                </c:ext>
              </c:extLst>
            </c:dLbl>
            <c:dLbl>
              <c:idx val="6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5-2A5C-4877-833F-BC2A0F868A08}"/>
                </c:ext>
              </c:extLst>
            </c:dLbl>
            <c:dLbl>
              <c:idx val="6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7-2A5C-4877-833F-BC2A0F868A08}"/>
                </c:ext>
              </c:extLst>
            </c:dLbl>
            <c:dLbl>
              <c:idx val="6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9-2A5C-4877-833F-BC2A0F868A08}"/>
                </c:ext>
              </c:extLst>
            </c:dLbl>
            <c:dLbl>
              <c:idx val="6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B-2A5C-4877-833F-BC2A0F868A08}"/>
                </c:ext>
              </c:extLst>
            </c:dLbl>
            <c:dLbl>
              <c:idx val="6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D-2A5C-4877-833F-BC2A0F868A08}"/>
                </c:ext>
              </c:extLst>
            </c:dLbl>
            <c:dLbl>
              <c:idx val="6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F-2A5C-4877-833F-BC2A0F868A08}"/>
                </c:ext>
              </c:extLst>
            </c:dLbl>
            <c:dLbl>
              <c:idx val="6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1-2A5C-4877-833F-BC2A0F868A08}"/>
                </c:ext>
              </c:extLst>
            </c:dLbl>
            <c:dLbl>
              <c:idx val="6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3-2A5C-4877-833F-BC2A0F868A08}"/>
                </c:ext>
              </c:extLst>
            </c:dLbl>
            <c:dLbl>
              <c:idx val="6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5-2A5C-4877-833F-BC2A0F868A08}"/>
                </c:ext>
              </c:extLst>
            </c:dLbl>
            <c:dLbl>
              <c:idx val="6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7-2A5C-4877-833F-BC2A0F868A08}"/>
                </c:ext>
              </c:extLst>
            </c:dLbl>
            <c:dLbl>
              <c:idx val="6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9-2A5C-4877-833F-BC2A0F868A08}"/>
                </c:ext>
              </c:extLst>
            </c:dLbl>
            <c:dLbl>
              <c:idx val="6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B-2A5C-4877-833F-BC2A0F868A08}"/>
                </c:ext>
              </c:extLst>
            </c:dLbl>
            <c:dLbl>
              <c:idx val="6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D-2A5C-4877-833F-BC2A0F868A08}"/>
                </c:ext>
              </c:extLst>
            </c:dLbl>
            <c:dLbl>
              <c:idx val="6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F-2A5C-4877-833F-BC2A0F868A08}"/>
                </c:ext>
              </c:extLst>
            </c:dLbl>
            <c:dLbl>
              <c:idx val="6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1-2A5C-4877-833F-BC2A0F868A08}"/>
                </c:ext>
              </c:extLst>
            </c:dLbl>
            <c:dLbl>
              <c:idx val="6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3-2A5C-4877-833F-BC2A0F868A08}"/>
                </c:ext>
              </c:extLst>
            </c:dLbl>
            <c:dLbl>
              <c:idx val="6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5-2A5C-4877-833F-BC2A0F868A08}"/>
                </c:ext>
              </c:extLst>
            </c:dLbl>
            <c:dLbl>
              <c:idx val="6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7-2A5C-4877-833F-BC2A0F868A08}"/>
                </c:ext>
              </c:extLst>
            </c:dLbl>
            <c:dLbl>
              <c:idx val="6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9-2A5C-4877-833F-BC2A0F868A08}"/>
                </c:ext>
              </c:extLst>
            </c:dLbl>
            <c:dLbl>
              <c:idx val="6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B-2A5C-4877-833F-BC2A0F868A08}"/>
                </c:ext>
              </c:extLst>
            </c:dLbl>
            <c:dLbl>
              <c:idx val="6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D-2A5C-4877-833F-BC2A0F868A08}"/>
                </c:ext>
              </c:extLst>
            </c:dLbl>
            <c:dLbl>
              <c:idx val="6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F-2A5C-4877-833F-BC2A0F868A08}"/>
                </c:ext>
              </c:extLst>
            </c:dLbl>
            <c:dLbl>
              <c:idx val="6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1-2A5C-4877-833F-BC2A0F868A08}"/>
                </c:ext>
              </c:extLst>
            </c:dLbl>
            <c:dLbl>
              <c:idx val="6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3-2A5C-4877-833F-BC2A0F868A08}"/>
                </c:ext>
              </c:extLst>
            </c:dLbl>
            <c:dLbl>
              <c:idx val="6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5-2A5C-4877-833F-BC2A0F868A08}"/>
                </c:ext>
              </c:extLst>
            </c:dLbl>
            <c:dLbl>
              <c:idx val="6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7-2A5C-4877-833F-BC2A0F868A08}"/>
                </c:ext>
              </c:extLst>
            </c:dLbl>
            <c:dLbl>
              <c:idx val="6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9-2A5C-4877-833F-BC2A0F868A08}"/>
                </c:ext>
              </c:extLst>
            </c:dLbl>
            <c:dLbl>
              <c:idx val="6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B-2A5C-4877-833F-BC2A0F868A08}"/>
                </c:ext>
              </c:extLst>
            </c:dLbl>
            <c:dLbl>
              <c:idx val="6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D-2A5C-4877-833F-BC2A0F868A08}"/>
                </c:ext>
              </c:extLst>
            </c:dLbl>
            <c:dLbl>
              <c:idx val="6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F-2A5C-4877-833F-BC2A0F868A08}"/>
                </c:ext>
              </c:extLst>
            </c:dLbl>
            <c:dLbl>
              <c:idx val="6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1-2A5C-4877-833F-BC2A0F868A08}"/>
                </c:ext>
              </c:extLst>
            </c:dLbl>
            <c:dLbl>
              <c:idx val="6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3-2A5C-4877-833F-BC2A0F868A08}"/>
                </c:ext>
              </c:extLst>
            </c:dLbl>
            <c:dLbl>
              <c:idx val="6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5-2A5C-4877-833F-BC2A0F868A08}"/>
                </c:ext>
              </c:extLst>
            </c:dLbl>
            <c:dLbl>
              <c:idx val="6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7-2A5C-4877-833F-BC2A0F868A08}"/>
                </c:ext>
              </c:extLst>
            </c:dLbl>
            <c:dLbl>
              <c:idx val="6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9-2A5C-4877-833F-BC2A0F868A08}"/>
                </c:ext>
              </c:extLst>
            </c:dLbl>
            <c:dLbl>
              <c:idx val="6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B-2A5C-4877-833F-BC2A0F868A08}"/>
                </c:ext>
              </c:extLst>
            </c:dLbl>
            <c:dLbl>
              <c:idx val="6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D-2A5C-4877-833F-BC2A0F868A08}"/>
                </c:ext>
              </c:extLst>
            </c:dLbl>
            <c:dLbl>
              <c:idx val="6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F-2A5C-4877-833F-BC2A0F868A08}"/>
                </c:ext>
              </c:extLst>
            </c:dLbl>
            <c:dLbl>
              <c:idx val="6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1-2A5C-4877-833F-BC2A0F868A08}"/>
                </c:ext>
              </c:extLst>
            </c:dLbl>
            <c:dLbl>
              <c:idx val="6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3-2A5C-4877-833F-BC2A0F868A08}"/>
                </c:ext>
              </c:extLst>
            </c:dLbl>
            <c:dLbl>
              <c:idx val="6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5-2A5C-4877-833F-BC2A0F868A08}"/>
                </c:ext>
              </c:extLst>
            </c:dLbl>
            <c:dLbl>
              <c:idx val="6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7-2A5C-4877-833F-BC2A0F868A08}"/>
                </c:ext>
              </c:extLst>
            </c:dLbl>
            <c:dLbl>
              <c:idx val="6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9-2A5C-4877-833F-BC2A0F868A08}"/>
                </c:ext>
              </c:extLst>
            </c:dLbl>
            <c:dLbl>
              <c:idx val="6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B-2A5C-4877-833F-BC2A0F868A08}"/>
                </c:ext>
              </c:extLst>
            </c:dLbl>
            <c:dLbl>
              <c:idx val="6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D-2A5C-4877-833F-BC2A0F868A08}"/>
                </c:ext>
              </c:extLst>
            </c:dLbl>
            <c:dLbl>
              <c:idx val="6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F-2A5C-4877-833F-BC2A0F868A08}"/>
                </c:ext>
              </c:extLst>
            </c:dLbl>
            <c:dLbl>
              <c:idx val="6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1-2A5C-4877-833F-BC2A0F868A08}"/>
                </c:ext>
              </c:extLst>
            </c:dLbl>
            <c:dLbl>
              <c:idx val="6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3-2A5C-4877-833F-BC2A0F868A08}"/>
                </c:ext>
              </c:extLst>
            </c:dLbl>
            <c:dLbl>
              <c:idx val="6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5-2A5C-4877-833F-BC2A0F868A08}"/>
                </c:ext>
              </c:extLst>
            </c:dLbl>
            <c:dLbl>
              <c:idx val="6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7-2A5C-4877-833F-BC2A0F868A08}"/>
                </c:ext>
              </c:extLst>
            </c:dLbl>
            <c:dLbl>
              <c:idx val="6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9-2A5C-4877-833F-BC2A0F868A08}"/>
                </c:ext>
              </c:extLst>
            </c:dLbl>
            <c:dLbl>
              <c:idx val="6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B-2A5C-4877-833F-BC2A0F868A08}"/>
                </c:ext>
              </c:extLst>
            </c:dLbl>
            <c:dLbl>
              <c:idx val="6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D-2A5C-4877-833F-BC2A0F868A08}"/>
                </c:ext>
              </c:extLst>
            </c:dLbl>
            <c:dLbl>
              <c:idx val="6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F-2A5C-4877-833F-BC2A0F868A08}"/>
                </c:ext>
              </c:extLst>
            </c:dLbl>
            <c:dLbl>
              <c:idx val="6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1-2A5C-4877-833F-BC2A0F868A08}"/>
                </c:ext>
              </c:extLst>
            </c:dLbl>
            <c:dLbl>
              <c:idx val="6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3-2A5C-4877-833F-BC2A0F868A08}"/>
                </c:ext>
              </c:extLst>
            </c:dLbl>
            <c:dLbl>
              <c:idx val="6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5-2A5C-4877-833F-BC2A0F868A08}"/>
                </c:ext>
              </c:extLst>
            </c:dLbl>
            <c:dLbl>
              <c:idx val="6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7-2A5C-4877-833F-BC2A0F868A08}"/>
                </c:ext>
              </c:extLst>
            </c:dLbl>
            <c:dLbl>
              <c:idx val="6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9-2A5C-4877-833F-BC2A0F868A08}"/>
                </c:ext>
              </c:extLst>
            </c:dLbl>
            <c:dLbl>
              <c:idx val="6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B-2A5C-4877-833F-BC2A0F868A08}"/>
                </c:ext>
              </c:extLst>
            </c:dLbl>
            <c:dLbl>
              <c:idx val="6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D-2A5C-4877-833F-BC2A0F868A08}"/>
                </c:ext>
              </c:extLst>
            </c:dLbl>
            <c:dLbl>
              <c:idx val="6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F-2A5C-4877-833F-BC2A0F868A08}"/>
                </c:ext>
              </c:extLst>
            </c:dLbl>
            <c:dLbl>
              <c:idx val="6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1-2A5C-4877-833F-BC2A0F868A08}"/>
                </c:ext>
              </c:extLst>
            </c:dLbl>
            <c:dLbl>
              <c:idx val="6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3-2A5C-4877-833F-BC2A0F868A08}"/>
                </c:ext>
              </c:extLst>
            </c:dLbl>
            <c:dLbl>
              <c:idx val="6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5-2A5C-4877-833F-BC2A0F868A08}"/>
                </c:ext>
              </c:extLst>
            </c:dLbl>
            <c:dLbl>
              <c:idx val="6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7-2A5C-4877-833F-BC2A0F868A08}"/>
                </c:ext>
              </c:extLst>
            </c:dLbl>
            <c:dLbl>
              <c:idx val="7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9-2A5C-4877-833F-BC2A0F868A08}"/>
                </c:ext>
              </c:extLst>
            </c:dLbl>
            <c:dLbl>
              <c:idx val="7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B-2A5C-4877-833F-BC2A0F868A08}"/>
                </c:ext>
              </c:extLst>
            </c:dLbl>
            <c:dLbl>
              <c:idx val="7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D-2A5C-4877-833F-BC2A0F868A08}"/>
                </c:ext>
              </c:extLst>
            </c:dLbl>
            <c:dLbl>
              <c:idx val="7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F-2A5C-4877-833F-BC2A0F868A08}"/>
                </c:ext>
              </c:extLst>
            </c:dLbl>
            <c:dLbl>
              <c:idx val="7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1-2A5C-4877-833F-BC2A0F868A08}"/>
                </c:ext>
              </c:extLst>
            </c:dLbl>
            <c:dLbl>
              <c:idx val="7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3-2A5C-4877-833F-BC2A0F868A08}"/>
                </c:ext>
              </c:extLst>
            </c:dLbl>
            <c:dLbl>
              <c:idx val="7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5-2A5C-4877-833F-BC2A0F868A08}"/>
                </c:ext>
              </c:extLst>
            </c:dLbl>
            <c:dLbl>
              <c:idx val="7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7-2A5C-4877-833F-BC2A0F868A08}"/>
                </c:ext>
              </c:extLst>
            </c:dLbl>
            <c:dLbl>
              <c:idx val="7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9-2A5C-4877-833F-BC2A0F868A08}"/>
                </c:ext>
              </c:extLst>
            </c:dLbl>
            <c:dLbl>
              <c:idx val="7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B-2A5C-4877-833F-BC2A0F868A08}"/>
                </c:ext>
              </c:extLst>
            </c:dLbl>
            <c:dLbl>
              <c:idx val="7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D-2A5C-4877-833F-BC2A0F868A08}"/>
                </c:ext>
              </c:extLst>
            </c:dLbl>
            <c:dLbl>
              <c:idx val="7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F-2A5C-4877-833F-BC2A0F868A08}"/>
                </c:ext>
              </c:extLst>
            </c:dLbl>
            <c:dLbl>
              <c:idx val="7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1-2A5C-4877-833F-BC2A0F868A08}"/>
                </c:ext>
              </c:extLst>
            </c:dLbl>
            <c:dLbl>
              <c:idx val="7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3-2A5C-4877-833F-BC2A0F868A08}"/>
                </c:ext>
              </c:extLst>
            </c:dLbl>
            <c:dLbl>
              <c:idx val="7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5-2A5C-4877-833F-BC2A0F868A08}"/>
                </c:ext>
              </c:extLst>
            </c:dLbl>
            <c:dLbl>
              <c:idx val="7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7-2A5C-4877-833F-BC2A0F868A08}"/>
                </c:ext>
              </c:extLst>
            </c:dLbl>
            <c:dLbl>
              <c:idx val="7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9-2A5C-4877-833F-BC2A0F868A08}"/>
                </c:ext>
              </c:extLst>
            </c:dLbl>
            <c:dLbl>
              <c:idx val="7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B-2A5C-4877-833F-BC2A0F868A08}"/>
                </c:ext>
              </c:extLst>
            </c:dLbl>
            <c:dLbl>
              <c:idx val="7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D-2A5C-4877-833F-BC2A0F868A08}"/>
                </c:ext>
              </c:extLst>
            </c:dLbl>
            <c:dLbl>
              <c:idx val="7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F-2A5C-4877-833F-BC2A0F868A08}"/>
                </c:ext>
              </c:extLst>
            </c:dLbl>
            <c:dLbl>
              <c:idx val="7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1-2A5C-4877-833F-BC2A0F868A08}"/>
                </c:ext>
              </c:extLst>
            </c:dLbl>
            <c:dLbl>
              <c:idx val="7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3-2A5C-4877-833F-BC2A0F868A08}"/>
                </c:ext>
              </c:extLst>
            </c:dLbl>
            <c:dLbl>
              <c:idx val="7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5-2A5C-4877-833F-BC2A0F868A08}"/>
                </c:ext>
              </c:extLst>
            </c:dLbl>
            <c:dLbl>
              <c:idx val="7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7-2A5C-4877-833F-BC2A0F868A08}"/>
                </c:ext>
              </c:extLst>
            </c:dLbl>
            <c:dLbl>
              <c:idx val="7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9-2A5C-4877-833F-BC2A0F868A08}"/>
                </c:ext>
              </c:extLst>
            </c:dLbl>
            <c:dLbl>
              <c:idx val="7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B-2A5C-4877-833F-BC2A0F868A08}"/>
                </c:ext>
              </c:extLst>
            </c:dLbl>
            <c:dLbl>
              <c:idx val="7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D-2A5C-4877-833F-BC2A0F868A08}"/>
                </c:ext>
              </c:extLst>
            </c:dLbl>
            <c:dLbl>
              <c:idx val="7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F-2A5C-4877-833F-BC2A0F868A08}"/>
                </c:ext>
              </c:extLst>
            </c:dLbl>
            <c:dLbl>
              <c:idx val="7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1-2A5C-4877-833F-BC2A0F868A08}"/>
                </c:ext>
              </c:extLst>
            </c:dLbl>
            <c:dLbl>
              <c:idx val="7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3-2A5C-4877-833F-BC2A0F868A08}"/>
                </c:ext>
              </c:extLst>
            </c:dLbl>
            <c:dLbl>
              <c:idx val="7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5-2A5C-4877-833F-BC2A0F868A08}"/>
                </c:ext>
              </c:extLst>
            </c:dLbl>
            <c:dLbl>
              <c:idx val="7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7-2A5C-4877-833F-BC2A0F868A08}"/>
                </c:ext>
              </c:extLst>
            </c:dLbl>
            <c:dLbl>
              <c:idx val="7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9-2A5C-4877-833F-BC2A0F868A08}"/>
                </c:ext>
              </c:extLst>
            </c:dLbl>
            <c:dLbl>
              <c:idx val="7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B-2A5C-4877-833F-BC2A0F868A08}"/>
                </c:ext>
              </c:extLst>
            </c:dLbl>
            <c:dLbl>
              <c:idx val="7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D-2A5C-4877-833F-BC2A0F868A08}"/>
                </c:ext>
              </c:extLst>
            </c:dLbl>
            <c:dLbl>
              <c:idx val="7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F-2A5C-4877-833F-BC2A0F868A08}"/>
                </c:ext>
              </c:extLst>
            </c:dLbl>
            <c:dLbl>
              <c:idx val="7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1-2A5C-4877-833F-BC2A0F868A08}"/>
                </c:ext>
              </c:extLst>
            </c:dLbl>
            <c:dLbl>
              <c:idx val="7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3-2A5C-4877-833F-BC2A0F868A08}"/>
                </c:ext>
              </c:extLst>
            </c:dLbl>
            <c:dLbl>
              <c:idx val="7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5-2A5C-4877-833F-BC2A0F868A08}"/>
                </c:ext>
              </c:extLst>
            </c:dLbl>
            <c:dLbl>
              <c:idx val="7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7-2A5C-4877-833F-BC2A0F868A08}"/>
                </c:ext>
              </c:extLst>
            </c:dLbl>
            <c:dLbl>
              <c:idx val="7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9-2A5C-4877-833F-BC2A0F868A08}"/>
                </c:ext>
              </c:extLst>
            </c:dLbl>
            <c:dLbl>
              <c:idx val="7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B-2A5C-4877-833F-BC2A0F868A08}"/>
                </c:ext>
              </c:extLst>
            </c:dLbl>
            <c:dLbl>
              <c:idx val="7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D-2A5C-4877-833F-BC2A0F868A08}"/>
                </c:ext>
              </c:extLst>
            </c:dLbl>
            <c:dLbl>
              <c:idx val="7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F-2A5C-4877-833F-BC2A0F868A08}"/>
                </c:ext>
              </c:extLst>
            </c:dLbl>
            <c:dLbl>
              <c:idx val="7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1-2A5C-4877-833F-BC2A0F868A08}"/>
                </c:ext>
              </c:extLst>
            </c:dLbl>
            <c:dLbl>
              <c:idx val="7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3-2A5C-4877-833F-BC2A0F868A08}"/>
                </c:ext>
              </c:extLst>
            </c:dLbl>
            <c:dLbl>
              <c:idx val="7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5-2A5C-4877-833F-BC2A0F868A08}"/>
                </c:ext>
              </c:extLst>
            </c:dLbl>
            <c:dLbl>
              <c:idx val="7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7-2A5C-4877-833F-BC2A0F868A08}"/>
                </c:ext>
              </c:extLst>
            </c:dLbl>
            <c:dLbl>
              <c:idx val="7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9-2A5C-4877-833F-BC2A0F868A08}"/>
                </c:ext>
              </c:extLst>
            </c:dLbl>
            <c:dLbl>
              <c:idx val="7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B-2A5C-4877-833F-BC2A0F868A08}"/>
                </c:ext>
              </c:extLst>
            </c:dLbl>
            <c:dLbl>
              <c:idx val="7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D-2A5C-4877-833F-BC2A0F868A08}"/>
                </c:ext>
              </c:extLst>
            </c:dLbl>
            <c:dLbl>
              <c:idx val="7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F-2A5C-4877-833F-BC2A0F868A08}"/>
                </c:ext>
              </c:extLst>
            </c:dLbl>
            <c:dLbl>
              <c:idx val="7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1-2A5C-4877-833F-BC2A0F868A08}"/>
                </c:ext>
              </c:extLst>
            </c:dLbl>
            <c:dLbl>
              <c:idx val="7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3-2A5C-4877-833F-BC2A0F868A08}"/>
                </c:ext>
              </c:extLst>
            </c:dLbl>
            <c:dLbl>
              <c:idx val="7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5-2A5C-4877-833F-BC2A0F868A08}"/>
                </c:ext>
              </c:extLst>
            </c:dLbl>
            <c:dLbl>
              <c:idx val="7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7-2A5C-4877-833F-BC2A0F868A08}"/>
                </c:ext>
              </c:extLst>
            </c:dLbl>
            <c:dLbl>
              <c:idx val="7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9-2A5C-4877-833F-BC2A0F868A08}"/>
                </c:ext>
              </c:extLst>
            </c:dLbl>
            <c:dLbl>
              <c:idx val="7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B-2A5C-4877-833F-BC2A0F868A08}"/>
                </c:ext>
              </c:extLst>
            </c:dLbl>
            <c:dLbl>
              <c:idx val="7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D-2A5C-4877-833F-BC2A0F868A08}"/>
                </c:ext>
              </c:extLst>
            </c:dLbl>
            <c:dLbl>
              <c:idx val="7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F-2A5C-4877-833F-BC2A0F868A08}"/>
                </c:ext>
              </c:extLst>
            </c:dLbl>
            <c:dLbl>
              <c:idx val="7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1-2A5C-4877-833F-BC2A0F868A08}"/>
                </c:ext>
              </c:extLst>
            </c:dLbl>
            <c:dLbl>
              <c:idx val="7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3-2A5C-4877-833F-BC2A0F868A08}"/>
                </c:ext>
              </c:extLst>
            </c:dLbl>
            <c:dLbl>
              <c:idx val="7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5-2A5C-4877-833F-BC2A0F868A08}"/>
                </c:ext>
              </c:extLst>
            </c:dLbl>
            <c:dLbl>
              <c:idx val="7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7-2A5C-4877-833F-BC2A0F868A08}"/>
                </c:ext>
              </c:extLst>
            </c:dLbl>
            <c:dLbl>
              <c:idx val="7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9-2A5C-4877-833F-BC2A0F868A08}"/>
                </c:ext>
              </c:extLst>
            </c:dLbl>
            <c:dLbl>
              <c:idx val="7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B-2A5C-4877-833F-BC2A0F868A08}"/>
                </c:ext>
              </c:extLst>
            </c:dLbl>
            <c:dLbl>
              <c:idx val="7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D-2A5C-4877-833F-BC2A0F868A08}"/>
                </c:ext>
              </c:extLst>
            </c:dLbl>
            <c:dLbl>
              <c:idx val="7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F-2A5C-4877-833F-BC2A0F868A08}"/>
                </c:ext>
              </c:extLst>
            </c:dLbl>
            <c:dLbl>
              <c:idx val="7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1-2A5C-4877-833F-BC2A0F868A08}"/>
                </c:ext>
              </c:extLst>
            </c:dLbl>
            <c:dLbl>
              <c:idx val="7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3-2A5C-4877-833F-BC2A0F868A08}"/>
                </c:ext>
              </c:extLst>
            </c:dLbl>
            <c:dLbl>
              <c:idx val="7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5-2A5C-4877-833F-BC2A0F868A08}"/>
                </c:ext>
              </c:extLst>
            </c:dLbl>
            <c:dLbl>
              <c:idx val="7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7-2A5C-4877-833F-BC2A0F868A08}"/>
                </c:ext>
              </c:extLst>
            </c:dLbl>
            <c:dLbl>
              <c:idx val="7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9-2A5C-4877-833F-BC2A0F868A08}"/>
                </c:ext>
              </c:extLst>
            </c:dLbl>
            <c:dLbl>
              <c:idx val="7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B-2A5C-4877-833F-BC2A0F868A08}"/>
                </c:ext>
              </c:extLst>
            </c:dLbl>
            <c:dLbl>
              <c:idx val="7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D-2A5C-4877-833F-BC2A0F868A08}"/>
                </c:ext>
              </c:extLst>
            </c:dLbl>
            <c:dLbl>
              <c:idx val="7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F-2A5C-4877-833F-BC2A0F868A08}"/>
                </c:ext>
              </c:extLst>
            </c:dLbl>
            <c:dLbl>
              <c:idx val="7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1-2A5C-4877-833F-BC2A0F868A08}"/>
                </c:ext>
              </c:extLst>
            </c:dLbl>
            <c:dLbl>
              <c:idx val="7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3-2A5C-4877-833F-BC2A0F868A08}"/>
                </c:ext>
              </c:extLst>
            </c:dLbl>
            <c:dLbl>
              <c:idx val="7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5-2A5C-4877-833F-BC2A0F868A08}"/>
                </c:ext>
              </c:extLst>
            </c:dLbl>
            <c:dLbl>
              <c:idx val="7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7-2A5C-4877-833F-BC2A0F868A08}"/>
                </c:ext>
              </c:extLst>
            </c:dLbl>
            <c:dLbl>
              <c:idx val="7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9-2A5C-4877-833F-BC2A0F868A08}"/>
                </c:ext>
              </c:extLst>
            </c:dLbl>
            <c:dLbl>
              <c:idx val="7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B-2A5C-4877-833F-BC2A0F868A08}"/>
                </c:ext>
              </c:extLst>
            </c:dLbl>
            <c:dLbl>
              <c:idx val="7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D-2A5C-4877-833F-BC2A0F868A08}"/>
                </c:ext>
              </c:extLst>
            </c:dLbl>
            <c:dLbl>
              <c:idx val="7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F-2A5C-4877-833F-BC2A0F868A08}"/>
                </c:ext>
              </c:extLst>
            </c:dLbl>
            <c:dLbl>
              <c:idx val="7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1-2A5C-4877-833F-BC2A0F868A08}"/>
                </c:ext>
              </c:extLst>
            </c:dLbl>
            <c:dLbl>
              <c:idx val="7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3-2A5C-4877-833F-BC2A0F868A08}"/>
                </c:ext>
              </c:extLst>
            </c:dLbl>
            <c:dLbl>
              <c:idx val="7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5-2A5C-4877-833F-BC2A0F868A08}"/>
                </c:ext>
              </c:extLst>
            </c:dLbl>
            <c:dLbl>
              <c:idx val="7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7-2A5C-4877-833F-BC2A0F868A08}"/>
                </c:ext>
              </c:extLst>
            </c:dLbl>
            <c:dLbl>
              <c:idx val="7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9-2A5C-4877-833F-BC2A0F868A08}"/>
                </c:ext>
              </c:extLst>
            </c:dLbl>
            <c:dLbl>
              <c:idx val="7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B-2A5C-4877-833F-BC2A0F868A08}"/>
                </c:ext>
              </c:extLst>
            </c:dLbl>
            <c:dLbl>
              <c:idx val="7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D-2A5C-4877-833F-BC2A0F868A08}"/>
                </c:ext>
              </c:extLst>
            </c:dLbl>
            <c:dLbl>
              <c:idx val="7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F-2A5C-4877-833F-BC2A0F868A08}"/>
                </c:ext>
              </c:extLst>
            </c:dLbl>
            <c:dLbl>
              <c:idx val="7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1-2A5C-4877-833F-BC2A0F868A08}"/>
                </c:ext>
              </c:extLst>
            </c:dLbl>
            <c:dLbl>
              <c:idx val="7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3-2A5C-4877-833F-BC2A0F868A08}"/>
                </c:ext>
              </c:extLst>
            </c:dLbl>
            <c:dLbl>
              <c:idx val="7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5-2A5C-4877-833F-BC2A0F868A08}"/>
                </c:ext>
              </c:extLst>
            </c:dLbl>
            <c:dLbl>
              <c:idx val="7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7-2A5C-4877-833F-BC2A0F868A08}"/>
                </c:ext>
              </c:extLst>
            </c:dLbl>
            <c:dLbl>
              <c:idx val="7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9-2A5C-4877-833F-BC2A0F868A08}"/>
                </c:ext>
              </c:extLst>
            </c:dLbl>
            <c:dLbl>
              <c:idx val="7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B-2A5C-4877-833F-BC2A0F868A08}"/>
                </c:ext>
              </c:extLst>
            </c:dLbl>
            <c:dLbl>
              <c:idx val="7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D-2A5C-4877-833F-BC2A0F868A08}"/>
                </c:ext>
              </c:extLst>
            </c:dLbl>
            <c:dLbl>
              <c:idx val="7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F-2A5C-4877-833F-BC2A0F868A08}"/>
                </c:ext>
              </c:extLst>
            </c:dLbl>
            <c:dLbl>
              <c:idx val="8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1-2A5C-4877-833F-BC2A0F868A08}"/>
                </c:ext>
              </c:extLst>
            </c:dLbl>
            <c:dLbl>
              <c:idx val="8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3-2A5C-4877-833F-BC2A0F868A08}"/>
                </c:ext>
              </c:extLst>
            </c:dLbl>
            <c:dLbl>
              <c:idx val="8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5-2A5C-4877-833F-BC2A0F868A08}"/>
                </c:ext>
              </c:extLst>
            </c:dLbl>
            <c:dLbl>
              <c:idx val="8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7-2A5C-4877-833F-BC2A0F868A08}"/>
                </c:ext>
              </c:extLst>
            </c:dLbl>
            <c:dLbl>
              <c:idx val="8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9-2A5C-4877-833F-BC2A0F868A08}"/>
                </c:ext>
              </c:extLst>
            </c:dLbl>
            <c:dLbl>
              <c:idx val="8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B-2A5C-4877-833F-BC2A0F868A08}"/>
                </c:ext>
              </c:extLst>
            </c:dLbl>
            <c:dLbl>
              <c:idx val="8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D-2A5C-4877-833F-BC2A0F868A08}"/>
                </c:ext>
              </c:extLst>
            </c:dLbl>
            <c:dLbl>
              <c:idx val="8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F-2A5C-4877-833F-BC2A0F868A08}"/>
                </c:ext>
              </c:extLst>
            </c:dLbl>
            <c:dLbl>
              <c:idx val="8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1-2A5C-4877-833F-BC2A0F868A08}"/>
                </c:ext>
              </c:extLst>
            </c:dLbl>
            <c:dLbl>
              <c:idx val="8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3-2A5C-4877-833F-BC2A0F868A08}"/>
                </c:ext>
              </c:extLst>
            </c:dLbl>
            <c:dLbl>
              <c:idx val="8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5-2A5C-4877-833F-BC2A0F868A08}"/>
                </c:ext>
              </c:extLst>
            </c:dLbl>
            <c:dLbl>
              <c:idx val="8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7-2A5C-4877-833F-BC2A0F868A08}"/>
                </c:ext>
              </c:extLst>
            </c:dLbl>
            <c:dLbl>
              <c:idx val="8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9-2A5C-4877-833F-BC2A0F868A08}"/>
                </c:ext>
              </c:extLst>
            </c:dLbl>
            <c:dLbl>
              <c:idx val="8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B-2A5C-4877-833F-BC2A0F868A08}"/>
                </c:ext>
              </c:extLst>
            </c:dLbl>
            <c:dLbl>
              <c:idx val="8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D-2A5C-4877-833F-BC2A0F868A08}"/>
                </c:ext>
              </c:extLst>
            </c:dLbl>
            <c:dLbl>
              <c:idx val="8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F-2A5C-4877-833F-BC2A0F868A08}"/>
                </c:ext>
              </c:extLst>
            </c:dLbl>
            <c:dLbl>
              <c:idx val="8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1-2A5C-4877-833F-BC2A0F868A08}"/>
                </c:ext>
              </c:extLst>
            </c:dLbl>
            <c:dLbl>
              <c:idx val="8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3-2A5C-4877-833F-BC2A0F868A08}"/>
                </c:ext>
              </c:extLst>
            </c:dLbl>
            <c:dLbl>
              <c:idx val="8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5-2A5C-4877-833F-BC2A0F868A08}"/>
                </c:ext>
              </c:extLst>
            </c:dLbl>
            <c:dLbl>
              <c:idx val="8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7-2A5C-4877-833F-BC2A0F868A08}"/>
                </c:ext>
              </c:extLst>
            </c:dLbl>
            <c:dLbl>
              <c:idx val="8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9-2A5C-4877-833F-BC2A0F868A08}"/>
                </c:ext>
              </c:extLst>
            </c:dLbl>
            <c:dLbl>
              <c:idx val="8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B-2A5C-4877-833F-BC2A0F868A08}"/>
                </c:ext>
              </c:extLst>
            </c:dLbl>
            <c:dLbl>
              <c:idx val="8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D-2A5C-4877-833F-BC2A0F868A08}"/>
                </c:ext>
              </c:extLst>
            </c:dLbl>
            <c:dLbl>
              <c:idx val="8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F-2A5C-4877-833F-BC2A0F868A08}"/>
                </c:ext>
              </c:extLst>
            </c:dLbl>
            <c:dLbl>
              <c:idx val="8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1-2A5C-4877-833F-BC2A0F868A08}"/>
                </c:ext>
              </c:extLst>
            </c:dLbl>
            <c:dLbl>
              <c:idx val="8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3-2A5C-4877-833F-BC2A0F868A08}"/>
                </c:ext>
              </c:extLst>
            </c:dLbl>
            <c:dLbl>
              <c:idx val="8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5-2A5C-4877-833F-BC2A0F868A08}"/>
                </c:ext>
              </c:extLst>
            </c:dLbl>
            <c:dLbl>
              <c:idx val="8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7-2A5C-4877-833F-BC2A0F868A08}"/>
                </c:ext>
              </c:extLst>
            </c:dLbl>
            <c:dLbl>
              <c:idx val="8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9-2A5C-4877-833F-BC2A0F868A08}"/>
                </c:ext>
              </c:extLst>
            </c:dLbl>
            <c:dLbl>
              <c:idx val="8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B-2A5C-4877-833F-BC2A0F868A08}"/>
                </c:ext>
              </c:extLst>
            </c:dLbl>
            <c:dLbl>
              <c:idx val="8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D-2A5C-4877-833F-BC2A0F868A08}"/>
                </c:ext>
              </c:extLst>
            </c:dLbl>
            <c:dLbl>
              <c:idx val="8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F-2A5C-4877-833F-BC2A0F868A08}"/>
                </c:ext>
              </c:extLst>
            </c:dLbl>
            <c:dLbl>
              <c:idx val="8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1-2A5C-4877-833F-BC2A0F868A08}"/>
                </c:ext>
              </c:extLst>
            </c:dLbl>
            <c:dLbl>
              <c:idx val="8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3-2A5C-4877-833F-BC2A0F868A08}"/>
                </c:ext>
              </c:extLst>
            </c:dLbl>
            <c:dLbl>
              <c:idx val="8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5-2A5C-4877-833F-BC2A0F868A08}"/>
                </c:ext>
              </c:extLst>
            </c:dLbl>
            <c:dLbl>
              <c:idx val="8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7-2A5C-4877-833F-BC2A0F868A08}"/>
                </c:ext>
              </c:extLst>
            </c:dLbl>
            <c:dLbl>
              <c:idx val="8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9-2A5C-4877-833F-BC2A0F868A08}"/>
                </c:ext>
              </c:extLst>
            </c:dLbl>
            <c:dLbl>
              <c:idx val="8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B-2A5C-4877-833F-BC2A0F868A08}"/>
                </c:ext>
              </c:extLst>
            </c:dLbl>
            <c:dLbl>
              <c:idx val="8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D-2A5C-4877-833F-BC2A0F868A08}"/>
                </c:ext>
              </c:extLst>
            </c:dLbl>
            <c:dLbl>
              <c:idx val="8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F-2A5C-4877-833F-BC2A0F868A08}"/>
                </c:ext>
              </c:extLst>
            </c:dLbl>
            <c:dLbl>
              <c:idx val="8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1-2A5C-4877-833F-BC2A0F868A08}"/>
                </c:ext>
              </c:extLst>
            </c:dLbl>
            <c:dLbl>
              <c:idx val="8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3-2A5C-4877-833F-BC2A0F868A08}"/>
                </c:ext>
              </c:extLst>
            </c:dLbl>
            <c:dLbl>
              <c:idx val="8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5-2A5C-4877-833F-BC2A0F868A08}"/>
                </c:ext>
              </c:extLst>
            </c:dLbl>
            <c:dLbl>
              <c:idx val="8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7-2A5C-4877-833F-BC2A0F868A08}"/>
                </c:ext>
              </c:extLst>
            </c:dLbl>
            <c:dLbl>
              <c:idx val="8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9-2A5C-4877-833F-BC2A0F868A08}"/>
                </c:ext>
              </c:extLst>
            </c:dLbl>
            <c:dLbl>
              <c:idx val="8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B-2A5C-4877-833F-BC2A0F868A08}"/>
                </c:ext>
              </c:extLst>
            </c:dLbl>
            <c:dLbl>
              <c:idx val="8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D-2A5C-4877-833F-BC2A0F868A08}"/>
                </c:ext>
              </c:extLst>
            </c:dLbl>
            <c:dLbl>
              <c:idx val="8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F-2A5C-4877-833F-BC2A0F868A08}"/>
                </c:ext>
              </c:extLst>
            </c:dLbl>
            <c:dLbl>
              <c:idx val="8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1-2A5C-4877-833F-BC2A0F868A08}"/>
                </c:ext>
              </c:extLst>
            </c:dLbl>
            <c:dLbl>
              <c:idx val="8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3-2A5C-4877-833F-BC2A0F868A08}"/>
                </c:ext>
              </c:extLst>
            </c:dLbl>
            <c:dLbl>
              <c:idx val="8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5-2A5C-4877-833F-BC2A0F868A08}"/>
                </c:ext>
              </c:extLst>
            </c:dLbl>
            <c:dLbl>
              <c:idx val="8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7-2A5C-4877-833F-BC2A0F868A08}"/>
                </c:ext>
              </c:extLst>
            </c:dLbl>
            <c:dLbl>
              <c:idx val="8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9-2A5C-4877-833F-BC2A0F868A08}"/>
                </c:ext>
              </c:extLst>
            </c:dLbl>
            <c:dLbl>
              <c:idx val="8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B-2A5C-4877-833F-BC2A0F868A08}"/>
                </c:ext>
              </c:extLst>
            </c:dLbl>
            <c:dLbl>
              <c:idx val="8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D-2A5C-4877-833F-BC2A0F868A08}"/>
                </c:ext>
              </c:extLst>
            </c:dLbl>
            <c:dLbl>
              <c:idx val="8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F-2A5C-4877-833F-BC2A0F868A08}"/>
                </c:ext>
              </c:extLst>
            </c:dLbl>
            <c:dLbl>
              <c:idx val="8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1-2A5C-4877-833F-BC2A0F868A08}"/>
                </c:ext>
              </c:extLst>
            </c:dLbl>
            <c:dLbl>
              <c:idx val="8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3-2A5C-4877-833F-BC2A0F868A08}"/>
                </c:ext>
              </c:extLst>
            </c:dLbl>
            <c:dLbl>
              <c:idx val="8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5-2A5C-4877-833F-BC2A0F868A08}"/>
                </c:ext>
              </c:extLst>
            </c:dLbl>
            <c:dLbl>
              <c:idx val="8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7-2A5C-4877-833F-BC2A0F868A08}"/>
                </c:ext>
              </c:extLst>
            </c:dLbl>
            <c:dLbl>
              <c:idx val="8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9-2A5C-4877-833F-BC2A0F868A08}"/>
                </c:ext>
              </c:extLst>
            </c:dLbl>
            <c:dLbl>
              <c:idx val="8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B-2A5C-4877-833F-BC2A0F868A08}"/>
                </c:ext>
              </c:extLst>
            </c:dLbl>
            <c:dLbl>
              <c:idx val="8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D-2A5C-4877-833F-BC2A0F868A08}"/>
                </c:ext>
              </c:extLst>
            </c:dLbl>
            <c:dLbl>
              <c:idx val="8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F-2A5C-4877-833F-BC2A0F868A08}"/>
                </c:ext>
              </c:extLst>
            </c:dLbl>
            <c:dLbl>
              <c:idx val="8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1-2A5C-4877-833F-BC2A0F868A08}"/>
                </c:ext>
              </c:extLst>
            </c:dLbl>
            <c:dLbl>
              <c:idx val="8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3-2A5C-4877-833F-BC2A0F868A08}"/>
                </c:ext>
              </c:extLst>
            </c:dLbl>
            <c:dLbl>
              <c:idx val="8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5-2A5C-4877-833F-BC2A0F868A08}"/>
                </c:ext>
              </c:extLst>
            </c:dLbl>
            <c:dLbl>
              <c:idx val="8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7-2A5C-4877-833F-BC2A0F868A08}"/>
                </c:ext>
              </c:extLst>
            </c:dLbl>
            <c:dLbl>
              <c:idx val="8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9-2A5C-4877-833F-BC2A0F868A08}"/>
                </c:ext>
              </c:extLst>
            </c:dLbl>
            <c:dLbl>
              <c:idx val="8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B-2A5C-4877-833F-BC2A0F868A08}"/>
                </c:ext>
              </c:extLst>
            </c:dLbl>
            <c:dLbl>
              <c:idx val="8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D-2A5C-4877-833F-BC2A0F868A08}"/>
                </c:ext>
              </c:extLst>
            </c:dLbl>
            <c:dLbl>
              <c:idx val="8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F-2A5C-4877-833F-BC2A0F868A08}"/>
                </c:ext>
              </c:extLst>
            </c:dLbl>
            <c:dLbl>
              <c:idx val="8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1-2A5C-4877-833F-BC2A0F868A08}"/>
                </c:ext>
              </c:extLst>
            </c:dLbl>
            <c:dLbl>
              <c:idx val="8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3-2A5C-4877-833F-BC2A0F868A08}"/>
                </c:ext>
              </c:extLst>
            </c:dLbl>
            <c:dLbl>
              <c:idx val="8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5-2A5C-4877-833F-BC2A0F868A08}"/>
                </c:ext>
              </c:extLst>
            </c:dLbl>
            <c:dLbl>
              <c:idx val="8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7-2A5C-4877-833F-BC2A0F868A08}"/>
                </c:ext>
              </c:extLst>
            </c:dLbl>
            <c:dLbl>
              <c:idx val="8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9-2A5C-4877-833F-BC2A0F868A08}"/>
                </c:ext>
              </c:extLst>
            </c:dLbl>
            <c:dLbl>
              <c:idx val="8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B-2A5C-4877-833F-BC2A0F868A08}"/>
                </c:ext>
              </c:extLst>
            </c:dLbl>
            <c:dLbl>
              <c:idx val="8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D-2A5C-4877-833F-BC2A0F868A08}"/>
                </c:ext>
              </c:extLst>
            </c:dLbl>
            <c:dLbl>
              <c:idx val="8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F-2A5C-4877-833F-BC2A0F868A08}"/>
                </c:ext>
              </c:extLst>
            </c:dLbl>
            <c:dLbl>
              <c:idx val="8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1-2A5C-4877-833F-BC2A0F868A08}"/>
                </c:ext>
              </c:extLst>
            </c:dLbl>
            <c:dLbl>
              <c:idx val="8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3-2A5C-4877-833F-BC2A0F868A08}"/>
                </c:ext>
              </c:extLst>
            </c:dLbl>
            <c:dLbl>
              <c:idx val="8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5-2A5C-4877-833F-BC2A0F868A08}"/>
                </c:ext>
              </c:extLst>
            </c:dLbl>
            <c:dLbl>
              <c:idx val="8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7-2A5C-4877-833F-BC2A0F868A08}"/>
                </c:ext>
              </c:extLst>
            </c:dLbl>
            <c:dLbl>
              <c:idx val="8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9-2A5C-4877-833F-BC2A0F868A08}"/>
                </c:ext>
              </c:extLst>
            </c:dLbl>
            <c:dLbl>
              <c:idx val="8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B-2A5C-4877-833F-BC2A0F868A08}"/>
                </c:ext>
              </c:extLst>
            </c:dLbl>
            <c:dLbl>
              <c:idx val="8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D-2A5C-4877-833F-BC2A0F868A08}"/>
                </c:ext>
              </c:extLst>
            </c:dLbl>
            <c:dLbl>
              <c:idx val="8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F-2A5C-4877-833F-BC2A0F868A08}"/>
                </c:ext>
              </c:extLst>
            </c:dLbl>
            <c:dLbl>
              <c:idx val="8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1-2A5C-4877-833F-BC2A0F868A08}"/>
                </c:ext>
              </c:extLst>
            </c:dLbl>
            <c:dLbl>
              <c:idx val="8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3-2A5C-4877-833F-BC2A0F868A08}"/>
                </c:ext>
              </c:extLst>
            </c:dLbl>
            <c:dLbl>
              <c:idx val="8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5-2A5C-4877-833F-BC2A0F868A08}"/>
                </c:ext>
              </c:extLst>
            </c:dLbl>
            <c:dLbl>
              <c:idx val="8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7-2A5C-4877-833F-BC2A0F868A08}"/>
                </c:ext>
              </c:extLst>
            </c:dLbl>
            <c:dLbl>
              <c:idx val="8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9-2A5C-4877-833F-BC2A0F868A08}"/>
                </c:ext>
              </c:extLst>
            </c:dLbl>
            <c:dLbl>
              <c:idx val="8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B-2A5C-4877-833F-BC2A0F868A08}"/>
                </c:ext>
              </c:extLst>
            </c:dLbl>
            <c:dLbl>
              <c:idx val="8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D-2A5C-4877-833F-BC2A0F868A08}"/>
                </c:ext>
              </c:extLst>
            </c:dLbl>
            <c:dLbl>
              <c:idx val="8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F-2A5C-4877-833F-BC2A0F868A08}"/>
                </c:ext>
              </c:extLst>
            </c:dLbl>
            <c:dLbl>
              <c:idx val="8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1-2A5C-4877-833F-BC2A0F868A08}"/>
                </c:ext>
              </c:extLst>
            </c:dLbl>
            <c:dLbl>
              <c:idx val="8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3-2A5C-4877-833F-BC2A0F868A08}"/>
                </c:ext>
              </c:extLst>
            </c:dLbl>
            <c:dLbl>
              <c:idx val="8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5-2A5C-4877-833F-BC2A0F868A08}"/>
                </c:ext>
              </c:extLst>
            </c:dLbl>
            <c:dLbl>
              <c:idx val="8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7-2A5C-4877-833F-BC2A0F868A08}"/>
                </c:ext>
              </c:extLst>
            </c:dLbl>
            <c:dLbl>
              <c:idx val="9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9-2A5C-4877-833F-BC2A0F868A08}"/>
                </c:ext>
              </c:extLst>
            </c:dLbl>
            <c:dLbl>
              <c:idx val="9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B-2A5C-4877-833F-BC2A0F868A08}"/>
                </c:ext>
              </c:extLst>
            </c:dLbl>
            <c:dLbl>
              <c:idx val="9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D-2A5C-4877-833F-BC2A0F868A08}"/>
                </c:ext>
              </c:extLst>
            </c:dLbl>
            <c:dLbl>
              <c:idx val="9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F-2A5C-4877-833F-BC2A0F868A08}"/>
                </c:ext>
              </c:extLst>
            </c:dLbl>
            <c:dLbl>
              <c:idx val="9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1-2A5C-4877-833F-BC2A0F868A08}"/>
                </c:ext>
              </c:extLst>
            </c:dLbl>
            <c:dLbl>
              <c:idx val="9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3-2A5C-4877-833F-BC2A0F868A08}"/>
                </c:ext>
              </c:extLst>
            </c:dLbl>
            <c:dLbl>
              <c:idx val="9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5-2A5C-4877-833F-BC2A0F868A08}"/>
                </c:ext>
              </c:extLst>
            </c:dLbl>
            <c:dLbl>
              <c:idx val="9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7-2A5C-4877-833F-BC2A0F868A08}"/>
                </c:ext>
              </c:extLst>
            </c:dLbl>
            <c:dLbl>
              <c:idx val="9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9-2A5C-4877-833F-BC2A0F868A08}"/>
                </c:ext>
              </c:extLst>
            </c:dLbl>
            <c:dLbl>
              <c:idx val="9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B-2A5C-4877-833F-BC2A0F868A08}"/>
                </c:ext>
              </c:extLst>
            </c:dLbl>
            <c:dLbl>
              <c:idx val="9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D-2A5C-4877-833F-BC2A0F868A08}"/>
                </c:ext>
              </c:extLst>
            </c:dLbl>
            <c:dLbl>
              <c:idx val="9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F-2A5C-4877-833F-BC2A0F868A08}"/>
                </c:ext>
              </c:extLst>
            </c:dLbl>
            <c:dLbl>
              <c:idx val="9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1-2A5C-4877-833F-BC2A0F868A08}"/>
                </c:ext>
              </c:extLst>
            </c:dLbl>
            <c:dLbl>
              <c:idx val="9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3-2A5C-4877-833F-BC2A0F868A08}"/>
                </c:ext>
              </c:extLst>
            </c:dLbl>
            <c:dLbl>
              <c:idx val="9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5-2A5C-4877-833F-BC2A0F868A08}"/>
                </c:ext>
              </c:extLst>
            </c:dLbl>
            <c:dLbl>
              <c:idx val="9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7-2A5C-4877-833F-BC2A0F868A08}"/>
                </c:ext>
              </c:extLst>
            </c:dLbl>
            <c:dLbl>
              <c:idx val="9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9-2A5C-4877-833F-BC2A0F868A08}"/>
                </c:ext>
              </c:extLst>
            </c:dLbl>
            <c:dLbl>
              <c:idx val="9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B-2A5C-4877-833F-BC2A0F868A08}"/>
                </c:ext>
              </c:extLst>
            </c:dLbl>
            <c:dLbl>
              <c:idx val="9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D-2A5C-4877-833F-BC2A0F868A08}"/>
                </c:ext>
              </c:extLst>
            </c:dLbl>
            <c:dLbl>
              <c:idx val="9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F-2A5C-4877-833F-BC2A0F868A08}"/>
                </c:ext>
              </c:extLst>
            </c:dLbl>
            <c:dLbl>
              <c:idx val="9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1-2A5C-4877-833F-BC2A0F868A08}"/>
                </c:ext>
              </c:extLst>
            </c:dLbl>
            <c:dLbl>
              <c:idx val="9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3-2A5C-4877-833F-BC2A0F868A08}"/>
                </c:ext>
              </c:extLst>
            </c:dLbl>
            <c:dLbl>
              <c:idx val="9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5-2A5C-4877-833F-BC2A0F868A08}"/>
                </c:ext>
              </c:extLst>
            </c:dLbl>
            <c:dLbl>
              <c:idx val="9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7-2A5C-4877-833F-BC2A0F868A08}"/>
                </c:ext>
              </c:extLst>
            </c:dLbl>
            <c:dLbl>
              <c:idx val="9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9-2A5C-4877-833F-BC2A0F868A08}"/>
                </c:ext>
              </c:extLst>
            </c:dLbl>
            <c:dLbl>
              <c:idx val="9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B-2A5C-4877-833F-BC2A0F868A08}"/>
                </c:ext>
              </c:extLst>
            </c:dLbl>
            <c:dLbl>
              <c:idx val="9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D-2A5C-4877-833F-BC2A0F868A08}"/>
                </c:ext>
              </c:extLst>
            </c:dLbl>
            <c:dLbl>
              <c:idx val="9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F-2A5C-4877-833F-BC2A0F868A08}"/>
                </c:ext>
              </c:extLst>
            </c:dLbl>
            <c:dLbl>
              <c:idx val="9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1-2A5C-4877-833F-BC2A0F868A08}"/>
                </c:ext>
              </c:extLst>
            </c:dLbl>
            <c:dLbl>
              <c:idx val="9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3-2A5C-4877-833F-BC2A0F868A08}"/>
                </c:ext>
              </c:extLst>
            </c:dLbl>
            <c:dLbl>
              <c:idx val="9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5-2A5C-4877-833F-BC2A0F868A08}"/>
                </c:ext>
              </c:extLst>
            </c:dLbl>
            <c:dLbl>
              <c:idx val="9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7-2A5C-4877-833F-BC2A0F868A08}"/>
                </c:ext>
              </c:extLst>
            </c:dLbl>
            <c:dLbl>
              <c:idx val="9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9-2A5C-4877-833F-BC2A0F868A08}"/>
                </c:ext>
              </c:extLst>
            </c:dLbl>
            <c:dLbl>
              <c:idx val="9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B-2A5C-4877-833F-BC2A0F868A08}"/>
                </c:ext>
              </c:extLst>
            </c:dLbl>
            <c:dLbl>
              <c:idx val="9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D-2A5C-4877-833F-BC2A0F868A08}"/>
                </c:ext>
              </c:extLst>
            </c:dLbl>
            <c:dLbl>
              <c:idx val="9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F-2A5C-4877-833F-BC2A0F868A08}"/>
                </c:ext>
              </c:extLst>
            </c:dLbl>
            <c:dLbl>
              <c:idx val="9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1-2A5C-4877-833F-BC2A0F868A08}"/>
                </c:ext>
              </c:extLst>
            </c:dLbl>
            <c:dLbl>
              <c:idx val="9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3-2A5C-4877-833F-BC2A0F868A08}"/>
                </c:ext>
              </c:extLst>
            </c:dLbl>
            <c:dLbl>
              <c:idx val="9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5-2A5C-4877-833F-BC2A0F868A08}"/>
                </c:ext>
              </c:extLst>
            </c:dLbl>
            <c:dLbl>
              <c:idx val="9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7-2A5C-4877-833F-BC2A0F868A08}"/>
                </c:ext>
              </c:extLst>
            </c:dLbl>
            <c:dLbl>
              <c:idx val="9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9-2A5C-4877-833F-BC2A0F868A08}"/>
                </c:ext>
              </c:extLst>
            </c:dLbl>
            <c:dLbl>
              <c:idx val="9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B-2A5C-4877-833F-BC2A0F868A08}"/>
                </c:ext>
              </c:extLst>
            </c:dLbl>
            <c:dLbl>
              <c:idx val="9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D-2A5C-4877-833F-BC2A0F868A08}"/>
                </c:ext>
              </c:extLst>
            </c:dLbl>
            <c:dLbl>
              <c:idx val="9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F-2A5C-4877-833F-BC2A0F868A08}"/>
                </c:ext>
              </c:extLst>
            </c:dLbl>
            <c:dLbl>
              <c:idx val="9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1-2A5C-4877-833F-BC2A0F868A08}"/>
                </c:ext>
              </c:extLst>
            </c:dLbl>
            <c:dLbl>
              <c:idx val="9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3-2A5C-4877-833F-BC2A0F868A08}"/>
                </c:ext>
              </c:extLst>
            </c:dLbl>
            <c:dLbl>
              <c:idx val="9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5-2A5C-4877-833F-BC2A0F868A08}"/>
                </c:ext>
              </c:extLst>
            </c:dLbl>
            <c:dLbl>
              <c:idx val="9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7-2A5C-4877-833F-BC2A0F868A08}"/>
                </c:ext>
              </c:extLst>
            </c:dLbl>
            <c:dLbl>
              <c:idx val="9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9-2A5C-4877-833F-BC2A0F868A08}"/>
                </c:ext>
              </c:extLst>
            </c:dLbl>
            <c:dLbl>
              <c:idx val="9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B-2A5C-4877-833F-BC2A0F868A08}"/>
                </c:ext>
              </c:extLst>
            </c:dLbl>
            <c:dLbl>
              <c:idx val="9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D-2A5C-4877-833F-BC2A0F868A08}"/>
                </c:ext>
              </c:extLst>
            </c:dLbl>
            <c:dLbl>
              <c:idx val="9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F-2A5C-4877-833F-BC2A0F868A08}"/>
                </c:ext>
              </c:extLst>
            </c:dLbl>
            <c:dLbl>
              <c:idx val="9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1-2A5C-4877-833F-BC2A0F868A08}"/>
                </c:ext>
              </c:extLst>
            </c:dLbl>
            <c:dLbl>
              <c:idx val="9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3-2A5C-4877-833F-BC2A0F868A08}"/>
                </c:ext>
              </c:extLst>
            </c:dLbl>
            <c:dLbl>
              <c:idx val="9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5-2A5C-4877-833F-BC2A0F868A08}"/>
                </c:ext>
              </c:extLst>
            </c:dLbl>
            <c:dLbl>
              <c:idx val="9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7-2A5C-4877-833F-BC2A0F868A08}"/>
                </c:ext>
              </c:extLst>
            </c:dLbl>
            <c:dLbl>
              <c:idx val="9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9-2A5C-4877-833F-BC2A0F868A08}"/>
                </c:ext>
              </c:extLst>
            </c:dLbl>
            <c:dLbl>
              <c:idx val="9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B-2A5C-4877-833F-BC2A0F868A08}"/>
                </c:ext>
              </c:extLst>
            </c:dLbl>
            <c:dLbl>
              <c:idx val="9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D-2A5C-4877-833F-BC2A0F868A08}"/>
                </c:ext>
              </c:extLst>
            </c:dLbl>
            <c:dLbl>
              <c:idx val="9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F-2A5C-4877-833F-BC2A0F868A08}"/>
                </c:ext>
              </c:extLst>
            </c:dLbl>
            <c:dLbl>
              <c:idx val="9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1-2A5C-4877-833F-BC2A0F868A08}"/>
                </c:ext>
              </c:extLst>
            </c:dLbl>
            <c:dLbl>
              <c:idx val="9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3-2A5C-4877-833F-BC2A0F868A08}"/>
                </c:ext>
              </c:extLst>
            </c:dLbl>
            <c:dLbl>
              <c:idx val="9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5-2A5C-4877-833F-BC2A0F868A08}"/>
                </c:ext>
              </c:extLst>
            </c:dLbl>
            <c:dLbl>
              <c:idx val="9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7-2A5C-4877-833F-BC2A0F868A08}"/>
                </c:ext>
              </c:extLst>
            </c:dLbl>
            <c:dLbl>
              <c:idx val="9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9-2A5C-4877-833F-BC2A0F868A08}"/>
                </c:ext>
              </c:extLst>
            </c:dLbl>
            <c:dLbl>
              <c:idx val="9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B-2A5C-4877-833F-BC2A0F868A08}"/>
                </c:ext>
              </c:extLst>
            </c:dLbl>
            <c:dLbl>
              <c:idx val="9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D-2A5C-4877-833F-BC2A0F868A08}"/>
                </c:ext>
              </c:extLst>
            </c:dLbl>
            <c:dLbl>
              <c:idx val="9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F-2A5C-4877-833F-BC2A0F868A08}"/>
                </c:ext>
              </c:extLst>
            </c:dLbl>
            <c:dLbl>
              <c:idx val="9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1-2A5C-4877-833F-BC2A0F868A08}"/>
                </c:ext>
              </c:extLst>
            </c:dLbl>
            <c:dLbl>
              <c:idx val="9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3-2A5C-4877-833F-BC2A0F868A08}"/>
                </c:ext>
              </c:extLst>
            </c:dLbl>
            <c:dLbl>
              <c:idx val="9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5-2A5C-4877-833F-BC2A0F868A08}"/>
                </c:ext>
              </c:extLst>
            </c:dLbl>
            <c:dLbl>
              <c:idx val="9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7-2A5C-4877-833F-BC2A0F868A08}"/>
                </c:ext>
              </c:extLst>
            </c:dLbl>
            <c:dLbl>
              <c:idx val="9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9-2A5C-4877-833F-BC2A0F868A08}"/>
                </c:ext>
              </c:extLst>
            </c:dLbl>
            <c:dLbl>
              <c:idx val="9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B-2A5C-4877-833F-BC2A0F868A08}"/>
                </c:ext>
              </c:extLst>
            </c:dLbl>
            <c:dLbl>
              <c:idx val="9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D-2A5C-4877-833F-BC2A0F868A08}"/>
                </c:ext>
              </c:extLst>
            </c:dLbl>
            <c:dLbl>
              <c:idx val="9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F-2A5C-4877-833F-BC2A0F868A08}"/>
                </c:ext>
              </c:extLst>
            </c:dLbl>
            <c:dLbl>
              <c:idx val="9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1-2A5C-4877-833F-BC2A0F868A08}"/>
                </c:ext>
              </c:extLst>
            </c:dLbl>
            <c:dLbl>
              <c:idx val="9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3-2A5C-4877-833F-BC2A0F868A08}"/>
                </c:ext>
              </c:extLst>
            </c:dLbl>
            <c:dLbl>
              <c:idx val="9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5-2A5C-4877-833F-BC2A0F868A08}"/>
                </c:ext>
              </c:extLst>
            </c:dLbl>
            <c:dLbl>
              <c:idx val="9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7-2A5C-4877-833F-BC2A0F868A08}"/>
                </c:ext>
              </c:extLst>
            </c:dLbl>
            <c:dLbl>
              <c:idx val="9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9-2A5C-4877-833F-BC2A0F868A08}"/>
                </c:ext>
              </c:extLst>
            </c:dLbl>
            <c:dLbl>
              <c:idx val="9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B-2A5C-4877-833F-BC2A0F868A08}"/>
                </c:ext>
              </c:extLst>
            </c:dLbl>
            <c:dLbl>
              <c:idx val="9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D-2A5C-4877-833F-BC2A0F868A08}"/>
                </c:ext>
              </c:extLst>
            </c:dLbl>
            <c:dLbl>
              <c:idx val="9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F-2A5C-4877-833F-BC2A0F868A08}"/>
                </c:ext>
              </c:extLst>
            </c:dLbl>
            <c:dLbl>
              <c:idx val="9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1-2A5C-4877-833F-BC2A0F868A08}"/>
                </c:ext>
              </c:extLst>
            </c:dLbl>
            <c:dLbl>
              <c:idx val="9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3-2A5C-4877-833F-BC2A0F868A08}"/>
                </c:ext>
              </c:extLst>
            </c:dLbl>
            <c:dLbl>
              <c:idx val="9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5-2A5C-4877-833F-BC2A0F868A08}"/>
                </c:ext>
              </c:extLst>
            </c:dLbl>
            <c:dLbl>
              <c:idx val="9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7-2A5C-4877-833F-BC2A0F868A08}"/>
                </c:ext>
              </c:extLst>
            </c:dLbl>
            <c:dLbl>
              <c:idx val="9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9-2A5C-4877-833F-BC2A0F868A08}"/>
                </c:ext>
              </c:extLst>
            </c:dLbl>
            <c:dLbl>
              <c:idx val="9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B-2A5C-4877-833F-BC2A0F868A08}"/>
                </c:ext>
              </c:extLst>
            </c:dLbl>
            <c:dLbl>
              <c:idx val="9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D-2A5C-4877-833F-BC2A0F868A08}"/>
                </c:ext>
              </c:extLst>
            </c:dLbl>
            <c:dLbl>
              <c:idx val="9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F-2A5C-4877-833F-BC2A0F868A08}"/>
                </c:ext>
              </c:extLst>
            </c:dLbl>
            <c:dLbl>
              <c:idx val="9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1-2A5C-4877-833F-BC2A0F868A08}"/>
                </c:ext>
              </c:extLst>
            </c:dLbl>
            <c:dLbl>
              <c:idx val="9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3-2A5C-4877-833F-BC2A0F868A08}"/>
                </c:ext>
              </c:extLst>
            </c:dLbl>
            <c:dLbl>
              <c:idx val="9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5-2A5C-4877-833F-BC2A0F868A08}"/>
                </c:ext>
              </c:extLst>
            </c:dLbl>
            <c:dLbl>
              <c:idx val="9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7-2A5C-4877-833F-BC2A0F868A08}"/>
                </c:ext>
              </c:extLst>
            </c:dLbl>
            <c:dLbl>
              <c:idx val="9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9-2A5C-4877-833F-BC2A0F868A08}"/>
                </c:ext>
              </c:extLst>
            </c:dLbl>
            <c:dLbl>
              <c:idx val="9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B-2A5C-4877-833F-BC2A0F868A08}"/>
                </c:ext>
              </c:extLst>
            </c:dLbl>
            <c:dLbl>
              <c:idx val="9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D-2A5C-4877-833F-BC2A0F868A08}"/>
                </c:ext>
              </c:extLst>
            </c:dLbl>
            <c:dLbl>
              <c:idx val="9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F-2A5C-4877-833F-BC2A0F868A08}"/>
                </c:ext>
              </c:extLst>
            </c:dLbl>
            <c:dLbl>
              <c:idx val="10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1-2A5C-4877-833F-BC2A0F868A08}"/>
                </c:ext>
              </c:extLst>
            </c:dLbl>
            <c:dLbl>
              <c:idx val="10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3-2A5C-4877-833F-BC2A0F868A08}"/>
                </c:ext>
              </c:extLst>
            </c:dLbl>
            <c:dLbl>
              <c:idx val="10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5-2A5C-4877-833F-BC2A0F868A08}"/>
                </c:ext>
              </c:extLst>
            </c:dLbl>
            <c:dLbl>
              <c:idx val="10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7-2A5C-4877-833F-BC2A0F868A08}"/>
                </c:ext>
              </c:extLst>
            </c:dLbl>
            <c:dLbl>
              <c:idx val="10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9-2A5C-4877-833F-BC2A0F868A08}"/>
                </c:ext>
              </c:extLst>
            </c:dLbl>
            <c:dLbl>
              <c:idx val="10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B-2A5C-4877-833F-BC2A0F868A08}"/>
                </c:ext>
              </c:extLst>
            </c:dLbl>
            <c:dLbl>
              <c:idx val="10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D-2A5C-4877-833F-BC2A0F868A08}"/>
                </c:ext>
              </c:extLst>
            </c:dLbl>
            <c:dLbl>
              <c:idx val="10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F-2A5C-4877-833F-BC2A0F868A08}"/>
                </c:ext>
              </c:extLst>
            </c:dLbl>
            <c:dLbl>
              <c:idx val="10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1-2A5C-4877-833F-BC2A0F868A08}"/>
                </c:ext>
              </c:extLst>
            </c:dLbl>
            <c:dLbl>
              <c:idx val="10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3-2A5C-4877-833F-BC2A0F868A08}"/>
                </c:ext>
              </c:extLst>
            </c:dLbl>
            <c:dLbl>
              <c:idx val="10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5-2A5C-4877-833F-BC2A0F868A08}"/>
                </c:ext>
              </c:extLst>
            </c:dLbl>
            <c:dLbl>
              <c:idx val="10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7-2A5C-4877-833F-BC2A0F868A08}"/>
                </c:ext>
              </c:extLst>
            </c:dLbl>
            <c:dLbl>
              <c:idx val="10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9-2A5C-4877-833F-BC2A0F868A08}"/>
                </c:ext>
              </c:extLst>
            </c:dLbl>
            <c:dLbl>
              <c:idx val="10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B-2A5C-4877-833F-BC2A0F868A08}"/>
                </c:ext>
              </c:extLst>
            </c:dLbl>
            <c:dLbl>
              <c:idx val="10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D-2A5C-4877-833F-BC2A0F868A08}"/>
                </c:ext>
              </c:extLst>
            </c:dLbl>
            <c:dLbl>
              <c:idx val="10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F-2A5C-4877-833F-BC2A0F868A08}"/>
                </c:ext>
              </c:extLst>
            </c:dLbl>
            <c:dLbl>
              <c:idx val="10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1-2A5C-4877-833F-BC2A0F868A08}"/>
                </c:ext>
              </c:extLst>
            </c:dLbl>
            <c:dLbl>
              <c:idx val="10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3-2A5C-4877-833F-BC2A0F868A08}"/>
                </c:ext>
              </c:extLst>
            </c:dLbl>
            <c:dLbl>
              <c:idx val="10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5-2A5C-4877-833F-BC2A0F868A08}"/>
                </c:ext>
              </c:extLst>
            </c:dLbl>
            <c:dLbl>
              <c:idx val="10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7-2A5C-4877-833F-BC2A0F868A08}"/>
                </c:ext>
              </c:extLst>
            </c:dLbl>
            <c:dLbl>
              <c:idx val="10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9-2A5C-4877-833F-BC2A0F868A08}"/>
                </c:ext>
              </c:extLst>
            </c:dLbl>
            <c:dLbl>
              <c:idx val="10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B-2A5C-4877-833F-BC2A0F868A08}"/>
                </c:ext>
              </c:extLst>
            </c:dLbl>
            <c:dLbl>
              <c:idx val="10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D-2A5C-4877-833F-BC2A0F868A08}"/>
                </c:ext>
              </c:extLst>
            </c:dLbl>
            <c:dLbl>
              <c:idx val="10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F-2A5C-4877-833F-BC2A0F868A08}"/>
                </c:ext>
              </c:extLst>
            </c:dLbl>
            <c:dLbl>
              <c:idx val="10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1-2A5C-4877-833F-BC2A0F868A08}"/>
                </c:ext>
              </c:extLst>
            </c:dLbl>
            <c:dLbl>
              <c:idx val="10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3-2A5C-4877-833F-BC2A0F868A08}"/>
                </c:ext>
              </c:extLst>
            </c:dLbl>
            <c:dLbl>
              <c:idx val="10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5-2A5C-4877-833F-BC2A0F868A08}"/>
                </c:ext>
              </c:extLst>
            </c:dLbl>
            <c:dLbl>
              <c:idx val="10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7-2A5C-4877-833F-BC2A0F868A08}"/>
                </c:ext>
              </c:extLst>
            </c:dLbl>
            <c:dLbl>
              <c:idx val="10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9-2A5C-4877-833F-BC2A0F868A08}"/>
                </c:ext>
              </c:extLst>
            </c:dLbl>
            <c:dLbl>
              <c:idx val="10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B-2A5C-4877-833F-BC2A0F868A08}"/>
                </c:ext>
              </c:extLst>
            </c:dLbl>
            <c:dLbl>
              <c:idx val="10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D-2A5C-4877-833F-BC2A0F868A08}"/>
                </c:ext>
              </c:extLst>
            </c:dLbl>
            <c:dLbl>
              <c:idx val="10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F-2A5C-4877-833F-BC2A0F868A08}"/>
                </c:ext>
              </c:extLst>
            </c:dLbl>
            <c:dLbl>
              <c:idx val="10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1-2A5C-4877-833F-BC2A0F868A08}"/>
                </c:ext>
              </c:extLst>
            </c:dLbl>
            <c:dLbl>
              <c:idx val="10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3-2A5C-4877-833F-BC2A0F868A08}"/>
                </c:ext>
              </c:extLst>
            </c:dLbl>
            <c:dLbl>
              <c:idx val="10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5-2A5C-4877-833F-BC2A0F868A08}"/>
                </c:ext>
              </c:extLst>
            </c:dLbl>
            <c:dLbl>
              <c:idx val="10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7-2A5C-4877-833F-BC2A0F868A08}"/>
                </c:ext>
              </c:extLst>
            </c:dLbl>
            <c:dLbl>
              <c:idx val="10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9-2A5C-4877-833F-BC2A0F868A08}"/>
                </c:ext>
              </c:extLst>
            </c:dLbl>
            <c:dLbl>
              <c:idx val="10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B-2A5C-4877-833F-BC2A0F868A08}"/>
                </c:ext>
              </c:extLst>
            </c:dLbl>
            <c:dLbl>
              <c:idx val="10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D-2A5C-4877-833F-BC2A0F868A08}"/>
                </c:ext>
              </c:extLst>
            </c:dLbl>
            <c:dLbl>
              <c:idx val="10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F-2A5C-4877-833F-BC2A0F868A08}"/>
                </c:ext>
              </c:extLst>
            </c:dLbl>
            <c:dLbl>
              <c:idx val="10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1-2A5C-4877-833F-BC2A0F868A08}"/>
                </c:ext>
              </c:extLst>
            </c:dLbl>
            <c:dLbl>
              <c:idx val="10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3-2A5C-4877-833F-BC2A0F868A08}"/>
                </c:ext>
              </c:extLst>
            </c:dLbl>
            <c:dLbl>
              <c:idx val="10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5-2A5C-4877-833F-BC2A0F868A08}"/>
                </c:ext>
              </c:extLst>
            </c:dLbl>
            <c:dLbl>
              <c:idx val="10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7-2A5C-4877-833F-BC2A0F868A08}"/>
                </c:ext>
              </c:extLst>
            </c:dLbl>
            <c:dLbl>
              <c:idx val="10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9-2A5C-4877-833F-BC2A0F868A08}"/>
                </c:ext>
              </c:extLst>
            </c:dLbl>
            <c:dLbl>
              <c:idx val="10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B-2A5C-4877-833F-BC2A0F868A08}"/>
                </c:ext>
              </c:extLst>
            </c:dLbl>
            <c:dLbl>
              <c:idx val="10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D-2A5C-4877-833F-BC2A0F868A08}"/>
                </c:ext>
              </c:extLst>
            </c:dLbl>
            <c:dLbl>
              <c:idx val="10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F-2A5C-4877-833F-BC2A0F868A08}"/>
                </c:ext>
              </c:extLst>
            </c:dLbl>
            <c:dLbl>
              <c:idx val="10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1-2A5C-4877-833F-BC2A0F868A08}"/>
                </c:ext>
              </c:extLst>
            </c:dLbl>
            <c:dLbl>
              <c:idx val="10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3-2A5C-4877-833F-BC2A0F868A08}"/>
                </c:ext>
              </c:extLst>
            </c:dLbl>
            <c:dLbl>
              <c:idx val="10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5-2A5C-4877-833F-BC2A0F868A08}"/>
                </c:ext>
              </c:extLst>
            </c:dLbl>
            <c:dLbl>
              <c:idx val="10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7-2A5C-4877-833F-BC2A0F868A08}"/>
                </c:ext>
              </c:extLst>
            </c:dLbl>
            <c:dLbl>
              <c:idx val="10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9-2A5C-4877-833F-BC2A0F868A08}"/>
                </c:ext>
              </c:extLst>
            </c:dLbl>
            <c:dLbl>
              <c:idx val="10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B-2A5C-4877-833F-BC2A0F868A08}"/>
                </c:ext>
              </c:extLst>
            </c:dLbl>
            <c:dLbl>
              <c:idx val="10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D-2A5C-4877-833F-BC2A0F868A08}"/>
                </c:ext>
              </c:extLst>
            </c:dLbl>
            <c:dLbl>
              <c:idx val="10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F-2A5C-4877-833F-BC2A0F868A08}"/>
                </c:ext>
              </c:extLst>
            </c:dLbl>
            <c:dLbl>
              <c:idx val="10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1-2A5C-4877-833F-BC2A0F868A08}"/>
                </c:ext>
              </c:extLst>
            </c:dLbl>
            <c:dLbl>
              <c:idx val="10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3-2A5C-4877-833F-BC2A0F868A08}"/>
                </c:ext>
              </c:extLst>
            </c:dLbl>
            <c:dLbl>
              <c:idx val="10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5-2A5C-4877-833F-BC2A0F868A08}"/>
                </c:ext>
              </c:extLst>
            </c:dLbl>
            <c:dLbl>
              <c:idx val="10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7-2A5C-4877-833F-BC2A0F868A08}"/>
                </c:ext>
              </c:extLst>
            </c:dLbl>
            <c:dLbl>
              <c:idx val="10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9-2A5C-4877-833F-BC2A0F868A08}"/>
                </c:ext>
              </c:extLst>
            </c:dLbl>
            <c:dLbl>
              <c:idx val="10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B-2A5C-4877-833F-BC2A0F868A08}"/>
                </c:ext>
              </c:extLst>
            </c:dLbl>
            <c:dLbl>
              <c:idx val="10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D-2A5C-4877-833F-BC2A0F868A08}"/>
                </c:ext>
              </c:extLst>
            </c:dLbl>
            <c:dLbl>
              <c:idx val="10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F-2A5C-4877-833F-BC2A0F868A08}"/>
                </c:ext>
              </c:extLst>
            </c:dLbl>
            <c:dLbl>
              <c:idx val="10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1-2A5C-4877-833F-BC2A0F868A08}"/>
                </c:ext>
              </c:extLst>
            </c:dLbl>
            <c:dLbl>
              <c:idx val="10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3-2A5C-4877-833F-BC2A0F868A08}"/>
                </c:ext>
              </c:extLst>
            </c:dLbl>
            <c:dLbl>
              <c:idx val="10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5-2A5C-4877-833F-BC2A0F868A08}"/>
                </c:ext>
              </c:extLst>
            </c:dLbl>
            <c:dLbl>
              <c:idx val="10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7-2A5C-4877-833F-BC2A0F868A08}"/>
                </c:ext>
              </c:extLst>
            </c:dLbl>
            <c:dLbl>
              <c:idx val="10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9-2A5C-4877-833F-BC2A0F868A08}"/>
                </c:ext>
              </c:extLst>
            </c:dLbl>
            <c:dLbl>
              <c:idx val="10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B-2A5C-4877-833F-BC2A0F868A08}"/>
                </c:ext>
              </c:extLst>
            </c:dLbl>
            <c:dLbl>
              <c:idx val="10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D-2A5C-4877-833F-BC2A0F868A08}"/>
                </c:ext>
              </c:extLst>
            </c:dLbl>
            <c:dLbl>
              <c:idx val="10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F-2A5C-4877-833F-BC2A0F868A08}"/>
                </c:ext>
              </c:extLst>
            </c:dLbl>
            <c:dLbl>
              <c:idx val="10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1-2A5C-4877-833F-BC2A0F868A08}"/>
                </c:ext>
              </c:extLst>
            </c:dLbl>
            <c:dLbl>
              <c:idx val="10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3-2A5C-4877-833F-BC2A0F868A08}"/>
                </c:ext>
              </c:extLst>
            </c:dLbl>
            <c:dLbl>
              <c:idx val="10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5-2A5C-4877-833F-BC2A0F868A08}"/>
                </c:ext>
              </c:extLst>
            </c:dLbl>
            <c:dLbl>
              <c:idx val="10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7-2A5C-4877-833F-BC2A0F868A08}"/>
                </c:ext>
              </c:extLst>
            </c:dLbl>
            <c:dLbl>
              <c:idx val="10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9-2A5C-4877-833F-BC2A0F868A08}"/>
                </c:ext>
              </c:extLst>
            </c:dLbl>
            <c:dLbl>
              <c:idx val="10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B-2A5C-4877-833F-BC2A0F868A08}"/>
                </c:ext>
              </c:extLst>
            </c:dLbl>
            <c:dLbl>
              <c:idx val="10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D-2A5C-4877-833F-BC2A0F868A08}"/>
                </c:ext>
              </c:extLst>
            </c:dLbl>
            <c:dLbl>
              <c:idx val="10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F-2A5C-4877-833F-BC2A0F868A08}"/>
                </c:ext>
              </c:extLst>
            </c:dLbl>
            <c:dLbl>
              <c:idx val="10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1-2A5C-4877-833F-BC2A0F868A08}"/>
                </c:ext>
              </c:extLst>
            </c:dLbl>
            <c:dLbl>
              <c:idx val="10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3-2A5C-4877-833F-BC2A0F868A08}"/>
                </c:ext>
              </c:extLst>
            </c:dLbl>
            <c:dLbl>
              <c:idx val="10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5-2A5C-4877-833F-BC2A0F868A08}"/>
                </c:ext>
              </c:extLst>
            </c:dLbl>
            <c:dLbl>
              <c:idx val="10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7-2A5C-4877-833F-BC2A0F868A08}"/>
                </c:ext>
              </c:extLst>
            </c:dLbl>
            <c:dLbl>
              <c:idx val="10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9-2A5C-4877-833F-BC2A0F868A08}"/>
                </c:ext>
              </c:extLst>
            </c:dLbl>
            <c:dLbl>
              <c:idx val="10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B-2A5C-4877-833F-BC2A0F868A08}"/>
                </c:ext>
              </c:extLst>
            </c:dLbl>
            <c:dLbl>
              <c:idx val="10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D-2A5C-4877-833F-BC2A0F868A08}"/>
                </c:ext>
              </c:extLst>
            </c:dLbl>
            <c:dLbl>
              <c:idx val="10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F-2A5C-4877-833F-BC2A0F868A08}"/>
                </c:ext>
              </c:extLst>
            </c:dLbl>
            <c:dLbl>
              <c:idx val="10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1-2A5C-4877-833F-BC2A0F868A08}"/>
                </c:ext>
              </c:extLst>
            </c:dLbl>
            <c:dLbl>
              <c:idx val="10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3-2A5C-4877-833F-BC2A0F868A08}"/>
                </c:ext>
              </c:extLst>
            </c:dLbl>
            <c:dLbl>
              <c:idx val="10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5-2A5C-4877-833F-BC2A0F868A08}"/>
                </c:ext>
              </c:extLst>
            </c:dLbl>
            <c:dLbl>
              <c:idx val="10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7-2A5C-4877-833F-BC2A0F868A08}"/>
                </c:ext>
              </c:extLst>
            </c:dLbl>
            <c:dLbl>
              <c:idx val="10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9-2A5C-4877-833F-BC2A0F868A08}"/>
                </c:ext>
              </c:extLst>
            </c:dLbl>
            <c:dLbl>
              <c:idx val="10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B-2A5C-4877-833F-BC2A0F868A08}"/>
                </c:ext>
              </c:extLst>
            </c:dLbl>
            <c:dLbl>
              <c:idx val="10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D-2A5C-4877-833F-BC2A0F868A08}"/>
                </c:ext>
              </c:extLst>
            </c:dLbl>
            <c:dLbl>
              <c:idx val="10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F-2A5C-4877-833F-BC2A0F868A08}"/>
                </c:ext>
              </c:extLst>
            </c:dLbl>
            <c:dLbl>
              <c:idx val="10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1-2A5C-4877-833F-BC2A0F868A08}"/>
                </c:ext>
              </c:extLst>
            </c:dLbl>
            <c:dLbl>
              <c:idx val="10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3-2A5C-4877-833F-BC2A0F868A08}"/>
                </c:ext>
              </c:extLst>
            </c:dLbl>
            <c:dLbl>
              <c:idx val="10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5-2A5C-4877-833F-BC2A0F868A08}"/>
                </c:ext>
              </c:extLst>
            </c:dLbl>
            <c:dLbl>
              <c:idx val="10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7-2A5C-4877-833F-BC2A0F868A08}"/>
                </c:ext>
              </c:extLst>
            </c:dLbl>
            <c:dLbl>
              <c:idx val="11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9-2A5C-4877-833F-BC2A0F868A08}"/>
                </c:ext>
              </c:extLst>
            </c:dLbl>
            <c:dLbl>
              <c:idx val="11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B-2A5C-4877-833F-BC2A0F868A08}"/>
                </c:ext>
              </c:extLst>
            </c:dLbl>
            <c:dLbl>
              <c:idx val="11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D-2A5C-4877-833F-BC2A0F868A08}"/>
                </c:ext>
              </c:extLst>
            </c:dLbl>
            <c:dLbl>
              <c:idx val="11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F-2A5C-4877-833F-BC2A0F868A08}"/>
                </c:ext>
              </c:extLst>
            </c:dLbl>
            <c:dLbl>
              <c:idx val="11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1-2A5C-4877-833F-BC2A0F868A08}"/>
                </c:ext>
              </c:extLst>
            </c:dLbl>
            <c:dLbl>
              <c:idx val="11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3-2A5C-4877-833F-BC2A0F868A08}"/>
                </c:ext>
              </c:extLst>
            </c:dLbl>
            <c:dLbl>
              <c:idx val="11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5-2A5C-4877-833F-BC2A0F868A08}"/>
                </c:ext>
              </c:extLst>
            </c:dLbl>
            <c:dLbl>
              <c:idx val="11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7-2A5C-4877-833F-BC2A0F868A08}"/>
                </c:ext>
              </c:extLst>
            </c:dLbl>
            <c:dLbl>
              <c:idx val="11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9-2A5C-4877-833F-BC2A0F868A08}"/>
                </c:ext>
              </c:extLst>
            </c:dLbl>
            <c:dLbl>
              <c:idx val="11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B-2A5C-4877-833F-BC2A0F868A08}"/>
                </c:ext>
              </c:extLst>
            </c:dLbl>
            <c:dLbl>
              <c:idx val="11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D-2A5C-4877-833F-BC2A0F868A08}"/>
                </c:ext>
              </c:extLst>
            </c:dLbl>
            <c:dLbl>
              <c:idx val="11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F-2A5C-4877-833F-BC2A0F868A08}"/>
                </c:ext>
              </c:extLst>
            </c:dLbl>
            <c:dLbl>
              <c:idx val="11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1-2A5C-4877-833F-BC2A0F868A08}"/>
                </c:ext>
              </c:extLst>
            </c:dLbl>
            <c:dLbl>
              <c:idx val="11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3-2A5C-4877-833F-BC2A0F868A08}"/>
                </c:ext>
              </c:extLst>
            </c:dLbl>
            <c:dLbl>
              <c:idx val="11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5-2A5C-4877-833F-BC2A0F868A08}"/>
                </c:ext>
              </c:extLst>
            </c:dLbl>
            <c:dLbl>
              <c:idx val="11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7-2A5C-4877-833F-BC2A0F868A08}"/>
                </c:ext>
              </c:extLst>
            </c:dLbl>
            <c:dLbl>
              <c:idx val="11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9-2A5C-4877-833F-BC2A0F868A08}"/>
                </c:ext>
              </c:extLst>
            </c:dLbl>
            <c:dLbl>
              <c:idx val="11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B-2A5C-4877-833F-BC2A0F868A08}"/>
                </c:ext>
              </c:extLst>
            </c:dLbl>
            <c:dLbl>
              <c:idx val="11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D-2A5C-4877-833F-BC2A0F868A08}"/>
                </c:ext>
              </c:extLst>
            </c:dLbl>
            <c:dLbl>
              <c:idx val="11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F-2A5C-4877-833F-BC2A0F868A08}"/>
                </c:ext>
              </c:extLst>
            </c:dLbl>
            <c:dLbl>
              <c:idx val="11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1-2A5C-4877-833F-BC2A0F868A08}"/>
                </c:ext>
              </c:extLst>
            </c:dLbl>
            <c:dLbl>
              <c:idx val="11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3-2A5C-4877-833F-BC2A0F868A08}"/>
                </c:ext>
              </c:extLst>
            </c:dLbl>
            <c:dLbl>
              <c:idx val="11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5-2A5C-4877-833F-BC2A0F868A08}"/>
                </c:ext>
              </c:extLst>
            </c:dLbl>
            <c:dLbl>
              <c:idx val="11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7-2A5C-4877-833F-BC2A0F868A08}"/>
                </c:ext>
              </c:extLst>
            </c:dLbl>
            <c:dLbl>
              <c:idx val="11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9-2A5C-4877-833F-BC2A0F868A08}"/>
                </c:ext>
              </c:extLst>
            </c:dLbl>
            <c:dLbl>
              <c:idx val="11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B-2A5C-4877-833F-BC2A0F868A08}"/>
                </c:ext>
              </c:extLst>
            </c:dLbl>
            <c:dLbl>
              <c:idx val="11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D-2A5C-4877-833F-BC2A0F868A08}"/>
                </c:ext>
              </c:extLst>
            </c:dLbl>
            <c:dLbl>
              <c:idx val="11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F-2A5C-4877-833F-BC2A0F868A08}"/>
                </c:ext>
              </c:extLst>
            </c:dLbl>
            <c:dLbl>
              <c:idx val="11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1-2A5C-4877-833F-BC2A0F868A08}"/>
                </c:ext>
              </c:extLst>
            </c:dLbl>
            <c:dLbl>
              <c:idx val="11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3-2A5C-4877-833F-BC2A0F868A08}"/>
                </c:ext>
              </c:extLst>
            </c:dLbl>
            <c:dLbl>
              <c:idx val="11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5-2A5C-4877-833F-BC2A0F868A08}"/>
                </c:ext>
              </c:extLst>
            </c:dLbl>
            <c:dLbl>
              <c:idx val="11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7-2A5C-4877-833F-BC2A0F868A08}"/>
                </c:ext>
              </c:extLst>
            </c:dLbl>
            <c:dLbl>
              <c:idx val="11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9-2A5C-4877-833F-BC2A0F868A08}"/>
                </c:ext>
              </c:extLst>
            </c:dLbl>
            <c:dLbl>
              <c:idx val="11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B-2A5C-4877-833F-BC2A0F868A08}"/>
                </c:ext>
              </c:extLst>
            </c:dLbl>
            <c:dLbl>
              <c:idx val="11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D-2A5C-4877-833F-BC2A0F868A08}"/>
                </c:ext>
              </c:extLst>
            </c:dLbl>
            <c:dLbl>
              <c:idx val="11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F-2A5C-4877-833F-BC2A0F868A08}"/>
                </c:ext>
              </c:extLst>
            </c:dLbl>
            <c:dLbl>
              <c:idx val="11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1-2A5C-4877-833F-BC2A0F868A08}"/>
                </c:ext>
              </c:extLst>
            </c:dLbl>
            <c:dLbl>
              <c:idx val="11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3-2A5C-4877-833F-BC2A0F868A08}"/>
                </c:ext>
              </c:extLst>
            </c:dLbl>
            <c:dLbl>
              <c:idx val="11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5-2A5C-4877-833F-BC2A0F868A08}"/>
                </c:ext>
              </c:extLst>
            </c:dLbl>
            <c:dLbl>
              <c:idx val="11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7-2A5C-4877-833F-BC2A0F868A08}"/>
                </c:ext>
              </c:extLst>
            </c:dLbl>
            <c:dLbl>
              <c:idx val="11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9-2A5C-4877-833F-BC2A0F868A08}"/>
                </c:ext>
              </c:extLst>
            </c:dLbl>
            <c:dLbl>
              <c:idx val="11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B-2A5C-4877-833F-BC2A0F868A08}"/>
                </c:ext>
              </c:extLst>
            </c:dLbl>
            <c:dLbl>
              <c:idx val="11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D-2A5C-4877-833F-BC2A0F868A08}"/>
                </c:ext>
              </c:extLst>
            </c:dLbl>
            <c:dLbl>
              <c:idx val="11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F-2A5C-4877-833F-BC2A0F868A08}"/>
                </c:ext>
              </c:extLst>
            </c:dLbl>
            <c:dLbl>
              <c:idx val="11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1-2A5C-4877-833F-BC2A0F868A08}"/>
                </c:ext>
              </c:extLst>
            </c:dLbl>
            <c:dLbl>
              <c:idx val="11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3-2A5C-4877-833F-BC2A0F868A08}"/>
                </c:ext>
              </c:extLst>
            </c:dLbl>
            <c:dLbl>
              <c:idx val="11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5-2A5C-4877-833F-BC2A0F868A08}"/>
                </c:ext>
              </c:extLst>
            </c:dLbl>
            <c:dLbl>
              <c:idx val="11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7-2A5C-4877-833F-BC2A0F868A08}"/>
                </c:ext>
              </c:extLst>
            </c:dLbl>
            <c:dLbl>
              <c:idx val="11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9-2A5C-4877-833F-BC2A0F868A08}"/>
                </c:ext>
              </c:extLst>
            </c:dLbl>
            <c:dLbl>
              <c:idx val="11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B-2A5C-4877-833F-BC2A0F868A08}"/>
                </c:ext>
              </c:extLst>
            </c:dLbl>
            <c:dLbl>
              <c:idx val="11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D-2A5C-4877-833F-BC2A0F868A08}"/>
                </c:ext>
              </c:extLst>
            </c:dLbl>
            <c:dLbl>
              <c:idx val="11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F-2A5C-4877-833F-BC2A0F868A08}"/>
                </c:ext>
              </c:extLst>
            </c:dLbl>
            <c:dLbl>
              <c:idx val="11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1-2A5C-4877-833F-BC2A0F868A08}"/>
                </c:ext>
              </c:extLst>
            </c:dLbl>
            <c:dLbl>
              <c:idx val="11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3-2A5C-4877-833F-BC2A0F868A08}"/>
                </c:ext>
              </c:extLst>
            </c:dLbl>
            <c:dLbl>
              <c:idx val="11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5-2A5C-4877-833F-BC2A0F868A08}"/>
                </c:ext>
              </c:extLst>
            </c:dLbl>
            <c:dLbl>
              <c:idx val="11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7-2A5C-4877-833F-BC2A0F868A08}"/>
                </c:ext>
              </c:extLst>
            </c:dLbl>
            <c:dLbl>
              <c:idx val="11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9-2A5C-4877-833F-BC2A0F868A08}"/>
                </c:ext>
              </c:extLst>
            </c:dLbl>
            <c:dLbl>
              <c:idx val="11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B-2A5C-4877-833F-BC2A0F868A08}"/>
                </c:ext>
              </c:extLst>
            </c:dLbl>
            <c:dLbl>
              <c:idx val="11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D-2A5C-4877-833F-BC2A0F868A08}"/>
                </c:ext>
              </c:extLst>
            </c:dLbl>
            <c:dLbl>
              <c:idx val="11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F-2A5C-4877-833F-BC2A0F868A08}"/>
                </c:ext>
              </c:extLst>
            </c:dLbl>
            <c:dLbl>
              <c:idx val="11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1-2A5C-4877-833F-BC2A0F868A08}"/>
                </c:ext>
              </c:extLst>
            </c:dLbl>
            <c:dLbl>
              <c:idx val="11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3-2A5C-4877-833F-BC2A0F868A08}"/>
                </c:ext>
              </c:extLst>
            </c:dLbl>
            <c:dLbl>
              <c:idx val="11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5-2A5C-4877-833F-BC2A0F868A08}"/>
                </c:ext>
              </c:extLst>
            </c:dLbl>
            <c:dLbl>
              <c:idx val="11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7-2A5C-4877-833F-BC2A0F868A08}"/>
                </c:ext>
              </c:extLst>
            </c:dLbl>
            <c:dLbl>
              <c:idx val="11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9-2A5C-4877-833F-BC2A0F868A08}"/>
                </c:ext>
              </c:extLst>
            </c:dLbl>
            <c:dLbl>
              <c:idx val="11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B-2A5C-4877-833F-BC2A0F868A08}"/>
                </c:ext>
              </c:extLst>
            </c:dLbl>
            <c:dLbl>
              <c:idx val="11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D-2A5C-4877-833F-BC2A0F868A08}"/>
                </c:ext>
              </c:extLst>
            </c:dLbl>
            <c:dLbl>
              <c:idx val="11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F-2A5C-4877-833F-BC2A0F868A08}"/>
                </c:ext>
              </c:extLst>
            </c:dLbl>
            <c:dLbl>
              <c:idx val="11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1-2A5C-4877-833F-BC2A0F868A08}"/>
                </c:ext>
              </c:extLst>
            </c:dLbl>
            <c:dLbl>
              <c:idx val="11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3-2A5C-4877-833F-BC2A0F868A08}"/>
                </c:ext>
              </c:extLst>
            </c:dLbl>
            <c:dLbl>
              <c:idx val="11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5-2A5C-4877-833F-BC2A0F868A08}"/>
                </c:ext>
              </c:extLst>
            </c:dLbl>
            <c:dLbl>
              <c:idx val="11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7-2A5C-4877-833F-BC2A0F868A08}"/>
                </c:ext>
              </c:extLst>
            </c:dLbl>
            <c:dLbl>
              <c:idx val="11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9-2A5C-4877-833F-BC2A0F868A08}"/>
                </c:ext>
              </c:extLst>
            </c:dLbl>
            <c:dLbl>
              <c:idx val="11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B-2A5C-4877-833F-BC2A0F868A08}"/>
                </c:ext>
              </c:extLst>
            </c:dLbl>
            <c:dLbl>
              <c:idx val="11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D-2A5C-4877-833F-BC2A0F868A08}"/>
                </c:ext>
              </c:extLst>
            </c:dLbl>
            <c:dLbl>
              <c:idx val="11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F-2A5C-4877-833F-BC2A0F868A08}"/>
                </c:ext>
              </c:extLst>
            </c:dLbl>
            <c:dLbl>
              <c:idx val="11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1-2A5C-4877-833F-BC2A0F868A08}"/>
                </c:ext>
              </c:extLst>
            </c:dLbl>
            <c:dLbl>
              <c:idx val="11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3-2A5C-4877-833F-BC2A0F868A08}"/>
                </c:ext>
              </c:extLst>
            </c:dLbl>
            <c:dLbl>
              <c:idx val="11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5-2A5C-4877-833F-BC2A0F868A08}"/>
                </c:ext>
              </c:extLst>
            </c:dLbl>
            <c:dLbl>
              <c:idx val="11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7-2A5C-4877-833F-BC2A0F868A08}"/>
                </c:ext>
              </c:extLst>
            </c:dLbl>
            <c:dLbl>
              <c:idx val="11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9-2A5C-4877-833F-BC2A0F868A08}"/>
                </c:ext>
              </c:extLst>
            </c:dLbl>
            <c:dLbl>
              <c:idx val="11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B-2A5C-4877-833F-BC2A0F868A08}"/>
                </c:ext>
              </c:extLst>
            </c:dLbl>
            <c:dLbl>
              <c:idx val="11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D-2A5C-4877-833F-BC2A0F868A08}"/>
                </c:ext>
              </c:extLst>
            </c:dLbl>
            <c:dLbl>
              <c:idx val="11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F-2A5C-4877-833F-BC2A0F868A08}"/>
                </c:ext>
              </c:extLst>
            </c:dLbl>
            <c:dLbl>
              <c:idx val="11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1-2A5C-4877-833F-BC2A0F868A08}"/>
                </c:ext>
              </c:extLst>
            </c:dLbl>
            <c:dLbl>
              <c:idx val="11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3-2A5C-4877-833F-BC2A0F868A08}"/>
                </c:ext>
              </c:extLst>
            </c:dLbl>
            <c:dLbl>
              <c:idx val="11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5-2A5C-4877-833F-BC2A0F868A08}"/>
                </c:ext>
              </c:extLst>
            </c:dLbl>
            <c:dLbl>
              <c:idx val="11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7-2A5C-4877-833F-BC2A0F868A08}"/>
                </c:ext>
              </c:extLst>
            </c:dLbl>
            <c:dLbl>
              <c:idx val="11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9-2A5C-4877-833F-BC2A0F868A08}"/>
                </c:ext>
              </c:extLst>
            </c:dLbl>
            <c:dLbl>
              <c:idx val="11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B-2A5C-4877-833F-BC2A0F868A08}"/>
                </c:ext>
              </c:extLst>
            </c:dLbl>
            <c:dLbl>
              <c:idx val="11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D-2A5C-4877-833F-BC2A0F868A08}"/>
                </c:ext>
              </c:extLst>
            </c:dLbl>
            <c:dLbl>
              <c:idx val="11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F-2A5C-4877-833F-BC2A0F868A08}"/>
                </c:ext>
              </c:extLst>
            </c:dLbl>
            <c:dLbl>
              <c:idx val="11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1-2A5C-4877-833F-BC2A0F868A08}"/>
                </c:ext>
              </c:extLst>
            </c:dLbl>
            <c:dLbl>
              <c:idx val="11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3-2A5C-4877-833F-BC2A0F868A08}"/>
                </c:ext>
              </c:extLst>
            </c:dLbl>
            <c:dLbl>
              <c:idx val="11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5-2A5C-4877-833F-BC2A0F868A08}"/>
                </c:ext>
              </c:extLst>
            </c:dLbl>
            <c:dLbl>
              <c:idx val="11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7-2A5C-4877-833F-BC2A0F868A08}"/>
                </c:ext>
              </c:extLst>
            </c:dLbl>
            <c:dLbl>
              <c:idx val="11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9-2A5C-4877-833F-BC2A0F868A08}"/>
                </c:ext>
              </c:extLst>
            </c:dLbl>
            <c:dLbl>
              <c:idx val="11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B-2A5C-4877-833F-BC2A0F868A08}"/>
                </c:ext>
              </c:extLst>
            </c:dLbl>
            <c:dLbl>
              <c:idx val="11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D-2A5C-4877-833F-BC2A0F868A08}"/>
                </c:ext>
              </c:extLst>
            </c:dLbl>
            <c:dLbl>
              <c:idx val="11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F-2A5C-4877-833F-BC2A0F868A08}"/>
                </c:ext>
              </c:extLst>
            </c:dLbl>
            <c:dLbl>
              <c:idx val="12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1-2A5C-4877-833F-BC2A0F868A08}"/>
                </c:ext>
              </c:extLst>
            </c:dLbl>
            <c:dLbl>
              <c:idx val="12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3-2A5C-4877-833F-BC2A0F868A08}"/>
                </c:ext>
              </c:extLst>
            </c:dLbl>
            <c:dLbl>
              <c:idx val="12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5-2A5C-4877-833F-BC2A0F868A08}"/>
                </c:ext>
              </c:extLst>
            </c:dLbl>
            <c:dLbl>
              <c:idx val="12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7-2A5C-4877-833F-BC2A0F868A08}"/>
                </c:ext>
              </c:extLst>
            </c:dLbl>
            <c:dLbl>
              <c:idx val="12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9-2A5C-4877-833F-BC2A0F868A08}"/>
                </c:ext>
              </c:extLst>
            </c:dLbl>
            <c:dLbl>
              <c:idx val="12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B-2A5C-4877-833F-BC2A0F868A08}"/>
                </c:ext>
              </c:extLst>
            </c:dLbl>
            <c:dLbl>
              <c:idx val="12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D-2A5C-4877-833F-BC2A0F868A08}"/>
                </c:ext>
              </c:extLst>
            </c:dLbl>
            <c:dLbl>
              <c:idx val="12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F-2A5C-4877-833F-BC2A0F868A08}"/>
                </c:ext>
              </c:extLst>
            </c:dLbl>
            <c:dLbl>
              <c:idx val="12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1-2A5C-4877-833F-BC2A0F868A08}"/>
                </c:ext>
              </c:extLst>
            </c:dLbl>
            <c:dLbl>
              <c:idx val="12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3-2A5C-4877-833F-BC2A0F868A08}"/>
                </c:ext>
              </c:extLst>
            </c:dLbl>
            <c:dLbl>
              <c:idx val="12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5-2A5C-4877-833F-BC2A0F868A08}"/>
                </c:ext>
              </c:extLst>
            </c:dLbl>
            <c:dLbl>
              <c:idx val="12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7-2A5C-4877-833F-BC2A0F868A08}"/>
                </c:ext>
              </c:extLst>
            </c:dLbl>
            <c:dLbl>
              <c:idx val="12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9-2A5C-4877-833F-BC2A0F868A08}"/>
                </c:ext>
              </c:extLst>
            </c:dLbl>
            <c:dLbl>
              <c:idx val="12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B-2A5C-4877-833F-BC2A0F868A08}"/>
                </c:ext>
              </c:extLst>
            </c:dLbl>
            <c:dLbl>
              <c:idx val="12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D-2A5C-4877-833F-BC2A0F868A08}"/>
                </c:ext>
              </c:extLst>
            </c:dLbl>
            <c:dLbl>
              <c:idx val="12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F-2A5C-4877-833F-BC2A0F868A08}"/>
                </c:ext>
              </c:extLst>
            </c:dLbl>
            <c:dLbl>
              <c:idx val="12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1-2A5C-4877-833F-BC2A0F868A08}"/>
                </c:ext>
              </c:extLst>
            </c:dLbl>
            <c:dLbl>
              <c:idx val="12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3-2A5C-4877-833F-BC2A0F868A08}"/>
                </c:ext>
              </c:extLst>
            </c:dLbl>
            <c:dLbl>
              <c:idx val="12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5-2A5C-4877-833F-BC2A0F868A08}"/>
                </c:ext>
              </c:extLst>
            </c:dLbl>
            <c:dLbl>
              <c:idx val="12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7-2A5C-4877-833F-BC2A0F868A08}"/>
                </c:ext>
              </c:extLst>
            </c:dLbl>
            <c:dLbl>
              <c:idx val="12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9-2A5C-4877-833F-BC2A0F868A08}"/>
                </c:ext>
              </c:extLst>
            </c:dLbl>
            <c:dLbl>
              <c:idx val="12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B-2A5C-4877-833F-BC2A0F868A08}"/>
                </c:ext>
              </c:extLst>
            </c:dLbl>
            <c:dLbl>
              <c:idx val="12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D-2A5C-4877-833F-BC2A0F868A08}"/>
                </c:ext>
              </c:extLst>
            </c:dLbl>
            <c:dLbl>
              <c:idx val="12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F-2A5C-4877-833F-BC2A0F868A08}"/>
                </c:ext>
              </c:extLst>
            </c:dLbl>
            <c:dLbl>
              <c:idx val="12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1-2A5C-4877-833F-BC2A0F868A08}"/>
                </c:ext>
              </c:extLst>
            </c:dLbl>
            <c:dLbl>
              <c:idx val="12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3-2A5C-4877-833F-BC2A0F868A08}"/>
                </c:ext>
              </c:extLst>
            </c:dLbl>
            <c:dLbl>
              <c:idx val="12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5-2A5C-4877-833F-BC2A0F868A08}"/>
                </c:ext>
              </c:extLst>
            </c:dLbl>
            <c:dLbl>
              <c:idx val="12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7-2A5C-4877-833F-BC2A0F868A08}"/>
                </c:ext>
              </c:extLst>
            </c:dLbl>
            <c:dLbl>
              <c:idx val="12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9-2A5C-4877-833F-BC2A0F868A08}"/>
                </c:ext>
              </c:extLst>
            </c:dLbl>
            <c:dLbl>
              <c:idx val="12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B-2A5C-4877-833F-BC2A0F868A08}"/>
                </c:ext>
              </c:extLst>
            </c:dLbl>
            <c:dLbl>
              <c:idx val="12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D-2A5C-4877-833F-BC2A0F868A08}"/>
                </c:ext>
              </c:extLst>
            </c:dLbl>
            <c:dLbl>
              <c:idx val="12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F-2A5C-4877-833F-BC2A0F868A08}"/>
                </c:ext>
              </c:extLst>
            </c:dLbl>
            <c:dLbl>
              <c:idx val="12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1-2A5C-4877-833F-BC2A0F868A08}"/>
                </c:ext>
              </c:extLst>
            </c:dLbl>
            <c:dLbl>
              <c:idx val="12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3-2A5C-4877-833F-BC2A0F868A08}"/>
                </c:ext>
              </c:extLst>
            </c:dLbl>
            <c:dLbl>
              <c:idx val="12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5-2A5C-4877-833F-BC2A0F868A08}"/>
                </c:ext>
              </c:extLst>
            </c:dLbl>
            <c:dLbl>
              <c:idx val="12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7-2A5C-4877-833F-BC2A0F868A08}"/>
                </c:ext>
              </c:extLst>
            </c:dLbl>
            <c:dLbl>
              <c:idx val="12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9-2A5C-4877-833F-BC2A0F868A08}"/>
                </c:ext>
              </c:extLst>
            </c:dLbl>
            <c:dLbl>
              <c:idx val="12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B-2A5C-4877-833F-BC2A0F868A08}"/>
                </c:ext>
              </c:extLst>
            </c:dLbl>
            <c:dLbl>
              <c:idx val="12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D-2A5C-4877-833F-BC2A0F868A08}"/>
                </c:ext>
              </c:extLst>
            </c:dLbl>
            <c:dLbl>
              <c:idx val="12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F-2A5C-4877-833F-BC2A0F868A08}"/>
                </c:ext>
              </c:extLst>
            </c:dLbl>
            <c:dLbl>
              <c:idx val="12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1-2A5C-4877-833F-BC2A0F868A08}"/>
                </c:ext>
              </c:extLst>
            </c:dLbl>
            <c:dLbl>
              <c:idx val="12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3-2A5C-4877-833F-BC2A0F868A08}"/>
                </c:ext>
              </c:extLst>
            </c:dLbl>
            <c:dLbl>
              <c:idx val="12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5-2A5C-4877-833F-BC2A0F868A08}"/>
                </c:ext>
              </c:extLst>
            </c:dLbl>
            <c:dLbl>
              <c:idx val="12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7-2A5C-4877-833F-BC2A0F868A08}"/>
                </c:ext>
              </c:extLst>
            </c:dLbl>
            <c:dLbl>
              <c:idx val="12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9-2A5C-4877-833F-BC2A0F868A08}"/>
                </c:ext>
              </c:extLst>
            </c:dLbl>
            <c:dLbl>
              <c:idx val="12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B-2A5C-4877-833F-BC2A0F868A08}"/>
                </c:ext>
              </c:extLst>
            </c:dLbl>
            <c:dLbl>
              <c:idx val="12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D-2A5C-4877-833F-BC2A0F868A08}"/>
                </c:ext>
              </c:extLst>
            </c:dLbl>
            <c:dLbl>
              <c:idx val="12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F-2A5C-4877-833F-BC2A0F868A08}"/>
                </c:ext>
              </c:extLst>
            </c:dLbl>
            <c:dLbl>
              <c:idx val="12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1-2A5C-4877-833F-BC2A0F868A08}"/>
                </c:ext>
              </c:extLst>
            </c:dLbl>
            <c:dLbl>
              <c:idx val="12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3-2A5C-4877-833F-BC2A0F868A08}"/>
                </c:ext>
              </c:extLst>
            </c:dLbl>
            <c:dLbl>
              <c:idx val="12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5-2A5C-4877-833F-BC2A0F868A08}"/>
                </c:ext>
              </c:extLst>
            </c:dLbl>
            <c:dLbl>
              <c:idx val="12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7-2A5C-4877-833F-BC2A0F868A08}"/>
                </c:ext>
              </c:extLst>
            </c:dLbl>
            <c:dLbl>
              <c:idx val="12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9-2A5C-4877-833F-BC2A0F868A08}"/>
                </c:ext>
              </c:extLst>
            </c:dLbl>
            <c:dLbl>
              <c:idx val="12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B-2A5C-4877-833F-BC2A0F868A08}"/>
                </c:ext>
              </c:extLst>
            </c:dLbl>
            <c:dLbl>
              <c:idx val="12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D-2A5C-4877-833F-BC2A0F868A08}"/>
                </c:ext>
              </c:extLst>
            </c:dLbl>
            <c:dLbl>
              <c:idx val="12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F-2A5C-4877-833F-BC2A0F868A08}"/>
                </c:ext>
              </c:extLst>
            </c:dLbl>
            <c:dLbl>
              <c:idx val="12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1-2A5C-4877-833F-BC2A0F868A08}"/>
                </c:ext>
              </c:extLst>
            </c:dLbl>
            <c:dLbl>
              <c:idx val="12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3-2A5C-4877-833F-BC2A0F868A08}"/>
                </c:ext>
              </c:extLst>
            </c:dLbl>
            <c:dLbl>
              <c:idx val="12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5-2A5C-4877-833F-BC2A0F868A08}"/>
                </c:ext>
              </c:extLst>
            </c:dLbl>
            <c:dLbl>
              <c:idx val="12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7-2A5C-4877-833F-BC2A0F868A08}"/>
                </c:ext>
              </c:extLst>
            </c:dLbl>
            <c:dLbl>
              <c:idx val="12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9-2A5C-4877-833F-BC2A0F868A08}"/>
                </c:ext>
              </c:extLst>
            </c:dLbl>
            <c:dLbl>
              <c:idx val="12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B-2A5C-4877-833F-BC2A0F868A08}"/>
                </c:ext>
              </c:extLst>
            </c:dLbl>
            <c:dLbl>
              <c:idx val="12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D-2A5C-4877-833F-BC2A0F868A08}"/>
                </c:ext>
              </c:extLst>
            </c:dLbl>
            <c:dLbl>
              <c:idx val="12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F-2A5C-4877-833F-BC2A0F868A08}"/>
                </c:ext>
              </c:extLst>
            </c:dLbl>
            <c:dLbl>
              <c:idx val="12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1-2A5C-4877-833F-BC2A0F868A08}"/>
                </c:ext>
              </c:extLst>
            </c:dLbl>
            <c:dLbl>
              <c:idx val="12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3-2A5C-4877-833F-BC2A0F868A08}"/>
                </c:ext>
              </c:extLst>
            </c:dLbl>
            <c:dLbl>
              <c:idx val="12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5-2A5C-4877-833F-BC2A0F868A08}"/>
                </c:ext>
              </c:extLst>
            </c:dLbl>
            <c:dLbl>
              <c:idx val="12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7-2A5C-4877-833F-BC2A0F868A08}"/>
                </c:ext>
              </c:extLst>
            </c:dLbl>
            <c:dLbl>
              <c:idx val="12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9-2A5C-4877-833F-BC2A0F868A08}"/>
                </c:ext>
              </c:extLst>
            </c:dLbl>
            <c:dLbl>
              <c:idx val="12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B-2A5C-4877-833F-BC2A0F868A08}"/>
                </c:ext>
              </c:extLst>
            </c:dLbl>
            <c:dLbl>
              <c:idx val="12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D-2A5C-4877-833F-BC2A0F868A08}"/>
                </c:ext>
              </c:extLst>
            </c:dLbl>
            <c:dLbl>
              <c:idx val="12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F-2A5C-4877-833F-BC2A0F868A08}"/>
                </c:ext>
              </c:extLst>
            </c:dLbl>
            <c:dLbl>
              <c:idx val="12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1-2A5C-4877-833F-BC2A0F868A08}"/>
                </c:ext>
              </c:extLst>
            </c:dLbl>
            <c:dLbl>
              <c:idx val="12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3-2A5C-4877-833F-BC2A0F868A08}"/>
                </c:ext>
              </c:extLst>
            </c:dLbl>
            <c:dLbl>
              <c:idx val="12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5-2A5C-4877-833F-BC2A0F868A08}"/>
                </c:ext>
              </c:extLst>
            </c:dLbl>
            <c:dLbl>
              <c:idx val="12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7-2A5C-4877-833F-BC2A0F868A08}"/>
                </c:ext>
              </c:extLst>
            </c:dLbl>
            <c:dLbl>
              <c:idx val="12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9-2A5C-4877-833F-BC2A0F868A08}"/>
                </c:ext>
              </c:extLst>
            </c:dLbl>
            <c:dLbl>
              <c:idx val="12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B-2A5C-4877-833F-BC2A0F868A08}"/>
                </c:ext>
              </c:extLst>
            </c:dLbl>
            <c:dLbl>
              <c:idx val="12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D-2A5C-4877-833F-BC2A0F868A08}"/>
                </c:ext>
              </c:extLst>
            </c:dLbl>
            <c:dLbl>
              <c:idx val="12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F-2A5C-4877-833F-BC2A0F868A08}"/>
                </c:ext>
              </c:extLst>
            </c:dLbl>
            <c:dLbl>
              <c:idx val="12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1-2A5C-4877-833F-BC2A0F868A08}"/>
                </c:ext>
              </c:extLst>
            </c:dLbl>
            <c:dLbl>
              <c:idx val="12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3-2A5C-4877-833F-BC2A0F868A08}"/>
                </c:ext>
              </c:extLst>
            </c:dLbl>
            <c:dLbl>
              <c:idx val="12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5-2A5C-4877-833F-BC2A0F868A08}"/>
                </c:ext>
              </c:extLst>
            </c:dLbl>
            <c:dLbl>
              <c:idx val="12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7-2A5C-4877-833F-BC2A0F868A08}"/>
                </c:ext>
              </c:extLst>
            </c:dLbl>
            <c:dLbl>
              <c:idx val="12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9-2A5C-4877-833F-BC2A0F868A08}"/>
                </c:ext>
              </c:extLst>
            </c:dLbl>
            <c:dLbl>
              <c:idx val="12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B-2A5C-4877-833F-BC2A0F868A08}"/>
                </c:ext>
              </c:extLst>
            </c:dLbl>
            <c:dLbl>
              <c:idx val="12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D-2A5C-4877-833F-BC2A0F868A08}"/>
                </c:ext>
              </c:extLst>
            </c:dLbl>
            <c:dLbl>
              <c:idx val="12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F-2A5C-4877-833F-BC2A0F868A08}"/>
                </c:ext>
              </c:extLst>
            </c:dLbl>
            <c:dLbl>
              <c:idx val="12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1-2A5C-4877-833F-BC2A0F868A08}"/>
                </c:ext>
              </c:extLst>
            </c:dLbl>
            <c:dLbl>
              <c:idx val="12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3-2A5C-4877-833F-BC2A0F868A08}"/>
                </c:ext>
              </c:extLst>
            </c:dLbl>
            <c:dLbl>
              <c:idx val="12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5-2A5C-4877-833F-BC2A0F868A08}"/>
                </c:ext>
              </c:extLst>
            </c:dLbl>
            <c:dLbl>
              <c:idx val="12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7-2A5C-4877-833F-BC2A0F868A08}"/>
                </c:ext>
              </c:extLst>
            </c:dLbl>
            <c:dLbl>
              <c:idx val="12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9-2A5C-4877-833F-BC2A0F868A08}"/>
                </c:ext>
              </c:extLst>
            </c:dLbl>
            <c:dLbl>
              <c:idx val="12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B-2A5C-4877-833F-BC2A0F868A08}"/>
                </c:ext>
              </c:extLst>
            </c:dLbl>
            <c:dLbl>
              <c:idx val="12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D-2A5C-4877-833F-BC2A0F868A08}"/>
                </c:ext>
              </c:extLst>
            </c:dLbl>
            <c:dLbl>
              <c:idx val="12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F-2A5C-4877-833F-BC2A0F868A08}"/>
                </c:ext>
              </c:extLst>
            </c:dLbl>
            <c:dLbl>
              <c:idx val="12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1-2A5C-4877-833F-BC2A0F868A08}"/>
                </c:ext>
              </c:extLst>
            </c:dLbl>
            <c:dLbl>
              <c:idx val="12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3-2A5C-4877-833F-BC2A0F868A08}"/>
                </c:ext>
              </c:extLst>
            </c:dLbl>
            <c:dLbl>
              <c:idx val="12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5-2A5C-4877-833F-BC2A0F868A08}"/>
                </c:ext>
              </c:extLst>
            </c:dLbl>
            <c:dLbl>
              <c:idx val="12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7-2A5C-4877-833F-BC2A0F868A08}"/>
                </c:ext>
              </c:extLst>
            </c:dLbl>
            <c:dLbl>
              <c:idx val="13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9-2A5C-4877-833F-BC2A0F868A08}"/>
                </c:ext>
              </c:extLst>
            </c:dLbl>
            <c:dLbl>
              <c:idx val="13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B-2A5C-4877-833F-BC2A0F868A08}"/>
                </c:ext>
              </c:extLst>
            </c:dLbl>
            <c:dLbl>
              <c:idx val="13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D-2A5C-4877-833F-BC2A0F868A08}"/>
                </c:ext>
              </c:extLst>
            </c:dLbl>
            <c:dLbl>
              <c:idx val="13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F-2A5C-4877-833F-BC2A0F868A08}"/>
                </c:ext>
              </c:extLst>
            </c:dLbl>
            <c:dLbl>
              <c:idx val="13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1-2A5C-4877-833F-BC2A0F868A08}"/>
                </c:ext>
              </c:extLst>
            </c:dLbl>
            <c:dLbl>
              <c:idx val="13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3-2A5C-4877-833F-BC2A0F868A08}"/>
                </c:ext>
              </c:extLst>
            </c:dLbl>
            <c:dLbl>
              <c:idx val="13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5-2A5C-4877-833F-BC2A0F868A08}"/>
                </c:ext>
              </c:extLst>
            </c:dLbl>
            <c:dLbl>
              <c:idx val="13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7-2A5C-4877-833F-BC2A0F868A08}"/>
                </c:ext>
              </c:extLst>
            </c:dLbl>
            <c:dLbl>
              <c:idx val="13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9-2A5C-4877-833F-BC2A0F868A08}"/>
                </c:ext>
              </c:extLst>
            </c:dLbl>
            <c:dLbl>
              <c:idx val="13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B-2A5C-4877-833F-BC2A0F868A08}"/>
                </c:ext>
              </c:extLst>
            </c:dLbl>
            <c:dLbl>
              <c:idx val="13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D-2A5C-4877-833F-BC2A0F868A08}"/>
                </c:ext>
              </c:extLst>
            </c:dLbl>
            <c:dLbl>
              <c:idx val="13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F-2A5C-4877-833F-BC2A0F868A08}"/>
                </c:ext>
              </c:extLst>
            </c:dLbl>
            <c:dLbl>
              <c:idx val="13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1-2A5C-4877-833F-BC2A0F868A08}"/>
                </c:ext>
              </c:extLst>
            </c:dLbl>
            <c:dLbl>
              <c:idx val="13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3-2A5C-4877-833F-BC2A0F868A08}"/>
                </c:ext>
              </c:extLst>
            </c:dLbl>
            <c:dLbl>
              <c:idx val="13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5-2A5C-4877-833F-BC2A0F868A08}"/>
                </c:ext>
              </c:extLst>
            </c:dLbl>
            <c:dLbl>
              <c:idx val="13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7-2A5C-4877-833F-BC2A0F868A08}"/>
                </c:ext>
              </c:extLst>
            </c:dLbl>
            <c:dLbl>
              <c:idx val="13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9-2A5C-4877-833F-BC2A0F868A08}"/>
                </c:ext>
              </c:extLst>
            </c:dLbl>
            <c:dLbl>
              <c:idx val="13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B-2A5C-4877-833F-BC2A0F868A08}"/>
                </c:ext>
              </c:extLst>
            </c:dLbl>
            <c:dLbl>
              <c:idx val="13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D-2A5C-4877-833F-BC2A0F868A08}"/>
                </c:ext>
              </c:extLst>
            </c:dLbl>
            <c:dLbl>
              <c:idx val="13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F-2A5C-4877-833F-BC2A0F868A08}"/>
                </c:ext>
              </c:extLst>
            </c:dLbl>
            <c:dLbl>
              <c:idx val="13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1-2A5C-4877-833F-BC2A0F868A08}"/>
                </c:ext>
              </c:extLst>
            </c:dLbl>
            <c:dLbl>
              <c:idx val="13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3-2A5C-4877-833F-BC2A0F868A08}"/>
                </c:ext>
              </c:extLst>
            </c:dLbl>
            <c:dLbl>
              <c:idx val="13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5-2A5C-4877-833F-BC2A0F868A08}"/>
                </c:ext>
              </c:extLst>
            </c:dLbl>
            <c:dLbl>
              <c:idx val="13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7-2A5C-4877-833F-BC2A0F868A08}"/>
                </c:ext>
              </c:extLst>
            </c:dLbl>
            <c:dLbl>
              <c:idx val="13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9-2A5C-4877-833F-BC2A0F868A08}"/>
                </c:ext>
              </c:extLst>
            </c:dLbl>
            <c:dLbl>
              <c:idx val="13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B-2A5C-4877-833F-BC2A0F868A08}"/>
                </c:ext>
              </c:extLst>
            </c:dLbl>
            <c:dLbl>
              <c:idx val="13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D-2A5C-4877-833F-BC2A0F868A08}"/>
                </c:ext>
              </c:extLst>
            </c:dLbl>
            <c:dLbl>
              <c:idx val="13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F-2A5C-4877-833F-BC2A0F868A08}"/>
                </c:ext>
              </c:extLst>
            </c:dLbl>
            <c:dLbl>
              <c:idx val="13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1-2A5C-4877-833F-BC2A0F868A08}"/>
                </c:ext>
              </c:extLst>
            </c:dLbl>
            <c:dLbl>
              <c:idx val="13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3-2A5C-4877-833F-BC2A0F868A08}"/>
                </c:ext>
              </c:extLst>
            </c:dLbl>
            <c:dLbl>
              <c:idx val="13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5-2A5C-4877-833F-BC2A0F868A08}"/>
                </c:ext>
              </c:extLst>
            </c:dLbl>
            <c:dLbl>
              <c:idx val="13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7-2A5C-4877-833F-BC2A0F868A08}"/>
                </c:ext>
              </c:extLst>
            </c:dLbl>
            <c:dLbl>
              <c:idx val="13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9-2A5C-4877-833F-BC2A0F868A08}"/>
                </c:ext>
              </c:extLst>
            </c:dLbl>
            <c:dLbl>
              <c:idx val="13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B-2A5C-4877-833F-BC2A0F868A08}"/>
                </c:ext>
              </c:extLst>
            </c:dLbl>
            <c:dLbl>
              <c:idx val="13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D-2A5C-4877-833F-BC2A0F868A08}"/>
                </c:ext>
              </c:extLst>
            </c:dLbl>
            <c:dLbl>
              <c:idx val="13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F-2A5C-4877-833F-BC2A0F868A08}"/>
                </c:ext>
              </c:extLst>
            </c:dLbl>
            <c:dLbl>
              <c:idx val="13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1-2A5C-4877-833F-BC2A0F868A08}"/>
                </c:ext>
              </c:extLst>
            </c:dLbl>
            <c:dLbl>
              <c:idx val="13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3-2A5C-4877-833F-BC2A0F868A08}"/>
                </c:ext>
              </c:extLst>
            </c:dLbl>
            <c:dLbl>
              <c:idx val="13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5-2A5C-4877-833F-BC2A0F868A08}"/>
                </c:ext>
              </c:extLst>
            </c:dLbl>
            <c:dLbl>
              <c:idx val="13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7-2A5C-4877-833F-BC2A0F868A08}"/>
                </c:ext>
              </c:extLst>
            </c:dLbl>
            <c:dLbl>
              <c:idx val="13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9-2A5C-4877-833F-BC2A0F868A08}"/>
                </c:ext>
              </c:extLst>
            </c:dLbl>
            <c:dLbl>
              <c:idx val="13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B-2A5C-4877-833F-BC2A0F868A08}"/>
                </c:ext>
              </c:extLst>
            </c:dLbl>
            <c:dLbl>
              <c:idx val="13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D-2A5C-4877-833F-BC2A0F868A08}"/>
                </c:ext>
              </c:extLst>
            </c:dLbl>
            <c:dLbl>
              <c:idx val="13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F-2A5C-4877-833F-BC2A0F868A08}"/>
                </c:ext>
              </c:extLst>
            </c:dLbl>
            <c:dLbl>
              <c:idx val="13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1-2A5C-4877-833F-BC2A0F868A08}"/>
                </c:ext>
              </c:extLst>
            </c:dLbl>
            <c:dLbl>
              <c:idx val="13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3-2A5C-4877-833F-BC2A0F868A08}"/>
                </c:ext>
              </c:extLst>
            </c:dLbl>
            <c:dLbl>
              <c:idx val="13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5-2A5C-4877-833F-BC2A0F868A08}"/>
                </c:ext>
              </c:extLst>
            </c:dLbl>
            <c:dLbl>
              <c:idx val="13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7-2A5C-4877-833F-BC2A0F868A08}"/>
                </c:ext>
              </c:extLst>
            </c:dLbl>
            <c:dLbl>
              <c:idx val="13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9-2A5C-4877-833F-BC2A0F868A08}"/>
                </c:ext>
              </c:extLst>
            </c:dLbl>
            <c:dLbl>
              <c:idx val="13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B-2A5C-4877-833F-BC2A0F868A08}"/>
                </c:ext>
              </c:extLst>
            </c:dLbl>
            <c:dLbl>
              <c:idx val="13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D-2A5C-4877-833F-BC2A0F868A08}"/>
                </c:ext>
              </c:extLst>
            </c:dLbl>
            <c:dLbl>
              <c:idx val="13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F-2A5C-4877-833F-BC2A0F868A08}"/>
                </c:ext>
              </c:extLst>
            </c:dLbl>
            <c:dLbl>
              <c:idx val="13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1-2A5C-4877-833F-BC2A0F868A08}"/>
                </c:ext>
              </c:extLst>
            </c:dLbl>
            <c:dLbl>
              <c:idx val="13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3-2A5C-4877-833F-BC2A0F868A08}"/>
                </c:ext>
              </c:extLst>
            </c:dLbl>
            <c:dLbl>
              <c:idx val="13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5-2A5C-4877-833F-BC2A0F868A08}"/>
                </c:ext>
              </c:extLst>
            </c:dLbl>
            <c:dLbl>
              <c:idx val="13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7-2A5C-4877-833F-BC2A0F868A08}"/>
                </c:ext>
              </c:extLst>
            </c:dLbl>
            <c:dLbl>
              <c:idx val="13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9-2A5C-4877-833F-BC2A0F868A08}"/>
                </c:ext>
              </c:extLst>
            </c:dLbl>
            <c:dLbl>
              <c:idx val="13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B-2A5C-4877-833F-BC2A0F868A08}"/>
                </c:ext>
              </c:extLst>
            </c:dLbl>
            <c:dLbl>
              <c:idx val="13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D-2A5C-4877-833F-BC2A0F868A08}"/>
                </c:ext>
              </c:extLst>
            </c:dLbl>
            <c:dLbl>
              <c:idx val="13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F-2A5C-4877-833F-BC2A0F868A08}"/>
                </c:ext>
              </c:extLst>
            </c:dLbl>
            <c:dLbl>
              <c:idx val="13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1-2A5C-4877-833F-BC2A0F868A08}"/>
                </c:ext>
              </c:extLst>
            </c:dLbl>
            <c:dLbl>
              <c:idx val="13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3-2A5C-4877-833F-BC2A0F868A08}"/>
                </c:ext>
              </c:extLst>
            </c:dLbl>
            <c:dLbl>
              <c:idx val="13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5-2A5C-4877-833F-BC2A0F868A08}"/>
                </c:ext>
              </c:extLst>
            </c:dLbl>
            <c:dLbl>
              <c:idx val="13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7-2A5C-4877-833F-BC2A0F868A08}"/>
                </c:ext>
              </c:extLst>
            </c:dLbl>
            <c:dLbl>
              <c:idx val="13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9-2A5C-4877-833F-BC2A0F868A08}"/>
                </c:ext>
              </c:extLst>
            </c:dLbl>
            <c:dLbl>
              <c:idx val="13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B-2A5C-4877-833F-BC2A0F868A08}"/>
                </c:ext>
              </c:extLst>
            </c:dLbl>
            <c:dLbl>
              <c:idx val="13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D-2A5C-4877-833F-BC2A0F868A08}"/>
                </c:ext>
              </c:extLst>
            </c:dLbl>
            <c:dLbl>
              <c:idx val="13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F-2A5C-4877-833F-BC2A0F868A08}"/>
                </c:ext>
              </c:extLst>
            </c:dLbl>
            <c:dLbl>
              <c:idx val="13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1-2A5C-4877-833F-BC2A0F868A08}"/>
                </c:ext>
              </c:extLst>
            </c:dLbl>
            <c:dLbl>
              <c:idx val="13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3-2A5C-4877-833F-BC2A0F868A08}"/>
                </c:ext>
              </c:extLst>
            </c:dLbl>
            <c:dLbl>
              <c:idx val="13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5-2A5C-4877-833F-BC2A0F868A08}"/>
                </c:ext>
              </c:extLst>
            </c:dLbl>
            <c:dLbl>
              <c:idx val="13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7-2A5C-4877-833F-BC2A0F868A08}"/>
                </c:ext>
              </c:extLst>
            </c:dLbl>
            <c:dLbl>
              <c:idx val="13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9-2A5C-4877-833F-BC2A0F868A08}"/>
                </c:ext>
              </c:extLst>
            </c:dLbl>
            <c:dLbl>
              <c:idx val="13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B-2A5C-4877-833F-BC2A0F868A08}"/>
                </c:ext>
              </c:extLst>
            </c:dLbl>
            <c:dLbl>
              <c:idx val="13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D-2A5C-4877-833F-BC2A0F868A08}"/>
                </c:ext>
              </c:extLst>
            </c:dLbl>
            <c:dLbl>
              <c:idx val="13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F-2A5C-4877-833F-BC2A0F868A08}"/>
                </c:ext>
              </c:extLst>
            </c:dLbl>
            <c:dLbl>
              <c:idx val="13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1-2A5C-4877-833F-BC2A0F868A08}"/>
                </c:ext>
              </c:extLst>
            </c:dLbl>
            <c:dLbl>
              <c:idx val="13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3-2A5C-4877-833F-BC2A0F868A08}"/>
                </c:ext>
              </c:extLst>
            </c:dLbl>
            <c:dLbl>
              <c:idx val="13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5-2A5C-4877-833F-BC2A0F868A08}"/>
                </c:ext>
              </c:extLst>
            </c:dLbl>
            <c:dLbl>
              <c:idx val="13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7-2A5C-4877-833F-BC2A0F868A08}"/>
                </c:ext>
              </c:extLst>
            </c:dLbl>
            <c:dLbl>
              <c:idx val="13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9-2A5C-4877-833F-BC2A0F868A08}"/>
                </c:ext>
              </c:extLst>
            </c:dLbl>
            <c:dLbl>
              <c:idx val="13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B-2A5C-4877-833F-BC2A0F868A08}"/>
                </c:ext>
              </c:extLst>
            </c:dLbl>
            <c:dLbl>
              <c:idx val="13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D-2A5C-4877-833F-BC2A0F868A08}"/>
                </c:ext>
              </c:extLst>
            </c:dLbl>
            <c:dLbl>
              <c:idx val="13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F-2A5C-4877-833F-BC2A0F868A08}"/>
                </c:ext>
              </c:extLst>
            </c:dLbl>
            <c:dLbl>
              <c:idx val="13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1-2A5C-4877-833F-BC2A0F868A08}"/>
                </c:ext>
              </c:extLst>
            </c:dLbl>
            <c:dLbl>
              <c:idx val="13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3-2A5C-4877-833F-BC2A0F868A08}"/>
                </c:ext>
              </c:extLst>
            </c:dLbl>
            <c:dLbl>
              <c:idx val="13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5-2A5C-4877-833F-BC2A0F868A08}"/>
                </c:ext>
              </c:extLst>
            </c:dLbl>
            <c:dLbl>
              <c:idx val="13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7-2A5C-4877-833F-BC2A0F868A08}"/>
                </c:ext>
              </c:extLst>
            </c:dLbl>
            <c:dLbl>
              <c:idx val="13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9-2A5C-4877-833F-BC2A0F868A08}"/>
                </c:ext>
              </c:extLst>
            </c:dLbl>
            <c:dLbl>
              <c:idx val="13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B-2A5C-4877-833F-BC2A0F868A08}"/>
                </c:ext>
              </c:extLst>
            </c:dLbl>
            <c:dLbl>
              <c:idx val="13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D-2A5C-4877-833F-BC2A0F868A08}"/>
                </c:ext>
              </c:extLst>
            </c:dLbl>
            <c:dLbl>
              <c:idx val="13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F-2A5C-4877-833F-BC2A0F868A08}"/>
                </c:ext>
              </c:extLst>
            </c:dLbl>
            <c:dLbl>
              <c:idx val="13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1-2A5C-4877-833F-BC2A0F868A08}"/>
                </c:ext>
              </c:extLst>
            </c:dLbl>
            <c:dLbl>
              <c:idx val="13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3-2A5C-4877-833F-BC2A0F868A08}"/>
                </c:ext>
              </c:extLst>
            </c:dLbl>
            <c:dLbl>
              <c:idx val="13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5-2A5C-4877-833F-BC2A0F868A08}"/>
                </c:ext>
              </c:extLst>
            </c:dLbl>
            <c:dLbl>
              <c:idx val="13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7-2A5C-4877-833F-BC2A0F868A08}"/>
                </c:ext>
              </c:extLst>
            </c:dLbl>
            <c:dLbl>
              <c:idx val="13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9-2A5C-4877-833F-BC2A0F868A08}"/>
                </c:ext>
              </c:extLst>
            </c:dLbl>
            <c:dLbl>
              <c:idx val="13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B-2A5C-4877-833F-BC2A0F868A08}"/>
                </c:ext>
              </c:extLst>
            </c:dLbl>
            <c:dLbl>
              <c:idx val="13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D-2A5C-4877-833F-BC2A0F868A08}"/>
                </c:ext>
              </c:extLst>
            </c:dLbl>
            <c:dLbl>
              <c:idx val="13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F-2A5C-4877-833F-BC2A0F868A08}"/>
                </c:ext>
              </c:extLst>
            </c:dLbl>
            <c:dLbl>
              <c:idx val="14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1-2A5C-4877-833F-BC2A0F868A08}"/>
                </c:ext>
              </c:extLst>
            </c:dLbl>
            <c:dLbl>
              <c:idx val="14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3-2A5C-4877-833F-BC2A0F868A08}"/>
                </c:ext>
              </c:extLst>
            </c:dLbl>
            <c:dLbl>
              <c:idx val="14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5-2A5C-4877-833F-BC2A0F868A08}"/>
                </c:ext>
              </c:extLst>
            </c:dLbl>
            <c:dLbl>
              <c:idx val="14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7-2A5C-4877-833F-BC2A0F868A08}"/>
                </c:ext>
              </c:extLst>
            </c:dLbl>
            <c:dLbl>
              <c:idx val="14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9-2A5C-4877-833F-BC2A0F868A08}"/>
                </c:ext>
              </c:extLst>
            </c:dLbl>
            <c:dLbl>
              <c:idx val="14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B-2A5C-4877-833F-BC2A0F868A08}"/>
                </c:ext>
              </c:extLst>
            </c:dLbl>
            <c:dLbl>
              <c:idx val="14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D-2A5C-4877-833F-BC2A0F868A08}"/>
                </c:ext>
              </c:extLst>
            </c:dLbl>
            <c:dLbl>
              <c:idx val="14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F-2A5C-4877-833F-BC2A0F868A08}"/>
                </c:ext>
              </c:extLst>
            </c:dLbl>
            <c:dLbl>
              <c:idx val="14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1-2A5C-4877-833F-BC2A0F868A08}"/>
                </c:ext>
              </c:extLst>
            </c:dLbl>
            <c:dLbl>
              <c:idx val="14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3-2A5C-4877-833F-BC2A0F868A08}"/>
                </c:ext>
              </c:extLst>
            </c:dLbl>
            <c:dLbl>
              <c:idx val="14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5-2A5C-4877-833F-BC2A0F868A08}"/>
                </c:ext>
              </c:extLst>
            </c:dLbl>
            <c:dLbl>
              <c:idx val="14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7-2A5C-4877-833F-BC2A0F868A08}"/>
                </c:ext>
              </c:extLst>
            </c:dLbl>
            <c:dLbl>
              <c:idx val="14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9-2A5C-4877-833F-BC2A0F868A08}"/>
                </c:ext>
              </c:extLst>
            </c:dLbl>
            <c:dLbl>
              <c:idx val="14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B-2A5C-4877-833F-BC2A0F868A08}"/>
                </c:ext>
              </c:extLst>
            </c:dLbl>
            <c:dLbl>
              <c:idx val="14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D-2A5C-4877-833F-BC2A0F868A08}"/>
                </c:ext>
              </c:extLst>
            </c:dLbl>
            <c:dLbl>
              <c:idx val="14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F-2A5C-4877-833F-BC2A0F868A08}"/>
                </c:ext>
              </c:extLst>
            </c:dLbl>
            <c:dLbl>
              <c:idx val="14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1-2A5C-4877-833F-BC2A0F868A08}"/>
                </c:ext>
              </c:extLst>
            </c:dLbl>
            <c:dLbl>
              <c:idx val="14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3-2A5C-4877-833F-BC2A0F868A08}"/>
                </c:ext>
              </c:extLst>
            </c:dLbl>
            <c:dLbl>
              <c:idx val="14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5-2A5C-4877-833F-BC2A0F868A08}"/>
                </c:ext>
              </c:extLst>
            </c:dLbl>
            <c:dLbl>
              <c:idx val="14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7-2A5C-4877-833F-BC2A0F868A08}"/>
                </c:ext>
              </c:extLst>
            </c:dLbl>
            <c:dLbl>
              <c:idx val="14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9-2A5C-4877-833F-BC2A0F868A08}"/>
                </c:ext>
              </c:extLst>
            </c:dLbl>
            <c:dLbl>
              <c:idx val="14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B-2A5C-4877-833F-BC2A0F868A08}"/>
                </c:ext>
              </c:extLst>
            </c:dLbl>
            <c:dLbl>
              <c:idx val="14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D-2A5C-4877-833F-BC2A0F868A08}"/>
                </c:ext>
              </c:extLst>
            </c:dLbl>
            <c:dLbl>
              <c:idx val="14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F-2A5C-4877-833F-BC2A0F868A08}"/>
                </c:ext>
              </c:extLst>
            </c:dLbl>
            <c:dLbl>
              <c:idx val="14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1-2A5C-4877-833F-BC2A0F868A08}"/>
                </c:ext>
              </c:extLst>
            </c:dLbl>
            <c:dLbl>
              <c:idx val="14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3-2A5C-4877-833F-BC2A0F868A08}"/>
                </c:ext>
              </c:extLst>
            </c:dLbl>
            <c:dLbl>
              <c:idx val="14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5-2A5C-4877-833F-BC2A0F868A08}"/>
                </c:ext>
              </c:extLst>
            </c:dLbl>
            <c:dLbl>
              <c:idx val="14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7-2A5C-4877-833F-BC2A0F868A08}"/>
                </c:ext>
              </c:extLst>
            </c:dLbl>
            <c:dLbl>
              <c:idx val="14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9-2A5C-4877-833F-BC2A0F868A08}"/>
                </c:ext>
              </c:extLst>
            </c:dLbl>
            <c:dLbl>
              <c:idx val="14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B-2A5C-4877-833F-BC2A0F868A08}"/>
                </c:ext>
              </c:extLst>
            </c:dLbl>
            <c:dLbl>
              <c:idx val="14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D-2A5C-4877-833F-BC2A0F868A08}"/>
                </c:ext>
              </c:extLst>
            </c:dLbl>
            <c:dLbl>
              <c:idx val="14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F-2A5C-4877-833F-BC2A0F868A08}"/>
                </c:ext>
              </c:extLst>
            </c:dLbl>
            <c:dLbl>
              <c:idx val="14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1-2A5C-4877-833F-BC2A0F868A08}"/>
                </c:ext>
              </c:extLst>
            </c:dLbl>
            <c:dLbl>
              <c:idx val="14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3-2A5C-4877-833F-BC2A0F868A08}"/>
                </c:ext>
              </c:extLst>
            </c:dLbl>
            <c:dLbl>
              <c:idx val="14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5-2A5C-4877-833F-BC2A0F868A08}"/>
                </c:ext>
              </c:extLst>
            </c:dLbl>
            <c:dLbl>
              <c:idx val="14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7-2A5C-4877-833F-BC2A0F868A08}"/>
                </c:ext>
              </c:extLst>
            </c:dLbl>
            <c:dLbl>
              <c:idx val="14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9-2A5C-4877-833F-BC2A0F868A08}"/>
                </c:ext>
              </c:extLst>
            </c:dLbl>
            <c:dLbl>
              <c:idx val="14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B-2A5C-4877-833F-BC2A0F868A08}"/>
                </c:ext>
              </c:extLst>
            </c:dLbl>
            <c:dLbl>
              <c:idx val="14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D-2A5C-4877-833F-BC2A0F868A08}"/>
                </c:ext>
              </c:extLst>
            </c:dLbl>
            <c:dLbl>
              <c:idx val="14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F-2A5C-4877-833F-BC2A0F868A08}"/>
                </c:ext>
              </c:extLst>
            </c:dLbl>
            <c:dLbl>
              <c:idx val="14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1-2A5C-4877-833F-BC2A0F868A08}"/>
                </c:ext>
              </c:extLst>
            </c:dLbl>
            <c:dLbl>
              <c:idx val="14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3-2A5C-4877-833F-BC2A0F868A08}"/>
                </c:ext>
              </c:extLst>
            </c:dLbl>
            <c:dLbl>
              <c:idx val="14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5-2A5C-4877-833F-BC2A0F868A08}"/>
                </c:ext>
              </c:extLst>
            </c:dLbl>
            <c:dLbl>
              <c:idx val="14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7-2A5C-4877-833F-BC2A0F868A08}"/>
                </c:ext>
              </c:extLst>
            </c:dLbl>
            <c:dLbl>
              <c:idx val="14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9-2A5C-4877-833F-BC2A0F868A08}"/>
                </c:ext>
              </c:extLst>
            </c:dLbl>
            <c:dLbl>
              <c:idx val="14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B-2A5C-4877-833F-BC2A0F868A08}"/>
                </c:ext>
              </c:extLst>
            </c:dLbl>
            <c:dLbl>
              <c:idx val="14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D-2A5C-4877-833F-BC2A0F868A08}"/>
                </c:ext>
              </c:extLst>
            </c:dLbl>
            <c:dLbl>
              <c:idx val="14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F-2A5C-4877-833F-BC2A0F868A08}"/>
                </c:ext>
              </c:extLst>
            </c:dLbl>
            <c:dLbl>
              <c:idx val="14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1-2A5C-4877-833F-BC2A0F868A08}"/>
                </c:ext>
              </c:extLst>
            </c:dLbl>
            <c:dLbl>
              <c:idx val="14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3-2A5C-4877-833F-BC2A0F868A08}"/>
                </c:ext>
              </c:extLst>
            </c:dLbl>
            <c:dLbl>
              <c:idx val="14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5-2A5C-4877-833F-BC2A0F868A08}"/>
                </c:ext>
              </c:extLst>
            </c:dLbl>
            <c:dLbl>
              <c:idx val="14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7-2A5C-4877-833F-BC2A0F868A08}"/>
                </c:ext>
              </c:extLst>
            </c:dLbl>
            <c:dLbl>
              <c:idx val="14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9-2A5C-4877-833F-BC2A0F868A08}"/>
                </c:ext>
              </c:extLst>
            </c:dLbl>
            <c:dLbl>
              <c:idx val="14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B-2A5C-4877-833F-BC2A0F868A08}"/>
                </c:ext>
              </c:extLst>
            </c:dLbl>
            <c:dLbl>
              <c:idx val="14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D-2A5C-4877-833F-BC2A0F868A08}"/>
                </c:ext>
              </c:extLst>
            </c:dLbl>
            <c:dLbl>
              <c:idx val="14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F-2A5C-4877-833F-BC2A0F868A08}"/>
                </c:ext>
              </c:extLst>
            </c:dLbl>
            <c:dLbl>
              <c:idx val="14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1-2A5C-4877-833F-BC2A0F868A08}"/>
                </c:ext>
              </c:extLst>
            </c:dLbl>
            <c:dLbl>
              <c:idx val="14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3-2A5C-4877-833F-BC2A0F868A08}"/>
                </c:ext>
              </c:extLst>
            </c:dLbl>
            <c:dLbl>
              <c:idx val="14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5-2A5C-4877-833F-BC2A0F868A08}"/>
                </c:ext>
              </c:extLst>
            </c:dLbl>
            <c:dLbl>
              <c:idx val="14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7-2A5C-4877-833F-BC2A0F868A08}"/>
                </c:ext>
              </c:extLst>
            </c:dLbl>
            <c:dLbl>
              <c:idx val="14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9-2A5C-4877-833F-BC2A0F868A08}"/>
                </c:ext>
              </c:extLst>
            </c:dLbl>
            <c:dLbl>
              <c:idx val="14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B-2A5C-4877-833F-BC2A0F868A08}"/>
                </c:ext>
              </c:extLst>
            </c:dLbl>
            <c:dLbl>
              <c:idx val="14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D-2A5C-4877-833F-BC2A0F868A08}"/>
                </c:ext>
              </c:extLst>
            </c:dLbl>
            <c:dLbl>
              <c:idx val="14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F-2A5C-4877-833F-BC2A0F868A08}"/>
                </c:ext>
              </c:extLst>
            </c:dLbl>
            <c:dLbl>
              <c:idx val="14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1-2A5C-4877-833F-BC2A0F868A08}"/>
                </c:ext>
              </c:extLst>
            </c:dLbl>
            <c:dLbl>
              <c:idx val="14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3-2A5C-4877-833F-BC2A0F868A08}"/>
                </c:ext>
              </c:extLst>
            </c:dLbl>
            <c:dLbl>
              <c:idx val="14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5-2A5C-4877-833F-BC2A0F868A08}"/>
                </c:ext>
              </c:extLst>
            </c:dLbl>
            <c:dLbl>
              <c:idx val="14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7-2A5C-4877-833F-BC2A0F868A08}"/>
                </c:ext>
              </c:extLst>
            </c:dLbl>
            <c:dLbl>
              <c:idx val="14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9-2A5C-4877-833F-BC2A0F868A08}"/>
                </c:ext>
              </c:extLst>
            </c:dLbl>
            <c:dLbl>
              <c:idx val="14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B-2A5C-4877-833F-BC2A0F868A08}"/>
                </c:ext>
              </c:extLst>
            </c:dLbl>
            <c:dLbl>
              <c:idx val="14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D-2A5C-4877-833F-BC2A0F868A08}"/>
                </c:ext>
              </c:extLst>
            </c:dLbl>
            <c:dLbl>
              <c:idx val="14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F-2A5C-4877-833F-BC2A0F868A08}"/>
                </c:ext>
              </c:extLst>
            </c:dLbl>
            <c:dLbl>
              <c:idx val="14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1-2A5C-4877-833F-BC2A0F868A08}"/>
                </c:ext>
              </c:extLst>
            </c:dLbl>
            <c:dLbl>
              <c:idx val="14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3-2A5C-4877-833F-BC2A0F868A08}"/>
                </c:ext>
              </c:extLst>
            </c:dLbl>
            <c:dLbl>
              <c:idx val="14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5-2A5C-4877-833F-BC2A0F868A08}"/>
                </c:ext>
              </c:extLst>
            </c:dLbl>
            <c:dLbl>
              <c:idx val="14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7-2A5C-4877-833F-BC2A0F868A08}"/>
                </c:ext>
              </c:extLst>
            </c:dLbl>
            <c:dLbl>
              <c:idx val="14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9-2A5C-4877-833F-BC2A0F868A08}"/>
                </c:ext>
              </c:extLst>
            </c:dLbl>
            <c:dLbl>
              <c:idx val="14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B-2A5C-4877-833F-BC2A0F868A08}"/>
                </c:ext>
              </c:extLst>
            </c:dLbl>
            <c:dLbl>
              <c:idx val="14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D-2A5C-4877-833F-BC2A0F868A08}"/>
                </c:ext>
              </c:extLst>
            </c:dLbl>
            <c:dLbl>
              <c:idx val="14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F-2A5C-4877-833F-BC2A0F868A08}"/>
                </c:ext>
              </c:extLst>
            </c:dLbl>
            <c:dLbl>
              <c:idx val="14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1-2A5C-4877-833F-BC2A0F868A08}"/>
                </c:ext>
              </c:extLst>
            </c:dLbl>
            <c:dLbl>
              <c:idx val="14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3-2A5C-4877-833F-BC2A0F868A08}"/>
                </c:ext>
              </c:extLst>
            </c:dLbl>
            <c:dLbl>
              <c:idx val="14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5-2A5C-4877-833F-BC2A0F868A08}"/>
                </c:ext>
              </c:extLst>
            </c:dLbl>
            <c:dLbl>
              <c:idx val="14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7-2A5C-4877-833F-BC2A0F868A08}"/>
                </c:ext>
              </c:extLst>
            </c:dLbl>
            <c:dLbl>
              <c:idx val="14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9-2A5C-4877-833F-BC2A0F868A08}"/>
                </c:ext>
              </c:extLst>
            </c:dLbl>
            <c:dLbl>
              <c:idx val="14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B-2A5C-4877-833F-BC2A0F868A08}"/>
                </c:ext>
              </c:extLst>
            </c:dLbl>
            <c:dLbl>
              <c:idx val="14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D-2A5C-4877-833F-BC2A0F868A08}"/>
                </c:ext>
              </c:extLst>
            </c:dLbl>
            <c:dLbl>
              <c:idx val="14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F-2A5C-4877-833F-BC2A0F868A08}"/>
                </c:ext>
              </c:extLst>
            </c:dLbl>
            <c:dLbl>
              <c:idx val="14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1-2A5C-4877-833F-BC2A0F868A08}"/>
                </c:ext>
              </c:extLst>
            </c:dLbl>
            <c:dLbl>
              <c:idx val="14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3-2A5C-4877-833F-BC2A0F868A08}"/>
                </c:ext>
              </c:extLst>
            </c:dLbl>
            <c:dLbl>
              <c:idx val="14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5-2A5C-4877-833F-BC2A0F868A08}"/>
                </c:ext>
              </c:extLst>
            </c:dLbl>
            <c:dLbl>
              <c:idx val="14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7-2A5C-4877-833F-BC2A0F868A08}"/>
                </c:ext>
              </c:extLst>
            </c:dLbl>
            <c:dLbl>
              <c:idx val="14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9-2A5C-4877-833F-BC2A0F868A08}"/>
                </c:ext>
              </c:extLst>
            </c:dLbl>
            <c:dLbl>
              <c:idx val="14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B-2A5C-4877-833F-BC2A0F868A08}"/>
                </c:ext>
              </c:extLst>
            </c:dLbl>
            <c:dLbl>
              <c:idx val="14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D-2A5C-4877-833F-BC2A0F868A08}"/>
                </c:ext>
              </c:extLst>
            </c:dLbl>
            <c:dLbl>
              <c:idx val="14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F-2A5C-4877-833F-BC2A0F868A08}"/>
                </c:ext>
              </c:extLst>
            </c:dLbl>
            <c:dLbl>
              <c:idx val="14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1-2A5C-4877-833F-BC2A0F868A08}"/>
                </c:ext>
              </c:extLst>
            </c:dLbl>
            <c:dLbl>
              <c:idx val="14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3-2A5C-4877-833F-BC2A0F868A08}"/>
                </c:ext>
              </c:extLst>
            </c:dLbl>
            <c:dLbl>
              <c:idx val="14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5-2A5C-4877-833F-BC2A0F868A08}"/>
                </c:ext>
              </c:extLst>
            </c:dLbl>
            <c:dLbl>
              <c:idx val="14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7-2A5C-4877-833F-BC2A0F868A08}"/>
                </c:ext>
              </c:extLst>
            </c:dLbl>
            <c:dLbl>
              <c:idx val="15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9-2A5C-4877-833F-BC2A0F868A08}"/>
                </c:ext>
              </c:extLst>
            </c:dLbl>
            <c:dLbl>
              <c:idx val="15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B-2A5C-4877-833F-BC2A0F868A08}"/>
                </c:ext>
              </c:extLst>
            </c:dLbl>
            <c:dLbl>
              <c:idx val="15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D-2A5C-4877-833F-BC2A0F868A08}"/>
                </c:ext>
              </c:extLst>
            </c:dLbl>
            <c:dLbl>
              <c:idx val="15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F-2A5C-4877-833F-BC2A0F868A08}"/>
                </c:ext>
              </c:extLst>
            </c:dLbl>
            <c:dLbl>
              <c:idx val="15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1-2A5C-4877-833F-BC2A0F868A08}"/>
                </c:ext>
              </c:extLst>
            </c:dLbl>
            <c:dLbl>
              <c:idx val="15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3-2A5C-4877-833F-BC2A0F868A08}"/>
                </c:ext>
              </c:extLst>
            </c:dLbl>
            <c:dLbl>
              <c:idx val="15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5-2A5C-4877-833F-BC2A0F868A08}"/>
                </c:ext>
              </c:extLst>
            </c:dLbl>
            <c:dLbl>
              <c:idx val="15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7-2A5C-4877-833F-BC2A0F868A08}"/>
                </c:ext>
              </c:extLst>
            </c:dLbl>
            <c:dLbl>
              <c:idx val="15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9-2A5C-4877-833F-BC2A0F868A08}"/>
                </c:ext>
              </c:extLst>
            </c:dLbl>
            <c:dLbl>
              <c:idx val="15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B-2A5C-4877-833F-BC2A0F868A08}"/>
                </c:ext>
              </c:extLst>
            </c:dLbl>
            <c:dLbl>
              <c:idx val="15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D-2A5C-4877-833F-BC2A0F868A08}"/>
                </c:ext>
              </c:extLst>
            </c:dLbl>
            <c:dLbl>
              <c:idx val="15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F-2A5C-4877-833F-BC2A0F868A08}"/>
                </c:ext>
              </c:extLst>
            </c:dLbl>
            <c:dLbl>
              <c:idx val="15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1-2A5C-4877-833F-BC2A0F868A08}"/>
                </c:ext>
              </c:extLst>
            </c:dLbl>
            <c:dLbl>
              <c:idx val="15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3-2A5C-4877-833F-BC2A0F868A08}"/>
                </c:ext>
              </c:extLst>
            </c:dLbl>
            <c:dLbl>
              <c:idx val="15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5-2A5C-4877-833F-BC2A0F868A08}"/>
                </c:ext>
              </c:extLst>
            </c:dLbl>
            <c:dLbl>
              <c:idx val="15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7-2A5C-4877-833F-BC2A0F868A08}"/>
                </c:ext>
              </c:extLst>
            </c:dLbl>
            <c:dLbl>
              <c:idx val="15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9-2A5C-4877-833F-BC2A0F868A08}"/>
                </c:ext>
              </c:extLst>
            </c:dLbl>
            <c:dLbl>
              <c:idx val="15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B-2A5C-4877-833F-BC2A0F868A08}"/>
                </c:ext>
              </c:extLst>
            </c:dLbl>
            <c:dLbl>
              <c:idx val="15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D-2A5C-4877-833F-BC2A0F868A08}"/>
                </c:ext>
              </c:extLst>
            </c:dLbl>
            <c:dLbl>
              <c:idx val="15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F-2A5C-4877-833F-BC2A0F868A08}"/>
                </c:ext>
              </c:extLst>
            </c:dLbl>
            <c:dLbl>
              <c:idx val="15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1-2A5C-4877-833F-BC2A0F868A08}"/>
                </c:ext>
              </c:extLst>
            </c:dLbl>
            <c:dLbl>
              <c:idx val="15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3-2A5C-4877-833F-BC2A0F868A08}"/>
                </c:ext>
              </c:extLst>
            </c:dLbl>
            <c:dLbl>
              <c:idx val="15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5-2A5C-4877-833F-BC2A0F868A08}"/>
                </c:ext>
              </c:extLst>
            </c:dLbl>
            <c:dLbl>
              <c:idx val="15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7-2A5C-4877-833F-BC2A0F868A08}"/>
                </c:ext>
              </c:extLst>
            </c:dLbl>
            <c:dLbl>
              <c:idx val="15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9-2A5C-4877-833F-BC2A0F868A08}"/>
                </c:ext>
              </c:extLst>
            </c:dLbl>
            <c:dLbl>
              <c:idx val="15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B-2A5C-4877-833F-BC2A0F868A08}"/>
                </c:ext>
              </c:extLst>
            </c:dLbl>
            <c:dLbl>
              <c:idx val="15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D-2A5C-4877-833F-BC2A0F868A08}"/>
                </c:ext>
              </c:extLst>
            </c:dLbl>
            <c:dLbl>
              <c:idx val="15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F-2A5C-4877-833F-BC2A0F868A08}"/>
                </c:ext>
              </c:extLst>
            </c:dLbl>
            <c:dLbl>
              <c:idx val="15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1-2A5C-4877-833F-BC2A0F868A08}"/>
                </c:ext>
              </c:extLst>
            </c:dLbl>
            <c:dLbl>
              <c:idx val="15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3-2A5C-4877-833F-BC2A0F868A08}"/>
                </c:ext>
              </c:extLst>
            </c:dLbl>
            <c:dLbl>
              <c:idx val="15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5-2A5C-4877-833F-BC2A0F868A08}"/>
                </c:ext>
              </c:extLst>
            </c:dLbl>
            <c:dLbl>
              <c:idx val="15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7-2A5C-4877-833F-BC2A0F868A08}"/>
                </c:ext>
              </c:extLst>
            </c:dLbl>
            <c:dLbl>
              <c:idx val="15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9-2A5C-4877-833F-BC2A0F868A08}"/>
                </c:ext>
              </c:extLst>
            </c:dLbl>
            <c:dLbl>
              <c:idx val="15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B-2A5C-4877-833F-BC2A0F868A08}"/>
                </c:ext>
              </c:extLst>
            </c:dLbl>
            <c:dLbl>
              <c:idx val="15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D-2A5C-4877-833F-BC2A0F868A08}"/>
                </c:ext>
              </c:extLst>
            </c:dLbl>
            <c:dLbl>
              <c:idx val="15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F-2A5C-4877-833F-BC2A0F868A08}"/>
                </c:ext>
              </c:extLst>
            </c:dLbl>
            <c:dLbl>
              <c:idx val="15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1-2A5C-4877-833F-BC2A0F868A08}"/>
                </c:ext>
              </c:extLst>
            </c:dLbl>
            <c:dLbl>
              <c:idx val="15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3-2A5C-4877-833F-BC2A0F868A08}"/>
                </c:ext>
              </c:extLst>
            </c:dLbl>
            <c:dLbl>
              <c:idx val="15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5-2A5C-4877-833F-BC2A0F868A08}"/>
                </c:ext>
              </c:extLst>
            </c:dLbl>
            <c:dLbl>
              <c:idx val="15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7-2A5C-4877-833F-BC2A0F868A08}"/>
                </c:ext>
              </c:extLst>
            </c:dLbl>
            <c:dLbl>
              <c:idx val="15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9-2A5C-4877-833F-BC2A0F868A08}"/>
                </c:ext>
              </c:extLst>
            </c:dLbl>
            <c:dLbl>
              <c:idx val="15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B-2A5C-4877-833F-BC2A0F868A08}"/>
                </c:ext>
              </c:extLst>
            </c:dLbl>
            <c:dLbl>
              <c:idx val="15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D-2A5C-4877-833F-BC2A0F868A08}"/>
                </c:ext>
              </c:extLst>
            </c:dLbl>
            <c:dLbl>
              <c:idx val="15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F-2A5C-4877-833F-BC2A0F868A08}"/>
                </c:ext>
              </c:extLst>
            </c:dLbl>
            <c:dLbl>
              <c:idx val="15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1-2A5C-4877-833F-BC2A0F868A08}"/>
                </c:ext>
              </c:extLst>
            </c:dLbl>
            <c:dLbl>
              <c:idx val="15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3-2A5C-4877-833F-BC2A0F868A08}"/>
                </c:ext>
              </c:extLst>
            </c:dLbl>
            <c:dLbl>
              <c:idx val="15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5-2A5C-4877-833F-BC2A0F868A08}"/>
                </c:ext>
              </c:extLst>
            </c:dLbl>
            <c:dLbl>
              <c:idx val="15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7-2A5C-4877-833F-BC2A0F868A08}"/>
                </c:ext>
              </c:extLst>
            </c:dLbl>
            <c:dLbl>
              <c:idx val="15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9-2A5C-4877-833F-BC2A0F868A08}"/>
                </c:ext>
              </c:extLst>
            </c:dLbl>
            <c:dLbl>
              <c:idx val="15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B-2A5C-4877-833F-BC2A0F868A08}"/>
                </c:ext>
              </c:extLst>
            </c:dLbl>
            <c:dLbl>
              <c:idx val="15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D-2A5C-4877-833F-BC2A0F868A08}"/>
                </c:ext>
              </c:extLst>
            </c:dLbl>
            <c:dLbl>
              <c:idx val="15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F-2A5C-4877-833F-BC2A0F868A08}"/>
                </c:ext>
              </c:extLst>
            </c:dLbl>
            <c:dLbl>
              <c:idx val="15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1-2A5C-4877-833F-BC2A0F868A08}"/>
                </c:ext>
              </c:extLst>
            </c:dLbl>
            <c:dLbl>
              <c:idx val="15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3-2A5C-4877-833F-BC2A0F868A08}"/>
                </c:ext>
              </c:extLst>
            </c:dLbl>
            <c:dLbl>
              <c:idx val="15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5-2A5C-4877-833F-BC2A0F868A08}"/>
                </c:ext>
              </c:extLst>
            </c:dLbl>
            <c:dLbl>
              <c:idx val="15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7-2A5C-4877-833F-BC2A0F868A08}"/>
                </c:ext>
              </c:extLst>
            </c:dLbl>
            <c:dLbl>
              <c:idx val="15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9-2A5C-4877-833F-BC2A0F868A08}"/>
                </c:ext>
              </c:extLst>
            </c:dLbl>
            <c:dLbl>
              <c:idx val="15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B-2A5C-4877-833F-BC2A0F868A08}"/>
                </c:ext>
              </c:extLst>
            </c:dLbl>
            <c:dLbl>
              <c:idx val="15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D-2A5C-4877-833F-BC2A0F868A08}"/>
                </c:ext>
              </c:extLst>
            </c:dLbl>
            <c:dLbl>
              <c:idx val="15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F-2A5C-4877-833F-BC2A0F868A08}"/>
                </c:ext>
              </c:extLst>
            </c:dLbl>
            <c:dLbl>
              <c:idx val="15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1-2A5C-4877-833F-BC2A0F868A08}"/>
                </c:ext>
              </c:extLst>
            </c:dLbl>
            <c:dLbl>
              <c:idx val="15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3-2A5C-4877-833F-BC2A0F868A08}"/>
                </c:ext>
              </c:extLst>
            </c:dLbl>
            <c:dLbl>
              <c:idx val="15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5-2A5C-4877-833F-BC2A0F868A08}"/>
                </c:ext>
              </c:extLst>
            </c:dLbl>
            <c:dLbl>
              <c:idx val="15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7-2A5C-4877-833F-BC2A0F868A08}"/>
                </c:ext>
              </c:extLst>
            </c:dLbl>
            <c:dLbl>
              <c:idx val="15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9-2A5C-4877-833F-BC2A0F868A08}"/>
                </c:ext>
              </c:extLst>
            </c:dLbl>
            <c:dLbl>
              <c:idx val="15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B-2A5C-4877-833F-BC2A0F868A08}"/>
                </c:ext>
              </c:extLst>
            </c:dLbl>
            <c:dLbl>
              <c:idx val="15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D-2A5C-4877-833F-BC2A0F868A08}"/>
                </c:ext>
              </c:extLst>
            </c:dLbl>
            <c:dLbl>
              <c:idx val="15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F-2A5C-4877-833F-BC2A0F868A08}"/>
                </c:ext>
              </c:extLst>
            </c:dLbl>
            <c:dLbl>
              <c:idx val="15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1-2A5C-4877-833F-BC2A0F868A08}"/>
                </c:ext>
              </c:extLst>
            </c:dLbl>
            <c:dLbl>
              <c:idx val="15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3-2A5C-4877-833F-BC2A0F868A08}"/>
                </c:ext>
              </c:extLst>
            </c:dLbl>
            <c:dLbl>
              <c:idx val="15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5-2A5C-4877-833F-BC2A0F868A08}"/>
                </c:ext>
              </c:extLst>
            </c:dLbl>
            <c:dLbl>
              <c:idx val="15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7-2A5C-4877-833F-BC2A0F868A08}"/>
                </c:ext>
              </c:extLst>
            </c:dLbl>
            <c:dLbl>
              <c:idx val="15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9-2A5C-4877-833F-BC2A0F868A08}"/>
                </c:ext>
              </c:extLst>
            </c:dLbl>
            <c:dLbl>
              <c:idx val="15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B-2A5C-4877-833F-BC2A0F868A08}"/>
                </c:ext>
              </c:extLst>
            </c:dLbl>
            <c:dLbl>
              <c:idx val="15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D-2A5C-4877-833F-BC2A0F868A08}"/>
                </c:ext>
              </c:extLst>
            </c:dLbl>
            <c:dLbl>
              <c:idx val="15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F-2A5C-4877-833F-BC2A0F868A08}"/>
                </c:ext>
              </c:extLst>
            </c:dLbl>
            <c:dLbl>
              <c:idx val="15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1-2A5C-4877-833F-BC2A0F868A08}"/>
                </c:ext>
              </c:extLst>
            </c:dLbl>
            <c:dLbl>
              <c:idx val="15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3-2A5C-4877-833F-BC2A0F868A08}"/>
                </c:ext>
              </c:extLst>
            </c:dLbl>
            <c:dLbl>
              <c:idx val="15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5-2A5C-4877-833F-BC2A0F868A08}"/>
                </c:ext>
              </c:extLst>
            </c:dLbl>
            <c:dLbl>
              <c:idx val="15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7-2A5C-4877-833F-BC2A0F868A08}"/>
                </c:ext>
              </c:extLst>
            </c:dLbl>
            <c:dLbl>
              <c:idx val="15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9-2A5C-4877-833F-BC2A0F868A08}"/>
                </c:ext>
              </c:extLst>
            </c:dLbl>
            <c:dLbl>
              <c:idx val="15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B-2A5C-4877-833F-BC2A0F868A08}"/>
                </c:ext>
              </c:extLst>
            </c:dLbl>
            <c:dLbl>
              <c:idx val="15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D-2A5C-4877-833F-BC2A0F868A08}"/>
                </c:ext>
              </c:extLst>
            </c:dLbl>
            <c:dLbl>
              <c:idx val="15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F-2A5C-4877-833F-BC2A0F868A08}"/>
                </c:ext>
              </c:extLst>
            </c:dLbl>
            <c:dLbl>
              <c:idx val="15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1-2A5C-4877-833F-BC2A0F868A08}"/>
                </c:ext>
              </c:extLst>
            </c:dLbl>
            <c:dLbl>
              <c:idx val="15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3-2A5C-4877-833F-BC2A0F868A08}"/>
                </c:ext>
              </c:extLst>
            </c:dLbl>
            <c:dLbl>
              <c:idx val="15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5-2A5C-4877-833F-BC2A0F868A08}"/>
                </c:ext>
              </c:extLst>
            </c:dLbl>
            <c:dLbl>
              <c:idx val="15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7-2A5C-4877-833F-BC2A0F868A08}"/>
                </c:ext>
              </c:extLst>
            </c:dLbl>
            <c:dLbl>
              <c:idx val="15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9-2A5C-4877-833F-BC2A0F868A08}"/>
                </c:ext>
              </c:extLst>
            </c:dLbl>
            <c:dLbl>
              <c:idx val="15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B-2A5C-4877-833F-BC2A0F868A08}"/>
                </c:ext>
              </c:extLst>
            </c:dLbl>
            <c:dLbl>
              <c:idx val="15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D-2A5C-4877-833F-BC2A0F868A08}"/>
                </c:ext>
              </c:extLst>
            </c:dLbl>
            <c:dLbl>
              <c:idx val="15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F-2A5C-4877-833F-BC2A0F868A08}"/>
                </c:ext>
              </c:extLst>
            </c:dLbl>
            <c:dLbl>
              <c:idx val="15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1-2A5C-4877-833F-BC2A0F868A08}"/>
                </c:ext>
              </c:extLst>
            </c:dLbl>
            <c:dLbl>
              <c:idx val="15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3-2A5C-4877-833F-BC2A0F868A08}"/>
                </c:ext>
              </c:extLst>
            </c:dLbl>
            <c:dLbl>
              <c:idx val="15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5-2A5C-4877-833F-BC2A0F868A08}"/>
                </c:ext>
              </c:extLst>
            </c:dLbl>
            <c:dLbl>
              <c:idx val="15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7-2A5C-4877-833F-BC2A0F868A08}"/>
                </c:ext>
              </c:extLst>
            </c:dLbl>
            <c:dLbl>
              <c:idx val="15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9-2A5C-4877-833F-BC2A0F868A08}"/>
                </c:ext>
              </c:extLst>
            </c:dLbl>
            <c:dLbl>
              <c:idx val="15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B-2A5C-4877-833F-BC2A0F868A08}"/>
                </c:ext>
              </c:extLst>
            </c:dLbl>
            <c:dLbl>
              <c:idx val="15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D-2A5C-4877-833F-BC2A0F868A08}"/>
                </c:ext>
              </c:extLst>
            </c:dLbl>
            <c:dLbl>
              <c:idx val="15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F-2A5C-4877-833F-BC2A0F868A08}"/>
                </c:ext>
              </c:extLst>
            </c:dLbl>
            <c:dLbl>
              <c:idx val="16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1-2A5C-4877-833F-BC2A0F868A08}"/>
                </c:ext>
              </c:extLst>
            </c:dLbl>
            <c:dLbl>
              <c:idx val="16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3-2A5C-4877-833F-BC2A0F868A08}"/>
                </c:ext>
              </c:extLst>
            </c:dLbl>
            <c:dLbl>
              <c:idx val="16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5-2A5C-4877-833F-BC2A0F868A08}"/>
                </c:ext>
              </c:extLst>
            </c:dLbl>
            <c:dLbl>
              <c:idx val="16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7-2A5C-4877-833F-BC2A0F868A08}"/>
                </c:ext>
              </c:extLst>
            </c:dLbl>
            <c:dLbl>
              <c:idx val="16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9-2A5C-4877-833F-BC2A0F868A08}"/>
                </c:ext>
              </c:extLst>
            </c:dLbl>
            <c:dLbl>
              <c:idx val="16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B-2A5C-4877-833F-BC2A0F868A08}"/>
                </c:ext>
              </c:extLst>
            </c:dLbl>
            <c:dLbl>
              <c:idx val="16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D-2A5C-4877-833F-BC2A0F868A08}"/>
                </c:ext>
              </c:extLst>
            </c:dLbl>
            <c:dLbl>
              <c:idx val="16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F-2A5C-4877-833F-BC2A0F868A08}"/>
                </c:ext>
              </c:extLst>
            </c:dLbl>
            <c:dLbl>
              <c:idx val="16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1-2A5C-4877-833F-BC2A0F868A08}"/>
                </c:ext>
              </c:extLst>
            </c:dLbl>
            <c:dLbl>
              <c:idx val="16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3-2A5C-4877-833F-BC2A0F868A08}"/>
                </c:ext>
              </c:extLst>
            </c:dLbl>
            <c:dLbl>
              <c:idx val="16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5-2A5C-4877-833F-BC2A0F868A08}"/>
                </c:ext>
              </c:extLst>
            </c:dLbl>
            <c:dLbl>
              <c:idx val="16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7-2A5C-4877-833F-BC2A0F868A08}"/>
                </c:ext>
              </c:extLst>
            </c:dLbl>
            <c:dLbl>
              <c:idx val="16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9-2A5C-4877-833F-BC2A0F868A08}"/>
                </c:ext>
              </c:extLst>
            </c:dLbl>
            <c:dLbl>
              <c:idx val="16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B-2A5C-4877-833F-BC2A0F868A08}"/>
                </c:ext>
              </c:extLst>
            </c:dLbl>
            <c:dLbl>
              <c:idx val="16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D-2A5C-4877-833F-BC2A0F868A08}"/>
                </c:ext>
              </c:extLst>
            </c:dLbl>
            <c:dLbl>
              <c:idx val="16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F-2A5C-4877-833F-BC2A0F868A08}"/>
                </c:ext>
              </c:extLst>
            </c:dLbl>
            <c:dLbl>
              <c:idx val="16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1-2A5C-4877-833F-BC2A0F868A08}"/>
                </c:ext>
              </c:extLst>
            </c:dLbl>
            <c:dLbl>
              <c:idx val="16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3-2A5C-4877-833F-BC2A0F868A08}"/>
                </c:ext>
              </c:extLst>
            </c:dLbl>
            <c:dLbl>
              <c:idx val="16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5-2A5C-4877-833F-BC2A0F868A08}"/>
                </c:ext>
              </c:extLst>
            </c:dLbl>
            <c:dLbl>
              <c:idx val="16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7-2A5C-4877-833F-BC2A0F868A08}"/>
                </c:ext>
              </c:extLst>
            </c:dLbl>
            <c:dLbl>
              <c:idx val="16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9-2A5C-4877-833F-BC2A0F868A08}"/>
                </c:ext>
              </c:extLst>
            </c:dLbl>
            <c:dLbl>
              <c:idx val="16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B-2A5C-4877-833F-BC2A0F868A08}"/>
                </c:ext>
              </c:extLst>
            </c:dLbl>
            <c:dLbl>
              <c:idx val="16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D-2A5C-4877-833F-BC2A0F868A08}"/>
                </c:ext>
              </c:extLst>
            </c:dLbl>
            <c:dLbl>
              <c:idx val="16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F-2A5C-4877-833F-BC2A0F868A08}"/>
                </c:ext>
              </c:extLst>
            </c:dLbl>
            <c:dLbl>
              <c:idx val="16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1-2A5C-4877-833F-BC2A0F868A08}"/>
                </c:ext>
              </c:extLst>
            </c:dLbl>
            <c:dLbl>
              <c:idx val="16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3-2A5C-4877-833F-BC2A0F868A08}"/>
                </c:ext>
              </c:extLst>
            </c:dLbl>
            <c:dLbl>
              <c:idx val="16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5-2A5C-4877-833F-BC2A0F868A08}"/>
                </c:ext>
              </c:extLst>
            </c:dLbl>
            <c:dLbl>
              <c:idx val="16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7-2A5C-4877-833F-BC2A0F868A08}"/>
                </c:ext>
              </c:extLst>
            </c:dLbl>
            <c:dLbl>
              <c:idx val="16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9-2A5C-4877-833F-BC2A0F868A08}"/>
                </c:ext>
              </c:extLst>
            </c:dLbl>
            <c:dLbl>
              <c:idx val="16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B-2A5C-4877-833F-BC2A0F868A08}"/>
                </c:ext>
              </c:extLst>
            </c:dLbl>
            <c:dLbl>
              <c:idx val="16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D-2A5C-4877-833F-BC2A0F868A08}"/>
                </c:ext>
              </c:extLst>
            </c:dLbl>
            <c:dLbl>
              <c:idx val="16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F-2A5C-4877-833F-BC2A0F868A08}"/>
                </c:ext>
              </c:extLst>
            </c:dLbl>
            <c:dLbl>
              <c:idx val="16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1-2A5C-4877-833F-BC2A0F868A08}"/>
                </c:ext>
              </c:extLst>
            </c:dLbl>
            <c:dLbl>
              <c:idx val="16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3-2A5C-4877-833F-BC2A0F868A08}"/>
                </c:ext>
              </c:extLst>
            </c:dLbl>
            <c:dLbl>
              <c:idx val="16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5-2A5C-4877-833F-BC2A0F868A08}"/>
                </c:ext>
              </c:extLst>
            </c:dLbl>
            <c:dLbl>
              <c:idx val="16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7-2A5C-4877-833F-BC2A0F868A08}"/>
                </c:ext>
              </c:extLst>
            </c:dLbl>
            <c:dLbl>
              <c:idx val="16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9-2A5C-4877-833F-BC2A0F868A08}"/>
                </c:ext>
              </c:extLst>
            </c:dLbl>
            <c:dLbl>
              <c:idx val="16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B-2A5C-4877-833F-BC2A0F868A08}"/>
                </c:ext>
              </c:extLst>
            </c:dLbl>
            <c:dLbl>
              <c:idx val="16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D-2A5C-4877-833F-BC2A0F868A08}"/>
                </c:ext>
              </c:extLst>
            </c:dLbl>
            <c:dLbl>
              <c:idx val="16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F-2A5C-4877-833F-BC2A0F868A08}"/>
                </c:ext>
              </c:extLst>
            </c:dLbl>
            <c:dLbl>
              <c:idx val="16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1-2A5C-4877-833F-BC2A0F868A08}"/>
                </c:ext>
              </c:extLst>
            </c:dLbl>
            <c:dLbl>
              <c:idx val="16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3-2A5C-4877-833F-BC2A0F868A08}"/>
                </c:ext>
              </c:extLst>
            </c:dLbl>
            <c:dLbl>
              <c:idx val="16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5-2A5C-4877-833F-BC2A0F868A08}"/>
                </c:ext>
              </c:extLst>
            </c:dLbl>
            <c:dLbl>
              <c:idx val="16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7-2A5C-4877-833F-BC2A0F868A08}"/>
                </c:ext>
              </c:extLst>
            </c:dLbl>
            <c:dLbl>
              <c:idx val="16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9-2A5C-4877-833F-BC2A0F868A08}"/>
                </c:ext>
              </c:extLst>
            </c:dLbl>
            <c:dLbl>
              <c:idx val="16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B-2A5C-4877-833F-BC2A0F868A08}"/>
                </c:ext>
              </c:extLst>
            </c:dLbl>
            <c:dLbl>
              <c:idx val="16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D-2A5C-4877-833F-BC2A0F868A08}"/>
                </c:ext>
              </c:extLst>
            </c:dLbl>
            <c:dLbl>
              <c:idx val="16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F-2A5C-4877-833F-BC2A0F868A08}"/>
                </c:ext>
              </c:extLst>
            </c:dLbl>
            <c:dLbl>
              <c:idx val="16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1-2A5C-4877-833F-BC2A0F868A08}"/>
                </c:ext>
              </c:extLst>
            </c:dLbl>
            <c:dLbl>
              <c:idx val="16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3-2A5C-4877-833F-BC2A0F868A08}"/>
                </c:ext>
              </c:extLst>
            </c:dLbl>
            <c:dLbl>
              <c:idx val="16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5-2A5C-4877-833F-BC2A0F868A08}"/>
                </c:ext>
              </c:extLst>
            </c:dLbl>
            <c:dLbl>
              <c:idx val="16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7-2A5C-4877-833F-BC2A0F868A08}"/>
                </c:ext>
              </c:extLst>
            </c:dLbl>
            <c:dLbl>
              <c:idx val="16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9-2A5C-4877-833F-BC2A0F868A08}"/>
                </c:ext>
              </c:extLst>
            </c:dLbl>
            <c:dLbl>
              <c:idx val="16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B-2A5C-4877-833F-BC2A0F868A08}"/>
                </c:ext>
              </c:extLst>
            </c:dLbl>
            <c:dLbl>
              <c:idx val="16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D-2A5C-4877-833F-BC2A0F868A08}"/>
                </c:ext>
              </c:extLst>
            </c:dLbl>
            <c:dLbl>
              <c:idx val="16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F-2A5C-4877-833F-BC2A0F868A08}"/>
                </c:ext>
              </c:extLst>
            </c:dLbl>
            <c:dLbl>
              <c:idx val="16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1-2A5C-4877-833F-BC2A0F868A08}"/>
                </c:ext>
              </c:extLst>
            </c:dLbl>
            <c:dLbl>
              <c:idx val="16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3-2A5C-4877-833F-BC2A0F868A08}"/>
                </c:ext>
              </c:extLst>
            </c:dLbl>
            <c:dLbl>
              <c:idx val="16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5-2A5C-4877-833F-BC2A0F868A08}"/>
                </c:ext>
              </c:extLst>
            </c:dLbl>
            <c:dLbl>
              <c:idx val="16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7-2A5C-4877-833F-BC2A0F868A08}"/>
                </c:ext>
              </c:extLst>
            </c:dLbl>
            <c:dLbl>
              <c:idx val="16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9-2A5C-4877-833F-BC2A0F868A08}"/>
                </c:ext>
              </c:extLst>
            </c:dLbl>
            <c:dLbl>
              <c:idx val="16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B-2A5C-4877-833F-BC2A0F868A08}"/>
                </c:ext>
              </c:extLst>
            </c:dLbl>
            <c:dLbl>
              <c:idx val="16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D-2A5C-4877-833F-BC2A0F868A08}"/>
                </c:ext>
              </c:extLst>
            </c:dLbl>
            <c:dLbl>
              <c:idx val="16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F-2A5C-4877-833F-BC2A0F868A08}"/>
                </c:ext>
              </c:extLst>
            </c:dLbl>
            <c:dLbl>
              <c:idx val="16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1-2A5C-4877-833F-BC2A0F868A08}"/>
                </c:ext>
              </c:extLst>
            </c:dLbl>
            <c:dLbl>
              <c:idx val="16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3-2A5C-4877-833F-BC2A0F868A08}"/>
                </c:ext>
              </c:extLst>
            </c:dLbl>
            <c:dLbl>
              <c:idx val="16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5-2A5C-4877-833F-BC2A0F868A08}"/>
                </c:ext>
              </c:extLst>
            </c:dLbl>
            <c:dLbl>
              <c:idx val="16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7-2A5C-4877-833F-BC2A0F868A08}"/>
                </c:ext>
              </c:extLst>
            </c:dLbl>
            <c:dLbl>
              <c:idx val="16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9-2A5C-4877-833F-BC2A0F868A08}"/>
                </c:ext>
              </c:extLst>
            </c:dLbl>
            <c:dLbl>
              <c:idx val="16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B-2A5C-4877-833F-BC2A0F868A08}"/>
                </c:ext>
              </c:extLst>
            </c:dLbl>
            <c:dLbl>
              <c:idx val="16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D-2A5C-4877-833F-BC2A0F868A08}"/>
                </c:ext>
              </c:extLst>
            </c:dLbl>
            <c:dLbl>
              <c:idx val="16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F-2A5C-4877-833F-BC2A0F868A08}"/>
                </c:ext>
              </c:extLst>
            </c:dLbl>
            <c:dLbl>
              <c:idx val="16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1-2A5C-4877-833F-BC2A0F868A08}"/>
                </c:ext>
              </c:extLst>
            </c:dLbl>
            <c:dLbl>
              <c:idx val="16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3-2A5C-4877-833F-BC2A0F868A08}"/>
                </c:ext>
              </c:extLst>
            </c:dLbl>
            <c:dLbl>
              <c:idx val="16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5-2A5C-4877-833F-BC2A0F868A08}"/>
                </c:ext>
              </c:extLst>
            </c:dLbl>
            <c:dLbl>
              <c:idx val="16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7-2A5C-4877-833F-BC2A0F868A08}"/>
                </c:ext>
              </c:extLst>
            </c:dLbl>
            <c:dLbl>
              <c:idx val="16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9-2A5C-4877-833F-BC2A0F868A08}"/>
                </c:ext>
              </c:extLst>
            </c:dLbl>
            <c:dLbl>
              <c:idx val="16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B-2A5C-4877-833F-BC2A0F868A08}"/>
                </c:ext>
              </c:extLst>
            </c:dLbl>
            <c:dLbl>
              <c:idx val="16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D-2A5C-4877-833F-BC2A0F868A08}"/>
                </c:ext>
              </c:extLst>
            </c:dLbl>
            <c:dLbl>
              <c:idx val="16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F-2A5C-4877-833F-BC2A0F868A08}"/>
                </c:ext>
              </c:extLst>
            </c:dLbl>
            <c:dLbl>
              <c:idx val="16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1-2A5C-4877-833F-BC2A0F868A08}"/>
                </c:ext>
              </c:extLst>
            </c:dLbl>
            <c:dLbl>
              <c:idx val="16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3-2A5C-4877-833F-BC2A0F868A08}"/>
                </c:ext>
              </c:extLst>
            </c:dLbl>
            <c:dLbl>
              <c:idx val="16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5-2A5C-4877-833F-BC2A0F868A08}"/>
                </c:ext>
              </c:extLst>
            </c:dLbl>
            <c:dLbl>
              <c:idx val="16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7-2A5C-4877-833F-BC2A0F868A08}"/>
                </c:ext>
              </c:extLst>
            </c:dLbl>
            <c:dLbl>
              <c:idx val="16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9-2A5C-4877-833F-BC2A0F868A08}"/>
                </c:ext>
              </c:extLst>
            </c:dLbl>
            <c:dLbl>
              <c:idx val="16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B-2A5C-4877-833F-BC2A0F868A08}"/>
                </c:ext>
              </c:extLst>
            </c:dLbl>
            <c:dLbl>
              <c:idx val="16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D-2A5C-4877-833F-BC2A0F868A08}"/>
                </c:ext>
              </c:extLst>
            </c:dLbl>
            <c:dLbl>
              <c:idx val="16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F-2A5C-4877-833F-BC2A0F868A08}"/>
                </c:ext>
              </c:extLst>
            </c:dLbl>
            <c:dLbl>
              <c:idx val="16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1-2A5C-4877-833F-BC2A0F868A08}"/>
                </c:ext>
              </c:extLst>
            </c:dLbl>
            <c:dLbl>
              <c:idx val="16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3-2A5C-4877-833F-BC2A0F868A08}"/>
                </c:ext>
              </c:extLst>
            </c:dLbl>
            <c:dLbl>
              <c:idx val="16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5-2A5C-4877-833F-BC2A0F868A08}"/>
                </c:ext>
              </c:extLst>
            </c:dLbl>
            <c:dLbl>
              <c:idx val="16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7-2A5C-4877-833F-BC2A0F868A08}"/>
                </c:ext>
              </c:extLst>
            </c:dLbl>
            <c:dLbl>
              <c:idx val="16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9-2A5C-4877-833F-BC2A0F868A08}"/>
                </c:ext>
              </c:extLst>
            </c:dLbl>
            <c:dLbl>
              <c:idx val="16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B-2A5C-4877-833F-BC2A0F868A08}"/>
                </c:ext>
              </c:extLst>
            </c:dLbl>
            <c:dLbl>
              <c:idx val="16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D-2A5C-4877-833F-BC2A0F868A08}"/>
                </c:ext>
              </c:extLst>
            </c:dLbl>
            <c:dLbl>
              <c:idx val="16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F-2A5C-4877-833F-BC2A0F868A08}"/>
                </c:ext>
              </c:extLst>
            </c:dLbl>
            <c:dLbl>
              <c:idx val="16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1-2A5C-4877-833F-BC2A0F868A08}"/>
                </c:ext>
              </c:extLst>
            </c:dLbl>
            <c:dLbl>
              <c:idx val="16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3-2A5C-4877-833F-BC2A0F868A08}"/>
                </c:ext>
              </c:extLst>
            </c:dLbl>
            <c:dLbl>
              <c:idx val="16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5-2A5C-4877-833F-BC2A0F868A08}"/>
                </c:ext>
              </c:extLst>
            </c:dLbl>
            <c:dLbl>
              <c:idx val="16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7-2A5C-4877-833F-BC2A0F868A08}"/>
                </c:ext>
              </c:extLst>
            </c:dLbl>
            <c:dLbl>
              <c:idx val="17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9-2A5C-4877-833F-BC2A0F868A08}"/>
                </c:ext>
              </c:extLst>
            </c:dLbl>
            <c:dLbl>
              <c:idx val="17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B-2A5C-4877-833F-BC2A0F868A08}"/>
                </c:ext>
              </c:extLst>
            </c:dLbl>
            <c:dLbl>
              <c:idx val="17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D-2A5C-4877-833F-BC2A0F868A08}"/>
                </c:ext>
              </c:extLst>
            </c:dLbl>
            <c:dLbl>
              <c:idx val="17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F-2A5C-4877-833F-BC2A0F868A08}"/>
                </c:ext>
              </c:extLst>
            </c:dLbl>
            <c:dLbl>
              <c:idx val="17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1-2A5C-4877-833F-BC2A0F868A08}"/>
                </c:ext>
              </c:extLst>
            </c:dLbl>
            <c:dLbl>
              <c:idx val="17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3-2A5C-4877-833F-BC2A0F868A08}"/>
                </c:ext>
              </c:extLst>
            </c:dLbl>
            <c:dLbl>
              <c:idx val="17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5-2A5C-4877-833F-BC2A0F868A08}"/>
                </c:ext>
              </c:extLst>
            </c:dLbl>
            <c:dLbl>
              <c:idx val="17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7-2A5C-4877-833F-BC2A0F868A08}"/>
                </c:ext>
              </c:extLst>
            </c:dLbl>
            <c:dLbl>
              <c:idx val="17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9-2A5C-4877-833F-BC2A0F868A08}"/>
                </c:ext>
              </c:extLst>
            </c:dLbl>
            <c:dLbl>
              <c:idx val="17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B-2A5C-4877-833F-BC2A0F868A08}"/>
                </c:ext>
              </c:extLst>
            </c:dLbl>
            <c:dLbl>
              <c:idx val="17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D-2A5C-4877-833F-BC2A0F868A08}"/>
                </c:ext>
              </c:extLst>
            </c:dLbl>
            <c:dLbl>
              <c:idx val="17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F-2A5C-4877-833F-BC2A0F868A08}"/>
                </c:ext>
              </c:extLst>
            </c:dLbl>
            <c:dLbl>
              <c:idx val="17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1-2A5C-4877-833F-BC2A0F868A08}"/>
                </c:ext>
              </c:extLst>
            </c:dLbl>
            <c:dLbl>
              <c:idx val="17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3-2A5C-4877-833F-BC2A0F868A08}"/>
                </c:ext>
              </c:extLst>
            </c:dLbl>
            <c:dLbl>
              <c:idx val="17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5-2A5C-4877-833F-BC2A0F868A08}"/>
                </c:ext>
              </c:extLst>
            </c:dLbl>
            <c:dLbl>
              <c:idx val="17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7-2A5C-4877-833F-BC2A0F868A08}"/>
                </c:ext>
              </c:extLst>
            </c:dLbl>
            <c:dLbl>
              <c:idx val="17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9-2A5C-4877-833F-BC2A0F868A08}"/>
                </c:ext>
              </c:extLst>
            </c:dLbl>
            <c:dLbl>
              <c:idx val="17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B-2A5C-4877-833F-BC2A0F868A08}"/>
                </c:ext>
              </c:extLst>
            </c:dLbl>
            <c:dLbl>
              <c:idx val="17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D-2A5C-4877-833F-BC2A0F868A08}"/>
                </c:ext>
              </c:extLst>
            </c:dLbl>
            <c:dLbl>
              <c:idx val="17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F-2A5C-4877-833F-BC2A0F868A08}"/>
                </c:ext>
              </c:extLst>
            </c:dLbl>
            <c:dLbl>
              <c:idx val="17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1-2A5C-4877-833F-BC2A0F868A08}"/>
                </c:ext>
              </c:extLst>
            </c:dLbl>
            <c:dLbl>
              <c:idx val="17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3-2A5C-4877-833F-BC2A0F868A08}"/>
                </c:ext>
              </c:extLst>
            </c:dLbl>
            <c:dLbl>
              <c:idx val="17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5-2A5C-4877-833F-BC2A0F868A08}"/>
                </c:ext>
              </c:extLst>
            </c:dLbl>
            <c:dLbl>
              <c:idx val="17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7-2A5C-4877-833F-BC2A0F868A08}"/>
                </c:ext>
              </c:extLst>
            </c:dLbl>
            <c:dLbl>
              <c:idx val="17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9-2A5C-4877-833F-BC2A0F868A08}"/>
                </c:ext>
              </c:extLst>
            </c:dLbl>
            <c:dLbl>
              <c:idx val="17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B-2A5C-4877-833F-BC2A0F868A08}"/>
                </c:ext>
              </c:extLst>
            </c:dLbl>
            <c:dLbl>
              <c:idx val="17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D-2A5C-4877-833F-BC2A0F868A08}"/>
                </c:ext>
              </c:extLst>
            </c:dLbl>
            <c:dLbl>
              <c:idx val="17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F-2A5C-4877-833F-BC2A0F868A08}"/>
                </c:ext>
              </c:extLst>
            </c:dLbl>
            <c:dLbl>
              <c:idx val="17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1-2A5C-4877-833F-BC2A0F868A08}"/>
                </c:ext>
              </c:extLst>
            </c:dLbl>
            <c:dLbl>
              <c:idx val="17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3-2A5C-4877-833F-BC2A0F868A08}"/>
                </c:ext>
              </c:extLst>
            </c:dLbl>
            <c:dLbl>
              <c:idx val="17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5-2A5C-4877-833F-BC2A0F868A08}"/>
                </c:ext>
              </c:extLst>
            </c:dLbl>
            <c:dLbl>
              <c:idx val="17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7-2A5C-4877-833F-BC2A0F868A08}"/>
                </c:ext>
              </c:extLst>
            </c:dLbl>
            <c:dLbl>
              <c:idx val="17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9-2A5C-4877-833F-BC2A0F868A08}"/>
                </c:ext>
              </c:extLst>
            </c:dLbl>
            <c:dLbl>
              <c:idx val="17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B-2A5C-4877-833F-BC2A0F868A08}"/>
                </c:ext>
              </c:extLst>
            </c:dLbl>
            <c:dLbl>
              <c:idx val="17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D-2A5C-4877-833F-BC2A0F868A08}"/>
                </c:ext>
              </c:extLst>
            </c:dLbl>
            <c:dLbl>
              <c:idx val="17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F-2A5C-4877-833F-BC2A0F868A08}"/>
                </c:ext>
              </c:extLst>
            </c:dLbl>
            <c:dLbl>
              <c:idx val="17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1-2A5C-4877-833F-BC2A0F868A08}"/>
                </c:ext>
              </c:extLst>
            </c:dLbl>
            <c:dLbl>
              <c:idx val="17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3-2A5C-4877-833F-BC2A0F868A08}"/>
                </c:ext>
              </c:extLst>
            </c:dLbl>
            <c:dLbl>
              <c:idx val="17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5-2A5C-4877-833F-BC2A0F868A08}"/>
                </c:ext>
              </c:extLst>
            </c:dLbl>
            <c:dLbl>
              <c:idx val="17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7-2A5C-4877-833F-BC2A0F868A08}"/>
                </c:ext>
              </c:extLst>
            </c:dLbl>
            <c:dLbl>
              <c:idx val="17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9-2A5C-4877-833F-BC2A0F868A08}"/>
                </c:ext>
              </c:extLst>
            </c:dLbl>
            <c:dLbl>
              <c:idx val="17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B-2A5C-4877-833F-BC2A0F868A08}"/>
                </c:ext>
              </c:extLst>
            </c:dLbl>
            <c:dLbl>
              <c:idx val="17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D-2A5C-4877-833F-BC2A0F868A08}"/>
                </c:ext>
              </c:extLst>
            </c:dLbl>
            <c:dLbl>
              <c:idx val="17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F-2A5C-4877-833F-BC2A0F868A08}"/>
                </c:ext>
              </c:extLst>
            </c:dLbl>
            <c:dLbl>
              <c:idx val="17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1-2A5C-4877-833F-BC2A0F868A08}"/>
                </c:ext>
              </c:extLst>
            </c:dLbl>
            <c:dLbl>
              <c:idx val="17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3-2A5C-4877-833F-BC2A0F868A08}"/>
                </c:ext>
              </c:extLst>
            </c:dLbl>
            <c:dLbl>
              <c:idx val="17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5-2A5C-4877-833F-BC2A0F868A08}"/>
                </c:ext>
              </c:extLst>
            </c:dLbl>
            <c:dLbl>
              <c:idx val="17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7-2A5C-4877-833F-BC2A0F868A08}"/>
                </c:ext>
              </c:extLst>
            </c:dLbl>
            <c:dLbl>
              <c:idx val="17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9-2A5C-4877-833F-BC2A0F868A08}"/>
                </c:ext>
              </c:extLst>
            </c:dLbl>
            <c:dLbl>
              <c:idx val="17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B-2A5C-4877-833F-BC2A0F868A08}"/>
                </c:ext>
              </c:extLst>
            </c:dLbl>
            <c:dLbl>
              <c:idx val="17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D-2A5C-4877-833F-BC2A0F868A08}"/>
                </c:ext>
              </c:extLst>
            </c:dLbl>
            <c:dLbl>
              <c:idx val="17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F-2A5C-4877-833F-BC2A0F868A08}"/>
                </c:ext>
              </c:extLst>
            </c:dLbl>
            <c:dLbl>
              <c:idx val="17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1-2A5C-4877-833F-BC2A0F868A08}"/>
                </c:ext>
              </c:extLst>
            </c:dLbl>
            <c:dLbl>
              <c:idx val="17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3-2A5C-4877-833F-BC2A0F868A08}"/>
                </c:ext>
              </c:extLst>
            </c:dLbl>
            <c:dLbl>
              <c:idx val="17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5-2A5C-4877-833F-BC2A0F868A08}"/>
                </c:ext>
              </c:extLst>
            </c:dLbl>
            <c:dLbl>
              <c:idx val="17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7-2A5C-4877-833F-BC2A0F868A08}"/>
                </c:ext>
              </c:extLst>
            </c:dLbl>
            <c:dLbl>
              <c:idx val="17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9-2A5C-4877-833F-BC2A0F868A08}"/>
                </c:ext>
              </c:extLst>
            </c:dLbl>
            <c:dLbl>
              <c:idx val="17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B-2A5C-4877-833F-BC2A0F868A08}"/>
                </c:ext>
              </c:extLst>
            </c:dLbl>
            <c:dLbl>
              <c:idx val="17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D-2A5C-4877-833F-BC2A0F868A08}"/>
                </c:ext>
              </c:extLst>
            </c:dLbl>
            <c:dLbl>
              <c:idx val="17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F-2A5C-4877-833F-BC2A0F868A08}"/>
                </c:ext>
              </c:extLst>
            </c:dLbl>
            <c:dLbl>
              <c:idx val="17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1-2A5C-4877-833F-BC2A0F868A08}"/>
                </c:ext>
              </c:extLst>
            </c:dLbl>
            <c:dLbl>
              <c:idx val="17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3-2A5C-4877-833F-BC2A0F868A08}"/>
                </c:ext>
              </c:extLst>
            </c:dLbl>
            <c:dLbl>
              <c:idx val="17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5-2A5C-4877-833F-BC2A0F868A08}"/>
                </c:ext>
              </c:extLst>
            </c:dLbl>
            <c:dLbl>
              <c:idx val="17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7-2A5C-4877-833F-BC2A0F868A08}"/>
                </c:ext>
              </c:extLst>
            </c:dLbl>
            <c:dLbl>
              <c:idx val="17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9-2A5C-4877-833F-BC2A0F868A08}"/>
                </c:ext>
              </c:extLst>
            </c:dLbl>
            <c:dLbl>
              <c:idx val="17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B-2A5C-4877-833F-BC2A0F868A08}"/>
                </c:ext>
              </c:extLst>
            </c:dLbl>
            <c:dLbl>
              <c:idx val="17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D-2A5C-4877-833F-BC2A0F868A08}"/>
                </c:ext>
              </c:extLst>
            </c:dLbl>
            <c:dLbl>
              <c:idx val="17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F-2A5C-4877-833F-BC2A0F868A08}"/>
                </c:ext>
              </c:extLst>
            </c:dLbl>
            <c:dLbl>
              <c:idx val="17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1-2A5C-4877-833F-BC2A0F868A08}"/>
                </c:ext>
              </c:extLst>
            </c:dLbl>
            <c:dLbl>
              <c:idx val="17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3-2A5C-4877-833F-BC2A0F868A08}"/>
                </c:ext>
              </c:extLst>
            </c:dLbl>
            <c:dLbl>
              <c:idx val="17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5-2A5C-4877-833F-BC2A0F868A08}"/>
                </c:ext>
              </c:extLst>
            </c:dLbl>
            <c:dLbl>
              <c:idx val="17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7-2A5C-4877-833F-BC2A0F868A08}"/>
                </c:ext>
              </c:extLst>
            </c:dLbl>
            <c:dLbl>
              <c:idx val="17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9-2A5C-4877-833F-BC2A0F868A08}"/>
                </c:ext>
              </c:extLst>
            </c:dLbl>
            <c:dLbl>
              <c:idx val="17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B-2A5C-4877-833F-BC2A0F868A08}"/>
                </c:ext>
              </c:extLst>
            </c:dLbl>
            <c:dLbl>
              <c:idx val="17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D-2A5C-4877-833F-BC2A0F868A08}"/>
                </c:ext>
              </c:extLst>
            </c:dLbl>
            <c:dLbl>
              <c:idx val="17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F-2A5C-4877-833F-BC2A0F868A08}"/>
                </c:ext>
              </c:extLst>
            </c:dLbl>
            <c:dLbl>
              <c:idx val="17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1-2A5C-4877-833F-BC2A0F868A08}"/>
                </c:ext>
              </c:extLst>
            </c:dLbl>
            <c:dLbl>
              <c:idx val="17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3-2A5C-4877-833F-BC2A0F868A08}"/>
                </c:ext>
              </c:extLst>
            </c:dLbl>
            <c:dLbl>
              <c:idx val="17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5-2A5C-4877-833F-BC2A0F868A08}"/>
                </c:ext>
              </c:extLst>
            </c:dLbl>
            <c:dLbl>
              <c:idx val="17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7-2A5C-4877-833F-BC2A0F868A08}"/>
                </c:ext>
              </c:extLst>
            </c:dLbl>
            <c:dLbl>
              <c:idx val="17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9-2A5C-4877-833F-BC2A0F868A08}"/>
                </c:ext>
              </c:extLst>
            </c:dLbl>
            <c:dLbl>
              <c:idx val="17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B-2A5C-4877-833F-BC2A0F868A08}"/>
                </c:ext>
              </c:extLst>
            </c:dLbl>
            <c:dLbl>
              <c:idx val="17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D-2A5C-4877-833F-BC2A0F868A08}"/>
                </c:ext>
              </c:extLst>
            </c:dLbl>
            <c:dLbl>
              <c:idx val="17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F-2A5C-4877-833F-BC2A0F868A08}"/>
                </c:ext>
              </c:extLst>
            </c:dLbl>
            <c:dLbl>
              <c:idx val="17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1-2A5C-4877-833F-BC2A0F868A08}"/>
                </c:ext>
              </c:extLst>
            </c:dLbl>
            <c:dLbl>
              <c:idx val="17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3-2A5C-4877-833F-BC2A0F868A08}"/>
                </c:ext>
              </c:extLst>
            </c:dLbl>
            <c:dLbl>
              <c:idx val="17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5-2A5C-4877-833F-BC2A0F868A08}"/>
                </c:ext>
              </c:extLst>
            </c:dLbl>
            <c:dLbl>
              <c:idx val="17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7-2A5C-4877-833F-BC2A0F868A08}"/>
                </c:ext>
              </c:extLst>
            </c:dLbl>
            <c:dLbl>
              <c:idx val="17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9-2A5C-4877-833F-BC2A0F868A08}"/>
                </c:ext>
              </c:extLst>
            </c:dLbl>
            <c:dLbl>
              <c:idx val="17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B-2A5C-4877-833F-BC2A0F868A08}"/>
                </c:ext>
              </c:extLst>
            </c:dLbl>
            <c:dLbl>
              <c:idx val="17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D-2A5C-4877-833F-BC2A0F868A08}"/>
                </c:ext>
              </c:extLst>
            </c:dLbl>
            <c:dLbl>
              <c:idx val="17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F-2A5C-4877-833F-BC2A0F868A08}"/>
                </c:ext>
              </c:extLst>
            </c:dLbl>
            <c:dLbl>
              <c:idx val="17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1-2A5C-4877-833F-BC2A0F868A08}"/>
                </c:ext>
              </c:extLst>
            </c:dLbl>
            <c:dLbl>
              <c:idx val="17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3-2A5C-4877-833F-BC2A0F868A08}"/>
                </c:ext>
              </c:extLst>
            </c:dLbl>
            <c:dLbl>
              <c:idx val="17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5-2A5C-4877-833F-BC2A0F868A08}"/>
                </c:ext>
              </c:extLst>
            </c:dLbl>
            <c:dLbl>
              <c:idx val="17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7-2A5C-4877-833F-BC2A0F868A08}"/>
                </c:ext>
              </c:extLst>
            </c:dLbl>
            <c:dLbl>
              <c:idx val="17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9-2A5C-4877-833F-BC2A0F868A08}"/>
                </c:ext>
              </c:extLst>
            </c:dLbl>
            <c:dLbl>
              <c:idx val="17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B-2A5C-4877-833F-BC2A0F868A08}"/>
                </c:ext>
              </c:extLst>
            </c:dLbl>
            <c:dLbl>
              <c:idx val="17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D-2A5C-4877-833F-BC2A0F868A08}"/>
                </c:ext>
              </c:extLst>
            </c:dLbl>
            <c:dLbl>
              <c:idx val="17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F-2A5C-4877-833F-BC2A0F868A08}"/>
                </c:ext>
              </c:extLst>
            </c:dLbl>
            <c:dLbl>
              <c:idx val="18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1-2A5C-4877-833F-BC2A0F868A08}"/>
                </c:ext>
              </c:extLst>
            </c:dLbl>
            <c:dLbl>
              <c:idx val="18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3-2A5C-4877-833F-BC2A0F868A08}"/>
                </c:ext>
              </c:extLst>
            </c:dLbl>
            <c:dLbl>
              <c:idx val="18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5-2A5C-4877-833F-BC2A0F868A08}"/>
                </c:ext>
              </c:extLst>
            </c:dLbl>
            <c:dLbl>
              <c:idx val="18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7-2A5C-4877-833F-BC2A0F868A08}"/>
                </c:ext>
              </c:extLst>
            </c:dLbl>
            <c:dLbl>
              <c:idx val="18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9-2A5C-4877-833F-BC2A0F868A08}"/>
                </c:ext>
              </c:extLst>
            </c:dLbl>
            <c:dLbl>
              <c:idx val="18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B-2A5C-4877-833F-BC2A0F868A08}"/>
                </c:ext>
              </c:extLst>
            </c:dLbl>
            <c:dLbl>
              <c:idx val="18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D-2A5C-4877-833F-BC2A0F868A08}"/>
                </c:ext>
              </c:extLst>
            </c:dLbl>
            <c:dLbl>
              <c:idx val="18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F-2A5C-4877-833F-BC2A0F868A08}"/>
                </c:ext>
              </c:extLst>
            </c:dLbl>
            <c:dLbl>
              <c:idx val="18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1-2A5C-4877-833F-BC2A0F868A08}"/>
                </c:ext>
              </c:extLst>
            </c:dLbl>
            <c:dLbl>
              <c:idx val="18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3-2A5C-4877-833F-BC2A0F868A08}"/>
                </c:ext>
              </c:extLst>
            </c:dLbl>
            <c:dLbl>
              <c:idx val="18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5-2A5C-4877-833F-BC2A0F868A08}"/>
                </c:ext>
              </c:extLst>
            </c:dLbl>
            <c:dLbl>
              <c:idx val="18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7-2A5C-4877-833F-BC2A0F868A08}"/>
                </c:ext>
              </c:extLst>
            </c:dLbl>
            <c:dLbl>
              <c:idx val="18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9-2A5C-4877-833F-BC2A0F868A08}"/>
                </c:ext>
              </c:extLst>
            </c:dLbl>
            <c:dLbl>
              <c:idx val="18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B-2A5C-4877-833F-BC2A0F868A08}"/>
                </c:ext>
              </c:extLst>
            </c:dLbl>
            <c:dLbl>
              <c:idx val="18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D-2A5C-4877-833F-BC2A0F868A08}"/>
                </c:ext>
              </c:extLst>
            </c:dLbl>
            <c:dLbl>
              <c:idx val="18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F-2A5C-4877-833F-BC2A0F868A08}"/>
                </c:ext>
              </c:extLst>
            </c:dLbl>
            <c:dLbl>
              <c:idx val="18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1-2A5C-4877-833F-BC2A0F868A08}"/>
                </c:ext>
              </c:extLst>
            </c:dLbl>
            <c:dLbl>
              <c:idx val="18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3-2A5C-4877-833F-BC2A0F868A08}"/>
                </c:ext>
              </c:extLst>
            </c:dLbl>
            <c:dLbl>
              <c:idx val="18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5-2A5C-4877-833F-BC2A0F868A08}"/>
                </c:ext>
              </c:extLst>
            </c:dLbl>
            <c:dLbl>
              <c:idx val="18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7-2A5C-4877-833F-BC2A0F868A08}"/>
                </c:ext>
              </c:extLst>
            </c:dLbl>
            <c:dLbl>
              <c:idx val="18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9-2A5C-4877-833F-BC2A0F868A08}"/>
                </c:ext>
              </c:extLst>
            </c:dLbl>
            <c:dLbl>
              <c:idx val="18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B-2A5C-4877-833F-BC2A0F868A08}"/>
                </c:ext>
              </c:extLst>
            </c:dLbl>
            <c:dLbl>
              <c:idx val="18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D-2A5C-4877-833F-BC2A0F868A08}"/>
                </c:ext>
              </c:extLst>
            </c:dLbl>
            <c:dLbl>
              <c:idx val="18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F-2A5C-4877-833F-BC2A0F868A08}"/>
                </c:ext>
              </c:extLst>
            </c:dLbl>
            <c:dLbl>
              <c:idx val="18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1-2A5C-4877-833F-BC2A0F868A08}"/>
                </c:ext>
              </c:extLst>
            </c:dLbl>
            <c:dLbl>
              <c:idx val="18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3-2A5C-4877-833F-BC2A0F868A08}"/>
                </c:ext>
              </c:extLst>
            </c:dLbl>
            <c:dLbl>
              <c:idx val="18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5-2A5C-4877-833F-BC2A0F868A08}"/>
                </c:ext>
              </c:extLst>
            </c:dLbl>
            <c:dLbl>
              <c:idx val="18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7-2A5C-4877-833F-BC2A0F868A08}"/>
                </c:ext>
              </c:extLst>
            </c:dLbl>
            <c:dLbl>
              <c:idx val="18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9-2A5C-4877-833F-BC2A0F868A08}"/>
                </c:ext>
              </c:extLst>
            </c:dLbl>
            <c:dLbl>
              <c:idx val="18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B-2A5C-4877-833F-BC2A0F868A08}"/>
                </c:ext>
              </c:extLst>
            </c:dLbl>
            <c:dLbl>
              <c:idx val="18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D-2A5C-4877-833F-BC2A0F868A08}"/>
                </c:ext>
              </c:extLst>
            </c:dLbl>
            <c:dLbl>
              <c:idx val="18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F-2A5C-4877-833F-BC2A0F868A08}"/>
                </c:ext>
              </c:extLst>
            </c:dLbl>
            <c:dLbl>
              <c:idx val="18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1-2A5C-4877-833F-BC2A0F868A08}"/>
                </c:ext>
              </c:extLst>
            </c:dLbl>
            <c:dLbl>
              <c:idx val="18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3-2A5C-4877-833F-BC2A0F868A08}"/>
                </c:ext>
              </c:extLst>
            </c:dLbl>
            <c:dLbl>
              <c:idx val="18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5-2A5C-4877-833F-BC2A0F868A08}"/>
                </c:ext>
              </c:extLst>
            </c:dLbl>
            <c:dLbl>
              <c:idx val="18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7-2A5C-4877-833F-BC2A0F868A08}"/>
                </c:ext>
              </c:extLst>
            </c:dLbl>
            <c:dLbl>
              <c:idx val="18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9-2A5C-4877-833F-BC2A0F868A08}"/>
                </c:ext>
              </c:extLst>
            </c:dLbl>
            <c:dLbl>
              <c:idx val="18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B-2A5C-4877-833F-BC2A0F868A08}"/>
                </c:ext>
              </c:extLst>
            </c:dLbl>
            <c:dLbl>
              <c:idx val="18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D-2A5C-4877-833F-BC2A0F868A08}"/>
                </c:ext>
              </c:extLst>
            </c:dLbl>
            <c:dLbl>
              <c:idx val="18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F-2A5C-4877-833F-BC2A0F868A08}"/>
                </c:ext>
              </c:extLst>
            </c:dLbl>
            <c:dLbl>
              <c:idx val="18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1-2A5C-4877-833F-BC2A0F868A08}"/>
                </c:ext>
              </c:extLst>
            </c:dLbl>
            <c:dLbl>
              <c:idx val="18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3-2A5C-4877-833F-BC2A0F868A08}"/>
                </c:ext>
              </c:extLst>
            </c:dLbl>
            <c:dLbl>
              <c:idx val="18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5-2A5C-4877-833F-BC2A0F868A08}"/>
                </c:ext>
              </c:extLst>
            </c:dLbl>
            <c:dLbl>
              <c:idx val="18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7-2A5C-4877-833F-BC2A0F868A08}"/>
                </c:ext>
              </c:extLst>
            </c:dLbl>
            <c:dLbl>
              <c:idx val="18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9-2A5C-4877-833F-BC2A0F868A08}"/>
                </c:ext>
              </c:extLst>
            </c:dLbl>
            <c:dLbl>
              <c:idx val="18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B-2A5C-4877-833F-BC2A0F868A08}"/>
                </c:ext>
              </c:extLst>
            </c:dLbl>
            <c:dLbl>
              <c:idx val="18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D-2A5C-4877-833F-BC2A0F868A08}"/>
                </c:ext>
              </c:extLst>
            </c:dLbl>
            <c:dLbl>
              <c:idx val="18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F-2A5C-4877-833F-BC2A0F868A08}"/>
                </c:ext>
              </c:extLst>
            </c:dLbl>
            <c:dLbl>
              <c:idx val="18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1-2A5C-4877-833F-BC2A0F868A08}"/>
                </c:ext>
              </c:extLst>
            </c:dLbl>
            <c:dLbl>
              <c:idx val="18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3-2A5C-4877-833F-BC2A0F868A08}"/>
                </c:ext>
              </c:extLst>
            </c:dLbl>
            <c:dLbl>
              <c:idx val="18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5-2A5C-4877-833F-BC2A0F868A08}"/>
                </c:ext>
              </c:extLst>
            </c:dLbl>
            <c:dLbl>
              <c:idx val="18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7-2A5C-4877-833F-BC2A0F868A08}"/>
                </c:ext>
              </c:extLst>
            </c:dLbl>
            <c:dLbl>
              <c:idx val="18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9-2A5C-4877-833F-BC2A0F868A08}"/>
                </c:ext>
              </c:extLst>
            </c:dLbl>
            <c:dLbl>
              <c:idx val="18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B-2A5C-4877-833F-BC2A0F868A08}"/>
                </c:ext>
              </c:extLst>
            </c:dLbl>
            <c:dLbl>
              <c:idx val="18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D-2A5C-4877-833F-BC2A0F868A08}"/>
                </c:ext>
              </c:extLst>
            </c:dLbl>
            <c:dLbl>
              <c:idx val="18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F-2A5C-4877-833F-BC2A0F868A08}"/>
                </c:ext>
              </c:extLst>
            </c:dLbl>
            <c:dLbl>
              <c:idx val="18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1-2A5C-4877-833F-BC2A0F868A08}"/>
                </c:ext>
              </c:extLst>
            </c:dLbl>
            <c:dLbl>
              <c:idx val="18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3-2A5C-4877-833F-BC2A0F868A08}"/>
                </c:ext>
              </c:extLst>
            </c:dLbl>
            <c:dLbl>
              <c:idx val="18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5-2A5C-4877-833F-BC2A0F868A08}"/>
                </c:ext>
              </c:extLst>
            </c:dLbl>
            <c:dLbl>
              <c:idx val="18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7-2A5C-4877-833F-BC2A0F868A08}"/>
                </c:ext>
              </c:extLst>
            </c:dLbl>
            <c:dLbl>
              <c:idx val="18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9-2A5C-4877-833F-BC2A0F868A08}"/>
                </c:ext>
              </c:extLst>
            </c:dLbl>
            <c:dLbl>
              <c:idx val="18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B-2A5C-4877-833F-BC2A0F868A08}"/>
                </c:ext>
              </c:extLst>
            </c:dLbl>
            <c:dLbl>
              <c:idx val="18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D-2A5C-4877-833F-BC2A0F868A08}"/>
                </c:ext>
              </c:extLst>
            </c:dLbl>
            <c:dLbl>
              <c:idx val="18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F-2A5C-4877-833F-BC2A0F868A08}"/>
                </c:ext>
              </c:extLst>
            </c:dLbl>
            <c:dLbl>
              <c:idx val="18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1-2A5C-4877-833F-BC2A0F868A08}"/>
                </c:ext>
              </c:extLst>
            </c:dLbl>
            <c:dLbl>
              <c:idx val="18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3-2A5C-4877-833F-BC2A0F868A08}"/>
                </c:ext>
              </c:extLst>
            </c:dLbl>
            <c:dLbl>
              <c:idx val="18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5-2A5C-4877-833F-BC2A0F868A08}"/>
                </c:ext>
              </c:extLst>
            </c:dLbl>
            <c:dLbl>
              <c:idx val="18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7-2A5C-4877-833F-BC2A0F868A08}"/>
                </c:ext>
              </c:extLst>
            </c:dLbl>
            <c:dLbl>
              <c:idx val="18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9-2A5C-4877-833F-BC2A0F868A08}"/>
                </c:ext>
              </c:extLst>
            </c:dLbl>
            <c:dLbl>
              <c:idx val="18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B-2A5C-4877-833F-BC2A0F868A08}"/>
                </c:ext>
              </c:extLst>
            </c:dLbl>
            <c:dLbl>
              <c:idx val="18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D-2A5C-4877-833F-BC2A0F868A08}"/>
                </c:ext>
              </c:extLst>
            </c:dLbl>
            <c:dLbl>
              <c:idx val="18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F-2A5C-4877-833F-BC2A0F868A08}"/>
                </c:ext>
              </c:extLst>
            </c:dLbl>
            <c:dLbl>
              <c:idx val="18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1-2A5C-4877-833F-BC2A0F868A08}"/>
                </c:ext>
              </c:extLst>
            </c:dLbl>
            <c:dLbl>
              <c:idx val="18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3-2A5C-4877-833F-BC2A0F868A08}"/>
                </c:ext>
              </c:extLst>
            </c:dLbl>
            <c:dLbl>
              <c:idx val="18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5-2A5C-4877-833F-BC2A0F868A08}"/>
                </c:ext>
              </c:extLst>
            </c:dLbl>
            <c:dLbl>
              <c:idx val="18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7-2A5C-4877-833F-BC2A0F868A08}"/>
                </c:ext>
              </c:extLst>
            </c:dLbl>
            <c:dLbl>
              <c:idx val="18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9-2A5C-4877-833F-BC2A0F868A08}"/>
                </c:ext>
              </c:extLst>
            </c:dLbl>
            <c:dLbl>
              <c:idx val="18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B-2A5C-4877-833F-BC2A0F868A08}"/>
                </c:ext>
              </c:extLst>
            </c:dLbl>
            <c:dLbl>
              <c:idx val="18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D-2A5C-4877-833F-BC2A0F868A08}"/>
                </c:ext>
              </c:extLst>
            </c:dLbl>
            <c:dLbl>
              <c:idx val="18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F-2A5C-4877-833F-BC2A0F868A08}"/>
                </c:ext>
              </c:extLst>
            </c:dLbl>
            <c:dLbl>
              <c:idx val="18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1-2A5C-4877-833F-BC2A0F868A08}"/>
                </c:ext>
              </c:extLst>
            </c:dLbl>
            <c:dLbl>
              <c:idx val="18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3-2A5C-4877-833F-BC2A0F868A08}"/>
                </c:ext>
              </c:extLst>
            </c:dLbl>
            <c:dLbl>
              <c:idx val="18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5-2A5C-4877-833F-BC2A0F868A08}"/>
                </c:ext>
              </c:extLst>
            </c:dLbl>
            <c:dLbl>
              <c:idx val="18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7-2A5C-4877-833F-BC2A0F868A08}"/>
                </c:ext>
              </c:extLst>
            </c:dLbl>
            <c:dLbl>
              <c:idx val="18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9-2A5C-4877-833F-BC2A0F868A08}"/>
                </c:ext>
              </c:extLst>
            </c:dLbl>
            <c:dLbl>
              <c:idx val="18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B-2A5C-4877-833F-BC2A0F868A08}"/>
                </c:ext>
              </c:extLst>
            </c:dLbl>
            <c:dLbl>
              <c:idx val="18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D-2A5C-4877-833F-BC2A0F868A08}"/>
                </c:ext>
              </c:extLst>
            </c:dLbl>
            <c:dLbl>
              <c:idx val="18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F-2A5C-4877-833F-BC2A0F868A08}"/>
                </c:ext>
              </c:extLst>
            </c:dLbl>
            <c:dLbl>
              <c:idx val="18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1-2A5C-4877-833F-BC2A0F868A08}"/>
                </c:ext>
              </c:extLst>
            </c:dLbl>
            <c:dLbl>
              <c:idx val="18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3-2A5C-4877-833F-BC2A0F868A08}"/>
                </c:ext>
              </c:extLst>
            </c:dLbl>
            <c:dLbl>
              <c:idx val="18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5-2A5C-4877-833F-BC2A0F868A08}"/>
                </c:ext>
              </c:extLst>
            </c:dLbl>
            <c:dLbl>
              <c:idx val="18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7-2A5C-4877-833F-BC2A0F868A08}"/>
                </c:ext>
              </c:extLst>
            </c:dLbl>
            <c:dLbl>
              <c:idx val="18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9-2A5C-4877-833F-BC2A0F868A08}"/>
                </c:ext>
              </c:extLst>
            </c:dLbl>
            <c:dLbl>
              <c:idx val="18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B-2A5C-4877-833F-BC2A0F868A08}"/>
                </c:ext>
              </c:extLst>
            </c:dLbl>
            <c:dLbl>
              <c:idx val="18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D-2A5C-4877-833F-BC2A0F868A08}"/>
                </c:ext>
              </c:extLst>
            </c:dLbl>
            <c:dLbl>
              <c:idx val="18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F-2A5C-4877-833F-BC2A0F868A08}"/>
                </c:ext>
              </c:extLst>
            </c:dLbl>
            <c:dLbl>
              <c:idx val="18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1-2A5C-4877-833F-BC2A0F868A08}"/>
                </c:ext>
              </c:extLst>
            </c:dLbl>
            <c:dLbl>
              <c:idx val="18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3-2A5C-4877-833F-BC2A0F868A08}"/>
                </c:ext>
              </c:extLst>
            </c:dLbl>
            <c:dLbl>
              <c:idx val="18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5-2A5C-4877-833F-BC2A0F868A08}"/>
                </c:ext>
              </c:extLst>
            </c:dLbl>
            <c:dLbl>
              <c:idx val="18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7-2A5C-4877-833F-BC2A0F868A08}"/>
                </c:ext>
              </c:extLst>
            </c:dLbl>
            <c:dLbl>
              <c:idx val="19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9-2A5C-4877-833F-BC2A0F868A08}"/>
                </c:ext>
              </c:extLst>
            </c:dLbl>
            <c:dLbl>
              <c:idx val="19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B-2A5C-4877-833F-BC2A0F868A08}"/>
                </c:ext>
              </c:extLst>
            </c:dLbl>
            <c:dLbl>
              <c:idx val="19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D-2A5C-4877-833F-BC2A0F868A08}"/>
                </c:ext>
              </c:extLst>
            </c:dLbl>
            <c:dLbl>
              <c:idx val="19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F-2A5C-4877-833F-BC2A0F868A08}"/>
                </c:ext>
              </c:extLst>
            </c:dLbl>
            <c:dLbl>
              <c:idx val="19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1-2A5C-4877-833F-BC2A0F868A08}"/>
                </c:ext>
              </c:extLst>
            </c:dLbl>
            <c:dLbl>
              <c:idx val="19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3-2A5C-4877-833F-BC2A0F868A08}"/>
                </c:ext>
              </c:extLst>
            </c:dLbl>
            <c:dLbl>
              <c:idx val="19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5-2A5C-4877-833F-BC2A0F868A08}"/>
                </c:ext>
              </c:extLst>
            </c:dLbl>
            <c:dLbl>
              <c:idx val="19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7-2A5C-4877-833F-BC2A0F868A08}"/>
                </c:ext>
              </c:extLst>
            </c:dLbl>
            <c:dLbl>
              <c:idx val="19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9-2A5C-4877-833F-BC2A0F868A08}"/>
                </c:ext>
              </c:extLst>
            </c:dLbl>
            <c:dLbl>
              <c:idx val="19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B-2A5C-4877-833F-BC2A0F868A08}"/>
                </c:ext>
              </c:extLst>
            </c:dLbl>
            <c:dLbl>
              <c:idx val="19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D-2A5C-4877-833F-BC2A0F868A08}"/>
                </c:ext>
              </c:extLst>
            </c:dLbl>
            <c:dLbl>
              <c:idx val="19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F-2A5C-4877-833F-BC2A0F868A08}"/>
                </c:ext>
              </c:extLst>
            </c:dLbl>
            <c:dLbl>
              <c:idx val="19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1-2A5C-4877-833F-BC2A0F868A08}"/>
                </c:ext>
              </c:extLst>
            </c:dLbl>
            <c:dLbl>
              <c:idx val="19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3-2A5C-4877-833F-BC2A0F868A08}"/>
                </c:ext>
              </c:extLst>
            </c:dLbl>
            <c:dLbl>
              <c:idx val="19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5-2A5C-4877-833F-BC2A0F868A08}"/>
                </c:ext>
              </c:extLst>
            </c:dLbl>
            <c:dLbl>
              <c:idx val="19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7-2A5C-4877-833F-BC2A0F868A08}"/>
                </c:ext>
              </c:extLst>
            </c:dLbl>
            <c:dLbl>
              <c:idx val="19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9-2A5C-4877-833F-BC2A0F868A08}"/>
                </c:ext>
              </c:extLst>
            </c:dLbl>
            <c:dLbl>
              <c:idx val="19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B-2A5C-4877-833F-BC2A0F868A08}"/>
                </c:ext>
              </c:extLst>
            </c:dLbl>
            <c:dLbl>
              <c:idx val="19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D-2A5C-4877-833F-BC2A0F868A08}"/>
                </c:ext>
              </c:extLst>
            </c:dLbl>
            <c:dLbl>
              <c:idx val="19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F-2A5C-4877-833F-BC2A0F868A08}"/>
                </c:ext>
              </c:extLst>
            </c:dLbl>
            <c:dLbl>
              <c:idx val="19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1-2A5C-4877-833F-BC2A0F868A08}"/>
                </c:ext>
              </c:extLst>
            </c:dLbl>
            <c:dLbl>
              <c:idx val="19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3-2A5C-4877-833F-BC2A0F868A08}"/>
                </c:ext>
              </c:extLst>
            </c:dLbl>
            <c:dLbl>
              <c:idx val="19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5-2A5C-4877-833F-BC2A0F868A08}"/>
                </c:ext>
              </c:extLst>
            </c:dLbl>
            <c:dLbl>
              <c:idx val="19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7-2A5C-4877-833F-BC2A0F868A08}"/>
                </c:ext>
              </c:extLst>
            </c:dLbl>
            <c:dLbl>
              <c:idx val="19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9-2A5C-4877-833F-BC2A0F868A08}"/>
                </c:ext>
              </c:extLst>
            </c:dLbl>
            <c:dLbl>
              <c:idx val="19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B-2A5C-4877-833F-BC2A0F868A08}"/>
                </c:ext>
              </c:extLst>
            </c:dLbl>
            <c:dLbl>
              <c:idx val="19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D-2A5C-4877-833F-BC2A0F868A08}"/>
                </c:ext>
              </c:extLst>
            </c:dLbl>
            <c:dLbl>
              <c:idx val="19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F-2A5C-4877-833F-BC2A0F868A08}"/>
                </c:ext>
              </c:extLst>
            </c:dLbl>
            <c:dLbl>
              <c:idx val="19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1-2A5C-4877-833F-BC2A0F868A08}"/>
                </c:ext>
              </c:extLst>
            </c:dLbl>
            <c:dLbl>
              <c:idx val="19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3-2A5C-4877-833F-BC2A0F868A08}"/>
                </c:ext>
              </c:extLst>
            </c:dLbl>
            <c:dLbl>
              <c:idx val="19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5-2A5C-4877-833F-BC2A0F868A08}"/>
                </c:ext>
              </c:extLst>
            </c:dLbl>
            <c:dLbl>
              <c:idx val="19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7-2A5C-4877-833F-BC2A0F868A08}"/>
                </c:ext>
              </c:extLst>
            </c:dLbl>
            <c:dLbl>
              <c:idx val="19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9-2A5C-4877-833F-BC2A0F868A08}"/>
                </c:ext>
              </c:extLst>
            </c:dLbl>
            <c:dLbl>
              <c:idx val="19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B-2A5C-4877-833F-BC2A0F868A08}"/>
                </c:ext>
              </c:extLst>
            </c:dLbl>
            <c:dLbl>
              <c:idx val="19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D-2A5C-4877-833F-BC2A0F868A08}"/>
                </c:ext>
              </c:extLst>
            </c:dLbl>
            <c:dLbl>
              <c:idx val="19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F-2A5C-4877-833F-BC2A0F868A08}"/>
                </c:ext>
              </c:extLst>
            </c:dLbl>
            <c:dLbl>
              <c:idx val="19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1-2A5C-4877-833F-BC2A0F868A08}"/>
                </c:ext>
              </c:extLst>
            </c:dLbl>
            <c:dLbl>
              <c:idx val="19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3-2A5C-4877-833F-BC2A0F868A08}"/>
                </c:ext>
              </c:extLst>
            </c:dLbl>
            <c:dLbl>
              <c:idx val="19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5-2A5C-4877-833F-BC2A0F868A08}"/>
                </c:ext>
              </c:extLst>
            </c:dLbl>
            <c:dLbl>
              <c:idx val="19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7-2A5C-4877-833F-BC2A0F868A08}"/>
                </c:ext>
              </c:extLst>
            </c:dLbl>
            <c:dLbl>
              <c:idx val="19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9-2A5C-4877-833F-BC2A0F868A08}"/>
                </c:ext>
              </c:extLst>
            </c:dLbl>
            <c:dLbl>
              <c:idx val="19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B-2A5C-4877-833F-BC2A0F868A08}"/>
                </c:ext>
              </c:extLst>
            </c:dLbl>
            <c:dLbl>
              <c:idx val="19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D-2A5C-4877-833F-BC2A0F868A08}"/>
                </c:ext>
              </c:extLst>
            </c:dLbl>
            <c:dLbl>
              <c:idx val="19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F-2A5C-4877-833F-BC2A0F868A08}"/>
                </c:ext>
              </c:extLst>
            </c:dLbl>
            <c:dLbl>
              <c:idx val="19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1-2A5C-4877-833F-BC2A0F868A08}"/>
                </c:ext>
              </c:extLst>
            </c:dLbl>
            <c:dLbl>
              <c:idx val="19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3-2A5C-4877-833F-BC2A0F868A08}"/>
                </c:ext>
              </c:extLst>
            </c:dLbl>
            <c:dLbl>
              <c:idx val="19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5-2A5C-4877-833F-BC2A0F868A08}"/>
                </c:ext>
              </c:extLst>
            </c:dLbl>
            <c:dLbl>
              <c:idx val="19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7-2A5C-4877-833F-BC2A0F868A08}"/>
                </c:ext>
              </c:extLst>
            </c:dLbl>
            <c:dLbl>
              <c:idx val="19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9-2A5C-4877-833F-BC2A0F868A08}"/>
                </c:ext>
              </c:extLst>
            </c:dLbl>
            <c:dLbl>
              <c:idx val="19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B-2A5C-4877-833F-BC2A0F868A08}"/>
                </c:ext>
              </c:extLst>
            </c:dLbl>
            <c:dLbl>
              <c:idx val="19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D-2A5C-4877-833F-BC2A0F868A08}"/>
                </c:ext>
              </c:extLst>
            </c:dLbl>
            <c:dLbl>
              <c:idx val="19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F-2A5C-4877-833F-BC2A0F868A08}"/>
                </c:ext>
              </c:extLst>
            </c:dLbl>
            <c:dLbl>
              <c:idx val="19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1-2A5C-4877-833F-BC2A0F868A08}"/>
                </c:ext>
              </c:extLst>
            </c:dLbl>
            <c:dLbl>
              <c:idx val="19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3-2A5C-4877-833F-BC2A0F868A08}"/>
                </c:ext>
              </c:extLst>
            </c:dLbl>
            <c:dLbl>
              <c:idx val="19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5-2A5C-4877-833F-BC2A0F868A08}"/>
                </c:ext>
              </c:extLst>
            </c:dLbl>
            <c:dLbl>
              <c:idx val="19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7-2A5C-4877-833F-BC2A0F868A08}"/>
                </c:ext>
              </c:extLst>
            </c:dLbl>
            <c:dLbl>
              <c:idx val="19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9-2A5C-4877-833F-BC2A0F868A08}"/>
                </c:ext>
              </c:extLst>
            </c:dLbl>
            <c:dLbl>
              <c:idx val="19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B-2A5C-4877-833F-BC2A0F868A08}"/>
                </c:ext>
              </c:extLst>
            </c:dLbl>
            <c:dLbl>
              <c:idx val="19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D-2A5C-4877-833F-BC2A0F868A08}"/>
                </c:ext>
              </c:extLst>
            </c:dLbl>
            <c:dLbl>
              <c:idx val="19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F-2A5C-4877-833F-BC2A0F868A08}"/>
                </c:ext>
              </c:extLst>
            </c:dLbl>
            <c:dLbl>
              <c:idx val="19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1-2A5C-4877-833F-BC2A0F868A08}"/>
                </c:ext>
              </c:extLst>
            </c:dLbl>
            <c:dLbl>
              <c:idx val="19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3-2A5C-4877-833F-BC2A0F868A08}"/>
                </c:ext>
              </c:extLst>
            </c:dLbl>
            <c:dLbl>
              <c:idx val="19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5-2A5C-4877-833F-BC2A0F868A08}"/>
                </c:ext>
              </c:extLst>
            </c:dLbl>
            <c:dLbl>
              <c:idx val="19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7-2A5C-4877-833F-BC2A0F868A08}"/>
                </c:ext>
              </c:extLst>
            </c:dLbl>
            <c:dLbl>
              <c:idx val="19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9-2A5C-4877-833F-BC2A0F868A08}"/>
                </c:ext>
              </c:extLst>
            </c:dLbl>
            <c:dLbl>
              <c:idx val="19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B-2A5C-4877-833F-BC2A0F868A08}"/>
                </c:ext>
              </c:extLst>
            </c:dLbl>
            <c:dLbl>
              <c:idx val="19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D-2A5C-4877-833F-BC2A0F868A08}"/>
                </c:ext>
              </c:extLst>
            </c:dLbl>
            <c:dLbl>
              <c:idx val="19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F-2A5C-4877-833F-BC2A0F868A08}"/>
                </c:ext>
              </c:extLst>
            </c:dLbl>
            <c:dLbl>
              <c:idx val="19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1-2A5C-4877-833F-BC2A0F868A08}"/>
                </c:ext>
              </c:extLst>
            </c:dLbl>
            <c:dLbl>
              <c:idx val="19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3-2A5C-4877-833F-BC2A0F868A08}"/>
                </c:ext>
              </c:extLst>
            </c:dLbl>
            <c:dLbl>
              <c:idx val="19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5-2A5C-4877-833F-BC2A0F868A08}"/>
                </c:ext>
              </c:extLst>
            </c:dLbl>
            <c:dLbl>
              <c:idx val="19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7-2A5C-4877-833F-BC2A0F868A08}"/>
                </c:ext>
              </c:extLst>
            </c:dLbl>
            <c:dLbl>
              <c:idx val="19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9-2A5C-4877-833F-BC2A0F868A08}"/>
                </c:ext>
              </c:extLst>
            </c:dLbl>
            <c:dLbl>
              <c:idx val="19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B-2A5C-4877-833F-BC2A0F868A08}"/>
                </c:ext>
              </c:extLst>
            </c:dLbl>
            <c:dLbl>
              <c:idx val="19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D-2A5C-4877-833F-BC2A0F868A08}"/>
                </c:ext>
              </c:extLst>
            </c:dLbl>
            <c:dLbl>
              <c:idx val="19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F-2A5C-4877-833F-BC2A0F868A08}"/>
                </c:ext>
              </c:extLst>
            </c:dLbl>
            <c:dLbl>
              <c:idx val="19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1-2A5C-4877-833F-BC2A0F868A08}"/>
                </c:ext>
              </c:extLst>
            </c:dLbl>
            <c:dLbl>
              <c:idx val="19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3-2A5C-4877-833F-BC2A0F868A08}"/>
                </c:ext>
              </c:extLst>
            </c:dLbl>
            <c:dLbl>
              <c:idx val="19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5-2A5C-4877-833F-BC2A0F868A08}"/>
                </c:ext>
              </c:extLst>
            </c:dLbl>
            <c:dLbl>
              <c:idx val="19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7-2A5C-4877-833F-BC2A0F868A08}"/>
                </c:ext>
              </c:extLst>
            </c:dLbl>
            <c:dLbl>
              <c:idx val="19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9-2A5C-4877-833F-BC2A0F868A08}"/>
                </c:ext>
              </c:extLst>
            </c:dLbl>
            <c:dLbl>
              <c:idx val="19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B-2A5C-4877-833F-BC2A0F868A08}"/>
                </c:ext>
              </c:extLst>
            </c:dLbl>
            <c:dLbl>
              <c:idx val="19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D-2A5C-4877-833F-BC2A0F868A08}"/>
                </c:ext>
              </c:extLst>
            </c:dLbl>
            <c:dLbl>
              <c:idx val="19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F-2A5C-4877-833F-BC2A0F868A08}"/>
                </c:ext>
              </c:extLst>
            </c:dLbl>
            <c:dLbl>
              <c:idx val="19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1-2A5C-4877-833F-BC2A0F868A08}"/>
                </c:ext>
              </c:extLst>
            </c:dLbl>
            <c:dLbl>
              <c:idx val="19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3-2A5C-4877-833F-BC2A0F868A08}"/>
                </c:ext>
              </c:extLst>
            </c:dLbl>
            <c:dLbl>
              <c:idx val="19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5-2A5C-4877-833F-BC2A0F868A08}"/>
                </c:ext>
              </c:extLst>
            </c:dLbl>
            <c:dLbl>
              <c:idx val="19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7-2A5C-4877-833F-BC2A0F868A08}"/>
                </c:ext>
              </c:extLst>
            </c:dLbl>
            <c:dLbl>
              <c:idx val="19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9-2A5C-4877-833F-BC2A0F868A08}"/>
                </c:ext>
              </c:extLst>
            </c:dLbl>
            <c:dLbl>
              <c:idx val="19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B-2A5C-4877-833F-BC2A0F868A08}"/>
                </c:ext>
              </c:extLst>
            </c:dLbl>
            <c:dLbl>
              <c:idx val="19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D-2A5C-4877-833F-BC2A0F868A08}"/>
                </c:ext>
              </c:extLst>
            </c:dLbl>
            <c:dLbl>
              <c:idx val="19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F-2A5C-4877-833F-BC2A0F868A08}"/>
                </c:ext>
              </c:extLst>
            </c:dLbl>
            <c:dLbl>
              <c:idx val="19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1-2A5C-4877-833F-BC2A0F868A08}"/>
                </c:ext>
              </c:extLst>
            </c:dLbl>
            <c:dLbl>
              <c:idx val="19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3-2A5C-4877-833F-BC2A0F868A08}"/>
                </c:ext>
              </c:extLst>
            </c:dLbl>
            <c:dLbl>
              <c:idx val="19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5-2A5C-4877-833F-BC2A0F868A08}"/>
                </c:ext>
              </c:extLst>
            </c:dLbl>
            <c:dLbl>
              <c:idx val="19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7-2A5C-4877-833F-BC2A0F868A08}"/>
                </c:ext>
              </c:extLst>
            </c:dLbl>
            <c:dLbl>
              <c:idx val="19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9-2A5C-4877-833F-BC2A0F868A08}"/>
                </c:ext>
              </c:extLst>
            </c:dLbl>
            <c:dLbl>
              <c:idx val="19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B-2A5C-4877-833F-BC2A0F868A08}"/>
                </c:ext>
              </c:extLst>
            </c:dLbl>
            <c:dLbl>
              <c:idx val="19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D-2A5C-4877-833F-BC2A0F868A08}"/>
                </c:ext>
              </c:extLst>
            </c:dLbl>
            <c:dLbl>
              <c:idx val="19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F-2A5C-4877-833F-BC2A0F868A08}"/>
                </c:ext>
              </c:extLst>
            </c:dLbl>
            <c:dLbl>
              <c:idx val="20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1-2A5C-4877-833F-BC2A0F868A08}"/>
                </c:ext>
              </c:extLst>
            </c:dLbl>
            <c:dLbl>
              <c:idx val="20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3-2A5C-4877-833F-BC2A0F868A08}"/>
                </c:ext>
              </c:extLst>
            </c:dLbl>
            <c:dLbl>
              <c:idx val="20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5-2A5C-4877-833F-BC2A0F868A08}"/>
                </c:ext>
              </c:extLst>
            </c:dLbl>
            <c:dLbl>
              <c:idx val="20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7-2A5C-4877-833F-BC2A0F868A08}"/>
                </c:ext>
              </c:extLst>
            </c:dLbl>
            <c:dLbl>
              <c:idx val="20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9-2A5C-4877-833F-BC2A0F868A08}"/>
                </c:ext>
              </c:extLst>
            </c:dLbl>
            <c:dLbl>
              <c:idx val="20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B-2A5C-4877-833F-BC2A0F868A08}"/>
                </c:ext>
              </c:extLst>
            </c:dLbl>
            <c:dLbl>
              <c:idx val="20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D-2A5C-4877-833F-BC2A0F868A08}"/>
                </c:ext>
              </c:extLst>
            </c:dLbl>
            <c:dLbl>
              <c:idx val="20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F-2A5C-4877-833F-BC2A0F868A08}"/>
                </c:ext>
              </c:extLst>
            </c:dLbl>
            <c:dLbl>
              <c:idx val="20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1-2A5C-4877-833F-BC2A0F868A08}"/>
                </c:ext>
              </c:extLst>
            </c:dLbl>
            <c:dLbl>
              <c:idx val="20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3-2A5C-4877-833F-BC2A0F868A08}"/>
                </c:ext>
              </c:extLst>
            </c:dLbl>
            <c:dLbl>
              <c:idx val="20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5-2A5C-4877-833F-BC2A0F868A08}"/>
                </c:ext>
              </c:extLst>
            </c:dLbl>
            <c:dLbl>
              <c:idx val="20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7-2A5C-4877-833F-BC2A0F868A08}"/>
                </c:ext>
              </c:extLst>
            </c:dLbl>
            <c:dLbl>
              <c:idx val="20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9-2A5C-4877-833F-BC2A0F868A08}"/>
                </c:ext>
              </c:extLst>
            </c:dLbl>
            <c:dLbl>
              <c:idx val="20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B-2A5C-4877-833F-BC2A0F868A08}"/>
                </c:ext>
              </c:extLst>
            </c:dLbl>
            <c:dLbl>
              <c:idx val="20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D-2A5C-4877-833F-BC2A0F868A08}"/>
                </c:ext>
              </c:extLst>
            </c:dLbl>
            <c:dLbl>
              <c:idx val="20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F-2A5C-4877-833F-BC2A0F868A08}"/>
                </c:ext>
              </c:extLst>
            </c:dLbl>
            <c:dLbl>
              <c:idx val="20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1-2A5C-4877-833F-BC2A0F868A08}"/>
                </c:ext>
              </c:extLst>
            </c:dLbl>
            <c:dLbl>
              <c:idx val="20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3-2A5C-4877-833F-BC2A0F868A08}"/>
                </c:ext>
              </c:extLst>
            </c:dLbl>
            <c:dLbl>
              <c:idx val="20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5-2A5C-4877-833F-BC2A0F868A08}"/>
                </c:ext>
              </c:extLst>
            </c:dLbl>
            <c:dLbl>
              <c:idx val="20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7-2A5C-4877-833F-BC2A0F868A08}"/>
                </c:ext>
              </c:extLst>
            </c:dLbl>
            <c:dLbl>
              <c:idx val="20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9-2A5C-4877-833F-BC2A0F868A08}"/>
                </c:ext>
              </c:extLst>
            </c:dLbl>
            <c:dLbl>
              <c:idx val="20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B-2A5C-4877-833F-BC2A0F868A08}"/>
                </c:ext>
              </c:extLst>
            </c:dLbl>
            <c:dLbl>
              <c:idx val="20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D-2A5C-4877-833F-BC2A0F868A08}"/>
                </c:ext>
              </c:extLst>
            </c:dLbl>
            <c:dLbl>
              <c:idx val="20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F-2A5C-4877-833F-BC2A0F868A08}"/>
                </c:ext>
              </c:extLst>
            </c:dLbl>
            <c:dLbl>
              <c:idx val="20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1-2A5C-4877-833F-BC2A0F868A08}"/>
                </c:ext>
              </c:extLst>
            </c:dLbl>
            <c:dLbl>
              <c:idx val="20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3-2A5C-4877-833F-BC2A0F868A08}"/>
                </c:ext>
              </c:extLst>
            </c:dLbl>
            <c:dLbl>
              <c:idx val="20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5-2A5C-4877-833F-BC2A0F868A08}"/>
                </c:ext>
              </c:extLst>
            </c:dLbl>
            <c:dLbl>
              <c:idx val="20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7-2A5C-4877-833F-BC2A0F868A08}"/>
                </c:ext>
              </c:extLst>
            </c:dLbl>
            <c:dLbl>
              <c:idx val="20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9-2A5C-4877-833F-BC2A0F868A08}"/>
                </c:ext>
              </c:extLst>
            </c:dLbl>
            <c:dLbl>
              <c:idx val="20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B-2A5C-4877-833F-BC2A0F868A08}"/>
                </c:ext>
              </c:extLst>
            </c:dLbl>
            <c:dLbl>
              <c:idx val="20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D-2A5C-4877-833F-BC2A0F868A08}"/>
                </c:ext>
              </c:extLst>
            </c:dLbl>
            <c:dLbl>
              <c:idx val="20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F-2A5C-4877-833F-BC2A0F868A08}"/>
                </c:ext>
              </c:extLst>
            </c:dLbl>
            <c:dLbl>
              <c:idx val="20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1-2A5C-4877-833F-BC2A0F868A08}"/>
                </c:ext>
              </c:extLst>
            </c:dLbl>
            <c:dLbl>
              <c:idx val="20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3-2A5C-4877-833F-BC2A0F868A08}"/>
                </c:ext>
              </c:extLst>
            </c:dLbl>
            <c:dLbl>
              <c:idx val="20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5-2A5C-4877-833F-BC2A0F868A08}"/>
                </c:ext>
              </c:extLst>
            </c:dLbl>
            <c:dLbl>
              <c:idx val="20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7-2A5C-4877-833F-BC2A0F868A08}"/>
                </c:ext>
              </c:extLst>
            </c:dLbl>
            <c:dLbl>
              <c:idx val="20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9-2A5C-4877-833F-BC2A0F868A08}"/>
                </c:ext>
              </c:extLst>
            </c:dLbl>
            <c:dLbl>
              <c:idx val="20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B-2A5C-4877-833F-BC2A0F868A08}"/>
                </c:ext>
              </c:extLst>
            </c:dLbl>
            <c:dLbl>
              <c:idx val="20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D-2A5C-4877-833F-BC2A0F868A08}"/>
                </c:ext>
              </c:extLst>
            </c:dLbl>
            <c:dLbl>
              <c:idx val="20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F-2A5C-4877-833F-BC2A0F868A08}"/>
                </c:ext>
              </c:extLst>
            </c:dLbl>
            <c:dLbl>
              <c:idx val="20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1-2A5C-4877-833F-BC2A0F868A08}"/>
                </c:ext>
              </c:extLst>
            </c:dLbl>
            <c:dLbl>
              <c:idx val="20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3-2A5C-4877-833F-BC2A0F868A08}"/>
                </c:ext>
              </c:extLst>
            </c:dLbl>
            <c:dLbl>
              <c:idx val="20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5-2A5C-4877-833F-BC2A0F868A08}"/>
                </c:ext>
              </c:extLst>
            </c:dLbl>
            <c:dLbl>
              <c:idx val="20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7-2A5C-4877-833F-BC2A0F868A08}"/>
                </c:ext>
              </c:extLst>
            </c:dLbl>
            <c:dLbl>
              <c:idx val="20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9-2A5C-4877-833F-BC2A0F868A08}"/>
                </c:ext>
              </c:extLst>
            </c:dLbl>
            <c:dLbl>
              <c:idx val="20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B-2A5C-4877-833F-BC2A0F868A08}"/>
                </c:ext>
              </c:extLst>
            </c:dLbl>
            <c:dLbl>
              <c:idx val="20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D-2A5C-4877-833F-BC2A0F868A08}"/>
                </c:ext>
              </c:extLst>
            </c:dLbl>
            <c:dLbl>
              <c:idx val="20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F-2A5C-4877-833F-BC2A0F868A08}"/>
                </c:ext>
              </c:extLst>
            </c:dLbl>
            <c:dLbl>
              <c:idx val="20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1-2A5C-4877-833F-BC2A0F868A08}"/>
                </c:ext>
              </c:extLst>
            </c:dLbl>
            <c:dLbl>
              <c:idx val="20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3-2A5C-4877-833F-BC2A0F868A08}"/>
                </c:ext>
              </c:extLst>
            </c:dLbl>
            <c:dLbl>
              <c:idx val="20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5-2A5C-4877-833F-BC2A0F868A08}"/>
                </c:ext>
              </c:extLst>
            </c:dLbl>
            <c:dLbl>
              <c:idx val="20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7-2A5C-4877-833F-BC2A0F868A08}"/>
                </c:ext>
              </c:extLst>
            </c:dLbl>
            <c:dLbl>
              <c:idx val="20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9-2A5C-4877-833F-BC2A0F868A08}"/>
                </c:ext>
              </c:extLst>
            </c:dLbl>
            <c:dLbl>
              <c:idx val="20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B-2A5C-4877-833F-BC2A0F868A08}"/>
                </c:ext>
              </c:extLst>
            </c:dLbl>
            <c:dLbl>
              <c:idx val="20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D-2A5C-4877-833F-BC2A0F868A08}"/>
                </c:ext>
              </c:extLst>
            </c:dLbl>
            <c:dLbl>
              <c:idx val="20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F-2A5C-4877-833F-BC2A0F868A08}"/>
                </c:ext>
              </c:extLst>
            </c:dLbl>
            <c:dLbl>
              <c:idx val="20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1-2A5C-4877-833F-BC2A0F868A08}"/>
                </c:ext>
              </c:extLst>
            </c:dLbl>
            <c:dLbl>
              <c:idx val="20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3-2A5C-4877-833F-BC2A0F868A08}"/>
                </c:ext>
              </c:extLst>
            </c:dLbl>
            <c:dLbl>
              <c:idx val="20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5-2A5C-4877-833F-BC2A0F868A08}"/>
                </c:ext>
              </c:extLst>
            </c:dLbl>
            <c:dLbl>
              <c:idx val="20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7-2A5C-4877-833F-BC2A0F868A08}"/>
                </c:ext>
              </c:extLst>
            </c:dLbl>
            <c:dLbl>
              <c:idx val="20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9-2A5C-4877-833F-BC2A0F868A08}"/>
                </c:ext>
              </c:extLst>
            </c:dLbl>
            <c:dLbl>
              <c:idx val="20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B-2A5C-4877-833F-BC2A0F868A08}"/>
                </c:ext>
              </c:extLst>
            </c:dLbl>
            <c:dLbl>
              <c:idx val="20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D-2A5C-4877-833F-BC2A0F868A08}"/>
                </c:ext>
              </c:extLst>
            </c:dLbl>
            <c:dLbl>
              <c:idx val="20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F-2A5C-4877-833F-BC2A0F868A08}"/>
                </c:ext>
              </c:extLst>
            </c:dLbl>
            <c:dLbl>
              <c:idx val="20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1-2A5C-4877-833F-BC2A0F868A08}"/>
                </c:ext>
              </c:extLst>
            </c:dLbl>
            <c:dLbl>
              <c:idx val="20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3-2A5C-4877-833F-BC2A0F868A08}"/>
                </c:ext>
              </c:extLst>
            </c:dLbl>
            <c:dLbl>
              <c:idx val="20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5-2A5C-4877-833F-BC2A0F868A08}"/>
                </c:ext>
              </c:extLst>
            </c:dLbl>
            <c:dLbl>
              <c:idx val="20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7-2A5C-4877-833F-BC2A0F868A08}"/>
                </c:ext>
              </c:extLst>
            </c:dLbl>
            <c:dLbl>
              <c:idx val="20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9-2A5C-4877-833F-BC2A0F868A08}"/>
                </c:ext>
              </c:extLst>
            </c:dLbl>
            <c:dLbl>
              <c:idx val="20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B-2A5C-4877-833F-BC2A0F868A08}"/>
                </c:ext>
              </c:extLst>
            </c:dLbl>
            <c:dLbl>
              <c:idx val="20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D-2A5C-4877-833F-BC2A0F868A08}"/>
                </c:ext>
              </c:extLst>
            </c:dLbl>
            <c:dLbl>
              <c:idx val="20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F-2A5C-4877-833F-BC2A0F868A08}"/>
                </c:ext>
              </c:extLst>
            </c:dLbl>
            <c:dLbl>
              <c:idx val="20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1-2A5C-4877-833F-BC2A0F868A08}"/>
                </c:ext>
              </c:extLst>
            </c:dLbl>
            <c:dLbl>
              <c:idx val="20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3-2A5C-4877-833F-BC2A0F868A08}"/>
                </c:ext>
              </c:extLst>
            </c:dLbl>
            <c:dLbl>
              <c:idx val="20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5-2A5C-4877-833F-BC2A0F868A08}"/>
                </c:ext>
              </c:extLst>
            </c:dLbl>
            <c:dLbl>
              <c:idx val="20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7-2A5C-4877-833F-BC2A0F868A08}"/>
                </c:ext>
              </c:extLst>
            </c:dLbl>
            <c:dLbl>
              <c:idx val="20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9-2A5C-4877-833F-BC2A0F868A08}"/>
                </c:ext>
              </c:extLst>
            </c:dLbl>
            <c:dLbl>
              <c:idx val="20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B-2A5C-4877-833F-BC2A0F868A08}"/>
                </c:ext>
              </c:extLst>
            </c:dLbl>
            <c:dLbl>
              <c:idx val="20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D-2A5C-4877-833F-BC2A0F868A08}"/>
                </c:ext>
              </c:extLst>
            </c:dLbl>
            <c:dLbl>
              <c:idx val="20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F-2A5C-4877-833F-BC2A0F868A08}"/>
                </c:ext>
              </c:extLst>
            </c:dLbl>
            <c:dLbl>
              <c:idx val="20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1-2A5C-4877-833F-BC2A0F868A08}"/>
                </c:ext>
              </c:extLst>
            </c:dLbl>
            <c:dLbl>
              <c:idx val="20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3-2A5C-4877-833F-BC2A0F868A08}"/>
                </c:ext>
              </c:extLst>
            </c:dLbl>
            <c:dLbl>
              <c:idx val="20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5-2A5C-4877-833F-BC2A0F868A08}"/>
                </c:ext>
              </c:extLst>
            </c:dLbl>
            <c:dLbl>
              <c:idx val="20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7-2A5C-4877-833F-BC2A0F868A08}"/>
                </c:ext>
              </c:extLst>
            </c:dLbl>
            <c:dLbl>
              <c:idx val="20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9-2A5C-4877-833F-BC2A0F868A08}"/>
                </c:ext>
              </c:extLst>
            </c:dLbl>
            <c:dLbl>
              <c:idx val="20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B-2A5C-4877-833F-BC2A0F868A08}"/>
                </c:ext>
              </c:extLst>
            </c:dLbl>
            <c:dLbl>
              <c:idx val="20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D-2A5C-4877-833F-BC2A0F868A08}"/>
                </c:ext>
              </c:extLst>
            </c:dLbl>
            <c:dLbl>
              <c:idx val="20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F-2A5C-4877-833F-BC2A0F868A08}"/>
                </c:ext>
              </c:extLst>
            </c:dLbl>
            <c:dLbl>
              <c:idx val="20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1-2A5C-4877-833F-BC2A0F868A08}"/>
                </c:ext>
              </c:extLst>
            </c:dLbl>
            <c:dLbl>
              <c:idx val="20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3-2A5C-4877-833F-BC2A0F868A08}"/>
                </c:ext>
              </c:extLst>
            </c:dLbl>
            <c:dLbl>
              <c:idx val="20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5-2A5C-4877-833F-BC2A0F868A08}"/>
                </c:ext>
              </c:extLst>
            </c:dLbl>
            <c:dLbl>
              <c:idx val="20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7-2A5C-4877-833F-BC2A0F868A08}"/>
                </c:ext>
              </c:extLst>
            </c:dLbl>
            <c:dLbl>
              <c:idx val="20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9-2A5C-4877-833F-BC2A0F868A08}"/>
                </c:ext>
              </c:extLst>
            </c:dLbl>
            <c:dLbl>
              <c:idx val="20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B-2A5C-4877-833F-BC2A0F868A08}"/>
                </c:ext>
              </c:extLst>
            </c:dLbl>
            <c:dLbl>
              <c:idx val="20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D-2A5C-4877-833F-BC2A0F868A08}"/>
                </c:ext>
              </c:extLst>
            </c:dLbl>
            <c:dLbl>
              <c:idx val="20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F-2A5C-4877-833F-BC2A0F868A08}"/>
                </c:ext>
              </c:extLst>
            </c:dLbl>
            <c:dLbl>
              <c:idx val="20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1-2A5C-4877-833F-BC2A0F868A08}"/>
                </c:ext>
              </c:extLst>
            </c:dLbl>
            <c:dLbl>
              <c:idx val="20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3-2A5C-4877-833F-BC2A0F868A08}"/>
                </c:ext>
              </c:extLst>
            </c:dLbl>
            <c:dLbl>
              <c:idx val="20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5-2A5C-4877-833F-BC2A0F868A08}"/>
                </c:ext>
              </c:extLst>
            </c:dLbl>
            <c:dLbl>
              <c:idx val="20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7-2A5C-4877-833F-BC2A0F868A08}"/>
                </c:ext>
              </c:extLst>
            </c:dLbl>
            <c:dLbl>
              <c:idx val="21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9-2A5C-4877-833F-BC2A0F868A08}"/>
                </c:ext>
              </c:extLst>
            </c:dLbl>
            <c:dLbl>
              <c:idx val="21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B-2A5C-4877-833F-BC2A0F868A08}"/>
                </c:ext>
              </c:extLst>
            </c:dLbl>
            <c:dLbl>
              <c:idx val="21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D-2A5C-4877-833F-BC2A0F868A08}"/>
                </c:ext>
              </c:extLst>
            </c:dLbl>
            <c:dLbl>
              <c:idx val="21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F-2A5C-4877-833F-BC2A0F868A08}"/>
                </c:ext>
              </c:extLst>
            </c:dLbl>
            <c:dLbl>
              <c:idx val="21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1-2A5C-4877-833F-BC2A0F868A08}"/>
                </c:ext>
              </c:extLst>
            </c:dLbl>
            <c:dLbl>
              <c:idx val="21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3-2A5C-4877-833F-BC2A0F868A08}"/>
                </c:ext>
              </c:extLst>
            </c:dLbl>
            <c:dLbl>
              <c:idx val="21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5-2A5C-4877-833F-BC2A0F868A08}"/>
                </c:ext>
              </c:extLst>
            </c:dLbl>
            <c:dLbl>
              <c:idx val="21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7-2A5C-4877-833F-BC2A0F868A08}"/>
                </c:ext>
              </c:extLst>
            </c:dLbl>
            <c:dLbl>
              <c:idx val="21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9-2A5C-4877-833F-BC2A0F868A08}"/>
                </c:ext>
              </c:extLst>
            </c:dLbl>
            <c:dLbl>
              <c:idx val="21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B-2A5C-4877-833F-BC2A0F868A08}"/>
                </c:ext>
              </c:extLst>
            </c:dLbl>
            <c:dLbl>
              <c:idx val="21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D-2A5C-4877-833F-BC2A0F868A08}"/>
                </c:ext>
              </c:extLst>
            </c:dLbl>
            <c:dLbl>
              <c:idx val="21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F-2A5C-4877-833F-BC2A0F868A08}"/>
                </c:ext>
              </c:extLst>
            </c:dLbl>
            <c:dLbl>
              <c:idx val="21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1-2A5C-4877-833F-BC2A0F868A08}"/>
                </c:ext>
              </c:extLst>
            </c:dLbl>
            <c:dLbl>
              <c:idx val="21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3-2A5C-4877-833F-BC2A0F868A08}"/>
                </c:ext>
              </c:extLst>
            </c:dLbl>
            <c:dLbl>
              <c:idx val="21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5-2A5C-4877-833F-BC2A0F868A08}"/>
                </c:ext>
              </c:extLst>
            </c:dLbl>
            <c:dLbl>
              <c:idx val="21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7-2A5C-4877-833F-BC2A0F868A08}"/>
                </c:ext>
              </c:extLst>
            </c:dLbl>
            <c:dLbl>
              <c:idx val="21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9-2A5C-4877-833F-BC2A0F868A08}"/>
                </c:ext>
              </c:extLst>
            </c:dLbl>
            <c:dLbl>
              <c:idx val="21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B-2A5C-4877-833F-BC2A0F868A08}"/>
                </c:ext>
              </c:extLst>
            </c:dLbl>
            <c:dLbl>
              <c:idx val="21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D-2A5C-4877-833F-BC2A0F868A08}"/>
                </c:ext>
              </c:extLst>
            </c:dLbl>
            <c:dLbl>
              <c:idx val="21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F-2A5C-4877-833F-BC2A0F868A08}"/>
                </c:ext>
              </c:extLst>
            </c:dLbl>
            <c:dLbl>
              <c:idx val="21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1-2A5C-4877-833F-BC2A0F868A08}"/>
                </c:ext>
              </c:extLst>
            </c:dLbl>
            <c:dLbl>
              <c:idx val="21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3-2A5C-4877-833F-BC2A0F868A08}"/>
                </c:ext>
              </c:extLst>
            </c:dLbl>
            <c:dLbl>
              <c:idx val="21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5-2A5C-4877-833F-BC2A0F868A08}"/>
                </c:ext>
              </c:extLst>
            </c:dLbl>
            <c:dLbl>
              <c:idx val="21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7-2A5C-4877-833F-BC2A0F868A08}"/>
                </c:ext>
              </c:extLst>
            </c:dLbl>
            <c:dLbl>
              <c:idx val="21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9-2A5C-4877-833F-BC2A0F868A08}"/>
                </c:ext>
              </c:extLst>
            </c:dLbl>
            <c:dLbl>
              <c:idx val="21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B-2A5C-4877-833F-BC2A0F868A08}"/>
                </c:ext>
              </c:extLst>
            </c:dLbl>
            <c:dLbl>
              <c:idx val="21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D-2A5C-4877-833F-BC2A0F868A08}"/>
                </c:ext>
              </c:extLst>
            </c:dLbl>
            <c:dLbl>
              <c:idx val="21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F-2A5C-4877-833F-BC2A0F868A08}"/>
                </c:ext>
              </c:extLst>
            </c:dLbl>
            <c:dLbl>
              <c:idx val="21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1-2A5C-4877-833F-BC2A0F868A08}"/>
                </c:ext>
              </c:extLst>
            </c:dLbl>
            <c:dLbl>
              <c:idx val="21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3-2A5C-4877-833F-BC2A0F868A08}"/>
                </c:ext>
              </c:extLst>
            </c:dLbl>
            <c:dLbl>
              <c:idx val="21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5-2A5C-4877-833F-BC2A0F868A08}"/>
                </c:ext>
              </c:extLst>
            </c:dLbl>
            <c:dLbl>
              <c:idx val="21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7-2A5C-4877-833F-BC2A0F868A08}"/>
                </c:ext>
              </c:extLst>
            </c:dLbl>
            <c:dLbl>
              <c:idx val="21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9-2A5C-4877-833F-BC2A0F868A08}"/>
                </c:ext>
              </c:extLst>
            </c:dLbl>
            <c:dLbl>
              <c:idx val="21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B-2A5C-4877-833F-BC2A0F868A08}"/>
                </c:ext>
              </c:extLst>
            </c:dLbl>
            <c:dLbl>
              <c:idx val="21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D-2A5C-4877-833F-BC2A0F868A08}"/>
                </c:ext>
              </c:extLst>
            </c:dLbl>
            <c:dLbl>
              <c:idx val="21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F-2A5C-4877-833F-BC2A0F868A08}"/>
                </c:ext>
              </c:extLst>
            </c:dLbl>
            <c:dLbl>
              <c:idx val="21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1-2A5C-4877-833F-BC2A0F868A08}"/>
                </c:ext>
              </c:extLst>
            </c:dLbl>
            <c:dLbl>
              <c:idx val="21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3-2A5C-4877-833F-BC2A0F868A08}"/>
                </c:ext>
              </c:extLst>
            </c:dLbl>
            <c:dLbl>
              <c:idx val="21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5-2A5C-4877-833F-BC2A0F868A08}"/>
                </c:ext>
              </c:extLst>
            </c:dLbl>
            <c:dLbl>
              <c:idx val="21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7-2A5C-4877-833F-BC2A0F868A08}"/>
                </c:ext>
              </c:extLst>
            </c:dLbl>
            <c:dLbl>
              <c:idx val="21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9-2A5C-4877-833F-BC2A0F868A08}"/>
                </c:ext>
              </c:extLst>
            </c:dLbl>
            <c:dLbl>
              <c:idx val="21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B-2A5C-4877-833F-BC2A0F868A08}"/>
                </c:ext>
              </c:extLst>
            </c:dLbl>
            <c:dLbl>
              <c:idx val="21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D-2A5C-4877-833F-BC2A0F868A08}"/>
                </c:ext>
              </c:extLst>
            </c:dLbl>
            <c:dLbl>
              <c:idx val="21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F-2A5C-4877-833F-BC2A0F868A08}"/>
                </c:ext>
              </c:extLst>
            </c:dLbl>
            <c:dLbl>
              <c:idx val="21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1-2A5C-4877-833F-BC2A0F868A08}"/>
                </c:ext>
              </c:extLst>
            </c:dLbl>
            <c:dLbl>
              <c:idx val="21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3-2A5C-4877-833F-BC2A0F868A08}"/>
                </c:ext>
              </c:extLst>
            </c:dLbl>
            <c:dLbl>
              <c:idx val="21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5-2A5C-4877-833F-BC2A0F868A08}"/>
                </c:ext>
              </c:extLst>
            </c:dLbl>
            <c:dLbl>
              <c:idx val="21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7-2A5C-4877-833F-BC2A0F868A08}"/>
                </c:ext>
              </c:extLst>
            </c:dLbl>
            <c:dLbl>
              <c:idx val="21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9-2A5C-4877-833F-BC2A0F868A08}"/>
                </c:ext>
              </c:extLst>
            </c:dLbl>
            <c:dLbl>
              <c:idx val="21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B-2A5C-4877-833F-BC2A0F868A08}"/>
                </c:ext>
              </c:extLst>
            </c:dLbl>
            <c:dLbl>
              <c:idx val="21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D-2A5C-4877-833F-BC2A0F868A08}"/>
                </c:ext>
              </c:extLst>
            </c:dLbl>
            <c:dLbl>
              <c:idx val="21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F-2A5C-4877-833F-BC2A0F868A08}"/>
                </c:ext>
              </c:extLst>
            </c:dLbl>
            <c:dLbl>
              <c:idx val="21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1-2A5C-4877-833F-BC2A0F868A08}"/>
                </c:ext>
              </c:extLst>
            </c:dLbl>
            <c:dLbl>
              <c:idx val="21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3-2A5C-4877-833F-BC2A0F868A08}"/>
                </c:ext>
              </c:extLst>
            </c:dLbl>
            <c:dLbl>
              <c:idx val="21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5-2A5C-4877-833F-BC2A0F868A08}"/>
                </c:ext>
              </c:extLst>
            </c:dLbl>
            <c:dLbl>
              <c:idx val="21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7-2A5C-4877-833F-BC2A0F868A08}"/>
                </c:ext>
              </c:extLst>
            </c:dLbl>
            <c:dLbl>
              <c:idx val="21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9-2A5C-4877-833F-BC2A0F868A08}"/>
                </c:ext>
              </c:extLst>
            </c:dLbl>
            <c:dLbl>
              <c:idx val="21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B-2A5C-4877-833F-BC2A0F868A08}"/>
                </c:ext>
              </c:extLst>
            </c:dLbl>
            <c:dLbl>
              <c:idx val="21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D-2A5C-4877-833F-BC2A0F868A08}"/>
                </c:ext>
              </c:extLst>
            </c:dLbl>
            <c:dLbl>
              <c:idx val="21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F-2A5C-4877-833F-BC2A0F868A08}"/>
                </c:ext>
              </c:extLst>
            </c:dLbl>
            <c:dLbl>
              <c:idx val="21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1-2A5C-4877-833F-BC2A0F868A08}"/>
                </c:ext>
              </c:extLst>
            </c:dLbl>
            <c:dLbl>
              <c:idx val="21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3-2A5C-4877-833F-BC2A0F868A08}"/>
                </c:ext>
              </c:extLst>
            </c:dLbl>
            <c:dLbl>
              <c:idx val="21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5-2A5C-4877-833F-BC2A0F868A08}"/>
                </c:ext>
              </c:extLst>
            </c:dLbl>
            <c:dLbl>
              <c:idx val="21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7-2A5C-4877-833F-BC2A0F868A08}"/>
                </c:ext>
              </c:extLst>
            </c:dLbl>
            <c:dLbl>
              <c:idx val="21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9-2A5C-4877-833F-BC2A0F868A08}"/>
                </c:ext>
              </c:extLst>
            </c:dLbl>
            <c:dLbl>
              <c:idx val="21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B-2A5C-4877-833F-BC2A0F868A08}"/>
                </c:ext>
              </c:extLst>
            </c:dLbl>
            <c:dLbl>
              <c:idx val="21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D-2A5C-4877-833F-BC2A0F868A08}"/>
                </c:ext>
              </c:extLst>
            </c:dLbl>
            <c:dLbl>
              <c:idx val="21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F-2A5C-4877-833F-BC2A0F868A08}"/>
                </c:ext>
              </c:extLst>
            </c:dLbl>
            <c:dLbl>
              <c:idx val="21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1-2A5C-4877-833F-BC2A0F868A08}"/>
                </c:ext>
              </c:extLst>
            </c:dLbl>
            <c:dLbl>
              <c:idx val="21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3-2A5C-4877-833F-BC2A0F868A08}"/>
                </c:ext>
              </c:extLst>
            </c:dLbl>
            <c:dLbl>
              <c:idx val="21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5-2A5C-4877-833F-BC2A0F868A08}"/>
                </c:ext>
              </c:extLst>
            </c:dLbl>
            <c:dLbl>
              <c:idx val="21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7-2A5C-4877-833F-BC2A0F868A08}"/>
                </c:ext>
              </c:extLst>
            </c:dLbl>
            <c:dLbl>
              <c:idx val="21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9-2A5C-4877-833F-BC2A0F868A08}"/>
                </c:ext>
              </c:extLst>
            </c:dLbl>
            <c:dLbl>
              <c:idx val="21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B-2A5C-4877-833F-BC2A0F868A08}"/>
                </c:ext>
              </c:extLst>
            </c:dLbl>
            <c:dLbl>
              <c:idx val="21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D-2A5C-4877-833F-BC2A0F868A08}"/>
                </c:ext>
              </c:extLst>
            </c:dLbl>
            <c:dLbl>
              <c:idx val="21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F-2A5C-4877-833F-BC2A0F868A08}"/>
                </c:ext>
              </c:extLst>
            </c:dLbl>
            <c:dLbl>
              <c:idx val="21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1-2A5C-4877-833F-BC2A0F868A08}"/>
                </c:ext>
              </c:extLst>
            </c:dLbl>
            <c:dLbl>
              <c:idx val="21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3-2A5C-4877-833F-BC2A0F868A08}"/>
                </c:ext>
              </c:extLst>
            </c:dLbl>
            <c:dLbl>
              <c:idx val="21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5-2A5C-4877-833F-BC2A0F868A08}"/>
                </c:ext>
              </c:extLst>
            </c:dLbl>
            <c:dLbl>
              <c:idx val="21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7-2A5C-4877-833F-BC2A0F868A08}"/>
                </c:ext>
              </c:extLst>
            </c:dLbl>
            <c:dLbl>
              <c:idx val="21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9-2A5C-4877-833F-BC2A0F868A08}"/>
                </c:ext>
              </c:extLst>
            </c:dLbl>
            <c:dLbl>
              <c:idx val="21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B-2A5C-4877-833F-BC2A0F868A08}"/>
                </c:ext>
              </c:extLst>
            </c:dLbl>
            <c:dLbl>
              <c:idx val="21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D-2A5C-4877-833F-BC2A0F868A08}"/>
                </c:ext>
              </c:extLst>
            </c:dLbl>
            <c:dLbl>
              <c:idx val="21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F-2A5C-4877-833F-BC2A0F868A08}"/>
                </c:ext>
              </c:extLst>
            </c:dLbl>
            <c:dLbl>
              <c:idx val="21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1-2A5C-4877-833F-BC2A0F868A08}"/>
                </c:ext>
              </c:extLst>
            </c:dLbl>
            <c:dLbl>
              <c:idx val="21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3-2A5C-4877-833F-BC2A0F868A08}"/>
                </c:ext>
              </c:extLst>
            </c:dLbl>
            <c:dLbl>
              <c:idx val="21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5-2A5C-4877-833F-BC2A0F868A08}"/>
                </c:ext>
              </c:extLst>
            </c:dLbl>
            <c:dLbl>
              <c:idx val="21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7-2A5C-4877-833F-BC2A0F868A08}"/>
                </c:ext>
              </c:extLst>
            </c:dLbl>
            <c:dLbl>
              <c:idx val="21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9-2A5C-4877-833F-BC2A0F868A08}"/>
                </c:ext>
              </c:extLst>
            </c:dLbl>
            <c:dLbl>
              <c:idx val="21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B-2A5C-4877-833F-BC2A0F868A08}"/>
                </c:ext>
              </c:extLst>
            </c:dLbl>
            <c:dLbl>
              <c:idx val="21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D-2A5C-4877-833F-BC2A0F868A08}"/>
                </c:ext>
              </c:extLst>
            </c:dLbl>
            <c:dLbl>
              <c:idx val="21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F-2A5C-4877-833F-BC2A0F868A08}"/>
                </c:ext>
              </c:extLst>
            </c:dLbl>
            <c:dLbl>
              <c:idx val="21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1-2A5C-4877-833F-BC2A0F868A08}"/>
                </c:ext>
              </c:extLst>
            </c:dLbl>
            <c:dLbl>
              <c:idx val="21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3-2A5C-4877-833F-BC2A0F868A08}"/>
                </c:ext>
              </c:extLst>
            </c:dLbl>
            <c:dLbl>
              <c:idx val="21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5-2A5C-4877-833F-BC2A0F868A08}"/>
                </c:ext>
              </c:extLst>
            </c:dLbl>
            <c:dLbl>
              <c:idx val="21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7-2A5C-4877-833F-BC2A0F868A08}"/>
                </c:ext>
              </c:extLst>
            </c:dLbl>
            <c:dLbl>
              <c:idx val="21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9-2A5C-4877-833F-BC2A0F868A08}"/>
                </c:ext>
              </c:extLst>
            </c:dLbl>
            <c:dLbl>
              <c:idx val="21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B-2A5C-4877-833F-BC2A0F868A08}"/>
                </c:ext>
              </c:extLst>
            </c:dLbl>
            <c:dLbl>
              <c:idx val="21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D-2A5C-4877-833F-BC2A0F868A08}"/>
                </c:ext>
              </c:extLst>
            </c:dLbl>
            <c:dLbl>
              <c:idx val="21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F-2A5C-4877-833F-BC2A0F868A08}"/>
                </c:ext>
              </c:extLst>
            </c:dLbl>
            <c:dLbl>
              <c:idx val="22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1-2A5C-4877-833F-BC2A0F868A08}"/>
                </c:ext>
              </c:extLst>
            </c:dLbl>
            <c:dLbl>
              <c:idx val="22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3-2A5C-4877-833F-BC2A0F868A08}"/>
                </c:ext>
              </c:extLst>
            </c:dLbl>
            <c:dLbl>
              <c:idx val="22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5-2A5C-4877-833F-BC2A0F868A08}"/>
                </c:ext>
              </c:extLst>
            </c:dLbl>
            <c:dLbl>
              <c:idx val="22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7-2A5C-4877-833F-BC2A0F868A08}"/>
                </c:ext>
              </c:extLst>
            </c:dLbl>
            <c:dLbl>
              <c:idx val="22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9-2A5C-4877-833F-BC2A0F868A08}"/>
                </c:ext>
              </c:extLst>
            </c:dLbl>
            <c:dLbl>
              <c:idx val="22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B-2A5C-4877-833F-BC2A0F868A08}"/>
                </c:ext>
              </c:extLst>
            </c:dLbl>
            <c:dLbl>
              <c:idx val="22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D-2A5C-4877-833F-BC2A0F868A08}"/>
                </c:ext>
              </c:extLst>
            </c:dLbl>
            <c:dLbl>
              <c:idx val="22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F-2A5C-4877-833F-BC2A0F868A08}"/>
                </c:ext>
              </c:extLst>
            </c:dLbl>
            <c:dLbl>
              <c:idx val="22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1-2A5C-4877-833F-BC2A0F868A08}"/>
                </c:ext>
              </c:extLst>
            </c:dLbl>
            <c:dLbl>
              <c:idx val="22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3-2A5C-4877-833F-BC2A0F868A08}"/>
                </c:ext>
              </c:extLst>
            </c:dLbl>
            <c:dLbl>
              <c:idx val="22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5-2A5C-4877-833F-BC2A0F868A08}"/>
                </c:ext>
              </c:extLst>
            </c:dLbl>
            <c:dLbl>
              <c:idx val="22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7-2A5C-4877-833F-BC2A0F868A08}"/>
                </c:ext>
              </c:extLst>
            </c:dLbl>
            <c:dLbl>
              <c:idx val="22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9-2A5C-4877-833F-BC2A0F868A08}"/>
                </c:ext>
              </c:extLst>
            </c:dLbl>
            <c:dLbl>
              <c:idx val="22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B-2A5C-4877-833F-BC2A0F868A08}"/>
                </c:ext>
              </c:extLst>
            </c:dLbl>
            <c:dLbl>
              <c:idx val="22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D-2A5C-4877-833F-BC2A0F868A08}"/>
                </c:ext>
              </c:extLst>
            </c:dLbl>
            <c:dLbl>
              <c:idx val="22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F-2A5C-4877-833F-BC2A0F868A08}"/>
                </c:ext>
              </c:extLst>
            </c:dLbl>
            <c:dLbl>
              <c:idx val="22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1-2A5C-4877-833F-BC2A0F868A08}"/>
                </c:ext>
              </c:extLst>
            </c:dLbl>
            <c:dLbl>
              <c:idx val="22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3-2A5C-4877-833F-BC2A0F868A08}"/>
                </c:ext>
              </c:extLst>
            </c:dLbl>
            <c:dLbl>
              <c:idx val="22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5-2A5C-4877-833F-BC2A0F868A08}"/>
                </c:ext>
              </c:extLst>
            </c:dLbl>
            <c:dLbl>
              <c:idx val="22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7-2A5C-4877-833F-BC2A0F868A08}"/>
                </c:ext>
              </c:extLst>
            </c:dLbl>
            <c:dLbl>
              <c:idx val="22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9-2A5C-4877-833F-BC2A0F868A08}"/>
                </c:ext>
              </c:extLst>
            </c:dLbl>
            <c:dLbl>
              <c:idx val="22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B-2A5C-4877-833F-BC2A0F868A08}"/>
                </c:ext>
              </c:extLst>
            </c:dLbl>
            <c:dLbl>
              <c:idx val="22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D-2A5C-4877-833F-BC2A0F868A08}"/>
                </c:ext>
              </c:extLst>
            </c:dLbl>
            <c:dLbl>
              <c:idx val="22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F-2A5C-4877-833F-BC2A0F868A08}"/>
                </c:ext>
              </c:extLst>
            </c:dLbl>
            <c:dLbl>
              <c:idx val="22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1-2A5C-4877-833F-BC2A0F868A08}"/>
                </c:ext>
              </c:extLst>
            </c:dLbl>
            <c:dLbl>
              <c:idx val="22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3-2A5C-4877-833F-BC2A0F868A08}"/>
                </c:ext>
              </c:extLst>
            </c:dLbl>
            <c:dLbl>
              <c:idx val="22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5-2A5C-4877-833F-BC2A0F868A08}"/>
                </c:ext>
              </c:extLst>
            </c:dLbl>
            <c:dLbl>
              <c:idx val="22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7-2A5C-4877-833F-BC2A0F868A08}"/>
                </c:ext>
              </c:extLst>
            </c:dLbl>
            <c:dLbl>
              <c:idx val="22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9-2A5C-4877-833F-BC2A0F868A08}"/>
                </c:ext>
              </c:extLst>
            </c:dLbl>
            <c:dLbl>
              <c:idx val="22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B-2A5C-4877-833F-BC2A0F868A08}"/>
                </c:ext>
              </c:extLst>
            </c:dLbl>
            <c:dLbl>
              <c:idx val="22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D-2A5C-4877-833F-BC2A0F868A08}"/>
                </c:ext>
              </c:extLst>
            </c:dLbl>
            <c:dLbl>
              <c:idx val="22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F-2A5C-4877-833F-BC2A0F868A08}"/>
                </c:ext>
              </c:extLst>
            </c:dLbl>
            <c:dLbl>
              <c:idx val="22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1-2A5C-4877-833F-BC2A0F868A08}"/>
                </c:ext>
              </c:extLst>
            </c:dLbl>
            <c:dLbl>
              <c:idx val="22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3-2A5C-4877-833F-BC2A0F868A08}"/>
                </c:ext>
              </c:extLst>
            </c:dLbl>
            <c:dLbl>
              <c:idx val="22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5-2A5C-4877-833F-BC2A0F868A08}"/>
                </c:ext>
              </c:extLst>
            </c:dLbl>
            <c:dLbl>
              <c:idx val="22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7-2A5C-4877-833F-BC2A0F868A08}"/>
                </c:ext>
              </c:extLst>
            </c:dLbl>
            <c:dLbl>
              <c:idx val="22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9-2A5C-4877-833F-BC2A0F868A08}"/>
                </c:ext>
              </c:extLst>
            </c:dLbl>
            <c:dLbl>
              <c:idx val="22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B-2A5C-4877-833F-BC2A0F868A08}"/>
                </c:ext>
              </c:extLst>
            </c:dLbl>
            <c:dLbl>
              <c:idx val="22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D-2A5C-4877-833F-BC2A0F868A08}"/>
                </c:ext>
              </c:extLst>
            </c:dLbl>
            <c:dLbl>
              <c:idx val="22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F-2A5C-4877-833F-BC2A0F868A08}"/>
                </c:ext>
              </c:extLst>
            </c:dLbl>
            <c:dLbl>
              <c:idx val="22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1-2A5C-4877-833F-BC2A0F868A08}"/>
                </c:ext>
              </c:extLst>
            </c:dLbl>
            <c:dLbl>
              <c:idx val="22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3-2A5C-4877-833F-BC2A0F868A08}"/>
                </c:ext>
              </c:extLst>
            </c:dLbl>
            <c:dLbl>
              <c:idx val="22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5-2A5C-4877-833F-BC2A0F868A08}"/>
                </c:ext>
              </c:extLst>
            </c:dLbl>
            <c:dLbl>
              <c:idx val="22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7-2A5C-4877-833F-BC2A0F868A08}"/>
                </c:ext>
              </c:extLst>
            </c:dLbl>
            <c:dLbl>
              <c:idx val="22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9-2A5C-4877-833F-BC2A0F868A08}"/>
                </c:ext>
              </c:extLst>
            </c:dLbl>
            <c:dLbl>
              <c:idx val="22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B-2A5C-4877-833F-BC2A0F868A08}"/>
                </c:ext>
              </c:extLst>
            </c:dLbl>
            <c:dLbl>
              <c:idx val="22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D-2A5C-4877-833F-BC2A0F868A08}"/>
                </c:ext>
              </c:extLst>
            </c:dLbl>
            <c:dLbl>
              <c:idx val="22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F-2A5C-4877-833F-BC2A0F868A08}"/>
                </c:ext>
              </c:extLst>
            </c:dLbl>
            <c:dLbl>
              <c:idx val="22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1-2A5C-4877-833F-BC2A0F868A08}"/>
                </c:ext>
              </c:extLst>
            </c:dLbl>
            <c:dLbl>
              <c:idx val="22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3-2A5C-4877-833F-BC2A0F868A08}"/>
                </c:ext>
              </c:extLst>
            </c:dLbl>
            <c:dLbl>
              <c:idx val="22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5-2A5C-4877-833F-BC2A0F868A08}"/>
                </c:ext>
              </c:extLst>
            </c:dLbl>
            <c:dLbl>
              <c:idx val="22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7-2A5C-4877-833F-BC2A0F868A08}"/>
                </c:ext>
              </c:extLst>
            </c:dLbl>
            <c:dLbl>
              <c:idx val="22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9-2A5C-4877-833F-BC2A0F868A08}"/>
                </c:ext>
              </c:extLst>
            </c:dLbl>
            <c:dLbl>
              <c:idx val="22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B-2A5C-4877-833F-BC2A0F868A08}"/>
                </c:ext>
              </c:extLst>
            </c:dLbl>
            <c:dLbl>
              <c:idx val="22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D-2A5C-4877-833F-BC2A0F868A08}"/>
                </c:ext>
              </c:extLst>
            </c:dLbl>
            <c:dLbl>
              <c:idx val="22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F-2A5C-4877-833F-BC2A0F868A08}"/>
                </c:ext>
              </c:extLst>
            </c:dLbl>
            <c:dLbl>
              <c:idx val="22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1-2A5C-4877-833F-BC2A0F868A08}"/>
                </c:ext>
              </c:extLst>
            </c:dLbl>
            <c:dLbl>
              <c:idx val="22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3-2A5C-4877-833F-BC2A0F868A08}"/>
                </c:ext>
              </c:extLst>
            </c:dLbl>
            <c:dLbl>
              <c:idx val="22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5-2A5C-4877-833F-BC2A0F868A08}"/>
                </c:ext>
              </c:extLst>
            </c:dLbl>
            <c:dLbl>
              <c:idx val="22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7-2A5C-4877-833F-BC2A0F868A08}"/>
                </c:ext>
              </c:extLst>
            </c:dLbl>
            <c:dLbl>
              <c:idx val="22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9-2A5C-4877-833F-BC2A0F868A08}"/>
                </c:ext>
              </c:extLst>
            </c:dLbl>
            <c:dLbl>
              <c:idx val="22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B-2A5C-4877-833F-BC2A0F868A08}"/>
                </c:ext>
              </c:extLst>
            </c:dLbl>
            <c:dLbl>
              <c:idx val="22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D-2A5C-4877-833F-BC2A0F868A08}"/>
                </c:ext>
              </c:extLst>
            </c:dLbl>
            <c:dLbl>
              <c:idx val="22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F-2A5C-4877-833F-BC2A0F868A08}"/>
                </c:ext>
              </c:extLst>
            </c:dLbl>
            <c:dLbl>
              <c:idx val="22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1-2A5C-4877-833F-BC2A0F868A08}"/>
                </c:ext>
              </c:extLst>
            </c:dLbl>
            <c:dLbl>
              <c:idx val="22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3-2A5C-4877-833F-BC2A0F868A08}"/>
                </c:ext>
              </c:extLst>
            </c:dLbl>
            <c:dLbl>
              <c:idx val="22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5-2A5C-4877-833F-BC2A0F868A08}"/>
                </c:ext>
              </c:extLst>
            </c:dLbl>
            <c:dLbl>
              <c:idx val="22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7-2A5C-4877-833F-BC2A0F868A08}"/>
                </c:ext>
              </c:extLst>
            </c:dLbl>
            <c:dLbl>
              <c:idx val="22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9-2A5C-4877-833F-BC2A0F868A08}"/>
                </c:ext>
              </c:extLst>
            </c:dLbl>
            <c:dLbl>
              <c:idx val="22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B-2A5C-4877-833F-BC2A0F868A08}"/>
                </c:ext>
              </c:extLst>
            </c:dLbl>
            <c:dLbl>
              <c:idx val="22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D-2A5C-4877-833F-BC2A0F868A08}"/>
                </c:ext>
              </c:extLst>
            </c:dLbl>
            <c:dLbl>
              <c:idx val="22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F-2A5C-4877-833F-BC2A0F868A08}"/>
                </c:ext>
              </c:extLst>
            </c:dLbl>
            <c:dLbl>
              <c:idx val="22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1-2A5C-4877-833F-BC2A0F868A08}"/>
                </c:ext>
              </c:extLst>
            </c:dLbl>
            <c:dLbl>
              <c:idx val="22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3-2A5C-4877-833F-BC2A0F868A08}"/>
                </c:ext>
              </c:extLst>
            </c:dLbl>
            <c:dLbl>
              <c:idx val="22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5-2A5C-4877-833F-BC2A0F868A08}"/>
                </c:ext>
              </c:extLst>
            </c:dLbl>
            <c:dLbl>
              <c:idx val="22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7-2A5C-4877-833F-BC2A0F868A08}"/>
                </c:ext>
              </c:extLst>
            </c:dLbl>
            <c:dLbl>
              <c:idx val="22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9-2A5C-4877-833F-BC2A0F868A08}"/>
                </c:ext>
              </c:extLst>
            </c:dLbl>
            <c:dLbl>
              <c:idx val="22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B-2A5C-4877-833F-BC2A0F868A08}"/>
                </c:ext>
              </c:extLst>
            </c:dLbl>
            <c:dLbl>
              <c:idx val="22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D-2A5C-4877-833F-BC2A0F868A08}"/>
                </c:ext>
              </c:extLst>
            </c:dLbl>
            <c:dLbl>
              <c:idx val="22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F-2A5C-4877-833F-BC2A0F868A08}"/>
                </c:ext>
              </c:extLst>
            </c:dLbl>
            <c:dLbl>
              <c:idx val="22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1-2A5C-4877-833F-BC2A0F868A08}"/>
                </c:ext>
              </c:extLst>
            </c:dLbl>
            <c:dLbl>
              <c:idx val="22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3-2A5C-4877-833F-BC2A0F868A08}"/>
                </c:ext>
              </c:extLst>
            </c:dLbl>
            <c:dLbl>
              <c:idx val="22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5-2A5C-4877-833F-BC2A0F868A08}"/>
                </c:ext>
              </c:extLst>
            </c:dLbl>
            <c:dLbl>
              <c:idx val="22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7-2A5C-4877-833F-BC2A0F868A08}"/>
                </c:ext>
              </c:extLst>
            </c:dLbl>
            <c:dLbl>
              <c:idx val="22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9-2A5C-4877-833F-BC2A0F868A08}"/>
                </c:ext>
              </c:extLst>
            </c:dLbl>
            <c:dLbl>
              <c:idx val="22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B-2A5C-4877-833F-BC2A0F868A08}"/>
                </c:ext>
              </c:extLst>
            </c:dLbl>
            <c:dLbl>
              <c:idx val="22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D-2A5C-4877-833F-BC2A0F868A08}"/>
                </c:ext>
              </c:extLst>
            </c:dLbl>
            <c:dLbl>
              <c:idx val="22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F-2A5C-4877-833F-BC2A0F868A08}"/>
                </c:ext>
              </c:extLst>
            </c:dLbl>
            <c:dLbl>
              <c:idx val="22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1-2A5C-4877-833F-BC2A0F868A08}"/>
                </c:ext>
              </c:extLst>
            </c:dLbl>
            <c:dLbl>
              <c:idx val="22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3-2A5C-4877-833F-BC2A0F868A08}"/>
                </c:ext>
              </c:extLst>
            </c:dLbl>
            <c:dLbl>
              <c:idx val="22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5-2A5C-4877-833F-BC2A0F868A08}"/>
                </c:ext>
              </c:extLst>
            </c:dLbl>
            <c:dLbl>
              <c:idx val="22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7-2A5C-4877-833F-BC2A0F868A08}"/>
                </c:ext>
              </c:extLst>
            </c:dLbl>
            <c:dLbl>
              <c:idx val="22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9-2A5C-4877-833F-BC2A0F868A08}"/>
                </c:ext>
              </c:extLst>
            </c:dLbl>
            <c:dLbl>
              <c:idx val="22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B-2A5C-4877-833F-BC2A0F868A08}"/>
                </c:ext>
              </c:extLst>
            </c:dLbl>
            <c:dLbl>
              <c:idx val="22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D-2A5C-4877-833F-BC2A0F868A08}"/>
                </c:ext>
              </c:extLst>
            </c:dLbl>
            <c:dLbl>
              <c:idx val="22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F-2A5C-4877-833F-BC2A0F868A08}"/>
                </c:ext>
              </c:extLst>
            </c:dLbl>
            <c:dLbl>
              <c:idx val="22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1-2A5C-4877-833F-BC2A0F868A08}"/>
                </c:ext>
              </c:extLst>
            </c:dLbl>
            <c:dLbl>
              <c:idx val="22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3-2A5C-4877-833F-BC2A0F868A08}"/>
                </c:ext>
              </c:extLst>
            </c:dLbl>
            <c:dLbl>
              <c:idx val="22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5-2A5C-4877-833F-BC2A0F868A08}"/>
                </c:ext>
              </c:extLst>
            </c:dLbl>
            <c:dLbl>
              <c:idx val="22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7-2A5C-4877-833F-BC2A0F868A08}"/>
                </c:ext>
              </c:extLst>
            </c:dLbl>
            <c:dLbl>
              <c:idx val="23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9-2A5C-4877-833F-BC2A0F868A08}"/>
                </c:ext>
              </c:extLst>
            </c:dLbl>
            <c:dLbl>
              <c:idx val="23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B-2A5C-4877-833F-BC2A0F868A08}"/>
                </c:ext>
              </c:extLst>
            </c:dLbl>
            <c:dLbl>
              <c:idx val="23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D-2A5C-4877-833F-BC2A0F868A08}"/>
                </c:ext>
              </c:extLst>
            </c:dLbl>
            <c:dLbl>
              <c:idx val="23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F-2A5C-4877-833F-BC2A0F868A08}"/>
                </c:ext>
              </c:extLst>
            </c:dLbl>
            <c:dLbl>
              <c:idx val="23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1-2A5C-4877-833F-BC2A0F868A08}"/>
                </c:ext>
              </c:extLst>
            </c:dLbl>
            <c:dLbl>
              <c:idx val="23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3-2A5C-4877-833F-BC2A0F868A08}"/>
                </c:ext>
              </c:extLst>
            </c:dLbl>
            <c:dLbl>
              <c:idx val="23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5-2A5C-4877-833F-BC2A0F868A08}"/>
                </c:ext>
              </c:extLst>
            </c:dLbl>
            <c:dLbl>
              <c:idx val="23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7-2A5C-4877-833F-BC2A0F868A08}"/>
                </c:ext>
              </c:extLst>
            </c:dLbl>
            <c:dLbl>
              <c:idx val="23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9-2A5C-4877-833F-BC2A0F868A08}"/>
                </c:ext>
              </c:extLst>
            </c:dLbl>
            <c:dLbl>
              <c:idx val="23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B-2A5C-4877-833F-BC2A0F868A08}"/>
                </c:ext>
              </c:extLst>
            </c:dLbl>
            <c:dLbl>
              <c:idx val="23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D-2A5C-4877-833F-BC2A0F868A08}"/>
                </c:ext>
              </c:extLst>
            </c:dLbl>
            <c:dLbl>
              <c:idx val="23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F-2A5C-4877-833F-BC2A0F868A08}"/>
                </c:ext>
              </c:extLst>
            </c:dLbl>
            <c:dLbl>
              <c:idx val="23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1-2A5C-4877-833F-BC2A0F868A08}"/>
                </c:ext>
              </c:extLst>
            </c:dLbl>
            <c:dLbl>
              <c:idx val="23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3-2A5C-4877-833F-BC2A0F868A08}"/>
                </c:ext>
              </c:extLst>
            </c:dLbl>
            <c:dLbl>
              <c:idx val="23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5-2A5C-4877-833F-BC2A0F868A08}"/>
                </c:ext>
              </c:extLst>
            </c:dLbl>
            <c:dLbl>
              <c:idx val="23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7-2A5C-4877-833F-BC2A0F868A08}"/>
                </c:ext>
              </c:extLst>
            </c:dLbl>
            <c:dLbl>
              <c:idx val="23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9-2A5C-4877-833F-BC2A0F868A08}"/>
                </c:ext>
              </c:extLst>
            </c:dLbl>
            <c:dLbl>
              <c:idx val="23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B-2A5C-4877-833F-BC2A0F868A08}"/>
                </c:ext>
              </c:extLst>
            </c:dLbl>
            <c:dLbl>
              <c:idx val="23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D-2A5C-4877-833F-BC2A0F868A08}"/>
                </c:ext>
              </c:extLst>
            </c:dLbl>
            <c:dLbl>
              <c:idx val="23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F-2A5C-4877-833F-BC2A0F868A08}"/>
                </c:ext>
              </c:extLst>
            </c:dLbl>
            <c:dLbl>
              <c:idx val="23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1-2A5C-4877-833F-BC2A0F868A08}"/>
                </c:ext>
              </c:extLst>
            </c:dLbl>
            <c:dLbl>
              <c:idx val="23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3-2A5C-4877-833F-BC2A0F868A08}"/>
                </c:ext>
              </c:extLst>
            </c:dLbl>
            <c:dLbl>
              <c:idx val="23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5-2A5C-4877-833F-BC2A0F868A08}"/>
                </c:ext>
              </c:extLst>
            </c:dLbl>
            <c:dLbl>
              <c:idx val="23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7-2A5C-4877-833F-BC2A0F868A08}"/>
                </c:ext>
              </c:extLst>
            </c:dLbl>
            <c:dLbl>
              <c:idx val="23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9-2A5C-4877-833F-BC2A0F868A08}"/>
                </c:ext>
              </c:extLst>
            </c:dLbl>
            <c:dLbl>
              <c:idx val="23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B-2A5C-4877-833F-BC2A0F868A08}"/>
                </c:ext>
              </c:extLst>
            </c:dLbl>
            <c:dLbl>
              <c:idx val="23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D-2A5C-4877-833F-BC2A0F868A08}"/>
                </c:ext>
              </c:extLst>
            </c:dLbl>
            <c:dLbl>
              <c:idx val="23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F-2A5C-4877-833F-BC2A0F868A08}"/>
                </c:ext>
              </c:extLst>
            </c:dLbl>
            <c:dLbl>
              <c:idx val="23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1-2A5C-4877-833F-BC2A0F868A08}"/>
                </c:ext>
              </c:extLst>
            </c:dLbl>
            <c:dLbl>
              <c:idx val="23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3-2A5C-4877-833F-BC2A0F868A08}"/>
                </c:ext>
              </c:extLst>
            </c:dLbl>
            <c:dLbl>
              <c:idx val="23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5-2A5C-4877-833F-BC2A0F868A08}"/>
                </c:ext>
              </c:extLst>
            </c:dLbl>
            <c:dLbl>
              <c:idx val="23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7-2A5C-4877-833F-BC2A0F868A08}"/>
                </c:ext>
              </c:extLst>
            </c:dLbl>
            <c:dLbl>
              <c:idx val="23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9-2A5C-4877-833F-BC2A0F868A08}"/>
                </c:ext>
              </c:extLst>
            </c:dLbl>
            <c:dLbl>
              <c:idx val="23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B-2A5C-4877-833F-BC2A0F868A08}"/>
                </c:ext>
              </c:extLst>
            </c:dLbl>
            <c:dLbl>
              <c:idx val="23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D-2A5C-4877-833F-BC2A0F868A08}"/>
                </c:ext>
              </c:extLst>
            </c:dLbl>
            <c:dLbl>
              <c:idx val="23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F-2A5C-4877-833F-BC2A0F868A08}"/>
                </c:ext>
              </c:extLst>
            </c:dLbl>
            <c:dLbl>
              <c:idx val="23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1-2A5C-4877-833F-BC2A0F868A08}"/>
                </c:ext>
              </c:extLst>
            </c:dLbl>
            <c:dLbl>
              <c:idx val="23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3-2A5C-4877-833F-BC2A0F868A08}"/>
                </c:ext>
              </c:extLst>
            </c:dLbl>
            <c:dLbl>
              <c:idx val="23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5-2A5C-4877-833F-BC2A0F868A08}"/>
                </c:ext>
              </c:extLst>
            </c:dLbl>
            <c:dLbl>
              <c:idx val="23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7-2A5C-4877-833F-BC2A0F868A08}"/>
                </c:ext>
              </c:extLst>
            </c:dLbl>
            <c:dLbl>
              <c:idx val="23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9-2A5C-4877-833F-BC2A0F868A08}"/>
                </c:ext>
              </c:extLst>
            </c:dLbl>
            <c:dLbl>
              <c:idx val="23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B-2A5C-4877-833F-BC2A0F868A08}"/>
                </c:ext>
              </c:extLst>
            </c:dLbl>
            <c:dLbl>
              <c:idx val="23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D-2A5C-4877-833F-BC2A0F868A08}"/>
                </c:ext>
              </c:extLst>
            </c:dLbl>
            <c:dLbl>
              <c:idx val="23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F-2A5C-4877-833F-BC2A0F868A08}"/>
                </c:ext>
              </c:extLst>
            </c:dLbl>
            <c:dLbl>
              <c:idx val="23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1-2A5C-4877-833F-BC2A0F868A08}"/>
                </c:ext>
              </c:extLst>
            </c:dLbl>
            <c:dLbl>
              <c:idx val="23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3-2A5C-4877-833F-BC2A0F868A08}"/>
                </c:ext>
              </c:extLst>
            </c:dLbl>
            <c:dLbl>
              <c:idx val="23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5-2A5C-4877-833F-BC2A0F868A08}"/>
                </c:ext>
              </c:extLst>
            </c:dLbl>
            <c:dLbl>
              <c:idx val="23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7-2A5C-4877-833F-BC2A0F868A08}"/>
                </c:ext>
              </c:extLst>
            </c:dLbl>
            <c:dLbl>
              <c:idx val="23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9-2A5C-4877-833F-BC2A0F868A08}"/>
                </c:ext>
              </c:extLst>
            </c:dLbl>
            <c:dLbl>
              <c:idx val="23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B-2A5C-4877-833F-BC2A0F868A08}"/>
                </c:ext>
              </c:extLst>
            </c:dLbl>
            <c:dLbl>
              <c:idx val="23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D-2A5C-4877-833F-BC2A0F868A08}"/>
                </c:ext>
              </c:extLst>
            </c:dLbl>
            <c:dLbl>
              <c:idx val="23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F-2A5C-4877-833F-BC2A0F868A08}"/>
                </c:ext>
              </c:extLst>
            </c:dLbl>
            <c:dLbl>
              <c:idx val="23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1-2A5C-4877-833F-BC2A0F868A08}"/>
                </c:ext>
              </c:extLst>
            </c:dLbl>
            <c:dLbl>
              <c:idx val="23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3-2A5C-4877-833F-BC2A0F868A08}"/>
                </c:ext>
              </c:extLst>
            </c:dLbl>
            <c:dLbl>
              <c:idx val="23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5-2A5C-4877-833F-BC2A0F868A08}"/>
                </c:ext>
              </c:extLst>
            </c:dLbl>
            <c:dLbl>
              <c:idx val="23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7-2A5C-4877-833F-BC2A0F868A08}"/>
                </c:ext>
              </c:extLst>
            </c:dLbl>
            <c:dLbl>
              <c:idx val="23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9-2A5C-4877-833F-BC2A0F868A08}"/>
                </c:ext>
              </c:extLst>
            </c:dLbl>
            <c:dLbl>
              <c:idx val="23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B-2A5C-4877-833F-BC2A0F868A08}"/>
                </c:ext>
              </c:extLst>
            </c:dLbl>
            <c:dLbl>
              <c:idx val="23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D-2A5C-4877-833F-BC2A0F868A08}"/>
                </c:ext>
              </c:extLst>
            </c:dLbl>
            <c:dLbl>
              <c:idx val="23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F-2A5C-4877-833F-BC2A0F868A08}"/>
                </c:ext>
              </c:extLst>
            </c:dLbl>
            <c:dLbl>
              <c:idx val="23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1-2A5C-4877-833F-BC2A0F868A08}"/>
                </c:ext>
              </c:extLst>
            </c:dLbl>
            <c:dLbl>
              <c:idx val="23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3-2A5C-4877-833F-BC2A0F868A08}"/>
                </c:ext>
              </c:extLst>
            </c:dLbl>
            <c:dLbl>
              <c:idx val="23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5-2A5C-4877-833F-BC2A0F868A08}"/>
                </c:ext>
              </c:extLst>
            </c:dLbl>
            <c:dLbl>
              <c:idx val="23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7-2A5C-4877-833F-BC2A0F868A08}"/>
                </c:ext>
              </c:extLst>
            </c:dLbl>
            <c:dLbl>
              <c:idx val="23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9-2A5C-4877-833F-BC2A0F868A08}"/>
                </c:ext>
              </c:extLst>
            </c:dLbl>
            <c:dLbl>
              <c:idx val="23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B-2A5C-4877-833F-BC2A0F868A08}"/>
                </c:ext>
              </c:extLst>
            </c:dLbl>
            <c:dLbl>
              <c:idx val="23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D-2A5C-4877-833F-BC2A0F868A08}"/>
                </c:ext>
              </c:extLst>
            </c:dLbl>
            <c:dLbl>
              <c:idx val="23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F-2A5C-4877-833F-BC2A0F868A08}"/>
                </c:ext>
              </c:extLst>
            </c:dLbl>
            <c:dLbl>
              <c:idx val="23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1-2A5C-4877-833F-BC2A0F868A08}"/>
                </c:ext>
              </c:extLst>
            </c:dLbl>
            <c:dLbl>
              <c:idx val="23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3-2A5C-4877-833F-BC2A0F868A08}"/>
                </c:ext>
              </c:extLst>
            </c:dLbl>
            <c:dLbl>
              <c:idx val="23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5-2A5C-4877-833F-BC2A0F868A08}"/>
                </c:ext>
              </c:extLst>
            </c:dLbl>
            <c:dLbl>
              <c:idx val="23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7-2A5C-4877-833F-BC2A0F868A08}"/>
                </c:ext>
              </c:extLst>
            </c:dLbl>
            <c:dLbl>
              <c:idx val="23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9-2A5C-4877-833F-BC2A0F868A08}"/>
                </c:ext>
              </c:extLst>
            </c:dLbl>
            <c:dLbl>
              <c:idx val="23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B-2A5C-4877-833F-BC2A0F868A08}"/>
                </c:ext>
              </c:extLst>
            </c:dLbl>
            <c:dLbl>
              <c:idx val="23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D-2A5C-4877-833F-BC2A0F868A08}"/>
                </c:ext>
              </c:extLst>
            </c:dLbl>
            <c:dLbl>
              <c:idx val="23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F-2A5C-4877-833F-BC2A0F868A08}"/>
                </c:ext>
              </c:extLst>
            </c:dLbl>
            <c:dLbl>
              <c:idx val="23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1-2A5C-4877-833F-BC2A0F868A08}"/>
                </c:ext>
              </c:extLst>
            </c:dLbl>
            <c:dLbl>
              <c:idx val="23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3-2A5C-4877-833F-BC2A0F868A08}"/>
                </c:ext>
              </c:extLst>
            </c:dLbl>
            <c:dLbl>
              <c:idx val="23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5-2A5C-4877-833F-BC2A0F868A08}"/>
                </c:ext>
              </c:extLst>
            </c:dLbl>
            <c:dLbl>
              <c:idx val="23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7-2A5C-4877-833F-BC2A0F868A08}"/>
                </c:ext>
              </c:extLst>
            </c:dLbl>
            <c:dLbl>
              <c:idx val="23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9-2A5C-4877-833F-BC2A0F868A08}"/>
                </c:ext>
              </c:extLst>
            </c:dLbl>
            <c:dLbl>
              <c:idx val="23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B-2A5C-4877-833F-BC2A0F868A08}"/>
                </c:ext>
              </c:extLst>
            </c:dLbl>
            <c:dLbl>
              <c:idx val="23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D-2A5C-4877-833F-BC2A0F868A08}"/>
                </c:ext>
              </c:extLst>
            </c:dLbl>
            <c:dLbl>
              <c:idx val="23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F-2A5C-4877-833F-BC2A0F868A08}"/>
                </c:ext>
              </c:extLst>
            </c:dLbl>
            <c:dLbl>
              <c:idx val="23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1-2A5C-4877-833F-BC2A0F868A08}"/>
                </c:ext>
              </c:extLst>
            </c:dLbl>
            <c:dLbl>
              <c:idx val="23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3-2A5C-4877-833F-BC2A0F868A08}"/>
                </c:ext>
              </c:extLst>
            </c:dLbl>
            <c:dLbl>
              <c:idx val="23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5-2A5C-4877-833F-BC2A0F868A08}"/>
                </c:ext>
              </c:extLst>
            </c:dLbl>
            <c:dLbl>
              <c:idx val="23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7-2A5C-4877-833F-BC2A0F868A08}"/>
                </c:ext>
              </c:extLst>
            </c:dLbl>
            <c:dLbl>
              <c:idx val="23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9-2A5C-4877-833F-BC2A0F868A08}"/>
                </c:ext>
              </c:extLst>
            </c:dLbl>
            <c:dLbl>
              <c:idx val="23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B-2A5C-4877-833F-BC2A0F868A08}"/>
                </c:ext>
              </c:extLst>
            </c:dLbl>
            <c:dLbl>
              <c:idx val="23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D-2A5C-4877-833F-BC2A0F868A08}"/>
                </c:ext>
              </c:extLst>
            </c:dLbl>
            <c:dLbl>
              <c:idx val="23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F-2A5C-4877-833F-BC2A0F868A08}"/>
                </c:ext>
              </c:extLst>
            </c:dLbl>
            <c:dLbl>
              <c:idx val="23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1-2A5C-4877-833F-BC2A0F868A08}"/>
                </c:ext>
              </c:extLst>
            </c:dLbl>
            <c:dLbl>
              <c:idx val="23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3-2A5C-4877-833F-BC2A0F868A08}"/>
                </c:ext>
              </c:extLst>
            </c:dLbl>
            <c:dLbl>
              <c:idx val="23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5-2A5C-4877-833F-BC2A0F868A08}"/>
                </c:ext>
              </c:extLst>
            </c:dLbl>
            <c:dLbl>
              <c:idx val="23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7-2A5C-4877-833F-BC2A0F868A08}"/>
                </c:ext>
              </c:extLst>
            </c:dLbl>
            <c:dLbl>
              <c:idx val="23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9-2A5C-4877-833F-BC2A0F868A08}"/>
                </c:ext>
              </c:extLst>
            </c:dLbl>
            <c:dLbl>
              <c:idx val="23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B-2A5C-4877-833F-BC2A0F868A08}"/>
                </c:ext>
              </c:extLst>
            </c:dLbl>
            <c:dLbl>
              <c:idx val="23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D-2A5C-4877-833F-BC2A0F868A08}"/>
                </c:ext>
              </c:extLst>
            </c:dLbl>
            <c:dLbl>
              <c:idx val="23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F-2A5C-4877-833F-BC2A0F868A08}"/>
                </c:ext>
              </c:extLst>
            </c:dLbl>
            <c:dLbl>
              <c:idx val="24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1-2A5C-4877-833F-BC2A0F868A08}"/>
                </c:ext>
              </c:extLst>
            </c:dLbl>
            <c:dLbl>
              <c:idx val="24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3-2A5C-4877-833F-BC2A0F868A08}"/>
                </c:ext>
              </c:extLst>
            </c:dLbl>
            <c:dLbl>
              <c:idx val="24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5-2A5C-4877-833F-BC2A0F868A08}"/>
                </c:ext>
              </c:extLst>
            </c:dLbl>
            <c:dLbl>
              <c:idx val="24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7-2A5C-4877-833F-BC2A0F868A08}"/>
                </c:ext>
              </c:extLst>
            </c:dLbl>
            <c:dLbl>
              <c:idx val="24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9-2A5C-4877-833F-BC2A0F868A08}"/>
                </c:ext>
              </c:extLst>
            </c:dLbl>
            <c:dLbl>
              <c:idx val="24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B-2A5C-4877-833F-BC2A0F868A08}"/>
                </c:ext>
              </c:extLst>
            </c:dLbl>
            <c:dLbl>
              <c:idx val="24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D-2A5C-4877-833F-BC2A0F868A08}"/>
                </c:ext>
              </c:extLst>
            </c:dLbl>
            <c:dLbl>
              <c:idx val="24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F-2A5C-4877-833F-BC2A0F868A08}"/>
                </c:ext>
              </c:extLst>
            </c:dLbl>
            <c:dLbl>
              <c:idx val="24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1-2A5C-4877-833F-BC2A0F868A08}"/>
                </c:ext>
              </c:extLst>
            </c:dLbl>
            <c:dLbl>
              <c:idx val="24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3-2A5C-4877-833F-BC2A0F868A08}"/>
                </c:ext>
              </c:extLst>
            </c:dLbl>
            <c:dLbl>
              <c:idx val="24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5-2A5C-4877-833F-BC2A0F868A08}"/>
                </c:ext>
              </c:extLst>
            </c:dLbl>
            <c:dLbl>
              <c:idx val="24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7-2A5C-4877-833F-BC2A0F868A08}"/>
                </c:ext>
              </c:extLst>
            </c:dLbl>
            <c:dLbl>
              <c:idx val="24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9-2A5C-4877-833F-BC2A0F868A08}"/>
                </c:ext>
              </c:extLst>
            </c:dLbl>
            <c:dLbl>
              <c:idx val="24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B-2A5C-4877-833F-BC2A0F868A08}"/>
                </c:ext>
              </c:extLst>
            </c:dLbl>
            <c:dLbl>
              <c:idx val="24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D-2A5C-4877-833F-BC2A0F868A08}"/>
                </c:ext>
              </c:extLst>
            </c:dLbl>
            <c:dLbl>
              <c:idx val="24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F-2A5C-4877-833F-BC2A0F868A08}"/>
                </c:ext>
              </c:extLst>
            </c:dLbl>
            <c:dLbl>
              <c:idx val="24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1-2A5C-4877-833F-BC2A0F868A08}"/>
                </c:ext>
              </c:extLst>
            </c:dLbl>
            <c:dLbl>
              <c:idx val="24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3-2A5C-4877-833F-BC2A0F868A08}"/>
                </c:ext>
              </c:extLst>
            </c:dLbl>
            <c:dLbl>
              <c:idx val="24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5-2A5C-4877-833F-BC2A0F868A08}"/>
                </c:ext>
              </c:extLst>
            </c:dLbl>
            <c:dLbl>
              <c:idx val="24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7-2A5C-4877-833F-BC2A0F868A08}"/>
                </c:ext>
              </c:extLst>
            </c:dLbl>
            <c:dLbl>
              <c:idx val="24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9-2A5C-4877-833F-BC2A0F868A08}"/>
                </c:ext>
              </c:extLst>
            </c:dLbl>
            <c:dLbl>
              <c:idx val="24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B-2A5C-4877-833F-BC2A0F868A08}"/>
                </c:ext>
              </c:extLst>
            </c:dLbl>
            <c:dLbl>
              <c:idx val="24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D-2A5C-4877-833F-BC2A0F868A08}"/>
                </c:ext>
              </c:extLst>
            </c:dLbl>
            <c:dLbl>
              <c:idx val="24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F-2A5C-4877-833F-BC2A0F868A08}"/>
                </c:ext>
              </c:extLst>
            </c:dLbl>
            <c:dLbl>
              <c:idx val="24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1-2A5C-4877-833F-BC2A0F868A08}"/>
                </c:ext>
              </c:extLst>
            </c:dLbl>
            <c:dLbl>
              <c:idx val="24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3-2A5C-4877-833F-BC2A0F868A08}"/>
                </c:ext>
              </c:extLst>
            </c:dLbl>
            <c:dLbl>
              <c:idx val="24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5-2A5C-4877-833F-BC2A0F868A08}"/>
                </c:ext>
              </c:extLst>
            </c:dLbl>
            <c:dLbl>
              <c:idx val="24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7-2A5C-4877-833F-BC2A0F868A08}"/>
                </c:ext>
              </c:extLst>
            </c:dLbl>
            <c:dLbl>
              <c:idx val="24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9-2A5C-4877-833F-BC2A0F868A08}"/>
                </c:ext>
              </c:extLst>
            </c:dLbl>
            <c:dLbl>
              <c:idx val="24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B-2A5C-4877-833F-BC2A0F868A08}"/>
                </c:ext>
              </c:extLst>
            </c:dLbl>
            <c:dLbl>
              <c:idx val="24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D-2A5C-4877-833F-BC2A0F868A08}"/>
                </c:ext>
              </c:extLst>
            </c:dLbl>
            <c:dLbl>
              <c:idx val="24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F-2A5C-4877-833F-BC2A0F868A08}"/>
                </c:ext>
              </c:extLst>
            </c:dLbl>
            <c:dLbl>
              <c:idx val="24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1-2A5C-4877-833F-BC2A0F868A08}"/>
                </c:ext>
              </c:extLst>
            </c:dLbl>
            <c:dLbl>
              <c:idx val="24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3-2A5C-4877-833F-BC2A0F868A08}"/>
                </c:ext>
              </c:extLst>
            </c:dLbl>
            <c:dLbl>
              <c:idx val="24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5-2A5C-4877-833F-BC2A0F868A08}"/>
                </c:ext>
              </c:extLst>
            </c:dLbl>
            <c:dLbl>
              <c:idx val="24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7-2A5C-4877-833F-BC2A0F868A08}"/>
                </c:ext>
              </c:extLst>
            </c:dLbl>
            <c:dLbl>
              <c:idx val="24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9-2A5C-4877-833F-BC2A0F868A08}"/>
                </c:ext>
              </c:extLst>
            </c:dLbl>
            <c:dLbl>
              <c:idx val="24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B-2A5C-4877-833F-BC2A0F868A08}"/>
                </c:ext>
              </c:extLst>
            </c:dLbl>
            <c:dLbl>
              <c:idx val="24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D-2A5C-4877-833F-BC2A0F868A08}"/>
                </c:ext>
              </c:extLst>
            </c:dLbl>
            <c:dLbl>
              <c:idx val="24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F-2A5C-4877-833F-BC2A0F868A08}"/>
                </c:ext>
              </c:extLst>
            </c:dLbl>
            <c:dLbl>
              <c:idx val="24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1-2A5C-4877-833F-BC2A0F868A08}"/>
                </c:ext>
              </c:extLst>
            </c:dLbl>
            <c:dLbl>
              <c:idx val="24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3-2A5C-4877-833F-BC2A0F868A08}"/>
                </c:ext>
              </c:extLst>
            </c:dLbl>
            <c:dLbl>
              <c:idx val="24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5-2A5C-4877-833F-BC2A0F868A08}"/>
                </c:ext>
              </c:extLst>
            </c:dLbl>
            <c:dLbl>
              <c:idx val="24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7-2A5C-4877-833F-BC2A0F868A08}"/>
                </c:ext>
              </c:extLst>
            </c:dLbl>
            <c:dLbl>
              <c:idx val="24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9-2A5C-4877-833F-BC2A0F868A08}"/>
                </c:ext>
              </c:extLst>
            </c:dLbl>
            <c:dLbl>
              <c:idx val="24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B-2A5C-4877-833F-BC2A0F868A08}"/>
                </c:ext>
              </c:extLst>
            </c:dLbl>
            <c:dLbl>
              <c:idx val="24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D-2A5C-4877-833F-BC2A0F868A08}"/>
                </c:ext>
              </c:extLst>
            </c:dLbl>
            <c:dLbl>
              <c:idx val="24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F-2A5C-4877-833F-BC2A0F868A08}"/>
                </c:ext>
              </c:extLst>
            </c:dLbl>
            <c:dLbl>
              <c:idx val="24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21-2A5C-4877-833F-BC2A0F868A08}"/>
                </c:ext>
              </c:extLst>
            </c:dLbl>
            <c:dLbl>
              <c:idx val="24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23-2A5C-4877-833F-BC2A0F868A0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Sans" pitchFamily="2"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ext>
            </c:extLst>
          </c:dLbls>
          <c:xVal>
            <c:numRef>
              <c:f>ctv_metrics!$L$2:$L$2451</c:f>
              <c:numCache>
                <c:formatCode>General</c:formatCode>
                <c:ptCount val="2450"/>
                <c:pt idx="0">
                  <c:v>4997446.0157000003</c:v>
                </c:pt>
                <c:pt idx="1">
                  <c:v>4624610.9056000002</c:v>
                </c:pt>
                <c:pt idx="2">
                  <c:v>2312524.5334000001</c:v>
                </c:pt>
                <c:pt idx="3">
                  <c:v>2050431.3827</c:v>
                </c:pt>
                <c:pt idx="4">
                  <c:v>1317013.3047</c:v>
                </c:pt>
                <c:pt idx="5">
                  <c:v>631442.06694000005</c:v>
                </c:pt>
                <c:pt idx="6">
                  <c:v>439912.63894999999</c:v>
                </c:pt>
                <c:pt idx="7">
                  <c:v>435095.78794000001</c:v>
                </c:pt>
                <c:pt idx="8">
                  <c:v>300342.71091000002</c:v>
                </c:pt>
                <c:pt idx="9">
                  <c:v>295739.14496000001</c:v>
                </c:pt>
                <c:pt idx="10">
                  <c:v>214001.86832000001</c:v>
                </c:pt>
                <c:pt idx="11">
                  <c:v>191352.83262</c:v>
                </c:pt>
                <c:pt idx="12">
                  <c:v>169701.44886999999</c:v>
                </c:pt>
                <c:pt idx="13">
                  <c:v>147872.5037</c:v>
                </c:pt>
                <c:pt idx="14">
                  <c:v>135606.74814000001</c:v>
                </c:pt>
                <c:pt idx="15">
                  <c:v>115551.06111</c:v>
                </c:pt>
                <c:pt idx="16">
                  <c:v>103132.30631</c:v>
                </c:pt>
                <c:pt idx="17">
                  <c:v>97597.425935000007</c:v>
                </c:pt>
                <c:pt idx="18">
                  <c:v>88995.497036999994</c:v>
                </c:pt>
                <c:pt idx="19">
                  <c:v>87288.617385000005</c:v>
                </c:pt>
                <c:pt idx="20">
                  <c:v>79642.253295000002</c:v>
                </c:pt>
                <c:pt idx="21">
                  <c:v>78759.147073</c:v>
                </c:pt>
                <c:pt idx="22">
                  <c:v>76135.797527000002</c:v>
                </c:pt>
                <c:pt idx="23">
                  <c:v>70405.824097000004</c:v>
                </c:pt>
                <c:pt idx="24">
                  <c:v>68445.321091000005</c:v>
                </c:pt>
                <c:pt idx="25">
                  <c:v>56216.234208000002</c:v>
                </c:pt>
                <c:pt idx="26">
                  <c:v>50547.073993999998</c:v>
                </c:pt>
                <c:pt idx="27">
                  <c:v>49972.409822000001</c:v>
                </c:pt>
                <c:pt idx="28">
                  <c:v>49915.053042</c:v>
                </c:pt>
                <c:pt idx="29">
                  <c:v>48631.163098999998</c:v>
                </c:pt>
                <c:pt idx="30">
                  <c:v>45923.535205</c:v>
                </c:pt>
                <c:pt idx="31">
                  <c:v>45037.137201999998</c:v>
                </c:pt>
                <c:pt idx="32">
                  <c:v>42248.394965</c:v>
                </c:pt>
                <c:pt idx="33">
                  <c:v>41728.437964999997</c:v>
                </c:pt>
                <c:pt idx="34">
                  <c:v>37639.743919</c:v>
                </c:pt>
                <c:pt idx="35">
                  <c:v>37046.818283000001</c:v>
                </c:pt>
                <c:pt idx="36">
                  <c:v>36696.429805</c:v>
                </c:pt>
                <c:pt idx="37">
                  <c:v>36492.544320000001</c:v>
                </c:pt>
                <c:pt idx="38">
                  <c:v>35841.668828000002</c:v>
                </c:pt>
                <c:pt idx="39">
                  <c:v>34878.735030000003</c:v>
                </c:pt>
                <c:pt idx="40">
                  <c:v>33874.061204999998</c:v>
                </c:pt>
                <c:pt idx="41">
                  <c:v>32640.115160000001</c:v>
                </c:pt>
                <c:pt idx="42">
                  <c:v>32406.049919000001</c:v>
                </c:pt>
                <c:pt idx="43">
                  <c:v>32368.789424999999</c:v>
                </c:pt>
                <c:pt idx="44">
                  <c:v>31816.816049000001</c:v>
                </c:pt>
                <c:pt idx="45">
                  <c:v>31388.001166999999</c:v>
                </c:pt>
                <c:pt idx="46">
                  <c:v>29763.528909000001</c:v>
                </c:pt>
                <c:pt idx="47">
                  <c:v>28320.336915</c:v>
                </c:pt>
                <c:pt idx="48">
                  <c:v>27890.005838000001</c:v>
                </c:pt>
                <c:pt idx="49">
                  <c:v>27374.665052</c:v>
                </c:pt>
                <c:pt idx="50">
                  <c:v>27261.031273000001</c:v>
                </c:pt>
                <c:pt idx="51">
                  <c:v>26499.144230999998</c:v>
                </c:pt>
                <c:pt idx="52">
                  <c:v>26230.439173999999</c:v>
                </c:pt>
                <c:pt idx="53">
                  <c:v>26063.193652000002</c:v>
                </c:pt>
                <c:pt idx="54">
                  <c:v>25280.958010999999</c:v>
                </c:pt>
                <c:pt idx="55">
                  <c:v>24612.630035999999</c:v>
                </c:pt>
                <c:pt idx="56">
                  <c:v>23882.248060000002</c:v>
                </c:pt>
                <c:pt idx="57">
                  <c:v>23674.696996999999</c:v>
                </c:pt>
                <c:pt idx="58">
                  <c:v>23144.474286000001</c:v>
                </c:pt>
                <c:pt idx="59">
                  <c:v>22480.991018000001</c:v>
                </c:pt>
                <c:pt idx="60">
                  <c:v>21392.159017000002</c:v>
                </c:pt>
                <c:pt idx="61">
                  <c:v>20524.480031999999</c:v>
                </c:pt>
                <c:pt idx="62">
                  <c:v>20252.253747999999</c:v>
                </c:pt>
                <c:pt idx="63">
                  <c:v>19818.748026000001</c:v>
                </c:pt>
                <c:pt idx="64">
                  <c:v>19486.615199</c:v>
                </c:pt>
                <c:pt idx="65">
                  <c:v>19400.954172999998</c:v>
                </c:pt>
                <c:pt idx="66">
                  <c:v>19271.760043999999</c:v>
                </c:pt>
                <c:pt idx="67">
                  <c:v>19229.095029</c:v>
                </c:pt>
                <c:pt idx="68">
                  <c:v>19132.117859999998</c:v>
                </c:pt>
                <c:pt idx="69">
                  <c:v>19082.001115999999</c:v>
                </c:pt>
                <c:pt idx="70">
                  <c:v>18555.127113999999</c:v>
                </c:pt>
                <c:pt idx="71">
                  <c:v>18404.623180999999</c:v>
                </c:pt>
                <c:pt idx="72">
                  <c:v>18116.459006000001</c:v>
                </c:pt>
                <c:pt idx="73">
                  <c:v>17413.520809000001</c:v>
                </c:pt>
                <c:pt idx="74">
                  <c:v>17012.569060999998</c:v>
                </c:pt>
                <c:pt idx="75">
                  <c:v>16774.926145000001</c:v>
                </c:pt>
                <c:pt idx="76">
                  <c:v>16732.122904</c:v>
                </c:pt>
                <c:pt idx="77">
                  <c:v>16672.302121000001</c:v>
                </c:pt>
                <c:pt idx="78">
                  <c:v>16206.619827</c:v>
                </c:pt>
                <c:pt idx="79">
                  <c:v>15526.654137</c:v>
                </c:pt>
                <c:pt idx="80">
                  <c:v>15441.341925999999</c:v>
                </c:pt>
                <c:pt idx="81">
                  <c:v>15400.428898</c:v>
                </c:pt>
                <c:pt idx="82">
                  <c:v>15283.554816</c:v>
                </c:pt>
                <c:pt idx="83">
                  <c:v>15111.608899999999</c:v>
                </c:pt>
                <c:pt idx="84">
                  <c:v>14819.702147</c:v>
                </c:pt>
                <c:pt idx="85">
                  <c:v>14607.368164</c:v>
                </c:pt>
                <c:pt idx="86">
                  <c:v>14348.466089</c:v>
                </c:pt>
                <c:pt idx="87">
                  <c:v>14149.528910999999</c:v>
                </c:pt>
                <c:pt idx="88">
                  <c:v>14125.941212</c:v>
                </c:pt>
                <c:pt idx="89">
                  <c:v>14117.274008</c:v>
                </c:pt>
                <c:pt idx="90">
                  <c:v>13522.701977999999</c:v>
                </c:pt>
                <c:pt idx="91">
                  <c:v>13292.997884</c:v>
                </c:pt>
                <c:pt idx="92">
                  <c:v>13237.431957999999</c:v>
                </c:pt>
                <c:pt idx="93">
                  <c:v>13096.60995</c:v>
                </c:pt>
                <c:pt idx="94">
                  <c:v>12660.005090000001</c:v>
                </c:pt>
                <c:pt idx="95">
                  <c:v>12607.150911000001</c:v>
                </c:pt>
                <c:pt idx="96">
                  <c:v>12505.892798999999</c:v>
                </c:pt>
                <c:pt idx="97">
                  <c:v>12192.642045000001</c:v>
                </c:pt>
                <c:pt idx="98">
                  <c:v>11894.497004999999</c:v>
                </c:pt>
                <c:pt idx="99">
                  <c:v>11809.028009</c:v>
                </c:pt>
                <c:pt idx="100">
                  <c:v>11686.854769</c:v>
                </c:pt>
                <c:pt idx="101">
                  <c:v>11459.485054999999</c:v>
                </c:pt>
                <c:pt idx="102">
                  <c:v>11452.978007</c:v>
                </c:pt>
                <c:pt idx="103">
                  <c:v>11246.780938</c:v>
                </c:pt>
                <c:pt idx="104">
                  <c:v>11229.239094</c:v>
                </c:pt>
                <c:pt idx="105">
                  <c:v>11053.60795</c:v>
                </c:pt>
                <c:pt idx="106">
                  <c:v>10941.153992</c:v>
                </c:pt>
                <c:pt idx="107">
                  <c:v>10026.240096</c:v>
                </c:pt>
                <c:pt idx="108">
                  <c:v>9847.9429940999999</c:v>
                </c:pt>
                <c:pt idx="109">
                  <c:v>9808.0619334999992</c:v>
                </c:pt>
                <c:pt idx="110">
                  <c:v>9780.1220006000003</c:v>
                </c:pt>
                <c:pt idx="111">
                  <c:v>9778.2180773</c:v>
                </c:pt>
                <c:pt idx="112">
                  <c:v>9740.4548171000006</c:v>
                </c:pt>
                <c:pt idx="113">
                  <c:v>9722.2409284999994</c:v>
                </c:pt>
                <c:pt idx="114">
                  <c:v>9605.1252129000004</c:v>
                </c:pt>
                <c:pt idx="115">
                  <c:v>9548.6541161999994</c:v>
                </c:pt>
                <c:pt idx="116">
                  <c:v>9545.8119606</c:v>
                </c:pt>
                <c:pt idx="117">
                  <c:v>9234.3420874000003</c:v>
                </c:pt>
                <c:pt idx="118">
                  <c:v>9145.7369605000004</c:v>
                </c:pt>
                <c:pt idx="119">
                  <c:v>9142.3669301999998</c:v>
                </c:pt>
                <c:pt idx="120">
                  <c:v>9046.0831658999996</c:v>
                </c:pt>
                <c:pt idx="121">
                  <c:v>8826.1179355000004</c:v>
                </c:pt>
                <c:pt idx="122">
                  <c:v>8678.0269298999992</c:v>
                </c:pt>
                <c:pt idx="123">
                  <c:v>8538.9520061999992</c:v>
                </c:pt>
                <c:pt idx="124">
                  <c:v>8476.6189221000004</c:v>
                </c:pt>
                <c:pt idx="125">
                  <c:v>8458.1978686000002</c:v>
                </c:pt>
                <c:pt idx="126">
                  <c:v>8228.9279726999994</c:v>
                </c:pt>
                <c:pt idx="127">
                  <c:v>8120.6849756000001</c:v>
                </c:pt>
                <c:pt idx="128">
                  <c:v>8033.4410280000002</c:v>
                </c:pt>
                <c:pt idx="129">
                  <c:v>7978.7388524999997</c:v>
                </c:pt>
                <c:pt idx="130">
                  <c:v>7962.8300526000003</c:v>
                </c:pt>
                <c:pt idx="131">
                  <c:v>7888.4258862999995</c:v>
                </c:pt>
                <c:pt idx="132">
                  <c:v>7718.0908958999999</c:v>
                </c:pt>
                <c:pt idx="133">
                  <c:v>7627.6009900999998</c:v>
                </c:pt>
                <c:pt idx="134">
                  <c:v>7515.7341568000002</c:v>
                </c:pt>
                <c:pt idx="135">
                  <c:v>7478.5559739999999</c:v>
                </c:pt>
                <c:pt idx="136">
                  <c:v>7442.1498926000004</c:v>
                </c:pt>
                <c:pt idx="137">
                  <c:v>7356.4861086999999</c:v>
                </c:pt>
                <c:pt idx="138">
                  <c:v>7344.9930235000002</c:v>
                </c:pt>
                <c:pt idx="139">
                  <c:v>7304.6400522000004</c:v>
                </c:pt>
                <c:pt idx="140">
                  <c:v>7304.6040328999998</c:v>
                </c:pt>
                <c:pt idx="141">
                  <c:v>7278.2310158999999</c:v>
                </c:pt>
                <c:pt idx="142">
                  <c:v>7255.4700884000003</c:v>
                </c:pt>
                <c:pt idx="143">
                  <c:v>7100.6509820000001</c:v>
                </c:pt>
                <c:pt idx="144">
                  <c:v>7094.1869784999999</c:v>
                </c:pt>
                <c:pt idx="145">
                  <c:v>7085.9608780999997</c:v>
                </c:pt>
                <c:pt idx="146">
                  <c:v>6981.7649534000002</c:v>
                </c:pt>
                <c:pt idx="147">
                  <c:v>6973.4880530999999</c:v>
                </c:pt>
                <c:pt idx="148">
                  <c:v>6929.4830189000004</c:v>
                </c:pt>
                <c:pt idx="149">
                  <c:v>6816.7249794999998</c:v>
                </c:pt>
                <c:pt idx="150">
                  <c:v>6807.5569526999998</c:v>
                </c:pt>
                <c:pt idx="151">
                  <c:v>6690.6418757000001</c:v>
                </c:pt>
                <c:pt idx="152">
                  <c:v>6664.7719211000003</c:v>
                </c:pt>
                <c:pt idx="153">
                  <c:v>6613.4340652999999</c:v>
                </c:pt>
                <c:pt idx="154">
                  <c:v>6553.3390163000004</c:v>
                </c:pt>
                <c:pt idx="155">
                  <c:v>6534.4409486000004</c:v>
                </c:pt>
                <c:pt idx="156">
                  <c:v>6380.4239121999999</c:v>
                </c:pt>
                <c:pt idx="157">
                  <c:v>6379.4809384</c:v>
                </c:pt>
                <c:pt idx="158">
                  <c:v>6292.3741182000003</c:v>
                </c:pt>
                <c:pt idx="159">
                  <c:v>6278.5141348999996</c:v>
                </c:pt>
                <c:pt idx="160">
                  <c:v>6268.4838940999998</c:v>
                </c:pt>
                <c:pt idx="161">
                  <c:v>6260.6839231000004</c:v>
                </c:pt>
                <c:pt idx="162">
                  <c:v>6156.7080604000002</c:v>
                </c:pt>
                <c:pt idx="163">
                  <c:v>6109.5439121999998</c:v>
                </c:pt>
                <c:pt idx="164">
                  <c:v>5984.7469720999998</c:v>
                </c:pt>
                <c:pt idx="165">
                  <c:v>5983.3578435999998</c:v>
                </c:pt>
                <c:pt idx="166">
                  <c:v>5802.8659083000002</c:v>
                </c:pt>
                <c:pt idx="167">
                  <c:v>5794.8380503999997</c:v>
                </c:pt>
                <c:pt idx="168">
                  <c:v>5777.5350338999997</c:v>
                </c:pt>
                <c:pt idx="169">
                  <c:v>5739.3740893000004</c:v>
                </c:pt>
                <c:pt idx="170">
                  <c:v>5716.7710075000005</c:v>
                </c:pt>
                <c:pt idx="171">
                  <c:v>5715.2870227000003</c:v>
                </c:pt>
                <c:pt idx="172">
                  <c:v>5708.9869734000004</c:v>
                </c:pt>
                <c:pt idx="173">
                  <c:v>5654.6000193</c:v>
                </c:pt>
                <c:pt idx="174">
                  <c:v>5641.5210630000001</c:v>
                </c:pt>
                <c:pt idx="175">
                  <c:v>5513.4029848999999</c:v>
                </c:pt>
                <c:pt idx="176">
                  <c:v>5403.0559019000002</c:v>
                </c:pt>
                <c:pt idx="177">
                  <c:v>5389.5889946999996</c:v>
                </c:pt>
                <c:pt idx="178">
                  <c:v>5312.7369835</c:v>
                </c:pt>
                <c:pt idx="179">
                  <c:v>5303.9349728999996</c:v>
                </c:pt>
                <c:pt idx="180">
                  <c:v>5261.5960295000004</c:v>
                </c:pt>
                <c:pt idx="181">
                  <c:v>5219.4099108</c:v>
                </c:pt>
                <c:pt idx="182">
                  <c:v>5208.0140743000002</c:v>
                </c:pt>
                <c:pt idx="183">
                  <c:v>5160.7950045999996</c:v>
                </c:pt>
                <c:pt idx="184">
                  <c:v>5106.9490446</c:v>
                </c:pt>
                <c:pt idx="185">
                  <c:v>5099.5068139000005</c:v>
                </c:pt>
                <c:pt idx="186">
                  <c:v>5096.9050596999996</c:v>
                </c:pt>
                <c:pt idx="187">
                  <c:v>5083.7939132000001</c:v>
                </c:pt>
                <c:pt idx="188">
                  <c:v>5066.2149787999997</c:v>
                </c:pt>
                <c:pt idx="189">
                  <c:v>5053.8149104000004</c:v>
                </c:pt>
                <c:pt idx="190">
                  <c:v>5029.7609604999998</c:v>
                </c:pt>
                <c:pt idx="191">
                  <c:v>5005.7289897000001</c:v>
                </c:pt>
                <c:pt idx="192">
                  <c:v>4978.9810207</c:v>
                </c:pt>
                <c:pt idx="193">
                  <c:v>4947.1060043999996</c:v>
                </c:pt>
                <c:pt idx="194">
                  <c:v>4933.1169680000003</c:v>
                </c:pt>
                <c:pt idx="195">
                  <c:v>4876.2360084000002</c:v>
                </c:pt>
                <c:pt idx="196">
                  <c:v>4846.4439369000002</c:v>
                </c:pt>
                <c:pt idx="197">
                  <c:v>4824.0140339</c:v>
                </c:pt>
                <c:pt idx="198">
                  <c:v>4774.2250015999998</c:v>
                </c:pt>
                <c:pt idx="199">
                  <c:v>4736.9779552</c:v>
                </c:pt>
                <c:pt idx="200">
                  <c:v>4730.6819439000001</c:v>
                </c:pt>
                <c:pt idx="201">
                  <c:v>4730.5840873999996</c:v>
                </c:pt>
                <c:pt idx="202">
                  <c:v>4727.5600591000002</c:v>
                </c:pt>
                <c:pt idx="203">
                  <c:v>4712.9159290999996</c:v>
                </c:pt>
                <c:pt idx="204">
                  <c:v>4698.7141236999996</c:v>
                </c:pt>
                <c:pt idx="205">
                  <c:v>4666.3060378999999</c:v>
                </c:pt>
                <c:pt idx="206">
                  <c:v>4657.7280424</c:v>
                </c:pt>
                <c:pt idx="207">
                  <c:v>4649.9959912000004</c:v>
                </c:pt>
                <c:pt idx="208">
                  <c:v>4645.6649747000001</c:v>
                </c:pt>
                <c:pt idx="209">
                  <c:v>4631.7751073999998</c:v>
                </c:pt>
                <c:pt idx="210">
                  <c:v>4613.6250485999999</c:v>
                </c:pt>
                <c:pt idx="211">
                  <c:v>4579.6199937000001</c:v>
                </c:pt>
                <c:pt idx="212">
                  <c:v>4534.8629985999996</c:v>
                </c:pt>
                <c:pt idx="213">
                  <c:v>4533.0460239000004</c:v>
                </c:pt>
                <c:pt idx="214">
                  <c:v>4515.0358716999999</c:v>
                </c:pt>
                <c:pt idx="215">
                  <c:v>4493.9879838999996</c:v>
                </c:pt>
                <c:pt idx="216">
                  <c:v>4492.8729928000002</c:v>
                </c:pt>
                <c:pt idx="217">
                  <c:v>4457.3160410999999</c:v>
                </c:pt>
                <c:pt idx="218">
                  <c:v>4413.2699973999997</c:v>
                </c:pt>
                <c:pt idx="219">
                  <c:v>4307.5410708999998</c:v>
                </c:pt>
                <c:pt idx="220">
                  <c:v>4259.5309321000004</c:v>
                </c:pt>
                <c:pt idx="221">
                  <c:v>4247.5710832000004</c:v>
                </c:pt>
                <c:pt idx="222">
                  <c:v>4234.9059937000002</c:v>
                </c:pt>
                <c:pt idx="223">
                  <c:v>4233.0679674000003</c:v>
                </c:pt>
                <c:pt idx="224">
                  <c:v>4200.0879879000004</c:v>
                </c:pt>
                <c:pt idx="225">
                  <c:v>4167.1579969000004</c:v>
                </c:pt>
                <c:pt idx="226">
                  <c:v>4160.6640215999996</c:v>
                </c:pt>
                <c:pt idx="227">
                  <c:v>4155.2779793999998</c:v>
                </c:pt>
                <c:pt idx="228">
                  <c:v>4152.5678942000004</c:v>
                </c:pt>
                <c:pt idx="229">
                  <c:v>4141.4379634999996</c:v>
                </c:pt>
                <c:pt idx="230">
                  <c:v>4103.1300066000003</c:v>
                </c:pt>
                <c:pt idx="231">
                  <c:v>4100.7130342</c:v>
                </c:pt>
                <c:pt idx="232">
                  <c:v>4044.9209557999998</c:v>
                </c:pt>
                <c:pt idx="233">
                  <c:v>4033.3719222999998</c:v>
                </c:pt>
                <c:pt idx="234">
                  <c:v>3975.8690191999999</c:v>
                </c:pt>
                <c:pt idx="235">
                  <c:v>3964.0579686999999</c:v>
                </c:pt>
                <c:pt idx="236">
                  <c:v>3922.6860935999998</c:v>
                </c:pt>
                <c:pt idx="237">
                  <c:v>3922.5931074</c:v>
                </c:pt>
                <c:pt idx="238">
                  <c:v>3899.4099437999998</c:v>
                </c:pt>
                <c:pt idx="239">
                  <c:v>3841.7479847999998</c:v>
                </c:pt>
                <c:pt idx="240">
                  <c:v>3827.6040161999999</c:v>
                </c:pt>
                <c:pt idx="241">
                  <c:v>3825.3459437000001</c:v>
                </c:pt>
                <c:pt idx="242">
                  <c:v>3799.1299988999999</c:v>
                </c:pt>
                <c:pt idx="243">
                  <c:v>3784.1309288000002</c:v>
                </c:pt>
                <c:pt idx="244">
                  <c:v>3746.2309998999999</c:v>
                </c:pt>
                <c:pt idx="245">
                  <c:v>3736.4469545000002</c:v>
                </c:pt>
                <c:pt idx="246">
                  <c:v>3688.4469823999998</c:v>
                </c:pt>
                <c:pt idx="247">
                  <c:v>3679.7030472000001</c:v>
                </c:pt>
                <c:pt idx="248">
                  <c:v>3673.4540732</c:v>
                </c:pt>
                <c:pt idx="249">
                  <c:v>3671.4110317</c:v>
                </c:pt>
                <c:pt idx="250">
                  <c:v>3663.6900013999998</c:v>
                </c:pt>
                <c:pt idx="251">
                  <c:v>3639.7909605999998</c:v>
                </c:pt>
                <c:pt idx="252">
                  <c:v>3621.0119819000001</c:v>
                </c:pt>
                <c:pt idx="253">
                  <c:v>3602.0160903000001</c:v>
                </c:pt>
                <c:pt idx="254">
                  <c:v>3535.0569476000001</c:v>
                </c:pt>
                <c:pt idx="255">
                  <c:v>3529.5140643</c:v>
                </c:pt>
                <c:pt idx="256">
                  <c:v>3527.5470337000002</c:v>
                </c:pt>
                <c:pt idx="257">
                  <c:v>3487.5290018000001</c:v>
                </c:pt>
                <c:pt idx="258">
                  <c:v>3475.1080354000001</c:v>
                </c:pt>
                <c:pt idx="259">
                  <c:v>3472.8110071000001</c:v>
                </c:pt>
                <c:pt idx="260">
                  <c:v>3462.2929694999998</c:v>
                </c:pt>
                <c:pt idx="261">
                  <c:v>3453.5499656000002</c:v>
                </c:pt>
                <c:pt idx="262">
                  <c:v>3416.0190032</c:v>
                </c:pt>
                <c:pt idx="263">
                  <c:v>3404.0419824000001</c:v>
                </c:pt>
                <c:pt idx="264">
                  <c:v>3400.1280201999998</c:v>
                </c:pt>
                <c:pt idx="265">
                  <c:v>3371.4219173000001</c:v>
                </c:pt>
                <c:pt idx="266">
                  <c:v>3355.3720036</c:v>
                </c:pt>
                <c:pt idx="267">
                  <c:v>3352.8270183</c:v>
                </c:pt>
                <c:pt idx="268">
                  <c:v>3350.2350090999998</c:v>
                </c:pt>
                <c:pt idx="269">
                  <c:v>3337.5040758999999</c:v>
                </c:pt>
                <c:pt idx="270">
                  <c:v>3329.8490050999999</c:v>
                </c:pt>
                <c:pt idx="271">
                  <c:v>3322.7489417000002</c:v>
                </c:pt>
                <c:pt idx="272">
                  <c:v>3268.4659878000002</c:v>
                </c:pt>
                <c:pt idx="273">
                  <c:v>3263.6059584999998</c:v>
                </c:pt>
                <c:pt idx="274">
                  <c:v>3253.9870222</c:v>
                </c:pt>
                <c:pt idx="275">
                  <c:v>3243.3479553000002</c:v>
                </c:pt>
                <c:pt idx="276">
                  <c:v>3236.8200040000002</c:v>
                </c:pt>
                <c:pt idx="277">
                  <c:v>3223.3320438000001</c:v>
                </c:pt>
                <c:pt idx="278">
                  <c:v>3217.1569819000001</c:v>
                </c:pt>
                <c:pt idx="279">
                  <c:v>3204.3600001</c:v>
                </c:pt>
                <c:pt idx="280">
                  <c:v>3179.2520620999999</c:v>
                </c:pt>
                <c:pt idx="281">
                  <c:v>3157.4870491000001</c:v>
                </c:pt>
                <c:pt idx="282">
                  <c:v>3152.0790066999998</c:v>
                </c:pt>
                <c:pt idx="283">
                  <c:v>3147.0060085999999</c:v>
                </c:pt>
                <c:pt idx="284">
                  <c:v>3138.8980354999999</c:v>
                </c:pt>
                <c:pt idx="285">
                  <c:v>3107.6259801000001</c:v>
                </c:pt>
                <c:pt idx="286">
                  <c:v>3107.4089947000002</c:v>
                </c:pt>
                <c:pt idx="287">
                  <c:v>3076.7920224999998</c:v>
                </c:pt>
                <c:pt idx="288">
                  <c:v>3069.7940692000002</c:v>
                </c:pt>
                <c:pt idx="289">
                  <c:v>3067.6520386000002</c:v>
                </c:pt>
                <c:pt idx="290">
                  <c:v>3062.6389085999999</c:v>
                </c:pt>
                <c:pt idx="291">
                  <c:v>3035.6340083999999</c:v>
                </c:pt>
                <c:pt idx="292">
                  <c:v>3033.3680589000001</c:v>
                </c:pt>
                <c:pt idx="293">
                  <c:v>3031.2959519999999</c:v>
                </c:pt>
                <c:pt idx="294">
                  <c:v>3028.4180501000001</c:v>
                </c:pt>
                <c:pt idx="295">
                  <c:v>2995.6490070999998</c:v>
                </c:pt>
                <c:pt idx="296">
                  <c:v>2976.7269425</c:v>
                </c:pt>
                <c:pt idx="297">
                  <c:v>2947.6679717000002</c:v>
                </c:pt>
                <c:pt idx="298">
                  <c:v>2927.930006</c:v>
                </c:pt>
                <c:pt idx="299">
                  <c:v>2919.8559592000001</c:v>
                </c:pt>
                <c:pt idx="300">
                  <c:v>2891.6640189</c:v>
                </c:pt>
                <c:pt idx="301">
                  <c:v>2872.3479757</c:v>
                </c:pt>
                <c:pt idx="302">
                  <c:v>2853.2080270000001</c:v>
                </c:pt>
                <c:pt idx="303">
                  <c:v>2838.4790017999999</c:v>
                </c:pt>
                <c:pt idx="304">
                  <c:v>2834.9500195000001</c:v>
                </c:pt>
                <c:pt idx="305">
                  <c:v>2797.4619769999999</c:v>
                </c:pt>
                <c:pt idx="306">
                  <c:v>2795.6260462</c:v>
                </c:pt>
                <c:pt idx="307">
                  <c:v>2786.8579998</c:v>
                </c:pt>
                <c:pt idx="308">
                  <c:v>2780.3530237</c:v>
                </c:pt>
                <c:pt idx="309">
                  <c:v>2777.5890187</c:v>
                </c:pt>
                <c:pt idx="310">
                  <c:v>2773.9860245</c:v>
                </c:pt>
                <c:pt idx="311">
                  <c:v>2768.0830325000002</c:v>
                </c:pt>
                <c:pt idx="312">
                  <c:v>2766.8929710000002</c:v>
                </c:pt>
                <c:pt idx="313">
                  <c:v>2763.72894</c:v>
                </c:pt>
                <c:pt idx="314">
                  <c:v>2760.5360102999998</c:v>
                </c:pt>
                <c:pt idx="315">
                  <c:v>2751.5839901999998</c:v>
                </c:pt>
                <c:pt idx="316">
                  <c:v>2749.0169320999998</c:v>
                </c:pt>
                <c:pt idx="317">
                  <c:v>2748.9780396000001</c:v>
                </c:pt>
                <c:pt idx="318">
                  <c:v>2739.0520405000002</c:v>
                </c:pt>
                <c:pt idx="319">
                  <c:v>2734.7960063</c:v>
                </c:pt>
                <c:pt idx="320">
                  <c:v>2731.3259973999998</c:v>
                </c:pt>
                <c:pt idx="321">
                  <c:v>2727.0500176999999</c:v>
                </c:pt>
                <c:pt idx="322">
                  <c:v>2723.8719872000001</c:v>
                </c:pt>
                <c:pt idx="323">
                  <c:v>2723.8680465000002</c:v>
                </c:pt>
                <c:pt idx="324">
                  <c:v>2720.9419859999998</c:v>
                </c:pt>
                <c:pt idx="325">
                  <c:v>2718.7209462000001</c:v>
                </c:pt>
                <c:pt idx="326">
                  <c:v>2706.5049939999999</c:v>
                </c:pt>
                <c:pt idx="327">
                  <c:v>2704.1230283999998</c:v>
                </c:pt>
                <c:pt idx="328">
                  <c:v>2656.1709734000001</c:v>
                </c:pt>
                <c:pt idx="329">
                  <c:v>2653.2020167999999</c:v>
                </c:pt>
                <c:pt idx="330">
                  <c:v>2649.9269714000002</c:v>
                </c:pt>
                <c:pt idx="331">
                  <c:v>2640.9219542000001</c:v>
                </c:pt>
                <c:pt idx="332">
                  <c:v>2637.9080210000002</c:v>
                </c:pt>
                <c:pt idx="333">
                  <c:v>2623.035022</c:v>
                </c:pt>
                <c:pt idx="334">
                  <c:v>2620.7909672000001</c:v>
                </c:pt>
                <c:pt idx="335">
                  <c:v>2617.5600027999999</c:v>
                </c:pt>
                <c:pt idx="336">
                  <c:v>2608.3810457999998</c:v>
                </c:pt>
                <c:pt idx="337">
                  <c:v>2603.1190253</c:v>
                </c:pt>
                <c:pt idx="338">
                  <c:v>2599.5539646000002</c:v>
                </c:pt>
                <c:pt idx="339">
                  <c:v>2590.0090522</c:v>
                </c:pt>
                <c:pt idx="340">
                  <c:v>2561.3559740999999</c:v>
                </c:pt>
                <c:pt idx="341">
                  <c:v>2548.1839980999998</c:v>
                </c:pt>
                <c:pt idx="342">
                  <c:v>2543.1689993999998</c:v>
                </c:pt>
                <c:pt idx="343">
                  <c:v>2537.1070104999999</c:v>
                </c:pt>
                <c:pt idx="344">
                  <c:v>2536.8790297999999</c:v>
                </c:pt>
                <c:pt idx="345">
                  <c:v>2518.3299987</c:v>
                </c:pt>
                <c:pt idx="346">
                  <c:v>2515.6369807000001</c:v>
                </c:pt>
                <c:pt idx="347">
                  <c:v>2477.5369811999999</c:v>
                </c:pt>
                <c:pt idx="348">
                  <c:v>2452.0960014000002</c:v>
                </c:pt>
                <c:pt idx="349">
                  <c:v>2442.6920033000001</c:v>
                </c:pt>
                <c:pt idx="350">
                  <c:v>2411.0289376000001</c:v>
                </c:pt>
                <c:pt idx="351">
                  <c:v>2401.6520227999999</c:v>
                </c:pt>
                <c:pt idx="352">
                  <c:v>2388.6710167000001</c:v>
                </c:pt>
                <c:pt idx="353">
                  <c:v>2374.553015</c:v>
                </c:pt>
                <c:pt idx="354">
                  <c:v>2371.1299726000002</c:v>
                </c:pt>
                <c:pt idx="355">
                  <c:v>2368.3150225999998</c:v>
                </c:pt>
                <c:pt idx="356">
                  <c:v>2367.5510002000001</c:v>
                </c:pt>
                <c:pt idx="357">
                  <c:v>2359.8720441999999</c:v>
                </c:pt>
                <c:pt idx="358">
                  <c:v>2351.6549891999998</c:v>
                </c:pt>
                <c:pt idx="359">
                  <c:v>2347.8560146999998</c:v>
                </c:pt>
                <c:pt idx="360">
                  <c:v>2342.5509701999999</c:v>
                </c:pt>
                <c:pt idx="361">
                  <c:v>2340.5889474000001</c:v>
                </c:pt>
                <c:pt idx="362">
                  <c:v>2331.4330218</c:v>
                </c:pt>
                <c:pt idx="363">
                  <c:v>2326.6969899000001</c:v>
                </c:pt>
                <c:pt idx="364">
                  <c:v>2323.6519895000001</c:v>
                </c:pt>
                <c:pt idx="365">
                  <c:v>2321.3619930999998</c:v>
                </c:pt>
                <c:pt idx="366">
                  <c:v>2313.2810591000002</c:v>
                </c:pt>
                <c:pt idx="367">
                  <c:v>2305.4530193999999</c:v>
                </c:pt>
                <c:pt idx="368">
                  <c:v>2305.2169718999999</c:v>
                </c:pt>
                <c:pt idx="369">
                  <c:v>2301.9140302000001</c:v>
                </c:pt>
                <c:pt idx="370">
                  <c:v>2282.9889770999998</c:v>
                </c:pt>
                <c:pt idx="371">
                  <c:v>2276.0770072999999</c:v>
                </c:pt>
                <c:pt idx="372">
                  <c:v>2261.0060137999999</c:v>
                </c:pt>
                <c:pt idx="373">
                  <c:v>2255.5160701999998</c:v>
                </c:pt>
                <c:pt idx="374">
                  <c:v>2252.1190382999998</c:v>
                </c:pt>
                <c:pt idx="375">
                  <c:v>2251.2040219999999</c:v>
                </c:pt>
                <c:pt idx="376">
                  <c:v>2241.7750089000001</c:v>
                </c:pt>
                <c:pt idx="377">
                  <c:v>2239.5060263999999</c:v>
                </c:pt>
                <c:pt idx="378">
                  <c:v>2229.9670298000001</c:v>
                </c:pt>
                <c:pt idx="379">
                  <c:v>2215.6430123</c:v>
                </c:pt>
                <c:pt idx="380">
                  <c:v>2212.3629741</c:v>
                </c:pt>
                <c:pt idx="381">
                  <c:v>2211.1259894</c:v>
                </c:pt>
                <c:pt idx="382">
                  <c:v>2209.6100158999998</c:v>
                </c:pt>
                <c:pt idx="383">
                  <c:v>2197.8399279</c:v>
                </c:pt>
                <c:pt idx="384">
                  <c:v>2186.2920061</c:v>
                </c:pt>
                <c:pt idx="385">
                  <c:v>2177.0830231</c:v>
                </c:pt>
                <c:pt idx="386">
                  <c:v>2172.3459444</c:v>
                </c:pt>
                <c:pt idx="387">
                  <c:v>2171.3160154000002</c:v>
                </c:pt>
                <c:pt idx="388">
                  <c:v>2167.0039916000001</c:v>
                </c:pt>
                <c:pt idx="389">
                  <c:v>2157.9239739</c:v>
                </c:pt>
                <c:pt idx="390">
                  <c:v>2154.3230192999999</c:v>
                </c:pt>
                <c:pt idx="391">
                  <c:v>2139.1229653</c:v>
                </c:pt>
                <c:pt idx="392">
                  <c:v>2135.4889616999999</c:v>
                </c:pt>
                <c:pt idx="393">
                  <c:v>2118.5290214000001</c:v>
                </c:pt>
                <c:pt idx="394">
                  <c:v>2098.2660093999998</c:v>
                </c:pt>
                <c:pt idx="395">
                  <c:v>2092.9560268</c:v>
                </c:pt>
                <c:pt idx="396">
                  <c:v>2084.5860475999998</c:v>
                </c:pt>
                <c:pt idx="397">
                  <c:v>2062.3569938999999</c:v>
                </c:pt>
                <c:pt idx="398">
                  <c:v>2061.3669482</c:v>
                </c:pt>
                <c:pt idx="399">
                  <c:v>2056.4610210000001</c:v>
                </c:pt>
                <c:pt idx="400">
                  <c:v>2045.0760299999999</c:v>
                </c:pt>
                <c:pt idx="401">
                  <c:v>2037.1779842000001</c:v>
                </c:pt>
                <c:pt idx="402">
                  <c:v>2034.5340022</c:v>
                </c:pt>
                <c:pt idx="403">
                  <c:v>2024.7070441999999</c:v>
                </c:pt>
                <c:pt idx="404">
                  <c:v>2021.1230195999999</c:v>
                </c:pt>
                <c:pt idx="405">
                  <c:v>2017.2529712</c:v>
                </c:pt>
                <c:pt idx="406">
                  <c:v>2013.3760549000001</c:v>
                </c:pt>
                <c:pt idx="407">
                  <c:v>2012.0169919</c:v>
                </c:pt>
                <c:pt idx="408">
                  <c:v>1990.8239822</c:v>
                </c:pt>
                <c:pt idx="409">
                  <c:v>1989.1349583000001</c:v>
                </c:pt>
                <c:pt idx="410">
                  <c:v>1982.1570098</c:v>
                </c:pt>
                <c:pt idx="411">
                  <c:v>1975.5759966000001</c:v>
                </c:pt>
                <c:pt idx="412">
                  <c:v>1974.2589706000001</c:v>
                </c:pt>
                <c:pt idx="413">
                  <c:v>1955.7549627000001</c:v>
                </c:pt>
                <c:pt idx="414">
                  <c:v>1952.5699907999999</c:v>
                </c:pt>
                <c:pt idx="415">
                  <c:v>1943.2939974999999</c:v>
                </c:pt>
                <c:pt idx="416">
                  <c:v>1940.0399298</c:v>
                </c:pt>
                <c:pt idx="417">
                  <c:v>1939.80197</c:v>
                </c:pt>
                <c:pt idx="418">
                  <c:v>1929.7560257</c:v>
                </c:pt>
                <c:pt idx="419">
                  <c:v>1917.2290479000001</c:v>
                </c:pt>
                <c:pt idx="420">
                  <c:v>1901.3319922999999</c:v>
                </c:pt>
                <c:pt idx="421">
                  <c:v>1887.9269905000001</c:v>
                </c:pt>
                <c:pt idx="422">
                  <c:v>1886.1529562000001</c:v>
                </c:pt>
                <c:pt idx="423">
                  <c:v>1877.7709929</c:v>
                </c:pt>
                <c:pt idx="424">
                  <c:v>1874.2719569000001</c:v>
                </c:pt>
                <c:pt idx="425">
                  <c:v>1870.7389734999999</c:v>
                </c:pt>
                <c:pt idx="426">
                  <c:v>1870.3829916</c:v>
                </c:pt>
                <c:pt idx="427">
                  <c:v>1870.276026</c:v>
                </c:pt>
                <c:pt idx="428">
                  <c:v>1867.3620209999999</c:v>
                </c:pt>
                <c:pt idx="429">
                  <c:v>1862.1279188999999</c:v>
                </c:pt>
                <c:pt idx="430">
                  <c:v>1861.8330002</c:v>
                </c:pt>
                <c:pt idx="431">
                  <c:v>1854.4929835999999</c:v>
                </c:pt>
                <c:pt idx="432">
                  <c:v>1851.8690414</c:v>
                </c:pt>
                <c:pt idx="433">
                  <c:v>1836.4419594999999</c:v>
                </c:pt>
                <c:pt idx="434">
                  <c:v>1827.3679629000001</c:v>
                </c:pt>
                <c:pt idx="435">
                  <c:v>1821.7799983</c:v>
                </c:pt>
                <c:pt idx="436">
                  <c:v>1820.560015</c:v>
                </c:pt>
                <c:pt idx="437">
                  <c:v>1817.1719618</c:v>
                </c:pt>
                <c:pt idx="438">
                  <c:v>1811.1960062000001</c:v>
                </c:pt>
                <c:pt idx="439">
                  <c:v>1809.7220130000001</c:v>
                </c:pt>
                <c:pt idx="440">
                  <c:v>1805.5419781000001</c:v>
                </c:pt>
                <c:pt idx="441">
                  <c:v>1782.0480103</c:v>
                </c:pt>
                <c:pt idx="442">
                  <c:v>1780.5229618999999</c:v>
                </c:pt>
                <c:pt idx="443">
                  <c:v>1779.8850393</c:v>
                </c:pt>
                <c:pt idx="444">
                  <c:v>1778.5140263000001</c:v>
                </c:pt>
                <c:pt idx="445">
                  <c:v>1777.1679899000001</c:v>
                </c:pt>
                <c:pt idx="446">
                  <c:v>1767.8110139999999</c:v>
                </c:pt>
                <c:pt idx="447">
                  <c:v>1761.018</c:v>
                </c:pt>
                <c:pt idx="448">
                  <c:v>1760.9220177</c:v>
                </c:pt>
                <c:pt idx="449">
                  <c:v>1760.3039778</c:v>
                </c:pt>
                <c:pt idx="450">
                  <c:v>1758.76397</c:v>
                </c:pt>
                <c:pt idx="451">
                  <c:v>1749.9240279000001</c:v>
                </c:pt>
                <c:pt idx="452">
                  <c:v>1747.1559468999999</c:v>
                </c:pt>
                <c:pt idx="453">
                  <c:v>1744.3520203</c:v>
                </c:pt>
                <c:pt idx="454">
                  <c:v>1726.8909936</c:v>
                </c:pt>
                <c:pt idx="455">
                  <c:v>1723.4720079000001</c:v>
                </c:pt>
                <c:pt idx="456">
                  <c:v>1721.4690278</c:v>
                </c:pt>
                <c:pt idx="457">
                  <c:v>1715.0489994</c:v>
                </c:pt>
                <c:pt idx="458">
                  <c:v>1713.8510160000001</c:v>
                </c:pt>
                <c:pt idx="459">
                  <c:v>1711.8459760999999</c:v>
                </c:pt>
                <c:pt idx="460">
                  <c:v>1707.4649866</c:v>
                </c:pt>
                <c:pt idx="461">
                  <c:v>1702.5149512</c:v>
                </c:pt>
                <c:pt idx="462">
                  <c:v>1702.1929981999999</c:v>
                </c:pt>
                <c:pt idx="463">
                  <c:v>1700.9909935999999</c:v>
                </c:pt>
                <c:pt idx="464">
                  <c:v>1699.8309812</c:v>
                </c:pt>
                <c:pt idx="465">
                  <c:v>1698.6279728</c:v>
                </c:pt>
                <c:pt idx="466">
                  <c:v>1694.5080379999999</c:v>
                </c:pt>
                <c:pt idx="467">
                  <c:v>1690.4680372</c:v>
                </c:pt>
                <c:pt idx="468">
                  <c:v>1685.832987</c:v>
                </c:pt>
                <c:pt idx="469">
                  <c:v>1679.5429945999999</c:v>
                </c:pt>
                <c:pt idx="470">
                  <c:v>1672.0759963</c:v>
                </c:pt>
                <c:pt idx="471">
                  <c:v>1659.2989736</c:v>
                </c:pt>
                <c:pt idx="472">
                  <c:v>1652.031027</c:v>
                </c:pt>
                <c:pt idx="473">
                  <c:v>1650.7970524</c:v>
                </c:pt>
                <c:pt idx="474">
                  <c:v>1649.8570261</c:v>
                </c:pt>
                <c:pt idx="475">
                  <c:v>1648.8290340999999</c:v>
                </c:pt>
                <c:pt idx="476">
                  <c:v>1647.3599876999999</c:v>
                </c:pt>
                <c:pt idx="477">
                  <c:v>1646.0389686999999</c:v>
                </c:pt>
                <c:pt idx="478">
                  <c:v>1640.7679407999999</c:v>
                </c:pt>
                <c:pt idx="479">
                  <c:v>1636.0289992999999</c:v>
                </c:pt>
                <c:pt idx="480">
                  <c:v>1635.1790587999999</c:v>
                </c:pt>
                <c:pt idx="481">
                  <c:v>1627.4310169</c:v>
                </c:pt>
                <c:pt idx="482">
                  <c:v>1627.3309839000001</c:v>
                </c:pt>
                <c:pt idx="483">
                  <c:v>1624.6590154</c:v>
                </c:pt>
                <c:pt idx="484">
                  <c:v>1619.9480126000001</c:v>
                </c:pt>
                <c:pt idx="485">
                  <c:v>1607.9600038999999</c:v>
                </c:pt>
                <c:pt idx="486">
                  <c:v>1605.7740057999999</c:v>
                </c:pt>
                <c:pt idx="487">
                  <c:v>1597.0880059000001</c:v>
                </c:pt>
                <c:pt idx="488">
                  <c:v>1595.4809820999999</c:v>
                </c:pt>
                <c:pt idx="489">
                  <c:v>1593.9350036999999</c:v>
                </c:pt>
                <c:pt idx="490">
                  <c:v>1590.5819584000001</c:v>
                </c:pt>
                <c:pt idx="491">
                  <c:v>1590.2230225000001</c:v>
                </c:pt>
                <c:pt idx="492">
                  <c:v>1584.1999624</c:v>
                </c:pt>
                <c:pt idx="493">
                  <c:v>1582.5330179</c:v>
                </c:pt>
                <c:pt idx="494">
                  <c:v>1570.1620095000001</c:v>
                </c:pt>
                <c:pt idx="495">
                  <c:v>1566.1000372999999</c:v>
                </c:pt>
                <c:pt idx="496">
                  <c:v>1564.9059669000001</c:v>
                </c:pt>
                <c:pt idx="497">
                  <c:v>1551.0040323999999</c:v>
                </c:pt>
                <c:pt idx="498">
                  <c:v>1550.6640428000001</c:v>
                </c:pt>
                <c:pt idx="499">
                  <c:v>1542.8590096999999</c:v>
                </c:pt>
                <c:pt idx="500">
                  <c:v>1535.7719368</c:v>
                </c:pt>
                <c:pt idx="501">
                  <c:v>1526.4389303999999</c:v>
                </c:pt>
                <c:pt idx="502">
                  <c:v>1525.7780164999999</c:v>
                </c:pt>
                <c:pt idx="503">
                  <c:v>1522.4279914000001</c:v>
                </c:pt>
                <c:pt idx="504">
                  <c:v>1519.7740160999999</c:v>
                </c:pt>
                <c:pt idx="505">
                  <c:v>1519.3639908</c:v>
                </c:pt>
                <c:pt idx="506">
                  <c:v>1518.114026</c:v>
                </c:pt>
                <c:pt idx="507">
                  <c:v>1517.6109767</c:v>
                </c:pt>
                <c:pt idx="508">
                  <c:v>1511.879023</c:v>
                </c:pt>
                <c:pt idx="509">
                  <c:v>1511.708987</c:v>
                </c:pt>
                <c:pt idx="510">
                  <c:v>1510.3080199000001</c:v>
                </c:pt>
                <c:pt idx="511">
                  <c:v>1500.8450316999999</c:v>
                </c:pt>
                <c:pt idx="512">
                  <c:v>1499.5429826</c:v>
                </c:pt>
                <c:pt idx="513">
                  <c:v>1499.2650229999999</c:v>
                </c:pt>
                <c:pt idx="514">
                  <c:v>1496.0640249999999</c:v>
                </c:pt>
                <c:pt idx="515">
                  <c:v>1489.7519543000001</c:v>
                </c:pt>
                <c:pt idx="516">
                  <c:v>1489.4029912999999</c:v>
                </c:pt>
                <c:pt idx="517">
                  <c:v>1489.2970505999999</c:v>
                </c:pt>
                <c:pt idx="518">
                  <c:v>1488.7650186000001</c:v>
                </c:pt>
                <c:pt idx="519">
                  <c:v>1488.5560178999999</c:v>
                </c:pt>
                <c:pt idx="520">
                  <c:v>1481.5429839999999</c:v>
                </c:pt>
                <c:pt idx="521">
                  <c:v>1481.0059954999999</c:v>
                </c:pt>
                <c:pt idx="522">
                  <c:v>1479.3550086</c:v>
                </c:pt>
                <c:pt idx="523">
                  <c:v>1475.2869800999999</c:v>
                </c:pt>
                <c:pt idx="524">
                  <c:v>1472.4489989000001</c:v>
                </c:pt>
                <c:pt idx="525">
                  <c:v>1470.5450040999999</c:v>
                </c:pt>
                <c:pt idx="526">
                  <c:v>1469.8180170000001</c:v>
                </c:pt>
                <c:pt idx="527">
                  <c:v>1467.1020083000001</c:v>
                </c:pt>
                <c:pt idx="528">
                  <c:v>1465.1120171</c:v>
                </c:pt>
                <c:pt idx="529">
                  <c:v>1458.6039883999999</c:v>
                </c:pt>
                <c:pt idx="530">
                  <c:v>1457.2969931</c:v>
                </c:pt>
                <c:pt idx="531">
                  <c:v>1447.8099543999999</c:v>
                </c:pt>
                <c:pt idx="532">
                  <c:v>1446.8560027999999</c:v>
                </c:pt>
                <c:pt idx="533">
                  <c:v>1446.687999</c:v>
                </c:pt>
                <c:pt idx="534">
                  <c:v>1445.5750278999999</c:v>
                </c:pt>
                <c:pt idx="535">
                  <c:v>1445.4229537000001</c:v>
                </c:pt>
                <c:pt idx="536">
                  <c:v>1441.8329914999999</c:v>
                </c:pt>
                <c:pt idx="537">
                  <c:v>1433.9699671000001</c:v>
                </c:pt>
                <c:pt idx="538">
                  <c:v>1425.9180268</c:v>
                </c:pt>
                <c:pt idx="539">
                  <c:v>1423.6510267000001</c:v>
                </c:pt>
                <c:pt idx="540">
                  <c:v>1421.8260031</c:v>
                </c:pt>
                <c:pt idx="541">
                  <c:v>1417.7649838</c:v>
                </c:pt>
                <c:pt idx="542">
                  <c:v>1417.3110001</c:v>
                </c:pt>
                <c:pt idx="543">
                  <c:v>1417.3020291</c:v>
                </c:pt>
                <c:pt idx="544">
                  <c:v>1417.0970041999999</c:v>
                </c:pt>
                <c:pt idx="545">
                  <c:v>1416.5839658</c:v>
                </c:pt>
                <c:pt idx="546">
                  <c:v>1415.7550427000001</c:v>
                </c:pt>
                <c:pt idx="547">
                  <c:v>1414.7890124</c:v>
                </c:pt>
                <c:pt idx="548">
                  <c:v>1409.4319627</c:v>
                </c:pt>
                <c:pt idx="549">
                  <c:v>1406.3050264999999</c:v>
                </c:pt>
                <c:pt idx="550">
                  <c:v>1403.2690057</c:v>
                </c:pt>
                <c:pt idx="551">
                  <c:v>1399.8920121000001</c:v>
                </c:pt>
                <c:pt idx="552">
                  <c:v>1397.1329542000001</c:v>
                </c:pt>
                <c:pt idx="553">
                  <c:v>1391.744972</c:v>
                </c:pt>
                <c:pt idx="554">
                  <c:v>1388.9999766000001</c:v>
                </c:pt>
                <c:pt idx="555">
                  <c:v>1385.2949868000001</c:v>
                </c:pt>
                <c:pt idx="556">
                  <c:v>1379.418995</c:v>
                </c:pt>
                <c:pt idx="557">
                  <c:v>1375.0429996</c:v>
                </c:pt>
                <c:pt idx="558">
                  <c:v>1374.4459569000001</c:v>
                </c:pt>
                <c:pt idx="559">
                  <c:v>1359.2979660999999</c:v>
                </c:pt>
                <c:pt idx="560">
                  <c:v>1358.5579627</c:v>
                </c:pt>
                <c:pt idx="561">
                  <c:v>1336.8199841000001</c:v>
                </c:pt>
                <c:pt idx="562">
                  <c:v>1335.9470037000001</c:v>
                </c:pt>
                <c:pt idx="563">
                  <c:v>1334.3440043999999</c:v>
                </c:pt>
                <c:pt idx="564">
                  <c:v>1333.8830261000001</c:v>
                </c:pt>
                <c:pt idx="565">
                  <c:v>1330.4840205999999</c:v>
                </c:pt>
                <c:pt idx="566">
                  <c:v>1329.7919750000001</c:v>
                </c:pt>
                <c:pt idx="567">
                  <c:v>1329.1490406</c:v>
                </c:pt>
                <c:pt idx="568">
                  <c:v>1320.9599651000001</c:v>
                </c:pt>
                <c:pt idx="569">
                  <c:v>1320.6549970999999</c:v>
                </c:pt>
                <c:pt idx="570">
                  <c:v>1320.5410303000001</c:v>
                </c:pt>
                <c:pt idx="571">
                  <c:v>1318.2359661999999</c:v>
                </c:pt>
                <c:pt idx="572">
                  <c:v>1314.4249835000001</c:v>
                </c:pt>
                <c:pt idx="573">
                  <c:v>1308.8659716</c:v>
                </c:pt>
                <c:pt idx="574">
                  <c:v>1302.9479980000001</c:v>
                </c:pt>
                <c:pt idx="575">
                  <c:v>1300.1750185000001</c:v>
                </c:pt>
                <c:pt idx="576">
                  <c:v>1299.6650156999999</c:v>
                </c:pt>
                <c:pt idx="577">
                  <c:v>1293.906986</c:v>
                </c:pt>
                <c:pt idx="578">
                  <c:v>1293.3199724000001</c:v>
                </c:pt>
                <c:pt idx="579">
                  <c:v>1292.7929825000001</c:v>
                </c:pt>
                <c:pt idx="580">
                  <c:v>1292.7880184999999</c:v>
                </c:pt>
                <c:pt idx="581">
                  <c:v>1291.5459805999999</c:v>
                </c:pt>
                <c:pt idx="582">
                  <c:v>1287.5949994</c:v>
                </c:pt>
                <c:pt idx="583">
                  <c:v>1284.8019913000001</c:v>
                </c:pt>
                <c:pt idx="584">
                  <c:v>1283.2870129</c:v>
                </c:pt>
                <c:pt idx="585">
                  <c:v>1283.1289853999999</c:v>
                </c:pt>
                <c:pt idx="586">
                  <c:v>1281</c:v>
                </c:pt>
                <c:pt idx="587">
                  <c:v>1278</c:v>
                </c:pt>
                <c:pt idx="588">
                  <c:v>1276.8859671</c:v>
                </c:pt>
                <c:pt idx="589">
                  <c:v>1276.7129769000001</c:v>
                </c:pt>
                <c:pt idx="590">
                  <c:v>1276.5739899</c:v>
                </c:pt>
                <c:pt idx="591">
                  <c:v>1276.53799</c:v>
                </c:pt>
                <c:pt idx="592">
                  <c:v>1276.3799939999999</c:v>
                </c:pt>
                <c:pt idx="593">
                  <c:v>1274.9210109999999</c:v>
                </c:pt>
                <c:pt idx="594">
                  <c:v>1266.2089801</c:v>
                </c:pt>
                <c:pt idx="595">
                  <c:v>1262.2700087999999</c:v>
                </c:pt>
                <c:pt idx="596">
                  <c:v>1260.329954</c:v>
                </c:pt>
                <c:pt idx="597">
                  <c:v>1259.6279973999999</c:v>
                </c:pt>
                <c:pt idx="598">
                  <c:v>1256.9440162000001</c:v>
                </c:pt>
                <c:pt idx="599">
                  <c:v>1256.8450097</c:v>
                </c:pt>
                <c:pt idx="600">
                  <c:v>1254.1860263000001</c:v>
                </c:pt>
                <c:pt idx="601">
                  <c:v>1250.8410127</c:v>
                </c:pt>
                <c:pt idx="602">
                  <c:v>1243.4949684000001</c:v>
                </c:pt>
                <c:pt idx="603">
                  <c:v>1240.7650163999999</c:v>
                </c:pt>
                <c:pt idx="604">
                  <c:v>1240.5370184999999</c:v>
                </c:pt>
                <c:pt idx="605">
                  <c:v>1233.7819958</c:v>
                </c:pt>
                <c:pt idx="606">
                  <c:v>1232.3489566999999</c:v>
                </c:pt>
                <c:pt idx="607">
                  <c:v>1231.6539531000001</c:v>
                </c:pt>
                <c:pt idx="608">
                  <c:v>1231.5009832000001</c:v>
                </c:pt>
                <c:pt idx="609">
                  <c:v>1228.6069705</c:v>
                </c:pt>
                <c:pt idx="610">
                  <c:v>1227.7329930999999</c:v>
                </c:pt>
                <c:pt idx="611">
                  <c:v>1227.1269821999999</c:v>
                </c:pt>
                <c:pt idx="612">
                  <c:v>1225.1239181000001</c:v>
                </c:pt>
                <c:pt idx="613">
                  <c:v>1219.0320182</c:v>
                </c:pt>
                <c:pt idx="614">
                  <c:v>1217.2860321000001</c:v>
                </c:pt>
                <c:pt idx="615">
                  <c:v>1217.0889603000001</c:v>
                </c:pt>
                <c:pt idx="616">
                  <c:v>1215.9219880000001</c:v>
                </c:pt>
                <c:pt idx="617">
                  <c:v>1213.8660038</c:v>
                </c:pt>
                <c:pt idx="618">
                  <c:v>1212.7110276000001</c:v>
                </c:pt>
                <c:pt idx="619">
                  <c:v>1210.3899765000001</c:v>
                </c:pt>
                <c:pt idx="620">
                  <c:v>1206.9500293000001</c:v>
                </c:pt>
                <c:pt idx="621">
                  <c:v>1204.7390118000001</c:v>
                </c:pt>
                <c:pt idx="622">
                  <c:v>1201.4090123999999</c:v>
                </c:pt>
                <c:pt idx="623">
                  <c:v>1200.5580218</c:v>
                </c:pt>
                <c:pt idx="624">
                  <c:v>1199.3929713</c:v>
                </c:pt>
                <c:pt idx="625">
                  <c:v>1195.8509538000001</c:v>
                </c:pt>
                <c:pt idx="626">
                  <c:v>1193.5039844999999</c:v>
                </c:pt>
                <c:pt idx="627">
                  <c:v>1177.9630036000001</c:v>
                </c:pt>
                <c:pt idx="628">
                  <c:v>1177.5349767</c:v>
                </c:pt>
                <c:pt idx="629">
                  <c:v>1176.6729945</c:v>
                </c:pt>
                <c:pt idx="630">
                  <c:v>1171.0629965999999</c:v>
                </c:pt>
                <c:pt idx="631">
                  <c:v>1166.1599432999999</c:v>
                </c:pt>
                <c:pt idx="632">
                  <c:v>1164.3450108</c:v>
                </c:pt>
                <c:pt idx="633">
                  <c:v>1163.6659979999999</c:v>
                </c:pt>
                <c:pt idx="634">
                  <c:v>1163.4689882</c:v>
                </c:pt>
                <c:pt idx="635">
                  <c:v>1160.6850029</c:v>
                </c:pt>
                <c:pt idx="636">
                  <c:v>1158.7119848</c:v>
                </c:pt>
                <c:pt idx="637">
                  <c:v>1158.6530052000001</c:v>
                </c:pt>
                <c:pt idx="638">
                  <c:v>1157.1930213999999</c:v>
                </c:pt>
                <c:pt idx="639">
                  <c:v>1156.8279891</c:v>
                </c:pt>
                <c:pt idx="640">
                  <c:v>1156.2320104</c:v>
                </c:pt>
                <c:pt idx="641">
                  <c:v>1155.2429849</c:v>
                </c:pt>
                <c:pt idx="642">
                  <c:v>1155.1910217</c:v>
                </c:pt>
                <c:pt idx="643">
                  <c:v>1154.5679845</c:v>
                </c:pt>
                <c:pt idx="644">
                  <c:v>1154.020984</c:v>
                </c:pt>
                <c:pt idx="645">
                  <c:v>1153.5420167</c:v>
                </c:pt>
                <c:pt idx="646">
                  <c:v>1143.0640022</c:v>
                </c:pt>
                <c:pt idx="647">
                  <c:v>1143.0399784000001</c:v>
                </c:pt>
                <c:pt idx="648">
                  <c:v>1142.8759984000001</c:v>
                </c:pt>
                <c:pt idx="649">
                  <c:v>1141.7779972999999</c:v>
                </c:pt>
                <c:pt idx="650">
                  <c:v>1139.0100038</c:v>
                </c:pt>
                <c:pt idx="651">
                  <c:v>1137.6290019999999</c:v>
                </c:pt>
                <c:pt idx="652">
                  <c:v>1135.9220244999999</c:v>
                </c:pt>
                <c:pt idx="653">
                  <c:v>1134.0449934999999</c:v>
                </c:pt>
                <c:pt idx="654">
                  <c:v>1130.5899766</c:v>
                </c:pt>
                <c:pt idx="655">
                  <c:v>1129.0259613999999</c:v>
                </c:pt>
                <c:pt idx="656">
                  <c:v>1127.0019883</c:v>
                </c:pt>
                <c:pt idx="657">
                  <c:v>1126.2000043</c:v>
                </c:pt>
                <c:pt idx="658">
                  <c:v>1125.5010004000001</c:v>
                </c:pt>
                <c:pt idx="659">
                  <c:v>1124.9739946</c:v>
                </c:pt>
                <c:pt idx="660">
                  <c:v>1123.3020045000001</c:v>
                </c:pt>
                <c:pt idx="661">
                  <c:v>1122.2719795</c:v>
                </c:pt>
                <c:pt idx="662">
                  <c:v>1118.5719813000001</c:v>
                </c:pt>
                <c:pt idx="663">
                  <c:v>1114.2219875999999</c:v>
                </c:pt>
                <c:pt idx="664">
                  <c:v>1111.6770121</c:v>
                </c:pt>
                <c:pt idx="665">
                  <c:v>1110.3799947</c:v>
                </c:pt>
                <c:pt idx="666">
                  <c:v>1107.4019774999999</c:v>
                </c:pt>
                <c:pt idx="667">
                  <c:v>1106.9200337</c:v>
                </c:pt>
                <c:pt idx="668">
                  <c:v>1106.2099991</c:v>
                </c:pt>
                <c:pt idx="669">
                  <c:v>1104.3749748</c:v>
                </c:pt>
                <c:pt idx="670">
                  <c:v>1100.3940114</c:v>
                </c:pt>
                <c:pt idx="671">
                  <c:v>1098.9999820999999</c:v>
                </c:pt>
                <c:pt idx="672">
                  <c:v>1098.5069734000001</c:v>
                </c:pt>
                <c:pt idx="673">
                  <c:v>1092.2440098</c:v>
                </c:pt>
                <c:pt idx="674">
                  <c:v>1091.5750008</c:v>
                </c:pt>
                <c:pt idx="675">
                  <c:v>1089.7999629999999</c:v>
                </c:pt>
                <c:pt idx="676">
                  <c:v>1089.5070164000001</c:v>
                </c:pt>
                <c:pt idx="677">
                  <c:v>1086.0879932</c:v>
                </c:pt>
                <c:pt idx="678">
                  <c:v>1082.2770084000001</c:v>
                </c:pt>
                <c:pt idx="679">
                  <c:v>1081.1920352</c:v>
                </c:pt>
                <c:pt idx="680">
                  <c:v>1077.6079774</c:v>
                </c:pt>
                <c:pt idx="681">
                  <c:v>1073.0160083000001</c:v>
                </c:pt>
                <c:pt idx="682">
                  <c:v>1071.5249789</c:v>
                </c:pt>
                <c:pt idx="683">
                  <c:v>1070.6649966</c:v>
                </c:pt>
                <c:pt idx="684">
                  <c:v>1069.4980206</c:v>
                </c:pt>
                <c:pt idx="685">
                  <c:v>1068.7080221000001</c:v>
                </c:pt>
                <c:pt idx="686">
                  <c:v>1065.9320135</c:v>
                </c:pt>
                <c:pt idx="687">
                  <c:v>1064.5619681000001</c:v>
                </c:pt>
                <c:pt idx="688">
                  <c:v>1063.4280174999999</c:v>
                </c:pt>
                <c:pt idx="689">
                  <c:v>1061.6000168</c:v>
                </c:pt>
                <c:pt idx="690">
                  <c:v>1061.5280358</c:v>
                </c:pt>
                <c:pt idx="691">
                  <c:v>1055.6500033</c:v>
                </c:pt>
                <c:pt idx="692">
                  <c:v>1053.6589908999999</c:v>
                </c:pt>
                <c:pt idx="693">
                  <c:v>1053.5869921000001</c:v>
                </c:pt>
                <c:pt idx="694">
                  <c:v>1052.5130174000001</c:v>
                </c:pt>
                <c:pt idx="695">
                  <c:v>1048.4619795999999</c:v>
                </c:pt>
                <c:pt idx="696">
                  <c:v>1046.8490142999999</c:v>
                </c:pt>
                <c:pt idx="697">
                  <c:v>1043.2899995</c:v>
                </c:pt>
                <c:pt idx="698">
                  <c:v>1041.5959855000001</c:v>
                </c:pt>
                <c:pt idx="699">
                  <c:v>1032.9929913000001</c:v>
                </c:pt>
                <c:pt idx="700">
                  <c:v>1032.3749683000001</c:v>
                </c:pt>
                <c:pt idx="701">
                  <c:v>1030.6420175000001</c:v>
                </c:pt>
                <c:pt idx="702">
                  <c:v>1027.0830169999999</c:v>
                </c:pt>
                <c:pt idx="703">
                  <c:v>1023.9350176</c:v>
                </c:pt>
                <c:pt idx="704">
                  <c:v>1023.0000076</c:v>
                </c:pt>
                <c:pt idx="705">
                  <c:v>1022.9119575</c:v>
                </c:pt>
                <c:pt idx="706">
                  <c:v>1022.5569775</c:v>
                </c:pt>
                <c:pt idx="707">
                  <c:v>1022.3069978</c:v>
                </c:pt>
                <c:pt idx="708">
                  <c:v>1021.1339746</c:v>
                </c:pt>
                <c:pt idx="709">
                  <c:v>1018.6919501</c:v>
                </c:pt>
                <c:pt idx="710">
                  <c:v>1018.5999829</c:v>
                </c:pt>
                <c:pt idx="711">
                  <c:v>1013.2679808</c:v>
                </c:pt>
                <c:pt idx="712">
                  <c:v>1011.9349699000001</c:v>
                </c:pt>
                <c:pt idx="713">
                  <c:v>1011.8879799</c:v>
                </c:pt>
                <c:pt idx="714">
                  <c:v>1011.7549787</c:v>
                </c:pt>
                <c:pt idx="715">
                  <c:v>1003</c:v>
                </c:pt>
                <c:pt idx="716">
                  <c:v>1002.5100479</c:v>
                </c:pt>
                <c:pt idx="717">
                  <c:v>960.10300778999999</c:v>
                </c:pt>
                <c:pt idx="718">
                  <c:v>924.92699528000003</c:v>
                </c:pt>
                <c:pt idx="719">
                  <c:v>882.39300418000005</c:v>
                </c:pt>
                <c:pt idx="720">
                  <c:v>839.12500583999997</c:v>
                </c:pt>
                <c:pt idx="721">
                  <c:v>897.45901321999997</c:v>
                </c:pt>
                <c:pt idx="722">
                  <c:v>929.97698975000003</c:v>
                </c:pt>
                <c:pt idx="723">
                  <c:v>641.56300694000004</c:v>
                </c:pt>
                <c:pt idx="724">
                  <c:v>680.80001199000003</c:v>
                </c:pt>
                <c:pt idx="725">
                  <c:v>932.57200669999997</c:v>
                </c:pt>
                <c:pt idx="726">
                  <c:v>651.54500854000003</c:v>
                </c:pt>
                <c:pt idx="727">
                  <c:v>777.30099714000005</c:v>
                </c:pt>
                <c:pt idx="728">
                  <c:v>572.82799232000002</c:v>
                </c:pt>
                <c:pt idx="729">
                  <c:v>591.72901177000006</c:v>
                </c:pt>
                <c:pt idx="730">
                  <c:v>990.54396831999998</c:v>
                </c:pt>
                <c:pt idx="731">
                  <c:v>773.38502097000003</c:v>
                </c:pt>
                <c:pt idx="732">
                  <c:v>758.70403098999998</c:v>
                </c:pt>
                <c:pt idx="733">
                  <c:v>873.36000525999998</c:v>
                </c:pt>
                <c:pt idx="734">
                  <c:v>715.20301795</c:v>
                </c:pt>
                <c:pt idx="735">
                  <c:v>732.82200336000005</c:v>
                </c:pt>
                <c:pt idx="736">
                  <c:v>989.58399582000004</c:v>
                </c:pt>
                <c:pt idx="737">
                  <c:v>525.22598743000003</c:v>
                </c:pt>
                <c:pt idx="738">
                  <c:v>776.66799641</c:v>
                </c:pt>
                <c:pt idx="739">
                  <c:v>727.63598435999995</c:v>
                </c:pt>
                <c:pt idx="740">
                  <c:v>601.05198479000001</c:v>
                </c:pt>
                <c:pt idx="741">
                  <c:v>572.25400268999999</c:v>
                </c:pt>
                <c:pt idx="742">
                  <c:v>590.18300819000001</c:v>
                </c:pt>
                <c:pt idx="743">
                  <c:v>771.51600409000002</c:v>
                </c:pt>
                <c:pt idx="744">
                  <c:v>629.88497651</c:v>
                </c:pt>
                <c:pt idx="745">
                  <c:v>577.31201326999997</c:v>
                </c:pt>
                <c:pt idx="746">
                  <c:v>988.23900925999999</c:v>
                </c:pt>
                <c:pt idx="747">
                  <c:v>845.65299225000001</c:v>
                </c:pt>
                <c:pt idx="748">
                  <c:v>695.1540066</c:v>
                </c:pt>
                <c:pt idx="749">
                  <c:v>845.27900552999995</c:v>
                </c:pt>
                <c:pt idx="750">
                  <c:v>923.09898429999998</c:v>
                </c:pt>
                <c:pt idx="751">
                  <c:v>942.01599740999995</c:v>
                </c:pt>
                <c:pt idx="752">
                  <c:v>695.13996768000004</c:v>
                </c:pt>
                <c:pt idx="753">
                  <c:v>541.7709893</c:v>
                </c:pt>
                <c:pt idx="754">
                  <c:v>669.78399372000001</c:v>
                </c:pt>
                <c:pt idx="755">
                  <c:v>518.51999568999997</c:v>
                </c:pt>
                <c:pt idx="756">
                  <c:v>840.41503279999995</c:v>
                </c:pt>
                <c:pt idx="757">
                  <c:v>680.44499493000001</c:v>
                </c:pt>
                <c:pt idx="758">
                  <c:v>971.16397810000001</c:v>
                </c:pt>
                <c:pt idx="759">
                  <c:v>943.16402268000002</c:v>
                </c:pt>
                <c:pt idx="760">
                  <c:v>960.96798741999999</c:v>
                </c:pt>
                <c:pt idx="761">
                  <c:v>533.45698976999995</c:v>
                </c:pt>
                <c:pt idx="762">
                  <c:v>983.01800953999998</c:v>
                </c:pt>
                <c:pt idx="763">
                  <c:v>918.51602649999995</c:v>
                </c:pt>
                <c:pt idx="764">
                  <c:v>899.95699143000002</c:v>
                </c:pt>
                <c:pt idx="765">
                  <c:v>626.67001855000001</c:v>
                </c:pt>
                <c:pt idx="766">
                  <c:v>508.78100157</c:v>
                </c:pt>
                <c:pt idx="767">
                  <c:v>577.39999616</c:v>
                </c:pt>
                <c:pt idx="768">
                  <c:v>971.78898430000004</c:v>
                </c:pt>
                <c:pt idx="769">
                  <c:v>668.64200139000002</c:v>
                </c:pt>
                <c:pt idx="770">
                  <c:v>635.58598547999998</c:v>
                </c:pt>
                <c:pt idx="771">
                  <c:v>639.21600698999998</c:v>
                </c:pt>
                <c:pt idx="772">
                  <c:v>529.41100824</c:v>
                </c:pt>
                <c:pt idx="773">
                  <c:v>890.80598092000002</c:v>
                </c:pt>
                <c:pt idx="774">
                  <c:v>623.57799183999998</c:v>
                </c:pt>
                <c:pt idx="775">
                  <c:v>767.80199540000001</c:v>
                </c:pt>
                <c:pt idx="776">
                  <c:v>751.33997679000004</c:v>
                </c:pt>
                <c:pt idx="777">
                  <c:v>740.01800190999995</c:v>
                </c:pt>
                <c:pt idx="778">
                  <c:v>687.44399630999999</c:v>
                </c:pt>
                <c:pt idx="779">
                  <c:v>706.92599629999995</c:v>
                </c:pt>
                <c:pt idx="780">
                  <c:v>624.02800047000005</c:v>
                </c:pt>
                <c:pt idx="781">
                  <c:v>705.62500094999996</c:v>
                </c:pt>
                <c:pt idx="782">
                  <c:v>508.31799590999998</c:v>
                </c:pt>
                <c:pt idx="783">
                  <c:v>797.76999413999999</c:v>
                </c:pt>
                <c:pt idx="784">
                  <c:v>714.90001982000001</c:v>
                </c:pt>
                <c:pt idx="785">
                  <c:v>661.01598287000002</c:v>
                </c:pt>
                <c:pt idx="786">
                  <c:v>652.49800110000001</c:v>
                </c:pt>
                <c:pt idx="787">
                  <c:v>542.44598627000005</c:v>
                </c:pt>
                <c:pt idx="788">
                  <c:v>771.95598744999995</c:v>
                </c:pt>
                <c:pt idx="789">
                  <c:v>566.84200346</c:v>
                </c:pt>
                <c:pt idx="790">
                  <c:v>802.16601086000003</c:v>
                </c:pt>
                <c:pt idx="791">
                  <c:v>618.71199858</c:v>
                </c:pt>
                <c:pt idx="792">
                  <c:v>594.25300335999998</c:v>
                </c:pt>
                <c:pt idx="793">
                  <c:v>526.16798401000005</c:v>
                </c:pt>
                <c:pt idx="794">
                  <c:v>510.30501318</c:v>
                </c:pt>
                <c:pt idx="795">
                  <c:v>525.8169924</c:v>
                </c:pt>
                <c:pt idx="796">
                  <c:v>752.57499157999996</c:v>
                </c:pt>
                <c:pt idx="797">
                  <c:v>687.78698586999997</c:v>
                </c:pt>
                <c:pt idx="798">
                  <c:v>567.75100452000004</c:v>
                </c:pt>
                <c:pt idx="799">
                  <c:v>689.92998219000003</c:v>
                </c:pt>
                <c:pt idx="800">
                  <c:v>668.99000013</c:v>
                </c:pt>
                <c:pt idx="801">
                  <c:v>574.33701563</c:v>
                </c:pt>
                <c:pt idx="802">
                  <c:v>836.63497673999996</c:v>
                </c:pt>
                <c:pt idx="803">
                  <c:v>503.50700232000003</c:v>
                </c:pt>
                <c:pt idx="804">
                  <c:v>509.45498699000001</c:v>
                </c:pt>
                <c:pt idx="805">
                  <c:v>633.29600000000005</c:v>
                </c:pt>
                <c:pt idx="806">
                  <c:v>512.87200522000001</c:v>
                </c:pt>
                <c:pt idx="807">
                  <c:v>601.58200431</c:v>
                </c:pt>
                <c:pt idx="808">
                  <c:v>783.21299182999996</c:v>
                </c:pt>
                <c:pt idx="809">
                  <c:v>690.61998778999998</c:v>
                </c:pt>
                <c:pt idx="810">
                  <c:v>671.86201727000002</c:v>
                </c:pt>
                <c:pt idx="811">
                  <c:v>985.6170181</c:v>
                </c:pt>
                <c:pt idx="812">
                  <c:v>539.32798648000005</c:v>
                </c:pt>
                <c:pt idx="813">
                  <c:v>945.37497472999996</c:v>
                </c:pt>
                <c:pt idx="814">
                  <c:v>725.47096121000004</c:v>
                </c:pt>
                <c:pt idx="815">
                  <c:v>686.22002220000002</c:v>
                </c:pt>
                <c:pt idx="816">
                  <c:v>825.43902659000003</c:v>
                </c:pt>
                <c:pt idx="817">
                  <c:v>638.01802289</c:v>
                </c:pt>
                <c:pt idx="818">
                  <c:v>851.00000221000005</c:v>
                </c:pt>
                <c:pt idx="819">
                  <c:v>528.91699647999997</c:v>
                </c:pt>
                <c:pt idx="820">
                  <c:v>592.36800229999994</c:v>
                </c:pt>
                <c:pt idx="821">
                  <c:v>552.28599976999999</c:v>
                </c:pt>
                <c:pt idx="822">
                  <c:v>788.09401011</c:v>
                </c:pt>
                <c:pt idx="823">
                  <c:v>569.23798710000005</c:v>
                </c:pt>
                <c:pt idx="824">
                  <c:v>519.03399753999997</c:v>
                </c:pt>
                <c:pt idx="825">
                  <c:v>672.40501773000005</c:v>
                </c:pt>
                <c:pt idx="826">
                  <c:v>758.11402607000002</c:v>
                </c:pt>
                <c:pt idx="827">
                  <c:v>615.27399050999998</c:v>
                </c:pt>
                <c:pt idx="828">
                  <c:v>808.37598383</c:v>
                </c:pt>
                <c:pt idx="829">
                  <c:v>917.61500835000004</c:v>
                </c:pt>
                <c:pt idx="830">
                  <c:v>529.15999925000006</c:v>
                </c:pt>
                <c:pt idx="831">
                  <c:v>909.48201251</c:v>
                </c:pt>
                <c:pt idx="832">
                  <c:v>731.66001701000005</c:v>
                </c:pt>
                <c:pt idx="833">
                  <c:v>733.28699815000004</c:v>
                </c:pt>
                <c:pt idx="834">
                  <c:v>701.04801679000002</c:v>
                </c:pt>
                <c:pt idx="835">
                  <c:v>878.88599634000002</c:v>
                </c:pt>
                <c:pt idx="836">
                  <c:v>914.25302797999996</c:v>
                </c:pt>
                <c:pt idx="837">
                  <c:v>530.68700016000003</c:v>
                </c:pt>
                <c:pt idx="838">
                  <c:v>858.29600488999995</c:v>
                </c:pt>
                <c:pt idx="839">
                  <c:v>586.96299755999996</c:v>
                </c:pt>
                <c:pt idx="840">
                  <c:v>577.83201646999999</c:v>
                </c:pt>
                <c:pt idx="841">
                  <c:v>846.21901548000005</c:v>
                </c:pt>
                <c:pt idx="842">
                  <c:v>709.96598339000002</c:v>
                </c:pt>
                <c:pt idx="843">
                  <c:v>834.61800646999995</c:v>
                </c:pt>
                <c:pt idx="844">
                  <c:v>512.55897879999998</c:v>
                </c:pt>
                <c:pt idx="845">
                  <c:v>499.99400209999999</c:v>
                </c:pt>
                <c:pt idx="846">
                  <c:v>520.55099356000005</c:v>
                </c:pt>
                <c:pt idx="847">
                  <c:v>654.81200099</c:v>
                </c:pt>
                <c:pt idx="848">
                  <c:v>613.90800333000004</c:v>
                </c:pt>
                <c:pt idx="849">
                  <c:v>886.72797346000004</c:v>
                </c:pt>
                <c:pt idx="850">
                  <c:v>777.62999665999996</c:v>
                </c:pt>
                <c:pt idx="851">
                  <c:v>670.71400428000004</c:v>
                </c:pt>
                <c:pt idx="852">
                  <c:v>992.46298516000002</c:v>
                </c:pt>
                <c:pt idx="853">
                  <c:v>557.13001429999997</c:v>
                </c:pt>
                <c:pt idx="854">
                  <c:v>937.86801577000006</c:v>
                </c:pt>
                <c:pt idx="855">
                  <c:v>519.72102176999999</c:v>
                </c:pt>
                <c:pt idx="856">
                  <c:v>887.31102817999999</c:v>
                </c:pt>
                <c:pt idx="857">
                  <c:v>511.70900315</c:v>
                </c:pt>
                <c:pt idx="858">
                  <c:v>948.66299045000005</c:v>
                </c:pt>
                <c:pt idx="859">
                  <c:v>548.02000618</c:v>
                </c:pt>
                <c:pt idx="860">
                  <c:v>552.92397165</c:v>
                </c:pt>
                <c:pt idx="861">
                  <c:v>889.05101477999995</c:v>
                </c:pt>
                <c:pt idx="862">
                  <c:v>513.58000612000001</c:v>
                </c:pt>
                <c:pt idx="863">
                  <c:v>937.90801214999999</c:v>
                </c:pt>
                <c:pt idx="864">
                  <c:v>996.12599467999996</c:v>
                </c:pt>
                <c:pt idx="865">
                  <c:v>522.79000425000004</c:v>
                </c:pt>
                <c:pt idx="866">
                  <c:v>669.96098840000002</c:v>
                </c:pt>
                <c:pt idx="867">
                  <c:v>854.84801375999996</c:v>
                </c:pt>
                <c:pt idx="868">
                  <c:v>850.12101113999995</c:v>
                </c:pt>
                <c:pt idx="869">
                  <c:v>592.78500378000001</c:v>
                </c:pt>
                <c:pt idx="870">
                  <c:v>965.61301218999995</c:v>
                </c:pt>
                <c:pt idx="871">
                  <c:v>655.79901052000002</c:v>
                </c:pt>
                <c:pt idx="872">
                  <c:v>879.00199509000004</c:v>
                </c:pt>
                <c:pt idx="873">
                  <c:v>559.23701691999997</c:v>
                </c:pt>
                <c:pt idx="874">
                  <c:v>520.60197948999996</c:v>
                </c:pt>
                <c:pt idx="875">
                  <c:v>604.39501285999995</c:v>
                </c:pt>
                <c:pt idx="876">
                  <c:v>536.79799843000001</c:v>
                </c:pt>
                <c:pt idx="877">
                  <c:v>931.36499774000004</c:v>
                </c:pt>
                <c:pt idx="878">
                  <c:v>844.66701579000005</c:v>
                </c:pt>
                <c:pt idx="879">
                  <c:v>728.42001945000004</c:v>
                </c:pt>
                <c:pt idx="880">
                  <c:v>618.25900674000002</c:v>
                </c:pt>
                <c:pt idx="881">
                  <c:v>581.03099179000003</c:v>
                </c:pt>
                <c:pt idx="882">
                  <c:v>521.06000017999997</c:v>
                </c:pt>
                <c:pt idx="883">
                  <c:v>722.37198961000001</c:v>
                </c:pt>
                <c:pt idx="884">
                  <c:v>991.27899753999998</c:v>
                </c:pt>
                <c:pt idx="885">
                  <c:v>798.38801289000003</c:v>
                </c:pt>
                <c:pt idx="886">
                  <c:v>755.13298798000005</c:v>
                </c:pt>
                <c:pt idx="887">
                  <c:v>583.90599394000003</c:v>
                </c:pt>
                <c:pt idx="888">
                  <c:v>923.69902908999995</c:v>
                </c:pt>
                <c:pt idx="889">
                  <c:v>819.47998475999998</c:v>
                </c:pt>
                <c:pt idx="890">
                  <c:v>655.39498447999995</c:v>
                </c:pt>
                <c:pt idx="891">
                  <c:v>791.03699183000003</c:v>
                </c:pt>
                <c:pt idx="892">
                  <c:v>657.02898109</c:v>
                </c:pt>
                <c:pt idx="893">
                  <c:v>585.16700816000002</c:v>
                </c:pt>
                <c:pt idx="894">
                  <c:v>651.01801681999996</c:v>
                </c:pt>
                <c:pt idx="895">
                  <c:v>763.82299435000004</c:v>
                </c:pt>
                <c:pt idx="896">
                  <c:v>715.82196867000005</c:v>
                </c:pt>
                <c:pt idx="897">
                  <c:v>910.64299249999999</c:v>
                </c:pt>
                <c:pt idx="898">
                  <c:v>578.33800828000005</c:v>
                </c:pt>
                <c:pt idx="899">
                  <c:v>631.58701983000003</c:v>
                </c:pt>
                <c:pt idx="900">
                  <c:v>691.43602264000003</c:v>
                </c:pt>
                <c:pt idx="901">
                  <c:v>550.14001119</c:v>
                </c:pt>
                <c:pt idx="902">
                  <c:v>942.17801476</c:v>
                </c:pt>
                <c:pt idx="903">
                  <c:v>686.49598407999997</c:v>
                </c:pt>
                <c:pt idx="904">
                  <c:v>582.96100985999999</c:v>
                </c:pt>
                <c:pt idx="905">
                  <c:v>856.48299909000002</c:v>
                </c:pt>
                <c:pt idx="906">
                  <c:v>515.27701138999998</c:v>
                </c:pt>
                <c:pt idx="907">
                  <c:v>517.55699515000003</c:v>
                </c:pt>
                <c:pt idx="908">
                  <c:v>549.98801338999999</c:v>
                </c:pt>
                <c:pt idx="909">
                  <c:v>525.78199494</c:v>
                </c:pt>
                <c:pt idx="910">
                  <c:v>636.22799473999999</c:v>
                </c:pt>
                <c:pt idx="911">
                  <c:v>517.06999969000003</c:v>
                </c:pt>
                <c:pt idx="912">
                  <c:v>806.86796862000006</c:v>
                </c:pt>
                <c:pt idx="913">
                  <c:v>733.48096752000004</c:v>
                </c:pt>
                <c:pt idx="914">
                  <c:v>865.95498610000004</c:v>
                </c:pt>
                <c:pt idx="915">
                  <c:v>504.46399522000002</c:v>
                </c:pt>
                <c:pt idx="916">
                  <c:v>577.13500856999997</c:v>
                </c:pt>
                <c:pt idx="917">
                  <c:v>842.01601839</c:v>
                </c:pt>
                <c:pt idx="918">
                  <c:v>548.67599319999999</c:v>
                </c:pt>
                <c:pt idx="919">
                  <c:v>937.08997273</c:v>
                </c:pt>
                <c:pt idx="920">
                  <c:v>625.56101149000006</c:v>
                </c:pt>
                <c:pt idx="921">
                  <c:v>647.91000258999998</c:v>
                </c:pt>
                <c:pt idx="922">
                  <c:v>602.63199328999997</c:v>
                </c:pt>
                <c:pt idx="923">
                  <c:v>504.63301444000001</c:v>
                </c:pt>
                <c:pt idx="924">
                  <c:v>767.15402733999997</c:v>
                </c:pt>
                <c:pt idx="925">
                  <c:v>609.80400181000005</c:v>
                </c:pt>
                <c:pt idx="926">
                  <c:v>864.43099701000006</c:v>
                </c:pt>
                <c:pt idx="927">
                  <c:v>800.22198891999994</c:v>
                </c:pt>
                <c:pt idx="928">
                  <c:v>539.43501805999995</c:v>
                </c:pt>
                <c:pt idx="929">
                  <c:v>563.92401242000005</c:v>
                </c:pt>
                <c:pt idx="930">
                  <c:v>997.19199574000004</c:v>
                </c:pt>
                <c:pt idx="931">
                  <c:v>717.28599584000006</c:v>
                </c:pt>
                <c:pt idx="932">
                  <c:v>582.06700151999996</c:v>
                </c:pt>
                <c:pt idx="933">
                  <c:v>985.38599610000006</c:v>
                </c:pt>
                <c:pt idx="934">
                  <c:v>678.87300073999995</c:v>
                </c:pt>
                <c:pt idx="935">
                  <c:v>510.48399797000002</c:v>
                </c:pt>
                <c:pt idx="936">
                  <c:v>510.17999517999999</c:v>
                </c:pt>
                <c:pt idx="937">
                  <c:v>534.06201266999994</c:v>
                </c:pt>
                <c:pt idx="938">
                  <c:v>558.65601968999999</c:v>
                </c:pt>
                <c:pt idx="939">
                  <c:v>885.15499306000004</c:v>
                </c:pt>
                <c:pt idx="940">
                  <c:v>693.23002195000004</c:v>
                </c:pt>
                <c:pt idx="941">
                  <c:v>540.81000875999996</c:v>
                </c:pt>
                <c:pt idx="942">
                  <c:v>837.95600985999999</c:v>
                </c:pt>
                <c:pt idx="943">
                  <c:v>764.86599171</c:v>
                </c:pt>
                <c:pt idx="944">
                  <c:v>707.80000075999999</c:v>
                </c:pt>
                <c:pt idx="945">
                  <c:v>742.91097963000004</c:v>
                </c:pt>
                <c:pt idx="946">
                  <c:v>945.38601231999996</c:v>
                </c:pt>
                <c:pt idx="947">
                  <c:v>518.00397682000005</c:v>
                </c:pt>
                <c:pt idx="948">
                  <c:v>787.78600406999999</c:v>
                </c:pt>
                <c:pt idx="949">
                  <c:v>665.28698718999999</c:v>
                </c:pt>
                <c:pt idx="950">
                  <c:v>628.01498100000003</c:v>
                </c:pt>
                <c:pt idx="951">
                  <c:v>592.70299624999996</c:v>
                </c:pt>
                <c:pt idx="952">
                  <c:v>585.4279871</c:v>
                </c:pt>
                <c:pt idx="953">
                  <c:v>541.23999738999998</c:v>
                </c:pt>
                <c:pt idx="954">
                  <c:v>552.62499796999998</c:v>
                </c:pt>
                <c:pt idx="955">
                  <c:v>960.90800237999997</c:v>
                </c:pt>
                <c:pt idx="956">
                  <c:v>926.04500102999998</c:v>
                </c:pt>
                <c:pt idx="957">
                  <c:v>804.83400571000004</c:v>
                </c:pt>
                <c:pt idx="958">
                  <c:v>515.86399007</c:v>
                </c:pt>
                <c:pt idx="959">
                  <c:v>605.10401296999999</c:v>
                </c:pt>
                <c:pt idx="960">
                  <c:v>921.24300945000005</c:v>
                </c:pt>
                <c:pt idx="961">
                  <c:v>861.39597058000004</c:v>
                </c:pt>
                <c:pt idx="962">
                  <c:v>514.35001351999995</c:v>
                </c:pt>
                <c:pt idx="963">
                  <c:v>620.67498708000005</c:v>
                </c:pt>
                <c:pt idx="964">
                  <c:v>764.25597453</c:v>
                </c:pt>
                <c:pt idx="965">
                  <c:v>675.07398617000001</c:v>
                </c:pt>
                <c:pt idx="966">
                  <c:v>684.11999929000001</c:v>
                </c:pt>
                <c:pt idx="967">
                  <c:v>768.51100587999997</c:v>
                </c:pt>
                <c:pt idx="968">
                  <c:v>937.29300081999997</c:v>
                </c:pt>
                <c:pt idx="969">
                  <c:v>589.04301077000002</c:v>
                </c:pt>
                <c:pt idx="970">
                  <c:v>874.26798248</c:v>
                </c:pt>
                <c:pt idx="971">
                  <c:v>728.63898987000005</c:v>
                </c:pt>
                <c:pt idx="972">
                  <c:v>855.38600301999998</c:v>
                </c:pt>
                <c:pt idx="973">
                  <c:v>575.44500660999995</c:v>
                </c:pt>
                <c:pt idx="974">
                  <c:v>847.40797614999997</c:v>
                </c:pt>
                <c:pt idx="975">
                  <c:v>581.16199613000003</c:v>
                </c:pt>
                <c:pt idx="976">
                  <c:v>669.34200286999999</c:v>
                </c:pt>
                <c:pt idx="977">
                  <c:v>536.50102386000003</c:v>
                </c:pt>
                <c:pt idx="978">
                  <c:v>723.29800689000001</c:v>
                </c:pt>
                <c:pt idx="979">
                  <c:v>804.59002036000004</c:v>
                </c:pt>
                <c:pt idx="980">
                  <c:v>772.38397449000001</c:v>
                </c:pt>
                <c:pt idx="981">
                  <c:v>700.92296730999999</c:v>
                </c:pt>
                <c:pt idx="982">
                  <c:v>557.13700481000001</c:v>
                </c:pt>
                <c:pt idx="983">
                  <c:v>856.31603329999996</c:v>
                </c:pt>
                <c:pt idx="984">
                  <c:v>955.75100802999998</c:v>
                </c:pt>
                <c:pt idx="985">
                  <c:v>984.46400045999997</c:v>
                </c:pt>
                <c:pt idx="986">
                  <c:v>932.24498898000002</c:v>
                </c:pt>
                <c:pt idx="987">
                  <c:v>550.46799754999995</c:v>
                </c:pt>
                <c:pt idx="988">
                  <c:v>580.00399016999995</c:v>
                </c:pt>
                <c:pt idx="989">
                  <c:v>571.96000265999999</c:v>
                </c:pt>
                <c:pt idx="990">
                  <c:v>626.02300720999995</c:v>
                </c:pt>
                <c:pt idx="991">
                  <c:v>657.14999187000001</c:v>
                </c:pt>
                <c:pt idx="992">
                  <c:v>582.66498017000004</c:v>
                </c:pt>
                <c:pt idx="993">
                  <c:v>511.69398379</c:v>
                </c:pt>
                <c:pt idx="994">
                  <c:v>539.63801289000003</c:v>
                </c:pt>
                <c:pt idx="995">
                  <c:v>771.72699313999999</c:v>
                </c:pt>
                <c:pt idx="996">
                  <c:v>640.41098629999999</c:v>
                </c:pt>
                <c:pt idx="997">
                  <c:v>619.65401065000003</c:v>
                </c:pt>
                <c:pt idx="998">
                  <c:v>998.45099520999997</c:v>
                </c:pt>
                <c:pt idx="999">
                  <c:v>854.52002001000005</c:v>
                </c:pt>
                <c:pt idx="1000">
                  <c:v>536.79800009999997</c:v>
                </c:pt>
                <c:pt idx="1001">
                  <c:v>935.69200282999998</c:v>
                </c:pt>
                <c:pt idx="1002">
                  <c:v>862.52300376000005</c:v>
                </c:pt>
                <c:pt idx="1003">
                  <c:v>858.98998451</c:v>
                </c:pt>
                <c:pt idx="1004">
                  <c:v>521.97001355999998</c:v>
                </c:pt>
                <c:pt idx="1005">
                  <c:v>767.10401976000003</c:v>
                </c:pt>
                <c:pt idx="1006">
                  <c:v>792.96201110000004</c:v>
                </c:pt>
                <c:pt idx="1007">
                  <c:v>556.59201092000001</c:v>
                </c:pt>
                <c:pt idx="1008">
                  <c:v>910.50500607000004</c:v>
                </c:pt>
                <c:pt idx="1009">
                  <c:v>742.35698014000002</c:v>
                </c:pt>
                <c:pt idx="1010">
                  <c:v>612.65399313</c:v>
                </c:pt>
                <c:pt idx="1011">
                  <c:v>582.50999021999996</c:v>
                </c:pt>
                <c:pt idx="1012">
                  <c:v>518.69700222999995</c:v>
                </c:pt>
                <c:pt idx="1013">
                  <c:v>797.40999054999997</c:v>
                </c:pt>
                <c:pt idx="1014">
                  <c:v>766.80001545000005</c:v>
                </c:pt>
                <c:pt idx="1015">
                  <c:v>626.37699032</c:v>
                </c:pt>
                <c:pt idx="1016">
                  <c:v>595.22102832999997</c:v>
                </c:pt>
                <c:pt idx="1017">
                  <c:v>616.38600313999996</c:v>
                </c:pt>
                <c:pt idx="1018">
                  <c:v>580.83898377000003</c:v>
                </c:pt>
                <c:pt idx="1019">
                  <c:v>814.37100390000001</c:v>
                </c:pt>
                <c:pt idx="1020">
                  <c:v>543.08799022000005</c:v>
                </c:pt>
                <c:pt idx="1021">
                  <c:v>968.13898671000004</c:v>
                </c:pt>
                <c:pt idx="1022">
                  <c:v>856.27101420999998</c:v>
                </c:pt>
                <c:pt idx="1023">
                  <c:v>564.81499528999996</c:v>
                </c:pt>
                <c:pt idx="1024">
                  <c:v>696.11802124999997</c:v>
                </c:pt>
                <c:pt idx="1025">
                  <c:v>524.00799382000002</c:v>
                </c:pt>
                <c:pt idx="1026">
                  <c:v>590.99697727</c:v>
                </c:pt>
                <c:pt idx="1027">
                  <c:v>719.29499853000004</c:v>
                </c:pt>
                <c:pt idx="1028">
                  <c:v>879.85900735999996</c:v>
                </c:pt>
                <c:pt idx="1029">
                  <c:v>852.44998235000003</c:v>
                </c:pt>
                <c:pt idx="1030">
                  <c:v>606.42099154000005</c:v>
                </c:pt>
                <c:pt idx="1031">
                  <c:v>937.60601698999994</c:v>
                </c:pt>
                <c:pt idx="1032">
                  <c:v>911.11201394</c:v>
                </c:pt>
                <c:pt idx="1033">
                  <c:v>572.05599975999996</c:v>
                </c:pt>
                <c:pt idx="1034">
                  <c:v>602.79500055000005</c:v>
                </c:pt>
                <c:pt idx="1035">
                  <c:v>975.41099262</c:v>
                </c:pt>
                <c:pt idx="1036">
                  <c:v>966.71003889999997</c:v>
                </c:pt>
                <c:pt idx="1037">
                  <c:v>620.54901575999997</c:v>
                </c:pt>
                <c:pt idx="1038">
                  <c:v>836.22801661000005</c:v>
                </c:pt>
                <c:pt idx="1039">
                  <c:v>654.11699533000001</c:v>
                </c:pt>
                <c:pt idx="1040">
                  <c:v>686.68498135000004</c:v>
                </c:pt>
                <c:pt idx="1041">
                  <c:v>679.14001167000004</c:v>
                </c:pt>
                <c:pt idx="1042">
                  <c:v>633.98799652000002</c:v>
                </c:pt>
                <c:pt idx="1043">
                  <c:v>600.01701117000005</c:v>
                </c:pt>
                <c:pt idx="1044">
                  <c:v>805.78896486999997</c:v>
                </c:pt>
                <c:pt idx="1045">
                  <c:v>653.94497633000003</c:v>
                </c:pt>
                <c:pt idx="1046">
                  <c:v>502.99499702000003</c:v>
                </c:pt>
                <c:pt idx="1047">
                  <c:v>651.93700027</c:v>
                </c:pt>
                <c:pt idx="1048">
                  <c:v>781.75802782000005</c:v>
                </c:pt>
                <c:pt idx="1049">
                  <c:v>508.18798422999998</c:v>
                </c:pt>
                <c:pt idx="1050">
                  <c:v>715.11900233999995</c:v>
                </c:pt>
                <c:pt idx="1051">
                  <c:v>738.98097956000004</c:v>
                </c:pt>
                <c:pt idx="1052">
                  <c:v>584.54397057999995</c:v>
                </c:pt>
                <c:pt idx="1053">
                  <c:v>677.92000174999998</c:v>
                </c:pt>
                <c:pt idx="1054">
                  <c:v>784.21297646000005</c:v>
                </c:pt>
                <c:pt idx="1055">
                  <c:v>592.96100496999998</c:v>
                </c:pt>
                <c:pt idx="1056">
                  <c:v>781.80998850000003</c:v>
                </c:pt>
                <c:pt idx="1057">
                  <c:v>732.54398513000001</c:v>
                </c:pt>
                <c:pt idx="1058">
                  <c:v>617.98400878999996</c:v>
                </c:pt>
                <c:pt idx="1059">
                  <c:v>653.50496149000003</c:v>
                </c:pt>
                <c:pt idx="1060">
                  <c:v>986.44400000999997</c:v>
                </c:pt>
                <c:pt idx="1061">
                  <c:v>603.38699391</c:v>
                </c:pt>
                <c:pt idx="1062">
                  <c:v>531.95998858999997</c:v>
                </c:pt>
                <c:pt idx="1063">
                  <c:v>501.02000236999999</c:v>
                </c:pt>
                <c:pt idx="1064">
                  <c:v>705.14806556999997</c:v>
                </c:pt>
                <c:pt idx="1065">
                  <c:v>795.77198792000002</c:v>
                </c:pt>
                <c:pt idx="1066">
                  <c:v>535.64099955999995</c:v>
                </c:pt>
                <c:pt idx="1067">
                  <c:v>771.09198307999998</c:v>
                </c:pt>
                <c:pt idx="1068">
                  <c:v>677</c:v>
                </c:pt>
                <c:pt idx="1069">
                  <c:v>758.10800171000005</c:v>
                </c:pt>
                <c:pt idx="1070">
                  <c:v>523.88999861000002</c:v>
                </c:pt>
                <c:pt idx="1071">
                  <c:v>975.93599318999998</c:v>
                </c:pt>
                <c:pt idx="1072">
                  <c:v>538</c:v>
                </c:pt>
                <c:pt idx="1073">
                  <c:v>547.63100153000005</c:v>
                </c:pt>
                <c:pt idx="1074">
                  <c:v>789.00003815000002</c:v>
                </c:pt>
                <c:pt idx="1075">
                  <c:v>586</c:v>
                </c:pt>
                <c:pt idx="1076">
                  <c:v>532.63398111000004</c:v>
                </c:pt>
                <c:pt idx="1077">
                  <c:v>963.96101606000002</c:v>
                </c:pt>
                <c:pt idx="1078">
                  <c:v>638.84798192999995</c:v>
                </c:pt>
                <c:pt idx="1079">
                  <c:v>871.98899555000003</c:v>
                </c:pt>
                <c:pt idx="1080">
                  <c:v>855.85796379999999</c:v>
                </c:pt>
                <c:pt idx="1081">
                  <c:v>833</c:v>
                </c:pt>
                <c:pt idx="1082">
                  <c:v>779.86700857000005</c:v>
                </c:pt>
                <c:pt idx="1083">
                  <c:v>709</c:v>
                </c:pt>
                <c:pt idx="1084">
                  <c:v>671.65599823000002</c:v>
                </c:pt>
                <c:pt idx="1085">
                  <c:v>611.45997047000003</c:v>
                </c:pt>
                <c:pt idx="1086">
                  <c:v>577.65001701999995</c:v>
                </c:pt>
                <c:pt idx="1087">
                  <c:v>565.02297973999998</c:v>
                </c:pt>
                <c:pt idx="1088">
                  <c:v>545.94601439999997</c:v>
                </c:pt>
                <c:pt idx="1089">
                  <c:v>537.83904242999995</c:v>
                </c:pt>
                <c:pt idx="1090">
                  <c:v>537.35199725999996</c:v>
                </c:pt>
                <c:pt idx="1091">
                  <c:v>518.03697205000003</c:v>
                </c:pt>
                <c:pt idx="1092">
                  <c:v>508</c:v>
                </c:pt>
                <c:pt idx="1093">
                  <c:v>498.02599679999997</c:v>
                </c:pt>
                <c:pt idx="1094">
                  <c:v>497.80199826</c:v>
                </c:pt>
                <c:pt idx="1095">
                  <c:v>497.65399711999999</c:v>
                </c:pt>
                <c:pt idx="1096">
                  <c:v>496.78798770999998</c:v>
                </c:pt>
                <c:pt idx="1097">
                  <c:v>495.66399151000002</c:v>
                </c:pt>
                <c:pt idx="1098">
                  <c:v>493.71500027000002</c:v>
                </c:pt>
                <c:pt idx="1099">
                  <c:v>492.04498744</c:v>
                </c:pt>
                <c:pt idx="1100">
                  <c:v>487.18700051000002</c:v>
                </c:pt>
                <c:pt idx="1101">
                  <c:v>486.29003297999998</c:v>
                </c:pt>
                <c:pt idx="1102">
                  <c:v>485.74699450000003</c:v>
                </c:pt>
                <c:pt idx="1103">
                  <c:v>485.57700229</c:v>
                </c:pt>
                <c:pt idx="1104">
                  <c:v>484.76100111</c:v>
                </c:pt>
                <c:pt idx="1105">
                  <c:v>481.84798198999999</c:v>
                </c:pt>
                <c:pt idx="1106">
                  <c:v>479.49599981</c:v>
                </c:pt>
                <c:pt idx="1107">
                  <c:v>479.1790024</c:v>
                </c:pt>
                <c:pt idx="1108">
                  <c:v>478.42399692999999</c:v>
                </c:pt>
                <c:pt idx="1109">
                  <c:v>477.57100737000002</c:v>
                </c:pt>
                <c:pt idx="1110">
                  <c:v>475.60699129</c:v>
                </c:pt>
                <c:pt idx="1111">
                  <c:v>473.75701046</c:v>
                </c:pt>
                <c:pt idx="1112">
                  <c:v>473.52499412999998</c:v>
                </c:pt>
                <c:pt idx="1113">
                  <c:v>471.64400053000003</c:v>
                </c:pt>
                <c:pt idx="1114">
                  <c:v>471.21600126999999</c:v>
                </c:pt>
                <c:pt idx="1115">
                  <c:v>470.96399593000001</c:v>
                </c:pt>
                <c:pt idx="1116">
                  <c:v>466.99598598</c:v>
                </c:pt>
                <c:pt idx="1117">
                  <c:v>466.79399919999997</c:v>
                </c:pt>
                <c:pt idx="1118">
                  <c:v>466.76400769000003</c:v>
                </c:pt>
                <c:pt idx="1119">
                  <c:v>466.50499535</c:v>
                </c:pt>
                <c:pt idx="1120">
                  <c:v>466.24499512</c:v>
                </c:pt>
                <c:pt idx="1121">
                  <c:v>465.80200070000001</c:v>
                </c:pt>
                <c:pt idx="1122">
                  <c:v>465.59000075</c:v>
                </c:pt>
                <c:pt idx="1123">
                  <c:v>464.82299846000001</c:v>
                </c:pt>
                <c:pt idx="1124">
                  <c:v>464.27201176</c:v>
                </c:pt>
                <c:pt idx="1125">
                  <c:v>463.72598827000002</c:v>
                </c:pt>
                <c:pt idx="1126">
                  <c:v>463.57799673</c:v>
                </c:pt>
                <c:pt idx="1127">
                  <c:v>462.11801451000002</c:v>
                </c:pt>
                <c:pt idx="1128">
                  <c:v>461.97300123999997</c:v>
                </c:pt>
                <c:pt idx="1129">
                  <c:v>461.93000119999999</c:v>
                </c:pt>
                <c:pt idx="1130">
                  <c:v>461.13698434999998</c:v>
                </c:pt>
                <c:pt idx="1131">
                  <c:v>460.37197947999999</c:v>
                </c:pt>
                <c:pt idx="1132">
                  <c:v>460.10799658000002</c:v>
                </c:pt>
                <c:pt idx="1133">
                  <c:v>459.50298660999999</c:v>
                </c:pt>
                <c:pt idx="1134">
                  <c:v>459</c:v>
                </c:pt>
                <c:pt idx="1135">
                  <c:v>458.97199869000002</c:v>
                </c:pt>
                <c:pt idx="1136">
                  <c:v>458.64001429000001</c:v>
                </c:pt>
                <c:pt idx="1137">
                  <c:v>458.47999793000002</c:v>
                </c:pt>
                <c:pt idx="1138">
                  <c:v>458.43499731999998</c:v>
                </c:pt>
                <c:pt idx="1139">
                  <c:v>458.09298158000001</c:v>
                </c:pt>
                <c:pt idx="1140">
                  <c:v>457.83299059000001</c:v>
                </c:pt>
                <c:pt idx="1141">
                  <c:v>457.56799966</c:v>
                </c:pt>
                <c:pt idx="1142">
                  <c:v>456.77100419999999</c:v>
                </c:pt>
                <c:pt idx="1143">
                  <c:v>456.2110126</c:v>
                </c:pt>
                <c:pt idx="1144">
                  <c:v>455.81999045999999</c:v>
                </c:pt>
                <c:pt idx="1145">
                  <c:v>454.87300550999998</c:v>
                </c:pt>
                <c:pt idx="1146">
                  <c:v>454.83300114000002</c:v>
                </c:pt>
                <c:pt idx="1147">
                  <c:v>454.05501270000002</c:v>
                </c:pt>
                <c:pt idx="1148">
                  <c:v>453.28999591000002</c:v>
                </c:pt>
                <c:pt idx="1149">
                  <c:v>453.05499803999999</c:v>
                </c:pt>
                <c:pt idx="1150">
                  <c:v>452.05900322999997</c:v>
                </c:pt>
                <c:pt idx="1151">
                  <c:v>451.79402112999998</c:v>
                </c:pt>
                <c:pt idx="1152">
                  <c:v>448.83900928000003</c:v>
                </c:pt>
                <c:pt idx="1153">
                  <c:v>448.59999800000003</c:v>
                </c:pt>
                <c:pt idx="1154">
                  <c:v>448</c:v>
                </c:pt>
                <c:pt idx="1155">
                  <c:v>447.48600626000001</c:v>
                </c:pt>
                <c:pt idx="1156">
                  <c:v>445.75899339</c:v>
                </c:pt>
                <c:pt idx="1157">
                  <c:v>445.49000986999999</c:v>
                </c:pt>
                <c:pt idx="1158">
                  <c:v>445.37899435000003</c:v>
                </c:pt>
                <c:pt idx="1159">
                  <c:v>445.11298311000002</c:v>
                </c:pt>
                <c:pt idx="1160">
                  <c:v>442.81699204</c:v>
                </c:pt>
                <c:pt idx="1161">
                  <c:v>441.93700855999998</c:v>
                </c:pt>
                <c:pt idx="1162">
                  <c:v>441.56898403000002</c:v>
                </c:pt>
                <c:pt idx="1163">
                  <c:v>441.37599634999998</c:v>
                </c:pt>
                <c:pt idx="1164">
                  <c:v>440</c:v>
                </c:pt>
                <c:pt idx="1165">
                  <c:v>439.87501501999998</c:v>
                </c:pt>
                <c:pt idx="1166">
                  <c:v>439.01200587</c:v>
                </c:pt>
                <c:pt idx="1167">
                  <c:v>438.11199820000002</c:v>
                </c:pt>
                <c:pt idx="1168">
                  <c:v>437.96499932</c:v>
                </c:pt>
                <c:pt idx="1169">
                  <c:v>437.48401618000003</c:v>
                </c:pt>
                <c:pt idx="1170">
                  <c:v>436.45399463000001</c:v>
                </c:pt>
                <c:pt idx="1171">
                  <c:v>434.74100482</c:v>
                </c:pt>
                <c:pt idx="1172">
                  <c:v>433.11998677000003</c:v>
                </c:pt>
                <c:pt idx="1173">
                  <c:v>431.60599101000003</c:v>
                </c:pt>
                <c:pt idx="1174">
                  <c:v>430.76299703000001</c:v>
                </c:pt>
                <c:pt idx="1175">
                  <c:v>430.41301155000002</c:v>
                </c:pt>
                <c:pt idx="1176">
                  <c:v>430.13000297999997</c:v>
                </c:pt>
                <c:pt idx="1177">
                  <c:v>429.68699293999998</c:v>
                </c:pt>
                <c:pt idx="1178">
                  <c:v>428.92600167000001</c:v>
                </c:pt>
                <c:pt idx="1179">
                  <c:v>428.09900582</c:v>
                </c:pt>
                <c:pt idx="1180">
                  <c:v>427.97600001000001</c:v>
                </c:pt>
                <c:pt idx="1181">
                  <c:v>427.40200090000002</c:v>
                </c:pt>
                <c:pt idx="1182">
                  <c:v>427.22398930999998</c:v>
                </c:pt>
                <c:pt idx="1183">
                  <c:v>426.99502562999999</c:v>
                </c:pt>
                <c:pt idx="1184">
                  <c:v>426.16999673999999</c:v>
                </c:pt>
                <c:pt idx="1185">
                  <c:v>426.12799834999998</c:v>
                </c:pt>
                <c:pt idx="1186">
                  <c:v>426.02200185999999</c:v>
                </c:pt>
                <c:pt idx="1187">
                  <c:v>425.35199940000001</c:v>
                </c:pt>
                <c:pt idx="1188">
                  <c:v>425.31698716</c:v>
                </c:pt>
                <c:pt idx="1189">
                  <c:v>423.94900250000001</c:v>
                </c:pt>
                <c:pt idx="1190">
                  <c:v>423.04599243000001</c:v>
                </c:pt>
                <c:pt idx="1191">
                  <c:v>422.76399708000002</c:v>
                </c:pt>
                <c:pt idx="1192">
                  <c:v>421.03900611</c:v>
                </c:pt>
                <c:pt idx="1193">
                  <c:v>420.06801915</c:v>
                </c:pt>
                <c:pt idx="1194">
                  <c:v>419.90200006999999</c:v>
                </c:pt>
                <c:pt idx="1195">
                  <c:v>419.76499747999998</c:v>
                </c:pt>
                <c:pt idx="1196">
                  <c:v>419.18400836000001</c:v>
                </c:pt>
                <c:pt idx="1197">
                  <c:v>418.47800325999998</c:v>
                </c:pt>
                <c:pt idx="1198">
                  <c:v>418.10200787000002</c:v>
                </c:pt>
                <c:pt idx="1199">
                  <c:v>417.59398663000002</c:v>
                </c:pt>
                <c:pt idx="1200">
                  <c:v>416.35401138999998</c:v>
                </c:pt>
                <c:pt idx="1201">
                  <c:v>416.20799899000002</c:v>
                </c:pt>
                <c:pt idx="1202">
                  <c:v>414.4239862</c:v>
                </c:pt>
                <c:pt idx="1203">
                  <c:v>413.54999161000001</c:v>
                </c:pt>
                <c:pt idx="1204">
                  <c:v>413.43599379</c:v>
                </c:pt>
                <c:pt idx="1205">
                  <c:v>412.86300491999998</c:v>
                </c:pt>
                <c:pt idx="1206">
                  <c:v>412.63199741</c:v>
                </c:pt>
                <c:pt idx="1207">
                  <c:v>412.35699986999998</c:v>
                </c:pt>
                <c:pt idx="1208">
                  <c:v>411.99197912</c:v>
                </c:pt>
                <c:pt idx="1209">
                  <c:v>411.45899585000001</c:v>
                </c:pt>
                <c:pt idx="1210">
                  <c:v>410.53200244999999</c:v>
                </c:pt>
                <c:pt idx="1211">
                  <c:v>409.64101004999998</c:v>
                </c:pt>
                <c:pt idx="1212">
                  <c:v>407.88899922000002</c:v>
                </c:pt>
                <c:pt idx="1213">
                  <c:v>407.64001143000002</c:v>
                </c:pt>
                <c:pt idx="1214">
                  <c:v>405.28001153000002</c:v>
                </c:pt>
                <c:pt idx="1215">
                  <c:v>403.85698538999998</c:v>
                </c:pt>
                <c:pt idx="1216">
                  <c:v>403.13999128</c:v>
                </c:pt>
                <c:pt idx="1217">
                  <c:v>401.99497986</c:v>
                </c:pt>
                <c:pt idx="1218">
                  <c:v>401.53500414000001</c:v>
                </c:pt>
                <c:pt idx="1219">
                  <c:v>401.44500619000002</c:v>
                </c:pt>
                <c:pt idx="1220">
                  <c:v>400.13398634999999</c:v>
                </c:pt>
                <c:pt idx="1221">
                  <c:v>400.03598785000003</c:v>
                </c:pt>
                <c:pt idx="1222">
                  <c:v>398.76200556999999</c:v>
                </c:pt>
                <c:pt idx="1223">
                  <c:v>397.17001319000002</c:v>
                </c:pt>
                <c:pt idx="1224">
                  <c:v>397.10099423000003</c:v>
                </c:pt>
                <c:pt idx="1225">
                  <c:v>396.96199894</c:v>
                </c:pt>
                <c:pt idx="1226">
                  <c:v>396.30101478</c:v>
                </c:pt>
                <c:pt idx="1227">
                  <c:v>396.09099006999998</c:v>
                </c:pt>
                <c:pt idx="1228">
                  <c:v>394.90499103000002</c:v>
                </c:pt>
                <c:pt idx="1229">
                  <c:v>392.88600183</c:v>
                </c:pt>
                <c:pt idx="1230">
                  <c:v>391.74598742000001</c:v>
                </c:pt>
                <c:pt idx="1231">
                  <c:v>391.72699069999999</c:v>
                </c:pt>
                <c:pt idx="1232">
                  <c:v>391.63099699999998</c:v>
                </c:pt>
                <c:pt idx="1233">
                  <c:v>389.91599667000003</c:v>
                </c:pt>
                <c:pt idx="1234">
                  <c:v>389.65598922999999</c:v>
                </c:pt>
                <c:pt idx="1235">
                  <c:v>389.62001443000003</c:v>
                </c:pt>
                <c:pt idx="1236">
                  <c:v>388.60301125000001</c:v>
                </c:pt>
                <c:pt idx="1237">
                  <c:v>388.55400491</c:v>
                </c:pt>
                <c:pt idx="1238">
                  <c:v>387.89199471000001</c:v>
                </c:pt>
                <c:pt idx="1239">
                  <c:v>386.49600935000001</c:v>
                </c:pt>
                <c:pt idx="1240">
                  <c:v>386.35199460000001</c:v>
                </c:pt>
                <c:pt idx="1241">
                  <c:v>385.65200149999998</c:v>
                </c:pt>
                <c:pt idx="1242">
                  <c:v>385.31499386000002</c:v>
                </c:pt>
                <c:pt idx="1243">
                  <c:v>384.57998657000002</c:v>
                </c:pt>
                <c:pt idx="1244">
                  <c:v>384.40401732999999</c:v>
                </c:pt>
                <c:pt idx="1245">
                  <c:v>383.88299954000001</c:v>
                </c:pt>
                <c:pt idx="1246">
                  <c:v>383.67000055</c:v>
                </c:pt>
                <c:pt idx="1247">
                  <c:v>382.71098756999999</c:v>
                </c:pt>
                <c:pt idx="1248">
                  <c:v>382.22699475000002</c:v>
                </c:pt>
                <c:pt idx="1249">
                  <c:v>382.22301519000001</c:v>
                </c:pt>
                <c:pt idx="1250">
                  <c:v>381.79300666</c:v>
                </c:pt>
                <c:pt idx="1251">
                  <c:v>381.51301943999999</c:v>
                </c:pt>
                <c:pt idx="1252">
                  <c:v>381.31199980000002</c:v>
                </c:pt>
                <c:pt idx="1253">
                  <c:v>380.49098277000002</c:v>
                </c:pt>
                <c:pt idx="1254">
                  <c:v>380.37399428999998</c:v>
                </c:pt>
                <c:pt idx="1255">
                  <c:v>378.62797784999998</c:v>
                </c:pt>
                <c:pt idx="1256">
                  <c:v>378.38100064000002</c:v>
                </c:pt>
                <c:pt idx="1257">
                  <c:v>377.74698186000001</c:v>
                </c:pt>
                <c:pt idx="1258">
                  <c:v>377.69998568</c:v>
                </c:pt>
                <c:pt idx="1259">
                  <c:v>377.53601237999999</c:v>
                </c:pt>
                <c:pt idx="1260">
                  <c:v>376.90700602999999</c:v>
                </c:pt>
                <c:pt idx="1261">
                  <c:v>375.26200008000001</c:v>
                </c:pt>
                <c:pt idx="1262">
                  <c:v>375.24300039000002</c:v>
                </c:pt>
                <c:pt idx="1263">
                  <c:v>374.94598961000003</c:v>
                </c:pt>
                <c:pt idx="1264">
                  <c:v>374.01998078999998</c:v>
                </c:pt>
                <c:pt idx="1265">
                  <c:v>373.81499767000003</c:v>
                </c:pt>
                <c:pt idx="1266">
                  <c:v>373.47900938999999</c:v>
                </c:pt>
                <c:pt idx="1267">
                  <c:v>373.04701102000001</c:v>
                </c:pt>
                <c:pt idx="1268">
                  <c:v>372.73899828999998</c:v>
                </c:pt>
                <c:pt idx="1269">
                  <c:v>372.08801985000002</c:v>
                </c:pt>
                <c:pt idx="1270">
                  <c:v>371.79000246999999</c:v>
                </c:pt>
                <c:pt idx="1271">
                  <c:v>370.72101092000003</c:v>
                </c:pt>
                <c:pt idx="1272">
                  <c:v>370.6480037</c:v>
                </c:pt>
                <c:pt idx="1273">
                  <c:v>369.08398019999998</c:v>
                </c:pt>
                <c:pt idx="1274">
                  <c:v>368.53700727</c:v>
                </c:pt>
                <c:pt idx="1275">
                  <c:v>368.35900681999999</c:v>
                </c:pt>
                <c:pt idx="1276">
                  <c:v>366.16798997000001</c:v>
                </c:pt>
                <c:pt idx="1277">
                  <c:v>364.83700454000001</c:v>
                </c:pt>
                <c:pt idx="1278">
                  <c:v>364.27999532000001</c:v>
                </c:pt>
                <c:pt idx="1279">
                  <c:v>364.27399635</c:v>
                </c:pt>
                <c:pt idx="1280">
                  <c:v>364.21500753999999</c:v>
                </c:pt>
                <c:pt idx="1281">
                  <c:v>363.67201066000001</c:v>
                </c:pt>
                <c:pt idx="1282">
                  <c:v>362.73001266</c:v>
                </c:pt>
                <c:pt idx="1283">
                  <c:v>362.05800390000002</c:v>
                </c:pt>
                <c:pt idx="1284">
                  <c:v>361.46899467999998</c:v>
                </c:pt>
                <c:pt idx="1285">
                  <c:v>360.88199847999999</c:v>
                </c:pt>
                <c:pt idx="1286">
                  <c:v>360.64799023</c:v>
                </c:pt>
                <c:pt idx="1287">
                  <c:v>358.99899363999998</c:v>
                </c:pt>
                <c:pt idx="1288">
                  <c:v>358.08599996999999</c:v>
                </c:pt>
                <c:pt idx="1289">
                  <c:v>358</c:v>
                </c:pt>
                <c:pt idx="1290">
                  <c:v>356.95499038999998</c:v>
                </c:pt>
                <c:pt idx="1291">
                  <c:v>356.8389957</c:v>
                </c:pt>
                <c:pt idx="1292">
                  <c:v>356.65198612</c:v>
                </c:pt>
                <c:pt idx="1293">
                  <c:v>356.08801389000001</c:v>
                </c:pt>
                <c:pt idx="1294">
                  <c:v>355.27999246000002</c:v>
                </c:pt>
                <c:pt idx="1295">
                  <c:v>354.34201372000001</c:v>
                </c:pt>
                <c:pt idx="1296">
                  <c:v>353.91899502000001</c:v>
                </c:pt>
                <c:pt idx="1297">
                  <c:v>353.87998474</c:v>
                </c:pt>
                <c:pt idx="1298">
                  <c:v>353.81500642999998</c:v>
                </c:pt>
                <c:pt idx="1299">
                  <c:v>353.38800113999997</c:v>
                </c:pt>
                <c:pt idx="1300">
                  <c:v>353.04998778999999</c:v>
                </c:pt>
                <c:pt idx="1301">
                  <c:v>352.97500717999998</c:v>
                </c:pt>
                <c:pt idx="1302">
                  <c:v>352.39499640000003</c:v>
                </c:pt>
                <c:pt idx="1303">
                  <c:v>351.28398800000002</c:v>
                </c:pt>
                <c:pt idx="1304">
                  <c:v>349.92000127</c:v>
                </c:pt>
                <c:pt idx="1305">
                  <c:v>349.89900523</c:v>
                </c:pt>
                <c:pt idx="1306">
                  <c:v>348.73499441000001</c:v>
                </c:pt>
                <c:pt idx="1307">
                  <c:v>348.72301315999999</c:v>
                </c:pt>
                <c:pt idx="1308">
                  <c:v>348.21298002999998</c:v>
                </c:pt>
                <c:pt idx="1309">
                  <c:v>348.20598888000001</c:v>
                </c:pt>
                <c:pt idx="1310">
                  <c:v>348.07701122999998</c:v>
                </c:pt>
                <c:pt idx="1311">
                  <c:v>346.89599657000002</c:v>
                </c:pt>
                <c:pt idx="1312">
                  <c:v>346.34201096999999</c:v>
                </c:pt>
                <c:pt idx="1313">
                  <c:v>346.22800081999998</c:v>
                </c:pt>
                <c:pt idx="1314">
                  <c:v>346.22399902000001</c:v>
                </c:pt>
                <c:pt idx="1315">
                  <c:v>346.00501250999997</c:v>
                </c:pt>
                <c:pt idx="1316">
                  <c:v>344.7390067</c:v>
                </c:pt>
                <c:pt idx="1317">
                  <c:v>344.65400886999998</c:v>
                </c:pt>
                <c:pt idx="1318">
                  <c:v>344.23400401999999</c:v>
                </c:pt>
                <c:pt idx="1319">
                  <c:v>344</c:v>
                </c:pt>
                <c:pt idx="1320">
                  <c:v>343.61498666</c:v>
                </c:pt>
                <c:pt idx="1321">
                  <c:v>342.98798894999999</c:v>
                </c:pt>
                <c:pt idx="1322">
                  <c:v>342.94599003000002</c:v>
                </c:pt>
                <c:pt idx="1323">
                  <c:v>342.15999471999999</c:v>
                </c:pt>
                <c:pt idx="1324">
                  <c:v>342.10798197999998</c:v>
                </c:pt>
                <c:pt idx="1325">
                  <c:v>341.33600557</c:v>
                </c:pt>
                <c:pt idx="1326">
                  <c:v>340.96399879000001</c:v>
                </c:pt>
                <c:pt idx="1327">
                  <c:v>340.91199886999999</c:v>
                </c:pt>
                <c:pt idx="1328">
                  <c:v>340.72001827000003</c:v>
                </c:pt>
                <c:pt idx="1329">
                  <c:v>340.31001508000003</c:v>
                </c:pt>
                <c:pt idx="1330">
                  <c:v>340.29199266000001</c:v>
                </c:pt>
                <c:pt idx="1331">
                  <c:v>340</c:v>
                </c:pt>
                <c:pt idx="1332">
                  <c:v>339.68500590000002</c:v>
                </c:pt>
                <c:pt idx="1333">
                  <c:v>338.68899685000002</c:v>
                </c:pt>
                <c:pt idx="1334">
                  <c:v>338.42700005</c:v>
                </c:pt>
                <c:pt idx="1335">
                  <c:v>338.39200103000002</c:v>
                </c:pt>
                <c:pt idx="1336">
                  <c:v>337.86099815</c:v>
                </c:pt>
                <c:pt idx="1337">
                  <c:v>337.83300579000002</c:v>
                </c:pt>
                <c:pt idx="1338">
                  <c:v>337.50000668000001</c:v>
                </c:pt>
                <c:pt idx="1339">
                  <c:v>337.44800471999997</c:v>
                </c:pt>
                <c:pt idx="1340">
                  <c:v>335.98798561000001</c:v>
                </c:pt>
                <c:pt idx="1341">
                  <c:v>335.61599540999998</c:v>
                </c:pt>
                <c:pt idx="1342">
                  <c:v>335.47800446000002</c:v>
                </c:pt>
                <c:pt idx="1343">
                  <c:v>334.85599898999999</c:v>
                </c:pt>
                <c:pt idx="1344">
                  <c:v>334.83799541000002</c:v>
                </c:pt>
                <c:pt idx="1345">
                  <c:v>334.76101208</c:v>
                </c:pt>
                <c:pt idx="1346">
                  <c:v>334.00200653000002</c:v>
                </c:pt>
                <c:pt idx="1347">
                  <c:v>333.99998927000001</c:v>
                </c:pt>
                <c:pt idx="1348">
                  <c:v>333.64500951999997</c:v>
                </c:pt>
                <c:pt idx="1349">
                  <c:v>333.61800122</c:v>
                </c:pt>
                <c:pt idx="1350">
                  <c:v>333.52398896</c:v>
                </c:pt>
                <c:pt idx="1351">
                  <c:v>332.82099617</c:v>
                </c:pt>
                <c:pt idx="1352">
                  <c:v>332.54400328000003</c:v>
                </c:pt>
                <c:pt idx="1353">
                  <c:v>332.30099439999998</c:v>
                </c:pt>
                <c:pt idx="1354">
                  <c:v>332.21200055000003</c:v>
                </c:pt>
                <c:pt idx="1355">
                  <c:v>332.16698551000002</c:v>
                </c:pt>
                <c:pt idx="1356">
                  <c:v>332.12800169000002</c:v>
                </c:pt>
                <c:pt idx="1357">
                  <c:v>329.82500206999998</c:v>
                </c:pt>
                <c:pt idx="1358">
                  <c:v>328.71501136000001</c:v>
                </c:pt>
                <c:pt idx="1359">
                  <c:v>328.6660043</c:v>
                </c:pt>
                <c:pt idx="1360">
                  <c:v>328.23899399999999</c:v>
                </c:pt>
                <c:pt idx="1361">
                  <c:v>327.39998651000002</c:v>
                </c:pt>
                <c:pt idx="1362">
                  <c:v>327.29400872999997</c:v>
                </c:pt>
                <c:pt idx="1363">
                  <c:v>326.81899011000002</c:v>
                </c:pt>
                <c:pt idx="1364">
                  <c:v>326.77200293999999</c:v>
                </c:pt>
                <c:pt idx="1365">
                  <c:v>326.69600487000002</c:v>
                </c:pt>
                <c:pt idx="1366">
                  <c:v>326.62398982000002</c:v>
                </c:pt>
                <c:pt idx="1367">
                  <c:v>325.75599825</c:v>
                </c:pt>
                <c:pt idx="1368">
                  <c:v>325.68299794000001</c:v>
                </c:pt>
                <c:pt idx="1369">
                  <c:v>324.8909936</c:v>
                </c:pt>
                <c:pt idx="1370">
                  <c:v>323.75398575999998</c:v>
                </c:pt>
                <c:pt idx="1371">
                  <c:v>322.98599696000002</c:v>
                </c:pt>
                <c:pt idx="1372">
                  <c:v>322.38099921000003</c:v>
                </c:pt>
                <c:pt idx="1373">
                  <c:v>322.34098994999999</c:v>
                </c:pt>
                <c:pt idx="1374">
                  <c:v>321.86300527999998</c:v>
                </c:pt>
                <c:pt idx="1375">
                  <c:v>321.69499927999999</c:v>
                </c:pt>
                <c:pt idx="1376">
                  <c:v>321.43899636999998</c:v>
                </c:pt>
                <c:pt idx="1377">
                  <c:v>321.15499913999997</c:v>
                </c:pt>
                <c:pt idx="1378">
                  <c:v>320.97499102</c:v>
                </c:pt>
                <c:pt idx="1379">
                  <c:v>320.56998646</c:v>
                </c:pt>
                <c:pt idx="1380">
                  <c:v>319.44600928</c:v>
                </c:pt>
                <c:pt idx="1381">
                  <c:v>318.78000223999999</c:v>
                </c:pt>
                <c:pt idx="1382">
                  <c:v>318.20600532999998</c:v>
                </c:pt>
                <c:pt idx="1383">
                  <c:v>317.94600724999998</c:v>
                </c:pt>
                <c:pt idx="1384">
                  <c:v>316.30299973000001</c:v>
                </c:pt>
                <c:pt idx="1385">
                  <c:v>315.98200321000002</c:v>
                </c:pt>
                <c:pt idx="1386">
                  <c:v>315.70800269</c:v>
                </c:pt>
                <c:pt idx="1387">
                  <c:v>314.85600780999999</c:v>
                </c:pt>
                <c:pt idx="1388">
                  <c:v>313.96999717</c:v>
                </c:pt>
                <c:pt idx="1389">
                  <c:v>313.51099718</c:v>
                </c:pt>
                <c:pt idx="1390">
                  <c:v>313.43700242</c:v>
                </c:pt>
                <c:pt idx="1391">
                  <c:v>313</c:v>
                </c:pt>
                <c:pt idx="1392">
                  <c:v>312.08099650999998</c:v>
                </c:pt>
                <c:pt idx="1393">
                  <c:v>311.22999489</c:v>
                </c:pt>
                <c:pt idx="1394">
                  <c:v>311.03999864999997</c:v>
                </c:pt>
                <c:pt idx="1395">
                  <c:v>310.95199417999999</c:v>
                </c:pt>
                <c:pt idx="1396">
                  <c:v>307.72199132999998</c:v>
                </c:pt>
                <c:pt idx="1397">
                  <c:v>307.06498342999998</c:v>
                </c:pt>
                <c:pt idx="1398">
                  <c:v>306.69301116000003</c:v>
                </c:pt>
                <c:pt idx="1399">
                  <c:v>306.48300517000001</c:v>
                </c:pt>
                <c:pt idx="1400">
                  <c:v>305.71100307</c:v>
                </c:pt>
                <c:pt idx="1401">
                  <c:v>305.43200350000001</c:v>
                </c:pt>
                <c:pt idx="1402">
                  <c:v>304.20500720000001</c:v>
                </c:pt>
                <c:pt idx="1403">
                  <c:v>303.40199602000001</c:v>
                </c:pt>
                <c:pt idx="1404">
                  <c:v>303.30600106999998</c:v>
                </c:pt>
                <c:pt idx="1405">
                  <c:v>302.80000901</c:v>
                </c:pt>
                <c:pt idx="1406">
                  <c:v>302.26200473</c:v>
                </c:pt>
                <c:pt idx="1407">
                  <c:v>301.15800238000003</c:v>
                </c:pt>
                <c:pt idx="1408">
                  <c:v>301</c:v>
                </c:pt>
                <c:pt idx="1409">
                  <c:v>300.65599895000003</c:v>
                </c:pt>
                <c:pt idx="1410">
                  <c:v>300.55198121000001</c:v>
                </c:pt>
                <c:pt idx="1411">
                  <c:v>300.48500216000002</c:v>
                </c:pt>
                <c:pt idx="1412">
                  <c:v>298.66599559999997</c:v>
                </c:pt>
                <c:pt idx="1413">
                  <c:v>297.97599077000001</c:v>
                </c:pt>
                <c:pt idx="1414">
                  <c:v>296.65199934999998</c:v>
                </c:pt>
                <c:pt idx="1415">
                  <c:v>296.60000001999998</c:v>
                </c:pt>
                <c:pt idx="1416">
                  <c:v>295.99799882999997</c:v>
                </c:pt>
                <c:pt idx="1417">
                  <c:v>295.91999626</c:v>
                </c:pt>
                <c:pt idx="1418">
                  <c:v>295.30300211999997</c:v>
                </c:pt>
                <c:pt idx="1419">
                  <c:v>294.57000398999998</c:v>
                </c:pt>
                <c:pt idx="1420">
                  <c:v>294.55598782999999</c:v>
                </c:pt>
                <c:pt idx="1421">
                  <c:v>294.52398825</c:v>
                </c:pt>
                <c:pt idx="1422">
                  <c:v>294.26098585</c:v>
                </c:pt>
                <c:pt idx="1423">
                  <c:v>294.00399578000003</c:v>
                </c:pt>
                <c:pt idx="1424">
                  <c:v>293.96099638999999</c:v>
                </c:pt>
                <c:pt idx="1425">
                  <c:v>293.86099768000003</c:v>
                </c:pt>
                <c:pt idx="1426">
                  <c:v>292.79000353999999</c:v>
                </c:pt>
                <c:pt idx="1427">
                  <c:v>292.00701714000002</c:v>
                </c:pt>
                <c:pt idx="1428">
                  <c:v>291.40900218000002</c:v>
                </c:pt>
                <c:pt idx="1429">
                  <c:v>291.37799941999998</c:v>
                </c:pt>
                <c:pt idx="1430">
                  <c:v>290.68198812000003</c:v>
                </c:pt>
                <c:pt idx="1431">
                  <c:v>289.7759949</c:v>
                </c:pt>
                <c:pt idx="1432">
                  <c:v>289.54500258000002</c:v>
                </c:pt>
                <c:pt idx="1433">
                  <c:v>289.30299210999999</c:v>
                </c:pt>
                <c:pt idx="1434">
                  <c:v>289.11399853</c:v>
                </c:pt>
                <c:pt idx="1435">
                  <c:v>288.61897909999999</c:v>
                </c:pt>
                <c:pt idx="1436">
                  <c:v>288</c:v>
                </c:pt>
                <c:pt idx="1437">
                  <c:v>287.93198984999998</c:v>
                </c:pt>
                <c:pt idx="1438">
                  <c:v>287.23001098999998</c:v>
                </c:pt>
                <c:pt idx="1439">
                  <c:v>287.14800322000002</c:v>
                </c:pt>
                <c:pt idx="1440">
                  <c:v>287</c:v>
                </c:pt>
                <c:pt idx="1441">
                  <c:v>286.67900895999998</c:v>
                </c:pt>
                <c:pt idx="1442">
                  <c:v>286.57400739000002</c:v>
                </c:pt>
                <c:pt idx="1443">
                  <c:v>286.56500821999998</c:v>
                </c:pt>
                <c:pt idx="1444">
                  <c:v>286.00400710000002</c:v>
                </c:pt>
                <c:pt idx="1445">
                  <c:v>284.10799849</c:v>
                </c:pt>
                <c:pt idx="1446">
                  <c:v>284.02199173000002</c:v>
                </c:pt>
                <c:pt idx="1447">
                  <c:v>283.91901171000001</c:v>
                </c:pt>
                <c:pt idx="1448">
                  <c:v>283.79999243999998</c:v>
                </c:pt>
                <c:pt idx="1449">
                  <c:v>283.45000141999998</c:v>
                </c:pt>
                <c:pt idx="1450">
                  <c:v>282.87800156999998</c:v>
                </c:pt>
                <c:pt idx="1451">
                  <c:v>282.76201080999999</c:v>
                </c:pt>
                <c:pt idx="1452">
                  <c:v>282.57399844999998</c:v>
                </c:pt>
                <c:pt idx="1453">
                  <c:v>282.48901319999999</c:v>
                </c:pt>
                <c:pt idx="1454">
                  <c:v>282</c:v>
                </c:pt>
                <c:pt idx="1455">
                  <c:v>281.99998474</c:v>
                </c:pt>
                <c:pt idx="1456">
                  <c:v>281.78799957000001</c:v>
                </c:pt>
                <c:pt idx="1457">
                  <c:v>281.07899642000001</c:v>
                </c:pt>
                <c:pt idx="1458">
                  <c:v>280.67900369</c:v>
                </c:pt>
                <c:pt idx="1459">
                  <c:v>280.37299525999998</c:v>
                </c:pt>
                <c:pt idx="1460">
                  <c:v>280</c:v>
                </c:pt>
                <c:pt idx="1461">
                  <c:v>279.70399332</c:v>
                </c:pt>
                <c:pt idx="1462">
                  <c:v>278.64500975999999</c:v>
                </c:pt>
                <c:pt idx="1463">
                  <c:v>278.31099915999999</c:v>
                </c:pt>
                <c:pt idx="1464">
                  <c:v>278.04700064999997</c:v>
                </c:pt>
                <c:pt idx="1465">
                  <c:v>277.26800835</c:v>
                </c:pt>
                <c:pt idx="1466">
                  <c:v>277.07799994999999</c:v>
                </c:pt>
                <c:pt idx="1467">
                  <c:v>276.38998842000001</c:v>
                </c:pt>
                <c:pt idx="1468">
                  <c:v>276.23199206999999</c:v>
                </c:pt>
                <c:pt idx="1469">
                  <c:v>276.06601286</c:v>
                </c:pt>
                <c:pt idx="1470">
                  <c:v>276.01201284000001</c:v>
                </c:pt>
                <c:pt idx="1471">
                  <c:v>275.81700051000001</c:v>
                </c:pt>
                <c:pt idx="1472">
                  <c:v>275.35799623000003</c:v>
                </c:pt>
                <c:pt idx="1473">
                  <c:v>275.21599400000002</c:v>
                </c:pt>
                <c:pt idx="1474">
                  <c:v>275.19700240999998</c:v>
                </c:pt>
                <c:pt idx="1475">
                  <c:v>275.02800368999999</c:v>
                </c:pt>
                <c:pt idx="1476">
                  <c:v>274.06199455000001</c:v>
                </c:pt>
                <c:pt idx="1477">
                  <c:v>273.78001296999997</c:v>
                </c:pt>
                <c:pt idx="1478">
                  <c:v>273.57300285000002</c:v>
                </c:pt>
                <c:pt idx="1479">
                  <c:v>273.42399788</c:v>
                </c:pt>
                <c:pt idx="1480">
                  <c:v>272.88499165000002</c:v>
                </c:pt>
                <c:pt idx="1481">
                  <c:v>272.19000381000001</c:v>
                </c:pt>
                <c:pt idx="1482">
                  <c:v>270.21599029999999</c:v>
                </c:pt>
                <c:pt idx="1483">
                  <c:v>270.00800240000001</c:v>
                </c:pt>
                <c:pt idx="1484">
                  <c:v>269.87699758999997</c:v>
                </c:pt>
                <c:pt idx="1485">
                  <c:v>269.76301503000002</c:v>
                </c:pt>
                <c:pt idx="1486">
                  <c:v>269.01000762000001</c:v>
                </c:pt>
                <c:pt idx="1487">
                  <c:v>268.65600776999997</c:v>
                </c:pt>
                <c:pt idx="1488">
                  <c:v>268.28700364000002</c:v>
                </c:pt>
                <c:pt idx="1489">
                  <c:v>267.69400196999999</c:v>
                </c:pt>
                <c:pt idx="1490">
                  <c:v>267.66901003999999</c:v>
                </c:pt>
                <c:pt idx="1491">
                  <c:v>267.22100067000002</c:v>
                </c:pt>
                <c:pt idx="1492">
                  <c:v>266.88900959</c:v>
                </c:pt>
                <c:pt idx="1493">
                  <c:v>266.70101190000003</c:v>
                </c:pt>
                <c:pt idx="1494">
                  <c:v>266.44700872999999</c:v>
                </c:pt>
                <c:pt idx="1495">
                  <c:v>265.84400058</c:v>
                </c:pt>
                <c:pt idx="1496">
                  <c:v>264.53699803000001</c:v>
                </c:pt>
                <c:pt idx="1497">
                  <c:v>264.32999777999999</c:v>
                </c:pt>
                <c:pt idx="1498">
                  <c:v>263.73000693</c:v>
                </c:pt>
                <c:pt idx="1499">
                  <c:v>263.18600297</c:v>
                </c:pt>
                <c:pt idx="1500">
                  <c:v>263.07200623</c:v>
                </c:pt>
                <c:pt idx="1501">
                  <c:v>262.99798203</c:v>
                </c:pt>
                <c:pt idx="1502">
                  <c:v>262.59999633000001</c:v>
                </c:pt>
                <c:pt idx="1503">
                  <c:v>262.43900263</c:v>
                </c:pt>
                <c:pt idx="1504">
                  <c:v>261.93499445999998</c:v>
                </c:pt>
                <c:pt idx="1505">
                  <c:v>261.25999438999997</c:v>
                </c:pt>
                <c:pt idx="1506">
                  <c:v>260.39800947999998</c:v>
                </c:pt>
                <c:pt idx="1507">
                  <c:v>260.25298916999998</c:v>
                </c:pt>
                <c:pt idx="1508">
                  <c:v>259.95301080000002</c:v>
                </c:pt>
                <c:pt idx="1509">
                  <c:v>259.89399718999999</c:v>
                </c:pt>
                <c:pt idx="1510">
                  <c:v>259.88199508000002</c:v>
                </c:pt>
                <c:pt idx="1511">
                  <c:v>259.00800848</c:v>
                </c:pt>
                <c:pt idx="1512">
                  <c:v>258.56000638</c:v>
                </c:pt>
                <c:pt idx="1513">
                  <c:v>258.14200640000001</c:v>
                </c:pt>
                <c:pt idx="1514">
                  <c:v>257.92600035999999</c:v>
                </c:pt>
                <c:pt idx="1515">
                  <c:v>257.23099875000003</c:v>
                </c:pt>
                <c:pt idx="1516">
                  <c:v>257.05000876999998</c:v>
                </c:pt>
                <c:pt idx="1517">
                  <c:v>256.92800331000001</c:v>
                </c:pt>
                <c:pt idx="1518">
                  <c:v>256.61600399000002</c:v>
                </c:pt>
                <c:pt idx="1519">
                  <c:v>256.55099188999998</c:v>
                </c:pt>
                <c:pt idx="1520">
                  <c:v>256.33600116000002</c:v>
                </c:pt>
                <c:pt idx="1521">
                  <c:v>255.72098935</c:v>
                </c:pt>
                <c:pt idx="1522">
                  <c:v>255.71200340999999</c:v>
                </c:pt>
                <c:pt idx="1523">
                  <c:v>255.58398747000001</c:v>
                </c:pt>
                <c:pt idx="1524">
                  <c:v>254.76999748</c:v>
                </c:pt>
                <c:pt idx="1525">
                  <c:v>254.75899303</c:v>
                </c:pt>
                <c:pt idx="1526">
                  <c:v>254.54499953999999</c:v>
                </c:pt>
                <c:pt idx="1527">
                  <c:v>254.53500998000001</c:v>
                </c:pt>
                <c:pt idx="1528">
                  <c:v>254.46800715000001</c:v>
                </c:pt>
                <c:pt idx="1529">
                  <c:v>254.42600393000001</c:v>
                </c:pt>
                <c:pt idx="1530">
                  <c:v>253.59000576</c:v>
                </c:pt>
                <c:pt idx="1531">
                  <c:v>253.32900479</c:v>
                </c:pt>
                <c:pt idx="1532">
                  <c:v>252.96000957000001</c:v>
                </c:pt>
                <c:pt idx="1533">
                  <c:v>252.75499618000001</c:v>
                </c:pt>
                <c:pt idx="1534">
                  <c:v>252.59000999</c:v>
                </c:pt>
                <c:pt idx="1535">
                  <c:v>252.48200249999999</c:v>
                </c:pt>
                <c:pt idx="1536">
                  <c:v>252.37599039</c:v>
                </c:pt>
                <c:pt idx="1537">
                  <c:v>251.85100012999999</c:v>
                </c:pt>
                <c:pt idx="1538">
                  <c:v>251.20600009</c:v>
                </c:pt>
                <c:pt idx="1539">
                  <c:v>251.01899718999999</c:v>
                </c:pt>
                <c:pt idx="1540">
                  <c:v>250.91000366</c:v>
                </c:pt>
                <c:pt idx="1541">
                  <c:v>250.76800059999999</c:v>
                </c:pt>
                <c:pt idx="1542">
                  <c:v>250.21399319</c:v>
                </c:pt>
                <c:pt idx="1543">
                  <c:v>249.98401641999999</c:v>
                </c:pt>
                <c:pt idx="1544">
                  <c:v>249.98400115999999</c:v>
                </c:pt>
                <c:pt idx="1545">
                  <c:v>249.45499229000001</c:v>
                </c:pt>
                <c:pt idx="1546">
                  <c:v>249.18398952000001</c:v>
                </c:pt>
                <c:pt idx="1547">
                  <c:v>248.86800479999999</c:v>
                </c:pt>
                <c:pt idx="1548">
                  <c:v>248.39999795</c:v>
                </c:pt>
                <c:pt idx="1549">
                  <c:v>248.36799382999999</c:v>
                </c:pt>
                <c:pt idx="1550">
                  <c:v>248.31799935999999</c:v>
                </c:pt>
                <c:pt idx="1551">
                  <c:v>248.13900661</c:v>
                </c:pt>
                <c:pt idx="1552">
                  <c:v>247.71399260000001</c:v>
                </c:pt>
                <c:pt idx="1553">
                  <c:v>247.52099311000001</c:v>
                </c:pt>
                <c:pt idx="1554">
                  <c:v>247.23098707</c:v>
                </c:pt>
                <c:pt idx="1555">
                  <c:v>246.95499027</c:v>
                </c:pt>
                <c:pt idx="1556">
                  <c:v>246.74999094</c:v>
                </c:pt>
                <c:pt idx="1557">
                  <c:v>246.65200317</c:v>
                </c:pt>
                <c:pt idx="1558">
                  <c:v>246.64700496</c:v>
                </c:pt>
                <c:pt idx="1559">
                  <c:v>246.60999559999999</c:v>
                </c:pt>
                <c:pt idx="1560">
                  <c:v>246.34500706</c:v>
                </c:pt>
                <c:pt idx="1561">
                  <c:v>246.01299286</c:v>
                </c:pt>
                <c:pt idx="1562">
                  <c:v>245.94399953000001</c:v>
                </c:pt>
                <c:pt idx="1563">
                  <c:v>245.90300858000001</c:v>
                </c:pt>
                <c:pt idx="1564">
                  <c:v>245.85600077999999</c:v>
                </c:pt>
                <c:pt idx="1565">
                  <c:v>245.49400616</c:v>
                </c:pt>
                <c:pt idx="1566">
                  <c:v>244.69999415000001</c:v>
                </c:pt>
                <c:pt idx="1567">
                  <c:v>243.69900143000001</c:v>
                </c:pt>
                <c:pt idx="1568">
                  <c:v>243.50400245</c:v>
                </c:pt>
                <c:pt idx="1569">
                  <c:v>243.31899863000001</c:v>
                </c:pt>
                <c:pt idx="1570">
                  <c:v>241.72800856999999</c:v>
                </c:pt>
                <c:pt idx="1571">
                  <c:v>240.48000812999999</c:v>
                </c:pt>
                <c:pt idx="1572">
                  <c:v>240.3499893</c:v>
                </c:pt>
                <c:pt idx="1573">
                  <c:v>239.70100212</c:v>
                </c:pt>
                <c:pt idx="1574">
                  <c:v>239.09599710000001</c:v>
                </c:pt>
                <c:pt idx="1575">
                  <c:v>238.44500511999999</c:v>
                </c:pt>
                <c:pt idx="1576">
                  <c:v>238.37000418</c:v>
                </c:pt>
                <c:pt idx="1577">
                  <c:v>237.77599871000001</c:v>
                </c:pt>
                <c:pt idx="1578">
                  <c:v>237.55400372</c:v>
                </c:pt>
                <c:pt idx="1579">
                  <c:v>237.35900401999999</c:v>
                </c:pt>
                <c:pt idx="1580">
                  <c:v>237.24200106000001</c:v>
                </c:pt>
                <c:pt idx="1581">
                  <c:v>237.01600933</c:v>
                </c:pt>
                <c:pt idx="1582">
                  <c:v>236.60899609000001</c:v>
                </c:pt>
                <c:pt idx="1583">
                  <c:v>235.88200212000001</c:v>
                </c:pt>
                <c:pt idx="1584">
                  <c:v>235.67599142</c:v>
                </c:pt>
                <c:pt idx="1585">
                  <c:v>235.66699982</c:v>
                </c:pt>
                <c:pt idx="1586">
                  <c:v>235.62799114000001</c:v>
                </c:pt>
                <c:pt idx="1587">
                  <c:v>235</c:v>
                </c:pt>
                <c:pt idx="1588">
                  <c:v>234.78599446999999</c:v>
                </c:pt>
                <c:pt idx="1589">
                  <c:v>234.53000700000001</c:v>
                </c:pt>
                <c:pt idx="1590">
                  <c:v>233.54899650999999</c:v>
                </c:pt>
                <c:pt idx="1591">
                  <c:v>233.537992</c:v>
                </c:pt>
                <c:pt idx="1592">
                  <c:v>233.42299151</c:v>
                </c:pt>
                <c:pt idx="1593">
                  <c:v>233.01399601</c:v>
                </c:pt>
                <c:pt idx="1594">
                  <c:v>232.78599310000001</c:v>
                </c:pt>
                <c:pt idx="1595">
                  <c:v>231.96200013000001</c:v>
                </c:pt>
                <c:pt idx="1596">
                  <c:v>231.59399991999999</c:v>
                </c:pt>
                <c:pt idx="1597">
                  <c:v>231.38499873999999</c:v>
                </c:pt>
                <c:pt idx="1598">
                  <c:v>231.24000192</c:v>
                </c:pt>
                <c:pt idx="1599">
                  <c:v>230.84500349000001</c:v>
                </c:pt>
                <c:pt idx="1600">
                  <c:v>230.18200350000001</c:v>
                </c:pt>
                <c:pt idx="1601">
                  <c:v>230.08700823999999</c:v>
                </c:pt>
                <c:pt idx="1602">
                  <c:v>230.03598785</c:v>
                </c:pt>
                <c:pt idx="1603">
                  <c:v>229.43600154000001</c:v>
                </c:pt>
                <c:pt idx="1604">
                  <c:v>229</c:v>
                </c:pt>
                <c:pt idx="1605">
                  <c:v>228.89200561000001</c:v>
                </c:pt>
                <c:pt idx="1606">
                  <c:v>228.75200391000001</c:v>
                </c:pt>
                <c:pt idx="1607">
                  <c:v>228.68099867999999</c:v>
                </c:pt>
                <c:pt idx="1608">
                  <c:v>228.48100704000001</c:v>
                </c:pt>
                <c:pt idx="1609">
                  <c:v>228.17300606000001</c:v>
                </c:pt>
                <c:pt idx="1610">
                  <c:v>228</c:v>
                </c:pt>
                <c:pt idx="1611">
                  <c:v>227.99999779000001</c:v>
                </c:pt>
                <c:pt idx="1612">
                  <c:v>227.40799749000001</c:v>
                </c:pt>
                <c:pt idx="1613">
                  <c:v>227.39200735</c:v>
                </c:pt>
                <c:pt idx="1614">
                  <c:v>227.29200338999999</c:v>
                </c:pt>
                <c:pt idx="1615">
                  <c:v>227.22200298000001</c:v>
                </c:pt>
                <c:pt idx="1616">
                  <c:v>226.8920033</c:v>
                </c:pt>
                <c:pt idx="1617">
                  <c:v>226.86400746999999</c:v>
                </c:pt>
                <c:pt idx="1618">
                  <c:v>226.58200550000001</c:v>
                </c:pt>
                <c:pt idx="1619">
                  <c:v>226.14800095999999</c:v>
                </c:pt>
                <c:pt idx="1620">
                  <c:v>226.13600658999999</c:v>
                </c:pt>
                <c:pt idx="1621">
                  <c:v>225.74799698999999</c:v>
                </c:pt>
                <c:pt idx="1622">
                  <c:v>225.58699995000001</c:v>
                </c:pt>
                <c:pt idx="1623">
                  <c:v>225.55600028999999</c:v>
                </c:pt>
                <c:pt idx="1624">
                  <c:v>224.95201492000001</c:v>
                </c:pt>
                <c:pt idx="1625">
                  <c:v>224.70699668</c:v>
                </c:pt>
                <c:pt idx="1626">
                  <c:v>224.17199038999999</c:v>
                </c:pt>
                <c:pt idx="1627">
                  <c:v>223.73999022999999</c:v>
                </c:pt>
                <c:pt idx="1628">
                  <c:v>223.34001409999999</c:v>
                </c:pt>
                <c:pt idx="1629">
                  <c:v>223.06199645999999</c:v>
                </c:pt>
                <c:pt idx="1630">
                  <c:v>222.59400392000001</c:v>
                </c:pt>
                <c:pt idx="1631">
                  <c:v>222.51100051</c:v>
                </c:pt>
                <c:pt idx="1632">
                  <c:v>222.41599321000001</c:v>
                </c:pt>
                <c:pt idx="1633">
                  <c:v>221.71200597000001</c:v>
                </c:pt>
                <c:pt idx="1634">
                  <c:v>221.67999882000001</c:v>
                </c:pt>
                <c:pt idx="1635">
                  <c:v>220.97100854000001</c:v>
                </c:pt>
                <c:pt idx="1636">
                  <c:v>219.59400201</c:v>
                </c:pt>
                <c:pt idx="1637">
                  <c:v>218.29800689000001</c:v>
                </c:pt>
                <c:pt idx="1638">
                  <c:v>217.68600708</c:v>
                </c:pt>
                <c:pt idx="1639">
                  <c:v>217.39999843000001</c:v>
                </c:pt>
                <c:pt idx="1640">
                  <c:v>216.97699261</c:v>
                </c:pt>
                <c:pt idx="1641">
                  <c:v>216.88899957999999</c:v>
                </c:pt>
                <c:pt idx="1642">
                  <c:v>216.46900266</c:v>
                </c:pt>
                <c:pt idx="1643">
                  <c:v>216.20199883000001</c:v>
                </c:pt>
                <c:pt idx="1644">
                  <c:v>216.14599311000001</c:v>
                </c:pt>
                <c:pt idx="1645">
                  <c:v>216.07600092999999</c:v>
                </c:pt>
                <c:pt idx="1646">
                  <c:v>216</c:v>
                </c:pt>
                <c:pt idx="1647">
                  <c:v>214.84700595999999</c:v>
                </c:pt>
                <c:pt idx="1648">
                  <c:v>214.5359942</c:v>
                </c:pt>
                <c:pt idx="1649">
                  <c:v>214.01299381000001</c:v>
                </c:pt>
                <c:pt idx="1650">
                  <c:v>212.36400603999999</c:v>
                </c:pt>
                <c:pt idx="1651">
                  <c:v>212.04600429999999</c:v>
                </c:pt>
                <c:pt idx="1652">
                  <c:v>212</c:v>
                </c:pt>
                <c:pt idx="1653">
                  <c:v>211.80199741999999</c:v>
                </c:pt>
                <c:pt idx="1654">
                  <c:v>210.55999553000001</c:v>
                </c:pt>
                <c:pt idx="1655">
                  <c:v>209.83900689999999</c:v>
                </c:pt>
                <c:pt idx="1656">
                  <c:v>209.02200127</c:v>
                </c:pt>
                <c:pt idx="1657">
                  <c:v>208.97600001000001</c:v>
                </c:pt>
                <c:pt idx="1658">
                  <c:v>208.4519999</c:v>
                </c:pt>
                <c:pt idx="1659">
                  <c:v>208.21299988000001</c:v>
                </c:pt>
                <c:pt idx="1660">
                  <c:v>208</c:v>
                </c:pt>
                <c:pt idx="1661">
                  <c:v>207.80199837999999</c:v>
                </c:pt>
                <c:pt idx="1662">
                  <c:v>207.75700283</c:v>
                </c:pt>
                <c:pt idx="1663">
                  <c:v>207.73099959000001</c:v>
                </c:pt>
                <c:pt idx="1664">
                  <c:v>207.66399658</c:v>
                </c:pt>
                <c:pt idx="1665">
                  <c:v>207.38800025</c:v>
                </c:pt>
                <c:pt idx="1666">
                  <c:v>207.28399456</c:v>
                </c:pt>
                <c:pt idx="1667">
                  <c:v>206.37099218</c:v>
                </c:pt>
                <c:pt idx="1668">
                  <c:v>205.13600016000001</c:v>
                </c:pt>
                <c:pt idx="1669">
                  <c:v>204.43299198</c:v>
                </c:pt>
                <c:pt idx="1670">
                  <c:v>203.6859982</c:v>
                </c:pt>
                <c:pt idx="1671">
                  <c:v>203.06000685999999</c:v>
                </c:pt>
                <c:pt idx="1672">
                  <c:v>202.95000601000001</c:v>
                </c:pt>
                <c:pt idx="1673">
                  <c:v>202.24000925000001</c:v>
                </c:pt>
                <c:pt idx="1674">
                  <c:v>201.66600012999999</c:v>
                </c:pt>
                <c:pt idx="1675">
                  <c:v>201.42299980000001</c:v>
                </c:pt>
                <c:pt idx="1676">
                  <c:v>201.31200451000001</c:v>
                </c:pt>
                <c:pt idx="1677">
                  <c:v>201.31100273000001</c:v>
                </c:pt>
                <c:pt idx="1678">
                  <c:v>200.76299714999999</c:v>
                </c:pt>
                <c:pt idx="1679">
                  <c:v>200.60200524000001</c:v>
                </c:pt>
                <c:pt idx="1680">
                  <c:v>200.14600437999999</c:v>
                </c:pt>
                <c:pt idx="1681">
                  <c:v>199.95499998</c:v>
                </c:pt>
                <c:pt idx="1682">
                  <c:v>199.95399547</c:v>
                </c:pt>
                <c:pt idx="1683">
                  <c:v>199.6900053</c:v>
                </c:pt>
                <c:pt idx="1684">
                  <c:v>199.6629988</c:v>
                </c:pt>
                <c:pt idx="1685">
                  <c:v>199.65000486</c:v>
                </c:pt>
                <c:pt idx="1686">
                  <c:v>199.59000223999999</c:v>
                </c:pt>
                <c:pt idx="1687">
                  <c:v>199.25100064</c:v>
                </c:pt>
                <c:pt idx="1688">
                  <c:v>199.15800023</c:v>
                </c:pt>
                <c:pt idx="1689">
                  <c:v>198.50100427999999</c:v>
                </c:pt>
                <c:pt idx="1690">
                  <c:v>198.06300895999999</c:v>
                </c:pt>
                <c:pt idx="1691">
                  <c:v>197.83998978</c:v>
                </c:pt>
                <c:pt idx="1692">
                  <c:v>197.73600399</c:v>
                </c:pt>
                <c:pt idx="1693">
                  <c:v>197.45601289999999</c:v>
                </c:pt>
                <c:pt idx="1694">
                  <c:v>197.20100450999999</c:v>
                </c:pt>
                <c:pt idx="1695">
                  <c:v>196.91400492</c:v>
                </c:pt>
                <c:pt idx="1696">
                  <c:v>196.78800368</c:v>
                </c:pt>
                <c:pt idx="1697">
                  <c:v>196.24800013999999</c:v>
                </c:pt>
                <c:pt idx="1698">
                  <c:v>196.0400033</c:v>
                </c:pt>
                <c:pt idx="1699">
                  <c:v>196.00799560999999</c:v>
                </c:pt>
                <c:pt idx="1700">
                  <c:v>195.8560071</c:v>
                </c:pt>
                <c:pt idx="1701">
                  <c:v>195.18400478000001</c:v>
                </c:pt>
                <c:pt idx="1702">
                  <c:v>195.16999405999999</c:v>
                </c:pt>
                <c:pt idx="1703">
                  <c:v>194.59000015000001</c:v>
                </c:pt>
                <c:pt idx="1704">
                  <c:v>194.47699331999999</c:v>
                </c:pt>
                <c:pt idx="1705">
                  <c:v>194.3239944</c:v>
                </c:pt>
                <c:pt idx="1706">
                  <c:v>194.19599289000001</c:v>
                </c:pt>
                <c:pt idx="1707">
                  <c:v>193.76400292</c:v>
                </c:pt>
                <c:pt idx="1708">
                  <c:v>193.50299978000001</c:v>
                </c:pt>
                <c:pt idx="1709">
                  <c:v>193.45200634</c:v>
                </c:pt>
                <c:pt idx="1710">
                  <c:v>193.40199673000001</c:v>
                </c:pt>
                <c:pt idx="1711">
                  <c:v>193.31200003999999</c:v>
                </c:pt>
                <c:pt idx="1712">
                  <c:v>193.13199836000001</c:v>
                </c:pt>
                <c:pt idx="1713">
                  <c:v>192.63999878999999</c:v>
                </c:pt>
                <c:pt idx="1714">
                  <c:v>192.04900800999999</c:v>
                </c:pt>
                <c:pt idx="1715">
                  <c:v>192.03600406999999</c:v>
                </c:pt>
                <c:pt idx="1716">
                  <c:v>190.78600323000001</c:v>
                </c:pt>
                <c:pt idx="1717">
                  <c:v>190.64999413000001</c:v>
                </c:pt>
                <c:pt idx="1718">
                  <c:v>190.62000465</c:v>
                </c:pt>
                <c:pt idx="1719">
                  <c:v>190.50200701</c:v>
                </c:pt>
                <c:pt idx="1720">
                  <c:v>190</c:v>
                </c:pt>
                <c:pt idx="1721">
                  <c:v>189.98199521999999</c:v>
                </c:pt>
                <c:pt idx="1722">
                  <c:v>189.41099786999999</c:v>
                </c:pt>
                <c:pt idx="1723">
                  <c:v>188.99700034</c:v>
                </c:pt>
                <c:pt idx="1724">
                  <c:v>188.57001460000001</c:v>
                </c:pt>
                <c:pt idx="1725">
                  <c:v>188.50099557999999</c:v>
                </c:pt>
                <c:pt idx="1726">
                  <c:v>188.08200418999999</c:v>
                </c:pt>
                <c:pt idx="1727">
                  <c:v>188</c:v>
                </c:pt>
                <c:pt idx="1728">
                  <c:v>187.98800765999999</c:v>
                </c:pt>
                <c:pt idx="1729">
                  <c:v>187.62599444</c:v>
                </c:pt>
                <c:pt idx="1730">
                  <c:v>187.42500257</c:v>
                </c:pt>
                <c:pt idx="1731">
                  <c:v>187.27499437</c:v>
                </c:pt>
                <c:pt idx="1732">
                  <c:v>187.20499647</c:v>
                </c:pt>
                <c:pt idx="1733">
                  <c:v>187.11000036999999</c:v>
                </c:pt>
                <c:pt idx="1734">
                  <c:v>186.98300051999999</c:v>
                </c:pt>
                <c:pt idx="1735">
                  <c:v>186.9750061</c:v>
                </c:pt>
                <c:pt idx="1736">
                  <c:v>186.96200693</c:v>
                </c:pt>
                <c:pt idx="1737">
                  <c:v>186.86400001999999</c:v>
                </c:pt>
                <c:pt idx="1738">
                  <c:v>186.42700958</c:v>
                </c:pt>
                <c:pt idx="1739">
                  <c:v>186.03200758</c:v>
                </c:pt>
                <c:pt idx="1740">
                  <c:v>185.87299794</c:v>
                </c:pt>
                <c:pt idx="1741">
                  <c:v>185.19399691000001</c:v>
                </c:pt>
                <c:pt idx="1742">
                  <c:v>184.68000197000001</c:v>
                </c:pt>
                <c:pt idx="1743">
                  <c:v>184.32799052999999</c:v>
                </c:pt>
                <c:pt idx="1744">
                  <c:v>184.16499722</c:v>
                </c:pt>
                <c:pt idx="1745">
                  <c:v>183.87000036000001</c:v>
                </c:pt>
                <c:pt idx="1746">
                  <c:v>183.40699696999999</c:v>
                </c:pt>
                <c:pt idx="1747">
                  <c:v>183.12499678</c:v>
                </c:pt>
                <c:pt idx="1748">
                  <c:v>183.08999865999999</c:v>
                </c:pt>
                <c:pt idx="1749">
                  <c:v>182.91600832</c:v>
                </c:pt>
                <c:pt idx="1750">
                  <c:v>182.38499868</c:v>
                </c:pt>
                <c:pt idx="1751">
                  <c:v>182.34399915</c:v>
                </c:pt>
                <c:pt idx="1752">
                  <c:v>181.52300549</c:v>
                </c:pt>
                <c:pt idx="1753">
                  <c:v>181.10099792</c:v>
                </c:pt>
                <c:pt idx="1754">
                  <c:v>180.90800415999999</c:v>
                </c:pt>
                <c:pt idx="1755">
                  <c:v>180.89399803000001</c:v>
                </c:pt>
                <c:pt idx="1756">
                  <c:v>180.75100040000001</c:v>
                </c:pt>
                <c:pt idx="1757">
                  <c:v>180.23699665000001</c:v>
                </c:pt>
                <c:pt idx="1758">
                  <c:v>180.06099915999999</c:v>
                </c:pt>
                <c:pt idx="1759">
                  <c:v>179.46999407000001</c:v>
                </c:pt>
                <c:pt idx="1760">
                  <c:v>179.19200325</c:v>
                </c:pt>
                <c:pt idx="1761">
                  <c:v>178.89599681000001</c:v>
                </c:pt>
                <c:pt idx="1762">
                  <c:v>178.64400852</c:v>
                </c:pt>
                <c:pt idx="1763">
                  <c:v>178.36200696</c:v>
                </c:pt>
                <c:pt idx="1764">
                  <c:v>177.96799849999999</c:v>
                </c:pt>
                <c:pt idx="1765">
                  <c:v>177.86000705000001</c:v>
                </c:pt>
                <c:pt idx="1766">
                  <c:v>177.82800961000001</c:v>
                </c:pt>
                <c:pt idx="1767">
                  <c:v>177.74699247000001</c:v>
                </c:pt>
                <c:pt idx="1768">
                  <c:v>177.18599677</c:v>
                </c:pt>
                <c:pt idx="1769">
                  <c:v>177.00100279</c:v>
                </c:pt>
                <c:pt idx="1770">
                  <c:v>176.83199883</c:v>
                </c:pt>
                <c:pt idx="1771">
                  <c:v>176.79200333</c:v>
                </c:pt>
                <c:pt idx="1772">
                  <c:v>176.17000282000001</c:v>
                </c:pt>
                <c:pt idx="1773">
                  <c:v>176.15199946999999</c:v>
                </c:pt>
                <c:pt idx="1774">
                  <c:v>176.1060009</c:v>
                </c:pt>
                <c:pt idx="1775">
                  <c:v>176</c:v>
                </c:pt>
                <c:pt idx="1776">
                  <c:v>176</c:v>
                </c:pt>
                <c:pt idx="1777">
                  <c:v>175.80499875999999</c:v>
                </c:pt>
                <c:pt idx="1778">
                  <c:v>175.49799465999999</c:v>
                </c:pt>
                <c:pt idx="1779">
                  <c:v>175.32399595000001</c:v>
                </c:pt>
                <c:pt idx="1780">
                  <c:v>175.03499733999999</c:v>
                </c:pt>
                <c:pt idx="1781">
                  <c:v>174.86899471000001</c:v>
                </c:pt>
                <c:pt idx="1782">
                  <c:v>173.79799747000001</c:v>
                </c:pt>
                <c:pt idx="1783">
                  <c:v>172.43100100999999</c:v>
                </c:pt>
                <c:pt idx="1784">
                  <c:v>172.25599968</c:v>
                </c:pt>
                <c:pt idx="1785">
                  <c:v>172.21600491000001</c:v>
                </c:pt>
                <c:pt idx="1786">
                  <c:v>172.00699377000001</c:v>
                </c:pt>
                <c:pt idx="1787">
                  <c:v>171.74599670999999</c:v>
                </c:pt>
                <c:pt idx="1788">
                  <c:v>171.70800303999999</c:v>
                </c:pt>
                <c:pt idx="1789">
                  <c:v>171.25399827999999</c:v>
                </c:pt>
                <c:pt idx="1790">
                  <c:v>171.06499862999999</c:v>
                </c:pt>
                <c:pt idx="1791">
                  <c:v>169.57500309</c:v>
                </c:pt>
                <c:pt idx="1792">
                  <c:v>168.92100704000001</c:v>
                </c:pt>
                <c:pt idx="1793">
                  <c:v>168.91500074000001</c:v>
                </c:pt>
                <c:pt idx="1794">
                  <c:v>168.75200272000001</c:v>
                </c:pt>
                <c:pt idx="1795">
                  <c:v>168.4560051</c:v>
                </c:pt>
                <c:pt idx="1796">
                  <c:v>168.42200398</c:v>
                </c:pt>
                <c:pt idx="1797">
                  <c:v>168.15000868000001</c:v>
                </c:pt>
                <c:pt idx="1798">
                  <c:v>168.00799971999999</c:v>
                </c:pt>
                <c:pt idx="1799">
                  <c:v>167.72199953000001</c:v>
                </c:pt>
                <c:pt idx="1800">
                  <c:v>167.43200278</c:v>
                </c:pt>
                <c:pt idx="1801">
                  <c:v>166.91399931999999</c:v>
                </c:pt>
                <c:pt idx="1802">
                  <c:v>166.66300022999999</c:v>
                </c:pt>
                <c:pt idx="1803">
                  <c:v>166</c:v>
                </c:pt>
                <c:pt idx="1804">
                  <c:v>165.72100472</c:v>
                </c:pt>
                <c:pt idx="1805">
                  <c:v>165.68899458999999</c:v>
                </c:pt>
                <c:pt idx="1806">
                  <c:v>165.66300541000001</c:v>
                </c:pt>
                <c:pt idx="1807">
                  <c:v>165.36599623999999</c:v>
                </c:pt>
                <c:pt idx="1808">
                  <c:v>165.31199586</c:v>
                </c:pt>
                <c:pt idx="1809">
                  <c:v>164.99800009000001</c:v>
                </c:pt>
                <c:pt idx="1810">
                  <c:v>164.15500152000001</c:v>
                </c:pt>
                <c:pt idx="1811">
                  <c:v>163.98999785999999</c:v>
                </c:pt>
                <c:pt idx="1812">
                  <c:v>163.98500371</c:v>
                </c:pt>
                <c:pt idx="1813">
                  <c:v>163.75700079999999</c:v>
                </c:pt>
                <c:pt idx="1814">
                  <c:v>163.52199422999999</c:v>
                </c:pt>
                <c:pt idx="1815">
                  <c:v>163.1969952</c:v>
                </c:pt>
                <c:pt idx="1816">
                  <c:v>163</c:v>
                </c:pt>
                <c:pt idx="1817">
                  <c:v>162.98999739000001</c:v>
                </c:pt>
                <c:pt idx="1818">
                  <c:v>162.95900130000001</c:v>
                </c:pt>
                <c:pt idx="1819">
                  <c:v>162.84599227000001</c:v>
                </c:pt>
                <c:pt idx="1820">
                  <c:v>162.64899266</c:v>
                </c:pt>
                <c:pt idx="1821">
                  <c:v>161.87200403</c:v>
                </c:pt>
                <c:pt idx="1822">
                  <c:v>161.53300035000001</c:v>
                </c:pt>
                <c:pt idx="1823">
                  <c:v>161.49600219999999</c:v>
                </c:pt>
                <c:pt idx="1824">
                  <c:v>161.31499851000001</c:v>
                </c:pt>
                <c:pt idx="1825">
                  <c:v>160.87400246000001</c:v>
                </c:pt>
                <c:pt idx="1826">
                  <c:v>160.75199914000001</c:v>
                </c:pt>
                <c:pt idx="1827">
                  <c:v>160.54299903</c:v>
                </c:pt>
                <c:pt idx="1828">
                  <c:v>160.49499761999999</c:v>
                </c:pt>
                <c:pt idx="1829">
                  <c:v>160.42399979000001</c:v>
                </c:pt>
                <c:pt idx="1830">
                  <c:v>159.87400818</c:v>
                </c:pt>
                <c:pt idx="1831">
                  <c:v>159.82798862000001</c:v>
                </c:pt>
                <c:pt idx="1832">
                  <c:v>159.61899853</c:v>
                </c:pt>
                <c:pt idx="1833">
                  <c:v>159.34800552999999</c:v>
                </c:pt>
                <c:pt idx="1834">
                  <c:v>159.10300498999999</c:v>
                </c:pt>
                <c:pt idx="1835">
                  <c:v>158.57900219999999</c:v>
                </c:pt>
                <c:pt idx="1836">
                  <c:v>158.34600531999999</c:v>
                </c:pt>
                <c:pt idx="1837">
                  <c:v>157.88399529</c:v>
                </c:pt>
                <c:pt idx="1838">
                  <c:v>157.17600250000001</c:v>
                </c:pt>
                <c:pt idx="1839">
                  <c:v>157.11500168000001</c:v>
                </c:pt>
                <c:pt idx="1840">
                  <c:v>156.03800606999999</c:v>
                </c:pt>
                <c:pt idx="1841">
                  <c:v>156</c:v>
                </c:pt>
                <c:pt idx="1842">
                  <c:v>155.80599785000001</c:v>
                </c:pt>
                <c:pt idx="1843">
                  <c:v>155.80499816</c:v>
                </c:pt>
                <c:pt idx="1844">
                  <c:v>155.76499939000001</c:v>
                </c:pt>
                <c:pt idx="1845">
                  <c:v>155.55899811</c:v>
                </c:pt>
                <c:pt idx="1846">
                  <c:v>155.41900193999999</c:v>
                </c:pt>
                <c:pt idx="1847">
                  <c:v>155.31399894</c:v>
                </c:pt>
                <c:pt idx="1848">
                  <c:v>155.04899399999999</c:v>
                </c:pt>
                <c:pt idx="1849">
                  <c:v>155.03299719</c:v>
                </c:pt>
                <c:pt idx="1850">
                  <c:v>154.96000361</c:v>
                </c:pt>
                <c:pt idx="1851">
                  <c:v>154.43599689000001</c:v>
                </c:pt>
                <c:pt idx="1852">
                  <c:v>153.53799629</c:v>
                </c:pt>
                <c:pt idx="1853">
                  <c:v>153.37000334000001</c:v>
                </c:pt>
                <c:pt idx="1854">
                  <c:v>153.08999335999999</c:v>
                </c:pt>
                <c:pt idx="1855">
                  <c:v>152.73600101</c:v>
                </c:pt>
                <c:pt idx="1856">
                  <c:v>152.26199955000001</c:v>
                </c:pt>
                <c:pt idx="1857">
                  <c:v>152</c:v>
                </c:pt>
                <c:pt idx="1858">
                  <c:v>151.94700336</c:v>
                </c:pt>
                <c:pt idx="1859">
                  <c:v>150.8319999</c:v>
                </c:pt>
                <c:pt idx="1860">
                  <c:v>150.77600312000001</c:v>
                </c:pt>
                <c:pt idx="1861">
                  <c:v>150.68400382999999</c:v>
                </c:pt>
                <c:pt idx="1862">
                  <c:v>150.54899990999999</c:v>
                </c:pt>
                <c:pt idx="1863">
                  <c:v>150.45799971</c:v>
                </c:pt>
                <c:pt idx="1864">
                  <c:v>150.44899476000001</c:v>
                </c:pt>
                <c:pt idx="1865">
                  <c:v>150.17200041000001</c:v>
                </c:pt>
                <c:pt idx="1866">
                  <c:v>149.86799382999999</c:v>
                </c:pt>
                <c:pt idx="1867">
                  <c:v>149.71999550000001</c:v>
                </c:pt>
                <c:pt idx="1868">
                  <c:v>149.32100378999999</c:v>
                </c:pt>
                <c:pt idx="1869">
                  <c:v>149.28599905999999</c:v>
                </c:pt>
                <c:pt idx="1870">
                  <c:v>149.26799363000001</c:v>
                </c:pt>
                <c:pt idx="1871">
                  <c:v>149.13899821000001</c:v>
                </c:pt>
                <c:pt idx="1872">
                  <c:v>148.82499933</c:v>
                </c:pt>
                <c:pt idx="1873">
                  <c:v>148.7700054</c:v>
                </c:pt>
                <c:pt idx="1874">
                  <c:v>148.53700483</c:v>
                </c:pt>
                <c:pt idx="1875">
                  <c:v>148.20299607999999</c:v>
                </c:pt>
                <c:pt idx="1876">
                  <c:v>148.04400240999999</c:v>
                </c:pt>
                <c:pt idx="1877">
                  <c:v>147.13599848999999</c:v>
                </c:pt>
                <c:pt idx="1878">
                  <c:v>146.91299629</c:v>
                </c:pt>
                <c:pt idx="1879">
                  <c:v>146.15999866000001</c:v>
                </c:pt>
                <c:pt idx="1880">
                  <c:v>145.99900507999999</c:v>
                </c:pt>
                <c:pt idx="1881">
                  <c:v>145.86599755</c:v>
                </c:pt>
                <c:pt idx="1882">
                  <c:v>145.68400048999999</c:v>
                </c:pt>
                <c:pt idx="1883">
                  <c:v>145.63200592999999</c:v>
                </c:pt>
                <c:pt idx="1884">
                  <c:v>145.62800085999999</c:v>
                </c:pt>
                <c:pt idx="1885">
                  <c:v>145.6000061</c:v>
                </c:pt>
                <c:pt idx="1886">
                  <c:v>145.56600237000001</c:v>
                </c:pt>
                <c:pt idx="1887">
                  <c:v>145.15199971000001</c:v>
                </c:pt>
                <c:pt idx="1888">
                  <c:v>144.97999263</c:v>
                </c:pt>
                <c:pt idx="1889">
                  <c:v>144.72599554000001</c:v>
                </c:pt>
                <c:pt idx="1890">
                  <c:v>144.54699522000001</c:v>
                </c:pt>
                <c:pt idx="1891">
                  <c:v>144.23499751</c:v>
                </c:pt>
                <c:pt idx="1892">
                  <c:v>143.99000311</c:v>
                </c:pt>
                <c:pt idx="1893">
                  <c:v>143.63400698000001</c:v>
                </c:pt>
                <c:pt idx="1894">
                  <c:v>143.61499548</c:v>
                </c:pt>
                <c:pt idx="1895">
                  <c:v>143.53500018</c:v>
                </c:pt>
                <c:pt idx="1896">
                  <c:v>142.9999938</c:v>
                </c:pt>
                <c:pt idx="1897">
                  <c:v>142.99200058</c:v>
                </c:pt>
                <c:pt idx="1898">
                  <c:v>142.97800386</c:v>
                </c:pt>
                <c:pt idx="1899">
                  <c:v>141.45700454999999</c:v>
                </c:pt>
                <c:pt idx="1900">
                  <c:v>141.42800248</c:v>
                </c:pt>
                <c:pt idx="1901">
                  <c:v>141.36899757</c:v>
                </c:pt>
                <c:pt idx="1902">
                  <c:v>141.17199898000001</c:v>
                </c:pt>
                <c:pt idx="1903">
                  <c:v>141.00699520000001</c:v>
                </c:pt>
                <c:pt idx="1904">
                  <c:v>140.81099510000001</c:v>
                </c:pt>
                <c:pt idx="1905">
                  <c:v>140.59999406</c:v>
                </c:pt>
                <c:pt idx="1906">
                  <c:v>140.30999947000001</c:v>
                </c:pt>
                <c:pt idx="1907">
                  <c:v>140.07000052999999</c:v>
                </c:pt>
                <c:pt idx="1908">
                  <c:v>140.04899359000001</c:v>
                </c:pt>
                <c:pt idx="1909">
                  <c:v>139.99199414</c:v>
                </c:pt>
                <c:pt idx="1910">
                  <c:v>139.89499878999999</c:v>
                </c:pt>
                <c:pt idx="1911">
                  <c:v>139.86200112</c:v>
                </c:pt>
                <c:pt idx="1912">
                  <c:v>139.68000448000001</c:v>
                </c:pt>
                <c:pt idx="1913">
                  <c:v>139</c:v>
                </c:pt>
                <c:pt idx="1914">
                  <c:v>138.94800174</c:v>
                </c:pt>
                <c:pt idx="1915">
                  <c:v>138.38800585000001</c:v>
                </c:pt>
                <c:pt idx="1916">
                  <c:v>138.37300909000001</c:v>
                </c:pt>
                <c:pt idx="1917">
                  <c:v>138.17199993</c:v>
                </c:pt>
                <c:pt idx="1918">
                  <c:v>138</c:v>
                </c:pt>
                <c:pt idx="1919">
                  <c:v>137.75999974999999</c:v>
                </c:pt>
                <c:pt idx="1920">
                  <c:v>137.72800015999999</c:v>
                </c:pt>
                <c:pt idx="1921">
                  <c:v>137.65500212000001</c:v>
                </c:pt>
                <c:pt idx="1922">
                  <c:v>137.53500152000001</c:v>
                </c:pt>
                <c:pt idx="1923">
                  <c:v>137.29199696000001</c:v>
                </c:pt>
                <c:pt idx="1924">
                  <c:v>137</c:v>
                </c:pt>
                <c:pt idx="1925">
                  <c:v>136.46099996999999</c:v>
                </c:pt>
                <c:pt idx="1926">
                  <c:v>136.25299828999999</c:v>
                </c:pt>
                <c:pt idx="1927">
                  <c:v>136.11499821999999</c:v>
                </c:pt>
                <c:pt idx="1928">
                  <c:v>135.78799415</c:v>
                </c:pt>
                <c:pt idx="1929">
                  <c:v>135.58399510000001</c:v>
                </c:pt>
                <c:pt idx="1930">
                  <c:v>134.97200488999999</c:v>
                </c:pt>
                <c:pt idx="1931">
                  <c:v>134.50500309</c:v>
                </c:pt>
                <c:pt idx="1932">
                  <c:v>133.95300180000001</c:v>
                </c:pt>
                <c:pt idx="1933">
                  <c:v>133.67699193999999</c:v>
                </c:pt>
                <c:pt idx="1934">
                  <c:v>133.12999569999999</c:v>
                </c:pt>
                <c:pt idx="1935">
                  <c:v>132.71000552000001</c:v>
                </c:pt>
                <c:pt idx="1936">
                  <c:v>132.16499626999999</c:v>
                </c:pt>
                <c:pt idx="1937">
                  <c:v>131.92699802000001</c:v>
                </c:pt>
                <c:pt idx="1938">
                  <c:v>131.68799924999999</c:v>
                </c:pt>
                <c:pt idx="1939">
                  <c:v>130.77599907000001</c:v>
                </c:pt>
                <c:pt idx="1940">
                  <c:v>130.75199889999999</c:v>
                </c:pt>
                <c:pt idx="1941">
                  <c:v>130.55900097</c:v>
                </c:pt>
                <c:pt idx="1942">
                  <c:v>130.33900541</c:v>
                </c:pt>
                <c:pt idx="1943">
                  <c:v>130.17599773000001</c:v>
                </c:pt>
                <c:pt idx="1944">
                  <c:v>130</c:v>
                </c:pt>
                <c:pt idx="1945">
                  <c:v>129.74299812000001</c:v>
                </c:pt>
                <c:pt idx="1946">
                  <c:v>129.53500152000001</c:v>
                </c:pt>
                <c:pt idx="1947">
                  <c:v>129.39799708000001</c:v>
                </c:pt>
                <c:pt idx="1948">
                  <c:v>129.35999489</c:v>
                </c:pt>
                <c:pt idx="1949">
                  <c:v>128.52500438999999</c:v>
                </c:pt>
                <c:pt idx="1950">
                  <c:v>128.16600072</c:v>
                </c:pt>
                <c:pt idx="1951">
                  <c:v>128.10999631999999</c:v>
                </c:pt>
                <c:pt idx="1952">
                  <c:v>128.01700026</c:v>
                </c:pt>
                <c:pt idx="1953">
                  <c:v>128</c:v>
                </c:pt>
                <c:pt idx="1954">
                  <c:v>127.78200185</c:v>
                </c:pt>
                <c:pt idx="1955">
                  <c:v>127.66400588</c:v>
                </c:pt>
                <c:pt idx="1956">
                  <c:v>127.45199466</c:v>
                </c:pt>
                <c:pt idx="1957">
                  <c:v>127.27099871999999</c:v>
                </c:pt>
                <c:pt idx="1958">
                  <c:v>126.95999396000001</c:v>
                </c:pt>
                <c:pt idx="1959">
                  <c:v>126.76399517</c:v>
                </c:pt>
                <c:pt idx="1960">
                  <c:v>126.55800712</c:v>
                </c:pt>
                <c:pt idx="1961">
                  <c:v>126.03400326000001</c:v>
                </c:pt>
                <c:pt idx="1962">
                  <c:v>125.39099759</c:v>
                </c:pt>
                <c:pt idx="1963">
                  <c:v>125.36800355</c:v>
                </c:pt>
                <c:pt idx="1964">
                  <c:v>125.12599944999999</c:v>
                </c:pt>
                <c:pt idx="1965">
                  <c:v>125.10000264999999</c:v>
                </c:pt>
                <c:pt idx="1966">
                  <c:v>124.9559921</c:v>
                </c:pt>
                <c:pt idx="1967">
                  <c:v>124.74200034</c:v>
                </c:pt>
                <c:pt idx="1968">
                  <c:v>124.65499821</c:v>
                </c:pt>
                <c:pt idx="1969">
                  <c:v>123.76000476</c:v>
                </c:pt>
                <c:pt idx="1970">
                  <c:v>123.45900112</c:v>
                </c:pt>
                <c:pt idx="1971">
                  <c:v>123.34900039</c:v>
                </c:pt>
                <c:pt idx="1972">
                  <c:v>123.22799826000001</c:v>
                </c:pt>
                <c:pt idx="1973">
                  <c:v>122.52099490000001</c:v>
                </c:pt>
                <c:pt idx="1974">
                  <c:v>122.51400542</c:v>
                </c:pt>
                <c:pt idx="1975">
                  <c:v>122.32500075999999</c:v>
                </c:pt>
                <c:pt idx="1976">
                  <c:v>122.30100077</c:v>
                </c:pt>
                <c:pt idx="1977">
                  <c:v>122.18299651</c:v>
                </c:pt>
                <c:pt idx="1978">
                  <c:v>121.83699697</c:v>
                </c:pt>
                <c:pt idx="1979">
                  <c:v>121.80000484</c:v>
                </c:pt>
                <c:pt idx="1980">
                  <c:v>121.44600414999999</c:v>
                </c:pt>
                <c:pt idx="1981">
                  <c:v>121.34400117</c:v>
                </c:pt>
                <c:pt idx="1982">
                  <c:v>121.16400050999999</c:v>
                </c:pt>
                <c:pt idx="1983">
                  <c:v>121</c:v>
                </c:pt>
                <c:pt idx="1984">
                  <c:v>120.99400461</c:v>
                </c:pt>
                <c:pt idx="1985">
                  <c:v>120.9940027</c:v>
                </c:pt>
                <c:pt idx="1986">
                  <c:v>120.59599733</c:v>
                </c:pt>
                <c:pt idx="1987">
                  <c:v>119.61600541999999</c:v>
                </c:pt>
                <c:pt idx="1988">
                  <c:v>119.44999653000001</c:v>
                </c:pt>
                <c:pt idx="1989">
                  <c:v>118.07099461999999</c:v>
                </c:pt>
                <c:pt idx="1990">
                  <c:v>118</c:v>
                </c:pt>
                <c:pt idx="1991">
                  <c:v>117.76700217</c:v>
                </c:pt>
                <c:pt idx="1992">
                  <c:v>117.45500355999999</c:v>
                </c:pt>
                <c:pt idx="1993">
                  <c:v>117.37900186</c:v>
                </c:pt>
                <c:pt idx="1994">
                  <c:v>117.31400447999999</c:v>
                </c:pt>
                <c:pt idx="1995">
                  <c:v>117.18299913</c:v>
                </c:pt>
                <c:pt idx="1996">
                  <c:v>116.96999574</c:v>
                </c:pt>
                <c:pt idx="1997">
                  <c:v>116.80700415</c:v>
                </c:pt>
                <c:pt idx="1998">
                  <c:v>116.76700425</c:v>
                </c:pt>
                <c:pt idx="1999">
                  <c:v>116.58400193</c:v>
                </c:pt>
                <c:pt idx="2000">
                  <c:v>116.44399935</c:v>
                </c:pt>
                <c:pt idx="2001">
                  <c:v>115.35799824999999</c:v>
                </c:pt>
                <c:pt idx="2002">
                  <c:v>115.04600035999999</c:v>
                </c:pt>
                <c:pt idx="2003">
                  <c:v>114.98999465</c:v>
                </c:pt>
                <c:pt idx="2004">
                  <c:v>114.75999784</c:v>
                </c:pt>
                <c:pt idx="2005">
                  <c:v>114</c:v>
                </c:pt>
                <c:pt idx="2006">
                  <c:v>113.51200485</c:v>
                </c:pt>
                <c:pt idx="2007">
                  <c:v>113.50400078</c:v>
                </c:pt>
                <c:pt idx="2008">
                  <c:v>113.15200186</c:v>
                </c:pt>
                <c:pt idx="2009">
                  <c:v>113.01500028</c:v>
                </c:pt>
                <c:pt idx="2010">
                  <c:v>112.82699703999999</c:v>
                </c:pt>
                <c:pt idx="2011">
                  <c:v>112.35199749</c:v>
                </c:pt>
                <c:pt idx="2012">
                  <c:v>112.05599904</c:v>
                </c:pt>
                <c:pt idx="2013">
                  <c:v>112.00799560999999</c:v>
                </c:pt>
                <c:pt idx="2014">
                  <c:v>111.55400385999999</c:v>
                </c:pt>
                <c:pt idx="2015">
                  <c:v>111.25200701</c:v>
                </c:pt>
                <c:pt idx="2016">
                  <c:v>111.0000031</c:v>
                </c:pt>
                <c:pt idx="2017">
                  <c:v>110.80799985</c:v>
                </c:pt>
                <c:pt idx="2018">
                  <c:v>110.62800335999999</c:v>
                </c:pt>
                <c:pt idx="2019">
                  <c:v>110.12199575</c:v>
                </c:pt>
                <c:pt idx="2020">
                  <c:v>110.03199935000001</c:v>
                </c:pt>
                <c:pt idx="2021">
                  <c:v>109.90800071</c:v>
                </c:pt>
                <c:pt idx="2022">
                  <c:v>108.07599819000001</c:v>
                </c:pt>
                <c:pt idx="2023">
                  <c:v>108</c:v>
                </c:pt>
                <c:pt idx="2024">
                  <c:v>107.86199856</c:v>
                </c:pt>
                <c:pt idx="2025">
                  <c:v>107.75499600000001</c:v>
                </c:pt>
                <c:pt idx="2026">
                  <c:v>107.19599830999999</c:v>
                </c:pt>
                <c:pt idx="2027">
                  <c:v>107</c:v>
                </c:pt>
                <c:pt idx="2028">
                  <c:v>106.875</c:v>
                </c:pt>
                <c:pt idx="2029">
                  <c:v>105.45499599</c:v>
                </c:pt>
                <c:pt idx="2030">
                  <c:v>104.99000072</c:v>
                </c:pt>
                <c:pt idx="2031">
                  <c:v>104.65800071</c:v>
                </c:pt>
                <c:pt idx="2032">
                  <c:v>104.25</c:v>
                </c:pt>
                <c:pt idx="2033">
                  <c:v>104.11199653</c:v>
                </c:pt>
                <c:pt idx="2034">
                  <c:v>104.03999972</c:v>
                </c:pt>
                <c:pt idx="2035">
                  <c:v>103.90100002</c:v>
                </c:pt>
                <c:pt idx="2036">
                  <c:v>103.4279952</c:v>
                </c:pt>
                <c:pt idx="2037">
                  <c:v>103.14399809</c:v>
                </c:pt>
                <c:pt idx="2038">
                  <c:v>103.13299751</c:v>
                </c:pt>
                <c:pt idx="2039">
                  <c:v>103.07400143</c:v>
                </c:pt>
                <c:pt idx="2040">
                  <c:v>102.71400547</c:v>
                </c:pt>
                <c:pt idx="2041">
                  <c:v>102.16400409000001</c:v>
                </c:pt>
                <c:pt idx="2042">
                  <c:v>102.09800306</c:v>
                </c:pt>
                <c:pt idx="2043">
                  <c:v>101.93600082</c:v>
                </c:pt>
                <c:pt idx="2044">
                  <c:v>101.91999435</c:v>
                </c:pt>
                <c:pt idx="2045">
                  <c:v>101.86399925000001</c:v>
                </c:pt>
                <c:pt idx="2046">
                  <c:v>101.71699876</c:v>
                </c:pt>
                <c:pt idx="2047">
                  <c:v>101.56800008</c:v>
                </c:pt>
                <c:pt idx="2048">
                  <c:v>101.53699659999999</c:v>
                </c:pt>
                <c:pt idx="2049">
                  <c:v>101.10599589</c:v>
                </c:pt>
                <c:pt idx="2050">
                  <c:v>100.99799538000001</c:v>
                </c:pt>
                <c:pt idx="2051">
                  <c:v>100.92799604</c:v>
                </c:pt>
                <c:pt idx="2052">
                  <c:v>100.79999995</c:v>
                </c:pt>
                <c:pt idx="2053">
                  <c:v>99.899998127999993</c:v>
                </c:pt>
                <c:pt idx="2054">
                  <c:v>99.638001919000004</c:v>
                </c:pt>
                <c:pt idx="2055">
                  <c:v>99.613005400000006</c:v>
                </c:pt>
                <c:pt idx="2056">
                  <c:v>99.429002643000004</c:v>
                </c:pt>
                <c:pt idx="2057">
                  <c:v>99.214003086000005</c:v>
                </c:pt>
                <c:pt idx="2058">
                  <c:v>99</c:v>
                </c:pt>
                <c:pt idx="2059">
                  <c:v>98.980005026000001</c:v>
                </c:pt>
                <c:pt idx="2060">
                  <c:v>97.782001972000003</c:v>
                </c:pt>
                <c:pt idx="2061">
                  <c:v>97.780996083999995</c:v>
                </c:pt>
                <c:pt idx="2062">
                  <c:v>97.119001448000006</c:v>
                </c:pt>
                <c:pt idx="2063">
                  <c:v>97</c:v>
                </c:pt>
                <c:pt idx="2064">
                  <c:v>96.729999542000002</c:v>
                </c:pt>
                <c:pt idx="2065">
                  <c:v>96.719996452000004</c:v>
                </c:pt>
                <c:pt idx="2066">
                  <c:v>96.432997465</c:v>
                </c:pt>
                <c:pt idx="2067">
                  <c:v>96.425003171</c:v>
                </c:pt>
                <c:pt idx="2068">
                  <c:v>96</c:v>
                </c:pt>
                <c:pt idx="2069">
                  <c:v>95.827000975999994</c:v>
                </c:pt>
                <c:pt idx="2070">
                  <c:v>95.161998123000004</c:v>
                </c:pt>
                <c:pt idx="2071">
                  <c:v>94.758004665000001</c:v>
                </c:pt>
                <c:pt idx="2072">
                  <c:v>94.342000604000006</c:v>
                </c:pt>
                <c:pt idx="2073">
                  <c:v>93.827999650999999</c:v>
                </c:pt>
                <c:pt idx="2074">
                  <c:v>93.692003607999993</c:v>
                </c:pt>
                <c:pt idx="2075">
                  <c:v>93.629005909</c:v>
                </c:pt>
                <c:pt idx="2076">
                  <c:v>93.625000775000004</c:v>
                </c:pt>
                <c:pt idx="2077">
                  <c:v>93.547999798999996</c:v>
                </c:pt>
                <c:pt idx="2078">
                  <c:v>93.524002789999997</c:v>
                </c:pt>
                <c:pt idx="2079">
                  <c:v>92.779999494999998</c:v>
                </c:pt>
                <c:pt idx="2080">
                  <c:v>92.717001437999997</c:v>
                </c:pt>
                <c:pt idx="2081">
                  <c:v>92.042001009000003</c:v>
                </c:pt>
                <c:pt idx="2082">
                  <c:v>91.975001453999994</c:v>
                </c:pt>
                <c:pt idx="2083">
                  <c:v>91.945998072999998</c:v>
                </c:pt>
                <c:pt idx="2084">
                  <c:v>91.835999548000004</c:v>
                </c:pt>
                <c:pt idx="2085">
                  <c:v>91.404999375000003</c:v>
                </c:pt>
                <c:pt idx="2086">
                  <c:v>91.255998610999995</c:v>
                </c:pt>
                <c:pt idx="2087">
                  <c:v>90.674997865999998</c:v>
                </c:pt>
                <c:pt idx="2088">
                  <c:v>90.583997190000005</c:v>
                </c:pt>
                <c:pt idx="2089">
                  <c:v>90.199997365000002</c:v>
                </c:pt>
                <c:pt idx="2090">
                  <c:v>90.119998633999998</c:v>
                </c:pt>
                <c:pt idx="2091">
                  <c:v>89.901004791000005</c:v>
                </c:pt>
                <c:pt idx="2092">
                  <c:v>89.865999579000004</c:v>
                </c:pt>
                <c:pt idx="2093">
                  <c:v>89.726999879000005</c:v>
                </c:pt>
                <c:pt idx="2094">
                  <c:v>88.972001433000003</c:v>
                </c:pt>
                <c:pt idx="2095">
                  <c:v>88.846997737999999</c:v>
                </c:pt>
                <c:pt idx="2096">
                  <c:v>88.178997754999997</c:v>
                </c:pt>
                <c:pt idx="2097">
                  <c:v>88</c:v>
                </c:pt>
                <c:pt idx="2098">
                  <c:v>87.695997715000004</c:v>
                </c:pt>
                <c:pt idx="2099">
                  <c:v>87.638999939000001</c:v>
                </c:pt>
                <c:pt idx="2100">
                  <c:v>87.564994931000001</c:v>
                </c:pt>
                <c:pt idx="2101">
                  <c:v>87.480002880000001</c:v>
                </c:pt>
                <c:pt idx="2102">
                  <c:v>87.41400075</c:v>
                </c:pt>
                <c:pt idx="2103">
                  <c:v>87.334995626999998</c:v>
                </c:pt>
                <c:pt idx="2104">
                  <c:v>87.154999255999996</c:v>
                </c:pt>
                <c:pt idx="2105">
                  <c:v>86.874999165999995</c:v>
                </c:pt>
                <c:pt idx="2106">
                  <c:v>86.861999511999997</c:v>
                </c:pt>
                <c:pt idx="2107">
                  <c:v>86.580001234999997</c:v>
                </c:pt>
                <c:pt idx="2108">
                  <c:v>86.416001140999995</c:v>
                </c:pt>
                <c:pt idx="2109">
                  <c:v>86.360003710000001</c:v>
                </c:pt>
                <c:pt idx="2110">
                  <c:v>85.689002036999995</c:v>
                </c:pt>
                <c:pt idx="2111">
                  <c:v>85.266997993000004</c:v>
                </c:pt>
                <c:pt idx="2112">
                  <c:v>85.200004816000003</c:v>
                </c:pt>
                <c:pt idx="2113">
                  <c:v>85.072995245000001</c:v>
                </c:pt>
                <c:pt idx="2114">
                  <c:v>84.858001947000005</c:v>
                </c:pt>
                <c:pt idx="2115">
                  <c:v>84.561995863999996</c:v>
                </c:pt>
                <c:pt idx="2116">
                  <c:v>83.402002065999994</c:v>
                </c:pt>
                <c:pt idx="2117">
                  <c:v>83.333998441999995</c:v>
                </c:pt>
                <c:pt idx="2118">
                  <c:v>83.017997026000003</c:v>
                </c:pt>
                <c:pt idx="2119">
                  <c:v>82.919996737999995</c:v>
                </c:pt>
                <c:pt idx="2120">
                  <c:v>82.340000153000005</c:v>
                </c:pt>
                <c:pt idx="2121">
                  <c:v>82.204001665000007</c:v>
                </c:pt>
                <c:pt idx="2122">
                  <c:v>82</c:v>
                </c:pt>
                <c:pt idx="2123">
                  <c:v>81.832001925</c:v>
                </c:pt>
                <c:pt idx="2124">
                  <c:v>81.822000355</c:v>
                </c:pt>
                <c:pt idx="2125">
                  <c:v>81.575998901999995</c:v>
                </c:pt>
                <c:pt idx="2126">
                  <c:v>81.540001630999996</c:v>
                </c:pt>
                <c:pt idx="2127">
                  <c:v>80.899002491999994</c:v>
                </c:pt>
                <c:pt idx="2128">
                  <c:v>80.527000427000004</c:v>
                </c:pt>
                <c:pt idx="2129">
                  <c:v>79.818002700999998</c:v>
                </c:pt>
                <c:pt idx="2130">
                  <c:v>79.519999802000001</c:v>
                </c:pt>
                <c:pt idx="2131">
                  <c:v>79.133997977000007</c:v>
                </c:pt>
                <c:pt idx="2132">
                  <c:v>79.022000313000007</c:v>
                </c:pt>
                <c:pt idx="2133">
                  <c:v>78.778998375</c:v>
                </c:pt>
                <c:pt idx="2134">
                  <c:v>78.761001289000006</c:v>
                </c:pt>
                <c:pt idx="2135">
                  <c:v>78.542001247000002</c:v>
                </c:pt>
                <c:pt idx="2136">
                  <c:v>78.524999976000004</c:v>
                </c:pt>
                <c:pt idx="2137">
                  <c:v>78.413998246000006</c:v>
                </c:pt>
                <c:pt idx="2138">
                  <c:v>78.364005089000003</c:v>
                </c:pt>
                <c:pt idx="2139">
                  <c:v>77.872003316999994</c:v>
                </c:pt>
                <c:pt idx="2140">
                  <c:v>76.449995517999994</c:v>
                </c:pt>
                <c:pt idx="2141">
                  <c:v>76.416000366000006</c:v>
                </c:pt>
                <c:pt idx="2142">
                  <c:v>76.230003357000001</c:v>
                </c:pt>
                <c:pt idx="2143">
                  <c:v>76.104001999000005</c:v>
                </c:pt>
                <c:pt idx="2144">
                  <c:v>76.000001967000003</c:v>
                </c:pt>
                <c:pt idx="2145">
                  <c:v>76</c:v>
                </c:pt>
                <c:pt idx="2146">
                  <c:v>75.690000772000005</c:v>
                </c:pt>
                <c:pt idx="2147">
                  <c:v>75.539998651000005</c:v>
                </c:pt>
                <c:pt idx="2148">
                  <c:v>75.456000685999996</c:v>
                </c:pt>
                <c:pt idx="2149">
                  <c:v>75.409000397</c:v>
                </c:pt>
                <c:pt idx="2150">
                  <c:v>75.375997065999996</c:v>
                </c:pt>
                <c:pt idx="2151">
                  <c:v>75.201001822999999</c:v>
                </c:pt>
                <c:pt idx="2152">
                  <c:v>75</c:v>
                </c:pt>
                <c:pt idx="2153">
                  <c:v>75</c:v>
                </c:pt>
                <c:pt idx="2154">
                  <c:v>74.985002518000002</c:v>
                </c:pt>
                <c:pt idx="2155">
                  <c:v>74.972999572999996</c:v>
                </c:pt>
                <c:pt idx="2156">
                  <c:v>74.918999671999998</c:v>
                </c:pt>
                <c:pt idx="2157">
                  <c:v>74.128000139999997</c:v>
                </c:pt>
                <c:pt idx="2158">
                  <c:v>73.824999212999998</c:v>
                </c:pt>
                <c:pt idx="2159">
                  <c:v>73.754997252999999</c:v>
                </c:pt>
                <c:pt idx="2160">
                  <c:v>73.680000781999993</c:v>
                </c:pt>
                <c:pt idx="2161">
                  <c:v>73.655999541</c:v>
                </c:pt>
                <c:pt idx="2162">
                  <c:v>73.331999123000003</c:v>
                </c:pt>
                <c:pt idx="2163">
                  <c:v>73.275000094999996</c:v>
                </c:pt>
                <c:pt idx="2164">
                  <c:v>73.144002675999999</c:v>
                </c:pt>
                <c:pt idx="2165">
                  <c:v>72.575998783000003</c:v>
                </c:pt>
                <c:pt idx="2166">
                  <c:v>72.079999267999995</c:v>
                </c:pt>
                <c:pt idx="2167">
                  <c:v>72.078003228</c:v>
                </c:pt>
                <c:pt idx="2168">
                  <c:v>72.005999087999996</c:v>
                </c:pt>
                <c:pt idx="2169">
                  <c:v>71.594998360000005</c:v>
                </c:pt>
                <c:pt idx="2170">
                  <c:v>71.299997508999994</c:v>
                </c:pt>
                <c:pt idx="2171">
                  <c:v>70.955999434000006</c:v>
                </c:pt>
                <c:pt idx="2172">
                  <c:v>70.760998397999998</c:v>
                </c:pt>
                <c:pt idx="2173">
                  <c:v>70.371998309999995</c:v>
                </c:pt>
                <c:pt idx="2174">
                  <c:v>69.966997622999997</c:v>
                </c:pt>
                <c:pt idx="2175">
                  <c:v>69.748000145000006</c:v>
                </c:pt>
                <c:pt idx="2176">
                  <c:v>69.716001391000006</c:v>
                </c:pt>
                <c:pt idx="2177">
                  <c:v>69.510001748999997</c:v>
                </c:pt>
                <c:pt idx="2178">
                  <c:v>69.480001211000001</c:v>
                </c:pt>
                <c:pt idx="2179">
                  <c:v>69.088001727999995</c:v>
                </c:pt>
                <c:pt idx="2180">
                  <c:v>69.004997252999999</c:v>
                </c:pt>
                <c:pt idx="2181">
                  <c:v>69</c:v>
                </c:pt>
                <c:pt idx="2182">
                  <c:v>68.893999218999994</c:v>
                </c:pt>
                <c:pt idx="2183">
                  <c:v>68.800001144000007</c:v>
                </c:pt>
                <c:pt idx="2184">
                  <c:v>68.190999149999996</c:v>
                </c:pt>
                <c:pt idx="2185">
                  <c:v>68.040001064999998</c:v>
                </c:pt>
                <c:pt idx="2186">
                  <c:v>68</c:v>
                </c:pt>
                <c:pt idx="2187">
                  <c:v>67.680002927999993</c:v>
                </c:pt>
                <c:pt idx="2188">
                  <c:v>66.550001621000007</c:v>
                </c:pt>
                <c:pt idx="2189">
                  <c:v>66.494000196000002</c:v>
                </c:pt>
                <c:pt idx="2190">
                  <c:v>66.338999271000006</c:v>
                </c:pt>
                <c:pt idx="2191">
                  <c:v>66.285999297999993</c:v>
                </c:pt>
                <c:pt idx="2192">
                  <c:v>66.061998247999995</c:v>
                </c:pt>
                <c:pt idx="2193">
                  <c:v>66</c:v>
                </c:pt>
                <c:pt idx="2194">
                  <c:v>65.893997192</c:v>
                </c:pt>
                <c:pt idx="2195">
                  <c:v>65.660001636000004</c:v>
                </c:pt>
                <c:pt idx="2196">
                  <c:v>65.467998683000005</c:v>
                </c:pt>
                <c:pt idx="2197">
                  <c:v>65.024002314000001</c:v>
                </c:pt>
                <c:pt idx="2198">
                  <c:v>65</c:v>
                </c:pt>
                <c:pt idx="2199">
                  <c:v>64.792000771000005</c:v>
                </c:pt>
                <c:pt idx="2200">
                  <c:v>64.701001047999995</c:v>
                </c:pt>
                <c:pt idx="2201">
                  <c:v>64.669999778000005</c:v>
                </c:pt>
                <c:pt idx="2202">
                  <c:v>64.437996386999998</c:v>
                </c:pt>
                <c:pt idx="2203">
                  <c:v>64.293001889999999</c:v>
                </c:pt>
                <c:pt idx="2204">
                  <c:v>64.249997377</c:v>
                </c:pt>
                <c:pt idx="2205">
                  <c:v>64.031997681000007</c:v>
                </c:pt>
                <c:pt idx="2206">
                  <c:v>64.008003473000002</c:v>
                </c:pt>
                <c:pt idx="2207">
                  <c:v>63.935997337000003</c:v>
                </c:pt>
                <c:pt idx="2208">
                  <c:v>63.758998214999998</c:v>
                </c:pt>
                <c:pt idx="2209">
                  <c:v>63.597996950000002</c:v>
                </c:pt>
                <c:pt idx="2210">
                  <c:v>63.503998518000003</c:v>
                </c:pt>
                <c:pt idx="2211">
                  <c:v>63.299996972000002</c:v>
                </c:pt>
                <c:pt idx="2212">
                  <c:v>63.189001799000003</c:v>
                </c:pt>
                <c:pt idx="2213">
                  <c:v>62.967999159999998</c:v>
                </c:pt>
                <c:pt idx="2214">
                  <c:v>62.769002675999999</c:v>
                </c:pt>
                <c:pt idx="2215">
                  <c:v>62.699996829</c:v>
                </c:pt>
                <c:pt idx="2216">
                  <c:v>61.829997241000001</c:v>
                </c:pt>
                <c:pt idx="2217">
                  <c:v>61.642001033</c:v>
                </c:pt>
                <c:pt idx="2218">
                  <c:v>61.488000481999997</c:v>
                </c:pt>
                <c:pt idx="2219">
                  <c:v>61.392002106</c:v>
                </c:pt>
                <c:pt idx="2220">
                  <c:v>61.320997357000003</c:v>
                </c:pt>
                <c:pt idx="2221">
                  <c:v>61.163002014</c:v>
                </c:pt>
                <c:pt idx="2222">
                  <c:v>61.001998901</c:v>
                </c:pt>
                <c:pt idx="2223">
                  <c:v>60.622001767</c:v>
                </c:pt>
                <c:pt idx="2224">
                  <c:v>60.349002837999997</c:v>
                </c:pt>
                <c:pt idx="2225">
                  <c:v>60.100000381000001</c:v>
                </c:pt>
                <c:pt idx="2226">
                  <c:v>58.995001078000001</c:v>
                </c:pt>
                <c:pt idx="2227">
                  <c:v>58.982999681999999</c:v>
                </c:pt>
                <c:pt idx="2228">
                  <c:v>58.928001404</c:v>
                </c:pt>
                <c:pt idx="2229">
                  <c:v>58.135002016999998</c:v>
                </c:pt>
                <c:pt idx="2230">
                  <c:v>58.080002069000003</c:v>
                </c:pt>
                <c:pt idx="2231">
                  <c:v>57.600002289000003</c:v>
                </c:pt>
                <c:pt idx="2232">
                  <c:v>57.483000636</c:v>
                </c:pt>
                <c:pt idx="2233">
                  <c:v>57.451998889000002</c:v>
                </c:pt>
                <c:pt idx="2234">
                  <c:v>57.099998951000003</c:v>
                </c:pt>
                <c:pt idx="2235">
                  <c:v>57.071997701999997</c:v>
                </c:pt>
                <c:pt idx="2236">
                  <c:v>56.675999879999999</c:v>
                </c:pt>
                <c:pt idx="2237">
                  <c:v>56.457999348999998</c:v>
                </c:pt>
                <c:pt idx="2238">
                  <c:v>56.280002355999997</c:v>
                </c:pt>
                <c:pt idx="2239">
                  <c:v>55.481999039999998</c:v>
                </c:pt>
                <c:pt idx="2240">
                  <c:v>55.456001252</c:v>
                </c:pt>
                <c:pt idx="2241">
                  <c:v>55.334002018</c:v>
                </c:pt>
                <c:pt idx="2242">
                  <c:v>55.130001544999999</c:v>
                </c:pt>
                <c:pt idx="2243">
                  <c:v>54.886999369000002</c:v>
                </c:pt>
                <c:pt idx="2244">
                  <c:v>54.796000122999999</c:v>
                </c:pt>
                <c:pt idx="2245">
                  <c:v>54.683997974</c:v>
                </c:pt>
                <c:pt idx="2246">
                  <c:v>54.432999729999999</c:v>
                </c:pt>
                <c:pt idx="2247">
                  <c:v>53.450999021999998</c:v>
                </c:pt>
                <c:pt idx="2248">
                  <c:v>53.381998897000003</c:v>
                </c:pt>
                <c:pt idx="2249">
                  <c:v>53.375000833999998</c:v>
                </c:pt>
                <c:pt idx="2250">
                  <c:v>53.040000915999997</c:v>
                </c:pt>
                <c:pt idx="2251">
                  <c:v>52.997997284</c:v>
                </c:pt>
                <c:pt idx="2252">
                  <c:v>52.377002357999999</c:v>
                </c:pt>
                <c:pt idx="2253">
                  <c:v>51.839997648999997</c:v>
                </c:pt>
                <c:pt idx="2254">
                  <c:v>51.479999124999999</c:v>
                </c:pt>
                <c:pt idx="2255">
                  <c:v>51.150000214999999</c:v>
                </c:pt>
                <c:pt idx="2256">
                  <c:v>51.083998919000003</c:v>
                </c:pt>
                <c:pt idx="2257">
                  <c:v>51.029996394999998</c:v>
                </c:pt>
                <c:pt idx="2258">
                  <c:v>51.014999926000002</c:v>
                </c:pt>
                <c:pt idx="2259">
                  <c:v>50.976000546999998</c:v>
                </c:pt>
                <c:pt idx="2260">
                  <c:v>50.743000031000001</c:v>
                </c:pt>
                <c:pt idx="2261">
                  <c:v>50.599998235999998</c:v>
                </c:pt>
                <c:pt idx="2262">
                  <c:v>50.5</c:v>
                </c:pt>
                <c:pt idx="2263">
                  <c:v>50.400999904000003</c:v>
                </c:pt>
                <c:pt idx="2264">
                  <c:v>50.119998455000001</c:v>
                </c:pt>
                <c:pt idx="2265">
                  <c:v>49.841998695999997</c:v>
                </c:pt>
                <c:pt idx="2266">
                  <c:v>49.761000633000002</c:v>
                </c:pt>
                <c:pt idx="2267">
                  <c:v>49.629000664000003</c:v>
                </c:pt>
                <c:pt idx="2268">
                  <c:v>49.235998154000001</c:v>
                </c:pt>
                <c:pt idx="2269">
                  <c:v>48.967001437999997</c:v>
                </c:pt>
                <c:pt idx="2270">
                  <c:v>48.551000594999998</c:v>
                </c:pt>
                <c:pt idx="2271">
                  <c:v>48.499001204999999</c:v>
                </c:pt>
                <c:pt idx="2272">
                  <c:v>48.000001669</c:v>
                </c:pt>
                <c:pt idx="2273">
                  <c:v>48</c:v>
                </c:pt>
                <c:pt idx="2274">
                  <c:v>47.752002238999999</c:v>
                </c:pt>
                <c:pt idx="2275">
                  <c:v>47.699998856000001</c:v>
                </c:pt>
                <c:pt idx="2276">
                  <c:v>47.655999303000002</c:v>
                </c:pt>
                <c:pt idx="2277">
                  <c:v>47.387999594</c:v>
                </c:pt>
                <c:pt idx="2278">
                  <c:v>46.767000437</c:v>
                </c:pt>
                <c:pt idx="2279">
                  <c:v>46.662003040000002</c:v>
                </c:pt>
                <c:pt idx="2280">
                  <c:v>46.511999607</c:v>
                </c:pt>
                <c:pt idx="2281">
                  <c:v>46.392000197999998</c:v>
                </c:pt>
                <c:pt idx="2282">
                  <c:v>46.215001999999998</c:v>
                </c:pt>
                <c:pt idx="2283">
                  <c:v>45.811999260999997</c:v>
                </c:pt>
                <c:pt idx="2284">
                  <c:v>44.928000568999998</c:v>
                </c:pt>
                <c:pt idx="2285">
                  <c:v>44.038998663000001</c:v>
                </c:pt>
                <c:pt idx="2286">
                  <c:v>44.000000059999998</c:v>
                </c:pt>
                <c:pt idx="2287">
                  <c:v>43.896001101000003</c:v>
                </c:pt>
                <c:pt idx="2288">
                  <c:v>43.656000972000001</c:v>
                </c:pt>
                <c:pt idx="2289">
                  <c:v>43.248001099</c:v>
                </c:pt>
                <c:pt idx="2290">
                  <c:v>42.863999665000001</c:v>
                </c:pt>
                <c:pt idx="2291">
                  <c:v>42.828000068999998</c:v>
                </c:pt>
                <c:pt idx="2292">
                  <c:v>42.446000396999999</c:v>
                </c:pt>
                <c:pt idx="2293">
                  <c:v>42.433000684</c:v>
                </c:pt>
                <c:pt idx="2294">
                  <c:v>42.411999225999999</c:v>
                </c:pt>
                <c:pt idx="2295">
                  <c:v>41.858001709</c:v>
                </c:pt>
                <c:pt idx="2296">
                  <c:v>41.651998280999997</c:v>
                </c:pt>
                <c:pt idx="2297">
                  <c:v>41.208000124000002</c:v>
                </c:pt>
                <c:pt idx="2298">
                  <c:v>40.848001003</c:v>
                </c:pt>
                <c:pt idx="2299">
                  <c:v>40.768000602999997</c:v>
                </c:pt>
                <c:pt idx="2300">
                  <c:v>40.755998433000002</c:v>
                </c:pt>
                <c:pt idx="2301">
                  <c:v>40.367999077</c:v>
                </c:pt>
                <c:pt idx="2302">
                  <c:v>40.032999515999997</c:v>
                </c:pt>
                <c:pt idx="2303">
                  <c:v>39.897000073999997</c:v>
                </c:pt>
                <c:pt idx="2304">
                  <c:v>39.688999414000001</c:v>
                </c:pt>
                <c:pt idx="2305">
                  <c:v>39.62999928</c:v>
                </c:pt>
                <c:pt idx="2306">
                  <c:v>39.614999533000002</c:v>
                </c:pt>
                <c:pt idx="2307">
                  <c:v>39.605999171999997</c:v>
                </c:pt>
                <c:pt idx="2308">
                  <c:v>39.379999161000001</c:v>
                </c:pt>
                <c:pt idx="2309">
                  <c:v>39.150000929999997</c:v>
                </c:pt>
                <c:pt idx="2310">
                  <c:v>38.511999725999999</c:v>
                </c:pt>
                <c:pt idx="2311">
                  <c:v>38.495999693999998</c:v>
                </c:pt>
                <c:pt idx="2312">
                  <c:v>38.399998902999997</c:v>
                </c:pt>
                <c:pt idx="2313">
                  <c:v>38.392999529999997</c:v>
                </c:pt>
                <c:pt idx="2314">
                  <c:v>38.323000192999999</c:v>
                </c:pt>
                <c:pt idx="2315">
                  <c:v>38.250001310999998</c:v>
                </c:pt>
                <c:pt idx="2316">
                  <c:v>38.133998871000003</c:v>
                </c:pt>
                <c:pt idx="2317">
                  <c:v>37.603998183999998</c:v>
                </c:pt>
                <c:pt idx="2318">
                  <c:v>37.572000742</c:v>
                </c:pt>
                <c:pt idx="2319">
                  <c:v>37.543999075999999</c:v>
                </c:pt>
                <c:pt idx="2320">
                  <c:v>37.415000439000003</c:v>
                </c:pt>
                <c:pt idx="2321">
                  <c:v>37.385998487000002</c:v>
                </c:pt>
                <c:pt idx="2322">
                  <c:v>37.146001101000003</c:v>
                </c:pt>
                <c:pt idx="2323">
                  <c:v>37.102001190000003</c:v>
                </c:pt>
                <c:pt idx="2324">
                  <c:v>37.030000090999998</c:v>
                </c:pt>
                <c:pt idx="2325">
                  <c:v>37.004000544999997</c:v>
                </c:pt>
                <c:pt idx="2326">
                  <c:v>36.855001211000001</c:v>
                </c:pt>
                <c:pt idx="2327">
                  <c:v>36.548999905999999</c:v>
                </c:pt>
                <c:pt idx="2328">
                  <c:v>36.049001902000001</c:v>
                </c:pt>
                <c:pt idx="2329">
                  <c:v>36.008000135000003</c:v>
                </c:pt>
                <c:pt idx="2330">
                  <c:v>36.005998968999997</c:v>
                </c:pt>
                <c:pt idx="2331">
                  <c:v>35.954999207999997</c:v>
                </c:pt>
                <c:pt idx="2332">
                  <c:v>35.666000365999999</c:v>
                </c:pt>
                <c:pt idx="2333">
                  <c:v>35.643999815000001</c:v>
                </c:pt>
                <c:pt idx="2334">
                  <c:v>35.625998615999997</c:v>
                </c:pt>
                <c:pt idx="2335">
                  <c:v>34.440000056999999</c:v>
                </c:pt>
                <c:pt idx="2336">
                  <c:v>34.407000660999998</c:v>
                </c:pt>
                <c:pt idx="2337">
                  <c:v>32.129998684</c:v>
                </c:pt>
                <c:pt idx="2338">
                  <c:v>31.584000586999998</c:v>
                </c:pt>
                <c:pt idx="2339">
                  <c:v>31.319999218</c:v>
                </c:pt>
                <c:pt idx="2340">
                  <c:v>30.849000930999999</c:v>
                </c:pt>
                <c:pt idx="2341">
                  <c:v>30.363999784000001</c:v>
                </c:pt>
                <c:pt idx="2342">
                  <c:v>29.899000168000001</c:v>
                </c:pt>
                <c:pt idx="2343">
                  <c:v>29.640000522000001</c:v>
                </c:pt>
                <c:pt idx="2344">
                  <c:v>29.43000108</c:v>
                </c:pt>
                <c:pt idx="2345">
                  <c:v>29.233000754999999</c:v>
                </c:pt>
                <c:pt idx="2346">
                  <c:v>29.040000676999998</c:v>
                </c:pt>
                <c:pt idx="2347">
                  <c:v>28.965999364999998</c:v>
                </c:pt>
                <c:pt idx="2348">
                  <c:v>28.426999331000001</c:v>
                </c:pt>
                <c:pt idx="2349">
                  <c:v>28.389999449000001</c:v>
                </c:pt>
                <c:pt idx="2350">
                  <c:v>28.050000906000001</c:v>
                </c:pt>
                <c:pt idx="2351">
                  <c:v>27.946999550000001</c:v>
                </c:pt>
                <c:pt idx="2352">
                  <c:v>27.825001001</c:v>
                </c:pt>
                <c:pt idx="2353">
                  <c:v>27.689999700000001</c:v>
                </c:pt>
                <c:pt idx="2354">
                  <c:v>27.302001357000002</c:v>
                </c:pt>
                <c:pt idx="2355">
                  <c:v>27.262998163999999</c:v>
                </c:pt>
                <c:pt idx="2356">
                  <c:v>27.208000778999999</c:v>
                </c:pt>
                <c:pt idx="2357">
                  <c:v>27.158001363</c:v>
                </c:pt>
                <c:pt idx="2358">
                  <c:v>27.023000120999999</c:v>
                </c:pt>
                <c:pt idx="2359">
                  <c:v>26.441999793000001</c:v>
                </c:pt>
                <c:pt idx="2360">
                  <c:v>26.336000561999999</c:v>
                </c:pt>
                <c:pt idx="2361">
                  <c:v>25.974000334999999</c:v>
                </c:pt>
                <c:pt idx="2362">
                  <c:v>25.829999446999999</c:v>
                </c:pt>
                <c:pt idx="2363">
                  <c:v>25.805999279000002</c:v>
                </c:pt>
                <c:pt idx="2364">
                  <c:v>25.625</c:v>
                </c:pt>
                <c:pt idx="2365">
                  <c:v>25.269000292000001</c:v>
                </c:pt>
                <c:pt idx="2366">
                  <c:v>25.176001071999998</c:v>
                </c:pt>
                <c:pt idx="2367">
                  <c:v>23.924999833000001</c:v>
                </c:pt>
                <c:pt idx="2368">
                  <c:v>23.600000619999999</c:v>
                </c:pt>
                <c:pt idx="2369">
                  <c:v>23.167999267999999</c:v>
                </c:pt>
                <c:pt idx="2370">
                  <c:v>23.160999894</c:v>
                </c:pt>
                <c:pt idx="2371">
                  <c:v>22.232000351</c:v>
                </c:pt>
                <c:pt idx="2372">
                  <c:v>21.986000419</c:v>
                </c:pt>
                <c:pt idx="2373">
                  <c:v>21.671998203000001</c:v>
                </c:pt>
                <c:pt idx="2374">
                  <c:v>21.515999556000001</c:v>
                </c:pt>
                <c:pt idx="2375">
                  <c:v>21.089999914</c:v>
                </c:pt>
                <c:pt idx="2376">
                  <c:v>20.699998975</c:v>
                </c:pt>
                <c:pt idx="2377">
                  <c:v>20.680000305</c:v>
                </c:pt>
                <c:pt idx="2378">
                  <c:v>20.558999658000001</c:v>
                </c:pt>
                <c:pt idx="2379">
                  <c:v>19.800000667999999</c:v>
                </c:pt>
                <c:pt idx="2380">
                  <c:v>19.634999274999998</c:v>
                </c:pt>
                <c:pt idx="2381">
                  <c:v>19.550000429000001</c:v>
                </c:pt>
                <c:pt idx="2382">
                  <c:v>19.550000310000001</c:v>
                </c:pt>
                <c:pt idx="2383">
                  <c:v>19.42499961</c:v>
                </c:pt>
                <c:pt idx="2384">
                  <c:v>19.331999958000001</c:v>
                </c:pt>
                <c:pt idx="2385">
                  <c:v>18.926000237</c:v>
                </c:pt>
                <c:pt idx="2386">
                  <c:v>18.675999879999999</c:v>
                </c:pt>
                <c:pt idx="2387">
                  <c:v>18.125</c:v>
                </c:pt>
                <c:pt idx="2388">
                  <c:v>17.806000888</c:v>
                </c:pt>
                <c:pt idx="2389">
                  <c:v>17.799999713999998</c:v>
                </c:pt>
                <c:pt idx="2390">
                  <c:v>17.562999725000001</c:v>
                </c:pt>
                <c:pt idx="2391">
                  <c:v>17.562999725000001</c:v>
                </c:pt>
                <c:pt idx="2392">
                  <c:v>17.295999526999999</c:v>
                </c:pt>
                <c:pt idx="2393">
                  <c:v>17.004000305999998</c:v>
                </c:pt>
                <c:pt idx="2394">
                  <c:v>16.667999743999999</c:v>
                </c:pt>
                <c:pt idx="2395">
                  <c:v>16.5</c:v>
                </c:pt>
                <c:pt idx="2396">
                  <c:v>16.173000692999999</c:v>
                </c:pt>
                <c:pt idx="2397">
                  <c:v>15.840000570000001</c:v>
                </c:pt>
                <c:pt idx="2398">
                  <c:v>15.553999186</c:v>
                </c:pt>
                <c:pt idx="2399">
                  <c:v>15.210000515000001</c:v>
                </c:pt>
                <c:pt idx="2400">
                  <c:v>15.093000412</c:v>
                </c:pt>
                <c:pt idx="2401">
                  <c:v>14.815999745999999</c:v>
                </c:pt>
                <c:pt idx="2402">
                  <c:v>14.586000919</c:v>
                </c:pt>
                <c:pt idx="2403">
                  <c:v>14.159999847</c:v>
                </c:pt>
                <c:pt idx="2404">
                  <c:v>13.176000148</c:v>
                </c:pt>
                <c:pt idx="2405">
                  <c:v>12.862000108</c:v>
                </c:pt>
                <c:pt idx="2406">
                  <c:v>12.843999386</c:v>
                </c:pt>
                <c:pt idx="2407">
                  <c:v>12.716000556999999</c:v>
                </c:pt>
                <c:pt idx="2408">
                  <c:v>12.635999679999999</c:v>
                </c:pt>
                <c:pt idx="2409">
                  <c:v>11.920000255</c:v>
                </c:pt>
                <c:pt idx="2410">
                  <c:v>11.749999523</c:v>
                </c:pt>
                <c:pt idx="2411">
                  <c:v>11.524000168000001</c:v>
                </c:pt>
                <c:pt idx="2412">
                  <c:v>11.15199995</c:v>
                </c:pt>
                <c:pt idx="2413">
                  <c:v>10.820000172</c:v>
                </c:pt>
                <c:pt idx="2414">
                  <c:v>10.716000199</c:v>
                </c:pt>
                <c:pt idx="2415">
                  <c:v>10.640000343000001</c:v>
                </c:pt>
                <c:pt idx="2416">
                  <c:v>10.640000343000001</c:v>
                </c:pt>
                <c:pt idx="2417">
                  <c:v>10.629999637999999</c:v>
                </c:pt>
                <c:pt idx="2418">
                  <c:v>10.553999662000001</c:v>
                </c:pt>
                <c:pt idx="2419">
                  <c:v>10.403999805</c:v>
                </c:pt>
                <c:pt idx="2420">
                  <c:v>10.367999792000001</c:v>
                </c:pt>
                <c:pt idx="2421">
                  <c:v>10.093999863000001</c:v>
                </c:pt>
                <c:pt idx="2422">
                  <c:v>10.093999863000001</c:v>
                </c:pt>
                <c:pt idx="2423">
                  <c:v>9.7559999227999992</c:v>
                </c:pt>
                <c:pt idx="2424">
                  <c:v>9.7069997787000002</c:v>
                </c:pt>
                <c:pt idx="2425">
                  <c:v>9.5739994049000003</c:v>
                </c:pt>
                <c:pt idx="2426">
                  <c:v>9.3720002174000001</c:v>
                </c:pt>
                <c:pt idx="2427">
                  <c:v>8.8999996185000008</c:v>
                </c:pt>
                <c:pt idx="2428">
                  <c:v>8.8979997634999997</c:v>
                </c:pt>
                <c:pt idx="2429">
                  <c:v>8.7949997186999997</c:v>
                </c:pt>
                <c:pt idx="2430">
                  <c:v>7.8470001220999999</c:v>
                </c:pt>
                <c:pt idx="2431">
                  <c:v>6.9359998702999999</c:v>
                </c:pt>
                <c:pt idx="2432">
                  <c:v>6.8650001287000002</c:v>
                </c:pt>
                <c:pt idx="2433">
                  <c:v>6.7469996810000001</c:v>
                </c:pt>
                <c:pt idx="2434">
                  <c:v>6.5400002002999997</c:v>
                </c:pt>
                <c:pt idx="2435">
                  <c:v>6.1400002240999996</c:v>
                </c:pt>
                <c:pt idx="2436">
                  <c:v>5.7839999199000003</c:v>
                </c:pt>
                <c:pt idx="2437">
                  <c:v>5.2649998665000002</c:v>
                </c:pt>
                <c:pt idx="2438">
                  <c:v>5.1700000763</c:v>
                </c:pt>
                <c:pt idx="2439">
                  <c:v>5.1269998550000002</c:v>
                </c:pt>
                <c:pt idx="2440">
                  <c:v>4.3359998465</c:v>
                </c:pt>
                <c:pt idx="2441">
                  <c:v>4.2199997902000002</c:v>
                </c:pt>
                <c:pt idx="2442">
                  <c:v>4.1399999260999998</c:v>
                </c:pt>
                <c:pt idx="2443">
                  <c:v>2.5850000381</c:v>
                </c:pt>
                <c:pt idx="2444">
                  <c:v>2.5139999986000001</c:v>
                </c:pt>
                <c:pt idx="2445">
                  <c:v>2.4720000029000002</c:v>
                </c:pt>
                <c:pt idx="2446">
                  <c:v>2.0769999026999999</c:v>
                </c:pt>
                <c:pt idx="2447">
                  <c:v>2.0570000409999998</c:v>
                </c:pt>
                <c:pt idx="2448">
                  <c:v>1.3120000361999999</c:v>
                </c:pt>
                <c:pt idx="2449">
                  <c:v>0.49900001290000001</c:v>
                </c:pt>
              </c:numCache>
            </c:numRef>
          </c:xVal>
          <c:yVal>
            <c:numRef>
              <c:f>ctv_metrics!$P$2:$P$2451</c:f>
              <c:numCache>
                <c:formatCode>General</c:formatCode>
                <c:ptCount val="2450"/>
                <c:pt idx="0">
                  <c:v>18131</c:v>
                </c:pt>
                <c:pt idx="1">
                  <c:v>17453</c:v>
                </c:pt>
                <c:pt idx="2">
                  <c:v>7465</c:v>
                </c:pt>
                <c:pt idx="3">
                  <c:v>4666</c:v>
                </c:pt>
                <c:pt idx="4">
                  <c:v>3795</c:v>
                </c:pt>
                <c:pt idx="5">
                  <c:v>4897</c:v>
                </c:pt>
                <c:pt idx="6">
                  <c:v>4271</c:v>
                </c:pt>
                <c:pt idx="7">
                  <c:v>3589</c:v>
                </c:pt>
                <c:pt idx="8">
                  <c:v>3054</c:v>
                </c:pt>
                <c:pt idx="9">
                  <c:v>5643</c:v>
                </c:pt>
                <c:pt idx="10">
                  <c:v>3164</c:v>
                </c:pt>
                <c:pt idx="11">
                  <c:v>3200</c:v>
                </c:pt>
                <c:pt idx="12">
                  <c:v>2741</c:v>
                </c:pt>
                <c:pt idx="13">
                  <c:v>3057</c:v>
                </c:pt>
                <c:pt idx="14">
                  <c:v>3478</c:v>
                </c:pt>
                <c:pt idx="15">
                  <c:v>2700</c:v>
                </c:pt>
                <c:pt idx="16">
                  <c:v>2539</c:v>
                </c:pt>
                <c:pt idx="17">
                  <c:v>2012</c:v>
                </c:pt>
                <c:pt idx="18">
                  <c:v>2437</c:v>
                </c:pt>
                <c:pt idx="19">
                  <c:v>2648</c:v>
                </c:pt>
                <c:pt idx="20">
                  <c:v>2330</c:v>
                </c:pt>
                <c:pt idx="21">
                  <c:v>2531</c:v>
                </c:pt>
                <c:pt idx="22">
                  <c:v>2187</c:v>
                </c:pt>
                <c:pt idx="23">
                  <c:v>2052</c:v>
                </c:pt>
                <c:pt idx="24">
                  <c:v>2304</c:v>
                </c:pt>
                <c:pt idx="25">
                  <c:v>2077</c:v>
                </c:pt>
                <c:pt idx="26">
                  <c:v>2839</c:v>
                </c:pt>
                <c:pt idx="27">
                  <c:v>2138</c:v>
                </c:pt>
                <c:pt idx="28">
                  <c:v>1944</c:v>
                </c:pt>
                <c:pt idx="29">
                  <c:v>2247</c:v>
                </c:pt>
                <c:pt idx="30">
                  <c:v>2512</c:v>
                </c:pt>
                <c:pt idx="31">
                  <c:v>2498</c:v>
                </c:pt>
                <c:pt idx="32">
                  <c:v>1923</c:v>
                </c:pt>
                <c:pt idx="33">
                  <c:v>2223</c:v>
                </c:pt>
                <c:pt idx="34">
                  <c:v>1668</c:v>
                </c:pt>
                <c:pt idx="35">
                  <c:v>1650</c:v>
                </c:pt>
                <c:pt idx="36">
                  <c:v>2321</c:v>
                </c:pt>
                <c:pt idx="37">
                  <c:v>2195</c:v>
                </c:pt>
                <c:pt idx="38">
                  <c:v>2263</c:v>
                </c:pt>
                <c:pt idx="39">
                  <c:v>2462</c:v>
                </c:pt>
                <c:pt idx="40">
                  <c:v>1811</c:v>
                </c:pt>
                <c:pt idx="41">
                  <c:v>1511</c:v>
                </c:pt>
                <c:pt idx="42">
                  <c:v>2150</c:v>
                </c:pt>
                <c:pt idx="43">
                  <c:v>1528</c:v>
                </c:pt>
                <c:pt idx="44">
                  <c:v>2059</c:v>
                </c:pt>
                <c:pt idx="45">
                  <c:v>1929</c:v>
                </c:pt>
                <c:pt idx="46">
                  <c:v>1918</c:v>
                </c:pt>
                <c:pt idx="47">
                  <c:v>1899</c:v>
                </c:pt>
                <c:pt idx="48">
                  <c:v>1737</c:v>
                </c:pt>
                <c:pt idx="49">
                  <c:v>1910</c:v>
                </c:pt>
                <c:pt idx="50">
                  <c:v>2090</c:v>
                </c:pt>
                <c:pt idx="51">
                  <c:v>1803</c:v>
                </c:pt>
                <c:pt idx="52">
                  <c:v>1939</c:v>
                </c:pt>
                <c:pt idx="53">
                  <c:v>2072</c:v>
                </c:pt>
                <c:pt idx="54">
                  <c:v>1385</c:v>
                </c:pt>
                <c:pt idx="55">
                  <c:v>1156</c:v>
                </c:pt>
                <c:pt idx="56">
                  <c:v>2141</c:v>
                </c:pt>
                <c:pt idx="57">
                  <c:v>1969</c:v>
                </c:pt>
                <c:pt idx="58">
                  <c:v>1611</c:v>
                </c:pt>
                <c:pt idx="59">
                  <c:v>2048</c:v>
                </c:pt>
                <c:pt idx="60">
                  <c:v>2143</c:v>
                </c:pt>
                <c:pt idx="61">
                  <c:v>1524</c:v>
                </c:pt>
                <c:pt idx="62">
                  <c:v>1734</c:v>
                </c:pt>
                <c:pt idx="63">
                  <c:v>1359</c:v>
                </c:pt>
                <c:pt idx="64">
                  <c:v>1587</c:v>
                </c:pt>
                <c:pt idx="65">
                  <c:v>1857</c:v>
                </c:pt>
                <c:pt idx="66">
                  <c:v>1517</c:v>
                </c:pt>
                <c:pt idx="67">
                  <c:v>2107</c:v>
                </c:pt>
                <c:pt idx="68">
                  <c:v>1850</c:v>
                </c:pt>
                <c:pt idx="69">
                  <c:v>2666</c:v>
                </c:pt>
                <c:pt idx="70">
                  <c:v>1570</c:v>
                </c:pt>
                <c:pt idx="71">
                  <c:v>2377</c:v>
                </c:pt>
                <c:pt idx="72">
                  <c:v>1633</c:v>
                </c:pt>
                <c:pt idx="73">
                  <c:v>1858</c:v>
                </c:pt>
                <c:pt idx="74">
                  <c:v>1831</c:v>
                </c:pt>
                <c:pt idx="75">
                  <c:v>1828</c:v>
                </c:pt>
                <c:pt idx="76">
                  <c:v>1446</c:v>
                </c:pt>
                <c:pt idx="77">
                  <c:v>1688</c:v>
                </c:pt>
                <c:pt idx="78">
                  <c:v>1243</c:v>
                </c:pt>
                <c:pt idx="79">
                  <c:v>1244</c:v>
                </c:pt>
                <c:pt idx="80">
                  <c:v>1671</c:v>
                </c:pt>
                <c:pt idx="81">
                  <c:v>1882</c:v>
                </c:pt>
                <c:pt idx="82">
                  <c:v>1939</c:v>
                </c:pt>
                <c:pt idx="83">
                  <c:v>1526</c:v>
                </c:pt>
                <c:pt idx="84">
                  <c:v>1811</c:v>
                </c:pt>
                <c:pt idx="85">
                  <c:v>1573</c:v>
                </c:pt>
                <c:pt idx="86">
                  <c:v>1759</c:v>
                </c:pt>
                <c:pt idx="87">
                  <c:v>1260</c:v>
                </c:pt>
                <c:pt idx="88">
                  <c:v>1572</c:v>
                </c:pt>
                <c:pt idx="89">
                  <c:v>1600</c:v>
                </c:pt>
                <c:pt idx="90">
                  <c:v>1392</c:v>
                </c:pt>
                <c:pt idx="91">
                  <c:v>1268</c:v>
                </c:pt>
                <c:pt idx="92">
                  <c:v>2008</c:v>
                </c:pt>
                <c:pt idx="93">
                  <c:v>1698</c:v>
                </c:pt>
                <c:pt idx="94">
                  <c:v>1578</c:v>
                </c:pt>
                <c:pt idx="95">
                  <c:v>1458</c:v>
                </c:pt>
                <c:pt idx="96">
                  <c:v>1639</c:v>
                </c:pt>
                <c:pt idx="97">
                  <c:v>1343</c:v>
                </c:pt>
                <c:pt idx="98">
                  <c:v>1351</c:v>
                </c:pt>
                <c:pt idx="99">
                  <c:v>1643</c:v>
                </c:pt>
                <c:pt idx="100">
                  <c:v>1315</c:v>
                </c:pt>
                <c:pt idx="101">
                  <c:v>1420</c:v>
                </c:pt>
                <c:pt idx="102">
                  <c:v>1570</c:v>
                </c:pt>
                <c:pt idx="103">
                  <c:v>1441</c:v>
                </c:pt>
                <c:pt idx="104">
                  <c:v>1094</c:v>
                </c:pt>
                <c:pt idx="105">
                  <c:v>1742</c:v>
                </c:pt>
                <c:pt idx="106">
                  <c:v>863</c:v>
                </c:pt>
                <c:pt idx="107">
                  <c:v>1557</c:v>
                </c:pt>
                <c:pt idx="108">
                  <c:v>1501</c:v>
                </c:pt>
                <c:pt idx="109">
                  <c:v>1283</c:v>
                </c:pt>
                <c:pt idx="110">
                  <c:v>1156</c:v>
                </c:pt>
                <c:pt idx="111">
                  <c:v>1337</c:v>
                </c:pt>
                <c:pt idx="112">
                  <c:v>2550</c:v>
                </c:pt>
                <c:pt idx="113">
                  <c:v>1655</c:v>
                </c:pt>
                <c:pt idx="114">
                  <c:v>1544</c:v>
                </c:pt>
                <c:pt idx="115">
                  <c:v>986</c:v>
                </c:pt>
                <c:pt idx="116">
                  <c:v>662</c:v>
                </c:pt>
                <c:pt idx="117">
                  <c:v>983</c:v>
                </c:pt>
                <c:pt idx="118">
                  <c:v>1052</c:v>
                </c:pt>
                <c:pt idx="119">
                  <c:v>1054</c:v>
                </c:pt>
                <c:pt idx="120">
                  <c:v>1210</c:v>
                </c:pt>
                <c:pt idx="121">
                  <c:v>1385</c:v>
                </c:pt>
                <c:pt idx="122">
                  <c:v>1270</c:v>
                </c:pt>
                <c:pt idx="123">
                  <c:v>1515</c:v>
                </c:pt>
                <c:pt idx="124">
                  <c:v>1303</c:v>
                </c:pt>
                <c:pt idx="125">
                  <c:v>1638</c:v>
                </c:pt>
                <c:pt idx="126">
                  <c:v>1278</c:v>
                </c:pt>
                <c:pt idx="127">
                  <c:v>1241</c:v>
                </c:pt>
                <c:pt idx="128">
                  <c:v>1053</c:v>
                </c:pt>
                <c:pt idx="129">
                  <c:v>1276</c:v>
                </c:pt>
                <c:pt idx="130">
                  <c:v>1237</c:v>
                </c:pt>
                <c:pt idx="131">
                  <c:v>1092</c:v>
                </c:pt>
                <c:pt idx="132">
                  <c:v>1436</c:v>
                </c:pt>
                <c:pt idx="133">
                  <c:v>1398</c:v>
                </c:pt>
                <c:pt idx="134">
                  <c:v>1095</c:v>
                </c:pt>
                <c:pt idx="135">
                  <c:v>990</c:v>
                </c:pt>
                <c:pt idx="136">
                  <c:v>2078</c:v>
                </c:pt>
                <c:pt idx="137">
                  <c:v>1288</c:v>
                </c:pt>
                <c:pt idx="138">
                  <c:v>1684</c:v>
                </c:pt>
                <c:pt idx="139">
                  <c:v>1100</c:v>
                </c:pt>
                <c:pt idx="140">
                  <c:v>1139</c:v>
                </c:pt>
                <c:pt idx="141">
                  <c:v>1249</c:v>
                </c:pt>
                <c:pt idx="142">
                  <c:v>912</c:v>
                </c:pt>
                <c:pt idx="143">
                  <c:v>1000</c:v>
                </c:pt>
                <c:pt idx="144">
                  <c:v>918</c:v>
                </c:pt>
                <c:pt idx="145">
                  <c:v>1070</c:v>
                </c:pt>
                <c:pt idx="146">
                  <c:v>1537</c:v>
                </c:pt>
                <c:pt idx="147">
                  <c:v>1504</c:v>
                </c:pt>
                <c:pt idx="148">
                  <c:v>1088</c:v>
                </c:pt>
                <c:pt idx="149">
                  <c:v>1445</c:v>
                </c:pt>
                <c:pt idx="150">
                  <c:v>1281</c:v>
                </c:pt>
                <c:pt idx="151">
                  <c:v>1310</c:v>
                </c:pt>
                <c:pt idx="152">
                  <c:v>1058</c:v>
                </c:pt>
                <c:pt idx="153">
                  <c:v>1547</c:v>
                </c:pt>
                <c:pt idx="154">
                  <c:v>1381</c:v>
                </c:pt>
                <c:pt idx="155">
                  <c:v>1297</c:v>
                </c:pt>
                <c:pt idx="156">
                  <c:v>1119</c:v>
                </c:pt>
                <c:pt idx="157">
                  <c:v>946</c:v>
                </c:pt>
                <c:pt idx="158">
                  <c:v>921</c:v>
                </c:pt>
                <c:pt idx="159">
                  <c:v>1685</c:v>
                </c:pt>
                <c:pt idx="160">
                  <c:v>1208</c:v>
                </c:pt>
                <c:pt idx="161">
                  <c:v>1122</c:v>
                </c:pt>
                <c:pt idx="162">
                  <c:v>1172</c:v>
                </c:pt>
                <c:pt idx="163">
                  <c:v>1428</c:v>
                </c:pt>
                <c:pt idx="164">
                  <c:v>1454</c:v>
                </c:pt>
                <c:pt idx="165">
                  <c:v>1158</c:v>
                </c:pt>
                <c:pt idx="166">
                  <c:v>851</c:v>
                </c:pt>
                <c:pt idx="167">
                  <c:v>1024</c:v>
                </c:pt>
                <c:pt idx="168">
                  <c:v>1291</c:v>
                </c:pt>
                <c:pt idx="169">
                  <c:v>1100</c:v>
                </c:pt>
                <c:pt idx="170">
                  <c:v>1082</c:v>
                </c:pt>
                <c:pt idx="171">
                  <c:v>1345</c:v>
                </c:pt>
                <c:pt idx="172">
                  <c:v>761</c:v>
                </c:pt>
                <c:pt idx="173">
                  <c:v>992</c:v>
                </c:pt>
                <c:pt idx="174">
                  <c:v>1281</c:v>
                </c:pt>
                <c:pt idx="175">
                  <c:v>872</c:v>
                </c:pt>
                <c:pt idx="176">
                  <c:v>1177</c:v>
                </c:pt>
                <c:pt idx="177">
                  <c:v>1413</c:v>
                </c:pt>
                <c:pt idx="178">
                  <c:v>849</c:v>
                </c:pt>
                <c:pt idx="179">
                  <c:v>1037</c:v>
                </c:pt>
                <c:pt idx="180">
                  <c:v>937</c:v>
                </c:pt>
                <c:pt idx="181">
                  <c:v>1214</c:v>
                </c:pt>
                <c:pt idx="182">
                  <c:v>1235</c:v>
                </c:pt>
                <c:pt idx="183">
                  <c:v>906</c:v>
                </c:pt>
                <c:pt idx="184">
                  <c:v>844</c:v>
                </c:pt>
                <c:pt idx="185">
                  <c:v>1618</c:v>
                </c:pt>
                <c:pt idx="186">
                  <c:v>1363</c:v>
                </c:pt>
                <c:pt idx="187">
                  <c:v>793</c:v>
                </c:pt>
                <c:pt idx="188">
                  <c:v>836</c:v>
                </c:pt>
                <c:pt idx="189">
                  <c:v>1115</c:v>
                </c:pt>
                <c:pt idx="190">
                  <c:v>1199</c:v>
                </c:pt>
                <c:pt idx="191">
                  <c:v>922</c:v>
                </c:pt>
                <c:pt idx="192">
                  <c:v>895</c:v>
                </c:pt>
                <c:pt idx="193">
                  <c:v>942</c:v>
                </c:pt>
                <c:pt idx="194">
                  <c:v>1332</c:v>
                </c:pt>
                <c:pt idx="195">
                  <c:v>1000</c:v>
                </c:pt>
                <c:pt idx="196">
                  <c:v>795</c:v>
                </c:pt>
                <c:pt idx="197">
                  <c:v>949</c:v>
                </c:pt>
                <c:pt idx="198">
                  <c:v>1106</c:v>
                </c:pt>
                <c:pt idx="199">
                  <c:v>1095</c:v>
                </c:pt>
                <c:pt idx="200">
                  <c:v>1059</c:v>
                </c:pt>
                <c:pt idx="201">
                  <c:v>1083</c:v>
                </c:pt>
                <c:pt idx="202">
                  <c:v>848</c:v>
                </c:pt>
                <c:pt idx="203">
                  <c:v>1625</c:v>
                </c:pt>
                <c:pt idx="204">
                  <c:v>1442</c:v>
                </c:pt>
                <c:pt idx="205">
                  <c:v>1305</c:v>
                </c:pt>
                <c:pt idx="206">
                  <c:v>928</c:v>
                </c:pt>
                <c:pt idx="207">
                  <c:v>808</c:v>
                </c:pt>
                <c:pt idx="208">
                  <c:v>873</c:v>
                </c:pt>
                <c:pt idx="209">
                  <c:v>1103</c:v>
                </c:pt>
                <c:pt idx="210">
                  <c:v>725</c:v>
                </c:pt>
                <c:pt idx="211">
                  <c:v>1647</c:v>
                </c:pt>
                <c:pt idx="212">
                  <c:v>1085</c:v>
                </c:pt>
                <c:pt idx="213">
                  <c:v>1231</c:v>
                </c:pt>
                <c:pt idx="214">
                  <c:v>1652</c:v>
                </c:pt>
                <c:pt idx="215">
                  <c:v>1051</c:v>
                </c:pt>
                <c:pt idx="216">
                  <c:v>1190</c:v>
                </c:pt>
                <c:pt idx="217">
                  <c:v>898</c:v>
                </c:pt>
                <c:pt idx="218">
                  <c:v>686</c:v>
                </c:pt>
                <c:pt idx="219">
                  <c:v>658</c:v>
                </c:pt>
                <c:pt idx="220">
                  <c:v>941</c:v>
                </c:pt>
                <c:pt idx="221">
                  <c:v>1128</c:v>
                </c:pt>
                <c:pt idx="222">
                  <c:v>1121</c:v>
                </c:pt>
                <c:pt idx="223">
                  <c:v>907</c:v>
                </c:pt>
                <c:pt idx="224">
                  <c:v>930</c:v>
                </c:pt>
                <c:pt idx="225">
                  <c:v>761</c:v>
                </c:pt>
                <c:pt idx="226">
                  <c:v>1096</c:v>
                </c:pt>
                <c:pt idx="227">
                  <c:v>1083</c:v>
                </c:pt>
                <c:pt idx="228">
                  <c:v>914</c:v>
                </c:pt>
                <c:pt idx="229">
                  <c:v>841</c:v>
                </c:pt>
                <c:pt idx="230">
                  <c:v>998</c:v>
                </c:pt>
                <c:pt idx="231">
                  <c:v>801</c:v>
                </c:pt>
                <c:pt idx="232">
                  <c:v>856</c:v>
                </c:pt>
                <c:pt idx="233">
                  <c:v>944</c:v>
                </c:pt>
                <c:pt idx="234">
                  <c:v>900</c:v>
                </c:pt>
                <c:pt idx="235">
                  <c:v>761</c:v>
                </c:pt>
                <c:pt idx="236">
                  <c:v>453</c:v>
                </c:pt>
                <c:pt idx="237">
                  <c:v>909</c:v>
                </c:pt>
                <c:pt idx="238">
                  <c:v>764</c:v>
                </c:pt>
                <c:pt idx="239">
                  <c:v>860</c:v>
                </c:pt>
                <c:pt idx="240">
                  <c:v>1447</c:v>
                </c:pt>
                <c:pt idx="241">
                  <c:v>696</c:v>
                </c:pt>
                <c:pt idx="242">
                  <c:v>817</c:v>
                </c:pt>
                <c:pt idx="243">
                  <c:v>494</c:v>
                </c:pt>
                <c:pt idx="244">
                  <c:v>873</c:v>
                </c:pt>
                <c:pt idx="245">
                  <c:v>1096</c:v>
                </c:pt>
                <c:pt idx="246">
                  <c:v>690</c:v>
                </c:pt>
                <c:pt idx="247">
                  <c:v>510</c:v>
                </c:pt>
                <c:pt idx="248">
                  <c:v>1062</c:v>
                </c:pt>
                <c:pt idx="249">
                  <c:v>1185</c:v>
                </c:pt>
                <c:pt idx="250">
                  <c:v>1072</c:v>
                </c:pt>
                <c:pt idx="251">
                  <c:v>1282</c:v>
                </c:pt>
                <c:pt idx="252">
                  <c:v>638</c:v>
                </c:pt>
                <c:pt idx="253">
                  <c:v>894</c:v>
                </c:pt>
                <c:pt idx="254">
                  <c:v>978</c:v>
                </c:pt>
                <c:pt idx="255">
                  <c:v>1262</c:v>
                </c:pt>
                <c:pt idx="256">
                  <c:v>1113</c:v>
                </c:pt>
                <c:pt idx="257">
                  <c:v>799</c:v>
                </c:pt>
                <c:pt idx="258">
                  <c:v>862</c:v>
                </c:pt>
                <c:pt idx="259">
                  <c:v>707</c:v>
                </c:pt>
                <c:pt idx="260">
                  <c:v>773</c:v>
                </c:pt>
                <c:pt idx="261">
                  <c:v>500</c:v>
                </c:pt>
                <c:pt idx="262">
                  <c:v>771</c:v>
                </c:pt>
                <c:pt idx="263">
                  <c:v>841</c:v>
                </c:pt>
                <c:pt idx="264">
                  <c:v>858</c:v>
                </c:pt>
                <c:pt idx="265">
                  <c:v>1104</c:v>
                </c:pt>
                <c:pt idx="266">
                  <c:v>274</c:v>
                </c:pt>
                <c:pt idx="267">
                  <c:v>1024</c:v>
                </c:pt>
                <c:pt idx="268">
                  <c:v>1083</c:v>
                </c:pt>
                <c:pt idx="269">
                  <c:v>992</c:v>
                </c:pt>
                <c:pt idx="270">
                  <c:v>604</c:v>
                </c:pt>
                <c:pt idx="271">
                  <c:v>769</c:v>
                </c:pt>
                <c:pt idx="272">
                  <c:v>770</c:v>
                </c:pt>
                <c:pt idx="273">
                  <c:v>1113</c:v>
                </c:pt>
                <c:pt idx="274">
                  <c:v>799</c:v>
                </c:pt>
                <c:pt idx="275">
                  <c:v>921</c:v>
                </c:pt>
                <c:pt idx="276">
                  <c:v>502</c:v>
                </c:pt>
                <c:pt idx="277">
                  <c:v>729</c:v>
                </c:pt>
                <c:pt idx="278">
                  <c:v>567</c:v>
                </c:pt>
                <c:pt idx="279">
                  <c:v>578</c:v>
                </c:pt>
                <c:pt idx="280">
                  <c:v>691</c:v>
                </c:pt>
                <c:pt idx="281">
                  <c:v>660</c:v>
                </c:pt>
                <c:pt idx="282">
                  <c:v>724</c:v>
                </c:pt>
                <c:pt idx="283">
                  <c:v>819</c:v>
                </c:pt>
                <c:pt idx="284">
                  <c:v>753</c:v>
                </c:pt>
                <c:pt idx="285">
                  <c:v>614</c:v>
                </c:pt>
                <c:pt idx="286">
                  <c:v>764</c:v>
                </c:pt>
                <c:pt idx="287">
                  <c:v>847</c:v>
                </c:pt>
                <c:pt idx="288">
                  <c:v>1189</c:v>
                </c:pt>
                <c:pt idx="289">
                  <c:v>788</c:v>
                </c:pt>
                <c:pt idx="290">
                  <c:v>605</c:v>
                </c:pt>
                <c:pt idx="291">
                  <c:v>970</c:v>
                </c:pt>
                <c:pt idx="292">
                  <c:v>535</c:v>
                </c:pt>
                <c:pt idx="293">
                  <c:v>673</c:v>
                </c:pt>
                <c:pt idx="294">
                  <c:v>850</c:v>
                </c:pt>
                <c:pt idx="295">
                  <c:v>971</c:v>
                </c:pt>
                <c:pt idx="296">
                  <c:v>893</c:v>
                </c:pt>
                <c:pt idx="297">
                  <c:v>961</c:v>
                </c:pt>
                <c:pt idx="298">
                  <c:v>1035</c:v>
                </c:pt>
                <c:pt idx="299">
                  <c:v>738</c:v>
                </c:pt>
                <c:pt idx="300">
                  <c:v>724</c:v>
                </c:pt>
                <c:pt idx="301">
                  <c:v>618</c:v>
                </c:pt>
                <c:pt idx="302">
                  <c:v>266</c:v>
                </c:pt>
                <c:pt idx="303">
                  <c:v>940</c:v>
                </c:pt>
                <c:pt idx="304">
                  <c:v>931</c:v>
                </c:pt>
                <c:pt idx="305">
                  <c:v>664</c:v>
                </c:pt>
                <c:pt idx="306">
                  <c:v>573</c:v>
                </c:pt>
                <c:pt idx="307">
                  <c:v>2768</c:v>
                </c:pt>
                <c:pt idx="308">
                  <c:v>999</c:v>
                </c:pt>
                <c:pt idx="309">
                  <c:v>1046</c:v>
                </c:pt>
                <c:pt idx="310">
                  <c:v>634</c:v>
                </c:pt>
                <c:pt idx="311">
                  <c:v>944</c:v>
                </c:pt>
                <c:pt idx="312">
                  <c:v>357</c:v>
                </c:pt>
                <c:pt idx="313">
                  <c:v>567</c:v>
                </c:pt>
                <c:pt idx="314">
                  <c:v>945</c:v>
                </c:pt>
                <c:pt idx="315">
                  <c:v>768</c:v>
                </c:pt>
                <c:pt idx="316">
                  <c:v>530</c:v>
                </c:pt>
                <c:pt idx="317">
                  <c:v>867</c:v>
                </c:pt>
                <c:pt idx="318">
                  <c:v>793</c:v>
                </c:pt>
                <c:pt idx="319">
                  <c:v>229</c:v>
                </c:pt>
                <c:pt idx="320">
                  <c:v>900</c:v>
                </c:pt>
                <c:pt idx="321">
                  <c:v>501</c:v>
                </c:pt>
                <c:pt idx="322">
                  <c:v>696</c:v>
                </c:pt>
                <c:pt idx="323">
                  <c:v>918</c:v>
                </c:pt>
                <c:pt idx="324">
                  <c:v>815</c:v>
                </c:pt>
                <c:pt idx="325">
                  <c:v>680</c:v>
                </c:pt>
                <c:pt idx="326">
                  <c:v>728</c:v>
                </c:pt>
                <c:pt idx="327">
                  <c:v>667</c:v>
                </c:pt>
                <c:pt idx="328">
                  <c:v>843</c:v>
                </c:pt>
                <c:pt idx="329">
                  <c:v>497</c:v>
                </c:pt>
                <c:pt idx="330">
                  <c:v>1279</c:v>
                </c:pt>
                <c:pt idx="331">
                  <c:v>949</c:v>
                </c:pt>
                <c:pt idx="332">
                  <c:v>652</c:v>
                </c:pt>
                <c:pt idx="333">
                  <c:v>816</c:v>
                </c:pt>
                <c:pt idx="334">
                  <c:v>310</c:v>
                </c:pt>
                <c:pt idx="335">
                  <c:v>607</c:v>
                </c:pt>
                <c:pt idx="336">
                  <c:v>708</c:v>
                </c:pt>
                <c:pt idx="337">
                  <c:v>639</c:v>
                </c:pt>
                <c:pt idx="338">
                  <c:v>982</c:v>
                </c:pt>
                <c:pt idx="339">
                  <c:v>489</c:v>
                </c:pt>
                <c:pt idx="340">
                  <c:v>962</c:v>
                </c:pt>
                <c:pt idx="341">
                  <c:v>2479</c:v>
                </c:pt>
                <c:pt idx="342">
                  <c:v>577</c:v>
                </c:pt>
                <c:pt idx="343">
                  <c:v>636</c:v>
                </c:pt>
                <c:pt idx="344">
                  <c:v>565</c:v>
                </c:pt>
                <c:pt idx="345">
                  <c:v>635</c:v>
                </c:pt>
                <c:pt idx="346">
                  <c:v>599</c:v>
                </c:pt>
                <c:pt idx="347">
                  <c:v>589</c:v>
                </c:pt>
                <c:pt idx="348">
                  <c:v>712</c:v>
                </c:pt>
                <c:pt idx="349">
                  <c:v>562</c:v>
                </c:pt>
                <c:pt idx="350">
                  <c:v>837</c:v>
                </c:pt>
                <c:pt idx="351">
                  <c:v>675</c:v>
                </c:pt>
                <c:pt idx="352">
                  <c:v>666</c:v>
                </c:pt>
                <c:pt idx="353">
                  <c:v>342</c:v>
                </c:pt>
                <c:pt idx="354">
                  <c:v>572</c:v>
                </c:pt>
                <c:pt idx="355">
                  <c:v>587</c:v>
                </c:pt>
                <c:pt idx="356">
                  <c:v>837</c:v>
                </c:pt>
                <c:pt idx="357">
                  <c:v>612</c:v>
                </c:pt>
                <c:pt idx="358">
                  <c:v>837</c:v>
                </c:pt>
                <c:pt idx="359">
                  <c:v>748</c:v>
                </c:pt>
                <c:pt idx="360">
                  <c:v>794</c:v>
                </c:pt>
                <c:pt idx="361">
                  <c:v>619</c:v>
                </c:pt>
                <c:pt idx="362">
                  <c:v>457</c:v>
                </c:pt>
                <c:pt idx="363">
                  <c:v>573</c:v>
                </c:pt>
                <c:pt idx="364">
                  <c:v>618</c:v>
                </c:pt>
                <c:pt idx="365">
                  <c:v>820</c:v>
                </c:pt>
                <c:pt idx="366">
                  <c:v>652</c:v>
                </c:pt>
                <c:pt idx="367">
                  <c:v>409</c:v>
                </c:pt>
                <c:pt idx="368">
                  <c:v>646</c:v>
                </c:pt>
                <c:pt idx="369">
                  <c:v>490</c:v>
                </c:pt>
                <c:pt idx="370">
                  <c:v>1179</c:v>
                </c:pt>
                <c:pt idx="371">
                  <c:v>682</c:v>
                </c:pt>
                <c:pt idx="372">
                  <c:v>763</c:v>
                </c:pt>
                <c:pt idx="373">
                  <c:v>561</c:v>
                </c:pt>
                <c:pt idx="374">
                  <c:v>504</c:v>
                </c:pt>
                <c:pt idx="375">
                  <c:v>404</c:v>
                </c:pt>
                <c:pt idx="376">
                  <c:v>827</c:v>
                </c:pt>
                <c:pt idx="377">
                  <c:v>640</c:v>
                </c:pt>
                <c:pt idx="378">
                  <c:v>754</c:v>
                </c:pt>
                <c:pt idx="379">
                  <c:v>850</c:v>
                </c:pt>
                <c:pt idx="380">
                  <c:v>684</c:v>
                </c:pt>
                <c:pt idx="381">
                  <c:v>510</c:v>
                </c:pt>
                <c:pt idx="382">
                  <c:v>645</c:v>
                </c:pt>
                <c:pt idx="383">
                  <c:v>407</c:v>
                </c:pt>
                <c:pt idx="384">
                  <c:v>559</c:v>
                </c:pt>
                <c:pt idx="385">
                  <c:v>350</c:v>
                </c:pt>
                <c:pt idx="386">
                  <c:v>219</c:v>
                </c:pt>
                <c:pt idx="387">
                  <c:v>505</c:v>
                </c:pt>
                <c:pt idx="388">
                  <c:v>915</c:v>
                </c:pt>
                <c:pt idx="389">
                  <c:v>470</c:v>
                </c:pt>
                <c:pt idx="390">
                  <c:v>550</c:v>
                </c:pt>
                <c:pt idx="391">
                  <c:v>705</c:v>
                </c:pt>
                <c:pt idx="392">
                  <c:v>632</c:v>
                </c:pt>
                <c:pt idx="393">
                  <c:v>244</c:v>
                </c:pt>
                <c:pt idx="394">
                  <c:v>511</c:v>
                </c:pt>
                <c:pt idx="395">
                  <c:v>238</c:v>
                </c:pt>
                <c:pt idx="396">
                  <c:v>581</c:v>
                </c:pt>
                <c:pt idx="397">
                  <c:v>391</c:v>
                </c:pt>
                <c:pt idx="398">
                  <c:v>579</c:v>
                </c:pt>
                <c:pt idx="399">
                  <c:v>386</c:v>
                </c:pt>
                <c:pt idx="400">
                  <c:v>768</c:v>
                </c:pt>
                <c:pt idx="401">
                  <c:v>717</c:v>
                </c:pt>
                <c:pt idx="402">
                  <c:v>577</c:v>
                </c:pt>
                <c:pt idx="403">
                  <c:v>770</c:v>
                </c:pt>
                <c:pt idx="404">
                  <c:v>764</c:v>
                </c:pt>
                <c:pt idx="405">
                  <c:v>451</c:v>
                </c:pt>
                <c:pt idx="406">
                  <c:v>628</c:v>
                </c:pt>
                <c:pt idx="407">
                  <c:v>853</c:v>
                </c:pt>
                <c:pt idx="408">
                  <c:v>631</c:v>
                </c:pt>
                <c:pt idx="409">
                  <c:v>623</c:v>
                </c:pt>
                <c:pt idx="410">
                  <c:v>571</c:v>
                </c:pt>
                <c:pt idx="411">
                  <c:v>638</c:v>
                </c:pt>
                <c:pt idx="412">
                  <c:v>658</c:v>
                </c:pt>
                <c:pt idx="413">
                  <c:v>467</c:v>
                </c:pt>
                <c:pt idx="414">
                  <c:v>463</c:v>
                </c:pt>
                <c:pt idx="415">
                  <c:v>383</c:v>
                </c:pt>
                <c:pt idx="416">
                  <c:v>622</c:v>
                </c:pt>
                <c:pt idx="417">
                  <c:v>430</c:v>
                </c:pt>
                <c:pt idx="418">
                  <c:v>439</c:v>
                </c:pt>
                <c:pt idx="419">
                  <c:v>604</c:v>
                </c:pt>
                <c:pt idx="420">
                  <c:v>358</c:v>
                </c:pt>
                <c:pt idx="421">
                  <c:v>562</c:v>
                </c:pt>
                <c:pt idx="422">
                  <c:v>850</c:v>
                </c:pt>
                <c:pt idx="423">
                  <c:v>783</c:v>
                </c:pt>
                <c:pt idx="424">
                  <c:v>421</c:v>
                </c:pt>
                <c:pt idx="425">
                  <c:v>369</c:v>
                </c:pt>
                <c:pt idx="426">
                  <c:v>265</c:v>
                </c:pt>
                <c:pt idx="427">
                  <c:v>475</c:v>
                </c:pt>
                <c:pt idx="428">
                  <c:v>238</c:v>
                </c:pt>
                <c:pt idx="429">
                  <c:v>904</c:v>
                </c:pt>
                <c:pt idx="430">
                  <c:v>1833</c:v>
                </c:pt>
                <c:pt idx="431">
                  <c:v>786</c:v>
                </c:pt>
                <c:pt idx="432">
                  <c:v>684</c:v>
                </c:pt>
                <c:pt idx="433">
                  <c:v>405</c:v>
                </c:pt>
                <c:pt idx="434">
                  <c:v>483</c:v>
                </c:pt>
                <c:pt idx="435">
                  <c:v>615</c:v>
                </c:pt>
                <c:pt idx="436">
                  <c:v>765</c:v>
                </c:pt>
                <c:pt idx="437">
                  <c:v>573</c:v>
                </c:pt>
                <c:pt idx="438">
                  <c:v>523</c:v>
                </c:pt>
                <c:pt idx="439">
                  <c:v>480</c:v>
                </c:pt>
                <c:pt idx="440">
                  <c:v>448</c:v>
                </c:pt>
                <c:pt idx="441">
                  <c:v>148</c:v>
                </c:pt>
                <c:pt idx="442">
                  <c:v>600</c:v>
                </c:pt>
                <c:pt idx="443">
                  <c:v>669</c:v>
                </c:pt>
                <c:pt idx="444">
                  <c:v>709</c:v>
                </c:pt>
                <c:pt idx="445">
                  <c:v>393</c:v>
                </c:pt>
                <c:pt idx="446">
                  <c:v>359</c:v>
                </c:pt>
                <c:pt idx="447">
                  <c:v>117</c:v>
                </c:pt>
                <c:pt idx="448">
                  <c:v>601</c:v>
                </c:pt>
                <c:pt idx="449">
                  <c:v>651</c:v>
                </c:pt>
                <c:pt idx="450">
                  <c:v>322</c:v>
                </c:pt>
                <c:pt idx="451">
                  <c:v>745</c:v>
                </c:pt>
                <c:pt idx="452">
                  <c:v>701</c:v>
                </c:pt>
                <c:pt idx="453">
                  <c:v>286</c:v>
                </c:pt>
                <c:pt idx="454">
                  <c:v>581</c:v>
                </c:pt>
                <c:pt idx="455">
                  <c:v>489</c:v>
                </c:pt>
                <c:pt idx="456">
                  <c:v>240</c:v>
                </c:pt>
                <c:pt idx="457">
                  <c:v>341</c:v>
                </c:pt>
                <c:pt idx="458">
                  <c:v>484</c:v>
                </c:pt>
                <c:pt idx="459">
                  <c:v>281</c:v>
                </c:pt>
                <c:pt idx="460">
                  <c:v>179</c:v>
                </c:pt>
                <c:pt idx="461">
                  <c:v>662</c:v>
                </c:pt>
                <c:pt idx="462">
                  <c:v>469</c:v>
                </c:pt>
                <c:pt idx="463">
                  <c:v>708</c:v>
                </c:pt>
                <c:pt idx="464">
                  <c:v>399</c:v>
                </c:pt>
                <c:pt idx="465">
                  <c:v>346</c:v>
                </c:pt>
                <c:pt idx="466">
                  <c:v>605</c:v>
                </c:pt>
                <c:pt idx="467">
                  <c:v>522</c:v>
                </c:pt>
                <c:pt idx="468">
                  <c:v>223</c:v>
                </c:pt>
                <c:pt idx="469">
                  <c:v>412</c:v>
                </c:pt>
                <c:pt idx="470">
                  <c:v>452</c:v>
                </c:pt>
                <c:pt idx="471">
                  <c:v>589</c:v>
                </c:pt>
                <c:pt idx="472">
                  <c:v>311</c:v>
                </c:pt>
                <c:pt idx="473">
                  <c:v>748</c:v>
                </c:pt>
                <c:pt idx="474">
                  <c:v>311</c:v>
                </c:pt>
                <c:pt idx="475">
                  <c:v>605</c:v>
                </c:pt>
                <c:pt idx="476">
                  <c:v>609</c:v>
                </c:pt>
                <c:pt idx="477">
                  <c:v>430</c:v>
                </c:pt>
                <c:pt idx="478">
                  <c:v>1144</c:v>
                </c:pt>
                <c:pt idx="479">
                  <c:v>370</c:v>
                </c:pt>
                <c:pt idx="480">
                  <c:v>623</c:v>
                </c:pt>
                <c:pt idx="481">
                  <c:v>141</c:v>
                </c:pt>
                <c:pt idx="482">
                  <c:v>452</c:v>
                </c:pt>
                <c:pt idx="483">
                  <c:v>263</c:v>
                </c:pt>
                <c:pt idx="484">
                  <c:v>272</c:v>
                </c:pt>
                <c:pt idx="485">
                  <c:v>302</c:v>
                </c:pt>
                <c:pt idx="486">
                  <c:v>746</c:v>
                </c:pt>
                <c:pt idx="487">
                  <c:v>297</c:v>
                </c:pt>
                <c:pt idx="488">
                  <c:v>528</c:v>
                </c:pt>
                <c:pt idx="489">
                  <c:v>281</c:v>
                </c:pt>
                <c:pt idx="490">
                  <c:v>558</c:v>
                </c:pt>
                <c:pt idx="491">
                  <c:v>315</c:v>
                </c:pt>
                <c:pt idx="492">
                  <c:v>283</c:v>
                </c:pt>
                <c:pt idx="493">
                  <c:v>725</c:v>
                </c:pt>
                <c:pt idx="494">
                  <c:v>588</c:v>
                </c:pt>
                <c:pt idx="495">
                  <c:v>446</c:v>
                </c:pt>
                <c:pt idx="496">
                  <c:v>626</c:v>
                </c:pt>
                <c:pt idx="497">
                  <c:v>293</c:v>
                </c:pt>
                <c:pt idx="498">
                  <c:v>486</c:v>
                </c:pt>
                <c:pt idx="499">
                  <c:v>647</c:v>
                </c:pt>
                <c:pt idx="500">
                  <c:v>524</c:v>
                </c:pt>
                <c:pt idx="501">
                  <c:v>513</c:v>
                </c:pt>
                <c:pt idx="502">
                  <c:v>443</c:v>
                </c:pt>
                <c:pt idx="503">
                  <c:v>541</c:v>
                </c:pt>
                <c:pt idx="504">
                  <c:v>553</c:v>
                </c:pt>
                <c:pt idx="505">
                  <c:v>515</c:v>
                </c:pt>
                <c:pt idx="506">
                  <c:v>498</c:v>
                </c:pt>
                <c:pt idx="507">
                  <c:v>575</c:v>
                </c:pt>
                <c:pt idx="508">
                  <c:v>621</c:v>
                </c:pt>
                <c:pt idx="509">
                  <c:v>346</c:v>
                </c:pt>
                <c:pt idx="510">
                  <c:v>428</c:v>
                </c:pt>
                <c:pt idx="511">
                  <c:v>716</c:v>
                </c:pt>
                <c:pt idx="512">
                  <c:v>788</c:v>
                </c:pt>
                <c:pt idx="513">
                  <c:v>400</c:v>
                </c:pt>
                <c:pt idx="514">
                  <c:v>582</c:v>
                </c:pt>
                <c:pt idx="515">
                  <c:v>804</c:v>
                </c:pt>
                <c:pt idx="516">
                  <c:v>320</c:v>
                </c:pt>
                <c:pt idx="517">
                  <c:v>413</c:v>
                </c:pt>
                <c:pt idx="518">
                  <c:v>318</c:v>
                </c:pt>
                <c:pt idx="519">
                  <c:v>154</c:v>
                </c:pt>
                <c:pt idx="520">
                  <c:v>434</c:v>
                </c:pt>
                <c:pt idx="521">
                  <c:v>224</c:v>
                </c:pt>
                <c:pt idx="522">
                  <c:v>618</c:v>
                </c:pt>
                <c:pt idx="523">
                  <c:v>641</c:v>
                </c:pt>
                <c:pt idx="524">
                  <c:v>311</c:v>
                </c:pt>
                <c:pt idx="525">
                  <c:v>528</c:v>
                </c:pt>
                <c:pt idx="526">
                  <c:v>723</c:v>
                </c:pt>
                <c:pt idx="527">
                  <c:v>458</c:v>
                </c:pt>
                <c:pt idx="528">
                  <c:v>605</c:v>
                </c:pt>
                <c:pt idx="529">
                  <c:v>235</c:v>
                </c:pt>
                <c:pt idx="530">
                  <c:v>416</c:v>
                </c:pt>
                <c:pt idx="531">
                  <c:v>777</c:v>
                </c:pt>
                <c:pt idx="532">
                  <c:v>527</c:v>
                </c:pt>
                <c:pt idx="533">
                  <c:v>631</c:v>
                </c:pt>
                <c:pt idx="534">
                  <c:v>510</c:v>
                </c:pt>
                <c:pt idx="535">
                  <c:v>497</c:v>
                </c:pt>
                <c:pt idx="536">
                  <c:v>350</c:v>
                </c:pt>
                <c:pt idx="537">
                  <c:v>479</c:v>
                </c:pt>
                <c:pt idx="538">
                  <c:v>349</c:v>
                </c:pt>
                <c:pt idx="539">
                  <c:v>246</c:v>
                </c:pt>
                <c:pt idx="540">
                  <c:v>550</c:v>
                </c:pt>
                <c:pt idx="541">
                  <c:v>521</c:v>
                </c:pt>
                <c:pt idx="542">
                  <c:v>1414</c:v>
                </c:pt>
                <c:pt idx="543">
                  <c:v>693</c:v>
                </c:pt>
                <c:pt idx="544">
                  <c:v>537</c:v>
                </c:pt>
                <c:pt idx="545">
                  <c:v>167</c:v>
                </c:pt>
                <c:pt idx="546">
                  <c:v>291</c:v>
                </c:pt>
                <c:pt idx="547">
                  <c:v>209</c:v>
                </c:pt>
                <c:pt idx="548">
                  <c:v>513</c:v>
                </c:pt>
                <c:pt idx="549">
                  <c:v>462</c:v>
                </c:pt>
                <c:pt idx="550">
                  <c:v>557</c:v>
                </c:pt>
                <c:pt idx="551">
                  <c:v>449</c:v>
                </c:pt>
                <c:pt idx="552">
                  <c:v>557</c:v>
                </c:pt>
                <c:pt idx="553">
                  <c:v>646</c:v>
                </c:pt>
                <c:pt idx="554">
                  <c:v>322</c:v>
                </c:pt>
                <c:pt idx="555">
                  <c:v>134</c:v>
                </c:pt>
                <c:pt idx="556">
                  <c:v>245</c:v>
                </c:pt>
                <c:pt idx="557">
                  <c:v>868</c:v>
                </c:pt>
                <c:pt idx="558">
                  <c:v>362</c:v>
                </c:pt>
                <c:pt idx="559">
                  <c:v>410</c:v>
                </c:pt>
                <c:pt idx="560">
                  <c:v>677</c:v>
                </c:pt>
                <c:pt idx="561">
                  <c:v>376</c:v>
                </c:pt>
                <c:pt idx="562">
                  <c:v>371</c:v>
                </c:pt>
                <c:pt idx="563">
                  <c:v>281</c:v>
                </c:pt>
                <c:pt idx="564">
                  <c:v>507</c:v>
                </c:pt>
                <c:pt idx="565">
                  <c:v>480</c:v>
                </c:pt>
                <c:pt idx="566">
                  <c:v>474</c:v>
                </c:pt>
                <c:pt idx="567">
                  <c:v>179</c:v>
                </c:pt>
                <c:pt idx="568">
                  <c:v>458</c:v>
                </c:pt>
                <c:pt idx="569">
                  <c:v>328</c:v>
                </c:pt>
                <c:pt idx="570">
                  <c:v>184</c:v>
                </c:pt>
                <c:pt idx="571">
                  <c:v>622</c:v>
                </c:pt>
                <c:pt idx="572">
                  <c:v>311</c:v>
                </c:pt>
                <c:pt idx="573">
                  <c:v>404</c:v>
                </c:pt>
                <c:pt idx="574">
                  <c:v>502</c:v>
                </c:pt>
                <c:pt idx="575">
                  <c:v>249</c:v>
                </c:pt>
                <c:pt idx="576">
                  <c:v>337</c:v>
                </c:pt>
                <c:pt idx="577">
                  <c:v>260</c:v>
                </c:pt>
                <c:pt idx="578">
                  <c:v>410</c:v>
                </c:pt>
                <c:pt idx="579">
                  <c:v>635</c:v>
                </c:pt>
                <c:pt idx="580">
                  <c:v>508</c:v>
                </c:pt>
                <c:pt idx="581">
                  <c:v>494</c:v>
                </c:pt>
                <c:pt idx="582">
                  <c:v>363</c:v>
                </c:pt>
                <c:pt idx="583">
                  <c:v>580</c:v>
                </c:pt>
                <c:pt idx="584">
                  <c:v>500</c:v>
                </c:pt>
                <c:pt idx="585">
                  <c:v>793</c:v>
                </c:pt>
                <c:pt idx="586">
                  <c:v>1265</c:v>
                </c:pt>
                <c:pt idx="587">
                  <c:v>1278</c:v>
                </c:pt>
                <c:pt idx="588">
                  <c:v>426</c:v>
                </c:pt>
                <c:pt idx="589">
                  <c:v>217</c:v>
                </c:pt>
                <c:pt idx="590">
                  <c:v>209</c:v>
                </c:pt>
                <c:pt idx="591">
                  <c:v>243</c:v>
                </c:pt>
                <c:pt idx="592">
                  <c:v>504</c:v>
                </c:pt>
                <c:pt idx="593">
                  <c:v>260</c:v>
                </c:pt>
                <c:pt idx="594">
                  <c:v>318</c:v>
                </c:pt>
                <c:pt idx="595">
                  <c:v>257</c:v>
                </c:pt>
                <c:pt idx="596">
                  <c:v>864</c:v>
                </c:pt>
                <c:pt idx="597">
                  <c:v>230</c:v>
                </c:pt>
                <c:pt idx="598">
                  <c:v>248</c:v>
                </c:pt>
                <c:pt idx="599">
                  <c:v>352</c:v>
                </c:pt>
                <c:pt idx="600">
                  <c:v>576</c:v>
                </c:pt>
                <c:pt idx="601">
                  <c:v>385</c:v>
                </c:pt>
                <c:pt idx="602">
                  <c:v>392</c:v>
                </c:pt>
                <c:pt idx="603">
                  <c:v>125</c:v>
                </c:pt>
                <c:pt idx="604">
                  <c:v>327</c:v>
                </c:pt>
                <c:pt idx="605">
                  <c:v>612</c:v>
                </c:pt>
                <c:pt idx="606">
                  <c:v>514</c:v>
                </c:pt>
                <c:pt idx="607">
                  <c:v>592</c:v>
                </c:pt>
                <c:pt idx="608">
                  <c:v>524</c:v>
                </c:pt>
                <c:pt idx="609">
                  <c:v>291</c:v>
                </c:pt>
                <c:pt idx="610">
                  <c:v>544</c:v>
                </c:pt>
                <c:pt idx="611">
                  <c:v>274</c:v>
                </c:pt>
                <c:pt idx="612">
                  <c:v>639</c:v>
                </c:pt>
                <c:pt idx="613">
                  <c:v>239</c:v>
                </c:pt>
                <c:pt idx="614">
                  <c:v>564</c:v>
                </c:pt>
                <c:pt idx="615">
                  <c:v>293</c:v>
                </c:pt>
                <c:pt idx="616">
                  <c:v>98</c:v>
                </c:pt>
                <c:pt idx="617">
                  <c:v>546</c:v>
                </c:pt>
                <c:pt idx="618">
                  <c:v>262</c:v>
                </c:pt>
                <c:pt idx="619">
                  <c:v>440</c:v>
                </c:pt>
                <c:pt idx="620">
                  <c:v>458</c:v>
                </c:pt>
                <c:pt idx="621">
                  <c:v>465</c:v>
                </c:pt>
                <c:pt idx="622">
                  <c:v>338</c:v>
                </c:pt>
                <c:pt idx="623">
                  <c:v>388</c:v>
                </c:pt>
                <c:pt idx="624">
                  <c:v>389</c:v>
                </c:pt>
                <c:pt idx="625">
                  <c:v>233</c:v>
                </c:pt>
                <c:pt idx="626">
                  <c:v>389</c:v>
                </c:pt>
                <c:pt idx="627">
                  <c:v>549</c:v>
                </c:pt>
                <c:pt idx="628">
                  <c:v>334</c:v>
                </c:pt>
                <c:pt idx="629">
                  <c:v>435</c:v>
                </c:pt>
                <c:pt idx="630">
                  <c:v>111</c:v>
                </c:pt>
                <c:pt idx="631">
                  <c:v>708</c:v>
                </c:pt>
                <c:pt idx="632">
                  <c:v>199</c:v>
                </c:pt>
                <c:pt idx="633">
                  <c:v>353</c:v>
                </c:pt>
                <c:pt idx="634">
                  <c:v>228</c:v>
                </c:pt>
                <c:pt idx="635">
                  <c:v>173</c:v>
                </c:pt>
                <c:pt idx="636">
                  <c:v>455</c:v>
                </c:pt>
                <c:pt idx="637">
                  <c:v>404</c:v>
                </c:pt>
                <c:pt idx="638">
                  <c:v>364</c:v>
                </c:pt>
                <c:pt idx="639">
                  <c:v>515</c:v>
                </c:pt>
                <c:pt idx="640">
                  <c:v>670</c:v>
                </c:pt>
                <c:pt idx="641">
                  <c:v>141</c:v>
                </c:pt>
                <c:pt idx="642">
                  <c:v>342</c:v>
                </c:pt>
                <c:pt idx="643">
                  <c:v>374</c:v>
                </c:pt>
                <c:pt idx="644">
                  <c:v>585</c:v>
                </c:pt>
                <c:pt idx="645">
                  <c:v>282</c:v>
                </c:pt>
                <c:pt idx="646">
                  <c:v>194</c:v>
                </c:pt>
                <c:pt idx="647">
                  <c:v>136</c:v>
                </c:pt>
                <c:pt idx="648">
                  <c:v>273</c:v>
                </c:pt>
                <c:pt idx="649">
                  <c:v>145</c:v>
                </c:pt>
                <c:pt idx="650">
                  <c:v>556</c:v>
                </c:pt>
                <c:pt idx="651">
                  <c:v>277</c:v>
                </c:pt>
                <c:pt idx="652">
                  <c:v>168</c:v>
                </c:pt>
                <c:pt idx="653">
                  <c:v>111</c:v>
                </c:pt>
                <c:pt idx="654">
                  <c:v>325</c:v>
                </c:pt>
                <c:pt idx="655">
                  <c:v>257</c:v>
                </c:pt>
                <c:pt idx="656">
                  <c:v>350</c:v>
                </c:pt>
                <c:pt idx="657">
                  <c:v>466</c:v>
                </c:pt>
                <c:pt idx="658">
                  <c:v>191</c:v>
                </c:pt>
                <c:pt idx="659">
                  <c:v>239</c:v>
                </c:pt>
                <c:pt idx="660">
                  <c:v>241</c:v>
                </c:pt>
                <c:pt idx="661">
                  <c:v>570</c:v>
                </c:pt>
                <c:pt idx="662">
                  <c:v>249</c:v>
                </c:pt>
                <c:pt idx="663">
                  <c:v>118</c:v>
                </c:pt>
                <c:pt idx="664">
                  <c:v>387</c:v>
                </c:pt>
                <c:pt idx="665">
                  <c:v>418</c:v>
                </c:pt>
                <c:pt idx="666">
                  <c:v>273</c:v>
                </c:pt>
                <c:pt idx="667">
                  <c:v>263</c:v>
                </c:pt>
                <c:pt idx="668">
                  <c:v>441</c:v>
                </c:pt>
                <c:pt idx="669">
                  <c:v>138</c:v>
                </c:pt>
                <c:pt idx="670">
                  <c:v>326</c:v>
                </c:pt>
                <c:pt idx="671">
                  <c:v>399</c:v>
                </c:pt>
                <c:pt idx="672">
                  <c:v>284</c:v>
                </c:pt>
                <c:pt idx="673">
                  <c:v>350</c:v>
                </c:pt>
                <c:pt idx="674">
                  <c:v>180</c:v>
                </c:pt>
                <c:pt idx="675">
                  <c:v>267</c:v>
                </c:pt>
                <c:pt idx="676">
                  <c:v>357</c:v>
                </c:pt>
                <c:pt idx="677">
                  <c:v>389</c:v>
                </c:pt>
                <c:pt idx="678">
                  <c:v>203</c:v>
                </c:pt>
                <c:pt idx="679">
                  <c:v>242</c:v>
                </c:pt>
                <c:pt idx="680">
                  <c:v>376</c:v>
                </c:pt>
                <c:pt idx="681">
                  <c:v>301</c:v>
                </c:pt>
                <c:pt idx="682">
                  <c:v>550</c:v>
                </c:pt>
                <c:pt idx="683">
                  <c:v>506</c:v>
                </c:pt>
                <c:pt idx="684">
                  <c:v>439</c:v>
                </c:pt>
                <c:pt idx="685">
                  <c:v>350</c:v>
                </c:pt>
                <c:pt idx="686">
                  <c:v>332</c:v>
                </c:pt>
                <c:pt idx="687">
                  <c:v>482</c:v>
                </c:pt>
                <c:pt idx="688">
                  <c:v>398</c:v>
                </c:pt>
                <c:pt idx="689">
                  <c:v>417</c:v>
                </c:pt>
                <c:pt idx="690">
                  <c:v>577</c:v>
                </c:pt>
                <c:pt idx="691">
                  <c:v>268</c:v>
                </c:pt>
                <c:pt idx="692">
                  <c:v>463</c:v>
                </c:pt>
                <c:pt idx="693">
                  <c:v>234</c:v>
                </c:pt>
                <c:pt idx="694">
                  <c:v>404</c:v>
                </c:pt>
                <c:pt idx="695">
                  <c:v>424</c:v>
                </c:pt>
                <c:pt idx="696">
                  <c:v>275</c:v>
                </c:pt>
                <c:pt idx="697">
                  <c:v>463</c:v>
                </c:pt>
                <c:pt idx="698">
                  <c:v>161</c:v>
                </c:pt>
                <c:pt idx="699">
                  <c:v>626</c:v>
                </c:pt>
                <c:pt idx="700">
                  <c:v>315</c:v>
                </c:pt>
                <c:pt idx="701">
                  <c:v>506</c:v>
                </c:pt>
                <c:pt idx="702">
                  <c:v>383</c:v>
                </c:pt>
                <c:pt idx="703">
                  <c:v>271</c:v>
                </c:pt>
                <c:pt idx="704">
                  <c:v>442</c:v>
                </c:pt>
                <c:pt idx="705">
                  <c:v>540</c:v>
                </c:pt>
                <c:pt idx="706">
                  <c:v>571</c:v>
                </c:pt>
                <c:pt idx="707">
                  <c:v>255</c:v>
                </c:pt>
                <c:pt idx="708">
                  <c:v>509</c:v>
                </c:pt>
                <c:pt idx="709">
                  <c:v>382</c:v>
                </c:pt>
                <c:pt idx="710">
                  <c:v>240</c:v>
                </c:pt>
                <c:pt idx="711">
                  <c:v>700</c:v>
                </c:pt>
                <c:pt idx="712">
                  <c:v>330</c:v>
                </c:pt>
                <c:pt idx="713">
                  <c:v>116</c:v>
                </c:pt>
                <c:pt idx="714">
                  <c:v>300</c:v>
                </c:pt>
                <c:pt idx="715">
                  <c:v>1003</c:v>
                </c:pt>
                <c:pt idx="716">
                  <c:v>457</c:v>
                </c:pt>
                <c:pt idx="717">
                  <c:v>502</c:v>
                </c:pt>
                <c:pt idx="718">
                  <c:v>295</c:v>
                </c:pt>
                <c:pt idx="719">
                  <c:v>391</c:v>
                </c:pt>
                <c:pt idx="720">
                  <c:v>405</c:v>
                </c:pt>
                <c:pt idx="721">
                  <c:v>335</c:v>
                </c:pt>
                <c:pt idx="722">
                  <c:v>194</c:v>
                </c:pt>
                <c:pt idx="723">
                  <c:v>312</c:v>
                </c:pt>
                <c:pt idx="724">
                  <c:v>230</c:v>
                </c:pt>
                <c:pt idx="725">
                  <c:v>121</c:v>
                </c:pt>
                <c:pt idx="726">
                  <c:v>30</c:v>
                </c:pt>
                <c:pt idx="727">
                  <c:v>170</c:v>
                </c:pt>
                <c:pt idx="728">
                  <c:v>106</c:v>
                </c:pt>
                <c:pt idx="729">
                  <c:v>182</c:v>
                </c:pt>
                <c:pt idx="730">
                  <c:v>80</c:v>
                </c:pt>
                <c:pt idx="731">
                  <c:v>144</c:v>
                </c:pt>
                <c:pt idx="732">
                  <c:v>189</c:v>
                </c:pt>
                <c:pt idx="733">
                  <c:v>170</c:v>
                </c:pt>
                <c:pt idx="734">
                  <c:v>79</c:v>
                </c:pt>
                <c:pt idx="735">
                  <c:v>130</c:v>
                </c:pt>
                <c:pt idx="736">
                  <c:v>296</c:v>
                </c:pt>
                <c:pt idx="737">
                  <c:v>52</c:v>
                </c:pt>
                <c:pt idx="738">
                  <c:v>118</c:v>
                </c:pt>
                <c:pt idx="739">
                  <c:v>69</c:v>
                </c:pt>
                <c:pt idx="740">
                  <c:v>134</c:v>
                </c:pt>
                <c:pt idx="741">
                  <c:v>110</c:v>
                </c:pt>
                <c:pt idx="742">
                  <c:v>194</c:v>
                </c:pt>
                <c:pt idx="743">
                  <c:v>153</c:v>
                </c:pt>
                <c:pt idx="744">
                  <c:v>106</c:v>
                </c:pt>
                <c:pt idx="745">
                  <c:v>103</c:v>
                </c:pt>
                <c:pt idx="746">
                  <c:v>253</c:v>
                </c:pt>
                <c:pt idx="747">
                  <c:v>126</c:v>
                </c:pt>
                <c:pt idx="748">
                  <c:v>257</c:v>
                </c:pt>
                <c:pt idx="749">
                  <c:v>225</c:v>
                </c:pt>
                <c:pt idx="750">
                  <c:v>274</c:v>
                </c:pt>
                <c:pt idx="751">
                  <c:v>621</c:v>
                </c:pt>
                <c:pt idx="752">
                  <c:v>253</c:v>
                </c:pt>
                <c:pt idx="753">
                  <c:v>260</c:v>
                </c:pt>
                <c:pt idx="754">
                  <c:v>188</c:v>
                </c:pt>
                <c:pt idx="755">
                  <c:v>58</c:v>
                </c:pt>
                <c:pt idx="756">
                  <c:v>205</c:v>
                </c:pt>
                <c:pt idx="757">
                  <c:v>73</c:v>
                </c:pt>
                <c:pt idx="758">
                  <c:v>517</c:v>
                </c:pt>
                <c:pt idx="759">
                  <c:v>243</c:v>
                </c:pt>
                <c:pt idx="760">
                  <c:v>421</c:v>
                </c:pt>
                <c:pt idx="761">
                  <c:v>52</c:v>
                </c:pt>
                <c:pt idx="762">
                  <c:v>398</c:v>
                </c:pt>
                <c:pt idx="763">
                  <c:v>229</c:v>
                </c:pt>
                <c:pt idx="764">
                  <c:v>333</c:v>
                </c:pt>
                <c:pt idx="765">
                  <c:v>58</c:v>
                </c:pt>
                <c:pt idx="766">
                  <c:v>152</c:v>
                </c:pt>
                <c:pt idx="767">
                  <c:v>287</c:v>
                </c:pt>
                <c:pt idx="768">
                  <c:v>120</c:v>
                </c:pt>
                <c:pt idx="769">
                  <c:v>285</c:v>
                </c:pt>
                <c:pt idx="770">
                  <c:v>179</c:v>
                </c:pt>
                <c:pt idx="771">
                  <c:v>114</c:v>
                </c:pt>
                <c:pt idx="772">
                  <c:v>182</c:v>
                </c:pt>
                <c:pt idx="773">
                  <c:v>102</c:v>
                </c:pt>
                <c:pt idx="774">
                  <c:v>160</c:v>
                </c:pt>
                <c:pt idx="775">
                  <c:v>394</c:v>
                </c:pt>
                <c:pt idx="776">
                  <c:v>257</c:v>
                </c:pt>
                <c:pt idx="777">
                  <c:v>283</c:v>
                </c:pt>
                <c:pt idx="778">
                  <c:v>218</c:v>
                </c:pt>
                <c:pt idx="779">
                  <c:v>84</c:v>
                </c:pt>
                <c:pt idx="780">
                  <c:v>164</c:v>
                </c:pt>
                <c:pt idx="781">
                  <c:v>433</c:v>
                </c:pt>
                <c:pt idx="782">
                  <c:v>165</c:v>
                </c:pt>
                <c:pt idx="783">
                  <c:v>252</c:v>
                </c:pt>
                <c:pt idx="784">
                  <c:v>255</c:v>
                </c:pt>
                <c:pt idx="785">
                  <c:v>313</c:v>
                </c:pt>
                <c:pt idx="786">
                  <c:v>251</c:v>
                </c:pt>
                <c:pt idx="787">
                  <c:v>127</c:v>
                </c:pt>
                <c:pt idx="788">
                  <c:v>235</c:v>
                </c:pt>
                <c:pt idx="789">
                  <c:v>141</c:v>
                </c:pt>
                <c:pt idx="790">
                  <c:v>234</c:v>
                </c:pt>
                <c:pt idx="791">
                  <c:v>212</c:v>
                </c:pt>
                <c:pt idx="792">
                  <c:v>22</c:v>
                </c:pt>
                <c:pt idx="793">
                  <c:v>217</c:v>
                </c:pt>
                <c:pt idx="794">
                  <c:v>151</c:v>
                </c:pt>
                <c:pt idx="795">
                  <c:v>62</c:v>
                </c:pt>
                <c:pt idx="796">
                  <c:v>287</c:v>
                </c:pt>
                <c:pt idx="797">
                  <c:v>144</c:v>
                </c:pt>
                <c:pt idx="798">
                  <c:v>165</c:v>
                </c:pt>
                <c:pt idx="799">
                  <c:v>307</c:v>
                </c:pt>
                <c:pt idx="800">
                  <c:v>195</c:v>
                </c:pt>
                <c:pt idx="801">
                  <c:v>192</c:v>
                </c:pt>
                <c:pt idx="802">
                  <c:v>295</c:v>
                </c:pt>
                <c:pt idx="803">
                  <c:v>180</c:v>
                </c:pt>
                <c:pt idx="804">
                  <c:v>260</c:v>
                </c:pt>
                <c:pt idx="805">
                  <c:v>188</c:v>
                </c:pt>
                <c:pt idx="806">
                  <c:v>107</c:v>
                </c:pt>
                <c:pt idx="807">
                  <c:v>279</c:v>
                </c:pt>
                <c:pt idx="808">
                  <c:v>156</c:v>
                </c:pt>
                <c:pt idx="809">
                  <c:v>112</c:v>
                </c:pt>
                <c:pt idx="810">
                  <c:v>105</c:v>
                </c:pt>
                <c:pt idx="811">
                  <c:v>229</c:v>
                </c:pt>
                <c:pt idx="812">
                  <c:v>82</c:v>
                </c:pt>
                <c:pt idx="813">
                  <c:v>355</c:v>
                </c:pt>
                <c:pt idx="814">
                  <c:v>338</c:v>
                </c:pt>
                <c:pt idx="815">
                  <c:v>209</c:v>
                </c:pt>
                <c:pt idx="816">
                  <c:v>416</c:v>
                </c:pt>
                <c:pt idx="817">
                  <c:v>191</c:v>
                </c:pt>
                <c:pt idx="818">
                  <c:v>306</c:v>
                </c:pt>
                <c:pt idx="819">
                  <c:v>27</c:v>
                </c:pt>
                <c:pt idx="820">
                  <c:v>279</c:v>
                </c:pt>
                <c:pt idx="821">
                  <c:v>110</c:v>
                </c:pt>
                <c:pt idx="822">
                  <c:v>200</c:v>
                </c:pt>
                <c:pt idx="823">
                  <c:v>112</c:v>
                </c:pt>
                <c:pt idx="824">
                  <c:v>134</c:v>
                </c:pt>
                <c:pt idx="825">
                  <c:v>142</c:v>
                </c:pt>
                <c:pt idx="826">
                  <c:v>370</c:v>
                </c:pt>
                <c:pt idx="827">
                  <c:v>227</c:v>
                </c:pt>
                <c:pt idx="828">
                  <c:v>37</c:v>
                </c:pt>
                <c:pt idx="829">
                  <c:v>375</c:v>
                </c:pt>
                <c:pt idx="830">
                  <c:v>38</c:v>
                </c:pt>
                <c:pt idx="831">
                  <c:v>314</c:v>
                </c:pt>
                <c:pt idx="832">
                  <c:v>330</c:v>
                </c:pt>
                <c:pt idx="833">
                  <c:v>188</c:v>
                </c:pt>
                <c:pt idx="834">
                  <c:v>141</c:v>
                </c:pt>
                <c:pt idx="835">
                  <c:v>325</c:v>
                </c:pt>
                <c:pt idx="836">
                  <c:v>135</c:v>
                </c:pt>
                <c:pt idx="837">
                  <c:v>112</c:v>
                </c:pt>
                <c:pt idx="838">
                  <c:v>191</c:v>
                </c:pt>
                <c:pt idx="839">
                  <c:v>252</c:v>
                </c:pt>
                <c:pt idx="840">
                  <c:v>323</c:v>
                </c:pt>
                <c:pt idx="841">
                  <c:v>324</c:v>
                </c:pt>
                <c:pt idx="842">
                  <c:v>232</c:v>
                </c:pt>
                <c:pt idx="843">
                  <c:v>441</c:v>
                </c:pt>
                <c:pt idx="844">
                  <c:v>238</c:v>
                </c:pt>
                <c:pt idx="845">
                  <c:v>107</c:v>
                </c:pt>
                <c:pt idx="846">
                  <c:v>40</c:v>
                </c:pt>
                <c:pt idx="847">
                  <c:v>88</c:v>
                </c:pt>
                <c:pt idx="848">
                  <c:v>94</c:v>
                </c:pt>
                <c:pt idx="849">
                  <c:v>446</c:v>
                </c:pt>
                <c:pt idx="850">
                  <c:v>233</c:v>
                </c:pt>
                <c:pt idx="851">
                  <c:v>101</c:v>
                </c:pt>
                <c:pt idx="852">
                  <c:v>227</c:v>
                </c:pt>
                <c:pt idx="853">
                  <c:v>180</c:v>
                </c:pt>
                <c:pt idx="854">
                  <c:v>95</c:v>
                </c:pt>
                <c:pt idx="855">
                  <c:v>248</c:v>
                </c:pt>
                <c:pt idx="856">
                  <c:v>204</c:v>
                </c:pt>
                <c:pt idx="857">
                  <c:v>165</c:v>
                </c:pt>
                <c:pt idx="858">
                  <c:v>234</c:v>
                </c:pt>
                <c:pt idx="859">
                  <c:v>154</c:v>
                </c:pt>
                <c:pt idx="860">
                  <c:v>360</c:v>
                </c:pt>
                <c:pt idx="861">
                  <c:v>376</c:v>
                </c:pt>
                <c:pt idx="862">
                  <c:v>149</c:v>
                </c:pt>
                <c:pt idx="863">
                  <c:v>270</c:v>
                </c:pt>
                <c:pt idx="864">
                  <c:v>207</c:v>
                </c:pt>
                <c:pt idx="865">
                  <c:v>50</c:v>
                </c:pt>
                <c:pt idx="866">
                  <c:v>239</c:v>
                </c:pt>
                <c:pt idx="867">
                  <c:v>226</c:v>
                </c:pt>
                <c:pt idx="868">
                  <c:v>150</c:v>
                </c:pt>
                <c:pt idx="869">
                  <c:v>175</c:v>
                </c:pt>
                <c:pt idx="870">
                  <c:v>133</c:v>
                </c:pt>
                <c:pt idx="871">
                  <c:v>268</c:v>
                </c:pt>
                <c:pt idx="872">
                  <c:v>460</c:v>
                </c:pt>
                <c:pt idx="873">
                  <c:v>211</c:v>
                </c:pt>
                <c:pt idx="874">
                  <c:v>224</c:v>
                </c:pt>
                <c:pt idx="875">
                  <c:v>253</c:v>
                </c:pt>
                <c:pt idx="876">
                  <c:v>127</c:v>
                </c:pt>
                <c:pt idx="877">
                  <c:v>279</c:v>
                </c:pt>
                <c:pt idx="878">
                  <c:v>140</c:v>
                </c:pt>
                <c:pt idx="879">
                  <c:v>157</c:v>
                </c:pt>
                <c:pt idx="880">
                  <c:v>113</c:v>
                </c:pt>
                <c:pt idx="881">
                  <c:v>262</c:v>
                </c:pt>
                <c:pt idx="882">
                  <c:v>128</c:v>
                </c:pt>
                <c:pt idx="883">
                  <c:v>335</c:v>
                </c:pt>
                <c:pt idx="884">
                  <c:v>112</c:v>
                </c:pt>
                <c:pt idx="885">
                  <c:v>185</c:v>
                </c:pt>
                <c:pt idx="886">
                  <c:v>291</c:v>
                </c:pt>
                <c:pt idx="887">
                  <c:v>162</c:v>
                </c:pt>
                <c:pt idx="888">
                  <c:v>296</c:v>
                </c:pt>
                <c:pt idx="889">
                  <c:v>393</c:v>
                </c:pt>
                <c:pt idx="890">
                  <c:v>43</c:v>
                </c:pt>
                <c:pt idx="891">
                  <c:v>269</c:v>
                </c:pt>
                <c:pt idx="892">
                  <c:v>322</c:v>
                </c:pt>
                <c:pt idx="893">
                  <c:v>337</c:v>
                </c:pt>
                <c:pt idx="894">
                  <c:v>412</c:v>
                </c:pt>
                <c:pt idx="895">
                  <c:v>254</c:v>
                </c:pt>
                <c:pt idx="896">
                  <c:v>276</c:v>
                </c:pt>
                <c:pt idx="897">
                  <c:v>175</c:v>
                </c:pt>
                <c:pt idx="898">
                  <c:v>76</c:v>
                </c:pt>
                <c:pt idx="899">
                  <c:v>223</c:v>
                </c:pt>
                <c:pt idx="900">
                  <c:v>204</c:v>
                </c:pt>
                <c:pt idx="901">
                  <c:v>265</c:v>
                </c:pt>
                <c:pt idx="902">
                  <c:v>377</c:v>
                </c:pt>
                <c:pt idx="903">
                  <c:v>368</c:v>
                </c:pt>
                <c:pt idx="904">
                  <c:v>232</c:v>
                </c:pt>
                <c:pt idx="905">
                  <c:v>300</c:v>
                </c:pt>
                <c:pt idx="906">
                  <c:v>267</c:v>
                </c:pt>
                <c:pt idx="907">
                  <c:v>72</c:v>
                </c:pt>
                <c:pt idx="908">
                  <c:v>37</c:v>
                </c:pt>
                <c:pt idx="909">
                  <c:v>110</c:v>
                </c:pt>
                <c:pt idx="910">
                  <c:v>156</c:v>
                </c:pt>
                <c:pt idx="911">
                  <c:v>100</c:v>
                </c:pt>
                <c:pt idx="912">
                  <c:v>386</c:v>
                </c:pt>
                <c:pt idx="913">
                  <c:v>297</c:v>
                </c:pt>
                <c:pt idx="914">
                  <c:v>330</c:v>
                </c:pt>
                <c:pt idx="915">
                  <c:v>57</c:v>
                </c:pt>
                <c:pt idx="916">
                  <c:v>311</c:v>
                </c:pt>
                <c:pt idx="917">
                  <c:v>251</c:v>
                </c:pt>
                <c:pt idx="918">
                  <c:v>292</c:v>
                </c:pt>
                <c:pt idx="919">
                  <c:v>574</c:v>
                </c:pt>
                <c:pt idx="920">
                  <c:v>218</c:v>
                </c:pt>
                <c:pt idx="921">
                  <c:v>230</c:v>
                </c:pt>
                <c:pt idx="922">
                  <c:v>181</c:v>
                </c:pt>
                <c:pt idx="923">
                  <c:v>211</c:v>
                </c:pt>
                <c:pt idx="924">
                  <c:v>337</c:v>
                </c:pt>
                <c:pt idx="925">
                  <c:v>266</c:v>
                </c:pt>
                <c:pt idx="926">
                  <c:v>282</c:v>
                </c:pt>
                <c:pt idx="927">
                  <c:v>359</c:v>
                </c:pt>
                <c:pt idx="928">
                  <c:v>184</c:v>
                </c:pt>
                <c:pt idx="929">
                  <c:v>84</c:v>
                </c:pt>
                <c:pt idx="930">
                  <c:v>210</c:v>
                </c:pt>
                <c:pt idx="931">
                  <c:v>344</c:v>
                </c:pt>
                <c:pt idx="932">
                  <c:v>172</c:v>
                </c:pt>
                <c:pt idx="933">
                  <c:v>480</c:v>
                </c:pt>
                <c:pt idx="934">
                  <c:v>251</c:v>
                </c:pt>
                <c:pt idx="935">
                  <c:v>69</c:v>
                </c:pt>
                <c:pt idx="936">
                  <c:v>251</c:v>
                </c:pt>
                <c:pt idx="937">
                  <c:v>70</c:v>
                </c:pt>
                <c:pt idx="938">
                  <c:v>158</c:v>
                </c:pt>
                <c:pt idx="939">
                  <c:v>365</c:v>
                </c:pt>
                <c:pt idx="940">
                  <c:v>153</c:v>
                </c:pt>
                <c:pt idx="941">
                  <c:v>128</c:v>
                </c:pt>
                <c:pt idx="942">
                  <c:v>486</c:v>
                </c:pt>
                <c:pt idx="943">
                  <c:v>511</c:v>
                </c:pt>
                <c:pt idx="944">
                  <c:v>222</c:v>
                </c:pt>
                <c:pt idx="945">
                  <c:v>110</c:v>
                </c:pt>
                <c:pt idx="946">
                  <c:v>396</c:v>
                </c:pt>
                <c:pt idx="947">
                  <c:v>293</c:v>
                </c:pt>
                <c:pt idx="948">
                  <c:v>228</c:v>
                </c:pt>
                <c:pt idx="949">
                  <c:v>47</c:v>
                </c:pt>
                <c:pt idx="950">
                  <c:v>283</c:v>
                </c:pt>
                <c:pt idx="951">
                  <c:v>152</c:v>
                </c:pt>
                <c:pt idx="952">
                  <c:v>325</c:v>
                </c:pt>
                <c:pt idx="953">
                  <c:v>242</c:v>
                </c:pt>
                <c:pt idx="954">
                  <c:v>126</c:v>
                </c:pt>
                <c:pt idx="955">
                  <c:v>339</c:v>
                </c:pt>
                <c:pt idx="956">
                  <c:v>467</c:v>
                </c:pt>
                <c:pt idx="957">
                  <c:v>225</c:v>
                </c:pt>
                <c:pt idx="958">
                  <c:v>125</c:v>
                </c:pt>
                <c:pt idx="959">
                  <c:v>92</c:v>
                </c:pt>
                <c:pt idx="960">
                  <c:v>243</c:v>
                </c:pt>
                <c:pt idx="961">
                  <c:v>348</c:v>
                </c:pt>
                <c:pt idx="962">
                  <c:v>221</c:v>
                </c:pt>
                <c:pt idx="963">
                  <c:v>367</c:v>
                </c:pt>
                <c:pt idx="964">
                  <c:v>324</c:v>
                </c:pt>
                <c:pt idx="965">
                  <c:v>230</c:v>
                </c:pt>
                <c:pt idx="966">
                  <c:v>129</c:v>
                </c:pt>
                <c:pt idx="967">
                  <c:v>271</c:v>
                </c:pt>
                <c:pt idx="968">
                  <c:v>324</c:v>
                </c:pt>
                <c:pt idx="969">
                  <c:v>244</c:v>
                </c:pt>
                <c:pt idx="970">
                  <c:v>245</c:v>
                </c:pt>
                <c:pt idx="971">
                  <c:v>206</c:v>
                </c:pt>
                <c:pt idx="972">
                  <c:v>426</c:v>
                </c:pt>
                <c:pt idx="973">
                  <c:v>25</c:v>
                </c:pt>
                <c:pt idx="974">
                  <c:v>248</c:v>
                </c:pt>
                <c:pt idx="975">
                  <c:v>160</c:v>
                </c:pt>
                <c:pt idx="976">
                  <c:v>255</c:v>
                </c:pt>
                <c:pt idx="977">
                  <c:v>236</c:v>
                </c:pt>
                <c:pt idx="978">
                  <c:v>68</c:v>
                </c:pt>
                <c:pt idx="979">
                  <c:v>159</c:v>
                </c:pt>
                <c:pt idx="980">
                  <c:v>413</c:v>
                </c:pt>
                <c:pt idx="981">
                  <c:v>415</c:v>
                </c:pt>
                <c:pt idx="982">
                  <c:v>268</c:v>
                </c:pt>
                <c:pt idx="983">
                  <c:v>302</c:v>
                </c:pt>
                <c:pt idx="984">
                  <c:v>284</c:v>
                </c:pt>
                <c:pt idx="985">
                  <c:v>338</c:v>
                </c:pt>
                <c:pt idx="986">
                  <c:v>332</c:v>
                </c:pt>
                <c:pt idx="987">
                  <c:v>231</c:v>
                </c:pt>
                <c:pt idx="988">
                  <c:v>38</c:v>
                </c:pt>
                <c:pt idx="989">
                  <c:v>84</c:v>
                </c:pt>
                <c:pt idx="990">
                  <c:v>143</c:v>
                </c:pt>
                <c:pt idx="991">
                  <c:v>364</c:v>
                </c:pt>
                <c:pt idx="992">
                  <c:v>293</c:v>
                </c:pt>
                <c:pt idx="993">
                  <c:v>201</c:v>
                </c:pt>
                <c:pt idx="994">
                  <c:v>274</c:v>
                </c:pt>
                <c:pt idx="995">
                  <c:v>133</c:v>
                </c:pt>
                <c:pt idx="996">
                  <c:v>245</c:v>
                </c:pt>
                <c:pt idx="997">
                  <c:v>136</c:v>
                </c:pt>
                <c:pt idx="998">
                  <c:v>548</c:v>
                </c:pt>
                <c:pt idx="999">
                  <c:v>86</c:v>
                </c:pt>
                <c:pt idx="1000">
                  <c:v>159</c:v>
                </c:pt>
                <c:pt idx="1001">
                  <c:v>210</c:v>
                </c:pt>
                <c:pt idx="1002">
                  <c:v>282</c:v>
                </c:pt>
                <c:pt idx="1003">
                  <c:v>519</c:v>
                </c:pt>
                <c:pt idx="1004">
                  <c:v>192</c:v>
                </c:pt>
                <c:pt idx="1005">
                  <c:v>234</c:v>
                </c:pt>
                <c:pt idx="1006">
                  <c:v>323</c:v>
                </c:pt>
                <c:pt idx="1007">
                  <c:v>210</c:v>
                </c:pt>
                <c:pt idx="1008">
                  <c:v>479</c:v>
                </c:pt>
                <c:pt idx="1009">
                  <c:v>214</c:v>
                </c:pt>
                <c:pt idx="1010">
                  <c:v>305</c:v>
                </c:pt>
                <c:pt idx="1011">
                  <c:v>192</c:v>
                </c:pt>
                <c:pt idx="1012">
                  <c:v>297</c:v>
                </c:pt>
                <c:pt idx="1013">
                  <c:v>314</c:v>
                </c:pt>
                <c:pt idx="1014">
                  <c:v>334</c:v>
                </c:pt>
                <c:pt idx="1015">
                  <c:v>270</c:v>
                </c:pt>
                <c:pt idx="1016">
                  <c:v>143</c:v>
                </c:pt>
                <c:pt idx="1017">
                  <c:v>321</c:v>
                </c:pt>
                <c:pt idx="1018">
                  <c:v>192</c:v>
                </c:pt>
                <c:pt idx="1019">
                  <c:v>253</c:v>
                </c:pt>
                <c:pt idx="1020">
                  <c:v>222</c:v>
                </c:pt>
                <c:pt idx="1021">
                  <c:v>235</c:v>
                </c:pt>
                <c:pt idx="1022">
                  <c:v>403</c:v>
                </c:pt>
                <c:pt idx="1023">
                  <c:v>218</c:v>
                </c:pt>
                <c:pt idx="1024">
                  <c:v>302</c:v>
                </c:pt>
                <c:pt idx="1025">
                  <c:v>292</c:v>
                </c:pt>
                <c:pt idx="1026">
                  <c:v>286</c:v>
                </c:pt>
                <c:pt idx="1027">
                  <c:v>237</c:v>
                </c:pt>
                <c:pt idx="1028">
                  <c:v>405</c:v>
                </c:pt>
                <c:pt idx="1029">
                  <c:v>310</c:v>
                </c:pt>
                <c:pt idx="1030">
                  <c:v>222</c:v>
                </c:pt>
                <c:pt idx="1031">
                  <c:v>856</c:v>
                </c:pt>
                <c:pt idx="1032">
                  <c:v>244</c:v>
                </c:pt>
                <c:pt idx="1033">
                  <c:v>287</c:v>
                </c:pt>
                <c:pt idx="1034">
                  <c:v>196</c:v>
                </c:pt>
                <c:pt idx="1035">
                  <c:v>498</c:v>
                </c:pt>
                <c:pt idx="1036">
                  <c:v>224</c:v>
                </c:pt>
                <c:pt idx="1037">
                  <c:v>226</c:v>
                </c:pt>
                <c:pt idx="1038">
                  <c:v>432</c:v>
                </c:pt>
                <c:pt idx="1039">
                  <c:v>264</c:v>
                </c:pt>
                <c:pt idx="1040">
                  <c:v>149</c:v>
                </c:pt>
                <c:pt idx="1041">
                  <c:v>351</c:v>
                </c:pt>
                <c:pt idx="1042">
                  <c:v>215</c:v>
                </c:pt>
                <c:pt idx="1043">
                  <c:v>151</c:v>
                </c:pt>
                <c:pt idx="1044">
                  <c:v>298</c:v>
                </c:pt>
                <c:pt idx="1045">
                  <c:v>162</c:v>
                </c:pt>
                <c:pt idx="1046">
                  <c:v>188</c:v>
                </c:pt>
                <c:pt idx="1047">
                  <c:v>424</c:v>
                </c:pt>
                <c:pt idx="1048">
                  <c:v>297</c:v>
                </c:pt>
                <c:pt idx="1049">
                  <c:v>160</c:v>
                </c:pt>
                <c:pt idx="1050">
                  <c:v>280</c:v>
                </c:pt>
                <c:pt idx="1051">
                  <c:v>431</c:v>
                </c:pt>
                <c:pt idx="1052">
                  <c:v>336</c:v>
                </c:pt>
                <c:pt idx="1053">
                  <c:v>549</c:v>
                </c:pt>
                <c:pt idx="1054">
                  <c:v>276</c:v>
                </c:pt>
                <c:pt idx="1055">
                  <c:v>255</c:v>
                </c:pt>
                <c:pt idx="1056">
                  <c:v>613</c:v>
                </c:pt>
                <c:pt idx="1057">
                  <c:v>335</c:v>
                </c:pt>
                <c:pt idx="1058">
                  <c:v>319</c:v>
                </c:pt>
                <c:pt idx="1059">
                  <c:v>245</c:v>
                </c:pt>
                <c:pt idx="1060">
                  <c:v>394</c:v>
                </c:pt>
                <c:pt idx="1061">
                  <c:v>301</c:v>
                </c:pt>
                <c:pt idx="1062">
                  <c:v>307</c:v>
                </c:pt>
                <c:pt idx="1063">
                  <c:v>352</c:v>
                </c:pt>
                <c:pt idx="1064">
                  <c:v>675</c:v>
                </c:pt>
                <c:pt idx="1065">
                  <c:v>308</c:v>
                </c:pt>
                <c:pt idx="1066">
                  <c:v>190</c:v>
                </c:pt>
                <c:pt idx="1067">
                  <c:v>264</c:v>
                </c:pt>
                <c:pt idx="1068">
                  <c:v>677</c:v>
                </c:pt>
                <c:pt idx="1069">
                  <c:v>475</c:v>
                </c:pt>
                <c:pt idx="1070">
                  <c:v>268</c:v>
                </c:pt>
                <c:pt idx="1071">
                  <c:v>825</c:v>
                </c:pt>
                <c:pt idx="1072">
                  <c:v>538</c:v>
                </c:pt>
                <c:pt idx="1073">
                  <c:v>276</c:v>
                </c:pt>
                <c:pt idx="1074">
                  <c:v>710</c:v>
                </c:pt>
                <c:pt idx="1075">
                  <c:v>586</c:v>
                </c:pt>
                <c:pt idx="1076">
                  <c:v>329</c:v>
                </c:pt>
                <c:pt idx="1077">
                  <c:v>365</c:v>
                </c:pt>
                <c:pt idx="1078">
                  <c:v>402</c:v>
                </c:pt>
                <c:pt idx="1079">
                  <c:v>260</c:v>
                </c:pt>
                <c:pt idx="1080">
                  <c:v>377</c:v>
                </c:pt>
                <c:pt idx="1081">
                  <c:v>833</c:v>
                </c:pt>
                <c:pt idx="1082">
                  <c:v>272</c:v>
                </c:pt>
                <c:pt idx="1083">
                  <c:v>709</c:v>
                </c:pt>
                <c:pt idx="1084">
                  <c:v>494</c:v>
                </c:pt>
                <c:pt idx="1085">
                  <c:v>361</c:v>
                </c:pt>
                <c:pt idx="1086">
                  <c:v>224</c:v>
                </c:pt>
                <c:pt idx="1087">
                  <c:v>405</c:v>
                </c:pt>
                <c:pt idx="1088">
                  <c:v>445</c:v>
                </c:pt>
                <c:pt idx="1089">
                  <c:v>535</c:v>
                </c:pt>
                <c:pt idx="1090">
                  <c:v>522</c:v>
                </c:pt>
                <c:pt idx="1091">
                  <c:v>471</c:v>
                </c:pt>
                <c:pt idx="1092">
                  <c:v>508</c:v>
                </c:pt>
                <c:pt idx="1093">
                  <c:v>90</c:v>
                </c:pt>
                <c:pt idx="1094">
                  <c:v>28</c:v>
                </c:pt>
                <c:pt idx="1095">
                  <c:v>138</c:v>
                </c:pt>
                <c:pt idx="1096">
                  <c:v>127</c:v>
                </c:pt>
                <c:pt idx="1097">
                  <c:v>316</c:v>
                </c:pt>
                <c:pt idx="1098">
                  <c:v>166</c:v>
                </c:pt>
                <c:pt idx="1099">
                  <c:v>141</c:v>
                </c:pt>
                <c:pt idx="1100">
                  <c:v>124</c:v>
                </c:pt>
                <c:pt idx="1101">
                  <c:v>174</c:v>
                </c:pt>
                <c:pt idx="1102">
                  <c:v>115</c:v>
                </c:pt>
                <c:pt idx="1103">
                  <c:v>45</c:v>
                </c:pt>
                <c:pt idx="1104">
                  <c:v>119</c:v>
                </c:pt>
                <c:pt idx="1105">
                  <c:v>123</c:v>
                </c:pt>
                <c:pt idx="1106">
                  <c:v>166</c:v>
                </c:pt>
                <c:pt idx="1107">
                  <c:v>127</c:v>
                </c:pt>
                <c:pt idx="1108">
                  <c:v>36</c:v>
                </c:pt>
                <c:pt idx="1109">
                  <c:v>36</c:v>
                </c:pt>
                <c:pt idx="1110">
                  <c:v>66</c:v>
                </c:pt>
                <c:pt idx="1111">
                  <c:v>226</c:v>
                </c:pt>
                <c:pt idx="1112">
                  <c:v>117</c:v>
                </c:pt>
                <c:pt idx="1113">
                  <c:v>79</c:v>
                </c:pt>
                <c:pt idx="1114">
                  <c:v>103</c:v>
                </c:pt>
                <c:pt idx="1115">
                  <c:v>96</c:v>
                </c:pt>
                <c:pt idx="1116">
                  <c:v>277</c:v>
                </c:pt>
                <c:pt idx="1117">
                  <c:v>180</c:v>
                </c:pt>
                <c:pt idx="1118">
                  <c:v>260</c:v>
                </c:pt>
                <c:pt idx="1119">
                  <c:v>166</c:v>
                </c:pt>
                <c:pt idx="1120">
                  <c:v>366</c:v>
                </c:pt>
                <c:pt idx="1121">
                  <c:v>73</c:v>
                </c:pt>
                <c:pt idx="1122">
                  <c:v>206</c:v>
                </c:pt>
                <c:pt idx="1123">
                  <c:v>158</c:v>
                </c:pt>
                <c:pt idx="1124">
                  <c:v>346</c:v>
                </c:pt>
                <c:pt idx="1125">
                  <c:v>81</c:v>
                </c:pt>
                <c:pt idx="1126">
                  <c:v>118</c:v>
                </c:pt>
                <c:pt idx="1127">
                  <c:v>261</c:v>
                </c:pt>
                <c:pt idx="1128">
                  <c:v>26</c:v>
                </c:pt>
                <c:pt idx="1129">
                  <c:v>91</c:v>
                </c:pt>
                <c:pt idx="1130">
                  <c:v>177</c:v>
                </c:pt>
                <c:pt idx="1131">
                  <c:v>280</c:v>
                </c:pt>
                <c:pt idx="1132">
                  <c:v>194</c:v>
                </c:pt>
                <c:pt idx="1133">
                  <c:v>224</c:v>
                </c:pt>
                <c:pt idx="1134">
                  <c:v>459</c:v>
                </c:pt>
                <c:pt idx="1135">
                  <c:v>139</c:v>
                </c:pt>
                <c:pt idx="1136">
                  <c:v>205</c:v>
                </c:pt>
                <c:pt idx="1137">
                  <c:v>124</c:v>
                </c:pt>
                <c:pt idx="1138">
                  <c:v>342</c:v>
                </c:pt>
                <c:pt idx="1139">
                  <c:v>178</c:v>
                </c:pt>
                <c:pt idx="1140">
                  <c:v>174</c:v>
                </c:pt>
                <c:pt idx="1141">
                  <c:v>114</c:v>
                </c:pt>
                <c:pt idx="1142">
                  <c:v>123</c:v>
                </c:pt>
                <c:pt idx="1143">
                  <c:v>162</c:v>
                </c:pt>
                <c:pt idx="1144">
                  <c:v>157</c:v>
                </c:pt>
                <c:pt idx="1145">
                  <c:v>66</c:v>
                </c:pt>
                <c:pt idx="1146">
                  <c:v>265</c:v>
                </c:pt>
                <c:pt idx="1147">
                  <c:v>266</c:v>
                </c:pt>
                <c:pt idx="1148">
                  <c:v>173</c:v>
                </c:pt>
                <c:pt idx="1149">
                  <c:v>399</c:v>
                </c:pt>
                <c:pt idx="1150">
                  <c:v>186</c:v>
                </c:pt>
                <c:pt idx="1151">
                  <c:v>85</c:v>
                </c:pt>
                <c:pt idx="1152">
                  <c:v>111</c:v>
                </c:pt>
                <c:pt idx="1153">
                  <c:v>171</c:v>
                </c:pt>
                <c:pt idx="1154">
                  <c:v>448</c:v>
                </c:pt>
                <c:pt idx="1155">
                  <c:v>26</c:v>
                </c:pt>
                <c:pt idx="1156">
                  <c:v>234</c:v>
                </c:pt>
                <c:pt idx="1157">
                  <c:v>122</c:v>
                </c:pt>
                <c:pt idx="1158">
                  <c:v>90</c:v>
                </c:pt>
                <c:pt idx="1159">
                  <c:v>209</c:v>
                </c:pt>
                <c:pt idx="1160">
                  <c:v>145</c:v>
                </c:pt>
                <c:pt idx="1161">
                  <c:v>252</c:v>
                </c:pt>
                <c:pt idx="1162">
                  <c:v>104</c:v>
                </c:pt>
                <c:pt idx="1163">
                  <c:v>114</c:v>
                </c:pt>
                <c:pt idx="1164">
                  <c:v>440</c:v>
                </c:pt>
                <c:pt idx="1165">
                  <c:v>200</c:v>
                </c:pt>
                <c:pt idx="1166">
                  <c:v>74</c:v>
                </c:pt>
                <c:pt idx="1167">
                  <c:v>109</c:v>
                </c:pt>
                <c:pt idx="1168">
                  <c:v>222</c:v>
                </c:pt>
                <c:pt idx="1169">
                  <c:v>34</c:v>
                </c:pt>
                <c:pt idx="1170">
                  <c:v>22</c:v>
                </c:pt>
                <c:pt idx="1171">
                  <c:v>33</c:v>
                </c:pt>
                <c:pt idx="1172">
                  <c:v>200</c:v>
                </c:pt>
                <c:pt idx="1173">
                  <c:v>194</c:v>
                </c:pt>
                <c:pt idx="1174">
                  <c:v>159</c:v>
                </c:pt>
                <c:pt idx="1175">
                  <c:v>237</c:v>
                </c:pt>
                <c:pt idx="1176">
                  <c:v>275</c:v>
                </c:pt>
                <c:pt idx="1177">
                  <c:v>209</c:v>
                </c:pt>
                <c:pt idx="1178">
                  <c:v>60</c:v>
                </c:pt>
                <c:pt idx="1179">
                  <c:v>122</c:v>
                </c:pt>
                <c:pt idx="1180">
                  <c:v>154</c:v>
                </c:pt>
                <c:pt idx="1181">
                  <c:v>148</c:v>
                </c:pt>
                <c:pt idx="1182">
                  <c:v>138</c:v>
                </c:pt>
                <c:pt idx="1183">
                  <c:v>297</c:v>
                </c:pt>
                <c:pt idx="1184">
                  <c:v>230</c:v>
                </c:pt>
                <c:pt idx="1185">
                  <c:v>359</c:v>
                </c:pt>
                <c:pt idx="1186">
                  <c:v>193</c:v>
                </c:pt>
                <c:pt idx="1187">
                  <c:v>143</c:v>
                </c:pt>
                <c:pt idx="1188">
                  <c:v>61</c:v>
                </c:pt>
                <c:pt idx="1189">
                  <c:v>114</c:v>
                </c:pt>
                <c:pt idx="1190">
                  <c:v>104</c:v>
                </c:pt>
                <c:pt idx="1191">
                  <c:v>99</c:v>
                </c:pt>
                <c:pt idx="1192">
                  <c:v>119</c:v>
                </c:pt>
                <c:pt idx="1193">
                  <c:v>227</c:v>
                </c:pt>
                <c:pt idx="1194">
                  <c:v>44</c:v>
                </c:pt>
                <c:pt idx="1195">
                  <c:v>33</c:v>
                </c:pt>
                <c:pt idx="1196">
                  <c:v>54</c:v>
                </c:pt>
                <c:pt idx="1197">
                  <c:v>158</c:v>
                </c:pt>
                <c:pt idx="1198">
                  <c:v>291</c:v>
                </c:pt>
                <c:pt idx="1199">
                  <c:v>111</c:v>
                </c:pt>
                <c:pt idx="1200">
                  <c:v>32</c:v>
                </c:pt>
                <c:pt idx="1201">
                  <c:v>197</c:v>
                </c:pt>
                <c:pt idx="1202">
                  <c:v>114</c:v>
                </c:pt>
                <c:pt idx="1203">
                  <c:v>50</c:v>
                </c:pt>
                <c:pt idx="1204">
                  <c:v>148</c:v>
                </c:pt>
                <c:pt idx="1205">
                  <c:v>152</c:v>
                </c:pt>
                <c:pt idx="1206">
                  <c:v>169</c:v>
                </c:pt>
                <c:pt idx="1207">
                  <c:v>95</c:v>
                </c:pt>
                <c:pt idx="1208">
                  <c:v>405</c:v>
                </c:pt>
                <c:pt idx="1209">
                  <c:v>36</c:v>
                </c:pt>
                <c:pt idx="1210">
                  <c:v>245</c:v>
                </c:pt>
                <c:pt idx="1211">
                  <c:v>281</c:v>
                </c:pt>
                <c:pt idx="1212">
                  <c:v>243</c:v>
                </c:pt>
                <c:pt idx="1213">
                  <c:v>161</c:v>
                </c:pt>
                <c:pt idx="1214">
                  <c:v>163</c:v>
                </c:pt>
                <c:pt idx="1215">
                  <c:v>215</c:v>
                </c:pt>
                <c:pt idx="1216">
                  <c:v>81</c:v>
                </c:pt>
                <c:pt idx="1217">
                  <c:v>146</c:v>
                </c:pt>
                <c:pt idx="1218">
                  <c:v>230</c:v>
                </c:pt>
                <c:pt idx="1219">
                  <c:v>152</c:v>
                </c:pt>
                <c:pt idx="1220">
                  <c:v>205</c:v>
                </c:pt>
                <c:pt idx="1221">
                  <c:v>391</c:v>
                </c:pt>
                <c:pt idx="1222">
                  <c:v>160</c:v>
                </c:pt>
                <c:pt idx="1223">
                  <c:v>139</c:v>
                </c:pt>
                <c:pt idx="1224">
                  <c:v>102</c:v>
                </c:pt>
                <c:pt idx="1225">
                  <c:v>387</c:v>
                </c:pt>
                <c:pt idx="1226">
                  <c:v>173</c:v>
                </c:pt>
                <c:pt idx="1227">
                  <c:v>142</c:v>
                </c:pt>
                <c:pt idx="1228">
                  <c:v>40</c:v>
                </c:pt>
                <c:pt idx="1229">
                  <c:v>173</c:v>
                </c:pt>
                <c:pt idx="1230">
                  <c:v>147</c:v>
                </c:pt>
                <c:pt idx="1231">
                  <c:v>47</c:v>
                </c:pt>
                <c:pt idx="1232">
                  <c:v>74</c:v>
                </c:pt>
                <c:pt idx="1233">
                  <c:v>30</c:v>
                </c:pt>
                <c:pt idx="1234">
                  <c:v>234</c:v>
                </c:pt>
                <c:pt idx="1235">
                  <c:v>61</c:v>
                </c:pt>
                <c:pt idx="1236">
                  <c:v>61</c:v>
                </c:pt>
                <c:pt idx="1237">
                  <c:v>231</c:v>
                </c:pt>
                <c:pt idx="1238">
                  <c:v>165</c:v>
                </c:pt>
                <c:pt idx="1239">
                  <c:v>181</c:v>
                </c:pt>
                <c:pt idx="1240">
                  <c:v>148</c:v>
                </c:pt>
                <c:pt idx="1241">
                  <c:v>50</c:v>
                </c:pt>
                <c:pt idx="1242">
                  <c:v>351</c:v>
                </c:pt>
                <c:pt idx="1243">
                  <c:v>172</c:v>
                </c:pt>
                <c:pt idx="1244">
                  <c:v>256</c:v>
                </c:pt>
                <c:pt idx="1245">
                  <c:v>196</c:v>
                </c:pt>
                <c:pt idx="1246">
                  <c:v>57</c:v>
                </c:pt>
                <c:pt idx="1247">
                  <c:v>120</c:v>
                </c:pt>
                <c:pt idx="1248">
                  <c:v>113</c:v>
                </c:pt>
                <c:pt idx="1249">
                  <c:v>292</c:v>
                </c:pt>
                <c:pt idx="1250">
                  <c:v>26</c:v>
                </c:pt>
                <c:pt idx="1251">
                  <c:v>143</c:v>
                </c:pt>
                <c:pt idx="1252">
                  <c:v>377</c:v>
                </c:pt>
                <c:pt idx="1253">
                  <c:v>215</c:v>
                </c:pt>
                <c:pt idx="1254">
                  <c:v>222</c:v>
                </c:pt>
                <c:pt idx="1255">
                  <c:v>323</c:v>
                </c:pt>
                <c:pt idx="1256">
                  <c:v>172</c:v>
                </c:pt>
                <c:pt idx="1257">
                  <c:v>69</c:v>
                </c:pt>
                <c:pt idx="1258">
                  <c:v>235</c:v>
                </c:pt>
                <c:pt idx="1259">
                  <c:v>73</c:v>
                </c:pt>
                <c:pt idx="1260">
                  <c:v>357</c:v>
                </c:pt>
                <c:pt idx="1261">
                  <c:v>49</c:v>
                </c:pt>
                <c:pt idx="1262">
                  <c:v>21</c:v>
                </c:pt>
                <c:pt idx="1263">
                  <c:v>218</c:v>
                </c:pt>
                <c:pt idx="1264">
                  <c:v>173</c:v>
                </c:pt>
                <c:pt idx="1265">
                  <c:v>127</c:v>
                </c:pt>
                <c:pt idx="1266">
                  <c:v>162</c:v>
                </c:pt>
                <c:pt idx="1267">
                  <c:v>220</c:v>
                </c:pt>
                <c:pt idx="1268">
                  <c:v>92</c:v>
                </c:pt>
                <c:pt idx="1269">
                  <c:v>79</c:v>
                </c:pt>
                <c:pt idx="1270">
                  <c:v>298</c:v>
                </c:pt>
                <c:pt idx="1271">
                  <c:v>176</c:v>
                </c:pt>
                <c:pt idx="1272">
                  <c:v>18</c:v>
                </c:pt>
                <c:pt idx="1273">
                  <c:v>145</c:v>
                </c:pt>
                <c:pt idx="1274">
                  <c:v>339</c:v>
                </c:pt>
                <c:pt idx="1275">
                  <c:v>76</c:v>
                </c:pt>
                <c:pt idx="1276">
                  <c:v>112</c:v>
                </c:pt>
                <c:pt idx="1277">
                  <c:v>99</c:v>
                </c:pt>
                <c:pt idx="1278">
                  <c:v>96</c:v>
                </c:pt>
                <c:pt idx="1279">
                  <c:v>52</c:v>
                </c:pt>
                <c:pt idx="1280">
                  <c:v>46</c:v>
                </c:pt>
                <c:pt idx="1281">
                  <c:v>38</c:v>
                </c:pt>
                <c:pt idx="1282">
                  <c:v>34</c:v>
                </c:pt>
                <c:pt idx="1283">
                  <c:v>50</c:v>
                </c:pt>
                <c:pt idx="1284">
                  <c:v>151</c:v>
                </c:pt>
                <c:pt idx="1285">
                  <c:v>212</c:v>
                </c:pt>
                <c:pt idx="1286">
                  <c:v>94</c:v>
                </c:pt>
                <c:pt idx="1287">
                  <c:v>56</c:v>
                </c:pt>
                <c:pt idx="1288">
                  <c:v>176</c:v>
                </c:pt>
                <c:pt idx="1289">
                  <c:v>358</c:v>
                </c:pt>
                <c:pt idx="1290">
                  <c:v>57</c:v>
                </c:pt>
                <c:pt idx="1291">
                  <c:v>54</c:v>
                </c:pt>
                <c:pt idx="1292">
                  <c:v>127</c:v>
                </c:pt>
                <c:pt idx="1293">
                  <c:v>154</c:v>
                </c:pt>
                <c:pt idx="1294">
                  <c:v>176</c:v>
                </c:pt>
                <c:pt idx="1295">
                  <c:v>40</c:v>
                </c:pt>
                <c:pt idx="1296">
                  <c:v>339</c:v>
                </c:pt>
                <c:pt idx="1297">
                  <c:v>167</c:v>
                </c:pt>
                <c:pt idx="1298">
                  <c:v>122</c:v>
                </c:pt>
                <c:pt idx="1299">
                  <c:v>115</c:v>
                </c:pt>
                <c:pt idx="1300">
                  <c:v>276</c:v>
                </c:pt>
                <c:pt idx="1301">
                  <c:v>167</c:v>
                </c:pt>
                <c:pt idx="1302">
                  <c:v>119</c:v>
                </c:pt>
                <c:pt idx="1303">
                  <c:v>324</c:v>
                </c:pt>
                <c:pt idx="1304">
                  <c:v>227</c:v>
                </c:pt>
                <c:pt idx="1305">
                  <c:v>160</c:v>
                </c:pt>
                <c:pt idx="1306">
                  <c:v>148</c:v>
                </c:pt>
                <c:pt idx="1307">
                  <c:v>85</c:v>
                </c:pt>
                <c:pt idx="1308">
                  <c:v>270</c:v>
                </c:pt>
                <c:pt idx="1309">
                  <c:v>161</c:v>
                </c:pt>
                <c:pt idx="1310">
                  <c:v>240</c:v>
                </c:pt>
                <c:pt idx="1311">
                  <c:v>75</c:v>
                </c:pt>
                <c:pt idx="1312">
                  <c:v>90</c:v>
                </c:pt>
                <c:pt idx="1313">
                  <c:v>176</c:v>
                </c:pt>
                <c:pt idx="1314">
                  <c:v>270</c:v>
                </c:pt>
                <c:pt idx="1315">
                  <c:v>284</c:v>
                </c:pt>
                <c:pt idx="1316">
                  <c:v>76</c:v>
                </c:pt>
                <c:pt idx="1317">
                  <c:v>69</c:v>
                </c:pt>
                <c:pt idx="1318">
                  <c:v>115</c:v>
                </c:pt>
                <c:pt idx="1319">
                  <c:v>344</c:v>
                </c:pt>
                <c:pt idx="1320">
                  <c:v>143</c:v>
                </c:pt>
                <c:pt idx="1321">
                  <c:v>103</c:v>
                </c:pt>
                <c:pt idx="1322">
                  <c:v>214</c:v>
                </c:pt>
                <c:pt idx="1323">
                  <c:v>113</c:v>
                </c:pt>
                <c:pt idx="1324">
                  <c:v>90</c:v>
                </c:pt>
                <c:pt idx="1325">
                  <c:v>90</c:v>
                </c:pt>
                <c:pt idx="1326">
                  <c:v>207</c:v>
                </c:pt>
                <c:pt idx="1327">
                  <c:v>65</c:v>
                </c:pt>
                <c:pt idx="1328">
                  <c:v>90</c:v>
                </c:pt>
                <c:pt idx="1329">
                  <c:v>142</c:v>
                </c:pt>
                <c:pt idx="1330">
                  <c:v>99</c:v>
                </c:pt>
                <c:pt idx="1331">
                  <c:v>340</c:v>
                </c:pt>
                <c:pt idx="1332">
                  <c:v>114</c:v>
                </c:pt>
                <c:pt idx="1333">
                  <c:v>122</c:v>
                </c:pt>
                <c:pt idx="1334">
                  <c:v>337</c:v>
                </c:pt>
                <c:pt idx="1335">
                  <c:v>189</c:v>
                </c:pt>
                <c:pt idx="1336">
                  <c:v>26</c:v>
                </c:pt>
                <c:pt idx="1337">
                  <c:v>96</c:v>
                </c:pt>
                <c:pt idx="1338">
                  <c:v>257</c:v>
                </c:pt>
                <c:pt idx="1339">
                  <c:v>73</c:v>
                </c:pt>
                <c:pt idx="1340">
                  <c:v>162</c:v>
                </c:pt>
                <c:pt idx="1341">
                  <c:v>200</c:v>
                </c:pt>
                <c:pt idx="1342">
                  <c:v>204</c:v>
                </c:pt>
                <c:pt idx="1343">
                  <c:v>46</c:v>
                </c:pt>
                <c:pt idx="1344">
                  <c:v>172</c:v>
                </c:pt>
                <c:pt idx="1345">
                  <c:v>102</c:v>
                </c:pt>
                <c:pt idx="1346">
                  <c:v>167</c:v>
                </c:pt>
                <c:pt idx="1347">
                  <c:v>111</c:v>
                </c:pt>
                <c:pt idx="1348">
                  <c:v>65</c:v>
                </c:pt>
                <c:pt idx="1349">
                  <c:v>26</c:v>
                </c:pt>
                <c:pt idx="1350">
                  <c:v>37</c:v>
                </c:pt>
                <c:pt idx="1351">
                  <c:v>105</c:v>
                </c:pt>
                <c:pt idx="1352">
                  <c:v>82</c:v>
                </c:pt>
                <c:pt idx="1353">
                  <c:v>110</c:v>
                </c:pt>
                <c:pt idx="1354">
                  <c:v>54</c:v>
                </c:pt>
                <c:pt idx="1355">
                  <c:v>47</c:v>
                </c:pt>
                <c:pt idx="1356">
                  <c:v>131</c:v>
                </c:pt>
                <c:pt idx="1357">
                  <c:v>95</c:v>
                </c:pt>
                <c:pt idx="1358">
                  <c:v>108</c:v>
                </c:pt>
                <c:pt idx="1359">
                  <c:v>160</c:v>
                </c:pt>
                <c:pt idx="1360">
                  <c:v>195</c:v>
                </c:pt>
                <c:pt idx="1361">
                  <c:v>183</c:v>
                </c:pt>
                <c:pt idx="1362">
                  <c:v>47</c:v>
                </c:pt>
                <c:pt idx="1363">
                  <c:v>111</c:v>
                </c:pt>
                <c:pt idx="1364">
                  <c:v>40</c:v>
                </c:pt>
                <c:pt idx="1365">
                  <c:v>70</c:v>
                </c:pt>
                <c:pt idx="1366">
                  <c:v>130</c:v>
                </c:pt>
                <c:pt idx="1367">
                  <c:v>30</c:v>
                </c:pt>
                <c:pt idx="1368">
                  <c:v>27</c:v>
                </c:pt>
                <c:pt idx="1369">
                  <c:v>159</c:v>
                </c:pt>
                <c:pt idx="1370">
                  <c:v>182</c:v>
                </c:pt>
                <c:pt idx="1371">
                  <c:v>197</c:v>
                </c:pt>
                <c:pt idx="1372">
                  <c:v>65</c:v>
                </c:pt>
                <c:pt idx="1373">
                  <c:v>83</c:v>
                </c:pt>
                <c:pt idx="1374">
                  <c:v>25</c:v>
                </c:pt>
                <c:pt idx="1375">
                  <c:v>146</c:v>
                </c:pt>
                <c:pt idx="1376">
                  <c:v>135</c:v>
                </c:pt>
                <c:pt idx="1377">
                  <c:v>101</c:v>
                </c:pt>
                <c:pt idx="1378">
                  <c:v>84</c:v>
                </c:pt>
                <c:pt idx="1379">
                  <c:v>171</c:v>
                </c:pt>
                <c:pt idx="1380">
                  <c:v>190</c:v>
                </c:pt>
                <c:pt idx="1381">
                  <c:v>47</c:v>
                </c:pt>
                <c:pt idx="1382">
                  <c:v>93</c:v>
                </c:pt>
                <c:pt idx="1383">
                  <c:v>304</c:v>
                </c:pt>
                <c:pt idx="1384">
                  <c:v>97</c:v>
                </c:pt>
                <c:pt idx="1385">
                  <c:v>122</c:v>
                </c:pt>
                <c:pt idx="1386">
                  <c:v>105</c:v>
                </c:pt>
                <c:pt idx="1387">
                  <c:v>106</c:v>
                </c:pt>
                <c:pt idx="1388">
                  <c:v>21</c:v>
                </c:pt>
                <c:pt idx="1389">
                  <c:v>77</c:v>
                </c:pt>
                <c:pt idx="1390">
                  <c:v>129</c:v>
                </c:pt>
                <c:pt idx="1391">
                  <c:v>313</c:v>
                </c:pt>
                <c:pt idx="1392">
                  <c:v>130</c:v>
                </c:pt>
                <c:pt idx="1393">
                  <c:v>28</c:v>
                </c:pt>
                <c:pt idx="1394">
                  <c:v>71</c:v>
                </c:pt>
                <c:pt idx="1395">
                  <c:v>138</c:v>
                </c:pt>
                <c:pt idx="1396">
                  <c:v>199</c:v>
                </c:pt>
                <c:pt idx="1397">
                  <c:v>175</c:v>
                </c:pt>
                <c:pt idx="1398">
                  <c:v>176</c:v>
                </c:pt>
                <c:pt idx="1399">
                  <c:v>142</c:v>
                </c:pt>
                <c:pt idx="1400">
                  <c:v>150</c:v>
                </c:pt>
                <c:pt idx="1401">
                  <c:v>195</c:v>
                </c:pt>
                <c:pt idx="1402">
                  <c:v>98</c:v>
                </c:pt>
                <c:pt idx="1403">
                  <c:v>170</c:v>
                </c:pt>
                <c:pt idx="1404">
                  <c:v>46</c:v>
                </c:pt>
                <c:pt idx="1405">
                  <c:v>90</c:v>
                </c:pt>
                <c:pt idx="1406">
                  <c:v>48</c:v>
                </c:pt>
                <c:pt idx="1407">
                  <c:v>111</c:v>
                </c:pt>
                <c:pt idx="1408">
                  <c:v>301</c:v>
                </c:pt>
                <c:pt idx="1409">
                  <c:v>111</c:v>
                </c:pt>
                <c:pt idx="1410">
                  <c:v>157</c:v>
                </c:pt>
                <c:pt idx="1411">
                  <c:v>97</c:v>
                </c:pt>
                <c:pt idx="1412">
                  <c:v>97</c:v>
                </c:pt>
                <c:pt idx="1413">
                  <c:v>111</c:v>
                </c:pt>
                <c:pt idx="1414">
                  <c:v>98</c:v>
                </c:pt>
                <c:pt idx="1415">
                  <c:v>296</c:v>
                </c:pt>
                <c:pt idx="1416">
                  <c:v>14</c:v>
                </c:pt>
                <c:pt idx="1417">
                  <c:v>23</c:v>
                </c:pt>
                <c:pt idx="1418">
                  <c:v>93</c:v>
                </c:pt>
                <c:pt idx="1419">
                  <c:v>209</c:v>
                </c:pt>
                <c:pt idx="1420">
                  <c:v>116</c:v>
                </c:pt>
                <c:pt idx="1421">
                  <c:v>94</c:v>
                </c:pt>
                <c:pt idx="1422">
                  <c:v>214</c:v>
                </c:pt>
                <c:pt idx="1423">
                  <c:v>45</c:v>
                </c:pt>
                <c:pt idx="1424">
                  <c:v>21</c:v>
                </c:pt>
                <c:pt idx="1425">
                  <c:v>161</c:v>
                </c:pt>
                <c:pt idx="1426">
                  <c:v>83</c:v>
                </c:pt>
                <c:pt idx="1427">
                  <c:v>134</c:v>
                </c:pt>
                <c:pt idx="1428">
                  <c:v>22</c:v>
                </c:pt>
                <c:pt idx="1429">
                  <c:v>22</c:v>
                </c:pt>
                <c:pt idx="1430">
                  <c:v>124</c:v>
                </c:pt>
                <c:pt idx="1431">
                  <c:v>177</c:v>
                </c:pt>
                <c:pt idx="1432">
                  <c:v>105</c:v>
                </c:pt>
                <c:pt idx="1433">
                  <c:v>105</c:v>
                </c:pt>
                <c:pt idx="1434">
                  <c:v>163</c:v>
                </c:pt>
                <c:pt idx="1435">
                  <c:v>150</c:v>
                </c:pt>
                <c:pt idx="1436">
                  <c:v>288</c:v>
                </c:pt>
                <c:pt idx="1437">
                  <c:v>142</c:v>
                </c:pt>
                <c:pt idx="1438">
                  <c:v>279</c:v>
                </c:pt>
                <c:pt idx="1439">
                  <c:v>119</c:v>
                </c:pt>
                <c:pt idx="1440">
                  <c:v>287</c:v>
                </c:pt>
                <c:pt idx="1441">
                  <c:v>67</c:v>
                </c:pt>
                <c:pt idx="1442">
                  <c:v>107</c:v>
                </c:pt>
                <c:pt idx="1443">
                  <c:v>113</c:v>
                </c:pt>
                <c:pt idx="1444">
                  <c:v>172</c:v>
                </c:pt>
                <c:pt idx="1445">
                  <c:v>163</c:v>
                </c:pt>
                <c:pt idx="1446">
                  <c:v>137</c:v>
                </c:pt>
                <c:pt idx="1447">
                  <c:v>122</c:v>
                </c:pt>
                <c:pt idx="1448">
                  <c:v>79</c:v>
                </c:pt>
                <c:pt idx="1449">
                  <c:v>130</c:v>
                </c:pt>
                <c:pt idx="1450">
                  <c:v>113</c:v>
                </c:pt>
                <c:pt idx="1451">
                  <c:v>129</c:v>
                </c:pt>
                <c:pt idx="1452">
                  <c:v>75</c:v>
                </c:pt>
                <c:pt idx="1453">
                  <c:v>126</c:v>
                </c:pt>
                <c:pt idx="1454">
                  <c:v>282</c:v>
                </c:pt>
                <c:pt idx="1455">
                  <c:v>211</c:v>
                </c:pt>
                <c:pt idx="1456">
                  <c:v>78</c:v>
                </c:pt>
                <c:pt idx="1457">
                  <c:v>116</c:v>
                </c:pt>
                <c:pt idx="1458">
                  <c:v>70</c:v>
                </c:pt>
                <c:pt idx="1459">
                  <c:v>92</c:v>
                </c:pt>
                <c:pt idx="1460">
                  <c:v>90</c:v>
                </c:pt>
                <c:pt idx="1461">
                  <c:v>47</c:v>
                </c:pt>
                <c:pt idx="1462">
                  <c:v>99</c:v>
                </c:pt>
                <c:pt idx="1463">
                  <c:v>146</c:v>
                </c:pt>
                <c:pt idx="1464">
                  <c:v>79</c:v>
                </c:pt>
                <c:pt idx="1465">
                  <c:v>75</c:v>
                </c:pt>
                <c:pt idx="1466">
                  <c:v>138</c:v>
                </c:pt>
                <c:pt idx="1467">
                  <c:v>226</c:v>
                </c:pt>
                <c:pt idx="1468">
                  <c:v>166</c:v>
                </c:pt>
                <c:pt idx="1469">
                  <c:v>82</c:v>
                </c:pt>
                <c:pt idx="1470">
                  <c:v>96</c:v>
                </c:pt>
                <c:pt idx="1471">
                  <c:v>145</c:v>
                </c:pt>
                <c:pt idx="1472">
                  <c:v>24</c:v>
                </c:pt>
                <c:pt idx="1473">
                  <c:v>146</c:v>
                </c:pt>
                <c:pt idx="1474">
                  <c:v>28</c:v>
                </c:pt>
                <c:pt idx="1475">
                  <c:v>148</c:v>
                </c:pt>
                <c:pt idx="1476">
                  <c:v>46</c:v>
                </c:pt>
                <c:pt idx="1477">
                  <c:v>121</c:v>
                </c:pt>
                <c:pt idx="1478">
                  <c:v>96</c:v>
                </c:pt>
                <c:pt idx="1479">
                  <c:v>139</c:v>
                </c:pt>
                <c:pt idx="1480">
                  <c:v>26</c:v>
                </c:pt>
                <c:pt idx="1481">
                  <c:v>70</c:v>
                </c:pt>
                <c:pt idx="1482">
                  <c:v>72</c:v>
                </c:pt>
                <c:pt idx="1483">
                  <c:v>157</c:v>
                </c:pt>
                <c:pt idx="1484">
                  <c:v>15</c:v>
                </c:pt>
                <c:pt idx="1485">
                  <c:v>108</c:v>
                </c:pt>
                <c:pt idx="1486">
                  <c:v>114</c:v>
                </c:pt>
                <c:pt idx="1487">
                  <c:v>79</c:v>
                </c:pt>
                <c:pt idx="1488">
                  <c:v>46</c:v>
                </c:pt>
                <c:pt idx="1489">
                  <c:v>40</c:v>
                </c:pt>
                <c:pt idx="1490">
                  <c:v>86</c:v>
                </c:pt>
                <c:pt idx="1491">
                  <c:v>137</c:v>
                </c:pt>
                <c:pt idx="1492">
                  <c:v>116</c:v>
                </c:pt>
                <c:pt idx="1493">
                  <c:v>25</c:v>
                </c:pt>
                <c:pt idx="1494">
                  <c:v>61</c:v>
                </c:pt>
                <c:pt idx="1495">
                  <c:v>82</c:v>
                </c:pt>
                <c:pt idx="1496">
                  <c:v>72</c:v>
                </c:pt>
                <c:pt idx="1497">
                  <c:v>75</c:v>
                </c:pt>
                <c:pt idx="1498">
                  <c:v>76</c:v>
                </c:pt>
                <c:pt idx="1499">
                  <c:v>47</c:v>
                </c:pt>
                <c:pt idx="1500">
                  <c:v>84</c:v>
                </c:pt>
                <c:pt idx="1501">
                  <c:v>221</c:v>
                </c:pt>
                <c:pt idx="1502">
                  <c:v>135</c:v>
                </c:pt>
                <c:pt idx="1503">
                  <c:v>95</c:v>
                </c:pt>
                <c:pt idx="1504">
                  <c:v>105</c:v>
                </c:pt>
                <c:pt idx="1505">
                  <c:v>109</c:v>
                </c:pt>
                <c:pt idx="1506">
                  <c:v>129</c:v>
                </c:pt>
                <c:pt idx="1507">
                  <c:v>119</c:v>
                </c:pt>
                <c:pt idx="1508">
                  <c:v>45</c:v>
                </c:pt>
                <c:pt idx="1509">
                  <c:v>95</c:v>
                </c:pt>
                <c:pt idx="1510">
                  <c:v>110</c:v>
                </c:pt>
                <c:pt idx="1511">
                  <c:v>136</c:v>
                </c:pt>
                <c:pt idx="1512">
                  <c:v>40</c:v>
                </c:pt>
                <c:pt idx="1513">
                  <c:v>156</c:v>
                </c:pt>
                <c:pt idx="1514">
                  <c:v>124</c:v>
                </c:pt>
                <c:pt idx="1515">
                  <c:v>22</c:v>
                </c:pt>
                <c:pt idx="1516">
                  <c:v>109</c:v>
                </c:pt>
                <c:pt idx="1517">
                  <c:v>27</c:v>
                </c:pt>
                <c:pt idx="1518">
                  <c:v>79</c:v>
                </c:pt>
                <c:pt idx="1519">
                  <c:v>158</c:v>
                </c:pt>
                <c:pt idx="1520">
                  <c:v>113</c:v>
                </c:pt>
                <c:pt idx="1521">
                  <c:v>142</c:v>
                </c:pt>
                <c:pt idx="1522">
                  <c:v>50</c:v>
                </c:pt>
                <c:pt idx="1523">
                  <c:v>52</c:v>
                </c:pt>
                <c:pt idx="1524">
                  <c:v>159</c:v>
                </c:pt>
                <c:pt idx="1525">
                  <c:v>135</c:v>
                </c:pt>
                <c:pt idx="1526">
                  <c:v>74</c:v>
                </c:pt>
                <c:pt idx="1527">
                  <c:v>218</c:v>
                </c:pt>
                <c:pt idx="1528">
                  <c:v>151</c:v>
                </c:pt>
                <c:pt idx="1529">
                  <c:v>34</c:v>
                </c:pt>
                <c:pt idx="1530">
                  <c:v>96</c:v>
                </c:pt>
                <c:pt idx="1531">
                  <c:v>97</c:v>
                </c:pt>
                <c:pt idx="1532">
                  <c:v>164</c:v>
                </c:pt>
                <c:pt idx="1533">
                  <c:v>90</c:v>
                </c:pt>
                <c:pt idx="1534">
                  <c:v>96</c:v>
                </c:pt>
                <c:pt idx="1535">
                  <c:v>24</c:v>
                </c:pt>
                <c:pt idx="1536">
                  <c:v>33</c:v>
                </c:pt>
                <c:pt idx="1537">
                  <c:v>32</c:v>
                </c:pt>
                <c:pt idx="1538">
                  <c:v>31</c:v>
                </c:pt>
                <c:pt idx="1539">
                  <c:v>251</c:v>
                </c:pt>
                <c:pt idx="1540">
                  <c:v>147</c:v>
                </c:pt>
                <c:pt idx="1541">
                  <c:v>132</c:v>
                </c:pt>
                <c:pt idx="1542">
                  <c:v>79</c:v>
                </c:pt>
                <c:pt idx="1543">
                  <c:v>196</c:v>
                </c:pt>
                <c:pt idx="1544">
                  <c:v>245</c:v>
                </c:pt>
                <c:pt idx="1545">
                  <c:v>54</c:v>
                </c:pt>
                <c:pt idx="1546">
                  <c:v>55</c:v>
                </c:pt>
                <c:pt idx="1547">
                  <c:v>77</c:v>
                </c:pt>
                <c:pt idx="1548">
                  <c:v>108</c:v>
                </c:pt>
                <c:pt idx="1549">
                  <c:v>67</c:v>
                </c:pt>
                <c:pt idx="1550">
                  <c:v>104</c:v>
                </c:pt>
                <c:pt idx="1551">
                  <c:v>164</c:v>
                </c:pt>
                <c:pt idx="1552">
                  <c:v>103</c:v>
                </c:pt>
                <c:pt idx="1553">
                  <c:v>90</c:v>
                </c:pt>
                <c:pt idx="1554">
                  <c:v>54</c:v>
                </c:pt>
                <c:pt idx="1555">
                  <c:v>47</c:v>
                </c:pt>
                <c:pt idx="1556">
                  <c:v>31</c:v>
                </c:pt>
                <c:pt idx="1557">
                  <c:v>103</c:v>
                </c:pt>
                <c:pt idx="1558">
                  <c:v>12</c:v>
                </c:pt>
                <c:pt idx="1559">
                  <c:v>49</c:v>
                </c:pt>
                <c:pt idx="1560">
                  <c:v>27</c:v>
                </c:pt>
                <c:pt idx="1561">
                  <c:v>226</c:v>
                </c:pt>
                <c:pt idx="1562">
                  <c:v>100</c:v>
                </c:pt>
                <c:pt idx="1563">
                  <c:v>85</c:v>
                </c:pt>
                <c:pt idx="1564">
                  <c:v>112</c:v>
                </c:pt>
                <c:pt idx="1565">
                  <c:v>112</c:v>
                </c:pt>
                <c:pt idx="1566">
                  <c:v>116</c:v>
                </c:pt>
                <c:pt idx="1567">
                  <c:v>18</c:v>
                </c:pt>
                <c:pt idx="1568">
                  <c:v>21</c:v>
                </c:pt>
                <c:pt idx="1569">
                  <c:v>47</c:v>
                </c:pt>
                <c:pt idx="1570">
                  <c:v>66</c:v>
                </c:pt>
                <c:pt idx="1571">
                  <c:v>86</c:v>
                </c:pt>
                <c:pt idx="1572">
                  <c:v>42</c:v>
                </c:pt>
                <c:pt idx="1573">
                  <c:v>19</c:v>
                </c:pt>
                <c:pt idx="1574">
                  <c:v>16</c:v>
                </c:pt>
                <c:pt idx="1575">
                  <c:v>93</c:v>
                </c:pt>
                <c:pt idx="1576">
                  <c:v>57</c:v>
                </c:pt>
                <c:pt idx="1577">
                  <c:v>25</c:v>
                </c:pt>
                <c:pt idx="1578">
                  <c:v>86</c:v>
                </c:pt>
                <c:pt idx="1579">
                  <c:v>48</c:v>
                </c:pt>
                <c:pt idx="1580">
                  <c:v>88</c:v>
                </c:pt>
                <c:pt idx="1581">
                  <c:v>178</c:v>
                </c:pt>
                <c:pt idx="1582">
                  <c:v>147</c:v>
                </c:pt>
                <c:pt idx="1583">
                  <c:v>80</c:v>
                </c:pt>
                <c:pt idx="1584">
                  <c:v>65</c:v>
                </c:pt>
                <c:pt idx="1585">
                  <c:v>72</c:v>
                </c:pt>
                <c:pt idx="1586">
                  <c:v>170</c:v>
                </c:pt>
                <c:pt idx="1587">
                  <c:v>235</c:v>
                </c:pt>
                <c:pt idx="1588">
                  <c:v>85</c:v>
                </c:pt>
                <c:pt idx="1589">
                  <c:v>187</c:v>
                </c:pt>
                <c:pt idx="1590">
                  <c:v>72</c:v>
                </c:pt>
                <c:pt idx="1591">
                  <c:v>51</c:v>
                </c:pt>
                <c:pt idx="1592">
                  <c:v>75</c:v>
                </c:pt>
                <c:pt idx="1593">
                  <c:v>21</c:v>
                </c:pt>
                <c:pt idx="1594">
                  <c:v>87</c:v>
                </c:pt>
                <c:pt idx="1595">
                  <c:v>111</c:v>
                </c:pt>
                <c:pt idx="1596">
                  <c:v>134</c:v>
                </c:pt>
                <c:pt idx="1597">
                  <c:v>25</c:v>
                </c:pt>
                <c:pt idx="1598">
                  <c:v>43</c:v>
                </c:pt>
                <c:pt idx="1599">
                  <c:v>180</c:v>
                </c:pt>
                <c:pt idx="1600">
                  <c:v>32</c:v>
                </c:pt>
                <c:pt idx="1601">
                  <c:v>40</c:v>
                </c:pt>
                <c:pt idx="1602">
                  <c:v>60</c:v>
                </c:pt>
                <c:pt idx="1603">
                  <c:v>66</c:v>
                </c:pt>
                <c:pt idx="1604">
                  <c:v>229</c:v>
                </c:pt>
                <c:pt idx="1605">
                  <c:v>160</c:v>
                </c:pt>
                <c:pt idx="1606">
                  <c:v>174</c:v>
                </c:pt>
                <c:pt idx="1607">
                  <c:v>114</c:v>
                </c:pt>
                <c:pt idx="1608">
                  <c:v>77</c:v>
                </c:pt>
                <c:pt idx="1609">
                  <c:v>37</c:v>
                </c:pt>
                <c:pt idx="1610">
                  <c:v>224</c:v>
                </c:pt>
                <c:pt idx="1611">
                  <c:v>88</c:v>
                </c:pt>
                <c:pt idx="1612">
                  <c:v>125</c:v>
                </c:pt>
                <c:pt idx="1613">
                  <c:v>15</c:v>
                </c:pt>
                <c:pt idx="1614">
                  <c:v>141</c:v>
                </c:pt>
                <c:pt idx="1615">
                  <c:v>130</c:v>
                </c:pt>
                <c:pt idx="1616">
                  <c:v>161</c:v>
                </c:pt>
                <c:pt idx="1617">
                  <c:v>39</c:v>
                </c:pt>
                <c:pt idx="1618">
                  <c:v>154</c:v>
                </c:pt>
                <c:pt idx="1619">
                  <c:v>34</c:v>
                </c:pt>
                <c:pt idx="1620">
                  <c:v>48</c:v>
                </c:pt>
                <c:pt idx="1621">
                  <c:v>120</c:v>
                </c:pt>
                <c:pt idx="1622">
                  <c:v>123</c:v>
                </c:pt>
                <c:pt idx="1623">
                  <c:v>101</c:v>
                </c:pt>
                <c:pt idx="1624">
                  <c:v>177</c:v>
                </c:pt>
                <c:pt idx="1625">
                  <c:v>191</c:v>
                </c:pt>
                <c:pt idx="1626">
                  <c:v>61</c:v>
                </c:pt>
                <c:pt idx="1627">
                  <c:v>110</c:v>
                </c:pt>
                <c:pt idx="1628">
                  <c:v>167</c:v>
                </c:pt>
                <c:pt idx="1629">
                  <c:v>119</c:v>
                </c:pt>
                <c:pt idx="1630">
                  <c:v>119</c:v>
                </c:pt>
                <c:pt idx="1631">
                  <c:v>52</c:v>
                </c:pt>
                <c:pt idx="1632">
                  <c:v>168</c:v>
                </c:pt>
                <c:pt idx="1633">
                  <c:v>65</c:v>
                </c:pt>
                <c:pt idx="1634">
                  <c:v>38</c:v>
                </c:pt>
                <c:pt idx="1635">
                  <c:v>73</c:v>
                </c:pt>
                <c:pt idx="1636">
                  <c:v>39</c:v>
                </c:pt>
                <c:pt idx="1637">
                  <c:v>108</c:v>
                </c:pt>
                <c:pt idx="1638">
                  <c:v>93</c:v>
                </c:pt>
                <c:pt idx="1639">
                  <c:v>124</c:v>
                </c:pt>
                <c:pt idx="1640">
                  <c:v>110</c:v>
                </c:pt>
                <c:pt idx="1641">
                  <c:v>24</c:v>
                </c:pt>
                <c:pt idx="1642">
                  <c:v>171</c:v>
                </c:pt>
                <c:pt idx="1643">
                  <c:v>14</c:v>
                </c:pt>
                <c:pt idx="1644">
                  <c:v>43</c:v>
                </c:pt>
                <c:pt idx="1645">
                  <c:v>70</c:v>
                </c:pt>
                <c:pt idx="1646">
                  <c:v>216</c:v>
                </c:pt>
                <c:pt idx="1647">
                  <c:v>57</c:v>
                </c:pt>
                <c:pt idx="1648">
                  <c:v>177</c:v>
                </c:pt>
                <c:pt idx="1649">
                  <c:v>20</c:v>
                </c:pt>
                <c:pt idx="1650">
                  <c:v>19</c:v>
                </c:pt>
                <c:pt idx="1651">
                  <c:v>66</c:v>
                </c:pt>
                <c:pt idx="1652">
                  <c:v>212</c:v>
                </c:pt>
                <c:pt idx="1653">
                  <c:v>172</c:v>
                </c:pt>
                <c:pt idx="1654">
                  <c:v>120</c:v>
                </c:pt>
                <c:pt idx="1655">
                  <c:v>81</c:v>
                </c:pt>
                <c:pt idx="1656">
                  <c:v>130</c:v>
                </c:pt>
                <c:pt idx="1657">
                  <c:v>104</c:v>
                </c:pt>
                <c:pt idx="1658">
                  <c:v>77</c:v>
                </c:pt>
                <c:pt idx="1659">
                  <c:v>106</c:v>
                </c:pt>
                <c:pt idx="1660">
                  <c:v>208</c:v>
                </c:pt>
                <c:pt idx="1661">
                  <c:v>22</c:v>
                </c:pt>
                <c:pt idx="1662">
                  <c:v>66</c:v>
                </c:pt>
                <c:pt idx="1663">
                  <c:v>25</c:v>
                </c:pt>
                <c:pt idx="1664">
                  <c:v>118</c:v>
                </c:pt>
                <c:pt idx="1665">
                  <c:v>89</c:v>
                </c:pt>
                <c:pt idx="1666">
                  <c:v>98</c:v>
                </c:pt>
                <c:pt idx="1667">
                  <c:v>98</c:v>
                </c:pt>
                <c:pt idx="1668">
                  <c:v>99</c:v>
                </c:pt>
                <c:pt idx="1669">
                  <c:v>18</c:v>
                </c:pt>
                <c:pt idx="1670">
                  <c:v>51</c:v>
                </c:pt>
                <c:pt idx="1671">
                  <c:v>69</c:v>
                </c:pt>
                <c:pt idx="1672">
                  <c:v>69</c:v>
                </c:pt>
                <c:pt idx="1673">
                  <c:v>99</c:v>
                </c:pt>
                <c:pt idx="1674">
                  <c:v>73</c:v>
                </c:pt>
                <c:pt idx="1675">
                  <c:v>103</c:v>
                </c:pt>
                <c:pt idx="1676">
                  <c:v>96</c:v>
                </c:pt>
                <c:pt idx="1677">
                  <c:v>140</c:v>
                </c:pt>
                <c:pt idx="1678">
                  <c:v>90</c:v>
                </c:pt>
                <c:pt idx="1679">
                  <c:v>104</c:v>
                </c:pt>
                <c:pt idx="1680">
                  <c:v>85</c:v>
                </c:pt>
                <c:pt idx="1681">
                  <c:v>66</c:v>
                </c:pt>
                <c:pt idx="1682">
                  <c:v>127</c:v>
                </c:pt>
                <c:pt idx="1683">
                  <c:v>12</c:v>
                </c:pt>
                <c:pt idx="1684">
                  <c:v>64</c:v>
                </c:pt>
                <c:pt idx="1685">
                  <c:v>73</c:v>
                </c:pt>
                <c:pt idx="1686">
                  <c:v>101</c:v>
                </c:pt>
                <c:pt idx="1687">
                  <c:v>136</c:v>
                </c:pt>
                <c:pt idx="1688">
                  <c:v>23</c:v>
                </c:pt>
                <c:pt idx="1689">
                  <c:v>167</c:v>
                </c:pt>
                <c:pt idx="1690">
                  <c:v>166</c:v>
                </c:pt>
                <c:pt idx="1691">
                  <c:v>138</c:v>
                </c:pt>
                <c:pt idx="1692">
                  <c:v>54</c:v>
                </c:pt>
                <c:pt idx="1693">
                  <c:v>144</c:v>
                </c:pt>
                <c:pt idx="1694">
                  <c:v>12</c:v>
                </c:pt>
                <c:pt idx="1695">
                  <c:v>93</c:v>
                </c:pt>
                <c:pt idx="1696">
                  <c:v>34</c:v>
                </c:pt>
                <c:pt idx="1697">
                  <c:v>123</c:v>
                </c:pt>
                <c:pt idx="1698">
                  <c:v>149</c:v>
                </c:pt>
                <c:pt idx="1699">
                  <c:v>190</c:v>
                </c:pt>
                <c:pt idx="1700">
                  <c:v>28</c:v>
                </c:pt>
                <c:pt idx="1701">
                  <c:v>99</c:v>
                </c:pt>
                <c:pt idx="1702">
                  <c:v>158</c:v>
                </c:pt>
                <c:pt idx="1703">
                  <c:v>114</c:v>
                </c:pt>
                <c:pt idx="1704">
                  <c:v>134</c:v>
                </c:pt>
                <c:pt idx="1705">
                  <c:v>98</c:v>
                </c:pt>
                <c:pt idx="1706">
                  <c:v>64</c:v>
                </c:pt>
                <c:pt idx="1707">
                  <c:v>63</c:v>
                </c:pt>
                <c:pt idx="1708">
                  <c:v>68</c:v>
                </c:pt>
                <c:pt idx="1709">
                  <c:v>126</c:v>
                </c:pt>
                <c:pt idx="1710">
                  <c:v>101</c:v>
                </c:pt>
                <c:pt idx="1711">
                  <c:v>145</c:v>
                </c:pt>
                <c:pt idx="1712">
                  <c:v>44</c:v>
                </c:pt>
                <c:pt idx="1713">
                  <c:v>111</c:v>
                </c:pt>
                <c:pt idx="1714">
                  <c:v>135</c:v>
                </c:pt>
                <c:pt idx="1715">
                  <c:v>18</c:v>
                </c:pt>
                <c:pt idx="1716">
                  <c:v>26</c:v>
                </c:pt>
                <c:pt idx="1717">
                  <c:v>23</c:v>
                </c:pt>
                <c:pt idx="1718">
                  <c:v>62</c:v>
                </c:pt>
                <c:pt idx="1719">
                  <c:v>78</c:v>
                </c:pt>
                <c:pt idx="1720">
                  <c:v>190</c:v>
                </c:pt>
                <c:pt idx="1721">
                  <c:v>31</c:v>
                </c:pt>
                <c:pt idx="1722">
                  <c:v>72</c:v>
                </c:pt>
                <c:pt idx="1723">
                  <c:v>101</c:v>
                </c:pt>
                <c:pt idx="1724">
                  <c:v>143</c:v>
                </c:pt>
                <c:pt idx="1725">
                  <c:v>28</c:v>
                </c:pt>
                <c:pt idx="1726">
                  <c:v>32</c:v>
                </c:pt>
                <c:pt idx="1727">
                  <c:v>118</c:v>
                </c:pt>
                <c:pt idx="1728">
                  <c:v>26</c:v>
                </c:pt>
                <c:pt idx="1729">
                  <c:v>39</c:v>
                </c:pt>
                <c:pt idx="1730">
                  <c:v>148</c:v>
                </c:pt>
                <c:pt idx="1731">
                  <c:v>106</c:v>
                </c:pt>
                <c:pt idx="1732">
                  <c:v>47</c:v>
                </c:pt>
                <c:pt idx="1733">
                  <c:v>37</c:v>
                </c:pt>
                <c:pt idx="1734">
                  <c:v>12</c:v>
                </c:pt>
                <c:pt idx="1735">
                  <c:v>120</c:v>
                </c:pt>
                <c:pt idx="1736">
                  <c:v>63</c:v>
                </c:pt>
                <c:pt idx="1737">
                  <c:v>55</c:v>
                </c:pt>
                <c:pt idx="1738">
                  <c:v>23</c:v>
                </c:pt>
                <c:pt idx="1739">
                  <c:v>42</c:v>
                </c:pt>
                <c:pt idx="1740">
                  <c:v>44</c:v>
                </c:pt>
                <c:pt idx="1741">
                  <c:v>29</c:v>
                </c:pt>
                <c:pt idx="1742">
                  <c:v>57</c:v>
                </c:pt>
                <c:pt idx="1743">
                  <c:v>83</c:v>
                </c:pt>
                <c:pt idx="1744">
                  <c:v>112</c:v>
                </c:pt>
                <c:pt idx="1745">
                  <c:v>38</c:v>
                </c:pt>
                <c:pt idx="1746">
                  <c:v>92</c:v>
                </c:pt>
                <c:pt idx="1747">
                  <c:v>58</c:v>
                </c:pt>
                <c:pt idx="1748">
                  <c:v>111</c:v>
                </c:pt>
                <c:pt idx="1749">
                  <c:v>55</c:v>
                </c:pt>
                <c:pt idx="1750">
                  <c:v>91</c:v>
                </c:pt>
                <c:pt idx="1751">
                  <c:v>38</c:v>
                </c:pt>
                <c:pt idx="1752">
                  <c:v>60</c:v>
                </c:pt>
                <c:pt idx="1753">
                  <c:v>33</c:v>
                </c:pt>
                <c:pt idx="1754">
                  <c:v>50</c:v>
                </c:pt>
                <c:pt idx="1755">
                  <c:v>142</c:v>
                </c:pt>
                <c:pt idx="1756">
                  <c:v>59</c:v>
                </c:pt>
                <c:pt idx="1757">
                  <c:v>114</c:v>
                </c:pt>
                <c:pt idx="1758">
                  <c:v>111</c:v>
                </c:pt>
                <c:pt idx="1759">
                  <c:v>76</c:v>
                </c:pt>
                <c:pt idx="1760">
                  <c:v>41</c:v>
                </c:pt>
                <c:pt idx="1761">
                  <c:v>11</c:v>
                </c:pt>
                <c:pt idx="1762">
                  <c:v>109</c:v>
                </c:pt>
                <c:pt idx="1763">
                  <c:v>57</c:v>
                </c:pt>
                <c:pt idx="1764">
                  <c:v>22</c:v>
                </c:pt>
                <c:pt idx="1765">
                  <c:v>18</c:v>
                </c:pt>
                <c:pt idx="1766">
                  <c:v>37</c:v>
                </c:pt>
                <c:pt idx="1767">
                  <c:v>57</c:v>
                </c:pt>
                <c:pt idx="1768">
                  <c:v>17</c:v>
                </c:pt>
                <c:pt idx="1769">
                  <c:v>19</c:v>
                </c:pt>
                <c:pt idx="1770">
                  <c:v>61</c:v>
                </c:pt>
                <c:pt idx="1771">
                  <c:v>85</c:v>
                </c:pt>
                <c:pt idx="1772">
                  <c:v>107</c:v>
                </c:pt>
                <c:pt idx="1773">
                  <c:v>19</c:v>
                </c:pt>
                <c:pt idx="1774">
                  <c:v>13</c:v>
                </c:pt>
                <c:pt idx="1775">
                  <c:v>99</c:v>
                </c:pt>
                <c:pt idx="1776">
                  <c:v>176</c:v>
                </c:pt>
                <c:pt idx="1777">
                  <c:v>110</c:v>
                </c:pt>
                <c:pt idx="1778">
                  <c:v>24</c:v>
                </c:pt>
                <c:pt idx="1779">
                  <c:v>119</c:v>
                </c:pt>
                <c:pt idx="1780">
                  <c:v>78</c:v>
                </c:pt>
                <c:pt idx="1781">
                  <c:v>128</c:v>
                </c:pt>
                <c:pt idx="1782">
                  <c:v>77</c:v>
                </c:pt>
                <c:pt idx="1783">
                  <c:v>26</c:v>
                </c:pt>
                <c:pt idx="1784">
                  <c:v>90</c:v>
                </c:pt>
                <c:pt idx="1785">
                  <c:v>65</c:v>
                </c:pt>
                <c:pt idx="1786">
                  <c:v>26</c:v>
                </c:pt>
                <c:pt idx="1787">
                  <c:v>89</c:v>
                </c:pt>
                <c:pt idx="1788">
                  <c:v>14</c:v>
                </c:pt>
                <c:pt idx="1789">
                  <c:v>35</c:v>
                </c:pt>
                <c:pt idx="1790">
                  <c:v>12</c:v>
                </c:pt>
                <c:pt idx="1791">
                  <c:v>112</c:v>
                </c:pt>
                <c:pt idx="1792">
                  <c:v>14</c:v>
                </c:pt>
                <c:pt idx="1793">
                  <c:v>13</c:v>
                </c:pt>
                <c:pt idx="1794">
                  <c:v>48</c:v>
                </c:pt>
                <c:pt idx="1795">
                  <c:v>105</c:v>
                </c:pt>
                <c:pt idx="1796">
                  <c:v>32</c:v>
                </c:pt>
                <c:pt idx="1797">
                  <c:v>13</c:v>
                </c:pt>
                <c:pt idx="1798">
                  <c:v>32</c:v>
                </c:pt>
                <c:pt idx="1799">
                  <c:v>77</c:v>
                </c:pt>
                <c:pt idx="1800">
                  <c:v>72</c:v>
                </c:pt>
                <c:pt idx="1801">
                  <c:v>121</c:v>
                </c:pt>
                <c:pt idx="1802">
                  <c:v>80</c:v>
                </c:pt>
                <c:pt idx="1803">
                  <c:v>166</c:v>
                </c:pt>
                <c:pt idx="1804">
                  <c:v>74</c:v>
                </c:pt>
                <c:pt idx="1805">
                  <c:v>57</c:v>
                </c:pt>
                <c:pt idx="1806">
                  <c:v>88</c:v>
                </c:pt>
                <c:pt idx="1807">
                  <c:v>22</c:v>
                </c:pt>
                <c:pt idx="1808">
                  <c:v>88</c:v>
                </c:pt>
                <c:pt idx="1809">
                  <c:v>139</c:v>
                </c:pt>
                <c:pt idx="1810">
                  <c:v>37</c:v>
                </c:pt>
                <c:pt idx="1811">
                  <c:v>128</c:v>
                </c:pt>
                <c:pt idx="1812">
                  <c:v>94</c:v>
                </c:pt>
                <c:pt idx="1813">
                  <c:v>16</c:v>
                </c:pt>
                <c:pt idx="1814">
                  <c:v>13</c:v>
                </c:pt>
                <c:pt idx="1815">
                  <c:v>46</c:v>
                </c:pt>
                <c:pt idx="1816">
                  <c:v>163</c:v>
                </c:pt>
                <c:pt idx="1817">
                  <c:v>87</c:v>
                </c:pt>
                <c:pt idx="1818">
                  <c:v>96</c:v>
                </c:pt>
                <c:pt idx="1819">
                  <c:v>117</c:v>
                </c:pt>
                <c:pt idx="1820">
                  <c:v>38</c:v>
                </c:pt>
                <c:pt idx="1821">
                  <c:v>103</c:v>
                </c:pt>
                <c:pt idx="1822">
                  <c:v>25</c:v>
                </c:pt>
                <c:pt idx="1823">
                  <c:v>117</c:v>
                </c:pt>
                <c:pt idx="1824">
                  <c:v>109</c:v>
                </c:pt>
                <c:pt idx="1825">
                  <c:v>15</c:v>
                </c:pt>
                <c:pt idx="1826">
                  <c:v>110</c:v>
                </c:pt>
                <c:pt idx="1827">
                  <c:v>35</c:v>
                </c:pt>
                <c:pt idx="1828">
                  <c:v>26</c:v>
                </c:pt>
                <c:pt idx="1829">
                  <c:v>57</c:v>
                </c:pt>
                <c:pt idx="1830">
                  <c:v>88</c:v>
                </c:pt>
                <c:pt idx="1831">
                  <c:v>128</c:v>
                </c:pt>
                <c:pt idx="1832">
                  <c:v>101</c:v>
                </c:pt>
                <c:pt idx="1833">
                  <c:v>79</c:v>
                </c:pt>
                <c:pt idx="1834">
                  <c:v>60</c:v>
                </c:pt>
                <c:pt idx="1835">
                  <c:v>31</c:v>
                </c:pt>
                <c:pt idx="1836">
                  <c:v>100</c:v>
                </c:pt>
                <c:pt idx="1837">
                  <c:v>44</c:v>
                </c:pt>
                <c:pt idx="1838">
                  <c:v>44</c:v>
                </c:pt>
                <c:pt idx="1839">
                  <c:v>22</c:v>
                </c:pt>
                <c:pt idx="1840">
                  <c:v>48</c:v>
                </c:pt>
                <c:pt idx="1841">
                  <c:v>156</c:v>
                </c:pt>
                <c:pt idx="1842">
                  <c:v>73</c:v>
                </c:pt>
                <c:pt idx="1843">
                  <c:v>19</c:v>
                </c:pt>
                <c:pt idx="1844">
                  <c:v>68</c:v>
                </c:pt>
                <c:pt idx="1845">
                  <c:v>92</c:v>
                </c:pt>
                <c:pt idx="1846">
                  <c:v>10</c:v>
                </c:pt>
                <c:pt idx="1847">
                  <c:v>101</c:v>
                </c:pt>
                <c:pt idx="1848">
                  <c:v>14</c:v>
                </c:pt>
                <c:pt idx="1849">
                  <c:v>68</c:v>
                </c:pt>
                <c:pt idx="1850">
                  <c:v>138</c:v>
                </c:pt>
                <c:pt idx="1851">
                  <c:v>67</c:v>
                </c:pt>
                <c:pt idx="1852">
                  <c:v>16</c:v>
                </c:pt>
                <c:pt idx="1853">
                  <c:v>69</c:v>
                </c:pt>
                <c:pt idx="1854">
                  <c:v>89</c:v>
                </c:pt>
                <c:pt idx="1855">
                  <c:v>39</c:v>
                </c:pt>
                <c:pt idx="1856">
                  <c:v>56</c:v>
                </c:pt>
                <c:pt idx="1857">
                  <c:v>152</c:v>
                </c:pt>
                <c:pt idx="1858">
                  <c:v>57</c:v>
                </c:pt>
                <c:pt idx="1859">
                  <c:v>62</c:v>
                </c:pt>
                <c:pt idx="1860">
                  <c:v>30</c:v>
                </c:pt>
                <c:pt idx="1861">
                  <c:v>114</c:v>
                </c:pt>
                <c:pt idx="1862">
                  <c:v>31</c:v>
                </c:pt>
                <c:pt idx="1863">
                  <c:v>88</c:v>
                </c:pt>
                <c:pt idx="1864">
                  <c:v>57</c:v>
                </c:pt>
                <c:pt idx="1865">
                  <c:v>65</c:v>
                </c:pt>
                <c:pt idx="1866">
                  <c:v>50</c:v>
                </c:pt>
                <c:pt idx="1867">
                  <c:v>91</c:v>
                </c:pt>
                <c:pt idx="1868">
                  <c:v>30</c:v>
                </c:pt>
                <c:pt idx="1869">
                  <c:v>123</c:v>
                </c:pt>
                <c:pt idx="1870">
                  <c:v>29</c:v>
                </c:pt>
                <c:pt idx="1871">
                  <c:v>19</c:v>
                </c:pt>
                <c:pt idx="1872">
                  <c:v>118</c:v>
                </c:pt>
                <c:pt idx="1873">
                  <c:v>105</c:v>
                </c:pt>
                <c:pt idx="1874">
                  <c:v>96</c:v>
                </c:pt>
                <c:pt idx="1875">
                  <c:v>45</c:v>
                </c:pt>
                <c:pt idx="1876">
                  <c:v>22</c:v>
                </c:pt>
                <c:pt idx="1877">
                  <c:v>96</c:v>
                </c:pt>
                <c:pt idx="1878">
                  <c:v>70</c:v>
                </c:pt>
                <c:pt idx="1879">
                  <c:v>113</c:v>
                </c:pt>
                <c:pt idx="1880">
                  <c:v>55</c:v>
                </c:pt>
                <c:pt idx="1881">
                  <c:v>29</c:v>
                </c:pt>
                <c:pt idx="1882">
                  <c:v>107</c:v>
                </c:pt>
                <c:pt idx="1883">
                  <c:v>128</c:v>
                </c:pt>
                <c:pt idx="1884">
                  <c:v>17</c:v>
                </c:pt>
                <c:pt idx="1885">
                  <c:v>55</c:v>
                </c:pt>
                <c:pt idx="1886">
                  <c:v>135</c:v>
                </c:pt>
                <c:pt idx="1887">
                  <c:v>117</c:v>
                </c:pt>
                <c:pt idx="1888">
                  <c:v>79</c:v>
                </c:pt>
                <c:pt idx="1889">
                  <c:v>47</c:v>
                </c:pt>
                <c:pt idx="1890">
                  <c:v>63</c:v>
                </c:pt>
                <c:pt idx="1891">
                  <c:v>67</c:v>
                </c:pt>
                <c:pt idx="1892">
                  <c:v>119</c:v>
                </c:pt>
                <c:pt idx="1893">
                  <c:v>76</c:v>
                </c:pt>
                <c:pt idx="1894">
                  <c:v>60</c:v>
                </c:pt>
                <c:pt idx="1895">
                  <c:v>37</c:v>
                </c:pt>
                <c:pt idx="1896">
                  <c:v>140</c:v>
                </c:pt>
                <c:pt idx="1897">
                  <c:v>140</c:v>
                </c:pt>
                <c:pt idx="1898">
                  <c:v>49</c:v>
                </c:pt>
                <c:pt idx="1899">
                  <c:v>93</c:v>
                </c:pt>
                <c:pt idx="1900">
                  <c:v>80</c:v>
                </c:pt>
                <c:pt idx="1901">
                  <c:v>26</c:v>
                </c:pt>
                <c:pt idx="1902">
                  <c:v>80</c:v>
                </c:pt>
                <c:pt idx="1903">
                  <c:v>55</c:v>
                </c:pt>
                <c:pt idx="1904">
                  <c:v>120</c:v>
                </c:pt>
                <c:pt idx="1905">
                  <c:v>103</c:v>
                </c:pt>
                <c:pt idx="1906">
                  <c:v>89</c:v>
                </c:pt>
                <c:pt idx="1907">
                  <c:v>21</c:v>
                </c:pt>
                <c:pt idx="1908">
                  <c:v>58</c:v>
                </c:pt>
                <c:pt idx="1909">
                  <c:v>19</c:v>
                </c:pt>
                <c:pt idx="1910">
                  <c:v>86</c:v>
                </c:pt>
                <c:pt idx="1911">
                  <c:v>118</c:v>
                </c:pt>
                <c:pt idx="1912">
                  <c:v>52</c:v>
                </c:pt>
                <c:pt idx="1913">
                  <c:v>139</c:v>
                </c:pt>
                <c:pt idx="1914">
                  <c:v>20</c:v>
                </c:pt>
                <c:pt idx="1915">
                  <c:v>22</c:v>
                </c:pt>
                <c:pt idx="1916">
                  <c:v>91</c:v>
                </c:pt>
                <c:pt idx="1917">
                  <c:v>126</c:v>
                </c:pt>
                <c:pt idx="1918">
                  <c:v>138</c:v>
                </c:pt>
                <c:pt idx="1919">
                  <c:v>117</c:v>
                </c:pt>
                <c:pt idx="1920">
                  <c:v>10</c:v>
                </c:pt>
                <c:pt idx="1921">
                  <c:v>90</c:v>
                </c:pt>
                <c:pt idx="1922">
                  <c:v>37</c:v>
                </c:pt>
                <c:pt idx="1923">
                  <c:v>116</c:v>
                </c:pt>
                <c:pt idx="1924">
                  <c:v>137</c:v>
                </c:pt>
                <c:pt idx="1925">
                  <c:v>20</c:v>
                </c:pt>
                <c:pt idx="1926">
                  <c:v>72</c:v>
                </c:pt>
                <c:pt idx="1927">
                  <c:v>40</c:v>
                </c:pt>
                <c:pt idx="1928">
                  <c:v>50</c:v>
                </c:pt>
                <c:pt idx="1929">
                  <c:v>66</c:v>
                </c:pt>
                <c:pt idx="1930">
                  <c:v>72</c:v>
                </c:pt>
                <c:pt idx="1931">
                  <c:v>76</c:v>
                </c:pt>
                <c:pt idx="1932">
                  <c:v>5</c:v>
                </c:pt>
                <c:pt idx="1933">
                  <c:v>131</c:v>
                </c:pt>
                <c:pt idx="1934">
                  <c:v>40</c:v>
                </c:pt>
                <c:pt idx="1935">
                  <c:v>18</c:v>
                </c:pt>
                <c:pt idx="1936">
                  <c:v>31</c:v>
                </c:pt>
                <c:pt idx="1937">
                  <c:v>44</c:v>
                </c:pt>
                <c:pt idx="1938">
                  <c:v>23</c:v>
                </c:pt>
                <c:pt idx="1939">
                  <c:v>18</c:v>
                </c:pt>
                <c:pt idx="1940">
                  <c:v>73</c:v>
                </c:pt>
                <c:pt idx="1941">
                  <c:v>59</c:v>
                </c:pt>
                <c:pt idx="1942">
                  <c:v>28</c:v>
                </c:pt>
                <c:pt idx="1943">
                  <c:v>61</c:v>
                </c:pt>
                <c:pt idx="1944">
                  <c:v>130</c:v>
                </c:pt>
                <c:pt idx="1945">
                  <c:v>62</c:v>
                </c:pt>
                <c:pt idx="1946">
                  <c:v>12</c:v>
                </c:pt>
                <c:pt idx="1947">
                  <c:v>93</c:v>
                </c:pt>
                <c:pt idx="1948">
                  <c:v>82</c:v>
                </c:pt>
                <c:pt idx="1949">
                  <c:v>11</c:v>
                </c:pt>
                <c:pt idx="1950">
                  <c:v>37</c:v>
                </c:pt>
                <c:pt idx="1951">
                  <c:v>39</c:v>
                </c:pt>
                <c:pt idx="1952">
                  <c:v>25</c:v>
                </c:pt>
                <c:pt idx="1953">
                  <c:v>128</c:v>
                </c:pt>
                <c:pt idx="1954">
                  <c:v>52</c:v>
                </c:pt>
                <c:pt idx="1955">
                  <c:v>60</c:v>
                </c:pt>
                <c:pt idx="1956">
                  <c:v>68</c:v>
                </c:pt>
                <c:pt idx="1957">
                  <c:v>65</c:v>
                </c:pt>
                <c:pt idx="1958">
                  <c:v>40</c:v>
                </c:pt>
                <c:pt idx="1959">
                  <c:v>73</c:v>
                </c:pt>
                <c:pt idx="1960">
                  <c:v>54</c:v>
                </c:pt>
                <c:pt idx="1961">
                  <c:v>52</c:v>
                </c:pt>
                <c:pt idx="1962">
                  <c:v>55</c:v>
                </c:pt>
                <c:pt idx="1963">
                  <c:v>32</c:v>
                </c:pt>
                <c:pt idx="1964">
                  <c:v>32</c:v>
                </c:pt>
                <c:pt idx="1965">
                  <c:v>83</c:v>
                </c:pt>
                <c:pt idx="1966">
                  <c:v>53</c:v>
                </c:pt>
                <c:pt idx="1967">
                  <c:v>57</c:v>
                </c:pt>
                <c:pt idx="1968">
                  <c:v>65</c:v>
                </c:pt>
                <c:pt idx="1969">
                  <c:v>68</c:v>
                </c:pt>
                <c:pt idx="1970">
                  <c:v>92</c:v>
                </c:pt>
                <c:pt idx="1971">
                  <c:v>9</c:v>
                </c:pt>
                <c:pt idx="1972">
                  <c:v>7</c:v>
                </c:pt>
                <c:pt idx="1973">
                  <c:v>82</c:v>
                </c:pt>
                <c:pt idx="1974">
                  <c:v>59</c:v>
                </c:pt>
                <c:pt idx="1975">
                  <c:v>46</c:v>
                </c:pt>
                <c:pt idx="1976">
                  <c:v>34</c:v>
                </c:pt>
                <c:pt idx="1977">
                  <c:v>70</c:v>
                </c:pt>
                <c:pt idx="1978">
                  <c:v>22</c:v>
                </c:pt>
                <c:pt idx="1979">
                  <c:v>39</c:v>
                </c:pt>
                <c:pt idx="1980">
                  <c:v>44</c:v>
                </c:pt>
                <c:pt idx="1981">
                  <c:v>21</c:v>
                </c:pt>
                <c:pt idx="1982">
                  <c:v>22</c:v>
                </c:pt>
                <c:pt idx="1983">
                  <c:v>121</c:v>
                </c:pt>
                <c:pt idx="1984">
                  <c:v>14</c:v>
                </c:pt>
                <c:pt idx="1985">
                  <c:v>26</c:v>
                </c:pt>
                <c:pt idx="1986">
                  <c:v>51</c:v>
                </c:pt>
                <c:pt idx="1987">
                  <c:v>57</c:v>
                </c:pt>
                <c:pt idx="1988">
                  <c:v>33</c:v>
                </c:pt>
                <c:pt idx="1989">
                  <c:v>21</c:v>
                </c:pt>
                <c:pt idx="1990">
                  <c:v>118</c:v>
                </c:pt>
                <c:pt idx="1991">
                  <c:v>92</c:v>
                </c:pt>
                <c:pt idx="1992">
                  <c:v>79</c:v>
                </c:pt>
                <c:pt idx="1993">
                  <c:v>83</c:v>
                </c:pt>
                <c:pt idx="1994">
                  <c:v>19</c:v>
                </c:pt>
                <c:pt idx="1995">
                  <c:v>105</c:v>
                </c:pt>
                <c:pt idx="1996">
                  <c:v>99</c:v>
                </c:pt>
                <c:pt idx="1997">
                  <c:v>76</c:v>
                </c:pt>
                <c:pt idx="1998">
                  <c:v>76</c:v>
                </c:pt>
                <c:pt idx="1999">
                  <c:v>66</c:v>
                </c:pt>
                <c:pt idx="2000">
                  <c:v>79</c:v>
                </c:pt>
                <c:pt idx="2001">
                  <c:v>51</c:v>
                </c:pt>
                <c:pt idx="2002">
                  <c:v>81</c:v>
                </c:pt>
                <c:pt idx="2003">
                  <c:v>52</c:v>
                </c:pt>
                <c:pt idx="2004">
                  <c:v>78</c:v>
                </c:pt>
                <c:pt idx="2005">
                  <c:v>114</c:v>
                </c:pt>
                <c:pt idx="2006">
                  <c:v>26</c:v>
                </c:pt>
                <c:pt idx="2007">
                  <c:v>27</c:v>
                </c:pt>
                <c:pt idx="2008">
                  <c:v>63</c:v>
                </c:pt>
                <c:pt idx="2009">
                  <c:v>44</c:v>
                </c:pt>
                <c:pt idx="2010">
                  <c:v>59</c:v>
                </c:pt>
                <c:pt idx="2011">
                  <c:v>39</c:v>
                </c:pt>
                <c:pt idx="2012">
                  <c:v>87</c:v>
                </c:pt>
                <c:pt idx="2013">
                  <c:v>93</c:v>
                </c:pt>
                <c:pt idx="2014">
                  <c:v>43</c:v>
                </c:pt>
                <c:pt idx="2015">
                  <c:v>94</c:v>
                </c:pt>
                <c:pt idx="2016">
                  <c:v>107</c:v>
                </c:pt>
                <c:pt idx="2017">
                  <c:v>62</c:v>
                </c:pt>
                <c:pt idx="2018">
                  <c:v>29</c:v>
                </c:pt>
                <c:pt idx="2019">
                  <c:v>67</c:v>
                </c:pt>
                <c:pt idx="2020">
                  <c:v>42</c:v>
                </c:pt>
                <c:pt idx="2021">
                  <c:v>72</c:v>
                </c:pt>
                <c:pt idx="2022">
                  <c:v>57</c:v>
                </c:pt>
                <c:pt idx="2023">
                  <c:v>108</c:v>
                </c:pt>
                <c:pt idx="2024">
                  <c:v>65</c:v>
                </c:pt>
                <c:pt idx="2025">
                  <c:v>82</c:v>
                </c:pt>
                <c:pt idx="2026">
                  <c:v>14</c:v>
                </c:pt>
                <c:pt idx="2027">
                  <c:v>107</c:v>
                </c:pt>
                <c:pt idx="2028">
                  <c:v>50</c:v>
                </c:pt>
                <c:pt idx="2029">
                  <c:v>51</c:v>
                </c:pt>
                <c:pt idx="2030">
                  <c:v>87</c:v>
                </c:pt>
                <c:pt idx="2031">
                  <c:v>69</c:v>
                </c:pt>
                <c:pt idx="2032">
                  <c:v>31</c:v>
                </c:pt>
                <c:pt idx="2033">
                  <c:v>69</c:v>
                </c:pt>
                <c:pt idx="2034">
                  <c:v>80</c:v>
                </c:pt>
                <c:pt idx="2035">
                  <c:v>61</c:v>
                </c:pt>
                <c:pt idx="2036">
                  <c:v>66</c:v>
                </c:pt>
                <c:pt idx="2037">
                  <c:v>36</c:v>
                </c:pt>
                <c:pt idx="2038">
                  <c:v>7</c:v>
                </c:pt>
                <c:pt idx="2039">
                  <c:v>97</c:v>
                </c:pt>
                <c:pt idx="2040">
                  <c:v>68</c:v>
                </c:pt>
                <c:pt idx="2041">
                  <c:v>90</c:v>
                </c:pt>
                <c:pt idx="2042">
                  <c:v>61</c:v>
                </c:pt>
                <c:pt idx="2043">
                  <c:v>58</c:v>
                </c:pt>
                <c:pt idx="2044">
                  <c:v>73</c:v>
                </c:pt>
                <c:pt idx="2045">
                  <c:v>70</c:v>
                </c:pt>
                <c:pt idx="2046">
                  <c:v>8</c:v>
                </c:pt>
                <c:pt idx="2047">
                  <c:v>22</c:v>
                </c:pt>
                <c:pt idx="2048">
                  <c:v>23</c:v>
                </c:pt>
                <c:pt idx="2049">
                  <c:v>69</c:v>
                </c:pt>
                <c:pt idx="2050">
                  <c:v>50</c:v>
                </c:pt>
                <c:pt idx="2051">
                  <c:v>80</c:v>
                </c:pt>
                <c:pt idx="2052">
                  <c:v>13</c:v>
                </c:pt>
                <c:pt idx="2053">
                  <c:v>65</c:v>
                </c:pt>
                <c:pt idx="2054">
                  <c:v>35</c:v>
                </c:pt>
                <c:pt idx="2055">
                  <c:v>11</c:v>
                </c:pt>
                <c:pt idx="2056">
                  <c:v>28</c:v>
                </c:pt>
                <c:pt idx="2057">
                  <c:v>80</c:v>
                </c:pt>
                <c:pt idx="2058">
                  <c:v>38</c:v>
                </c:pt>
                <c:pt idx="2059">
                  <c:v>43</c:v>
                </c:pt>
                <c:pt idx="2060">
                  <c:v>30</c:v>
                </c:pt>
                <c:pt idx="2061">
                  <c:v>21</c:v>
                </c:pt>
                <c:pt idx="2062">
                  <c:v>8</c:v>
                </c:pt>
                <c:pt idx="2063">
                  <c:v>97</c:v>
                </c:pt>
                <c:pt idx="2064">
                  <c:v>51</c:v>
                </c:pt>
                <c:pt idx="2065">
                  <c:v>17</c:v>
                </c:pt>
                <c:pt idx="2066">
                  <c:v>37</c:v>
                </c:pt>
                <c:pt idx="2067">
                  <c:v>28</c:v>
                </c:pt>
                <c:pt idx="2068">
                  <c:v>89</c:v>
                </c:pt>
                <c:pt idx="2069">
                  <c:v>53</c:v>
                </c:pt>
                <c:pt idx="2070">
                  <c:v>34</c:v>
                </c:pt>
                <c:pt idx="2071">
                  <c:v>45</c:v>
                </c:pt>
                <c:pt idx="2072">
                  <c:v>31</c:v>
                </c:pt>
                <c:pt idx="2073">
                  <c:v>21</c:v>
                </c:pt>
                <c:pt idx="2074">
                  <c:v>74</c:v>
                </c:pt>
                <c:pt idx="2075">
                  <c:v>56</c:v>
                </c:pt>
                <c:pt idx="2076">
                  <c:v>26</c:v>
                </c:pt>
                <c:pt idx="2077">
                  <c:v>16</c:v>
                </c:pt>
                <c:pt idx="2078">
                  <c:v>57</c:v>
                </c:pt>
                <c:pt idx="2079">
                  <c:v>8</c:v>
                </c:pt>
                <c:pt idx="2080">
                  <c:v>15</c:v>
                </c:pt>
                <c:pt idx="2081">
                  <c:v>13</c:v>
                </c:pt>
                <c:pt idx="2082">
                  <c:v>25</c:v>
                </c:pt>
                <c:pt idx="2083">
                  <c:v>13</c:v>
                </c:pt>
                <c:pt idx="2084">
                  <c:v>9</c:v>
                </c:pt>
                <c:pt idx="2085">
                  <c:v>22</c:v>
                </c:pt>
                <c:pt idx="2086">
                  <c:v>89</c:v>
                </c:pt>
                <c:pt idx="2087">
                  <c:v>15</c:v>
                </c:pt>
                <c:pt idx="2088">
                  <c:v>17</c:v>
                </c:pt>
                <c:pt idx="2089">
                  <c:v>6</c:v>
                </c:pt>
                <c:pt idx="2090">
                  <c:v>11</c:v>
                </c:pt>
                <c:pt idx="2091">
                  <c:v>64</c:v>
                </c:pt>
                <c:pt idx="2092">
                  <c:v>38</c:v>
                </c:pt>
                <c:pt idx="2093">
                  <c:v>11</c:v>
                </c:pt>
                <c:pt idx="2094">
                  <c:v>9</c:v>
                </c:pt>
                <c:pt idx="2095">
                  <c:v>22</c:v>
                </c:pt>
                <c:pt idx="2096">
                  <c:v>51</c:v>
                </c:pt>
                <c:pt idx="2097">
                  <c:v>88</c:v>
                </c:pt>
                <c:pt idx="2098">
                  <c:v>18</c:v>
                </c:pt>
                <c:pt idx="2099">
                  <c:v>62</c:v>
                </c:pt>
                <c:pt idx="2100">
                  <c:v>54</c:v>
                </c:pt>
                <c:pt idx="2101">
                  <c:v>39</c:v>
                </c:pt>
                <c:pt idx="2102">
                  <c:v>13</c:v>
                </c:pt>
                <c:pt idx="2103">
                  <c:v>20</c:v>
                </c:pt>
                <c:pt idx="2104">
                  <c:v>6</c:v>
                </c:pt>
                <c:pt idx="2105">
                  <c:v>36</c:v>
                </c:pt>
                <c:pt idx="2106">
                  <c:v>68</c:v>
                </c:pt>
                <c:pt idx="2107">
                  <c:v>24</c:v>
                </c:pt>
                <c:pt idx="2108">
                  <c:v>39</c:v>
                </c:pt>
                <c:pt idx="2109">
                  <c:v>58</c:v>
                </c:pt>
                <c:pt idx="2110">
                  <c:v>20</c:v>
                </c:pt>
                <c:pt idx="2111">
                  <c:v>18</c:v>
                </c:pt>
                <c:pt idx="2112">
                  <c:v>54</c:v>
                </c:pt>
                <c:pt idx="2113">
                  <c:v>15</c:v>
                </c:pt>
                <c:pt idx="2114">
                  <c:v>15</c:v>
                </c:pt>
                <c:pt idx="2115">
                  <c:v>58</c:v>
                </c:pt>
                <c:pt idx="2116">
                  <c:v>22</c:v>
                </c:pt>
                <c:pt idx="2117">
                  <c:v>74</c:v>
                </c:pt>
                <c:pt idx="2118">
                  <c:v>33</c:v>
                </c:pt>
                <c:pt idx="2119">
                  <c:v>8</c:v>
                </c:pt>
                <c:pt idx="2120">
                  <c:v>75</c:v>
                </c:pt>
                <c:pt idx="2121">
                  <c:v>27</c:v>
                </c:pt>
                <c:pt idx="2122">
                  <c:v>82</c:v>
                </c:pt>
                <c:pt idx="2123">
                  <c:v>49</c:v>
                </c:pt>
                <c:pt idx="2124">
                  <c:v>41</c:v>
                </c:pt>
                <c:pt idx="2125">
                  <c:v>14</c:v>
                </c:pt>
                <c:pt idx="2126">
                  <c:v>62</c:v>
                </c:pt>
                <c:pt idx="2127">
                  <c:v>35</c:v>
                </c:pt>
                <c:pt idx="2128">
                  <c:v>50</c:v>
                </c:pt>
                <c:pt idx="2129">
                  <c:v>44</c:v>
                </c:pt>
                <c:pt idx="2130">
                  <c:v>67</c:v>
                </c:pt>
                <c:pt idx="2131">
                  <c:v>38</c:v>
                </c:pt>
                <c:pt idx="2132">
                  <c:v>29</c:v>
                </c:pt>
                <c:pt idx="2133">
                  <c:v>23</c:v>
                </c:pt>
                <c:pt idx="2134">
                  <c:v>25</c:v>
                </c:pt>
                <c:pt idx="2135">
                  <c:v>43</c:v>
                </c:pt>
                <c:pt idx="2136">
                  <c:v>77</c:v>
                </c:pt>
                <c:pt idx="2137">
                  <c:v>73</c:v>
                </c:pt>
                <c:pt idx="2138">
                  <c:v>54</c:v>
                </c:pt>
                <c:pt idx="2139">
                  <c:v>8</c:v>
                </c:pt>
                <c:pt idx="2140">
                  <c:v>36</c:v>
                </c:pt>
                <c:pt idx="2141">
                  <c:v>29</c:v>
                </c:pt>
                <c:pt idx="2142">
                  <c:v>57</c:v>
                </c:pt>
                <c:pt idx="2143">
                  <c:v>25</c:v>
                </c:pt>
                <c:pt idx="2144">
                  <c:v>62</c:v>
                </c:pt>
                <c:pt idx="2145">
                  <c:v>76</c:v>
                </c:pt>
                <c:pt idx="2146">
                  <c:v>58</c:v>
                </c:pt>
                <c:pt idx="2147">
                  <c:v>14</c:v>
                </c:pt>
                <c:pt idx="2148">
                  <c:v>47</c:v>
                </c:pt>
                <c:pt idx="2149">
                  <c:v>30</c:v>
                </c:pt>
                <c:pt idx="2150">
                  <c:v>57</c:v>
                </c:pt>
                <c:pt idx="2151">
                  <c:v>39</c:v>
                </c:pt>
                <c:pt idx="2152">
                  <c:v>38</c:v>
                </c:pt>
                <c:pt idx="2153">
                  <c:v>75</c:v>
                </c:pt>
                <c:pt idx="2154">
                  <c:v>25</c:v>
                </c:pt>
                <c:pt idx="2155">
                  <c:v>49</c:v>
                </c:pt>
                <c:pt idx="2156">
                  <c:v>12</c:v>
                </c:pt>
                <c:pt idx="2157">
                  <c:v>51</c:v>
                </c:pt>
                <c:pt idx="2158">
                  <c:v>25</c:v>
                </c:pt>
                <c:pt idx="2159">
                  <c:v>23</c:v>
                </c:pt>
                <c:pt idx="2160">
                  <c:v>10</c:v>
                </c:pt>
                <c:pt idx="2161">
                  <c:v>49</c:v>
                </c:pt>
                <c:pt idx="2162">
                  <c:v>60</c:v>
                </c:pt>
                <c:pt idx="2163">
                  <c:v>19</c:v>
                </c:pt>
                <c:pt idx="2164">
                  <c:v>23</c:v>
                </c:pt>
                <c:pt idx="2165">
                  <c:v>34</c:v>
                </c:pt>
                <c:pt idx="2166">
                  <c:v>30</c:v>
                </c:pt>
                <c:pt idx="2167">
                  <c:v>15</c:v>
                </c:pt>
                <c:pt idx="2168">
                  <c:v>65</c:v>
                </c:pt>
                <c:pt idx="2169">
                  <c:v>18</c:v>
                </c:pt>
                <c:pt idx="2170">
                  <c:v>29</c:v>
                </c:pt>
                <c:pt idx="2171">
                  <c:v>49</c:v>
                </c:pt>
                <c:pt idx="2172">
                  <c:v>23</c:v>
                </c:pt>
                <c:pt idx="2173">
                  <c:v>61</c:v>
                </c:pt>
                <c:pt idx="2174">
                  <c:v>13</c:v>
                </c:pt>
                <c:pt idx="2175">
                  <c:v>22</c:v>
                </c:pt>
                <c:pt idx="2176">
                  <c:v>24</c:v>
                </c:pt>
                <c:pt idx="2177">
                  <c:v>58</c:v>
                </c:pt>
                <c:pt idx="2178">
                  <c:v>59</c:v>
                </c:pt>
                <c:pt idx="2179">
                  <c:v>43</c:v>
                </c:pt>
                <c:pt idx="2180">
                  <c:v>69</c:v>
                </c:pt>
                <c:pt idx="2181">
                  <c:v>69</c:v>
                </c:pt>
                <c:pt idx="2182">
                  <c:v>58</c:v>
                </c:pt>
                <c:pt idx="2183">
                  <c:v>9</c:v>
                </c:pt>
                <c:pt idx="2184">
                  <c:v>49</c:v>
                </c:pt>
                <c:pt idx="2185">
                  <c:v>21</c:v>
                </c:pt>
                <c:pt idx="2186">
                  <c:v>28</c:v>
                </c:pt>
                <c:pt idx="2187">
                  <c:v>35</c:v>
                </c:pt>
                <c:pt idx="2188">
                  <c:v>10</c:v>
                </c:pt>
                <c:pt idx="2189">
                  <c:v>36</c:v>
                </c:pt>
                <c:pt idx="2190">
                  <c:v>58</c:v>
                </c:pt>
                <c:pt idx="2191">
                  <c:v>12</c:v>
                </c:pt>
                <c:pt idx="2192">
                  <c:v>29</c:v>
                </c:pt>
                <c:pt idx="2193">
                  <c:v>33</c:v>
                </c:pt>
                <c:pt idx="2194">
                  <c:v>44</c:v>
                </c:pt>
                <c:pt idx="2195">
                  <c:v>15</c:v>
                </c:pt>
                <c:pt idx="2196">
                  <c:v>30</c:v>
                </c:pt>
                <c:pt idx="2197">
                  <c:v>30</c:v>
                </c:pt>
                <c:pt idx="2198">
                  <c:v>33</c:v>
                </c:pt>
                <c:pt idx="2199">
                  <c:v>16</c:v>
                </c:pt>
                <c:pt idx="2200">
                  <c:v>37</c:v>
                </c:pt>
                <c:pt idx="2201">
                  <c:v>25</c:v>
                </c:pt>
                <c:pt idx="2202">
                  <c:v>13</c:v>
                </c:pt>
                <c:pt idx="2203">
                  <c:v>52</c:v>
                </c:pt>
                <c:pt idx="2204">
                  <c:v>51</c:v>
                </c:pt>
                <c:pt idx="2205">
                  <c:v>57</c:v>
                </c:pt>
                <c:pt idx="2206">
                  <c:v>35</c:v>
                </c:pt>
                <c:pt idx="2207">
                  <c:v>22</c:v>
                </c:pt>
                <c:pt idx="2208">
                  <c:v>29</c:v>
                </c:pt>
                <c:pt idx="2209">
                  <c:v>38</c:v>
                </c:pt>
                <c:pt idx="2210">
                  <c:v>59</c:v>
                </c:pt>
                <c:pt idx="2211">
                  <c:v>23</c:v>
                </c:pt>
                <c:pt idx="2212">
                  <c:v>10</c:v>
                </c:pt>
                <c:pt idx="2213">
                  <c:v>19</c:v>
                </c:pt>
                <c:pt idx="2214">
                  <c:v>28</c:v>
                </c:pt>
                <c:pt idx="2215">
                  <c:v>6</c:v>
                </c:pt>
                <c:pt idx="2216">
                  <c:v>12</c:v>
                </c:pt>
                <c:pt idx="2217">
                  <c:v>16</c:v>
                </c:pt>
                <c:pt idx="2218">
                  <c:v>6</c:v>
                </c:pt>
                <c:pt idx="2219">
                  <c:v>61</c:v>
                </c:pt>
                <c:pt idx="2220">
                  <c:v>20</c:v>
                </c:pt>
                <c:pt idx="2221">
                  <c:v>22</c:v>
                </c:pt>
                <c:pt idx="2222">
                  <c:v>58</c:v>
                </c:pt>
                <c:pt idx="2223">
                  <c:v>8</c:v>
                </c:pt>
                <c:pt idx="2224">
                  <c:v>60</c:v>
                </c:pt>
                <c:pt idx="2225">
                  <c:v>40</c:v>
                </c:pt>
                <c:pt idx="2226">
                  <c:v>23</c:v>
                </c:pt>
                <c:pt idx="2227">
                  <c:v>44</c:v>
                </c:pt>
                <c:pt idx="2228">
                  <c:v>39</c:v>
                </c:pt>
                <c:pt idx="2229">
                  <c:v>12</c:v>
                </c:pt>
                <c:pt idx="2230">
                  <c:v>29</c:v>
                </c:pt>
                <c:pt idx="2231">
                  <c:v>26</c:v>
                </c:pt>
                <c:pt idx="2232">
                  <c:v>13</c:v>
                </c:pt>
                <c:pt idx="2233">
                  <c:v>36</c:v>
                </c:pt>
                <c:pt idx="2234">
                  <c:v>23</c:v>
                </c:pt>
                <c:pt idx="2235">
                  <c:v>19</c:v>
                </c:pt>
                <c:pt idx="2236">
                  <c:v>22</c:v>
                </c:pt>
                <c:pt idx="2237">
                  <c:v>16</c:v>
                </c:pt>
                <c:pt idx="2238">
                  <c:v>33</c:v>
                </c:pt>
                <c:pt idx="2239">
                  <c:v>7</c:v>
                </c:pt>
                <c:pt idx="2240">
                  <c:v>43</c:v>
                </c:pt>
                <c:pt idx="2241">
                  <c:v>21</c:v>
                </c:pt>
                <c:pt idx="2242">
                  <c:v>9</c:v>
                </c:pt>
                <c:pt idx="2243">
                  <c:v>19</c:v>
                </c:pt>
                <c:pt idx="2244">
                  <c:v>32</c:v>
                </c:pt>
                <c:pt idx="2245">
                  <c:v>25</c:v>
                </c:pt>
                <c:pt idx="2246">
                  <c:v>11</c:v>
                </c:pt>
                <c:pt idx="2247">
                  <c:v>3</c:v>
                </c:pt>
                <c:pt idx="2248">
                  <c:v>43</c:v>
                </c:pt>
                <c:pt idx="2249">
                  <c:v>35</c:v>
                </c:pt>
                <c:pt idx="2250">
                  <c:v>28</c:v>
                </c:pt>
                <c:pt idx="2251">
                  <c:v>53</c:v>
                </c:pt>
                <c:pt idx="2252">
                  <c:v>9</c:v>
                </c:pt>
                <c:pt idx="2253">
                  <c:v>13</c:v>
                </c:pt>
                <c:pt idx="2254">
                  <c:v>43</c:v>
                </c:pt>
                <c:pt idx="2255">
                  <c:v>14</c:v>
                </c:pt>
                <c:pt idx="2256">
                  <c:v>26</c:v>
                </c:pt>
                <c:pt idx="2257">
                  <c:v>39</c:v>
                </c:pt>
                <c:pt idx="2258">
                  <c:v>27</c:v>
                </c:pt>
                <c:pt idx="2259">
                  <c:v>31</c:v>
                </c:pt>
                <c:pt idx="2260">
                  <c:v>51</c:v>
                </c:pt>
                <c:pt idx="2261">
                  <c:v>26</c:v>
                </c:pt>
                <c:pt idx="2262">
                  <c:v>51</c:v>
                </c:pt>
                <c:pt idx="2263">
                  <c:v>24</c:v>
                </c:pt>
                <c:pt idx="2264">
                  <c:v>42</c:v>
                </c:pt>
                <c:pt idx="2265">
                  <c:v>23</c:v>
                </c:pt>
                <c:pt idx="2266">
                  <c:v>16</c:v>
                </c:pt>
                <c:pt idx="2267">
                  <c:v>24</c:v>
                </c:pt>
                <c:pt idx="2268">
                  <c:v>9</c:v>
                </c:pt>
                <c:pt idx="2269">
                  <c:v>7</c:v>
                </c:pt>
                <c:pt idx="2270">
                  <c:v>34</c:v>
                </c:pt>
                <c:pt idx="2271">
                  <c:v>11</c:v>
                </c:pt>
                <c:pt idx="2272">
                  <c:v>25</c:v>
                </c:pt>
                <c:pt idx="2273">
                  <c:v>24</c:v>
                </c:pt>
                <c:pt idx="2274">
                  <c:v>25</c:v>
                </c:pt>
                <c:pt idx="2275">
                  <c:v>14</c:v>
                </c:pt>
                <c:pt idx="2276">
                  <c:v>11</c:v>
                </c:pt>
                <c:pt idx="2277">
                  <c:v>23</c:v>
                </c:pt>
                <c:pt idx="2278">
                  <c:v>13</c:v>
                </c:pt>
                <c:pt idx="2279">
                  <c:v>20</c:v>
                </c:pt>
                <c:pt idx="2280">
                  <c:v>16</c:v>
                </c:pt>
                <c:pt idx="2281">
                  <c:v>9</c:v>
                </c:pt>
                <c:pt idx="2282">
                  <c:v>30</c:v>
                </c:pt>
                <c:pt idx="2283">
                  <c:v>32</c:v>
                </c:pt>
                <c:pt idx="2284">
                  <c:v>24</c:v>
                </c:pt>
                <c:pt idx="2285">
                  <c:v>4</c:v>
                </c:pt>
                <c:pt idx="2286">
                  <c:v>26</c:v>
                </c:pt>
                <c:pt idx="2287">
                  <c:v>33</c:v>
                </c:pt>
                <c:pt idx="2288">
                  <c:v>10</c:v>
                </c:pt>
                <c:pt idx="2289">
                  <c:v>36</c:v>
                </c:pt>
                <c:pt idx="2290">
                  <c:v>13</c:v>
                </c:pt>
                <c:pt idx="2291">
                  <c:v>14</c:v>
                </c:pt>
                <c:pt idx="2292">
                  <c:v>20</c:v>
                </c:pt>
                <c:pt idx="2293">
                  <c:v>17</c:v>
                </c:pt>
                <c:pt idx="2294">
                  <c:v>35</c:v>
                </c:pt>
                <c:pt idx="2295">
                  <c:v>21</c:v>
                </c:pt>
                <c:pt idx="2296">
                  <c:v>30</c:v>
                </c:pt>
                <c:pt idx="2297">
                  <c:v>25</c:v>
                </c:pt>
                <c:pt idx="2298">
                  <c:v>26</c:v>
                </c:pt>
                <c:pt idx="2299">
                  <c:v>14</c:v>
                </c:pt>
                <c:pt idx="2300">
                  <c:v>23</c:v>
                </c:pt>
                <c:pt idx="2301">
                  <c:v>5</c:v>
                </c:pt>
                <c:pt idx="2302">
                  <c:v>5</c:v>
                </c:pt>
                <c:pt idx="2303">
                  <c:v>6</c:v>
                </c:pt>
                <c:pt idx="2304">
                  <c:v>13</c:v>
                </c:pt>
                <c:pt idx="2305">
                  <c:v>11</c:v>
                </c:pt>
                <c:pt idx="2306">
                  <c:v>31</c:v>
                </c:pt>
                <c:pt idx="2307">
                  <c:v>30</c:v>
                </c:pt>
                <c:pt idx="2308">
                  <c:v>9</c:v>
                </c:pt>
                <c:pt idx="2309">
                  <c:v>8</c:v>
                </c:pt>
                <c:pt idx="2310">
                  <c:v>8</c:v>
                </c:pt>
                <c:pt idx="2311">
                  <c:v>12</c:v>
                </c:pt>
                <c:pt idx="2312">
                  <c:v>3</c:v>
                </c:pt>
                <c:pt idx="2313">
                  <c:v>4</c:v>
                </c:pt>
                <c:pt idx="2314">
                  <c:v>4</c:v>
                </c:pt>
                <c:pt idx="2315">
                  <c:v>4</c:v>
                </c:pt>
                <c:pt idx="2316">
                  <c:v>18</c:v>
                </c:pt>
                <c:pt idx="2317">
                  <c:v>14</c:v>
                </c:pt>
                <c:pt idx="2318">
                  <c:v>25</c:v>
                </c:pt>
                <c:pt idx="2319">
                  <c:v>21</c:v>
                </c:pt>
                <c:pt idx="2320">
                  <c:v>5</c:v>
                </c:pt>
                <c:pt idx="2321">
                  <c:v>17</c:v>
                </c:pt>
                <c:pt idx="2322">
                  <c:v>33</c:v>
                </c:pt>
                <c:pt idx="2323">
                  <c:v>27</c:v>
                </c:pt>
                <c:pt idx="2324">
                  <c:v>10</c:v>
                </c:pt>
                <c:pt idx="2325">
                  <c:v>19</c:v>
                </c:pt>
                <c:pt idx="2326">
                  <c:v>16</c:v>
                </c:pt>
                <c:pt idx="2327">
                  <c:v>11</c:v>
                </c:pt>
                <c:pt idx="2328">
                  <c:v>6</c:v>
                </c:pt>
                <c:pt idx="2329">
                  <c:v>14</c:v>
                </c:pt>
                <c:pt idx="2330">
                  <c:v>8</c:v>
                </c:pt>
                <c:pt idx="2331">
                  <c:v>27</c:v>
                </c:pt>
                <c:pt idx="2332">
                  <c:v>36</c:v>
                </c:pt>
                <c:pt idx="2333">
                  <c:v>17</c:v>
                </c:pt>
                <c:pt idx="2334">
                  <c:v>13</c:v>
                </c:pt>
                <c:pt idx="2335">
                  <c:v>21</c:v>
                </c:pt>
                <c:pt idx="2336">
                  <c:v>4</c:v>
                </c:pt>
                <c:pt idx="2337">
                  <c:v>23</c:v>
                </c:pt>
                <c:pt idx="2338">
                  <c:v>7</c:v>
                </c:pt>
                <c:pt idx="2339">
                  <c:v>10</c:v>
                </c:pt>
                <c:pt idx="2340">
                  <c:v>6</c:v>
                </c:pt>
                <c:pt idx="2341">
                  <c:v>4</c:v>
                </c:pt>
                <c:pt idx="2342">
                  <c:v>15</c:v>
                </c:pt>
                <c:pt idx="2343">
                  <c:v>12</c:v>
                </c:pt>
                <c:pt idx="2344">
                  <c:v>10</c:v>
                </c:pt>
                <c:pt idx="2345">
                  <c:v>14</c:v>
                </c:pt>
                <c:pt idx="2346">
                  <c:v>15</c:v>
                </c:pt>
                <c:pt idx="2347">
                  <c:v>14</c:v>
                </c:pt>
                <c:pt idx="2348">
                  <c:v>18</c:v>
                </c:pt>
                <c:pt idx="2349">
                  <c:v>16</c:v>
                </c:pt>
                <c:pt idx="2350">
                  <c:v>4</c:v>
                </c:pt>
                <c:pt idx="2351">
                  <c:v>13</c:v>
                </c:pt>
                <c:pt idx="2352">
                  <c:v>9</c:v>
                </c:pt>
                <c:pt idx="2353">
                  <c:v>15</c:v>
                </c:pt>
                <c:pt idx="2354">
                  <c:v>6</c:v>
                </c:pt>
                <c:pt idx="2355">
                  <c:v>15</c:v>
                </c:pt>
                <c:pt idx="2356">
                  <c:v>3</c:v>
                </c:pt>
                <c:pt idx="2357">
                  <c:v>9</c:v>
                </c:pt>
                <c:pt idx="2358">
                  <c:v>17</c:v>
                </c:pt>
                <c:pt idx="2359">
                  <c:v>4</c:v>
                </c:pt>
                <c:pt idx="2360">
                  <c:v>5</c:v>
                </c:pt>
                <c:pt idx="2361">
                  <c:v>3</c:v>
                </c:pt>
                <c:pt idx="2362">
                  <c:v>19</c:v>
                </c:pt>
                <c:pt idx="2363">
                  <c:v>19</c:v>
                </c:pt>
                <c:pt idx="2364">
                  <c:v>26</c:v>
                </c:pt>
                <c:pt idx="2365">
                  <c:v>11</c:v>
                </c:pt>
                <c:pt idx="2366">
                  <c:v>15</c:v>
                </c:pt>
                <c:pt idx="2367">
                  <c:v>10</c:v>
                </c:pt>
                <c:pt idx="2368">
                  <c:v>13</c:v>
                </c:pt>
                <c:pt idx="2369">
                  <c:v>10</c:v>
                </c:pt>
                <c:pt idx="2370">
                  <c:v>5</c:v>
                </c:pt>
                <c:pt idx="2371">
                  <c:v>6</c:v>
                </c:pt>
                <c:pt idx="2372">
                  <c:v>4</c:v>
                </c:pt>
                <c:pt idx="2373">
                  <c:v>21</c:v>
                </c:pt>
                <c:pt idx="2374">
                  <c:v>7</c:v>
                </c:pt>
                <c:pt idx="2375">
                  <c:v>7</c:v>
                </c:pt>
                <c:pt idx="2376">
                  <c:v>14</c:v>
                </c:pt>
                <c:pt idx="2377">
                  <c:v>5</c:v>
                </c:pt>
                <c:pt idx="2378">
                  <c:v>10</c:v>
                </c:pt>
                <c:pt idx="2379">
                  <c:v>13</c:v>
                </c:pt>
                <c:pt idx="2380">
                  <c:v>11</c:v>
                </c:pt>
                <c:pt idx="2381">
                  <c:v>4</c:v>
                </c:pt>
                <c:pt idx="2382">
                  <c:v>16</c:v>
                </c:pt>
                <c:pt idx="2383">
                  <c:v>9</c:v>
                </c:pt>
                <c:pt idx="2384">
                  <c:v>12</c:v>
                </c:pt>
                <c:pt idx="2385">
                  <c:v>3</c:v>
                </c:pt>
                <c:pt idx="2386">
                  <c:v>11</c:v>
                </c:pt>
                <c:pt idx="2387">
                  <c:v>3</c:v>
                </c:pt>
                <c:pt idx="2388">
                  <c:v>12</c:v>
                </c:pt>
                <c:pt idx="2389">
                  <c:v>7</c:v>
                </c:pt>
                <c:pt idx="2390">
                  <c:v>18</c:v>
                </c:pt>
                <c:pt idx="2391">
                  <c:v>18</c:v>
                </c:pt>
                <c:pt idx="2392">
                  <c:v>17</c:v>
                </c:pt>
                <c:pt idx="2393">
                  <c:v>4</c:v>
                </c:pt>
                <c:pt idx="2394">
                  <c:v>3</c:v>
                </c:pt>
                <c:pt idx="2395">
                  <c:v>8</c:v>
                </c:pt>
                <c:pt idx="2396">
                  <c:v>11</c:v>
                </c:pt>
                <c:pt idx="2397">
                  <c:v>2</c:v>
                </c:pt>
                <c:pt idx="2398">
                  <c:v>2</c:v>
                </c:pt>
                <c:pt idx="2399">
                  <c:v>3</c:v>
                </c:pt>
                <c:pt idx="2400">
                  <c:v>10</c:v>
                </c:pt>
                <c:pt idx="2401">
                  <c:v>6</c:v>
                </c:pt>
                <c:pt idx="2402">
                  <c:v>5</c:v>
                </c:pt>
                <c:pt idx="2403">
                  <c:v>14</c:v>
                </c:pt>
                <c:pt idx="2404">
                  <c:v>2</c:v>
                </c:pt>
                <c:pt idx="2405">
                  <c:v>11</c:v>
                </c:pt>
                <c:pt idx="2406">
                  <c:v>8</c:v>
                </c:pt>
                <c:pt idx="2407">
                  <c:v>11</c:v>
                </c:pt>
                <c:pt idx="2408">
                  <c:v>3</c:v>
                </c:pt>
                <c:pt idx="2409">
                  <c:v>2</c:v>
                </c:pt>
                <c:pt idx="2410">
                  <c:v>2</c:v>
                </c:pt>
                <c:pt idx="2411">
                  <c:v>6</c:v>
                </c:pt>
                <c:pt idx="2412">
                  <c:v>4</c:v>
                </c:pt>
                <c:pt idx="2413">
                  <c:v>4</c:v>
                </c:pt>
                <c:pt idx="2414">
                  <c:v>2</c:v>
                </c:pt>
                <c:pt idx="2415">
                  <c:v>3</c:v>
                </c:pt>
                <c:pt idx="2416">
                  <c:v>3</c:v>
                </c:pt>
                <c:pt idx="2417">
                  <c:v>6</c:v>
                </c:pt>
                <c:pt idx="2418">
                  <c:v>4</c:v>
                </c:pt>
                <c:pt idx="2419">
                  <c:v>3</c:v>
                </c:pt>
                <c:pt idx="2420">
                  <c:v>6</c:v>
                </c:pt>
                <c:pt idx="2421">
                  <c:v>5</c:v>
                </c:pt>
                <c:pt idx="2422">
                  <c:v>5</c:v>
                </c:pt>
                <c:pt idx="2423">
                  <c:v>9</c:v>
                </c:pt>
                <c:pt idx="2424">
                  <c:v>3</c:v>
                </c:pt>
                <c:pt idx="2425">
                  <c:v>10</c:v>
                </c:pt>
                <c:pt idx="2426">
                  <c:v>3</c:v>
                </c:pt>
                <c:pt idx="2427">
                  <c:v>9</c:v>
                </c:pt>
                <c:pt idx="2428">
                  <c:v>4</c:v>
                </c:pt>
                <c:pt idx="2429">
                  <c:v>2</c:v>
                </c:pt>
                <c:pt idx="2430">
                  <c:v>8</c:v>
                </c:pt>
                <c:pt idx="2431">
                  <c:v>3</c:v>
                </c:pt>
                <c:pt idx="2432">
                  <c:v>1</c:v>
                </c:pt>
                <c:pt idx="2433">
                  <c:v>6</c:v>
                </c:pt>
                <c:pt idx="2434">
                  <c:v>2</c:v>
                </c:pt>
                <c:pt idx="2435">
                  <c:v>5</c:v>
                </c:pt>
                <c:pt idx="2436">
                  <c:v>1</c:v>
                </c:pt>
                <c:pt idx="2437">
                  <c:v>2</c:v>
                </c:pt>
                <c:pt idx="2438">
                  <c:v>3</c:v>
                </c:pt>
                <c:pt idx="2439">
                  <c:v>5</c:v>
                </c:pt>
                <c:pt idx="2440">
                  <c:v>3</c:v>
                </c:pt>
                <c:pt idx="2441">
                  <c:v>2</c:v>
                </c:pt>
                <c:pt idx="2442">
                  <c:v>2</c:v>
                </c:pt>
                <c:pt idx="2443">
                  <c:v>3</c:v>
                </c:pt>
                <c:pt idx="2444">
                  <c:v>1</c:v>
                </c:pt>
                <c:pt idx="2445">
                  <c:v>1</c:v>
                </c:pt>
                <c:pt idx="2446">
                  <c:v>2</c:v>
                </c:pt>
                <c:pt idx="2447">
                  <c:v>1</c:v>
                </c:pt>
                <c:pt idx="2448">
                  <c:v>1</c:v>
                </c:pt>
                <c:pt idx="2449">
                  <c:v>0</c:v>
                </c:pt>
              </c:numCache>
            </c:numRef>
          </c:yVal>
          <c:smooth val="0"/>
          <c:extLst>
            <c:ext xmlns:c15="http://schemas.microsoft.com/office/drawing/2012/chart" uri="{02D57815-91ED-43cb-92C2-25804820EDAC}">
              <c15:datalabelsRange>
                <c15:f>ctv_metrics!$A$2:$A$19</c15:f>
                <c15:dlblRangeCache>
                  <c:ptCount val="18"/>
                  <c:pt idx="0">
                    <c:v>Greater Sydney</c:v>
                  </c:pt>
                  <c:pt idx="1">
                    <c:v>Greater Melbourne</c:v>
                  </c:pt>
                  <c:pt idx="2">
                    <c:v>Greater Brisbane</c:v>
                  </c:pt>
                  <c:pt idx="3">
                    <c:v>Greater Perth</c:v>
                  </c:pt>
                  <c:pt idx="4">
                    <c:v>Greater Adelaide</c:v>
                  </c:pt>
                  <c:pt idx="5">
                    <c:v>Gold Coast - Tweed Heads</c:v>
                  </c:pt>
                  <c:pt idx="6">
                    <c:v>Newcastle - Maitland</c:v>
                  </c:pt>
                  <c:pt idx="7">
                    <c:v>Canberra - Queanbeyan</c:v>
                  </c:pt>
                  <c:pt idx="8">
                    <c:v>Sunshine Coast</c:v>
                  </c:pt>
                  <c:pt idx="9">
                    <c:v>Wollongong</c:v>
                  </c:pt>
                  <c:pt idx="10">
                    <c:v>Greater Hobart</c:v>
                  </c:pt>
                  <c:pt idx="11">
                    <c:v>Geelong</c:v>
                  </c:pt>
                  <c:pt idx="12">
                    <c:v>Townsville</c:v>
                  </c:pt>
                  <c:pt idx="13">
                    <c:v>Cairns</c:v>
                  </c:pt>
                  <c:pt idx="14">
                    <c:v>Greater Darwin</c:v>
                  </c:pt>
                  <c:pt idx="15">
                    <c:v>Toowoomba</c:v>
                  </c:pt>
                  <c:pt idx="16">
                    <c:v>Ballarat</c:v>
                  </c:pt>
                  <c:pt idx="17">
                    <c:v>Bendigo</c:v>
                  </c:pt>
                </c15:dlblRangeCache>
              </c15:datalabelsRange>
            </c:ext>
            <c:ext xmlns:c16="http://schemas.microsoft.com/office/drawing/2014/chart" uri="{C3380CC4-5D6E-409C-BE32-E72D297353CC}">
              <c16:uniqueId val="{00001324-2A5C-4877-833F-BC2A0F868A08}"/>
            </c:ext>
          </c:extLst>
        </c:ser>
        <c:dLbls>
          <c:showLegendKey val="0"/>
          <c:showVal val="0"/>
          <c:showCatName val="0"/>
          <c:showSerName val="0"/>
          <c:showPercent val="0"/>
          <c:showBubbleSize val="0"/>
        </c:dLbls>
        <c:axId val="502931432"/>
        <c:axId val="502932416"/>
      </c:scatterChart>
      <c:valAx>
        <c:axId val="502931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CTV population (persons)</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502932416"/>
        <c:crosses val="autoZero"/>
        <c:crossBetween val="midCat"/>
      </c:valAx>
      <c:valAx>
        <c:axId val="502932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Density of most dense SqKM in CTV (Persons per square km)</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5029314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illSans" pitchFamily="2"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1"/>
        <c:ser>
          <c:idx val="0"/>
          <c:order val="0"/>
          <c:tx>
            <c:strRef>
              <c:f>ctv_metrics!$P$1</c:f>
              <c:strCache>
                <c:ptCount val="1"/>
                <c:pt idx="0">
                  <c:v>km5_max_densit</c:v>
                </c:pt>
              </c:strCache>
            </c:strRef>
          </c:tx>
          <c:spPr>
            <a:ln w="28575">
              <a:noFill/>
            </a:ln>
          </c:spPr>
          <c:marker>
            <c:symbol val="circle"/>
            <c:size val="5"/>
          </c:marker>
          <c:dPt>
            <c:idx val="0"/>
            <c:bubble3D val="0"/>
            <c:extLst>
              <c:ext xmlns:c16="http://schemas.microsoft.com/office/drawing/2014/chart" uri="{C3380CC4-5D6E-409C-BE32-E72D297353CC}">
                <c16:uniqueId val="{00000001-DA4A-4C9D-8D87-5708C524D80E}"/>
              </c:ext>
            </c:extLst>
          </c:dPt>
          <c:dPt>
            <c:idx val="1"/>
            <c:bubble3D val="0"/>
            <c:extLst>
              <c:ext xmlns:c16="http://schemas.microsoft.com/office/drawing/2014/chart" uri="{C3380CC4-5D6E-409C-BE32-E72D297353CC}">
                <c16:uniqueId val="{00000003-DA4A-4C9D-8D87-5708C524D80E}"/>
              </c:ext>
            </c:extLst>
          </c:dPt>
          <c:dPt>
            <c:idx val="2"/>
            <c:bubble3D val="0"/>
            <c:extLst>
              <c:ext xmlns:c16="http://schemas.microsoft.com/office/drawing/2014/chart" uri="{C3380CC4-5D6E-409C-BE32-E72D297353CC}">
                <c16:uniqueId val="{00000005-DA4A-4C9D-8D87-5708C524D80E}"/>
              </c:ext>
            </c:extLst>
          </c:dPt>
          <c:dPt>
            <c:idx val="3"/>
            <c:bubble3D val="0"/>
            <c:extLst>
              <c:ext xmlns:c16="http://schemas.microsoft.com/office/drawing/2014/chart" uri="{C3380CC4-5D6E-409C-BE32-E72D297353CC}">
                <c16:uniqueId val="{00000007-DA4A-4C9D-8D87-5708C524D80E}"/>
              </c:ext>
            </c:extLst>
          </c:dPt>
          <c:dPt>
            <c:idx val="4"/>
            <c:bubble3D val="0"/>
            <c:extLst>
              <c:ext xmlns:c16="http://schemas.microsoft.com/office/drawing/2014/chart" uri="{C3380CC4-5D6E-409C-BE32-E72D297353CC}">
                <c16:uniqueId val="{00000009-DA4A-4C9D-8D87-5708C524D80E}"/>
              </c:ext>
            </c:extLst>
          </c:dPt>
          <c:dPt>
            <c:idx val="5"/>
            <c:bubble3D val="0"/>
            <c:extLst>
              <c:ext xmlns:c16="http://schemas.microsoft.com/office/drawing/2014/chart" uri="{C3380CC4-5D6E-409C-BE32-E72D297353CC}">
                <c16:uniqueId val="{0000000B-DA4A-4C9D-8D87-5708C524D80E}"/>
              </c:ext>
            </c:extLst>
          </c:dPt>
          <c:dPt>
            <c:idx val="6"/>
            <c:bubble3D val="0"/>
            <c:extLst>
              <c:ext xmlns:c16="http://schemas.microsoft.com/office/drawing/2014/chart" uri="{C3380CC4-5D6E-409C-BE32-E72D297353CC}">
                <c16:uniqueId val="{0000000D-DA4A-4C9D-8D87-5708C524D80E}"/>
              </c:ext>
            </c:extLst>
          </c:dPt>
          <c:dPt>
            <c:idx val="7"/>
            <c:bubble3D val="0"/>
            <c:extLst>
              <c:ext xmlns:c16="http://schemas.microsoft.com/office/drawing/2014/chart" uri="{C3380CC4-5D6E-409C-BE32-E72D297353CC}">
                <c16:uniqueId val="{0000000F-DA4A-4C9D-8D87-5708C524D80E}"/>
              </c:ext>
            </c:extLst>
          </c:dPt>
          <c:dPt>
            <c:idx val="8"/>
            <c:bubble3D val="0"/>
            <c:extLst>
              <c:ext xmlns:c16="http://schemas.microsoft.com/office/drawing/2014/chart" uri="{C3380CC4-5D6E-409C-BE32-E72D297353CC}">
                <c16:uniqueId val="{00000011-DA4A-4C9D-8D87-5708C524D80E}"/>
              </c:ext>
            </c:extLst>
          </c:dPt>
          <c:dPt>
            <c:idx val="9"/>
            <c:bubble3D val="0"/>
            <c:extLst>
              <c:ext xmlns:c16="http://schemas.microsoft.com/office/drawing/2014/chart" uri="{C3380CC4-5D6E-409C-BE32-E72D297353CC}">
                <c16:uniqueId val="{00000013-DA4A-4C9D-8D87-5708C524D80E}"/>
              </c:ext>
            </c:extLst>
          </c:dPt>
          <c:dPt>
            <c:idx val="10"/>
            <c:bubble3D val="0"/>
            <c:extLst>
              <c:ext xmlns:c16="http://schemas.microsoft.com/office/drawing/2014/chart" uri="{C3380CC4-5D6E-409C-BE32-E72D297353CC}">
                <c16:uniqueId val="{00000015-DA4A-4C9D-8D87-5708C524D80E}"/>
              </c:ext>
            </c:extLst>
          </c:dPt>
          <c:dPt>
            <c:idx val="11"/>
            <c:bubble3D val="0"/>
            <c:extLst>
              <c:ext xmlns:c16="http://schemas.microsoft.com/office/drawing/2014/chart" uri="{C3380CC4-5D6E-409C-BE32-E72D297353CC}">
                <c16:uniqueId val="{00000017-DA4A-4C9D-8D87-5708C524D80E}"/>
              </c:ext>
            </c:extLst>
          </c:dPt>
          <c:dPt>
            <c:idx val="12"/>
            <c:bubble3D val="0"/>
            <c:extLst>
              <c:ext xmlns:c16="http://schemas.microsoft.com/office/drawing/2014/chart" uri="{C3380CC4-5D6E-409C-BE32-E72D297353CC}">
                <c16:uniqueId val="{00000019-DA4A-4C9D-8D87-5708C524D80E}"/>
              </c:ext>
            </c:extLst>
          </c:dPt>
          <c:dPt>
            <c:idx val="13"/>
            <c:bubble3D val="0"/>
            <c:extLst>
              <c:ext xmlns:c16="http://schemas.microsoft.com/office/drawing/2014/chart" uri="{C3380CC4-5D6E-409C-BE32-E72D297353CC}">
                <c16:uniqueId val="{0000001B-DA4A-4C9D-8D87-5708C524D80E}"/>
              </c:ext>
            </c:extLst>
          </c:dPt>
          <c:dPt>
            <c:idx val="14"/>
            <c:bubble3D val="0"/>
            <c:extLst>
              <c:ext xmlns:c16="http://schemas.microsoft.com/office/drawing/2014/chart" uri="{C3380CC4-5D6E-409C-BE32-E72D297353CC}">
                <c16:uniqueId val="{0000001D-DA4A-4C9D-8D87-5708C524D80E}"/>
              </c:ext>
            </c:extLst>
          </c:dPt>
          <c:dPt>
            <c:idx val="15"/>
            <c:bubble3D val="0"/>
            <c:extLst>
              <c:ext xmlns:c16="http://schemas.microsoft.com/office/drawing/2014/chart" uri="{C3380CC4-5D6E-409C-BE32-E72D297353CC}">
                <c16:uniqueId val="{0000001F-DA4A-4C9D-8D87-5708C524D80E}"/>
              </c:ext>
            </c:extLst>
          </c:dPt>
          <c:dPt>
            <c:idx val="16"/>
            <c:bubble3D val="0"/>
            <c:extLst>
              <c:ext xmlns:c16="http://schemas.microsoft.com/office/drawing/2014/chart" uri="{C3380CC4-5D6E-409C-BE32-E72D297353CC}">
                <c16:uniqueId val="{00000021-DA4A-4C9D-8D87-5708C524D80E}"/>
              </c:ext>
            </c:extLst>
          </c:dPt>
          <c:dPt>
            <c:idx val="17"/>
            <c:bubble3D val="0"/>
            <c:extLst>
              <c:ext xmlns:c16="http://schemas.microsoft.com/office/drawing/2014/chart" uri="{C3380CC4-5D6E-409C-BE32-E72D297353CC}">
                <c16:uniqueId val="{00000023-DA4A-4C9D-8D87-5708C524D80E}"/>
              </c:ext>
            </c:extLst>
          </c:dPt>
          <c:dPt>
            <c:idx val="18"/>
            <c:bubble3D val="0"/>
            <c:extLst>
              <c:ext xmlns:c16="http://schemas.microsoft.com/office/drawing/2014/chart" uri="{C3380CC4-5D6E-409C-BE32-E72D297353CC}">
                <c16:uniqueId val="{00000025-DA4A-4C9D-8D87-5708C524D80E}"/>
              </c:ext>
            </c:extLst>
          </c:dPt>
          <c:dPt>
            <c:idx val="19"/>
            <c:bubble3D val="0"/>
            <c:extLst>
              <c:ext xmlns:c16="http://schemas.microsoft.com/office/drawing/2014/chart" uri="{C3380CC4-5D6E-409C-BE32-E72D297353CC}">
                <c16:uniqueId val="{00000027-DA4A-4C9D-8D87-5708C524D80E}"/>
              </c:ext>
            </c:extLst>
          </c:dPt>
          <c:dPt>
            <c:idx val="20"/>
            <c:bubble3D val="0"/>
            <c:extLst>
              <c:ext xmlns:c16="http://schemas.microsoft.com/office/drawing/2014/chart" uri="{C3380CC4-5D6E-409C-BE32-E72D297353CC}">
                <c16:uniqueId val="{00000029-DA4A-4C9D-8D87-5708C524D80E}"/>
              </c:ext>
            </c:extLst>
          </c:dPt>
          <c:dPt>
            <c:idx val="21"/>
            <c:bubble3D val="0"/>
            <c:extLst>
              <c:ext xmlns:c16="http://schemas.microsoft.com/office/drawing/2014/chart" uri="{C3380CC4-5D6E-409C-BE32-E72D297353CC}">
                <c16:uniqueId val="{0000002B-DA4A-4C9D-8D87-5708C524D80E}"/>
              </c:ext>
            </c:extLst>
          </c:dPt>
          <c:dPt>
            <c:idx val="22"/>
            <c:bubble3D val="0"/>
            <c:extLst>
              <c:ext xmlns:c16="http://schemas.microsoft.com/office/drawing/2014/chart" uri="{C3380CC4-5D6E-409C-BE32-E72D297353CC}">
                <c16:uniqueId val="{0000002D-DA4A-4C9D-8D87-5708C524D80E}"/>
              </c:ext>
            </c:extLst>
          </c:dPt>
          <c:dPt>
            <c:idx val="23"/>
            <c:bubble3D val="0"/>
            <c:extLst>
              <c:ext xmlns:c16="http://schemas.microsoft.com/office/drawing/2014/chart" uri="{C3380CC4-5D6E-409C-BE32-E72D297353CC}">
                <c16:uniqueId val="{0000002F-DA4A-4C9D-8D87-5708C524D80E}"/>
              </c:ext>
            </c:extLst>
          </c:dPt>
          <c:dPt>
            <c:idx val="24"/>
            <c:bubble3D val="0"/>
            <c:extLst>
              <c:ext xmlns:c16="http://schemas.microsoft.com/office/drawing/2014/chart" uri="{C3380CC4-5D6E-409C-BE32-E72D297353CC}">
                <c16:uniqueId val="{00000031-DA4A-4C9D-8D87-5708C524D80E}"/>
              </c:ext>
            </c:extLst>
          </c:dPt>
          <c:dPt>
            <c:idx val="25"/>
            <c:bubble3D val="0"/>
            <c:extLst>
              <c:ext xmlns:c16="http://schemas.microsoft.com/office/drawing/2014/chart" uri="{C3380CC4-5D6E-409C-BE32-E72D297353CC}">
                <c16:uniqueId val="{00000033-DA4A-4C9D-8D87-5708C524D80E}"/>
              </c:ext>
            </c:extLst>
          </c:dPt>
          <c:dPt>
            <c:idx val="26"/>
            <c:bubble3D val="0"/>
            <c:extLst>
              <c:ext xmlns:c16="http://schemas.microsoft.com/office/drawing/2014/chart" uri="{C3380CC4-5D6E-409C-BE32-E72D297353CC}">
                <c16:uniqueId val="{00000035-DA4A-4C9D-8D87-5708C524D80E}"/>
              </c:ext>
            </c:extLst>
          </c:dPt>
          <c:dPt>
            <c:idx val="27"/>
            <c:bubble3D val="0"/>
            <c:extLst>
              <c:ext xmlns:c16="http://schemas.microsoft.com/office/drawing/2014/chart" uri="{C3380CC4-5D6E-409C-BE32-E72D297353CC}">
                <c16:uniqueId val="{00000037-DA4A-4C9D-8D87-5708C524D80E}"/>
              </c:ext>
            </c:extLst>
          </c:dPt>
          <c:dPt>
            <c:idx val="28"/>
            <c:bubble3D val="0"/>
            <c:extLst>
              <c:ext xmlns:c16="http://schemas.microsoft.com/office/drawing/2014/chart" uri="{C3380CC4-5D6E-409C-BE32-E72D297353CC}">
                <c16:uniqueId val="{00000039-DA4A-4C9D-8D87-5708C524D80E}"/>
              </c:ext>
            </c:extLst>
          </c:dPt>
          <c:dPt>
            <c:idx val="29"/>
            <c:bubble3D val="0"/>
            <c:extLst>
              <c:ext xmlns:c16="http://schemas.microsoft.com/office/drawing/2014/chart" uri="{C3380CC4-5D6E-409C-BE32-E72D297353CC}">
                <c16:uniqueId val="{0000003B-DA4A-4C9D-8D87-5708C524D80E}"/>
              </c:ext>
            </c:extLst>
          </c:dPt>
          <c:dPt>
            <c:idx val="30"/>
            <c:bubble3D val="0"/>
            <c:extLst>
              <c:ext xmlns:c16="http://schemas.microsoft.com/office/drawing/2014/chart" uri="{C3380CC4-5D6E-409C-BE32-E72D297353CC}">
                <c16:uniqueId val="{0000003D-DA4A-4C9D-8D87-5708C524D80E}"/>
              </c:ext>
            </c:extLst>
          </c:dPt>
          <c:dPt>
            <c:idx val="31"/>
            <c:bubble3D val="0"/>
            <c:extLst>
              <c:ext xmlns:c16="http://schemas.microsoft.com/office/drawing/2014/chart" uri="{C3380CC4-5D6E-409C-BE32-E72D297353CC}">
                <c16:uniqueId val="{0000003F-DA4A-4C9D-8D87-5708C524D80E}"/>
              </c:ext>
            </c:extLst>
          </c:dPt>
          <c:dPt>
            <c:idx val="32"/>
            <c:bubble3D val="0"/>
            <c:extLst>
              <c:ext xmlns:c16="http://schemas.microsoft.com/office/drawing/2014/chart" uri="{C3380CC4-5D6E-409C-BE32-E72D297353CC}">
                <c16:uniqueId val="{00000041-DA4A-4C9D-8D87-5708C524D80E}"/>
              </c:ext>
            </c:extLst>
          </c:dPt>
          <c:dPt>
            <c:idx val="33"/>
            <c:bubble3D val="0"/>
            <c:extLst>
              <c:ext xmlns:c16="http://schemas.microsoft.com/office/drawing/2014/chart" uri="{C3380CC4-5D6E-409C-BE32-E72D297353CC}">
                <c16:uniqueId val="{00000043-DA4A-4C9D-8D87-5708C524D80E}"/>
              </c:ext>
            </c:extLst>
          </c:dPt>
          <c:dPt>
            <c:idx val="34"/>
            <c:bubble3D val="0"/>
            <c:extLst>
              <c:ext xmlns:c16="http://schemas.microsoft.com/office/drawing/2014/chart" uri="{C3380CC4-5D6E-409C-BE32-E72D297353CC}">
                <c16:uniqueId val="{00000045-DA4A-4C9D-8D87-5708C524D80E}"/>
              </c:ext>
            </c:extLst>
          </c:dPt>
          <c:dPt>
            <c:idx val="35"/>
            <c:bubble3D val="0"/>
            <c:extLst>
              <c:ext xmlns:c16="http://schemas.microsoft.com/office/drawing/2014/chart" uri="{C3380CC4-5D6E-409C-BE32-E72D297353CC}">
                <c16:uniqueId val="{00000047-DA4A-4C9D-8D87-5708C524D80E}"/>
              </c:ext>
            </c:extLst>
          </c:dPt>
          <c:dPt>
            <c:idx val="36"/>
            <c:bubble3D val="0"/>
            <c:extLst>
              <c:ext xmlns:c16="http://schemas.microsoft.com/office/drawing/2014/chart" uri="{C3380CC4-5D6E-409C-BE32-E72D297353CC}">
                <c16:uniqueId val="{00000049-DA4A-4C9D-8D87-5708C524D80E}"/>
              </c:ext>
            </c:extLst>
          </c:dPt>
          <c:dPt>
            <c:idx val="37"/>
            <c:bubble3D val="0"/>
            <c:extLst>
              <c:ext xmlns:c16="http://schemas.microsoft.com/office/drawing/2014/chart" uri="{C3380CC4-5D6E-409C-BE32-E72D297353CC}">
                <c16:uniqueId val="{0000004B-DA4A-4C9D-8D87-5708C524D80E}"/>
              </c:ext>
            </c:extLst>
          </c:dPt>
          <c:dPt>
            <c:idx val="38"/>
            <c:bubble3D val="0"/>
            <c:extLst>
              <c:ext xmlns:c16="http://schemas.microsoft.com/office/drawing/2014/chart" uri="{C3380CC4-5D6E-409C-BE32-E72D297353CC}">
                <c16:uniqueId val="{0000004D-DA4A-4C9D-8D87-5708C524D80E}"/>
              </c:ext>
            </c:extLst>
          </c:dPt>
          <c:dPt>
            <c:idx val="39"/>
            <c:bubble3D val="0"/>
            <c:extLst>
              <c:ext xmlns:c16="http://schemas.microsoft.com/office/drawing/2014/chart" uri="{C3380CC4-5D6E-409C-BE32-E72D297353CC}">
                <c16:uniqueId val="{0000004F-DA4A-4C9D-8D87-5708C524D80E}"/>
              </c:ext>
            </c:extLst>
          </c:dPt>
          <c:dPt>
            <c:idx val="40"/>
            <c:bubble3D val="0"/>
            <c:extLst>
              <c:ext xmlns:c16="http://schemas.microsoft.com/office/drawing/2014/chart" uri="{C3380CC4-5D6E-409C-BE32-E72D297353CC}">
                <c16:uniqueId val="{00000051-DA4A-4C9D-8D87-5708C524D80E}"/>
              </c:ext>
            </c:extLst>
          </c:dPt>
          <c:dPt>
            <c:idx val="41"/>
            <c:bubble3D val="0"/>
            <c:extLst>
              <c:ext xmlns:c16="http://schemas.microsoft.com/office/drawing/2014/chart" uri="{C3380CC4-5D6E-409C-BE32-E72D297353CC}">
                <c16:uniqueId val="{00000053-DA4A-4C9D-8D87-5708C524D80E}"/>
              </c:ext>
            </c:extLst>
          </c:dPt>
          <c:dPt>
            <c:idx val="42"/>
            <c:bubble3D val="0"/>
            <c:extLst>
              <c:ext xmlns:c16="http://schemas.microsoft.com/office/drawing/2014/chart" uri="{C3380CC4-5D6E-409C-BE32-E72D297353CC}">
                <c16:uniqueId val="{00000055-DA4A-4C9D-8D87-5708C524D80E}"/>
              </c:ext>
            </c:extLst>
          </c:dPt>
          <c:dPt>
            <c:idx val="43"/>
            <c:bubble3D val="0"/>
            <c:extLst>
              <c:ext xmlns:c16="http://schemas.microsoft.com/office/drawing/2014/chart" uri="{C3380CC4-5D6E-409C-BE32-E72D297353CC}">
                <c16:uniqueId val="{00000057-DA4A-4C9D-8D87-5708C524D80E}"/>
              </c:ext>
            </c:extLst>
          </c:dPt>
          <c:dPt>
            <c:idx val="44"/>
            <c:bubble3D val="0"/>
            <c:extLst>
              <c:ext xmlns:c16="http://schemas.microsoft.com/office/drawing/2014/chart" uri="{C3380CC4-5D6E-409C-BE32-E72D297353CC}">
                <c16:uniqueId val="{00000059-DA4A-4C9D-8D87-5708C524D80E}"/>
              </c:ext>
            </c:extLst>
          </c:dPt>
          <c:dPt>
            <c:idx val="45"/>
            <c:bubble3D val="0"/>
            <c:extLst>
              <c:ext xmlns:c16="http://schemas.microsoft.com/office/drawing/2014/chart" uri="{C3380CC4-5D6E-409C-BE32-E72D297353CC}">
                <c16:uniqueId val="{0000005B-DA4A-4C9D-8D87-5708C524D80E}"/>
              </c:ext>
            </c:extLst>
          </c:dPt>
          <c:dPt>
            <c:idx val="46"/>
            <c:bubble3D val="0"/>
            <c:extLst>
              <c:ext xmlns:c16="http://schemas.microsoft.com/office/drawing/2014/chart" uri="{C3380CC4-5D6E-409C-BE32-E72D297353CC}">
                <c16:uniqueId val="{0000005D-DA4A-4C9D-8D87-5708C524D80E}"/>
              </c:ext>
            </c:extLst>
          </c:dPt>
          <c:dPt>
            <c:idx val="47"/>
            <c:bubble3D val="0"/>
            <c:extLst>
              <c:ext xmlns:c16="http://schemas.microsoft.com/office/drawing/2014/chart" uri="{C3380CC4-5D6E-409C-BE32-E72D297353CC}">
                <c16:uniqueId val="{0000005F-DA4A-4C9D-8D87-5708C524D80E}"/>
              </c:ext>
            </c:extLst>
          </c:dPt>
          <c:dPt>
            <c:idx val="48"/>
            <c:bubble3D val="0"/>
            <c:extLst>
              <c:ext xmlns:c16="http://schemas.microsoft.com/office/drawing/2014/chart" uri="{C3380CC4-5D6E-409C-BE32-E72D297353CC}">
                <c16:uniqueId val="{00000061-DA4A-4C9D-8D87-5708C524D80E}"/>
              </c:ext>
            </c:extLst>
          </c:dPt>
          <c:dPt>
            <c:idx val="49"/>
            <c:bubble3D val="0"/>
            <c:extLst>
              <c:ext xmlns:c16="http://schemas.microsoft.com/office/drawing/2014/chart" uri="{C3380CC4-5D6E-409C-BE32-E72D297353CC}">
                <c16:uniqueId val="{00000063-DA4A-4C9D-8D87-5708C524D80E}"/>
              </c:ext>
            </c:extLst>
          </c:dPt>
          <c:dPt>
            <c:idx val="50"/>
            <c:bubble3D val="0"/>
            <c:extLst>
              <c:ext xmlns:c16="http://schemas.microsoft.com/office/drawing/2014/chart" uri="{C3380CC4-5D6E-409C-BE32-E72D297353CC}">
                <c16:uniqueId val="{00000065-DA4A-4C9D-8D87-5708C524D80E}"/>
              </c:ext>
            </c:extLst>
          </c:dPt>
          <c:dPt>
            <c:idx val="51"/>
            <c:bubble3D val="0"/>
            <c:extLst>
              <c:ext xmlns:c16="http://schemas.microsoft.com/office/drawing/2014/chart" uri="{C3380CC4-5D6E-409C-BE32-E72D297353CC}">
                <c16:uniqueId val="{00000067-DA4A-4C9D-8D87-5708C524D80E}"/>
              </c:ext>
            </c:extLst>
          </c:dPt>
          <c:dPt>
            <c:idx val="52"/>
            <c:bubble3D val="0"/>
            <c:extLst>
              <c:ext xmlns:c16="http://schemas.microsoft.com/office/drawing/2014/chart" uri="{C3380CC4-5D6E-409C-BE32-E72D297353CC}">
                <c16:uniqueId val="{00000069-DA4A-4C9D-8D87-5708C524D80E}"/>
              </c:ext>
            </c:extLst>
          </c:dPt>
          <c:dPt>
            <c:idx val="53"/>
            <c:bubble3D val="0"/>
            <c:extLst>
              <c:ext xmlns:c16="http://schemas.microsoft.com/office/drawing/2014/chart" uri="{C3380CC4-5D6E-409C-BE32-E72D297353CC}">
                <c16:uniqueId val="{0000006B-DA4A-4C9D-8D87-5708C524D80E}"/>
              </c:ext>
            </c:extLst>
          </c:dPt>
          <c:dPt>
            <c:idx val="54"/>
            <c:bubble3D val="0"/>
            <c:extLst>
              <c:ext xmlns:c16="http://schemas.microsoft.com/office/drawing/2014/chart" uri="{C3380CC4-5D6E-409C-BE32-E72D297353CC}">
                <c16:uniqueId val="{0000006D-DA4A-4C9D-8D87-5708C524D80E}"/>
              </c:ext>
            </c:extLst>
          </c:dPt>
          <c:dPt>
            <c:idx val="55"/>
            <c:bubble3D val="0"/>
            <c:extLst>
              <c:ext xmlns:c16="http://schemas.microsoft.com/office/drawing/2014/chart" uri="{C3380CC4-5D6E-409C-BE32-E72D297353CC}">
                <c16:uniqueId val="{0000006F-DA4A-4C9D-8D87-5708C524D80E}"/>
              </c:ext>
            </c:extLst>
          </c:dPt>
          <c:dPt>
            <c:idx val="56"/>
            <c:bubble3D val="0"/>
            <c:extLst>
              <c:ext xmlns:c16="http://schemas.microsoft.com/office/drawing/2014/chart" uri="{C3380CC4-5D6E-409C-BE32-E72D297353CC}">
                <c16:uniqueId val="{00000071-DA4A-4C9D-8D87-5708C524D80E}"/>
              </c:ext>
            </c:extLst>
          </c:dPt>
          <c:dPt>
            <c:idx val="57"/>
            <c:bubble3D val="0"/>
            <c:extLst>
              <c:ext xmlns:c16="http://schemas.microsoft.com/office/drawing/2014/chart" uri="{C3380CC4-5D6E-409C-BE32-E72D297353CC}">
                <c16:uniqueId val="{00000073-DA4A-4C9D-8D87-5708C524D80E}"/>
              </c:ext>
            </c:extLst>
          </c:dPt>
          <c:dPt>
            <c:idx val="58"/>
            <c:bubble3D val="0"/>
            <c:extLst>
              <c:ext xmlns:c16="http://schemas.microsoft.com/office/drawing/2014/chart" uri="{C3380CC4-5D6E-409C-BE32-E72D297353CC}">
                <c16:uniqueId val="{00000075-DA4A-4C9D-8D87-5708C524D80E}"/>
              </c:ext>
            </c:extLst>
          </c:dPt>
          <c:dPt>
            <c:idx val="59"/>
            <c:bubble3D val="0"/>
            <c:extLst>
              <c:ext xmlns:c16="http://schemas.microsoft.com/office/drawing/2014/chart" uri="{C3380CC4-5D6E-409C-BE32-E72D297353CC}">
                <c16:uniqueId val="{00000077-DA4A-4C9D-8D87-5708C524D80E}"/>
              </c:ext>
            </c:extLst>
          </c:dPt>
          <c:dPt>
            <c:idx val="60"/>
            <c:bubble3D val="0"/>
            <c:extLst>
              <c:ext xmlns:c16="http://schemas.microsoft.com/office/drawing/2014/chart" uri="{C3380CC4-5D6E-409C-BE32-E72D297353CC}">
                <c16:uniqueId val="{00000079-DA4A-4C9D-8D87-5708C524D80E}"/>
              </c:ext>
            </c:extLst>
          </c:dPt>
          <c:dPt>
            <c:idx val="61"/>
            <c:bubble3D val="0"/>
            <c:extLst>
              <c:ext xmlns:c16="http://schemas.microsoft.com/office/drawing/2014/chart" uri="{C3380CC4-5D6E-409C-BE32-E72D297353CC}">
                <c16:uniqueId val="{0000007B-DA4A-4C9D-8D87-5708C524D80E}"/>
              </c:ext>
            </c:extLst>
          </c:dPt>
          <c:dPt>
            <c:idx val="62"/>
            <c:bubble3D val="0"/>
            <c:extLst>
              <c:ext xmlns:c16="http://schemas.microsoft.com/office/drawing/2014/chart" uri="{C3380CC4-5D6E-409C-BE32-E72D297353CC}">
                <c16:uniqueId val="{0000007D-DA4A-4C9D-8D87-5708C524D80E}"/>
              </c:ext>
            </c:extLst>
          </c:dPt>
          <c:dPt>
            <c:idx val="63"/>
            <c:bubble3D val="0"/>
            <c:extLst>
              <c:ext xmlns:c16="http://schemas.microsoft.com/office/drawing/2014/chart" uri="{C3380CC4-5D6E-409C-BE32-E72D297353CC}">
                <c16:uniqueId val="{0000007F-DA4A-4C9D-8D87-5708C524D80E}"/>
              </c:ext>
            </c:extLst>
          </c:dPt>
          <c:dPt>
            <c:idx val="64"/>
            <c:bubble3D val="0"/>
            <c:extLst>
              <c:ext xmlns:c16="http://schemas.microsoft.com/office/drawing/2014/chart" uri="{C3380CC4-5D6E-409C-BE32-E72D297353CC}">
                <c16:uniqueId val="{00000081-DA4A-4C9D-8D87-5708C524D80E}"/>
              </c:ext>
            </c:extLst>
          </c:dPt>
          <c:dPt>
            <c:idx val="65"/>
            <c:bubble3D val="0"/>
            <c:extLst>
              <c:ext xmlns:c16="http://schemas.microsoft.com/office/drawing/2014/chart" uri="{C3380CC4-5D6E-409C-BE32-E72D297353CC}">
                <c16:uniqueId val="{00000083-DA4A-4C9D-8D87-5708C524D80E}"/>
              </c:ext>
            </c:extLst>
          </c:dPt>
          <c:dPt>
            <c:idx val="66"/>
            <c:bubble3D val="0"/>
            <c:extLst>
              <c:ext xmlns:c16="http://schemas.microsoft.com/office/drawing/2014/chart" uri="{C3380CC4-5D6E-409C-BE32-E72D297353CC}">
                <c16:uniqueId val="{00000085-DA4A-4C9D-8D87-5708C524D80E}"/>
              </c:ext>
            </c:extLst>
          </c:dPt>
          <c:dPt>
            <c:idx val="67"/>
            <c:bubble3D val="0"/>
            <c:extLst>
              <c:ext xmlns:c16="http://schemas.microsoft.com/office/drawing/2014/chart" uri="{C3380CC4-5D6E-409C-BE32-E72D297353CC}">
                <c16:uniqueId val="{00000087-DA4A-4C9D-8D87-5708C524D80E}"/>
              </c:ext>
            </c:extLst>
          </c:dPt>
          <c:dPt>
            <c:idx val="68"/>
            <c:bubble3D val="0"/>
            <c:extLst>
              <c:ext xmlns:c16="http://schemas.microsoft.com/office/drawing/2014/chart" uri="{C3380CC4-5D6E-409C-BE32-E72D297353CC}">
                <c16:uniqueId val="{00000089-DA4A-4C9D-8D87-5708C524D80E}"/>
              </c:ext>
            </c:extLst>
          </c:dPt>
          <c:dPt>
            <c:idx val="69"/>
            <c:bubble3D val="0"/>
            <c:extLst>
              <c:ext xmlns:c16="http://schemas.microsoft.com/office/drawing/2014/chart" uri="{C3380CC4-5D6E-409C-BE32-E72D297353CC}">
                <c16:uniqueId val="{0000008B-DA4A-4C9D-8D87-5708C524D80E}"/>
              </c:ext>
            </c:extLst>
          </c:dPt>
          <c:dPt>
            <c:idx val="70"/>
            <c:bubble3D val="0"/>
            <c:extLst>
              <c:ext xmlns:c16="http://schemas.microsoft.com/office/drawing/2014/chart" uri="{C3380CC4-5D6E-409C-BE32-E72D297353CC}">
                <c16:uniqueId val="{0000008D-DA4A-4C9D-8D87-5708C524D80E}"/>
              </c:ext>
            </c:extLst>
          </c:dPt>
          <c:dPt>
            <c:idx val="71"/>
            <c:bubble3D val="0"/>
            <c:extLst>
              <c:ext xmlns:c16="http://schemas.microsoft.com/office/drawing/2014/chart" uri="{C3380CC4-5D6E-409C-BE32-E72D297353CC}">
                <c16:uniqueId val="{0000008F-DA4A-4C9D-8D87-5708C524D80E}"/>
              </c:ext>
            </c:extLst>
          </c:dPt>
          <c:dPt>
            <c:idx val="72"/>
            <c:bubble3D val="0"/>
            <c:extLst>
              <c:ext xmlns:c16="http://schemas.microsoft.com/office/drawing/2014/chart" uri="{C3380CC4-5D6E-409C-BE32-E72D297353CC}">
                <c16:uniqueId val="{00000091-DA4A-4C9D-8D87-5708C524D80E}"/>
              </c:ext>
            </c:extLst>
          </c:dPt>
          <c:dPt>
            <c:idx val="73"/>
            <c:bubble3D val="0"/>
            <c:extLst>
              <c:ext xmlns:c16="http://schemas.microsoft.com/office/drawing/2014/chart" uri="{C3380CC4-5D6E-409C-BE32-E72D297353CC}">
                <c16:uniqueId val="{00000093-DA4A-4C9D-8D87-5708C524D80E}"/>
              </c:ext>
            </c:extLst>
          </c:dPt>
          <c:dPt>
            <c:idx val="74"/>
            <c:bubble3D val="0"/>
            <c:extLst>
              <c:ext xmlns:c16="http://schemas.microsoft.com/office/drawing/2014/chart" uri="{C3380CC4-5D6E-409C-BE32-E72D297353CC}">
                <c16:uniqueId val="{00000095-DA4A-4C9D-8D87-5708C524D80E}"/>
              </c:ext>
            </c:extLst>
          </c:dPt>
          <c:dPt>
            <c:idx val="75"/>
            <c:bubble3D val="0"/>
            <c:extLst>
              <c:ext xmlns:c16="http://schemas.microsoft.com/office/drawing/2014/chart" uri="{C3380CC4-5D6E-409C-BE32-E72D297353CC}">
                <c16:uniqueId val="{00000097-DA4A-4C9D-8D87-5708C524D80E}"/>
              </c:ext>
            </c:extLst>
          </c:dPt>
          <c:dPt>
            <c:idx val="76"/>
            <c:bubble3D val="0"/>
            <c:extLst>
              <c:ext xmlns:c16="http://schemas.microsoft.com/office/drawing/2014/chart" uri="{C3380CC4-5D6E-409C-BE32-E72D297353CC}">
                <c16:uniqueId val="{00000099-DA4A-4C9D-8D87-5708C524D80E}"/>
              </c:ext>
            </c:extLst>
          </c:dPt>
          <c:dPt>
            <c:idx val="77"/>
            <c:bubble3D val="0"/>
            <c:extLst>
              <c:ext xmlns:c16="http://schemas.microsoft.com/office/drawing/2014/chart" uri="{C3380CC4-5D6E-409C-BE32-E72D297353CC}">
                <c16:uniqueId val="{0000009B-DA4A-4C9D-8D87-5708C524D80E}"/>
              </c:ext>
            </c:extLst>
          </c:dPt>
          <c:dPt>
            <c:idx val="78"/>
            <c:bubble3D val="0"/>
            <c:extLst>
              <c:ext xmlns:c16="http://schemas.microsoft.com/office/drawing/2014/chart" uri="{C3380CC4-5D6E-409C-BE32-E72D297353CC}">
                <c16:uniqueId val="{0000009D-DA4A-4C9D-8D87-5708C524D80E}"/>
              </c:ext>
            </c:extLst>
          </c:dPt>
          <c:dPt>
            <c:idx val="79"/>
            <c:bubble3D val="0"/>
            <c:extLst>
              <c:ext xmlns:c16="http://schemas.microsoft.com/office/drawing/2014/chart" uri="{C3380CC4-5D6E-409C-BE32-E72D297353CC}">
                <c16:uniqueId val="{0000009F-DA4A-4C9D-8D87-5708C524D80E}"/>
              </c:ext>
            </c:extLst>
          </c:dPt>
          <c:dPt>
            <c:idx val="80"/>
            <c:bubble3D val="0"/>
            <c:extLst>
              <c:ext xmlns:c16="http://schemas.microsoft.com/office/drawing/2014/chart" uri="{C3380CC4-5D6E-409C-BE32-E72D297353CC}">
                <c16:uniqueId val="{000000A1-DA4A-4C9D-8D87-5708C524D80E}"/>
              </c:ext>
            </c:extLst>
          </c:dPt>
          <c:dPt>
            <c:idx val="81"/>
            <c:bubble3D val="0"/>
            <c:extLst>
              <c:ext xmlns:c16="http://schemas.microsoft.com/office/drawing/2014/chart" uri="{C3380CC4-5D6E-409C-BE32-E72D297353CC}">
                <c16:uniqueId val="{000000A3-DA4A-4C9D-8D87-5708C524D80E}"/>
              </c:ext>
            </c:extLst>
          </c:dPt>
          <c:dPt>
            <c:idx val="82"/>
            <c:bubble3D val="0"/>
            <c:extLst>
              <c:ext xmlns:c16="http://schemas.microsoft.com/office/drawing/2014/chart" uri="{C3380CC4-5D6E-409C-BE32-E72D297353CC}">
                <c16:uniqueId val="{000000A5-DA4A-4C9D-8D87-5708C524D80E}"/>
              </c:ext>
            </c:extLst>
          </c:dPt>
          <c:dPt>
            <c:idx val="83"/>
            <c:bubble3D val="0"/>
            <c:extLst>
              <c:ext xmlns:c16="http://schemas.microsoft.com/office/drawing/2014/chart" uri="{C3380CC4-5D6E-409C-BE32-E72D297353CC}">
                <c16:uniqueId val="{000000A7-DA4A-4C9D-8D87-5708C524D80E}"/>
              </c:ext>
            </c:extLst>
          </c:dPt>
          <c:dPt>
            <c:idx val="84"/>
            <c:bubble3D val="0"/>
            <c:extLst>
              <c:ext xmlns:c16="http://schemas.microsoft.com/office/drawing/2014/chart" uri="{C3380CC4-5D6E-409C-BE32-E72D297353CC}">
                <c16:uniqueId val="{000000A9-DA4A-4C9D-8D87-5708C524D80E}"/>
              </c:ext>
            </c:extLst>
          </c:dPt>
          <c:dPt>
            <c:idx val="85"/>
            <c:bubble3D val="0"/>
            <c:extLst>
              <c:ext xmlns:c16="http://schemas.microsoft.com/office/drawing/2014/chart" uri="{C3380CC4-5D6E-409C-BE32-E72D297353CC}">
                <c16:uniqueId val="{000000AB-DA4A-4C9D-8D87-5708C524D80E}"/>
              </c:ext>
            </c:extLst>
          </c:dPt>
          <c:dPt>
            <c:idx val="86"/>
            <c:bubble3D val="0"/>
            <c:extLst>
              <c:ext xmlns:c16="http://schemas.microsoft.com/office/drawing/2014/chart" uri="{C3380CC4-5D6E-409C-BE32-E72D297353CC}">
                <c16:uniqueId val="{000000AD-DA4A-4C9D-8D87-5708C524D80E}"/>
              </c:ext>
            </c:extLst>
          </c:dPt>
          <c:dPt>
            <c:idx val="87"/>
            <c:bubble3D val="0"/>
            <c:extLst>
              <c:ext xmlns:c16="http://schemas.microsoft.com/office/drawing/2014/chart" uri="{C3380CC4-5D6E-409C-BE32-E72D297353CC}">
                <c16:uniqueId val="{000000AF-DA4A-4C9D-8D87-5708C524D80E}"/>
              </c:ext>
            </c:extLst>
          </c:dPt>
          <c:dPt>
            <c:idx val="88"/>
            <c:bubble3D val="0"/>
            <c:extLst>
              <c:ext xmlns:c16="http://schemas.microsoft.com/office/drawing/2014/chart" uri="{C3380CC4-5D6E-409C-BE32-E72D297353CC}">
                <c16:uniqueId val="{000000B1-DA4A-4C9D-8D87-5708C524D80E}"/>
              </c:ext>
            </c:extLst>
          </c:dPt>
          <c:dPt>
            <c:idx val="89"/>
            <c:bubble3D val="0"/>
            <c:extLst>
              <c:ext xmlns:c16="http://schemas.microsoft.com/office/drawing/2014/chart" uri="{C3380CC4-5D6E-409C-BE32-E72D297353CC}">
                <c16:uniqueId val="{000000B3-DA4A-4C9D-8D87-5708C524D80E}"/>
              </c:ext>
            </c:extLst>
          </c:dPt>
          <c:dPt>
            <c:idx val="90"/>
            <c:bubble3D val="0"/>
            <c:extLst>
              <c:ext xmlns:c16="http://schemas.microsoft.com/office/drawing/2014/chart" uri="{C3380CC4-5D6E-409C-BE32-E72D297353CC}">
                <c16:uniqueId val="{000000B5-DA4A-4C9D-8D87-5708C524D80E}"/>
              </c:ext>
            </c:extLst>
          </c:dPt>
          <c:dPt>
            <c:idx val="91"/>
            <c:bubble3D val="0"/>
            <c:extLst>
              <c:ext xmlns:c16="http://schemas.microsoft.com/office/drawing/2014/chart" uri="{C3380CC4-5D6E-409C-BE32-E72D297353CC}">
                <c16:uniqueId val="{000000B7-DA4A-4C9D-8D87-5708C524D80E}"/>
              </c:ext>
            </c:extLst>
          </c:dPt>
          <c:dPt>
            <c:idx val="92"/>
            <c:bubble3D val="0"/>
            <c:extLst>
              <c:ext xmlns:c16="http://schemas.microsoft.com/office/drawing/2014/chart" uri="{C3380CC4-5D6E-409C-BE32-E72D297353CC}">
                <c16:uniqueId val="{000000B9-DA4A-4C9D-8D87-5708C524D80E}"/>
              </c:ext>
            </c:extLst>
          </c:dPt>
          <c:dPt>
            <c:idx val="93"/>
            <c:bubble3D val="0"/>
            <c:extLst>
              <c:ext xmlns:c16="http://schemas.microsoft.com/office/drawing/2014/chart" uri="{C3380CC4-5D6E-409C-BE32-E72D297353CC}">
                <c16:uniqueId val="{000000BB-DA4A-4C9D-8D87-5708C524D80E}"/>
              </c:ext>
            </c:extLst>
          </c:dPt>
          <c:dPt>
            <c:idx val="94"/>
            <c:bubble3D val="0"/>
            <c:extLst>
              <c:ext xmlns:c16="http://schemas.microsoft.com/office/drawing/2014/chart" uri="{C3380CC4-5D6E-409C-BE32-E72D297353CC}">
                <c16:uniqueId val="{000000BD-DA4A-4C9D-8D87-5708C524D80E}"/>
              </c:ext>
            </c:extLst>
          </c:dPt>
          <c:dPt>
            <c:idx val="95"/>
            <c:bubble3D val="0"/>
            <c:extLst>
              <c:ext xmlns:c16="http://schemas.microsoft.com/office/drawing/2014/chart" uri="{C3380CC4-5D6E-409C-BE32-E72D297353CC}">
                <c16:uniqueId val="{000000BF-DA4A-4C9D-8D87-5708C524D80E}"/>
              </c:ext>
            </c:extLst>
          </c:dPt>
          <c:dPt>
            <c:idx val="96"/>
            <c:bubble3D val="0"/>
            <c:extLst>
              <c:ext xmlns:c16="http://schemas.microsoft.com/office/drawing/2014/chart" uri="{C3380CC4-5D6E-409C-BE32-E72D297353CC}">
                <c16:uniqueId val="{000000C1-DA4A-4C9D-8D87-5708C524D80E}"/>
              </c:ext>
            </c:extLst>
          </c:dPt>
          <c:dPt>
            <c:idx val="97"/>
            <c:bubble3D val="0"/>
            <c:extLst>
              <c:ext xmlns:c16="http://schemas.microsoft.com/office/drawing/2014/chart" uri="{C3380CC4-5D6E-409C-BE32-E72D297353CC}">
                <c16:uniqueId val="{000000C3-DA4A-4C9D-8D87-5708C524D80E}"/>
              </c:ext>
            </c:extLst>
          </c:dPt>
          <c:dPt>
            <c:idx val="98"/>
            <c:bubble3D val="0"/>
            <c:extLst>
              <c:ext xmlns:c16="http://schemas.microsoft.com/office/drawing/2014/chart" uri="{C3380CC4-5D6E-409C-BE32-E72D297353CC}">
                <c16:uniqueId val="{000000C5-DA4A-4C9D-8D87-5708C524D80E}"/>
              </c:ext>
            </c:extLst>
          </c:dPt>
          <c:dPt>
            <c:idx val="99"/>
            <c:bubble3D val="0"/>
            <c:extLst>
              <c:ext xmlns:c16="http://schemas.microsoft.com/office/drawing/2014/chart" uri="{C3380CC4-5D6E-409C-BE32-E72D297353CC}">
                <c16:uniqueId val="{000000C7-DA4A-4C9D-8D87-5708C524D80E}"/>
              </c:ext>
            </c:extLst>
          </c:dPt>
          <c:dPt>
            <c:idx val="100"/>
            <c:bubble3D val="0"/>
            <c:extLst>
              <c:ext xmlns:c16="http://schemas.microsoft.com/office/drawing/2014/chart" uri="{C3380CC4-5D6E-409C-BE32-E72D297353CC}">
                <c16:uniqueId val="{000000C9-DA4A-4C9D-8D87-5708C524D80E}"/>
              </c:ext>
            </c:extLst>
          </c:dPt>
          <c:dPt>
            <c:idx val="101"/>
            <c:bubble3D val="0"/>
            <c:extLst>
              <c:ext xmlns:c16="http://schemas.microsoft.com/office/drawing/2014/chart" uri="{C3380CC4-5D6E-409C-BE32-E72D297353CC}">
                <c16:uniqueId val="{000000CB-DA4A-4C9D-8D87-5708C524D80E}"/>
              </c:ext>
            </c:extLst>
          </c:dPt>
          <c:dPt>
            <c:idx val="102"/>
            <c:bubble3D val="0"/>
            <c:extLst>
              <c:ext xmlns:c16="http://schemas.microsoft.com/office/drawing/2014/chart" uri="{C3380CC4-5D6E-409C-BE32-E72D297353CC}">
                <c16:uniqueId val="{000000CD-DA4A-4C9D-8D87-5708C524D80E}"/>
              </c:ext>
            </c:extLst>
          </c:dPt>
          <c:dPt>
            <c:idx val="103"/>
            <c:bubble3D val="0"/>
            <c:extLst>
              <c:ext xmlns:c16="http://schemas.microsoft.com/office/drawing/2014/chart" uri="{C3380CC4-5D6E-409C-BE32-E72D297353CC}">
                <c16:uniqueId val="{000000CF-DA4A-4C9D-8D87-5708C524D80E}"/>
              </c:ext>
            </c:extLst>
          </c:dPt>
          <c:dPt>
            <c:idx val="104"/>
            <c:bubble3D val="0"/>
            <c:extLst>
              <c:ext xmlns:c16="http://schemas.microsoft.com/office/drawing/2014/chart" uri="{C3380CC4-5D6E-409C-BE32-E72D297353CC}">
                <c16:uniqueId val="{000000D1-DA4A-4C9D-8D87-5708C524D80E}"/>
              </c:ext>
            </c:extLst>
          </c:dPt>
          <c:dPt>
            <c:idx val="105"/>
            <c:bubble3D val="0"/>
            <c:extLst>
              <c:ext xmlns:c16="http://schemas.microsoft.com/office/drawing/2014/chart" uri="{C3380CC4-5D6E-409C-BE32-E72D297353CC}">
                <c16:uniqueId val="{000000D3-DA4A-4C9D-8D87-5708C524D80E}"/>
              </c:ext>
            </c:extLst>
          </c:dPt>
          <c:dPt>
            <c:idx val="106"/>
            <c:bubble3D val="0"/>
            <c:extLst>
              <c:ext xmlns:c16="http://schemas.microsoft.com/office/drawing/2014/chart" uri="{C3380CC4-5D6E-409C-BE32-E72D297353CC}">
                <c16:uniqueId val="{000000D5-DA4A-4C9D-8D87-5708C524D80E}"/>
              </c:ext>
            </c:extLst>
          </c:dPt>
          <c:dPt>
            <c:idx val="107"/>
            <c:bubble3D val="0"/>
            <c:extLst>
              <c:ext xmlns:c16="http://schemas.microsoft.com/office/drawing/2014/chart" uri="{C3380CC4-5D6E-409C-BE32-E72D297353CC}">
                <c16:uniqueId val="{000000D7-DA4A-4C9D-8D87-5708C524D80E}"/>
              </c:ext>
            </c:extLst>
          </c:dPt>
          <c:dPt>
            <c:idx val="108"/>
            <c:bubble3D val="0"/>
            <c:extLst>
              <c:ext xmlns:c16="http://schemas.microsoft.com/office/drawing/2014/chart" uri="{C3380CC4-5D6E-409C-BE32-E72D297353CC}">
                <c16:uniqueId val="{000000D9-DA4A-4C9D-8D87-5708C524D80E}"/>
              </c:ext>
            </c:extLst>
          </c:dPt>
          <c:dPt>
            <c:idx val="109"/>
            <c:bubble3D val="0"/>
            <c:extLst>
              <c:ext xmlns:c16="http://schemas.microsoft.com/office/drawing/2014/chart" uri="{C3380CC4-5D6E-409C-BE32-E72D297353CC}">
                <c16:uniqueId val="{000000DB-DA4A-4C9D-8D87-5708C524D80E}"/>
              </c:ext>
            </c:extLst>
          </c:dPt>
          <c:dPt>
            <c:idx val="110"/>
            <c:bubble3D val="0"/>
            <c:extLst>
              <c:ext xmlns:c16="http://schemas.microsoft.com/office/drawing/2014/chart" uri="{C3380CC4-5D6E-409C-BE32-E72D297353CC}">
                <c16:uniqueId val="{000000DD-DA4A-4C9D-8D87-5708C524D80E}"/>
              </c:ext>
            </c:extLst>
          </c:dPt>
          <c:dPt>
            <c:idx val="111"/>
            <c:bubble3D val="0"/>
            <c:extLst>
              <c:ext xmlns:c16="http://schemas.microsoft.com/office/drawing/2014/chart" uri="{C3380CC4-5D6E-409C-BE32-E72D297353CC}">
                <c16:uniqueId val="{000000DF-DA4A-4C9D-8D87-5708C524D80E}"/>
              </c:ext>
            </c:extLst>
          </c:dPt>
          <c:dPt>
            <c:idx val="112"/>
            <c:bubble3D val="0"/>
            <c:extLst>
              <c:ext xmlns:c16="http://schemas.microsoft.com/office/drawing/2014/chart" uri="{C3380CC4-5D6E-409C-BE32-E72D297353CC}">
                <c16:uniqueId val="{000000E1-DA4A-4C9D-8D87-5708C524D80E}"/>
              </c:ext>
            </c:extLst>
          </c:dPt>
          <c:dPt>
            <c:idx val="113"/>
            <c:bubble3D val="0"/>
            <c:extLst>
              <c:ext xmlns:c16="http://schemas.microsoft.com/office/drawing/2014/chart" uri="{C3380CC4-5D6E-409C-BE32-E72D297353CC}">
                <c16:uniqueId val="{000000E3-DA4A-4C9D-8D87-5708C524D80E}"/>
              </c:ext>
            </c:extLst>
          </c:dPt>
          <c:dPt>
            <c:idx val="114"/>
            <c:bubble3D val="0"/>
            <c:extLst>
              <c:ext xmlns:c16="http://schemas.microsoft.com/office/drawing/2014/chart" uri="{C3380CC4-5D6E-409C-BE32-E72D297353CC}">
                <c16:uniqueId val="{000000E5-DA4A-4C9D-8D87-5708C524D80E}"/>
              </c:ext>
            </c:extLst>
          </c:dPt>
          <c:dPt>
            <c:idx val="115"/>
            <c:bubble3D val="0"/>
            <c:extLst>
              <c:ext xmlns:c16="http://schemas.microsoft.com/office/drawing/2014/chart" uri="{C3380CC4-5D6E-409C-BE32-E72D297353CC}">
                <c16:uniqueId val="{000000E7-DA4A-4C9D-8D87-5708C524D80E}"/>
              </c:ext>
            </c:extLst>
          </c:dPt>
          <c:dPt>
            <c:idx val="116"/>
            <c:bubble3D val="0"/>
            <c:extLst>
              <c:ext xmlns:c16="http://schemas.microsoft.com/office/drawing/2014/chart" uri="{C3380CC4-5D6E-409C-BE32-E72D297353CC}">
                <c16:uniqueId val="{000000E9-DA4A-4C9D-8D87-5708C524D80E}"/>
              </c:ext>
            </c:extLst>
          </c:dPt>
          <c:dPt>
            <c:idx val="117"/>
            <c:bubble3D val="0"/>
            <c:extLst>
              <c:ext xmlns:c16="http://schemas.microsoft.com/office/drawing/2014/chart" uri="{C3380CC4-5D6E-409C-BE32-E72D297353CC}">
                <c16:uniqueId val="{000000EB-DA4A-4C9D-8D87-5708C524D80E}"/>
              </c:ext>
            </c:extLst>
          </c:dPt>
          <c:dPt>
            <c:idx val="118"/>
            <c:bubble3D val="0"/>
            <c:extLst>
              <c:ext xmlns:c16="http://schemas.microsoft.com/office/drawing/2014/chart" uri="{C3380CC4-5D6E-409C-BE32-E72D297353CC}">
                <c16:uniqueId val="{000000ED-DA4A-4C9D-8D87-5708C524D80E}"/>
              </c:ext>
            </c:extLst>
          </c:dPt>
          <c:dPt>
            <c:idx val="119"/>
            <c:bubble3D val="0"/>
            <c:extLst>
              <c:ext xmlns:c16="http://schemas.microsoft.com/office/drawing/2014/chart" uri="{C3380CC4-5D6E-409C-BE32-E72D297353CC}">
                <c16:uniqueId val="{000000EF-DA4A-4C9D-8D87-5708C524D80E}"/>
              </c:ext>
            </c:extLst>
          </c:dPt>
          <c:dPt>
            <c:idx val="120"/>
            <c:bubble3D val="0"/>
            <c:extLst>
              <c:ext xmlns:c16="http://schemas.microsoft.com/office/drawing/2014/chart" uri="{C3380CC4-5D6E-409C-BE32-E72D297353CC}">
                <c16:uniqueId val="{000000F1-DA4A-4C9D-8D87-5708C524D80E}"/>
              </c:ext>
            </c:extLst>
          </c:dPt>
          <c:dPt>
            <c:idx val="121"/>
            <c:bubble3D val="0"/>
            <c:extLst>
              <c:ext xmlns:c16="http://schemas.microsoft.com/office/drawing/2014/chart" uri="{C3380CC4-5D6E-409C-BE32-E72D297353CC}">
                <c16:uniqueId val="{000000F3-DA4A-4C9D-8D87-5708C524D80E}"/>
              </c:ext>
            </c:extLst>
          </c:dPt>
          <c:dPt>
            <c:idx val="122"/>
            <c:bubble3D val="0"/>
            <c:extLst>
              <c:ext xmlns:c16="http://schemas.microsoft.com/office/drawing/2014/chart" uri="{C3380CC4-5D6E-409C-BE32-E72D297353CC}">
                <c16:uniqueId val="{000000F5-DA4A-4C9D-8D87-5708C524D80E}"/>
              </c:ext>
            </c:extLst>
          </c:dPt>
          <c:dPt>
            <c:idx val="123"/>
            <c:bubble3D val="0"/>
            <c:extLst>
              <c:ext xmlns:c16="http://schemas.microsoft.com/office/drawing/2014/chart" uri="{C3380CC4-5D6E-409C-BE32-E72D297353CC}">
                <c16:uniqueId val="{000000F7-DA4A-4C9D-8D87-5708C524D80E}"/>
              </c:ext>
            </c:extLst>
          </c:dPt>
          <c:dPt>
            <c:idx val="124"/>
            <c:bubble3D val="0"/>
            <c:extLst>
              <c:ext xmlns:c16="http://schemas.microsoft.com/office/drawing/2014/chart" uri="{C3380CC4-5D6E-409C-BE32-E72D297353CC}">
                <c16:uniqueId val="{000000F9-DA4A-4C9D-8D87-5708C524D80E}"/>
              </c:ext>
            </c:extLst>
          </c:dPt>
          <c:dPt>
            <c:idx val="125"/>
            <c:bubble3D val="0"/>
            <c:extLst>
              <c:ext xmlns:c16="http://schemas.microsoft.com/office/drawing/2014/chart" uri="{C3380CC4-5D6E-409C-BE32-E72D297353CC}">
                <c16:uniqueId val="{000000FB-DA4A-4C9D-8D87-5708C524D80E}"/>
              </c:ext>
            </c:extLst>
          </c:dPt>
          <c:dPt>
            <c:idx val="126"/>
            <c:bubble3D val="0"/>
            <c:extLst>
              <c:ext xmlns:c16="http://schemas.microsoft.com/office/drawing/2014/chart" uri="{C3380CC4-5D6E-409C-BE32-E72D297353CC}">
                <c16:uniqueId val="{000000FD-DA4A-4C9D-8D87-5708C524D80E}"/>
              </c:ext>
            </c:extLst>
          </c:dPt>
          <c:dPt>
            <c:idx val="127"/>
            <c:bubble3D val="0"/>
            <c:extLst>
              <c:ext xmlns:c16="http://schemas.microsoft.com/office/drawing/2014/chart" uri="{C3380CC4-5D6E-409C-BE32-E72D297353CC}">
                <c16:uniqueId val="{000000FF-DA4A-4C9D-8D87-5708C524D80E}"/>
              </c:ext>
            </c:extLst>
          </c:dPt>
          <c:dPt>
            <c:idx val="128"/>
            <c:bubble3D val="0"/>
            <c:extLst>
              <c:ext xmlns:c16="http://schemas.microsoft.com/office/drawing/2014/chart" uri="{C3380CC4-5D6E-409C-BE32-E72D297353CC}">
                <c16:uniqueId val="{00000101-DA4A-4C9D-8D87-5708C524D80E}"/>
              </c:ext>
            </c:extLst>
          </c:dPt>
          <c:dPt>
            <c:idx val="129"/>
            <c:bubble3D val="0"/>
            <c:extLst>
              <c:ext xmlns:c16="http://schemas.microsoft.com/office/drawing/2014/chart" uri="{C3380CC4-5D6E-409C-BE32-E72D297353CC}">
                <c16:uniqueId val="{00000103-DA4A-4C9D-8D87-5708C524D80E}"/>
              </c:ext>
            </c:extLst>
          </c:dPt>
          <c:dPt>
            <c:idx val="130"/>
            <c:bubble3D val="0"/>
            <c:extLst>
              <c:ext xmlns:c16="http://schemas.microsoft.com/office/drawing/2014/chart" uri="{C3380CC4-5D6E-409C-BE32-E72D297353CC}">
                <c16:uniqueId val="{00000105-DA4A-4C9D-8D87-5708C524D80E}"/>
              </c:ext>
            </c:extLst>
          </c:dPt>
          <c:dPt>
            <c:idx val="131"/>
            <c:bubble3D val="0"/>
            <c:extLst>
              <c:ext xmlns:c16="http://schemas.microsoft.com/office/drawing/2014/chart" uri="{C3380CC4-5D6E-409C-BE32-E72D297353CC}">
                <c16:uniqueId val="{00000107-DA4A-4C9D-8D87-5708C524D80E}"/>
              </c:ext>
            </c:extLst>
          </c:dPt>
          <c:dPt>
            <c:idx val="132"/>
            <c:bubble3D val="0"/>
            <c:extLst>
              <c:ext xmlns:c16="http://schemas.microsoft.com/office/drawing/2014/chart" uri="{C3380CC4-5D6E-409C-BE32-E72D297353CC}">
                <c16:uniqueId val="{00000109-DA4A-4C9D-8D87-5708C524D80E}"/>
              </c:ext>
            </c:extLst>
          </c:dPt>
          <c:dPt>
            <c:idx val="133"/>
            <c:bubble3D val="0"/>
            <c:extLst>
              <c:ext xmlns:c16="http://schemas.microsoft.com/office/drawing/2014/chart" uri="{C3380CC4-5D6E-409C-BE32-E72D297353CC}">
                <c16:uniqueId val="{0000010B-DA4A-4C9D-8D87-5708C524D80E}"/>
              </c:ext>
            </c:extLst>
          </c:dPt>
          <c:dPt>
            <c:idx val="134"/>
            <c:bubble3D val="0"/>
            <c:extLst>
              <c:ext xmlns:c16="http://schemas.microsoft.com/office/drawing/2014/chart" uri="{C3380CC4-5D6E-409C-BE32-E72D297353CC}">
                <c16:uniqueId val="{0000010D-DA4A-4C9D-8D87-5708C524D80E}"/>
              </c:ext>
            </c:extLst>
          </c:dPt>
          <c:dPt>
            <c:idx val="135"/>
            <c:bubble3D val="0"/>
            <c:extLst>
              <c:ext xmlns:c16="http://schemas.microsoft.com/office/drawing/2014/chart" uri="{C3380CC4-5D6E-409C-BE32-E72D297353CC}">
                <c16:uniqueId val="{0000010F-DA4A-4C9D-8D87-5708C524D80E}"/>
              </c:ext>
            </c:extLst>
          </c:dPt>
          <c:dPt>
            <c:idx val="136"/>
            <c:bubble3D val="0"/>
            <c:extLst>
              <c:ext xmlns:c16="http://schemas.microsoft.com/office/drawing/2014/chart" uri="{C3380CC4-5D6E-409C-BE32-E72D297353CC}">
                <c16:uniqueId val="{00000111-DA4A-4C9D-8D87-5708C524D80E}"/>
              </c:ext>
            </c:extLst>
          </c:dPt>
          <c:dPt>
            <c:idx val="137"/>
            <c:bubble3D val="0"/>
            <c:extLst>
              <c:ext xmlns:c16="http://schemas.microsoft.com/office/drawing/2014/chart" uri="{C3380CC4-5D6E-409C-BE32-E72D297353CC}">
                <c16:uniqueId val="{00000113-DA4A-4C9D-8D87-5708C524D80E}"/>
              </c:ext>
            </c:extLst>
          </c:dPt>
          <c:dPt>
            <c:idx val="138"/>
            <c:bubble3D val="0"/>
            <c:extLst>
              <c:ext xmlns:c16="http://schemas.microsoft.com/office/drawing/2014/chart" uri="{C3380CC4-5D6E-409C-BE32-E72D297353CC}">
                <c16:uniqueId val="{00000115-DA4A-4C9D-8D87-5708C524D80E}"/>
              </c:ext>
            </c:extLst>
          </c:dPt>
          <c:dPt>
            <c:idx val="139"/>
            <c:bubble3D val="0"/>
            <c:extLst>
              <c:ext xmlns:c16="http://schemas.microsoft.com/office/drawing/2014/chart" uri="{C3380CC4-5D6E-409C-BE32-E72D297353CC}">
                <c16:uniqueId val="{00000117-DA4A-4C9D-8D87-5708C524D80E}"/>
              </c:ext>
            </c:extLst>
          </c:dPt>
          <c:dPt>
            <c:idx val="140"/>
            <c:bubble3D val="0"/>
            <c:extLst>
              <c:ext xmlns:c16="http://schemas.microsoft.com/office/drawing/2014/chart" uri="{C3380CC4-5D6E-409C-BE32-E72D297353CC}">
                <c16:uniqueId val="{00000119-DA4A-4C9D-8D87-5708C524D80E}"/>
              </c:ext>
            </c:extLst>
          </c:dPt>
          <c:dPt>
            <c:idx val="141"/>
            <c:bubble3D val="0"/>
            <c:extLst>
              <c:ext xmlns:c16="http://schemas.microsoft.com/office/drawing/2014/chart" uri="{C3380CC4-5D6E-409C-BE32-E72D297353CC}">
                <c16:uniqueId val="{0000011B-DA4A-4C9D-8D87-5708C524D80E}"/>
              </c:ext>
            </c:extLst>
          </c:dPt>
          <c:dPt>
            <c:idx val="142"/>
            <c:bubble3D val="0"/>
            <c:extLst>
              <c:ext xmlns:c16="http://schemas.microsoft.com/office/drawing/2014/chart" uri="{C3380CC4-5D6E-409C-BE32-E72D297353CC}">
                <c16:uniqueId val="{0000011D-DA4A-4C9D-8D87-5708C524D80E}"/>
              </c:ext>
            </c:extLst>
          </c:dPt>
          <c:dPt>
            <c:idx val="143"/>
            <c:bubble3D val="0"/>
            <c:extLst>
              <c:ext xmlns:c16="http://schemas.microsoft.com/office/drawing/2014/chart" uri="{C3380CC4-5D6E-409C-BE32-E72D297353CC}">
                <c16:uniqueId val="{0000011F-DA4A-4C9D-8D87-5708C524D80E}"/>
              </c:ext>
            </c:extLst>
          </c:dPt>
          <c:dPt>
            <c:idx val="144"/>
            <c:bubble3D val="0"/>
            <c:extLst>
              <c:ext xmlns:c16="http://schemas.microsoft.com/office/drawing/2014/chart" uri="{C3380CC4-5D6E-409C-BE32-E72D297353CC}">
                <c16:uniqueId val="{00000121-DA4A-4C9D-8D87-5708C524D80E}"/>
              </c:ext>
            </c:extLst>
          </c:dPt>
          <c:dPt>
            <c:idx val="145"/>
            <c:bubble3D val="0"/>
            <c:extLst>
              <c:ext xmlns:c16="http://schemas.microsoft.com/office/drawing/2014/chart" uri="{C3380CC4-5D6E-409C-BE32-E72D297353CC}">
                <c16:uniqueId val="{00000123-DA4A-4C9D-8D87-5708C524D80E}"/>
              </c:ext>
            </c:extLst>
          </c:dPt>
          <c:dPt>
            <c:idx val="146"/>
            <c:bubble3D val="0"/>
            <c:extLst>
              <c:ext xmlns:c16="http://schemas.microsoft.com/office/drawing/2014/chart" uri="{C3380CC4-5D6E-409C-BE32-E72D297353CC}">
                <c16:uniqueId val="{00000125-DA4A-4C9D-8D87-5708C524D80E}"/>
              </c:ext>
            </c:extLst>
          </c:dPt>
          <c:dPt>
            <c:idx val="147"/>
            <c:bubble3D val="0"/>
            <c:extLst>
              <c:ext xmlns:c16="http://schemas.microsoft.com/office/drawing/2014/chart" uri="{C3380CC4-5D6E-409C-BE32-E72D297353CC}">
                <c16:uniqueId val="{00000127-DA4A-4C9D-8D87-5708C524D80E}"/>
              </c:ext>
            </c:extLst>
          </c:dPt>
          <c:dPt>
            <c:idx val="148"/>
            <c:bubble3D val="0"/>
            <c:extLst>
              <c:ext xmlns:c16="http://schemas.microsoft.com/office/drawing/2014/chart" uri="{C3380CC4-5D6E-409C-BE32-E72D297353CC}">
                <c16:uniqueId val="{00000129-DA4A-4C9D-8D87-5708C524D80E}"/>
              </c:ext>
            </c:extLst>
          </c:dPt>
          <c:dPt>
            <c:idx val="149"/>
            <c:bubble3D val="0"/>
            <c:extLst>
              <c:ext xmlns:c16="http://schemas.microsoft.com/office/drawing/2014/chart" uri="{C3380CC4-5D6E-409C-BE32-E72D297353CC}">
                <c16:uniqueId val="{0000012B-DA4A-4C9D-8D87-5708C524D80E}"/>
              </c:ext>
            </c:extLst>
          </c:dPt>
          <c:dPt>
            <c:idx val="150"/>
            <c:bubble3D val="0"/>
            <c:extLst>
              <c:ext xmlns:c16="http://schemas.microsoft.com/office/drawing/2014/chart" uri="{C3380CC4-5D6E-409C-BE32-E72D297353CC}">
                <c16:uniqueId val="{0000012D-DA4A-4C9D-8D87-5708C524D80E}"/>
              </c:ext>
            </c:extLst>
          </c:dPt>
          <c:dPt>
            <c:idx val="151"/>
            <c:bubble3D val="0"/>
            <c:extLst>
              <c:ext xmlns:c16="http://schemas.microsoft.com/office/drawing/2014/chart" uri="{C3380CC4-5D6E-409C-BE32-E72D297353CC}">
                <c16:uniqueId val="{0000012F-DA4A-4C9D-8D87-5708C524D80E}"/>
              </c:ext>
            </c:extLst>
          </c:dPt>
          <c:dPt>
            <c:idx val="152"/>
            <c:bubble3D val="0"/>
            <c:extLst>
              <c:ext xmlns:c16="http://schemas.microsoft.com/office/drawing/2014/chart" uri="{C3380CC4-5D6E-409C-BE32-E72D297353CC}">
                <c16:uniqueId val="{00000131-DA4A-4C9D-8D87-5708C524D80E}"/>
              </c:ext>
            </c:extLst>
          </c:dPt>
          <c:dPt>
            <c:idx val="153"/>
            <c:bubble3D val="0"/>
            <c:extLst>
              <c:ext xmlns:c16="http://schemas.microsoft.com/office/drawing/2014/chart" uri="{C3380CC4-5D6E-409C-BE32-E72D297353CC}">
                <c16:uniqueId val="{00000133-DA4A-4C9D-8D87-5708C524D80E}"/>
              </c:ext>
            </c:extLst>
          </c:dPt>
          <c:dPt>
            <c:idx val="154"/>
            <c:bubble3D val="0"/>
            <c:extLst>
              <c:ext xmlns:c16="http://schemas.microsoft.com/office/drawing/2014/chart" uri="{C3380CC4-5D6E-409C-BE32-E72D297353CC}">
                <c16:uniqueId val="{00000135-DA4A-4C9D-8D87-5708C524D80E}"/>
              </c:ext>
            </c:extLst>
          </c:dPt>
          <c:dPt>
            <c:idx val="155"/>
            <c:bubble3D val="0"/>
            <c:extLst>
              <c:ext xmlns:c16="http://schemas.microsoft.com/office/drawing/2014/chart" uri="{C3380CC4-5D6E-409C-BE32-E72D297353CC}">
                <c16:uniqueId val="{00000137-DA4A-4C9D-8D87-5708C524D80E}"/>
              </c:ext>
            </c:extLst>
          </c:dPt>
          <c:dPt>
            <c:idx val="156"/>
            <c:bubble3D val="0"/>
            <c:extLst>
              <c:ext xmlns:c16="http://schemas.microsoft.com/office/drawing/2014/chart" uri="{C3380CC4-5D6E-409C-BE32-E72D297353CC}">
                <c16:uniqueId val="{00000139-DA4A-4C9D-8D87-5708C524D80E}"/>
              </c:ext>
            </c:extLst>
          </c:dPt>
          <c:dPt>
            <c:idx val="157"/>
            <c:bubble3D val="0"/>
            <c:extLst>
              <c:ext xmlns:c16="http://schemas.microsoft.com/office/drawing/2014/chart" uri="{C3380CC4-5D6E-409C-BE32-E72D297353CC}">
                <c16:uniqueId val="{0000013B-DA4A-4C9D-8D87-5708C524D80E}"/>
              </c:ext>
            </c:extLst>
          </c:dPt>
          <c:dPt>
            <c:idx val="158"/>
            <c:bubble3D val="0"/>
            <c:extLst>
              <c:ext xmlns:c16="http://schemas.microsoft.com/office/drawing/2014/chart" uri="{C3380CC4-5D6E-409C-BE32-E72D297353CC}">
                <c16:uniqueId val="{0000013D-DA4A-4C9D-8D87-5708C524D80E}"/>
              </c:ext>
            </c:extLst>
          </c:dPt>
          <c:dPt>
            <c:idx val="159"/>
            <c:bubble3D val="0"/>
            <c:extLst>
              <c:ext xmlns:c16="http://schemas.microsoft.com/office/drawing/2014/chart" uri="{C3380CC4-5D6E-409C-BE32-E72D297353CC}">
                <c16:uniqueId val="{0000013F-DA4A-4C9D-8D87-5708C524D80E}"/>
              </c:ext>
            </c:extLst>
          </c:dPt>
          <c:dPt>
            <c:idx val="160"/>
            <c:bubble3D val="0"/>
            <c:extLst>
              <c:ext xmlns:c16="http://schemas.microsoft.com/office/drawing/2014/chart" uri="{C3380CC4-5D6E-409C-BE32-E72D297353CC}">
                <c16:uniqueId val="{00000141-DA4A-4C9D-8D87-5708C524D80E}"/>
              </c:ext>
            </c:extLst>
          </c:dPt>
          <c:dPt>
            <c:idx val="161"/>
            <c:bubble3D val="0"/>
            <c:extLst>
              <c:ext xmlns:c16="http://schemas.microsoft.com/office/drawing/2014/chart" uri="{C3380CC4-5D6E-409C-BE32-E72D297353CC}">
                <c16:uniqueId val="{00000143-DA4A-4C9D-8D87-5708C524D80E}"/>
              </c:ext>
            </c:extLst>
          </c:dPt>
          <c:dPt>
            <c:idx val="162"/>
            <c:bubble3D val="0"/>
            <c:extLst>
              <c:ext xmlns:c16="http://schemas.microsoft.com/office/drawing/2014/chart" uri="{C3380CC4-5D6E-409C-BE32-E72D297353CC}">
                <c16:uniqueId val="{00000145-DA4A-4C9D-8D87-5708C524D80E}"/>
              </c:ext>
            </c:extLst>
          </c:dPt>
          <c:dPt>
            <c:idx val="163"/>
            <c:bubble3D val="0"/>
            <c:extLst>
              <c:ext xmlns:c16="http://schemas.microsoft.com/office/drawing/2014/chart" uri="{C3380CC4-5D6E-409C-BE32-E72D297353CC}">
                <c16:uniqueId val="{00000147-DA4A-4C9D-8D87-5708C524D80E}"/>
              </c:ext>
            </c:extLst>
          </c:dPt>
          <c:dPt>
            <c:idx val="164"/>
            <c:bubble3D val="0"/>
            <c:extLst>
              <c:ext xmlns:c16="http://schemas.microsoft.com/office/drawing/2014/chart" uri="{C3380CC4-5D6E-409C-BE32-E72D297353CC}">
                <c16:uniqueId val="{00000149-DA4A-4C9D-8D87-5708C524D80E}"/>
              </c:ext>
            </c:extLst>
          </c:dPt>
          <c:dPt>
            <c:idx val="165"/>
            <c:bubble3D val="0"/>
            <c:extLst>
              <c:ext xmlns:c16="http://schemas.microsoft.com/office/drawing/2014/chart" uri="{C3380CC4-5D6E-409C-BE32-E72D297353CC}">
                <c16:uniqueId val="{0000014B-DA4A-4C9D-8D87-5708C524D80E}"/>
              </c:ext>
            </c:extLst>
          </c:dPt>
          <c:dPt>
            <c:idx val="166"/>
            <c:bubble3D val="0"/>
            <c:extLst>
              <c:ext xmlns:c16="http://schemas.microsoft.com/office/drawing/2014/chart" uri="{C3380CC4-5D6E-409C-BE32-E72D297353CC}">
                <c16:uniqueId val="{0000014D-DA4A-4C9D-8D87-5708C524D80E}"/>
              </c:ext>
            </c:extLst>
          </c:dPt>
          <c:dPt>
            <c:idx val="167"/>
            <c:bubble3D val="0"/>
            <c:extLst>
              <c:ext xmlns:c16="http://schemas.microsoft.com/office/drawing/2014/chart" uri="{C3380CC4-5D6E-409C-BE32-E72D297353CC}">
                <c16:uniqueId val="{0000014F-DA4A-4C9D-8D87-5708C524D80E}"/>
              </c:ext>
            </c:extLst>
          </c:dPt>
          <c:dPt>
            <c:idx val="168"/>
            <c:bubble3D val="0"/>
            <c:extLst>
              <c:ext xmlns:c16="http://schemas.microsoft.com/office/drawing/2014/chart" uri="{C3380CC4-5D6E-409C-BE32-E72D297353CC}">
                <c16:uniqueId val="{00000151-DA4A-4C9D-8D87-5708C524D80E}"/>
              </c:ext>
            </c:extLst>
          </c:dPt>
          <c:dPt>
            <c:idx val="169"/>
            <c:bubble3D val="0"/>
            <c:extLst>
              <c:ext xmlns:c16="http://schemas.microsoft.com/office/drawing/2014/chart" uri="{C3380CC4-5D6E-409C-BE32-E72D297353CC}">
                <c16:uniqueId val="{00000153-DA4A-4C9D-8D87-5708C524D80E}"/>
              </c:ext>
            </c:extLst>
          </c:dPt>
          <c:dPt>
            <c:idx val="170"/>
            <c:bubble3D val="0"/>
            <c:extLst>
              <c:ext xmlns:c16="http://schemas.microsoft.com/office/drawing/2014/chart" uri="{C3380CC4-5D6E-409C-BE32-E72D297353CC}">
                <c16:uniqueId val="{00000155-DA4A-4C9D-8D87-5708C524D80E}"/>
              </c:ext>
            </c:extLst>
          </c:dPt>
          <c:dPt>
            <c:idx val="171"/>
            <c:bubble3D val="0"/>
            <c:extLst>
              <c:ext xmlns:c16="http://schemas.microsoft.com/office/drawing/2014/chart" uri="{C3380CC4-5D6E-409C-BE32-E72D297353CC}">
                <c16:uniqueId val="{00000157-DA4A-4C9D-8D87-5708C524D80E}"/>
              </c:ext>
            </c:extLst>
          </c:dPt>
          <c:dPt>
            <c:idx val="172"/>
            <c:bubble3D val="0"/>
            <c:extLst>
              <c:ext xmlns:c16="http://schemas.microsoft.com/office/drawing/2014/chart" uri="{C3380CC4-5D6E-409C-BE32-E72D297353CC}">
                <c16:uniqueId val="{00000159-DA4A-4C9D-8D87-5708C524D80E}"/>
              </c:ext>
            </c:extLst>
          </c:dPt>
          <c:dPt>
            <c:idx val="173"/>
            <c:bubble3D val="0"/>
            <c:extLst>
              <c:ext xmlns:c16="http://schemas.microsoft.com/office/drawing/2014/chart" uri="{C3380CC4-5D6E-409C-BE32-E72D297353CC}">
                <c16:uniqueId val="{0000015B-DA4A-4C9D-8D87-5708C524D80E}"/>
              </c:ext>
            </c:extLst>
          </c:dPt>
          <c:dPt>
            <c:idx val="174"/>
            <c:bubble3D val="0"/>
            <c:extLst>
              <c:ext xmlns:c16="http://schemas.microsoft.com/office/drawing/2014/chart" uri="{C3380CC4-5D6E-409C-BE32-E72D297353CC}">
                <c16:uniqueId val="{0000015D-DA4A-4C9D-8D87-5708C524D80E}"/>
              </c:ext>
            </c:extLst>
          </c:dPt>
          <c:dPt>
            <c:idx val="175"/>
            <c:bubble3D val="0"/>
            <c:extLst>
              <c:ext xmlns:c16="http://schemas.microsoft.com/office/drawing/2014/chart" uri="{C3380CC4-5D6E-409C-BE32-E72D297353CC}">
                <c16:uniqueId val="{0000015F-DA4A-4C9D-8D87-5708C524D80E}"/>
              </c:ext>
            </c:extLst>
          </c:dPt>
          <c:dPt>
            <c:idx val="176"/>
            <c:bubble3D val="0"/>
            <c:extLst>
              <c:ext xmlns:c16="http://schemas.microsoft.com/office/drawing/2014/chart" uri="{C3380CC4-5D6E-409C-BE32-E72D297353CC}">
                <c16:uniqueId val="{00000161-DA4A-4C9D-8D87-5708C524D80E}"/>
              </c:ext>
            </c:extLst>
          </c:dPt>
          <c:dPt>
            <c:idx val="177"/>
            <c:bubble3D val="0"/>
            <c:extLst>
              <c:ext xmlns:c16="http://schemas.microsoft.com/office/drawing/2014/chart" uri="{C3380CC4-5D6E-409C-BE32-E72D297353CC}">
                <c16:uniqueId val="{00000163-DA4A-4C9D-8D87-5708C524D80E}"/>
              </c:ext>
            </c:extLst>
          </c:dPt>
          <c:dPt>
            <c:idx val="178"/>
            <c:bubble3D val="0"/>
            <c:extLst>
              <c:ext xmlns:c16="http://schemas.microsoft.com/office/drawing/2014/chart" uri="{C3380CC4-5D6E-409C-BE32-E72D297353CC}">
                <c16:uniqueId val="{00000165-DA4A-4C9D-8D87-5708C524D80E}"/>
              </c:ext>
            </c:extLst>
          </c:dPt>
          <c:dPt>
            <c:idx val="179"/>
            <c:bubble3D val="0"/>
            <c:extLst>
              <c:ext xmlns:c16="http://schemas.microsoft.com/office/drawing/2014/chart" uri="{C3380CC4-5D6E-409C-BE32-E72D297353CC}">
                <c16:uniqueId val="{00000167-DA4A-4C9D-8D87-5708C524D80E}"/>
              </c:ext>
            </c:extLst>
          </c:dPt>
          <c:dPt>
            <c:idx val="180"/>
            <c:bubble3D val="0"/>
            <c:extLst>
              <c:ext xmlns:c16="http://schemas.microsoft.com/office/drawing/2014/chart" uri="{C3380CC4-5D6E-409C-BE32-E72D297353CC}">
                <c16:uniqueId val="{00000169-DA4A-4C9D-8D87-5708C524D80E}"/>
              </c:ext>
            </c:extLst>
          </c:dPt>
          <c:dPt>
            <c:idx val="181"/>
            <c:bubble3D val="0"/>
            <c:extLst>
              <c:ext xmlns:c16="http://schemas.microsoft.com/office/drawing/2014/chart" uri="{C3380CC4-5D6E-409C-BE32-E72D297353CC}">
                <c16:uniqueId val="{0000016B-DA4A-4C9D-8D87-5708C524D80E}"/>
              </c:ext>
            </c:extLst>
          </c:dPt>
          <c:dPt>
            <c:idx val="182"/>
            <c:bubble3D val="0"/>
            <c:extLst>
              <c:ext xmlns:c16="http://schemas.microsoft.com/office/drawing/2014/chart" uri="{C3380CC4-5D6E-409C-BE32-E72D297353CC}">
                <c16:uniqueId val="{0000016D-DA4A-4C9D-8D87-5708C524D80E}"/>
              </c:ext>
            </c:extLst>
          </c:dPt>
          <c:dPt>
            <c:idx val="183"/>
            <c:bubble3D val="0"/>
            <c:extLst>
              <c:ext xmlns:c16="http://schemas.microsoft.com/office/drawing/2014/chart" uri="{C3380CC4-5D6E-409C-BE32-E72D297353CC}">
                <c16:uniqueId val="{0000016F-DA4A-4C9D-8D87-5708C524D80E}"/>
              </c:ext>
            </c:extLst>
          </c:dPt>
          <c:dPt>
            <c:idx val="184"/>
            <c:bubble3D val="0"/>
            <c:extLst>
              <c:ext xmlns:c16="http://schemas.microsoft.com/office/drawing/2014/chart" uri="{C3380CC4-5D6E-409C-BE32-E72D297353CC}">
                <c16:uniqueId val="{00000171-DA4A-4C9D-8D87-5708C524D80E}"/>
              </c:ext>
            </c:extLst>
          </c:dPt>
          <c:dPt>
            <c:idx val="185"/>
            <c:bubble3D val="0"/>
            <c:extLst>
              <c:ext xmlns:c16="http://schemas.microsoft.com/office/drawing/2014/chart" uri="{C3380CC4-5D6E-409C-BE32-E72D297353CC}">
                <c16:uniqueId val="{00000173-DA4A-4C9D-8D87-5708C524D80E}"/>
              </c:ext>
            </c:extLst>
          </c:dPt>
          <c:dPt>
            <c:idx val="186"/>
            <c:bubble3D val="0"/>
            <c:extLst>
              <c:ext xmlns:c16="http://schemas.microsoft.com/office/drawing/2014/chart" uri="{C3380CC4-5D6E-409C-BE32-E72D297353CC}">
                <c16:uniqueId val="{00000175-DA4A-4C9D-8D87-5708C524D80E}"/>
              </c:ext>
            </c:extLst>
          </c:dPt>
          <c:dPt>
            <c:idx val="187"/>
            <c:bubble3D val="0"/>
            <c:extLst>
              <c:ext xmlns:c16="http://schemas.microsoft.com/office/drawing/2014/chart" uri="{C3380CC4-5D6E-409C-BE32-E72D297353CC}">
                <c16:uniqueId val="{00000177-DA4A-4C9D-8D87-5708C524D80E}"/>
              </c:ext>
            </c:extLst>
          </c:dPt>
          <c:dPt>
            <c:idx val="188"/>
            <c:bubble3D val="0"/>
            <c:extLst>
              <c:ext xmlns:c16="http://schemas.microsoft.com/office/drawing/2014/chart" uri="{C3380CC4-5D6E-409C-BE32-E72D297353CC}">
                <c16:uniqueId val="{00000179-DA4A-4C9D-8D87-5708C524D80E}"/>
              </c:ext>
            </c:extLst>
          </c:dPt>
          <c:dPt>
            <c:idx val="189"/>
            <c:bubble3D val="0"/>
            <c:extLst>
              <c:ext xmlns:c16="http://schemas.microsoft.com/office/drawing/2014/chart" uri="{C3380CC4-5D6E-409C-BE32-E72D297353CC}">
                <c16:uniqueId val="{0000017B-DA4A-4C9D-8D87-5708C524D80E}"/>
              </c:ext>
            </c:extLst>
          </c:dPt>
          <c:dPt>
            <c:idx val="190"/>
            <c:bubble3D val="0"/>
            <c:extLst>
              <c:ext xmlns:c16="http://schemas.microsoft.com/office/drawing/2014/chart" uri="{C3380CC4-5D6E-409C-BE32-E72D297353CC}">
                <c16:uniqueId val="{0000017D-DA4A-4C9D-8D87-5708C524D80E}"/>
              </c:ext>
            </c:extLst>
          </c:dPt>
          <c:dPt>
            <c:idx val="191"/>
            <c:bubble3D val="0"/>
            <c:extLst>
              <c:ext xmlns:c16="http://schemas.microsoft.com/office/drawing/2014/chart" uri="{C3380CC4-5D6E-409C-BE32-E72D297353CC}">
                <c16:uniqueId val="{0000017F-DA4A-4C9D-8D87-5708C524D80E}"/>
              </c:ext>
            </c:extLst>
          </c:dPt>
          <c:dPt>
            <c:idx val="192"/>
            <c:bubble3D val="0"/>
            <c:extLst>
              <c:ext xmlns:c16="http://schemas.microsoft.com/office/drawing/2014/chart" uri="{C3380CC4-5D6E-409C-BE32-E72D297353CC}">
                <c16:uniqueId val="{00000181-DA4A-4C9D-8D87-5708C524D80E}"/>
              </c:ext>
            </c:extLst>
          </c:dPt>
          <c:dPt>
            <c:idx val="193"/>
            <c:bubble3D val="0"/>
            <c:extLst>
              <c:ext xmlns:c16="http://schemas.microsoft.com/office/drawing/2014/chart" uri="{C3380CC4-5D6E-409C-BE32-E72D297353CC}">
                <c16:uniqueId val="{00000183-DA4A-4C9D-8D87-5708C524D80E}"/>
              </c:ext>
            </c:extLst>
          </c:dPt>
          <c:dPt>
            <c:idx val="194"/>
            <c:bubble3D val="0"/>
            <c:extLst>
              <c:ext xmlns:c16="http://schemas.microsoft.com/office/drawing/2014/chart" uri="{C3380CC4-5D6E-409C-BE32-E72D297353CC}">
                <c16:uniqueId val="{00000185-DA4A-4C9D-8D87-5708C524D80E}"/>
              </c:ext>
            </c:extLst>
          </c:dPt>
          <c:dPt>
            <c:idx val="195"/>
            <c:bubble3D val="0"/>
            <c:extLst>
              <c:ext xmlns:c16="http://schemas.microsoft.com/office/drawing/2014/chart" uri="{C3380CC4-5D6E-409C-BE32-E72D297353CC}">
                <c16:uniqueId val="{00000187-DA4A-4C9D-8D87-5708C524D80E}"/>
              </c:ext>
            </c:extLst>
          </c:dPt>
          <c:dPt>
            <c:idx val="196"/>
            <c:bubble3D val="0"/>
            <c:extLst>
              <c:ext xmlns:c16="http://schemas.microsoft.com/office/drawing/2014/chart" uri="{C3380CC4-5D6E-409C-BE32-E72D297353CC}">
                <c16:uniqueId val="{00000189-DA4A-4C9D-8D87-5708C524D80E}"/>
              </c:ext>
            </c:extLst>
          </c:dPt>
          <c:dPt>
            <c:idx val="197"/>
            <c:bubble3D val="0"/>
            <c:extLst>
              <c:ext xmlns:c16="http://schemas.microsoft.com/office/drawing/2014/chart" uri="{C3380CC4-5D6E-409C-BE32-E72D297353CC}">
                <c16:uniqueId val="{0000018B-DA4A-4C9D-8D87-5708C524D80E}"/>
              </c:ext>
            </c:extLst>
          </c:dPt>
          <c:dPt>
            <c:idx val="198"/>
            <c:bubble3D val="0"/>
            <c:extLst>
              <c:ext xmlns:c16="http://schemas.microsoft.com/office/drawing/2014/chart" uri="{C3380CC4-5D6E-409C-BE32-E72D297353CC}">
                <c16:uniqueId val="{0000018D-DA4A-4C9D-8D87-5708C524D80E}"/>
              </c:ext>
            </c:extLst>
          </c:dPt>
          <c:dPt>
            <c:idx val="199"/>
            <c:bubble3D val="0"/>
            <c:extLst>
              <c:ext xmlns:c16="http://schemas.microsoft.com/office/drawing/2014/chart" uri="{C3380CC4-5D6E-409C-BE32-E72D297353CC}">
                <c16:uniqueId val="{0000018F-DA4A-4C9D-8D87-5708C524D80E}"/>
              </c:ext>
            </c:extLst>
          </c:dPt>
          <c:dPt>
            <c:idx val="200"/>
            <c:bubble3D val="0"/>
            <c:extLst>
              <c:ext xmlns:c16="http://schemas.microsoft.com/office/drawing/2014/chart" uri="{C3380CC4-5D6E-409C-BE32-E72D297353CC}">
                <c16:uniqueId val="{00000191-DA4A-4C9D-8D87-5708C524D80E}"/>
              </c:ext>
            </c:extLst>
          </c:dPt>
          <c:dPt>
            <c:idx val="201"/>
            <c:bubble3D val="0"/>
            <c:extLst>
              <c:ext xmlns:c16="http://schemas.microsoft.com/office/drawing/2014/chart" uri="{C3380CC4-5D6E-409C-BE32-E72D297353CC}">
                <c16:uniqueId val="{00000193-DA4A-4C9D-8D87-5708C524D80E}"/>
              </c:ext>
            </c:extLst>
          </c:dPt>
          <c:dPt>
            <c:idx val="202"/>
            <c:bubble3D val="0"/>
            <c:extLst>
              <c:ext xmlns:c16="http://schemas.microsoft.com/office/drawing/2014/chart" uri="{C3380CC4-5D6E-409C-BE32-E72D297353CC}">
                <c16:uniqueId val="{00000195-DA4A-4C9D-8D87-5708C524D80E}"/>
              </c:ext>
            </c:extLst>
          </c:dPt>
          <c:dPt>
            <c:idx val="203"/>
            <c:bubble3D val="0"/>
            <c:extLst>
              <c:ext xmlns:c16="http://schemas.microsoft.com/office/drawing/2014/chart" uri="{C3380CC4-5D6E-409C-BE32-E72D297353CC}">
                <c16:uniqueId val="{00000197-DA4A-4C9D-8D87-5708C524D80E}"/>
              </c:ext>
            </c:extLst>
          </c:dPt>
          <c:dPt>
            <c:idx val="204"/>
            <c:bubble3D val="0"/>
            <c:extLst>
              <c:ext xmlns:c16="http://schemas.microsoft.com/office/drawing/2014/chart" uri="{C3380CC4-5D6E-409C-BE32-E72D297353CC}">
                <c16:uniqueId val="{00000199-DA4A-4C9D-8D87-5708C524D80E}"/>
              </c:ext>
            </c:extLst>
          </c:dPt>
          <c:dPt>
            <c:idx val="205"/>
            <c:bubble3D val="0"/>
            <c:extLst>
              <c:ext xmlns:c16="http://schemas.microsoft.com/office/drawing/2014/chart" uri="{C3380CC4-5D6E-409C-BE32-E72D297353CC}">
                <c16:uniqueId val="{0000019B-DA4A-4C9D-8D87-5708C524D80E}"/>
              </c:ext>
            </c:extLst>
          </c:dPt>
          <c:dPt>
            <c:idx val="206"/>
            <c:bubble3D val="0"/>
            <c:extLst>
              <c:ext xmlns:c16="http://schemas.microsoft.com/office/drawing/2014/chart" uri="{C3380CC4-5D6E-409C-BE32-E72D297353CC}">
                <c16:uniqueId val="{0000019D-DA4A-4C9D-8D87-5708C524D80E}"/>
              </c:ext>
            </c:extLst>
          </c:dPt>
          <c:dPt>
            <c:idx val="207"/>
            <c:bubble3D val="0"/>
            <c:extLst>
              <c:ext xmlns:c16="http://schemas.microsoft.com/office/drawing/2014/chart" uri="{C3380CC4-5D6E-409C-BE32-E72D297353CC}">
                <c16:uniqueId val="{0000019F-DA4A-4C9D-8D87-5708C524D80E}"/>
              </c:ext>
            </c:extLst>
          </c:dPt>
          <c:dPt>
            <c:idx val="208"/>
            <c:bubble3D val="0"/>
            <c:extLst>
              <c:ext xmlns:c16="http://schemas.microsoft.com/office/drawing/2014/chart" uri="{C3380CC4-5D6E-409C-BE32-E72D297353CC}">
                <c16:uniqueId val="{000001A1-DA4A-4C9D-8D87-5708C524D80E}"/>
              </c:ext>
            </c:extLst>
          </c:dPt>
          <c:dPt>
            <c:idx val="209"/>
            <c:bubble3D val="0"/>
            <c:extLst>
              <c:ext xmlns:c16="http://schemas.microsoft.com/office/drawing/2014/chart" uri="{C3380CC4-5D6E-409C-BE32-E72D297353CC}">
                <c16:uniqueId val="{000001A3-DA4A-4C9D-8D87-5708C524D80E}"/>
              </c:ext>
            </c:extLst>
          </c:dPt>
          <c:dPt>
            <c:idx val="210"/>
            <c:bubble3D val="0"/>
            <c:extLst>
              <c:ext xmlns:c16="http://schemas.microsoft.com/office/drawing/2014/chart" uri="{C3380CC4-5D6E-409C-BE32-E72D297353CC}">
                <c16:uniqueId val="{000001A5-DA4A-4C9D-8D87-5708C524D80E}"/>
              </c:ext>
            </c:extLst>
          </c:dPt>
          <c:dPt>
            <c:idx val="211"/>
            <c:bubble3D val="0"/>
            <c:extLst>
              <c:ext xmlns:c16="http://schemas.microsoft.com/office/drawing/2014/chart" uri="{C3380CC4-5D6E-409C-BE32-E72D297353CC}">
                <c16:uniqueId val="{000001A7-DA4A-4C9D-8D87-5708C524D80E}"/>
              </c:ext>
            </c:extLst>
          </c:dPt>
          <c:dPt>
            <c:idx val="212"/>
            <c:bubble3D val="0"/>
            <c:extLst>
              <c:ext xmlns:c16="http://schemas.microsoft.com/office/drawing/2014/chart" uri="{C3380CC4-5D6E-409C-BE32-E72D297353CC}">
                <c16:uniqueId val="{000001A9-DA4A-4C9D-8D87-5708C524D80E}"/>
              </c:ext>
            </c:extLst>
          </c:dPt>
          <c:dPt>
            <c:idx val="213"/>
            <c:bubble3D val="0"/>
            <c:extLst>
              <c:ext xmlns:c16="http://schemas.microsoft.com/office/drawing/2014/chart" uri="{C3380CC4-5D6E-409C-BE32-E72D297353CC}">
                <c16:uniqueId val="{000001AB-DA4A-4C9D-8D87-5708C524D80E}"/>
              </c:ext>
            </c:extLst>
          </c:dPt>
          <c:dPt>
            <c:idx val="214"/>
            <c:bubble3D val="0"/>
            <c:extLst>
              <c:ext xmlns:c16="http://schemas.microsoft.com/office/drawing/2014/chart" uri="{C3380CC4-5D6E-409C-BE32-E72D297353CC}">
                <c16:uniqueId val="{000001AD-DA4A-4C9D-8D87-5708C524D80E}"/>
              </c:ext>
            </c:extLst>
          </c:dPt>
          <c:dPt>
            <c:idx val="215"/>
            <c:bubble3D val="0"/>
            <c:extLst>
              <c:ext xmlns:c16="http://schemas.microsoft.com/office/drawing/2014/chart" uri="{C3380CC4-5D6E-409C-BE32-E72D297353CC}">
                <c16:uniqueId val="{000001AF-DA4A-4C9D-8D87-5708C524D80E}"/>
              </c:ext>
            </c:extLst>
          </c:dPt>
          <c:dPt>
            <c:idx val="216"/>
            <c:bubble3D val="0"/>
            <c:extLst>
              <c:ext xmlns:c16="http://schemas.microsoft.com/office/drawing/2014/chart" uri="{C3380CC4-5D6E-409C-BE32-E72D297353CC}">
                <c16:uniqueId val="{000001B1-DA4A-4C9D-8D87-5708C524D80E}"/>
              </c:ext>
            </c:extLst>
          </c:dPt>
          <c:dPt>
            <c:idx val="217"/>
            <c:bubble3D val="0"/>
            <c:extLst>
              <c:ext xmlns:c16="http://schemas.microsoft.com/office/drawing/2014/chart" uri="{C3380CC4-5D6E-409C-BE32-E72D297353CC}">
                <c16:uniqueId val="{000001B3-DA4A-4C9D-8D87-5708C524D80E}"/>
              </c:ext>
            </c:extLst>
          </c:dPt>
          <c:dPt>
            <c:idx val="218"/>
            <c:bubble3D val="0"/>
            <c:extLst>
              <c:ext xmlns:c16="http://schemas.microsoft.com/office/drawing/2014/chart" uri="{C3380CC4-5D6E-409C-BE32-E72D297353CC}">
                <c16:uniqueId val="{000001B5-DA4A-4C9D-8D87-5708C524D80E}"/>
              </c:ext>
            </c:extLst>
          </c:dPt>
          <c:dPt>
            <c:idx val="219"/>
            <c:bubble3D val="0"/>
            <c:extLst>
              <c:ext xmlns:c16="http://schemas.microsoft.com/office/drawing/2014/chart" uri="{C3380CC4-5D6E-409C-BE32-E72D297353CC}">
                <c16:uniqueId val="{000001B7-DA4A-4C9D-8D87-5708C524D80E}"/>
              </c:ext>
            </c:extLst>
          </c:dPt>
          <c:dPt>
            <c:idx val="220"/>
            <c:bubble3D val="0"/>
            <c:extLst>
              <c:ext xmlns:c16="http://schemas.microsoft.com/office/drawing/2014/chart" uri="{C3380CC4-5D6E-409C-BE32-E72D297353CC}">
                <c16:uniqueId val="{000001B9-DA4A-4C9D-8D87-5708C524D80E}"/>
              </c:ext>
            </c:extLst>
          </c:dPt>
          <c:dPt>
            <c:idx val="221"/>
            <c:bubble3D val="0"/>
            <c:extLst>
              <c:ext xmlns:c16="http://schemas.microsoft.com/office/drawing/2014/chart" uri="{C3380CC4-5D6E-409C-BE32-E72D297353CC}">
                <c16:uniqueId val="{000001BB-DA4A-4C9D-8D87-5708C524D80E}"/>
              </c:ext>
            </c:extLst>
          </c:dPt>
          <c:dPt>
            <c:idx val="222"/>
            <c:bubble3D val="0"/>
            <c:extLst>
              <c:ext xmlns:c16="http://schemas.microsoft.com/office/drawing/2014/chart" uri="{C3380CC4-5D6E-409C-BE32-E72D297353CC}">
                <c16:uniqueId val="{000001BD-DA4A-4C9D-8D87-5708C524D80E}"/>
              </c:ext>
            </c:extLst>
          </c:dPt>
          <c:dPt>
            <c:idx val="223"/>
            <c:bubble3D val="0"/>
            <c:extLst>
              <c:ext xmlns:c16="http://schemas.microsoft.com/office/drawing/2014/chart" uri="{C3380CC4-5D6E-409C-BE32-E72D297353CC}">
                <c16:uniqueId val="{000001BF-DA4A-4C9D-8D87-5708C524D80E}"/>
              </c:ext>
            </c:extLst>
          </c:dPt>
          <c:dPt>
            <c:idx val="224"/>
            <c:bubble3D val="0"/>
            <c:extLst>
              <c:ext xmlns:c16="http://schemas.microsoft.com/office/drawing/2014/chart" uri="{C3380CC4-5D6E-409C-BE32-E72D297353CC}">
                <c16:uniqueId val="{000001C1-DA4A-4C9D-8D87-5708C524D80E}"/>
              </c:ext>
            </c:extLst>
          </c:dPt>
          <c:dPt>
            <c:idx val="225"/>
            <c:bubble3D val="0"/>
            <c:extLst>
              <c:ext xmlns:c16="http://schemas.microsoft.com/office/drawing/2014/chart" uri="{C3380CC4-5D6E-409C-BE32-E72D297353CC}">
                <c16:uniqueId val="{000001C3-DA4A-4C9D-8D87-5708C524D80E}"/>
              </c:ext>
            </c:extLst>
          </c:dPt>
          <c:dPt>
            <c:idx val="226"/>
            <c:bubble3D val="0"/>
            <c:extLst>
              <c:ext xmlns:c16="http://schemas.microsoft.com/office/drawing/2014/chart" uri="{C3380CC4-5D6E-409C-BE32-E72D297353CC}">
                <c16:uniqueId val="{000001C5-DA4A-4C9D-8D87-5708C524D80E}"/>
              </c:ext>
            </c:extLst>
          </c:dPt>
          <c:dPt>
            <c:idx val="227"/>
            <c:bubble3D val="0"/>
            <c:extLst>
              <c:ext xmlns:c16="http://schemas.microsoft.com/office/drawing/2014/chart" uri="{C3380CC4-5D6E-409C-BE32-E72D297353CC}">
                <c16:uniqueId val="{000001C7-DA4A-4C9D-8D87-5708C524D80E}"/>
              </c:ext>
            </c:extLst>
          </c:dPt>
          <c:dPt>
            <c:idx val="228"/>
            <c:bubble3D val="0"/>
            <c:extLst>
              <c:ext xmlns:c16="http://schemas.microsoft.com/office/drawing/2014/chart" uri="{C3380CC4-5D6E-409C-BE32-E72D297353CC}">
                <c16:uniqueId val="{000001C9-DA4A-4C9D-8D87-5708C524D80E}"/>
              </c:ext>
            </c:extLst>
          </c:dPt>
          <c:dPt>
            <c:idx val="229"/>
            <c:bubble3D val="0"/>
            <c:extLst>
              <c:ext xmlns:c16="http://schemas.microsoft.com/office/drawing/2014/chart" uri="{C3380CC4-5D6E-409C-BE32-E72D297353CC}">
                <c16:uniqueId val="{000001CB-DA4A-4C9D-8D87-5708C524D80E}"/>
              </c:ext>
            </c:extLst>
          </c:dPt>
          <c:dPt>
            <c:idx val="230"/>
            <c:bubble3D val="0"/>
            <c:extLst>
              <c:ext xmlns:c16="http://schemas.microsoft.com/office/drawing/2014/chart" uri="{C3380CC4-5D6E-409C-BE32-E72D297353CC}">
                <c16:uniqueId val="{000001CD-DA4A-4C9D-8D87-5708C524D80E}"/>
              </c:ext>
            </c:extLst>
          </c:dPt>
          <c:dPt>
            <c:idx val="231"/>
            <c:bubble3D val="0"/>
            <c:extLst>
              <c:ext xmlns:c16="http://schemas.microsoft.com/office/drawing/2014/chart" uri="{C3380CC4-5D6E-409C-BE32-E72D297353CC}">
                <c16:uniqueId val="{000001CF-DA4A-4C9D-8D87-5708C524D80E}"/>
              </c:ext>
            </c:extLst>
          </c:dPt>
          <c:dPt>
            <c:idx val="232"/>
            <c:bubble3D val="0"/>
            <c:extLst>
              <c:ext xmlns:c16="http://schemas.microsoft.com/office/drawing/2014/chart" uri="{C3380CC4-5D6E-409C-BE32-E72D297353CC}">
                <c16:uniqueId val="{000001D1-DA4A-4C9D-8D87-5708C524D80E}"/>
              </c:ext>
            </c:extLst>
          </c:dPt>
          <c:dPt>
            <c:idx val="233"/>
            <c:bubble3D val="0"/>
            <c:extLst>
              <c:ext xmlns:c16="http://schemas.microsoft.com/office/drawing/2014/chart" uri="{C3380CC4-5D6E-409C-BE32-E72D297353CC}">
                <c16:uniqueId val="{000001D3-DA4A-4C9D-8D87-5708C524D80E}"/>
              </c:ext>
            </c:extLst>
          </c:dPt>
          <c:dPt>
            <c:idx val="234"/>
            <c:bubble3D val="0"/>
            <c:extLst>
              <c:ext xmlns:c16="http://schemas.microsoft.com/office/drawing/2014/chart" uri="{C3380CC4-5D6E-409C-BE32-E72D297353CC}">
                <c16:uniqueId val="{000001D5-DA4A-4C9D-8D87-5708C524D80E}"/>
              </c:ext>
            </c:extLst>
          </c:dPt>
          <c:dPt>
            <c:idx val="235"/>
            <c:bubble3D val="0"/>
            <c:extLst>
              <c:ext xmlns:c16="http://schemas.microsoft.com/office/drawing/2014/chart" uri="{C3380CC4-5D6E-409C-BE32-E72D297353CC}">
                <c16:uniqueId val="{000001D7-DA4A-4C9D-8D87-5708C524D80E}"/>
              </c:ext>
            </c:extLst>
          </c:dPt>
          <c:dPt>
            <c:idx val="236"/>
            <c:bubble3D val="0"/>
            <c:extLst>
              <c:ext xmlns:c16="http://schemas.microsoft.com/office/drawing/2014/chart" uri="{C3380CC4-5D6E-409C-BE32-E72D297353CC}">
                <c16:uniqueId val="{000001D9-DA4A-4C9D-8D87-5708C524D80E}"/>
              </c:ext>
            </c:extLst>
          </c:dPt>
          <c:dPt>
            <c:idx val="237"/>
            <c:bubble3D val="0"/>
            <c:extLst>
              <c:ext xmlns:c16="http://schemas.microsoft.com/office/drawing/2014/chart" uri="{C3380CC4-5D6E-409C-BE32-E72D297353CC}">
                <c16:uniqueId val="{000001DB-DA4A-4C9D-8D87-5708C524D80E}"/>
              </c:ext>
            </c:extLst>
          </c:dPt>
          <c:dPt>
            <c:idx val="238"/>
            <c:bubble3D val="0"/>
            <c:extLst>
              <c:ext xmlns:c16="http://schemas.microsoft.com/office/drawing/2014/chart" uri="{C3380CC4-5D6E-409C-BE32-E72D297353CC}">
                <c16:uniqueId val="{000001DD-DA4A-4C9D-8D87-5708C524D80E}"/>
              </c:ext>
            </c:extLst>
          </c:dPt>
          <c:dPt>
            <c:idx val="239"/>
            <c:bubble3D val="0"/>
            <c:extLst>
              <c:ext xmlns:c16="http://schemas.microsoft.com/office/drawing/2014/chart" uri="{C3380CC4-5D6E-409C-BE32-E72D297353CC}">
                <c16:uniqueId val="{000001DF-DA4A-4C9D-8D87-5708C524D80E}"/>
              </c:ext>
            </c:extLst>
          </c:dPt>
          <c:dPt>
            <c:idx val="240"/>
            <c:bubble3D val="0"/>
            <c:extLst>
              <c:ext xmlns:c16="http://schemas.microsoft.com/office/drawing/2014/chart" uri="{C3380CC4-5D6E-409C-BE32-E72D297353CC}">
                <c16:uniqueId val="{000001E1-DA4A-4C9D-8D87-5708C524D80E}"/>
              </c:ext>
            </c:extLst>
          </c:dPt>
          <c:dPt>
            <c:idx val="241"/>
            <c:bubble3D val="0"/>
            <c:extLst>
              <c:ext xmlns:c16="http://schemas.microsoft.com/office/drawing/2014/chart" uri="{C3380CC4-5D6E-409C-BE32-E72D297353CC}">
                <c16:uniqueId val="{000001E3-DA4A-4C9D-8D87-5708C524D80E}"/>
              </c:ext>
            </c:extLst>
          </c:dPt>
          <c:dPt>
            <c:idx val="242"/>
            <c:bubble3D val="0"/>
            <c:extLst>
              <c:ext xmlns:c16="http://schemas.microsoft.com/office/drawing/2014/chart" uri="{C3380CC4-5D6E-409C-BE32-E72D297353CC}">
                <c16:uniqueId val="{000001E5-DA4A-4C9D-8D87-5708C524D80E}"/>
              </c:ext>
            </c:extLst>
          </c:dPt>
          <c:dPt>
            <c:idx val="243"/>
            <c:bubble3D val="0"/>
            <c:extLst>
              <c:ext xmlns:c16="http://schemas.microsoft.com/office/drawing/2014/chart" uri="{C3380CC4-5D6E-409C-BE32-E72D297353CC}">
                <c16:uniqueId val="{000001E7-DA4A-4C9D-8D87-5708C524D80E}"/>
              </c:ext>
            </c:extLst>
          </c:dPt>
          <c:dPt>
            <c:idx val="244"/>
            <c:bubble3D val="0"/>
            <c:extLst>
              <c:ext xmlns:c16="http://schemas.microsoft.com/office/drawing/2014/chart" uri="{C3380CC4-5D6E-409C-BE32-E72D297353CC}">
                <c16:uniqueId val="{000001E9-DA4A-4C9D-8D87-5708C524D80E}"/>
              </c:ext>
            </c:extLst>
          </c:dPt>
          <c:dPt>
            <c:idx val="245"/>
            <c:bubble3D val="0"/>
            <c:extLst>
              <c:ext xmlns:c16="http://schemas.microsoft.com/office/drawing/2014/chart" uri="{C3380CC4-5D6E-409C-BE32-E72D297353CC}">
                <c16:uniqueId val="{000001EB-DA4A-4C9D-8D87-5708C524D80E}"/>
              </c:ext>
            </c:extLst>
          </c:dPt>
          <c:dPt>
            <c:idx val="246"/>
            <c:bubble3D val="0"/>
            <c:extLst>
              <c:ext xmlns:c16="http://schemas.microsoft.com/office/drawing/2014/chart" uri="{C3380CC4-5D6E-409C-BE32-E72D297353CC}">
                <c16:uniqueId val="{000001ED-DA4A-4C9D-8D87-5708C524D80E}"/>
              </c:ext>
            </c:extLst>
          </c:dPt>
          <c:dPt>
            <c:idx val="247"/>
            <c:bubble3D val="0"/>
            <c:extLst>
              <c:ext xmlns:c16="http://schemas.microsoft.com/office/drawing/2014/chart" uri="{C3380CC4-5D6E-409C-BE32-E72D297353CC}">
                <c16:uniqueId val="{000001EF-DA4A-4C9D-8D87-5708C524D80E}"/>
              </c:ext>
            </c:extLst>
          </c:dPt>
          <c:dPt>
            <c:idx val="248"/>
            <c:bubble3D val="0"/>
            <c:extLst>
              <c:ext xmlns:c16="http://schemas.microsoft.com/office/drawing/2014/chart" uri="{C3380CC4-5D6E-409C-BE32-E72D297353CC}">
                <c16:uniqueId val="{000001F1-DA4A-4C9D-8D87-5708C524D80E}"/>
              </c:ext>
            </c:extLst>
          </c:dPt>
          <c:dPt>
            <c:idx val="249"/>
            <c:bubble3D val="0"/>
            <c:extLst>
              <c:ext xmlns:c16="http://schemas.microsoft.com/office/drawing/2014/chart" uri="{C3380CC4-5D6E-409C-BE32-E72D297353CC}">
                <c16:uniqueId val="{000001F3-DA4A-4C9D-8D87-5708C524D80E}"/>
              </c:ext>
            </c:extLst>
          </c:dPt>
          <c:dPt>
            <c:idx val="250"/>
            <c:bubble3D val="0"/>
            <c:extLst>
              <c:ext xmlns:c16="http://schemas.microsoft.com/office/drawing/2014/chart" uri="{C3380CC4-5D6E-409C-BE32-E72D297353CC}">
                <c16:uniqueId val="{000001F5-DA4A-4C9D-8D87-5708C524D80E}"/>
              </c:ext>
            </c:extLst>
          </c:dPt>
          <c:dPt>
            <c:idx val="251"/>
            <c:bubble3D val="0"/>
            <c:extLst>
              <c:ext xmlns:c16="http://schemas.microsoft.com/office/drawing/2014/chart" uri="{C3380CC4-5D6E-409C-BE32-E72D297353CC}">
                <c16:uniqueId val="{000001F7-DA4A-4C9D-8D87-5708C524D80E}"/>
              </c:ext>
            </c:extLst>
          </c:dPt>
          <c:dPt>
            <c:idx val="252"/>
            <c:bubble3D val="0"/>
            <c:extLst>
              <c:ext xmlns:c16="http://schemas.microsoft.com/office/drawing/2014/chart" uri="{C3380CC4-5D6E-409C-BE32-E72D297353CC}">
                <c16:uniqueId val="{000001F9-DA4A-4C9D-8D87-5708C524D80E}"/>
              </c:ext>
            </c:extLst>
          </c:dPt>
          <c:dPt>
            <c:idx val="253"/>
            <c:bubble3D val="0"/>
            <c:extLst>
              <c:ext xmlns:c16="http://schemas.microsoft.com/office/drawing/2014/chart" uri="{C3380CC4-5D6E-409C-BE32-E72D297353CC}">
                <c16:uniqueId val="{000001FB-DA4A-4C9D-8D87-5708C524D80E}"/>
              </c:ext>
            </c:extLst>
          </c:dPt>
          <c:dPt>
            <c:idx val="254"/>
            <c:bubble3D val="0"/>
            <c:extLst>
              <c:ext xmlns:c16="http://schemas.microsoft.com/office/drawing/2014/chart" uri="{C3380CC4-5D6E-409C-BE32-E72D297353CC}">
                <c16:uniqueId val="{000001FD-DA4A-4C9D-8D87-5708C524D80E}"/>
              </c:ext>
            </c:extLst>
          </c:dPt>
          <c:dPt>
            <c:idx val="255"/>
            <c:bubble3D val="0"/>
            <c:extLst>
              <c:ext xmlns:c16="http://schemas.microsoft.com/office/drawing/2014/chart" uri="{C3380CC4-5D6E-409C-BE32-E72D297353CC}">
                <c16:uniqueId val="{000001FF-DA4A-4C9D-8D87-5708C524D80E}"/>
              </c:ext>
            </c:extLst>
          </c:dPt>
          <c:dPt>
            <c:idx val="256"/>
            <c:bubble3D val="0"/>
            <c:extLst>
              <c:ext xmlns:c16="http://schemas.microsoft.com/office/drawing/2014/chart" uri="{C3380CC4-5D6E-409C-BE32-E72D297353CC}">
                <c16:uniqueId val="{00000201-DA4A-4C9D-8D87-5708C524D80E}"/>
              </c:ext>
            </c:extLst>
          </c:dPt>
          <c:dPt>
            <c:idx val="257"/>
            <c:bubble3D val="0"/>
            <c:extLst>
              <c:ext xmlns:c16="http://schemas.microsoft.com/office/drawing/2014/chart" uri="{C3380CC4-5D6E-409C-BE32-E72D297353CC}">
                <c16:uniqueId val="{00000203-DA4A-4C9D-8D87-5708C524D80E}"/>
              </c:ext>
            </c:extLst>
          </c:dPt>
          <c:dPt>
            <c:idx val="258"/>
            <c:bubble3D val="0"/>
            <c:extLst>
              <c:ext xmlns:c16="http://schemas.microsoft.com/office/drawing/2014/chart" uri="{C3380CC4-5D6E-409C-BE32-E72D297353CC}">
                <c16:uniqueId val="{00000205-DA4A-4C9D-8D87-5708C524D80E}"/>
              </c:ext>
            </c:extLst>
          </c:dPt>
          <c:dPt>
            <c:idx val="259"/>
            <c:bubble3D val="0"/>
            <c:extLst>
              <c:ext xmlns:c16="http://schemas.microsoft.com/office/drawing/2014/chart" uri="{C3380CC4-5D6E-409C-BE32-E72D297353CC}">
                <c16:uniqueId val="{00000207-DA4A-4C9D-8D87-5708C524D80E}"/>
              </c:ext>
            </c:extLst>
          </c:dPt>
          <c:dPt>
            <c:idx val="260"/>
            <c:bubble3D val="0"/>
            <c:extLst>
              <c:ext xmlns:c16="http://schemas.microsoft.com/office/drawing/2014/chart" uri="{C3380CC4-5D6E-409C-BE32-E72D297353CC}">
                <c16:uniqueId val="{00000209-DA4A-4C9D-8D87-5708C524D80E}"/>
              </c:ext>
            </c:extLst>
          </c:dPt>
          <c:dPt>
            <c:idx val="261"/>
            <c:bubble3D val="0"/>
            <c:extLst>
              <c:ext xmlns:c16="http://schemas.microsoft.com/office/drawing/2014/chart" uri="{C3380CC4-5D6E-409C-BE32-E72D297353CC}">
                <c16:uniqueId val="{0000020B-DA4A-4C9D-8D87-5708C524D80E}"/>
              </c:ext>
            </c:extLst>
          </c:dPt>
          <c:dPt>
            <c:idx val="262"/>
            <c:bubble3D val="0"/>
            <c:extLst>
              <c:ext xmlns:c16="http://schemas.microsoft.com/office/drawing/2014/chart" uri="{C3380CC4-5D6E-409C-BE32-E72D297353CC}">
                <c16:uniqueId val="{0000020D-DA4A-4C9D-8D87-5708C524D80E}"/>
              </c:ext>
            </c:extLst>
          </c:dPt>
          <c:dPt>
            <c:idx val="263"/>
            <c:bubble3D val="0"/>
            <c:extLst>
              <c:ext xmlns:c16="http://schemas.microsoft.com/office/drawing/2014/chart" uri="{C3380CC4-5D6E-409C-BE32-E72D297353CC}">
                <c16:uniqueId val="{0000020F-DA4A-4C9D-8D87-5708C524D80E}"/>
              </c:ext>
            </c:extLst>
          </c:dPt>
          <c:dPt>
            <c:idx val="264"/>
            <c:bubble3D val="0"/>
            <c:extLst>
              <c:ext xmlns:c16="http://schemas.microsoft.com/office/drawing/2014/chart" uri="{C3380CC4-5D6E-409C-BE32-E72D297353CC}">
                <c16:uniqueId val="{00000211-DA4A-4C9D-8D87-5708C524D80E}"/>
              </c:ext>
            </c:extLst>
          </c:dPt>
          <c:dPt>
            <c:idx val="265"/>
            <c:bubble3D val="0"/>
            <c:extLst>
              <c:ext xmlns:c16="http://schemas.microsoft.com/office/drawing/2014/chart" uri="{C3380CC4-5D6E-409C-BE32-E72D297353CC}">
                <c16:uniqueId val="{00000213-DA4A-4C9D-8D87-5708C524D80E}"/>
              </c:ext>
            </c:extLst>
          </c:dPt>
          <c:dPt>
            <c:idx val="266"/>
            <c:bubble3D val="0"/>
            <c:extLst>
              <c:ext xmlns:c16="http://schemas.microsoft.com/office/drawing/2014/chart" uri="{C3380CC4-5D6E-409C-BE32-E72D297353CC}">
                <c16:uniqueId val="{00000215-DA4A-4C9D-8D87-5708C524D80E}"/>
              </c:ext>
            </c:extLst>
          </c:dPt>
          <c:dPt>
            <c:idx val="267"/>
            <c:bubble3D val="0"/>
            <c:extLst>
              <c:ext xmlns:c16="http://schemas.microsoft.com/office/drawing/2014/chart" uri="{C3380CC4-5D6E-409C-BE32-E72D297353CC}">
                <c16:uniqueId val="{00000217-DA4A-4C9D-8D87-5708C524D80E}"/>
              </c:ext>
            </c:extLst>
          </c:dPt>
          <c:dPt>
            <c:idx val="268"/>
            <c:bubble3D val="0"/>
            <c:extLst>
              <c:ext xmlns:c16="http://schemas.microsoft.com/office/drawing/2014/chart" uri="{C3380CC4-5D6E-409C-BE32-E72D297353CC}">
                <c16:uniqueId val="{00000219-DA4A-4C9D-8D87-5708C524D80E}"/>
              </c:ext>
            </c:extLst>
          </c:dPt>
          <c:dPt>
            <c:idx val="269"/>
            <c:bubble3D val="0"/>
            <c:extLst>
              <c:ext xmlns:c16="http://schemas.microsoft.com/office/drawing/2014/chart" uri="{C3380CC4-5D6E-409C-BE32-E72D297353CC}">
                <c16:uniqueId val="{0000021B-DA4A-4C9D-8D87-5708C524D80E}"/>
              </c:ext>
            </c:extLst>
          </c:dPt>
          <c:dPt>
            <c:idx val="270"/>
            <c:bubble3D val="0"/>
            <c:extLst>
              <c:ext xmlns:c16="http://schemas.microsoft.com/office/drawing/2014/chart" uri="{C3380CC4-5D6E-409C-BE32-E72D297353CC}">
                <c16:uniqueId val="{0000021D-DA4A-4C9D-8D87-5708C524D80E}"/>
              </c:ext>
            </c:extLst>
          </c:dPt>
          <c:dPt>
            <c:idx val="271"/>
            <c:bubble3D val="0"/>
            <c:extLst>
              <c:ext xmlns:c16="http://schemas.microsoft.com/office/drawing/2014/chart" uri="{C3380CC4-5D6E-409C-BE32-E72D297353CC}">
                <c16:uniqueId val="{0000021F-DA4A-4C9D-8D87-5708C524D80E}"/>
              </c:ext>
            </c:extLst>
          </c:dPt>
          <c:dPt>
            <c:idx val="272"/>
            <c:bubble3D val="0"/>
            <c:extLst>
              <c:ext xmlns:c16="http://schemas.microsoft.com/office/drawing/2014/chart" uri="{C3380CC4-5D6E-409C-BE32-E72D297353CC}">
                <c16:uniqueId val="{00000221-DA4A-4C9D-8D87-5708C524D80E}"/>
              </c:ext>
            </c:extLst>
          </c:dPt>
          <c:dPt>
            <c:idx val="273"/>
            <c:bubble3D val="0"/>
            <c:extLst>
              <c:ext xmlns:c16="http://schemas.microsoft.com/office/drawing/2014/chart" uri="{C3380CC4-5D6E-409C-BE32-E72D297353CC}">
                <c16:uniqueId val="{00000223-DA4A-4C9D-8D87-5708C524D80E}"/>
              </c:ext>
            </c:extLst>
          </c:dPt>
          <c:dPt>
            <c:idx val="274"/>
            <c:bubble3D val="0"/>
            <c:extLst>
              <c:ext xmlns:c16="http://schemas.microsoft.com/office/drawing/2014/chart" uri="{C3380CC4-5D6E-409C-BE32-E72D297353CC}">
                <c16:uniqueId val="{00000225-DA4A-4C9D-8D87-5708C524D80E}"/>
              </c:ext>
            </c:extLst>
          </c:dPt>
          <c:dPt>
            <c:idx val="275"/>
            <c:bubble3D val="0"/>
            <c:extLst>
              <c:ext xmlns:c16="http://schemas.microsoft.com/office/drawing/2014/chart" uri="{C3380CC4-5D6E-409C-BE32-E72D297353CC}">
                <c16:uniqueId val="{00000227-DA4A-4C9D-8D87-5708C524D80E}"/>
              </c:ext>
            </c:extLst>
          </c:dPt>
          <c:dPt>
            <c:idx val="276"/>
            <c:bubble3D val="0"/>
            <c:extLst>
              <c:ext xmlns:c16="http://schemas.microsoft.com/office/drawing/2014/chart" uri="{C3380CC4-5D6E-409C-BE32-E72D297353CC}">
                <c16:uniqueId val="{00000229-DA4A-4C9D-8D87-5708C524D80E}"/>
              </c:ext>
            </c:extLst>
          </c:dPt>
          <c:dPt>
            <c:idx val="277"/>
            <c:bubble3D val="0"/>
            <c:extLst>
              <c:ext xmlns:c16="http://schemas.microsoft.com/office/drawing/2014/chart" uri="{C3380CC4-5D6E-409C-BE32-E72D297353CC}">
                <c16:uniqueId val="{0000022B-DA4A-4C9D-8D87-5708C524D80E}"/>
              </c:ext>
            </c:extLst>
          </c:dPt>
          <c:dPt>
            <c:idx val="278"/>
            <c:bubble3D val="0"/>
            <c:extLst>
              <c:ext xmlns:c16="http://schemas.microsoft.com/office/drawing/2014/chart" uri="{C3380CC4-5D6E-409C-BE32-E72D297353CC}">
                <c16:uniqueId val="{0000022D-DA4A-4C9D-8D87-5708C524D80E}"/>
              </c:ext>
            </c:extLst>
          </c:dPt>
          <c:dPt>
            <c:idx val="279"/>
            <c:bubble3D val="0"/>
            <c:extLst>
              <c:ext xmlns:c16="http://schemas.microsoft.com/office/drawing/2014/chart" uri="{C3380CC4-5D6E-409C-BE32-E72D297353CC}">
                <c16:uniqueId val="{0000022F-DA4A-4C9D-8D87-5708C524D80E}"/>
              </c:ext>
            </c:extLst>
          </c:dPt>
          <c:dPt>
            <c:idx val="280"/>
            <c:bubble3D val="0"/>
            <c:extLst>
              <c:ext xmlns:c16="http://schemas.microsoft.com/office/drawing/2014/chart" uri="{C3380CC4-5D6E-409C-BE32-E72D297353CC}">
                <c16:uniqueId val="{00000231-DA4A-4C9D-8D87-5708C524D80E}"/>
              </c:ext>
            </c:extLst>
          </c:dPt>
          <c:dPt>
            <c:idx val="281"/>
            <c:bubble3D val="0"/>
            <c:extLst>
              <c:ext xmlns:c16="http://schemas.microsoft.com/office/drawing/2014/chart" uri="{C3380CC4-5D6E-409C-BE32-E72D297353CC}">
                <c16:uniqueId val="{00000233-DA4A-4C9D-8D87-5708C524D80E}"/>
              </c:ext>
            </c:extLst>
          </c:dPt>
          <c:dPt>
            <c:idx val="282"/>
            <c:bubble3D val="0"/>
            <c:extLst>
              <c:ext xmlns:c16="http://schemas.microsoft.com/office/drawing/2014/chart" uri="{C3380CC4-5D6E-409C-BE32-E72D297353CC}">
                <c16:uniqueId val="{00000235-DA4A-4C9D-8D87-5708C524D80E}"/>
              </c:ext>
            </c:extLst>
          </c:dPt>
          <c:dPt>
            <c:idx val="283"/>
            <c:bubble3D val="0"/>
            <c:extLst>
              <c:ext xmlns:c16="http://schemas.microsoft.com/office/drawing/2014/chart" uri="{C3380CC4-5D6E-409C-BE32-E72D297353CC}">
                <c16:uniqueId val="{00000237-DA4A-4C9D-8D87-5708C524D80E}"/>
              </c:ext>
            </c:extLst>
          </c:dPt>
          <c:dPt>
            <c:idx val="284"/>
            <c:bubble3D val="0"/>
            <c:extLst>
              <c:ext xmlns:c16="http://schemas.microsoft.com/office/drawing/2014/chart" uri="{C3380CC4-5D6E-409C-BE32-E72D297353CC}">
                <c16:uniqueId val="{00000239-DA4A-4C9D-8D87-5708C524D80E}"/>
              </c:ext>
            </c:extLst>
          </c:dPt>
          <c:dPt>
            <c:idx val="285"/>
            <c:bubble3D val="0"/>
            <c:extLst>
              <c:ext xmlns:c16="http://schemas.microsoft.com/office/drawing/2014/chart" uri="{C3380CC4-5D6E-409C-BE32-E72D297353CC}">
                <c16:uniqueId val="{0000023B-DA4A-4C9D-8D87-5708C524D80E}"/>
              </c:ext>
            </c:extLst>
          </c:dPt>
          <c:dPt>
            <c:idx val="286"/>
            <c:bubble3D val="0"/>
            <c:extLst>
              <c:ext xmlns:c16="http://schemas.microsoft.com/office/drawing/2014/chart" uri="{C3380CC4-5D6E-409C-BE32-E72D297353CC}">
                <c16:uniqueId val="{0000023D-DA4A-4C9D-8D87-5708C524D80E}"/>
              </c:ext>
            </c:extLst>
          </c:dPt>
          <c:dPt>
            <c:idx val="287"/>
            <c:bubble3D val="0"/>
            <c:extLst>
              <c:ext xmlns:c16="http://schemas.microsoft.com/office/drawing/2014/chart" uri="{C3380CC4-5D6E-409C-BE32-E72D297353CC}">
                <c16:uniqueId val="{0000023F-DA4A-4C9D-8D87-5708C524D80E}"/>
              </c:ext>
            </c:extLst>
          </c:dPt>
          <c:dPt>
            <c:idx val="288"/>
            <c:bubble3D val="0"/>
            <c:extLst>
              <c:ext xmlns:c16="http://schemas.microsoft.com/office/drawing/2014/chart" uri="{C3380CC4-5D6E-409C-BE32-E72D297353CC}">
                <c16:uniqueId val="{00000241-DA4A-4C9D-8D87-5708C524D80E}"/>
              </c:ext>
            </c:extLst>
          </c:dPt>
          <c:dPt>
            <c:idx val="289"/>
            <c:bubble3D val="0"/>
            <c:extLst>
              <c:ext xmlns:c16="http://schemas.microsoft.com/office/drawing/2014/chart" uri="{C3380CC4-5D6E-409C-BE32-E72D297353CC}">
                <c16:uniqueId val="{00000243-DA4A-4C9D-8D87-5708C524D80E}"/>
              </c:ext>
            </c:extLst>
          </c:dPt>
          <c:dPt>
            <c:idx val="290"/>
            <c:bubble3D val="0"/>
            <c:extLst>
              <c:ext xmlns:c16="http://schemas.microsoft.com/office/drawing/2014/chart" uri="{C3380CC4-5D6E-409C-BE32-E72D297353CC}">
                <c16:uniqueId val="{00000245-DA4A-4C9D-8D87-5708C524D80E}"/>
              </c:ext>
            </c:extLst>
          </c:dPt>
          <c:dPt>
            <c:idx val="291"/>
            <c:bubble3D val="0"/>
            <c:extLst>
              <c:ext xmlns:c16="http://schemas.microsoft.com/office/drawing/2014/chart" uri="{C3380CC4-5D6E-409C-BE32-E72D297353CC}">
                <c16:uniqueId val="{00000247-DA4A-4C9D-8D87-5708C524D80E}"/>
              </c:ext>
            </c:extLst>
          </c:dPt>
          <c:dPt>
            <c:idx val="292"/>
            <c:bubble3D val="0"/>
            <c:extLst>
              <c:ext xmlns:c16="http://schemas.microsoft.com/office/drawing/2014/chart" uri="{C3380CC4-5D6E-409C-BE32-E72D297353CC}">
                <c16:uniqueId val="{00000249-DA4A-4C9D-8D87-5708C524D80E}"/>
              </c:ext>
            </c:extLst>
          </c:dPt>
          <c:dPt>
            <c:idx val="293"/>
            <c:bubble3D val="0"/>
            <c:extLst>
              <c:ext xmlns:c16="http://schemas.microsoft.com/office/drawing/2014/chart" uri="{C3380CC4-5D6E-409C-BE32-E72D297353CC}">
                <c16:uniqueId val="{0000024B-DA4A-4C9D-8D87-5708C524D80E}"/>
              </c:ext>
            </c:extLst>
          </c:dPt>
          <c:dPt>
            <c:idx val="294"/>
            <c:bubble3D val="0"/>
            <c:extLst>
              <c:ext xmlns:c16="http://schemas.microsoft.com/office/drawing/2014/chart" uri="{C3380CC4-5D6E-409C-BE32-E72D297353CC}">
                <c16:uniqueId val="{0000024D-DA4A-4C9D-8D87-5708C524D80E}"/>
              </c:ext>
            </c:extLst>
          </c:dPt>
          <c:dPt>
            <c:idx val="295"/>
            <c:bubble3D val="0"/>
            <c:extLst>
              <c:ext xmlns:c16="http://schemas.microsoft.com/office/drawing/2014/chart" uri="{C3380CC4-5D6E-409C-BE32-E72D297353CC}">
                <c16:uniqueId val="{0000024F-DA4A-4C9D-8D87-5708C524D80E}"/>
              </c:ext>
            </c:extLst>
          </c:dPt>
          <c:dPt>
            <c:idx val="296"/>
            <c:bubble3D val="0"/>
            <c:extLst>
              <c:ext xmlns:c16="http://schemas.microsoft.com/office/drawing/2014/chart" uri="{C3380CC4-5D6E-409C-BE32-E72D297353CC}">
                <c16:uniqueId val="{00000251-DA4A-4C9D-8D87-5708C524D80E}"/>
              </c:ext>
            </c:extLst>
          </c:dPt>
          <c:dPt>
            <c:idx val="297"/>
            <c:bubble3D val="0"/>
            <c:extLst>
              <c:ext xmlns:c16="http://schemas.microsoft.com/office/drawing/2014/chart" uri="{C3380CC4-5D6E-409C-BE32-E72D297353CC}">
                <c16:uniqueId val="{00000253-DA4A-4C9D-8D87-5708C524D80E}"/>
              </c:ext>
            </c:extLst>
          </c:dPt>
          <c:dPt>
            <c:idx val="298"/>
            <c:bubble3D val="0"/>
            <c:extLst>
              <c:ext xmlns:c16="http://schemas.microsoft.com/office/drawing/2014/chart" uri="{C3380CC4-5D6E-409C-BE32-E72D297353CC}">
                <c16:uniqueId val="{00000255-DA4A-4C9D-8D87-5708C524D80E}"/>
              </c:ext>
            </c:extLst>
          </c:dPt>
          <c:dPt>
            <c:idx val="299"/>
            <c:bubble3D val="0"/>
            <c:extLst>
              <c:ext xmlns:c16="http://schemas.microsoft.com/office/drawing/2014/chart" uri="{C3380CC4-5D6E-409C-BE32-E72D297353CC}">
                <c16:uniqueId val="{00000257-DA4A-4C9D-8D87-5708C524D80E}"/>
              </c:ext>
            </c:extLst>
          </c:dPt>
          <c:dPt>
            <c:idx val="300"/>
            <c:bubble3D val="0"/>
            <c:extLst>
              <c:ext xmlns:c16="http://schemas.microsoft.com/office/drawing/2014/chart" uri="{C3380CC4-5D6E-409C-BE32-E72D297353CC}">
                <c16:uniqueId val="{00000259-DA4A-4C9D-8D87-5708C524D80E}"/>
              </c:ext>
            </c:extLst>
          </c:dPt>
          <c:dPt>
            <c:idx val="301"/>
            <c:bubble3D val="0"/>
            <c:extLst>
              <c:ext xmlns:c16="http://schemas.microsoft.com/office/drawing/2014/chart" uri="{C3380CC4-5D6E-409C-BE32-E72D297353CC}">
                <c16:uniqueId val="{0000025B-DA4A-4C9D-8D87-5708C524D80E}"/>
              </c:ext>
            </c:extLst>
          </c:dPt>
          <c:dPt>
            <c:idx val="302"/>
            <c:bubble3D val="0"/>
            <c:extLst>
              <c:ext xmlns:c16="http://schemas.microsoft.com/office/drawing/2014/chart" uri="{C3380CC4-5D6E-409C-BE32-E72D297353CC}">
                <c16:uniqueId val="{0000025D-DA4A-4C9D-8D87-5708C524D80E}"/>
              </c:ext>
            </c:extLst>
          </c:dPt>
          <c:dPt>
            <c:idx val="303"/>
            <c:bubble3D val="0"/>
            <c:extLst>
              <c:ext xmlns:c16="http://schemas.microsoft.com/office/drawing/2014/chart" uri="{C3380CC4-5D6E-409C-BE32-E72D297353CC}">
                <c16:uniqueId val="{0000025F-DA4A-4C9D-8D87-5708C524D80E}"/>
              </c:ext>
            </c:extLst>
          </c:dPt>
          <c:dPt>
            <c:idx val="304"/>
            <c:bubble3D val="0"/>
            <c:extLst>
              <c:ext xmlns:c16="http://schemas.microsoft.com/office/drawing/2014/chart" uri="{C3380CC4-5D6E-409C-BE32-E72D297353CC}">
                <c16:uniqueId val="{00000261-DA4A-4C9D-8D87-5708C524D80E}"/>
              </c:ext>
            </c:extLst>
          </c:dPt>
          <c:dPt>
            <c:idx val="305"/>
            <c:bubble3D val="0"/>
            <c:extLst>
              <c:ext xmlns:c16="http://schemas.microsoft.com/office/drawing/2014/chart" uri="{C3380CC4-5D6E-409C-BE32-E72D297353CC}">
                <c16:uniqueId val="{00000263-DA4A-4C9D-8D87-5708C524D80E}"/>
              </c:ext>
            </c:extLst>
          </c:dPt>
          <c:dPt>
            <c:idx val="306"/>
            <c:bubble3D val="0"/>
            <c:extLst>
              <c:ext xmlns:c16="http://schemas.microsoft.com/office/drawing/2014/chart" uri="{C3380CC4-5D6E-409C-BE32-E72D297353CC}">
                <c16:uniqueId val="{00000265-DA4A-4C9D-8D87-5708C524D80E}"/>
              </c:ext>
            </c:extLst>
          </c:dPt>
          <c:dPt>
            <c:idx val="307"/>
            <c:bubble3D val="0"/>
            <c:extLst>
              <c:ext xmlns:c16="http://schemas.microsoft.com/office/drawing/2014/chart" uri="{C3380CC4-5D6E-409C-BE32-E72D297353CC}">
                <c16:uniqueId val="{00000267-DA4A-4C9D-8D87-5708C524D80E}"/>
              </c:ext>
            </c:extLst>
          </c:dPt>
          <c:dPt>
            <c:idx val="308"/>
            <c:bubble3D val="0"/>
            <c:extLst>
              <c:ext xmlns:c16="http://schemas.microsoft.com/office/drawing/2014/chart" uri="{C3380CC4-5D6E-409C-BE32-E72D297353CC}">
                <c16:uniqueId val="{00000269-DA4A-4C9D-8D87-5708C524D80E}"/>
              </c:ext>
            </c:extLst>
          </c:dPt>
          <c:dPt>
            <c:idx val="309"/>
            <c:bubble3D val="0"/>
            <c:extLst>
              <c:ext xmlns:c16="http://schemas.microsoft.com/office/drawing/2014/chart" uri="{C3380CC4-5D6E-409C-BE32-E72D297353CC}">
                <c16:uniqueId val="{0000026B-DA4A-4C9D-8D87-5708C524D80E}"/>
              </c:ext>
            </c:extLst>
          </c:dPt>
          <c:dPt>
            <c:idx val="310"/>
            <c:bubble3D val="0"/>
            <c:extLst>
              <c:ext xmlns:c16="http://schemas.microsoft.com/office/drawing/2014/chart" uri="{C3380CC4-5D6E-409C-BE32-E72D297353CC}">
                <c16:uniqueId val="{0000026D-DA4A-4C9D-8D87-5708C524D80E}"/>
              </c:ext>
            </c:extLst>
          </c:dPt>
          <c:dPt>
            <c:idx val="311"/>
            <c:bubble3D val="0"/>
            <c:extLst>
              <c:ext xmlns:c16="http://schemas.microsoft.com/office/drawing/2014/chart" uri="{C3380CC4-5D6E-409C-BE32-E72D297353CC}">
                <c16:uniqueId val="{0000026F-DA4A-4C9D-8D87-5708C524D80E}"/>
              </c:ext>
            </c:extLst>
          </c:dPt>
          <c:dPt>
            <c:idx val="312"/>
            <c:bubble3D val="0"/>
            <c:extLst>
              <c:ext xmlns:c16="http://schemas.microsoft.com/office/drawing/2014/chart" uri="{C3380CC4-5D6E-409C-BE32-E72D297353CC}">
                <c16:uniqueId val="{00000271-DA4A-4C9D-8D87-5708C524D80E}"/>
              </c:ext>
            </c:extLst>
          </c:dPt>
          <c:dPt>
            <c:idx val="313"/>
            <c:bubble3D val="0"/>
            <c:extLst>
              <c:ext xmlns:c16="http://schemas.microsoft.com/office/drawing/2014/chart" uri="{C3380CC4-5D6E-409C-BE32-E72D297353CC}">
                <c16:uniqueId val="{00000273-DA4A-4C9D-8D87-5708C524D80E}"/>
              </c:ext>
            </c:extLst>
          </c:dPt>
          <c:dPt>
            <c:idx val="314"/>
            <c:bubble3D val="0"/>
            <c:extLst>
              <c:ext xmlns:c16="http://schemas.microsoft.com/office/drawing/2014/chart" uri="{C3380CC4-5D6E-409C-BE32-E72D297353CC}">
                <c16:uniqueId val="{00000275-DA4A-4C9D-8D87-5708C524D80E}"/>
              </c:ext>
            </c:extLst>
          </c:dPt>
          <c:dPt>
            <c:idx val="315"/>
            <c:bubble3D val="0"/>
            <c:extLst>
              <c:ext xmlns:c16="http://schemas.microsoft.com/office/drawing/2014/chart" uri="{C3380CC4-5D6E-409C-BE32-E72D297353CC}">
                <c16:uniqueId val="{00000277-DA4A-4C9D-8D87-5708C524D80E}"/>
              </c:ext>
            </c:extLst>
          </c:dPt>
          <c:dPt>
            <c:idx val="316"/>
            <c:bubble3D val="0"/>
            <c:extLst>
              <c:ext xmlns:c16="http://schemas.microsoft.com/office/drawing/2014/chart" uri="{C3380CC4-5D6E-409C-BE32-E72D297353CC}">
                <c16:uniqueId val="{00000279-DA4A-4C9D-8D87-5708C524D80E}"/>
              </c:ext>
            </c:extLst>
          </c:dPt>
          <c:dPt>
            <c:idx val="317"/>
            <c:bubble3D val="0"/>
            <c:extLst>
              <c:ext xmlns:c16="http://schemas.microsoft.com/office/drawing/2014/chart" uri="{C3380CC4-5D6E-409C-BE32-E72D297353CC}">
                <c16:uniqueId val="{0000027B-DA4A-4C9D-8D87-5708C524D80E}"/>
              </c:ext>
            </c:extLst>
          </c:dPt>
          <c:dPt>
            <c:idx val="318"/>
            <c:bubble3D val="0"/>
            <c:extLst>
              <c:ext xmlns:c16="http://schemas.microsoft.com/office/drawing/2014/chart" uri="{C3380CC4-5D6E-409C-BE32-E72D297353CC}">
                <c16:uniqueId val="{0000027D-DA4A-4C9D-8D87-5708C524D80E}"/>
              </c:ext>
            </c:extLst>
          </c:dPt>
          <c:dPt>
            <c:idx val="319"/>
            <c:bubble3D val="0"/>
            <c:extLst>
              <c:ext xmlns:c16="http://schemas.microsoft.com/office/drawing/2014/chart" uri="{C3380CC4-5D6E-409C-BE32-E72D297353CC}">
                <c16:uniqueId val="{0000027F-DA4A-4C9D-8D87-5708C524D80E}"/>
              </c:ext>
            </c:extLst>
          </c:dPt>
          <c:dPt>
            <c:idx val="320"/>
            <c:bubble3D val="0"/>
            <c:extLst>
              <c:ext xmlns:c16="http://schemas.microsoft.com/office/drawing/2014/chart" uri="{C3380CC4-5D6E-409C-BE32-E72D297353CC}">
                <c16:uniqueId val="{00000281-DA4A-4C9D-8D87-5708C524D80E}"/>
              </c:ext>
            </c:extLst>
          </c:dPt>
          <c:dPt>
            <c:idx val="321"/>
            <c:bubble3D val="0"/>
            <c:extLst>
              <c:ext xmlns:c16="http://schemas.microsoft.com/office/drawing/2014/chart" uri="{C3380CC4-5D6E-409C-BE32-E72D297353CC}">
                <c16:uniqueId val="{00000283-DA4A-4C9D-8D87-5708C524D80E}"/>
              </c:ext>
            </c:extLst>
          </c:dPt>
          <c:dPt>
            <c:idx val="322"/>
            <c:bubble3D val="0"/>
            <c:extLst>
              <c:ext xmlns:c16="http://schemas.microsoft.com/office/drawing/2014/chart" uri="{C3380CC4-5D6E-409C-BE32-E72D297353CC}">
                <c16:uniqueId val="{00000285-DA4A-4C9D-8D87-5708C524D80E}"/>
              </c:ext>
            </c:extLst>
          </c:dPt>
          <c:dPt>
            <c:idx val="323"/>
            <c:bubble3D val="0"/>
            <c:extLst>
              <c:ext xmlns:c16="http://schemas.microsoft.com/office/drawing/2014/chart" uri="{C3380CC4-5D6E-409C-BE32-E72D297353CC}">
                <c16:uniqueId val="{00000287-DA4A-4C9D-8D87-5708C524D80E}"/>
              </c:ext>
            </c:extLst>
          </c:dPt>
          <c:dPt>
            <c:idx val="324"/>
            <c:bubble3D val="0"/>
            <c:extLst>
              <c:ext xmlns:c16="http://schemas.microsoft.com/office/drawing/2014/chart" uri="{C3380CC4-5D6E-409C-BE32-E72D297353CC}">
                <c16:uniqueId val="{00000289-DA4A-4C9D-8D87-5708C524D80E}"/>
              </c:ext>
            </c:extLst>
          </c:dPt>
          <c:dPt>
            <c:idx val="325"/>
            <c:bubble3D val="0"/>
            <c:extLst>
              <c:ext xmlns:c16="http://schemas.microsoft.com/office/drawing/2014/chart" uri="{C3380CC4-5D6E-409C-BE32-E72D297353CC}">
                <c16:uniqueId val="{0000028B-DA4A-4C9D-8D87-5708C524D80E}"/>
              </c:ext>
            </c:extLst>
          </c:dPt>
          <c:dPt>
            <c:idx val="326"/>
            <c:bubble3D val="0"/>
            <c:extLst>
              <c:ext xmlns:c16="http://schemas.microsoft.com/office/drawing/2014/chart" uri="{C3380CC4-5D6E-409C-BE32-E72D297353CC}">
                <c16:uniqueId val="{0000028D-DA4A-4C9D-8D87-5708C524D80E}"/>
              </c:ext>
            </c:extLst>
          </c:dPt>
          <c:dPt>
            <c:idx val="327"/>
            <c:bubble3D val="0"/>
            <c:extLst>
              <c:ext xmlns:c16="http://schemas.microsoft.com/office/drawing/2014/chart" uri="{C3380CC4-5D6E-409C-BE32-E72D297353CC}">
                <c16:uniqueId val="{0000028F-DA4A-4C9D-8D87-5708C524D80E}"/>
              </c:ext>
            </c:extLst>
          </c:dPt>
          <c:dPt>
            <c:idx val="328"/>
            <c:bubble3D val="0"/>
            <c:extLst>
              <c:ext xmlns:c16="http://schemas.microsoft.com/office/drawing/2014/chart" uri="{C3380CC4-5D6E-409C-BE32-E72D297353CC}">
                <c16:uniqueId val="{00000291-DA4A-4C9D-8D87-5708C524D80E}"/>
              </c:ext>
            </c:extLst>
          </c:dPt>
          <c:dPt>
            <c:idx val="329"/>
            <c:bubble3D val="0"/>
            <c:extLst>
              <c:ext xmlns:c16="http://schemas.microsoft.com/office/drawing/2014/chart" uri="{C3380CC4-5D6E-409C-BE32-E72D297353CC}">
                <c16:uniqueId val="{00000293-DA4A-4C9D-8D87-5708C524D80E}"/>
              </c:ext>
            </c:extLst>
          </c:dPt>
          <c:dPt>
            <c:idx val="330"/>
            <c:bubble3D val="0"/>
            <c:extLst>
              <c:ext xmlns:c16="http://schemas.microsoft.com/office/drawing/2014/chart" uri="{C3380CC4-5D6E-409C-BE32-E72D297353CC}">
                <c16:uniqueId val="{00000295-DA4A-4C9D-8D87-5708C524D80E}"/>
              </c:ext>
            </c:extLst>
          </c:dPt>
          <c:dPt>
            <c:idx val="331"/>
            <c:bubble3D val="0"/>
            <c:extLst>
              <c:ext xmlns:c16="http://schemas.microsoft.com/office/drawing/2014/chart" uri="{C3380CC4-5D6E-409C-BE32-E72D297353CC}">
                <c16:uniqueId val="{00000297-DA4A-4C9D-8D87-5708C524D80E}"/>
              </c:ext>
            </c:extLst>
          </c:dPt>
          <c:dPt>
            <c:idx val="332"/>
            <c:bubble3D val="0"/>
            <c:extLst>
              <c:ext xmlns:c16="http://schemas.microsoft.com/office/drawing/2014/chart" uri="{C3380CC4-5D6E-409C-BE32-E72D297353CC}">
                <c16:uniqueId val="{00000299-DA4A-4C9D-8D87-5708C524D80E}"/>
              </c:ext>
            </c:extLst>
          </c:dPt>
          <c:dPt>
            <c:idx val="333"/>
            <c:bubble3D val="0"/>
            <c:extLst>
              <c:ext xmlns:c16="http://schemas.microsoft.com/office/drawing/2014/chart" uri="{C3380CC4-5D6E-409C-BE32-E72D297353CC}">
                <c16:uniqueId val="{0000029B-DA4A-4C9D-8D87-5708C524D80E}"/>
              </c:ext>
            </c:extLst>
          </c:dPt>
          <c:dPt>
            <c:idx val="334"/>
            <c:bubble3D val="0"/>
            <c:extLst>
              <c:ext xmlns:c16="http://schemas.microsoft.com/office/drawing/2014/chart" uri="{C3380CC4-5D6E-409C-BE32-E72D297353CC}">
                <c16:uniqueId val="{0000029D-DA4A-4C9D-8D87-5708C524D80E}"/>
              </c:ext>
            </c:extLst>
          </c:dPt>
          <c:dPt>
            <c:idx val="335"/>
            <c:bubble3D val="0"/>
            <c:extLst>
              <c:ext xmlns:c16="http://schemas.microsoft.com/office/drawing/2014/chart" uri="{C3380CC4-5D6E-409C-BE32-E72D297353CC}">
                <c16:uniqueId val="{0000029F-DA4A-4C9D-8D87-5708C524D80E}"/>
              </c:ext>
            </c:extLst>
          </c:dPt>
          <c:dPt>
            <c:idx val="336"/>
            <c:bubble3D val="0"/>
            <c:extLst>
              <c:ext xmlns:c16="http://schemas.microsoft.com/office/drawing/2014/chart" uri="{C3380CC4-5D6E-409C-BE32-E72D297353CC}">
                <c16:uniqueId val="{000002A1-DA4A-4C9D-8D87-5708C524D80E}"/>
              </c:ext>
            </c:extLst>
          </c:dPt>
          <c:dPt>
            <c:idx val="337"/>
            <c:bubble3D val="0"/>
            <c:extLst>
              <c:ext xmlns:c16="http://schemas.microsoft.com/office/drawing/2014/chart" uri="{C3380CC4-5D6E-409C-BE32-E72D297353CC}">
                <c16:uniqueId val="{000002A3-DA4A-4C9D-8D87-5708C524D80E}"/>
              </c:ext>
            </c:extLst>
          </c:dPt>
          <c:dPt>
            <c:idx val="338"/>
            <c:bubble3D val="0"/>
            <c:extLst>
              <c:ext xmlns:c16="http://schemas.microsoft.com/office/drawing/2014/chart" uri="{C3380CC4-5D6E-409C-BE32-E72D297353CC}">
                <c16:uniqueId val="{000002A5-DA4A-4C9D-8D87-5708C524D80E}"/>
              </c:ext>
            </c:extLst>
          </c:dPt>
          <c:dPt>
            <c:idx val="339"/>
            <c:bubble3D val="0"/>
            <c:extLst>
              <c:ext xmlns:c16="http://schemas.microsoft.com/office/drawing/2014/chart" uri="{C3380CC4-5D6E-409C-BE32-E72D297353CC}">
                <c16:uniqueId val="{000002A7-DA4A-4C9D-8D87-5708C524D80E}"/>
              </c:ext>
            </c:extLst>
          </c:dPt>
          <c:dPt>
            <c:idx val="340"/>
            <c:bubble3D val="0"/>
            <c:extLst>
              <c:ext xmlns:c16="http://schemas.microsoft.com/office/drawing/2014/chart" uri="{C3380CC4-5D6E-409C-BE32-E72D297353CC}">
                <c16:uniqueId val="{000002A9-DA4A-4C9D-8D87-5708C524D80E}"/>
              </c:ext>
            </c:extLst>
          </c:dPt>
          <c:dPt>
            <c:idx val="341"/>
            <c:bubble3D val="0"/>
            <c:extLst>
              <c:ext xmlns:c16="http://schemas.microsoft.com/office/drawing/2014/chart" uri="{C3380CC4-5D6E-409C-BE32-E72D297353CC}">
                <c16:uniqueId val="{000002AB-DA4A-4C9D-8D87-5708C524D80E}"/>
              </c:ext>
            </c:extLst>
          </c:dPt>
          <c:dPt>
            <c:idx val="342"/>
            <c:bubble3D val="0"/>
            <c:extLst>
              <c:ext xmlns:c16="http://schemas.microsoft.com/office/drawing/2014/chart" uri="{C3380CC4-5D6E-409C-BE32-E72D297353CC}">
                <c16:uniqueId val="{000002AD-DA4A-4C9D-8D87-5708C524D80E}"/>
              </c:ext>
            </c:extLst>
          </c:dPt>
          <c:dPt>
            <c:idx val="343"/>
            <c:bubble3D val="0"/>
            <c:extLst>
              <c:ext xmlns:c16="http://schemas.microsoft.com/office/drawing/2014/chart" uri="{C3380CC4-5D6E-409C-BE32-E72D297353CC}">
                <c16:uniqueId val="{000002AF-DA4A-4C9D-8D87-5708C524D80E}"/>
              </c:ext>
            </c:extLst>
          </c:dPt>
          <c:dPt>
            <c:idx val="344"/>
            <c:bubble3D val="0"/>
            <c:extLst>
              <c:ext xmlns:c16="http://schemas.microsoft.com/office/drawing/2014/chart" uri="{C3380CC4-5D6E-409C-BE32-E72D297353CC}">
                <c16:uniqueId val="{000002B1-DA4A-4C9D-8D87-5708C524D80E}"/>
              </c:ext>
            </c:extLst>
          </c:dPt>
          <c:dPt>
            <c:idx val="345"/>
            <c:bubble3D val="0"/>
            <c:extLst>
              <c:ext xmlns:c16="http://schemas.microsoft.com/office/drawing/2014/chart" uri="{C3380CC4-5D6E-409C-BE32-E72D297353CC}">
                <c16:uniqueId val="{000002B3-DA4A-4C9D-8D87-5708C524D80E}"/>
              </c:ext>
            </c:extLst>
          </c:dPt>
          <c:dPt>
            <c:idx val="346"/>
            <c:bubble3D val="0"/>
            <c:extLst>
              <c:ext xmlns:c16="http://schemas.microsoft.com/office/drawing/2014/chart" uri="{C3380CC4-5D6E-409C-BE32-E72D297353CC}">
                <c16:uniqueId val="{000002B5-DA4A-4C9D-8D87-5708C524D80E}"/>
              </c:ext>
            </c:extLst>
          </c:dPt>
          <c:dPt>
            <c:idx val="347"/>
            <c:bubble3D val="0"/>
            <c:extLst>
              <c:ext xmlns:c16="http://schemas.microsoft.com/office/drawing/2014/chart" uri="{C3380CC4-5D6E-409C-BE32-E72D297353CC}">
                <c16:uniqueId val="{000002B7-DA4A-4C9D-8D87-5708C524D80E}"/>
              </c:ext>
            </c:extLst>
          </c:dPt>
          <c:dPt>
            <c:idx val="348"/>
            <c:bubble3D val="0"/>
            <c:extLst>
              <c:ext xmlns:c16="http://schemas.microsoft.com/office/drawing/2014/chart" uri="{C3380CC4-5D6E-409C-BE32-E72D297353CC}">
                <c16:uniqueId val="{000002B9-DA4A-4C9D-8D87-5708C524D80E}"/>
              </c:ext>
            </c:extLst>
          </c:dPt>
          <c:dPt>
            <c:idx val="349"/>
            <c:bubble3D val="0"/>
            <c:extLst>
              <c:ext xmlns:c16="http://schemas.microsoft.com/office/drawing/2014/chart" uri="{C3380CC4-5D6E-409C-BE32-E72D297353CC}">
                <c16:uniqueId val="{000002BB-DA4A-4C9D-8D87-5708C524D80E}"/>
              </c:ext>
            </c:extLst>
          </c:dPt>
          <c:dPt>
            <c:idx val="350"/>
            <c:bubble3D val="0"/>
            <c:extLst>
              <c:ext xmlns:c16="http://schemas.microsoft.com/office/drawing/2014/chart" uri="{C3380CC4-5D6E-409C-BE32-E72D297353CC}">
                <c16:uniqueId val="{000002BD-DA4A-4C9D-8D87-5708C524D80E}"/>
              </c:ext>
            </c:extLst>
          </c:dPt>
          <c:dPt>
            <c:idx val="351"/>
            <c:bubble3D val="0"/>
            <c:extLst>
              <c:ext xmlns:c16="http://schemas.microsoft.com/office/drawing/2014/chart" uri="{C3380CC4-5D6E-409C-BE32-E72D297353CC}">
                <c16:uniqueId val="{000002BF-DA4A-4C9D-8D87-5708C524D80E}"/>
              </c:ext>
            </c:extLst>
          </c:dPt>
          <c:dPt>
            <c:idx val="352"/>
            <c:bubble3D val="0"/>
            <c:extLst>
              <c:ext xmlns:c16="http://schemas.microsoft.com/office/drawing/2014/chart" uri="{C3380CC4-5D6E-409C-BE32-E72D297353CC}">
                <c16:uniqueId val="{000002C1-DA4A-4C9D-8D87-5708C524D80E}"/>
              </c:ext>
            </c:extLst>
          </c:dPt>
          <c:dPt>
            <c:idx val="353"/>
            <c:bubble3D val="0"/>
            <c:extLst>
              <c:ext xmlns:c16="http://schemas.microsoft.com/office/drawing/2014/chart" uri="{C3380CC4-5D6E-409C-BE32-E72D297353CC}">
                <c16:uniqueId val="{000002C3-DA4A-4C9D-8D87-5708C524D80E}"/>
              </c:ext>
            </c:extLst>
          </c:dPt>
          <c:dPt>
            <c:idx val="354"/>
            <c:bubble3D val="0"/>
            <c:extLst>
              <c:ext xmlns:c16="http://schemas.microsoft.com/office/drawing/2014/chart" uri="{C3380CC4-5D6E-409C-BE32-E72D297353CC}">
                <c16:uniqueId val="{000002C5-DA4A-4C9D-8D87-5708C524D80E}"/>
              </c:ext>
            </c:extLst>
          </c:dPt>
          <c:dPt>
            <c:idx val="355"/>
            <c:bubble3D val="0"/>
            <c:extLst>
              <c:ext xmlns:c16="http://schemas.microsoft.com/office/drawing/2014/chart" uri="{C3380CC4-5D6E-409C-BE32-E72D297353CC}">
                <c16:uniqueId val="{000002C7-DA4A-4C9D-8D87-5708C524D80E}"/>
              </c:ext>
            </c:extLst>
          </c:dPt>
          <c:dPt>
            <c:idx val="356"/>
            <c:bubble3D val="0"/>
            <c:extLst>
              <c:ext xmlns:c16="http://schemas.microsoft.com/office/drawing/2014/chart" uri="{C3380CC4-5D6E-409C-BE32-E72D297353CC}">
                <c16:uniqueId val="{000002C9-DA4A-4C9D-8D87-5708C524D80E}"/>
              </c:ext>
            </c:extLst>
          </c:dPt>
          <c:dPt>
            <c:idx val="357"/>
            <c:bubble3D val="0"/>
            <c:extLst>
              <c:ext xmlns:c16="http://schemas.microsoft.com/office/drawing/2014/chart" uri="{C3380CC4-5D6E-409C-BE32-E72D297353CC}">
                <c16:uniqueId val="{000002CB-DA4A-4C9D-8D87-5708C524D80E}"/>
              </c:ext>
            </c:extLst>
          </c:dPt>
          <c:dPt>
            <c:idx val="358"/>
            <c:bubble3D val="0"/>
            <c:extLst>
              <c:ext xmlns:c16="http://schemas.microsoft.com/office/drawing/2014/chart" uri="{C3380CC4-5D6E-409C-BE32-E72D297353CC}">
                <c16:uniqueId val="{000002CD-DA4A-4C9D-8D87-5708C524D80E}"/>
              </c:ext>
            </c:extLst>
          </c:dPt>
          <c:dPt>
            <c:idx val="359"/>
            <c:bubble3D val="0"/>
            <c:extLst>
              <c:ext xmlns:c16="http://schemas.microsoft.com/office/drawing/2014/chart" uri="{C3380CC4-5D6E-409C-BE32-E72D297353CC}">
                <c16:uniqueId val="{000002CF-DA4A-4C9D-8D87-5708C524D80E}"/>
              </c:ext>
            </c:extLst>
          </c:dPt>
          <c:dPt>
            <c:idx val="360"/>
            <c:bubble3D val="0"/>
            <c:extLst>
              <c:ext xmlns:c16="http://schemas.microsoft.com/office/drawing/2014/chart" uri="{C3380CC4-5D6E-409C-BE32-E72D297353CC}">
                <c16:uniqueId val="{000002D1-DA4A-4C9D-8D87-5708C524D80E}"/>
              </c:ext>
            </c:extLst>
          </c:dPt>
          <c:dPt>
            <c:idx val="361"/>
            <c:bubble3D val="0"/>
            <c:extLst>
              <c:ext xmlns:c16="http://schemas.microsoft.com/office/drawing/2014/chart" uri="{C3380CC4-5D6E-409C-BE32-E72D297353CC}">
                <c16:uniqueId val="{000002D3-DA4A-4C9D-8D87-5708C524D80E}"/>
              </c:ext>
            </c:extLst>
          </c:dPt>
          <c:dPt>
            <c:idx val="362"/>
            <c:bubble3D val="0"/>
            <c:extLst>
              <c:ext xmlns:c16="http://schemas.microsoft.com/office/drawing/2014/chart" uri="{C3380CC4-5D6E-409C-BE32-E72D297353CC}">
                <c16:uniqueId val="{000002D5-DA4A-4C9D-8D87-5708C524D80E}"/>
              </c:ext>
            </c:extLst>
          </c:dPt>
          <c:dPt>
            <c:idx val="363"/>
            <c:bubble3D val="0"/>
            <c:extLst>
              <c:ext xmlns:c16="http://schemas.microsoft.com/office/drawing/2014/chart" uri="{C3380CC4-5D6E-409C-BE32-E72D297353CC}">
                <c16:uniqueId val="{000002D7-DA4A-4C9D-8D87-5708C524D80E}"/>
              </c:ext>
            </c:extLst>
          </c:dPt>
          <c:dPt>
            <c:idx val="364"/>
            <c:bubble3D val="0"/>
            <c:extLst>
              <c:ext xmlns:c16="http://schemas.microsoft.com/office/drawing/2014/chart" uri="{C3380CC4-5D6E-409C-BE32-E72D297353CC}">
                <c16:uniqueId val="{000002D9-DA4A-4C9D-8D87-5708C524D80E}"/>
              </c:ext>
            </c:extLst>
          </c:dPt>
          <c:dPt>
            <c:idx val="365"/>
            <c:bubble3D val="0"/>
            <c:extLst>
              <c:ext xmlns:c16="http://schemas.microsoft.com/office/drawing/2014/chart" uri="{C3380CC4-5D6E-409C-BE32-E72D297353CC}">
                <c16:uniqueId val="{000002DB-DA4A-4C9D-8D87-5708C524D80E}"/>
              </c:ext>
            </c:extLst>
          </c:dPt>
          <c:dPt>
            <c:idx val="366"/>
            <c:bubble3D val="0"/>
            <c:extLst>
              <c:ext xmlns:c16="http://schemas.microsoft.com/office/drawing/2014/chart" uri="{C3380CC4-5D6E-409C-BE32-E72D297353CC}">
                <c16:uniqueId val="{000002DD-DA4A-4C9D-8D87-5708C524D80E}"/>
              </c:ext>
            </c:extLst>
          </c:dPt>
          <c:dPt>
            <c:idx val="367"/>
            <c:bubble3D val="0"/>
            <c:extLst>
              <c:ext xmlns:c16="http://schemas.microsoft.com/office/drawing/2014/chart" uri="{C3380CC4-5D6E-409C-BE32-E72D297353CC}">
                <c16:uniqueId val="{000002DF-DA4A-4C9D-8D87-5708C524D80E}"/>
              </c:ext>
            </c:extLst>
          </c:dPt>
          <c:dPt>
            <c:idx val="368"/>
            <c:bubble3D val="0"/>
            <c:extLst>
              <c:ext xmlns:c16="http://schemas.microsoft.com/office/drawing/2014/chart" uri="{C3380CC4-5D6E-409C-BE32-E72D297353CC}">
                <c16:uniqueId val="{000002E1-DA4A-4C9D-8D87-5708C524D80E}"/>
              </c:ext>
            </c:extLst>
          </c:dPt>
          <c:dPt>
            <c:idx val="369"/>
            <c:bubble3D val="0"/>
            <c:extLst>
              <c:ext xmlns:c16="http://schemas.microsoft.com/office/drawing/2014/chart" uri="{C3380CC4-5D6E-409C-BE32-E72D297353CC}">
                <c16:uniqueId val="{000002E3-DA4A-4C9D-8D87-5708C524D80E}"/>
              </c:ext>
            </c:extLst>
          </c:dPt>
          <c:dPt>
            <c:idx val="370"/>
            <c:bubble3D val="0"/>
            <c:extLst>
              <c:ext xmlns:c16="http://schemas.microsoft.com/office/drawing/2014/chart" uri="{C3380CC4-5D6E-409C-BE32-E72D297353CC}">
                <c16:uniqueId val="{000002E5-DA4A-4C9D-8D87-5708C524D80E}"/>
              </c:ext>
            </c:extLst>
          </c:dPt>
          <c:dPt>
            <c:idx val="371"/>
            <c:bubble3D val="0"/>
            <c:extLst>
              <c:ext xmlns:c16="http://schemas.microsoft.com/office/drawing/2014/chart" uri="{C3380CC4-5D6E-409C-BE32-E72D297353CC}">
                <c16:uniqueId val="{000002E7-DA4A-4C9D-8D87-5708C524D80E}"/>
              </c:ext>
            </c:extLst>
          </c:dPt>
          <c:dPt>
            <c:idx val="372"/>
            <c:bubble3D val="0"/>
            <c:extLst>
              <c:ext xmlns:c16="http://schemas.microsoft.com/office/drawing/2014/chart" uri="{C3380CC4-5D6E-409C-BE32-E72D297353CC}">
                <c16:uniqueId val="{000002E9-DA4A-4C9D-8D87-5708C524D80E}"/>
              </c:ext>
            </c:extLst>
          </c:dPt>
          <c:dPt>
            <c:idx val="373"/>
            <c:bubble3D val="0"/>
            <c:extLst>
              <c:ext xmlns:c16="http://schemas.microsoft.com/office/drawing/2014/chart" uri="{C3380CC4-5D6E-409C-BE32-E72D297353CC}">
                <c16:uniqueId val="{000002EB-DA4A-4C9D-8D87-5708C524D80E}"/>
              </c:ext>
            </c:extLst>
          </c:dPt>
          <c:dPt>
            <c:idx val="374"/>
            <c:bubble3D val="0"/>
            <c:extLst>
              <c:ext xmlns:c16="http://schemas.microsoft.com/office/drawing/2014/chart" uri="{C3380CC4-5D6E-409C-BE32-E72D297353CC}">
                <c16:uniqueId val="{000002ED-DA4A-4C9D-8D87-5708C524D80E}"/>
              </c:ext>
            </c:extLst>
          </c:dPt>
          <c:dPt>
            <c:idx val="375"/>
            <c:bubble3D val="0"/>
            <c:extLst>
              <c:ext xmlns:c16="http://schemas.microsoft.com/office/drawing/2014/chart" uri="{C3380CC4-5D6E-409C-BE32-E72D297353CC}">
                <c16:uniqueId val="{000002EF-DA4A-4C9D-8D87-5708C524D80E}"/>
              </c:ext>
            </c:extLst>
          </c:dPt>
          <c:dPt>
            <c:idx val="376"/>
            <c:bubble3D val="0"/>
            <c:extLst>
              <c:ext xmlns:c16="http://schemas.microsoft.com/office/drawing/2014/chart" uri="{C3380CC4-5D6E-409C-BE32-E72D297353CC}">
                <c16:uniqueId val="{000002F1-DA4A-4C9D-8D87-5708C524D80E}"/>
              </c:ext>
            </c:extLst>
          </c:dPt>
          <c:dPt>
            <c:idx val="377"/>
            <c:bubble3D val="0"/>
            <c:extLst>
              <c:ext xmlns:c16="http://schemas.microsoft.com/office/drawing/2014/chart" uri="{C3380CC4-5D6E-409C-BE32-E72D297353CC}">
                <c16:uniqueId val="{000002F3-DA4A-4C9D-8D87-5708C524D80E}"/>
              </c:ext>
            </c:extLst>
          </c:dPt>
          <c:dPt>
            <c:idx val="378"/>
            <c:bubble3D val="0"/>
            <c:extLst>
              <c:ext xmlns:c16="http://schemas.microsoft.com/office/drawing/2014/chart" uri="{C3380CC4-5D6E-409C-BE32-E72D297353CC}">
                <c16:uniqueId val="{000002F5-DA4A-4C9D-8D87-5708C524D80E}"/>
              </c:ext>
            </c:extLst>
          </c:dPt>
          <c:dPt>
            <c:idx val="379"/>
            <c:bubble3D val="0"/>
            <c:extLst>
              <c:ext xmlns:c16="http://schemas.microsoft.com/office/drawing/2014/chart" uri="{C3380CC4-5D6E-409C-BE32-E72D297353CC}">
                <c16:uniqueId val="{000002F7-DA4A-4C9D-8D87-5708C524D80E}"/>
              </c:ext>
            </c:extLst>
          </c:dPt>
          <c:dPt>
            <c:idx val="380"/>
            <c:bubble3D val="0"/>
            <c:extLst>
              <c:ext xmlns:c16="http://schemas.microsoft.com/office/drawing/2014/chart" uri="{C3380CC4-5D6E-409C-BE32-E72D297353CC}">
                <c16:uniqueId val="{000002F9-DA4A-4C9D-8D87-5708C524D80E}"/>
              </c:ext>
            </c:extLst>
          </c:dPt>
          <c:dPt>
            <c:idx val="381"/>
            <c:bubble3D val="0"/>
            <c:extLst>
              <c:ext xmlns:c16="http://schemas.microsoft.com/office/drawing/2014/chart" uri="{C3380CC4-5D6E-409C-BE32-E72D297353CC}">
                <c16:uniqueId val="{000002FB-DA4A-4C9D-8D87-5708C524D80E}"/>
              </c:ext>
            </c:extLst>
          </c:dPt>
          <c:dPt>
            <c:idx val="382"/>
            <c:bubble3D val="0"/>
            <c:extLst>
              <c:ext xmlns:c16="http://schemas.microsoft.com/office/drawing/2014/chart" uri="{C3380CC4-5D6E-409C-BE32-E72D297353CC}">
                <c16:uniqueId val="{000002FD-DA4A-4C9D-8D87-5708C524D80E}"/>
              </c:ext>
            </c:extLst>
          </c:dPt>
          <c:dPt>
            <c:idx val="383"/>
            <c:bubble3D val="0"/>
            <c:extLst>
              <c:ext xmlns:c16="http://schemas.microsoft.com/office/drawing/2014/chart" uri="{C3380CC4-5D6E-409C-BE32-E72D297353CC}">
                <c16:uniqueId val="{000002FF-DA4A-4C9D-8D87-5708C524D80E}"/>
              </c:ext>
            </c:extLst>
          </c:dPt>
          <c:dPt>
            <c:idx val="384"/>
            <c:bubble3D val="0"/>
            <c:extLst>
              <c:ext xmlns:c16="http://schemas.microsoft.com/office/drawing/2014/chart" uri="{C3380CC4-5D6E-409C-BE32-E72D297353CC}">
                <c16:uniqueId val="{00000301-DA4A-4C9D-8D87-5708C524D80E}"/>
              </c:ext>
            </c:extLst>
          </c:dPt>
          <c:dPt>
            <c:idx val="385"/>
            <c:bubble3D val="0"/>
            <c:extLst>
              <c:ext xmlns:c16="http://schemas.microsoft.com/office/drawing/2014/chart" uri="{C3380CC4-5D6E-409C-BE32-E72D297353CC}">
                <c16:uniqueId val="{00000303-DA4A-4C9D-8D87-5708C524D80E}"/>
              </c:ext>
            </c:extLst>
          </c:dPt>
          <c:dPt>
            <c:idx val="386"/>
            <c:bubble3D val="0"/>
            <c:extLst>
              <c:ext xmlns:c16="http://schemas.microsoft.com/office/drawing/2014/chart" uri="{C3380CC4-5D6E-409C-BE32-E72D297353CC}">
                <c16:uniqueId val="{00000305-DA4A-4C9D-8D87-5708C524D80E}"/>
              </c:ext>
            </c:extLst>
          </c:dPt>
          <c:dPt>
            <c:idx val="387"/>
            <c:bubble3D val="0"/>
            <c:extLst>
              <c:ext xmlns:c16="http://schemas.microsoft.com/office/drawing/2014/chart" uri="{C3380CC4-5D6E-409C-BE32-E72D297353CC}">
                <c16:uniqueId val="{00000307-DA4A-4C9D-8D87-5708C524D80E}"/>
              </c:ext>
            </c:extLst>
          </c:dPt>
          <c:dPt>
            <c:idx val="388"/>
            <c:bubble3D val="0"/>
            <c:extLst>
              <c:ext xmlns:c16="http://schemas.microsoft.com/office/drawing/2014/chart" uri="{C3380CC4-5D6E-409C-BE32-E72D297353CC}">
                <c16:uniqueId val="{00000309-DA4A-4C9D-8D87-5708C524D80E}"/>
              </c:ext>
            </c:extLst>
          </c:dPt>
          <c:dPt>
            <c:idx val="389"/>
            <c:bubble3D val="0"/>
            <c:extLst>
              <c:ext xmlns:c16="http://schemas.microsoft.com/office/drawing/2014/chart" uri="{C3380CC4-5D6E-409C-BE32-E72D297353CC}">
                <c16:uniqueId val="{0000030B-DA4A-4C9D-8D87-5708C524D80E}"/>
              </c:ext>
            </c:extLst>
          </c:dPt>
          <c:dPt>
            <c:idx val="390"/>
            <c:bubble3D val="0"/>
            <c:extLst>
              <c:ext xmlns:c16="http://schemas.microsoft.com/office/drawing/2014/chart" uri="{C3380CC4-5D6E-409C-BE32-E72D297353CC}">
                <c16:uniqueId val="{0000030D-DA4A-4C9D-8D87-5708C524D80E}"/>
              </c:ext>
            </c:extLst>
          </c:dPt>
          <c:dPt>
            <c:idx val="391"/>
            <c:bubble3D val="0"/>
            <c:extLst>
              <c:ext xmlns:c16="http://schemas.microsoft.com/office/drawing/2014/chart" uri="{C3380CC4-5D6E-409C-BE32-E72D297353CC}">
                <c16:uniqueId val="{0000030F-DA4A-4C9D-8D87-5708C524D80E}"/>
              </c:ext>
            </c:extLst>
          </c:dPt>
          <c:dPt>
            <c:idx val="392"/>
            <c:bubble3D val="0"/>
            <c:extLst>
              <c:ext xmlns:c16="http://schemas.microsoft.com/office/drawing/2014/chart" uri="{C3380CC4-5D6E-409C-BE32-E72D297353CC}">
                <c16:uniqueId val="{00000311-DA4A-4C9D-8D87-5708C524D80E}"/>
              </c:ext>
            </c:extLst>
          </c:dPt>
          <c:dPt>
            <c:idx val="393"/>
            <c:bubble3D val="0"/>
            <c:extLst>
              <c:ext xmlns:c16="http://schemas.microsoft.com/office/drawing/2014/chart" uri="{C3380CC4-5D6E-409C-BE32-E72D297353CC}">
                <c16:uniqueId val="{00000313-DA4A-4C9D-8D87-5708C524D80E}"/>
              </c:ext>
            </c:extLst>
          </c:dPt>
          <c:dPt>
            <c:idx val="394"/>
            <c:bubble3D val="0"/>
            <c:extLst>
              <c:ext xmlns:c16="http://schemas.microsoft.com/office/drawing/2014/chart" uri="{C3380CC4-5D6E-409C-BE32-E72D297353CC}">
                <c16:uniqueId val="{00000315-DA4A-4C9D-8D87-5708C524D80E}"/>
              </c:ext>
            </c:extLst>
          </c:dPt>
          <c:dPt>
            <c:idx val="395"/>
            <c:bubble3D val="0"/>
            <c:extLst>
              <c:ext xmlns:c16="http://schemas.microsoft.com/office/drawing/2014/chart" uri="{C3380CC4-5D6E-409C-BE32-E72D297353CC}">
                <c16:uniqueId val="{00000317-DA4A-4C9D-8D87-5708C524D80E}"/>
              </c:ext>
            </c:extLst>
          </c:dPt>
          <c:dPt>
            <c:idx val="396"/>
            <c:bubble3D val="0"/>
            <c:extLst>
              <c:ext xmlns:c16="http://schemas.microsoft.com/office/drawing/2014/chart" uri="{C3380CC4-5D6E-409C-BE32-E72D297353CC}">
                <c16:uniqueId val="{00000319-DA4A-4C9D-8D87-5708C524D80E}"/>
              </c:ext>
            </c:extLst>
          </c:dPt>
          <c:dPt>
            <c:idx val="397"/>
            <c:bubble3D val="0"/>
            <c:extLst>
              <c:ext xmlns:c16="http://schemas.microsoft.com/office/drawing/2014/chart" uri="{C3380CC4-5D6E-409C-BE32-E72D297353CC}">
                <c16:uniqueId val="{0000031B-DA4A-4C9D-8D87-5708C524D80E}"/>
              </c:ext>
            </c:extLst>
          </c:dPt>
          <c:dPt>
            <c:idx val="398"/>
            <c:bubble3D val="0"/>
            <c:extLst>
              <c:ext xmlns:c16="http://schemas.microsoft.com/office/drawing/2014/chart" uri="{C3380CC4-5D6E-409C-BE32-E72D297353CC}">
                <c16:uniqueId val="{0000031D-DA4A-4C9D-8D87-5708C524D80E}"/>
              </c:ext>
            </c:extLst>
          </c:dPt>
          <c:dPt>
            <c:idx val="399"/>
            <c:bubble3D val="0"/>
            <c:extLst>
              <c:ext xmlns:c16="http://schemas.microsoft.com/office/drawing/2014/chart" uri="{C3380CC4-5D6E-409C-BE32-E72D297353CC}">
                <c16:uniqueId val="{0000031F-DA4A-4C9D-8D87-5708C524D80E}"/>
              </c:ext>
            </c:extLst>
          </c:dPt>
          <c:dPt>
            <c:idx val="400"/>
            <c:bubble3D val="0"/>
            <c:extLst>
              <c:ext xmlns:c16="http://schemas.microsoft.com/office/drawing/2014/chart" uri="{C3380CC4-5D6E-409C-BE32-E72D297353CC}">
                <c16:uniqueId val="{00000321-DA4A-4C9D-8D87-5708C524D80E}"/>
              </c:ext>
            </c:extLst>
          </c:dPt>
          <c:dPt>
            <c:idx val="401"/>
            <c:bubble3D val="0"/>
            <c:extLst>
              <c:ext xmlns:c16="http://schemas.microsoft.com/office/drawing/2014/chart" uri="{C3380CC4-5D6E-409C-BE32-E72D297353CC}">
                <c16:uniqueId val="{00000323-DA4A-4C9D-8D87-5708C524D80E}"/>
              </c:ext>
            </c:extLst>
          </c:dPt>
          <c:dPt>
            <c:idx val="402"/>
            <c:bubble3D val="0"/>
            <c:extLst>
              <c:ext xmlns:c16="http://schemas.microsoft.com/office/drawing/2014/chart" uri="{C3380CC4-5D6E-409C-BE32-E72D297353CC}">
                <c16:uniqueId val="{00000325-DA4A-4C9D-8D87-5708C524D80E}"/>
              </c:ext>
            </c:extLst>
          </c:dPt>
          <c:dPt>
            <c:idx val="403"/>
            <c:bubble3D val="0"/>
            <c:extLst>
              <c:ext xmlns:c16="http://schemas.microsoft.com/office/drawing/2014/chart" uri="{C3380CC4-5D6E-409C-BE32-E72D297353CC}">
                <c16:uniqueId val="{00000327-DA4A-4C9D-8D87-5708C524D80E}"/>
              </c:ext>
            </c:extLst>
          </c:dPt>
          <c:dPt>
            <c:idx val="404"/>
            <c:bubble3D val="0"/>
            <c:extLst>
              <c:ext xmlns:c16="http://schemas.microsoft.com/office/drawing/2014/chart" uri="{C3380CC4-5D6E-409C-BE32-E72D297353CC}">
                <c16:uniqueId val="{00000329-DA4A-4C9D-8D87-5708C524D80E}"/>
              </c:ext>
            </c:extLst>
          </c:dPt>
          <c:dPt>
            <c:idx val="405"/>
            <c:bubble3D val="0"/>
            <c:extLst>
              <c:ext xmlns:c16="http://schemas.microsoft.com/office/drawing/2014/chart" uri="{C3380CC4-5D6E-409C-BE32-E72D297353CC}">
                <c16:uniqueId val="{0000032B-DA4A-4C9D-8D87-5708C524D80E}"/>
              </c:ext>
            </c:extLst>
          </c:dPt>
          <c:dPt>
            <c:idx val="406"/>
            <c:bubble3D val="0"/>
            <c:extLst>
              <c:ext xmlns:c16="http://schemas.microsoft.com/office/drawing/2014/chart" uri="{C3380CC4-5D6E-409C-BE32-E72D297353CC}">
                <c16:uniqueId val="{0000032D-DA4A-4C9D-8D87-5708C524D80E}"/>
              </c:ext>
            </c:extLst>
          </c:dPt>
          <c:dPt>
            <c:idx val="407"/>
            <c:bubble3D val="0"/>
            <c:extLst>
              <c:ext xmlns:c16="http://schemas.microsoft.com/office/drawing/2014/chart" uri="{C3380CC4-5D6E-409C-BE32-E72D297353CC}">
                <c16:uniqueId val="{0000032F-DA4A-4C9D-8D87-5708C524D80E}"/>
              </c:ext>
            </c:extLst>
          </c:dPt>
          <c:dPt>
            <c:idx val="408"/>
            <c:bubble3D val="0"/>
            <c:extLst>
              <c:ext xmlns:c16="http://schemas.microsoft.com/office/drawing/2014/chart" uri="{C3380CC4-5D6E-409C-BE32-E72D297353CC}">
                <c16:uniqueId val="{00000331-DA4A-4C9D-8D87-5708C524D80E}"/>
              </c:ext>
            </c:extLst>
          </c:dPt>
          <c:dPt>
            <c:idx val="409"/>
            <c:bubble3D val="0"/>
            <c:extLst>
              <c:ext xmlns:c16="http://schemas.microsoft.com/office/drawing/2014/chart" uri="{C3380CC4-5D6E-409C-BE32-E72D297353CC}">
                <c16:uniqueId val="{00000333-DA4A-4C9D-8D87-5708C524D80E}"/>
              </c:ext>
            </c:extLst>
          </c:dPt>
          <c:dPt>
            <c:idx val="410"/>
            <c:bubble3D val="0"/>
            <c:extLst>
              <c:ext xmlns:c16="http://schemas.microsoft.com/office/drawing/2014/chart" uri="{C3380CC4-5D6E-409C-BE32-E72D297353CC}">
                <c16:uniqueId val="{00000335-DA4A-4C9D-8D87-5708C524D80E}"/>
              </c:ext>
            </c:extLst>
          </c:dPt>
          <c:dPt>
            <c:idx val="411"/>
            <c:bubble3D val="0"/>
            <c:extLst>
              <c:ext xmlns:c16="http://schemas.microsoft.com/office/drawing/2014/chart" uri="{C3380CC4-5D6E-409C-BE32-E72D297353CC}">
                <c16:uniqueId val="{00000337-DA4A-4C9D-8D87-5708C524D80E}"/>
              </c:ext>
            </c:extLst>
          </c:dPt>
          <c:dPt>
            <c:idx val="412"/>
            <c:bubble3D val="0"/>
            <c:extLst>
              <c:ext xmlns:c16="http://schemas.microsoft.com/office/drawing/2014/chart" uri="{C3380CC4-5D6E-409C-BE32-E72D297353CC}">
                <c16:uniqueId val="{00000339-DA4A-4C9D-8D87-5708C524D80E}"/>
              </c:ext>
            </c:extLst>
          </c:dPt>
          <c:dPt>
            <c:idx val="413"/>
            <c:bubble3D val="0"/>
            <c:extLst>
              <c:ext xmlns:c16="http://schemas.microsoft.com/office/drawing/2014/chart" uri="{C3380CC4-5D6E-409C-BE32-E72D297353CC}">
                <c16:uniqueId val="{0000033B-DA4A-4C9D-8D87-5708C524D80E}"/>
              </c:ext>
            </c:extLst>
          </c:dPt>
          <c:dPt>
            <c:idx val="414"/>
            <c:bubble3D val="0"/>
            <c:extLst>
              <c:ext xmlns:c16="http://schemas.microsoft.com/office/drawing/2014/chart" uri="{C3380CC4-5D6E-409C-BE32-E72D297353CC}">
                <c16:uniqueId val="{0000033D-DA4A-4C9D-8D87-5708C524D80E}"/>
              </c:ext>
            </c:extLst>
          </c:dPt>
          <c:dPt>
            <c:idx val="415"/>
            <c:bubble3D val="0"/>
            <c:extLst>
              <c:ext xmlns:c16="http://schemas.microsoft.com/office/drawing/2014/chart" uri="{C3380CC4-5D6E-409C-BE32-E72D297353CC}">
                <c16:uniqueId val="{0000033F-DA4A-4C9D-8D87-5708C524D80E}"/>
              </c:ext>
            </c:extLst>
          </c:dPt>
          <c:dPt>
            <c:idx val="416"/>
            <c:bubble3D val="0"/>
            <c:extLst>
              <c:ext xmlns:c16="http://schemas.microsoft.com/office/drawing/2014/chart" uri="{C3380CC4-5D6E-409C-BE32-E72D297353CC}">
                <c16:uniqueId val="{00000341-DA4A-4C9D-8D87-5708C524D80E}"/>
              </c:ext>
            </c:extLst>
          </c:dPt>
          <c:dPt>
            <c:idx val="417"/>
            <c:bubble3D val="0"/>
            <c:extLst>
              <c:ext xmlns:c16="http://schemas.microsoft.com/office/drawing/2014/chart" uri="{C3380CC4-5D6E-409C-BE32-E72D297353CC}">
                <c16:uniqueId val="{00000343-DA4A-4C9D-8D87-5708C524D80E}"/>
              </c:ext>
            </c:extLst>
          </c:dPt>
          <c:dPt>
            <c:idx val="418"/>
            <c:bubble3D val="0"/>
            <c:extLst>
              <c:ext xmlns:c16="http://schemas.microsoft.com/office/drawing/2014/chart" uri="{C3380CC4-5D6E-409C-BE32-E72D297353CC}">
                <c16:uniqueId val="{00000345-DA4A-4C9D-8D87-5708C524D80E}"/>
              </c:ext>
            </c:extLst>
          </c:dPt>
          <c:dPt>
            <c:idx val="419"/>
            <c:bubble3D val="0"/>
            <c:extLst>
              <c:ext xmlns:c16="http://schemas.microsoft.com/office/drawing/2014/chart" uri="{C3380CC4-5D6E-409C-BE32-E72D297353CC}">
                <c16:uniqueId val="{00000347-DA4A-4C9D-8D87-5708C524D80E}"/>
              </c:ext>
            </c:extLst>
          </c:dPt>
          <c:dPt>
            <c:idx val="420"/>
            <c:bubble3D val="0"/>
            <c:extLst>
              <c:ext xmlns:c16="http://schemas.microsoft.com/office/drawing/2014/chart" uri="{C3380CC4-5D6E-409C-BE32-E72D297353CC}">
                <c16:uniqueId val="{00000349-DA4A-4C9D-8D87-5708C524D80E}"/>
              </c:ext>
            </c:extLst>
          </c:dPt>
          <c:dPt>
            <c:idx val="421"/>
            <c:bubble3D val="0"/>
            <c:extLst>
              <c:ext xmlns:c16="http://schemas.microsoft.com/office/drawing/2014/chart" uri="{C3380CC4-5D6E-409C-BE32-E72D297353CC}">
                <c16:uniqueId val="{0000034B-DA4A-4C9D-8D87-5708C524D80E}"/>
              </c:ext>
            </c:extLst>
          </c:dPt>
          <c:dPt>
            <c:idx val="422"/>
            <c:bubble3D val="0"/>
            <c:extLst>
              <c:ext xmlns:c16="http://schemas.microsoft.com/office/drawing/2014/chart" uri="{C3380CC4-5D6E-409C-BE32-E72D297353CC}">
                <c16:uniqueId val="{0000034D-DA4A-4C9D-8D87-5708C524D80E}"/>
              </c:ext>
            </c:extLst>
          </c:dPt>
          <c:dPt>
            <c:idx val="423"/>
            <c:bubble3D val="0"/>
            <c:extLst>
              <c:ext xmlns:c16="http://schemas.microsoft.com/office/drawing/2014/chart" uri="{C3380CC4-5D6E-409C-BE32-E72D297353CC}">
                <c16:uniqueId val="{0000034F-DA4A-4C9D-8D87-5708C524D80E}"/>
              </c:ext>
            </c:extLst>
          </c:dPt>
          <c:dPt>
            <c:idx val="424"/>
            <c:bubble3D val="0"/>
            <c:extLst>
              <c:ext xmlns:c16="http://schemas.microsoft.com/office/drawing/2014/chart" uri="{C3380CC4-5D6E-409C-BE32-E72D297353CC}">
                <c16:uniqueId val="{00000351-DA4A-4C9D-8D87-5708C524D80E}"/>
              </c:ext>
            </c:extLst>
          </c:dPt>
          <c:dPt>
            <c:idx val="425"/>
            <c:bubble3D val="0"/>
            <c:extLst>
              <c:ext xmlns:c16="http://schemas.microsoft.com/office/drawing/2014/chart" uri="{C3380CC4-5D6E-409C-BE32-E72D297353CC}">
                <c16:uniqueId val="{00000353-DA4A-4C9D-8D87-5708C524D80E}"/>
              </c:ext>
            </c:extLst>
          </c:dPt>
          <c:dPt>
            <c:idx val="426"/>
            <c:bubble3D val="0"/>
            <c:extLst>
              <c:ext xmlns:c16="http://schemas.microsoft.com/office/drawing/2014/chart" uri="{C3380CC4-5D6E-409C-BE32-E72D297353CC}">
                <c16:uniqueId val="{00000355-DA4A-4C9D-8D87-5708C524D80E}"/>
              </c:ext>
            </c:extLst>
          </c:dPt>
          <c:dPt>
            <c:idx val="427"/>
            <c:bubble3D val="0"/>
            <c:extLst>
              <c:ext xmlns:c16="http://schemas.microsoft.com/office/drawing/2014/chart" uri="{C3380CC4-5D6E-409C-BE32-E72D297353CC}">
                <c16:uniqueId val="{00000357-DA4A-4C9D-8D87-5708C524D80E}"/>
              </c:ext>
            </c:extLst>
          </c:dPt>
          <c:dPt>
            <c:idx val="428"/>
            <c:bubble3D val="0"/>
            <c:extLst>
              <c:ext xmlns:c16="http://schemas.microsoft.com/office/drawing/2014/chart" uri="{C3380CC4-5D6E-409C-BE32-E72D297353CC}">
                <c16:uniqueId val="{00000359-DA4A-4C9D-8D87-5708C524D80E}"/>
              </c:ext>
            </c:extLst>
          </c:dPt>
          <c:dPt>
            <c:idx val="429"/>
            <c:bubble3D val="0"/>
            <c:extLst>
              <c:ext xmlns:c16="http://schemas.microsoft.com/office/drawing/2014/chart" uri="{C3380CC4-5D6E-409C-BE32-E72D297353CC}">
                <c16:uniqueId val="{0000035B-DA4A-4C9D-8D87-5708C524D80E}"/>
              </c:ext>
            </c:extLst>
          </c:dPt>
          <c:dPt>
            <c:idx val="430"/>
            <c:bubble3D val="0"/>
            <c:extLst>
              <c:ext xmlns:c16="http://schemas.microsoft.com/office/drawing/2014/chart" uri="{C3380CC4-5D6E-409C-BE32-E72D297353CC}">
                <c16:uniqueId val="{0000035D-DA4A-4C9D-8D87-5708C524D80E}"/>
              </c:ext>
            </c:extLst>
          </c:dPt>
          <c:dPt>
            <c:idx val="431"/>
            <c:bubble3D val="0"/>
            <c:extLst>
              <c:ext xmlns:c16="http://schemas.microsoft.com/office/drawing/2014/chart" uri="{C3380CC4-5D6E-409C-BE32-E72D297353CC}">
                <c16:uniqueId val="{0000035F-DA4A-4C9D-8D87-5708C524D80E}"/>
              </c:ext>
            </c:extLst>
          </c:dPt>
          <c:dPt>
            <c:idx val="432"/>
            <c:bubble3D val="0"/>
            <c:extLst>
              <c:ext xmlns:c16="http://schemas.microsoft.com/office/drawing/2014/chart" uri="{C3380CC4-5D6E-409C-BE32-E72D297353CC}">
                <c16:uniqueId val="{00000361-DA4A-4C9D-8D87-5708C524D80E}"/>
              </c:ext>
            </c:extLst>
          </c:dPt>
          <c:dPt>
            <c:idx val="433"/>
            <c:bubble3D val="0"/>
            <c:extLst>
              <c:ext xmlns:c16="http://schemas.microsoft.com/office/drawing/2014/chart" uri="{C3380CC4-5D6E-409C-BE32-E72D297353CC}">
                <c16:uniqueId val="{00000363-DA4A-4C9D-8D87-5708C524D80E}"/>
              </c:ext>
            </c:extLst>
          </c:dPt>
          <c:dPt>
            <c:idx val="434"/>
            <c:bubble3D val="0"/>
            <c:extLst>
              <c:ext xmlns:c16="http://schemas.microsoft.com/office/drawing/2014/chart" uri="{C3380CC4-5D6E-409C-BE32-E72D297353CC}">
                <c16:uniqueId val="{00000365-DA4A-4C9D-8D87-5708C524D80E}"/>
              </c:ext>
            </c:extLst>
          </c:dPt>
          <c:dPt>
            <c:idx val="435"/>
            <c:bubble3D val="0"/>
            <c:extLst>
              <c:ext xmlns:c16="http://schemas.microsoft.com/office/drawing/2014/chart" uri="{C3380CC4-5D6E-409C-BE32-E72D297353CC}">
                <c16:uniqueId val="{00000367-DA4A-4C9D-8D87-5708C524D80E}"/>
              </c:ext>
            </c:extLst>
          </c:dPt>
          <c:dPt>
            <c:idx val="436"/>
            <c:bubble3D val="0"/>
            <c:extLst>
              <c:ext xmlns:c16="http://schemas.microsoft.com/office/drawing/2014/chart" uri="{C3380CC4-5D6E-409C-BE32-E72D297353CC}">
                <c16:uniqueId val="{00000369-DA4A-4C9D-8D87-5708C524D80E}"/>
              </c:ext>
            </c:extLst>
          </c:dPt>
          <c:dPt>
            <c:idx val="437"/>
            <c:bubble3D val="0"/>
            <c:extLst>
              <c:ext xmlns:c16="http://schemas.microsoft.com/office/drawing/2014/chart" uri="{C3380CC4-5D6E-409C-BE32-E72D297353CC}">
                <c16:uniqueId val="{0000036B-DA4A-4C9D-8D87-5708C524D80E}"/>
              </c:ext>
            </c:extLst>
          </c:dPt>
          <c:dPt>
            <c:idx val="438"/>
            <c:bubble3D val="0"/>
            <c:extLst>
              <c:ext xmlns:c16="http://schemas.microsoft.com/office/drawing/2014/chart" uri="{C3380CC4-5D6E-409C-BE32-E72D297353CC}">
                <c16:uniqueId val="{0000036D-DA4A-4C9D-8D87-5708C524D80E}"/>
              </c:ext>
            </c:extLst>
          </c:dPt>
          <c:dPt>
            <c:idx val="439"/>
            <c:bubble3D val="0"/>
            <c:extLst>
              <c:ext xmlns:c16="http://schemas.microsoft.com/office/drawing/2014/chart" uri="{C3380CC4-5D6E-409C-BE32-E72D297353CC}">
                <c16:uniqueId val="{0000036F-DA4A-4C9D-8D87-5708C524D80E}"/>
              </c:ext>
            </c:extLst>
          </c:dPt>
          <c:dPt>
            <c:idx val="440"/>
            <c:bubble3D val="0"/>
            <c:extLst>
              <c:ext xmlns:c16="http://schemas.microsoft.com/office/drawing/2014/chart" uri="{C3380CC4-5D6E-409C-BE32-E72D297353CC}">
                <c16:uniqueId val="{00000371-DA4A-4C9D-8D87-5708C524D80E}"/>
              </c:ext>
            </c:extLst>
          </c:dPt>
          <c:dPt>
            <c:idx val="441"/>
            <c:bubble3D val="0"/>
            <c:extLst>
              <c:ext xmlns:c16="http://schemas.microsoft.com/office/drawing/2014/chart" uri="{C3380CC4-5D6E-409C-BE32-E72D297353CC}">
                <c16:uniqueId val="{00000373-DA4A-4C9D-8D87-5708C524D80E}"/>
              </c:ext>
            </c:extLst>
          </c:dPt>
          <c:dPt>
            <c:idx val="442"/>
            <c:bubble3D val="0"/>
            <c:extLst>
              <c:ext xmlns:c16="http://schemas.microsoft.com/office/drawing/2014/chart" uri="{C3380CC4-5D6E-409C-BE32-E72D297353CC}">
                <c16:uniqueId val="{00000375-DA4A-4C9D-8D87-5708C524D80E}"/>
              </c:ext>
            </c:extLst>
          </c:dPt>
          <c:dPt>
            <c:idx val="443"/>
            <c:bubble3D val="0"/>
            <c:extLst>
              <c:ext xmlns:c16="http://schemas.microsoft.com/office/drawing/2014/chart" uri="{C3380CC4-5D6E-409C-BE32-E72D297353CC}">
                <c16:uniqueId val="{00000377-DA4A-4C9D-8D87-5708C524D80E}"/>
              </c:ext>
            </c:extLst>
          </c:dPt>
          <c:dPt>
            <c:idx val="444"/>
            <c:bubble3D val="0"/>
            <c:extLst>
              <c:ext xmlns:c16="http://schemas.microsoft.com/office/drawing/2014/chart" uri="{C3380CC4-5D6E-409C-BE32-E72D297353CC}">
                <c16:uniqueId val="{00000379-DA4A-4C9D-8D87-5708C524D80E}"/>
              </c:ext>
            </c:extLst>
          </c:dPt>
          <c:dPt>
            <c:idx val="445"/>
            <c:bubble3D val="0"/>
            <c:extLst>
              <c:ext xmlns:c16="http://schemas.microsoft.com/office/drawing/2014/chart" uri="{C3380CC4-5D6E-409C-BE32-E72D297353CC}">
                <c16:uniqueId val="{0000037B-DA4A-4C9D-8D87-5708C524D80E}"/>
              </c:ext>
            </c:extLst>
          </c:dPt>
          <c:dPt>
            <c:idx val="446"/>
            <c:bubble3D val="0"/>
            <c:extLst>
              <c:ext xmlns:c16="http://schemas.microsoft.com/office/drawing/2014/chart" uri="{C3380CC4-5D6E-409C-BE32-E72D297353CC}">
                <c16:uniqueId val="{0000037D-DA4A-4C9D-8D87-5708C524D80E}"/>
              </c:ext>
            </c:extLst>
          </c:dPt>
          <c:dPt>
            <c:idx val="447"/>
            <c:bubble3D val="0"/>
            <c:extLst>
              <c:ext xmlns:c16="http://schemas.microsoft.com/office/drawing/2014/chart" uri="{C3380CC4-5D6E-409C-BE32-E72D297353CC}">
                <c16:uniqueId val="{0000037F-DA4A-4C9D-8D87-5708C524D80E}"/>
              </c:ext>
            </c:extLst>
          </c:dPt>
          <c:dPt>
            <c:idx val="448"/>
            <c:bubble3D val="0"/>
            <c:extLst>
              <c:ext xmlns:c16="http://schemas.microsoft.com/office/drawing/2014/chart" uri="{C3380CC4-5D6E-409C-BE32-E72D297353CC}">
                <c16:uniqueId val="{00000381-DA4A-4C9D-8D87-5708C524D80E}"/>
              </c:ext>
            </c:extLst>
          </c:dPt>
          <c:dPt>
            <c:idx val="449"/>
            <c:bubble3D val="0"/>
            <c:extLst>
              <c:ext xmlns:c16="http://schemas.microsoft.com/office/drawing/2014/chart" uri="{C3380CC4-5D6E-409C-BE32-E72D297353CC}">
                <c16:uniqueId val="{00000383-DA4A-4C9D-8D87-5708C524D80E}"/>
              </c:ext>
            </c:extLst>
          </c:dPt>
          <c:dPt>
            <c:idx val="450"/>
            <c:bubble3D val="0"/>
            <c:extLst>
              <c:ext xmlns:c16="http://schemas.microsoft.com/office/drawing/2014/chart" uri="{C3380CC4-5D6E-409C-BE32-E72D297353CC}">
                <c16:uniqueId val="{00000385-DA4A-4C9D-8D87-5708C524D80E}"/>
              </c:ext>
            </c:extLst>
          </c:dPt>
          <c:dPt>
            <c:idx val="451"/>
            <c:bubble3D val="0"/>
            <c:extLst>
              <c:ext xmlns:c16="http://schemas.microsoft.com/office/drawing/2014/chart" uri="{C3380CC4-5D6E-409C-BE32-E72D297353CC}">
                <c16:uniqueId val="{00000387-DA4A-4C9D-8D87-5708C524D80E}"/>
              </c:ext>
            </c:extLst>
          </c:dPt>
          <c:dPt>
            <c:idx val="452"/>
            <c:bubble3D val="0"/>
            <c:extLst>
              <c:ext xmlns:c16="http://schemas.microsoft.com/office/drawing/2014/chart" uri="{C3380CC4-5D6E-409C-BE32-E72D297353CC}">
                <c16:uniqueId val="{00000389-DA4A-4C9D-8D87-5708C524D80E}"/>
              </c:ext>
            </c:extLst>
          </c:dPt>
          <c:dPt>
            <c:idx val="453"/>
            <c:bubble3D val="0"/>
            <c:extLst>
              <c:ext xmlns:c16="http://schemas.microsoft.com/office/drawing/2014/chart" uri="{C3380CC4-5D6E-409C-BE32-E72D297353CC}">
                <c16:uniqueId val="{0000038B-DA4A-4C9D-8D87-5708C524D80E}"/>
              </c:ext>
            </c:extLst>
          </c:dPt>
          <c:dPt>
            <c:idx val="454"/>
            <c:bubble3D val="0"/>
            <c:extLst>
              <c:ext xmlns:c16="http://schemas.microsoft.com/office/drawing/2014/chart" uri="{C3380CC4-5D6E-409C-BE32-E72D297353CC}">
                <c16:uniqueId val="{0000038D-DA4A-4C9D-8D87-5708C524D80E}"/>
              </c:ext>
            </c:extLst>
          </c:dPt>
          <c:dPt>
            <c:idx val="455"/>
            <c:bubble3D val="0"/>
            <c:extLst>
              <c:ext xmlns:c16="http://schemas.microsoft.com/office/drawing/2014/chart" uri="{C3380CC4-5D6E-409C-BE32-E72D297353CC}">
                <c16:uniqueId val="{0000038F-DA4A-4C9D-8D87-5708C524D80E}"/>
              </c:ext>
            </c:extLst>
          </c:dPt>
          <c:dPt>
            <c:idx val="456"/>
            <c:bubble3D val="0"/>
            <c:extLst>
              <c:ext xmlns:c16="http://schemas.microsoft.com/office/drawing/2014/chart" uri="{C3380CC4-5D6E-409C-BE32-E72D297353CC}">
                <c16:uniqueId val="{00000391-DA4A-4C9D-8D87-5708C524D80E}"/>
              </c:ext>
            </c:extLst>
          </c:dPt>
          <c:dPt>
            <c:idx val="457"/>
            <c:bubble3D val="0"/>
            <c:extLst>
              <c:ext xmlns:c16="http://schemas.microsoft.com/office/drawing/2014/chart" uri="{C3380CC4-5D6E-409C-BE32-E72D297353CC}">
                <c16:uniqueId val="{00000393-DA4A-4C9D-8D87-5708C524D80E}"/>
              </c:ext>
            </c:extLst>
          </c:dPt>
          <c:dPt>
            <c:idx val="458"/>
            <c:bubble3D val="0"/>
            <c:extLst>
              <c:ext xmlns:c16="http://schemas.microsoft.com/office/drawing/2014/chart" uri="{C3380CC4-5D6E-409C-BE32-E72D297353CC}">
                <c16:uniqueId val="{00000395-DA4A-4C9D-8D87-5708C524D80E}"/>
              </c:ext>
            </c:extLst>
          </c:dPt>
          <c:dPt>
            <c:idx val="459"/>
            <c:bubble3D val="0"/>
            <c:extLst>
              <c:ext xmlns:c16="http://schemas.microsoft.com/office/drawing/2014/chart" uri="{C3380CC4-5D6E-409C-BE32-E72D297353CC}">
                <c16:uniqueId val="{00000397-DA4A-4C9D-8D87-5708C524D80E}"/>
              </c:ext>
            </c:extLst>
          </c:dPt>
          <c:dPt>
            <c:idx val="460"/>
            <c:bubble3D val="0"/>
            <c:extLst>
              <c:ext xmlns:c16="http://schemas.microsoft.com/office/drawing/2014/chart" uri="{C3380CC4-5D6E-409C-BE32-E72D297353CC}">
                <c16:uniqueId val="{00000399-DA4A-4C9D-8D87-5708C524D80E}"/>
              </c:ext>
            </c:extLst>
          </c:dPt>
          <c:dPt>
            <c:idx val="461"/>
            <c:bubble3D val="0"/>
            <c:extLst>
              <c:ext xmlns:c16="http://schemas.microsoft.com/office/drawing/2014/chart" uri="{C3380CC4-5D6E-409C-BE32-E72D297353CC}">
                <c16:uniqueId val="{0000039B-DA4A-4C9D-8D87-5708C524D80E}"/>
              </c:ext>
            </c:extLst>
          </c:dPt>
          <c:dPt>
            <c:idx val="462"/>
            <c:bubble3D val="0"/>
            <c:extLst>
              <c:ext xmlns:c16="http://schemas.microsoft.com/office/drawing/2014/chart" uri="{C3380CC4-5D6E-409C-BE32-E72D297353CC}">
                <c16:uniqueId val="{0000039D-DA4A-4C9D-8D87-5708C524D80E}"/>
              </c:ext>
            </c:extLst>
          </c:dPt>
          <c:dPt>
            <c:idx val="463"/>
            <c:bubble3D val="0"/>
            <c:extLst>
              <c:ext xmlns:c16="http://schemas.microsoft.com/office/drawing/2014/chart" uri="{C3380CC4-5D6E-409C-BE32-E72D297353CC}">
                <c16:uniqueId val="{0000039F-DA4A-4C9D-8D87-5708C524D80E}"/>
              </c:ext>
            </c:extLst>
          </c:dPt>
          <c:dPt>
            <c:idx val="464"/>
            <c:bubble3D val="0"/>
            <c:extLst>
              <c:ext xmlns:c16="http://schemas.microsoft.com/office/drawing/2014/chart" uri="{C3380CC4-5D6E-409C-BE32-E72D297353CC}">
                <c16:uniqueId val="{000003A1-DA4A-4C9D-8D87-5708C524D80E}"/>
              </c:ext>
            </c:extLst>
          </c:dPt>
          <c:dPt>
            <c:idx val="465"/>
            <c:bubble3D val="0"/>
            <c:extLst>
              <c:ext xmlns:c16="http://schemas.microsoft.com/office/drawing/2014/chart" uri="{C3380CC4-5D6E-409C-BE32-E72D297353CC}">
                <c16:uniqueId val="{000003A3-DA4A-4C9D-8D87-5708C524D80E}"/>
              </c:ext>
            </c:extLst>
          </c:dPt>
          <c:dPt>
            <c:idx val="466"/>
            <c:bubble3D val="0"/>
            <c:extLst>
              <c:ext xmlns:c16="http://schemas.microsoft.com/office/drawing/2014/chart" uri="{C3380CC4-5D6E-409C-BE32-E72D297353CC}">
                <c16:uniqueId val="{000003A5-DA4A-4C9D-8D87-5708C524D80E}"/>
              </c:ext>
            </c:extLst>
          </c:dPt>
          <c:dPt>
            <c:idx val="467"/>
            <c:bubble3D val="0"/>
            <c:extLst>
              <c:ext xmlns:c16="http://schemas.microsoft.com/office/drawing/2014/chart" uri="{C3380CC4-5D6E-409C-BE32-E72D297353CC}">
                <c16:uniqueId val="{000003A7-DA4A-4C9D-8D87-5708C524D80E}"/>
              </c:ext>
            </c:extLst>
          </c:dPt>
          <c:dPt>
            <c:idx val="468"/>
            <c:bubble3D val="0"/>
            <c:extLst>
              <c:ext xmlns:c16="http://schemas.microsoft.com/office/drawing/2014/chart" uri="{C3380CC4-5D6E-409C-BE32-E72D297353CC}">
                <c16:uniqueId val="{000003A9-DA4A-4C9D-8D87-5708C524D80E}"/>
              </c:ext>
            </c:extLst>
          </c:dPt>
          <c:dPt>
            <c:idx val="469"/>
            <c:bubble3D val="0"/>
            <c:extLst>
              <c:ext xmlns:c16="http://schemas.microsoft.com/office/drawing/2014/chart" uri="{C3380CC4-5D6E-409C-BE32-E72D297353CC}">
                <c16:uniqueId val="{000003AB-DA4A-4C9D-8D87-5708C524D80E}"/>
              </c:ext>
            </c:extLst>
          </c:dPt>
          <c:dPt>
            <c:idx val="470"/>
            <c:bubble3D val="0"/>
            <c:extLst>
              <c:ext xmlns:c16="http://schemas.microsoft.com/office/drawing/2014/chart" uri="{C3380CC4-5D6E-409C-BE32-E72D297353CC}">
                <c16:uniqueId val="{000003AD-DA4A-4C9D-8D87-5708C524D80E}"/>
              </c:ext>
            </c:extLst>
          </c:dPt>
          <c:dPt>
            <c:idx val="471"/>
            <c:bubble3D val="0"/>
            <c:extLst>
              <c:ext xmlns:c16="http://schemas.microsoft.com/office/drawing/2014/chart" uri="{C3380CC4-5D6E-409C-BE32-E72D297353CC}">
                <c16:uniqueId val="{000003AF-DA4A-4C9D-8D87-5708C524D80E}"/>
              </c:ext>
            </c:extLst>
          </c:dPt>
          <c:dPt>
            <c:idx val="472"/>
            <c:bubble3D val="0"/>
            <c:extLst>
              <c:ext xmlns:c16="http://schemas.microsoft.com/office/drawing/2014/chart" uri="{C3380CC4-5D6E-409C-BE32-E72D297353CC}">
                <c16:uniqueId val="{000003B1-DA4A-4C9D-8D87-5708C524D80E}"/>
              </c:ext>
            </c:extLst>
          </c:dPt>
          <c:dPt>
            <c:idx val="473"/>
            <c:bubble3D val="0"/>
            <c:extLst>
              <c:ext xmlns:c16="http://schemas.microsoft.com/office/drawing/2014/chart" uri="{C3380CC4-5D6E-409C-BE32-E72D297353CC}">
                <c16:uniqueId val="{000003B3-DA4A-4C9D-8D87-5708C524D80E}"/>
              </c:ext>
            </c:extLst>
          </c:dPt>
          <c:dPt>
            <c:idx val="474"/>
            <c:bubble3D val="0"/>
            <c:extLst>
              <c:ext xmlns:c16="http://schemas.microsoft.com/office/drawing/2014/chart" uri="{C3380CC4-5D6E-409C-BE32-E72D297353CC}">
                <c16:uniqueId val="{000003B5-DA4A-4C9D-8D87-5708C524D80E}"/>
              </c:ext>
            </c:extLst>
          </c:dPt>
          <c:dPt>
            <c:idx val="475"/>
            <c:bubble3D val="0"/>
            <c:extLst>
              <c:ext xmlns:c16="http://schemas.microsoft.com/office/drawing/2014/chart" uri="{C3380CC4-5D6E-409C-BE32-E72D297353CC}">
                <c16:uniqueId val="{000003B7-DA4A-4C9D-8D87-5708C524D80E}"/>
              </c:ext>
            </c:extLst>
          </c:dPt>
          <c:dPt>
            <c:idx val="476"/>
            <c:bubble3D val="0"/>
            <c:extLst>
              <c:ext xmlns:c16="http://schemas.microsoft.com/office/drawing/2014/chart" uri="{C3380CC4-5D6E-409C-BE32-E72D297353CC}">
                <c16:uniqueId val="{000003B9-DA4A-4C9D-8D87-5708C524D80E}"/>
              </c:ext>
            </c:extLst>
          </c:dPt>
          <c:dPt>
            <c:idx val="477"/>
            <c:bubble3D val="0"/>
            <c:extLst>
              <c:ext xmlns:c16="http://schemas.microsoft.com/office/drawing/2014/chart" uri="{C3380CC4-5D6E-409C-BE32-E72D297353CC}">
                <c16:uniqueId val="{000003BB-DA4A-4C9D-8D87-5708C524D80E}"/>
              </c:ext>
            </c:extLst>
          </c:dPt>
          <c:dPt>
            <c:idx val="478"/>
            <c:bubble3D val="0"/>
            <c:extLst>
              <c:ext xmlns:c16="http://schemas.microsoft.com/office/drawing/2014/chart" uri="{C3380CC4-5D6E-409C-BE32-E72D297353CC}">
                <c16:uniqueId val="{000003BD-DA4A-4C9D-8D87-5708C524D80E}"/>
              </c:ext>
            </c:extLst>
          </c:dPt>
          <c:dPt>
            <c:idx val="479"/>
            <c:bubble3D val="0"/>
            <c:extLst>
              <c:ext xmlns:c16="http://schemas.microsoft.com/office/drawing/2014/chart" uri="{C3380CC4-5D6E-409C-BE32-E72D297353CC}">
                <c16:uniqueId val="{000003BF-DA4A-4C9D-8D87-5708C524D80E}"/>
              </c:ext>
            </c:extLst>
          </c:dPt>
          <c:dPt>
            <c:idx val="480"/>
            <c:bubble3D val="0"/>
            <c:extLst>
              <c:ext xmlns:c16="http://schemas.microsoft.com/office/drawing/2014/chart" uri="{C3380CC4-5D6E-409C-BE32-E72D297353CC}">
                <c16:uniqueId val="{000003C1-DA4A-4C9D-8D87-5708C524D80E}"/>
              </c:ext>
            </c:extLst>
          </c:dPt>
          <c:dPt>
            <c:idx val="481"/>
            <c:bubble3D val="0"/>
            <c:extLst>
              <c:ext xmlns:c16="http://schemas.microsoft.com/office/drawing/2014/chart" uri="{C3380CC4-5D6E-409C-BE32-E72D297353CC}">
                <c16:uniqueId val="{000003C3-DA4A-4C9D-8D87-5708C524D80E}"/>
              </c:ext>
            </c:extLst>
          </c:dPt>
          <c:dPt>
            <c:idx val="482"/>
            <c:bubble3D val="0"/>
            <c:extLst>
              <c:ext xmlns:c16="http://schemas.microsoft.com/office/drawing/2014/chart" uri="{C3380CC4-5D6E-409C-BE32-E72D297353CC}">
                <c16:uniqueId val="{000003C5-DA4A-4C9D-8D87-5708C524D80E}"/>
              </c:ext>
            </c:extLst>
          </c:dPt>
          <c:dPt>
            <c:idx val="483"/>
            <c:bubble3D val="0"/>
            <c:extLst>
              <c:ext xmlns:c16="http://schemas.microsoft.com/office/drawing/2014/chart" uri="{C3380CC4-5D6E-409C-BE32-E72D297353CC}">
                <c16:uniqueId val="{000003C7-DA4A-4C9D-8D87-5708C524D80E}"/>
              </c:ext>
            </c:extLst>
          </c:dPt>
          <c:dPt>
            <c:idx val="484"/>
            <c:bubble3D val="0"/>
            <c:extLst>
              <c:ext xmlns:c16="http://schemas.microsoft.com/office/drawing/2014/chart" uri="{C3380CC4-5D6E-409C-BE32-E72D297353CC}">
                <c16:uniqueId val="{000003C9-DA4A-4C9D-8D87-5708C524D80E}"/>
              </c:ext>
            </c:extLst>
          </c:dPt>
          <c:dPt>
            <c:idx val="485"/>
            <c:bubble3D val="0"/>
            <c:extLst>
              <c:ext xmlns:c16="http://schemas.microsoft.com/office/drawing/2014/chart" uri="{C3380CC4-5D6E-409C-BE32-E72D297353CC}">
                <c16:uniqueId val="{000003CB-DA4A-4C9D-8D87-5708C524D80E}"/>
              </c:ext>
            </c:extLst>
          </c:dPt>
          <c:dPt>
            <c:idx val="486"/>
            <c:bubble3D val="0"/>
            <c:extLst>
              <c:ext xmlns:c16="http://schemas.microsoft.com/office/drawing/2014/chart" uri="{C3380CC4-5D6E-409C-BE32-E72D297353CC}">
                <c16:uniqueId val="{000003CD-DA4A-4C9D-8D87-5708C524D80E}"/>
              </c:ext>
            </c:extLst>
          </c:dPt>
          <c:dPt>
            <c:idx val="487"/>
            <c:bubble3D val="0"/>
            <c:extLst>
              <c:ext xmlns:c16="http://schemas.microsoft.com/office/drawing/2014/chart" uri="{C3380CC4-5D6E-409C-BE32-E72D297353CC}">
                <c16:uniqueId val="{000003CF-DA4A-4C9D-8D87-5708C524D80E}"/>
              </c:ext>
            </c:extLst>
          </c:dPt>
          <c:dPt>
            <c:idx val="488"/>
            <c:bubble3D val="0"/>
            <c:extLst>
              <c:ext xmlns:c16="http://schemas.microsoft.com/office/drawing/2014/chart" uri="{C3380CC4-5D6E-409C-BE32-E72D297353CC}">
                <c16:uniqueId val="{000003D1-DA4A-4C9D-8D87-5708C524D80E}"/>
              </c:ext>
            </c:extLst>
          </c:dPt>
          <c:dPt>
            <c:idx val="489"/>
            <c:bubble3D val="0"/>
            <c:extLst>
              <c:ext xmlns:c16="http://schemas.microsoft.com/office/drawing/2014/chart" uri="{C3380CC4-5D6E-409C-BE32-E72D297353CC}">
                <c16:uniqueId val="{000003D3-DA4A-4C9D-8D87-5708C524D80E}"/>
              </c:ext>
            </c:extLst>
          </c:dPt>
          <c:dPt>
            <c:idx val="490"/>
            <c:bubble3D val="0"/>
            <c:extLst>
              <c:ext xmlns:c16="http://schemas.microsoft.com/office/drawing/2014/chart" uri="{C3380CC4-5D6E-409C-BE32-E72D297353CC}">
                <c16:uniqueId val="{000003D5-DA4A-4C9D-8D87-5708C524D80E}"/>
              </c:ext>
            </c:extLst>
          </c:dPt>
          <c:dPt>
            <c:idx val="491"/>
            <c:bubble3D val="0"/>
            <c:extLst>
              <c:ext xmlns:c16="http://schemas.microsoft.com/office/drawing/2014/chart" uri="{C3380CC4-5D6E-409C-BE32-E72D297353CC}">
                <c16:uniqueId val="{000003D7-DA4A-4C9D-8D87-5708C524D80E}"/>
              </c:ext>
            </c:extLst>
          </c:dPt>
          <c:dPt>
            <c:idx val="492"/>
            <c:bubble3D val="0"/>
            <c:extLst>
              <c:ext xmlns:c16="http://schemas.microsoft.com/office/drawing/2014/chart" uri="{C3380CC4-5D6E-409C-BE32-E72D297353CC}">
                <c16:uniqueId val="{000003D9-DA4A-4C9D-8D87-5708C524D80E}"/>
              </c:ext>
            </c:extLst>
          </c:dPt>
          <c:dPt>
            <c:idx val="493"/>
            <c:bubble3D val="0"/>
            <c:extLst>
              <c:ext xmlns:c16="http://schemas.microsoft.com/office/drawing/2014/chart" uri="{C3380CC4-5D6E-409C-BE32-E72D297353CC}">
                <c16:uniqueId val="{000003DB-DA4A-4C9D-8D87-5708C524D80E}"/>
              </c:ext>
            </c:extLst>
          </c:dPt>
          <c:dPt>
            <c:idx val="494"/>
            <c:bubble3D val="0"/>
            <c:extLst>
              <c:ext xmlns:c16="http://schemas.microsoft.com/office/drawing/2014/chart" uri="{C3380CC4-5D6E-409C-BE32-E72D297353CC}">
                <c16:uniqueId val="{000003DD-DA4A-4C9D-8D87-5708C524D80E}"/>
              </c:ext>
            </c:extLst>
          </c:dPt>
          <c:dPt>
            <c:idx val="495"/>
            <c:bubble3D val="0"/>
            <c:extLst>
              <c:ext xmlns:c16="http://schemas.microsoft.com/office/drawing/2014/chart" uri="{C3380CC4-5D6E-409C-BE32-E72D297353CC}">
                <c16:uniqueId val="{000003DF-DA4A-4C9D-8D87-5708C524D80E}"/>
              </c:ext>
            </c:extLst>
          </c:dPt>
          <c:dPt>
            <c:idx val="496"/>
            <c:bubble3D val="0"/>
            <c:extLst>
              <c:ext xmlns:c16="http://schemas.microsoft.com/office/drawing/2014/chart" uri="{C3380CC4-5D6E-409C-BE32-E72D297353CC}">
                <c16:uniqueId val="{000003E1-DA4A-4C9D-8D87-5708C524D80E}"/>
              </c:ext>
            </c:extLst>
          </c:dPt>
          <c:dPt>
            <c:idx val="497"/>
            <c:bubble3D val="0"/>
            <c:extLst>
              <c:ext xmlns:c16="http://schemas.microsoft.com/office/drawing/2014/chart" uri="{C3380CC4-5D6E-409C-BE32-E72D297353CC}">
                <c16:uniqueId val="{000003E3-DA4A-4C9D-8D87-5708C524D80E}"/>
              </c:ext>
            </c:extLst>
          </c:dPt>
          <c:dPt>
            <c:idx val="498"/>
            <c:bubble3D val="0"/>
            <c:extLst>
              <c:ext xmlns:c16="http://schemas.microsoft.com/office/drawing/2014/chart" uri="{C3380CC4-5D6E-409C-BE32-E72D297353CC}">
                <c16:uniqueId val="{000003E5-DA4A-4C9D-8D87-5708C524D80E}"/>
              </c:ext>
            </c:extLst>
          </c:dPt>
          <c:dPt>
            <c:idx val="499"/>
            <c:bubble3D val="0"/>
            <c:extLst>
              <c:ext xmlns:c16="http://schemas.microsoft.com/office/drawing/2014/chart" uri="{C3380CC4-5D6E-409C-BE32-E72D297353CC}">
                <c16:uniqueId val="{000003E7-DA4A-4C9D-8D87-5708C524D80E}"/>
              </c:ext>
            </c:extLst>
          </c:dPt>
          <c:dPt>
            <c:idx val="500"/>
            <c:bubble3D val="0"/>
            <c:extLst>
              <c:ext xmlns:c16="http://schemas.microsoft.com/office/drawing/2014/chart" uri="{C3380CC4-5D6E-409C-BE32-E72D297353CC}">
                <c16:uniqueId val="{000003E9-DA4A-4C9D-8D87-5708C524D80E}"/>
              </c:ext>
            </c:extLst>
          </c:dPt>
          <c:dPt>
            <c:idx val="501"/>
            <c:bubble3D val="0"/>
            <c:extLst>
              <c:ext xmlns:c16="http://schemas.microsoft.com/office/drawing/2014/chart" uri="{C3380CC4-5D6E-409C-BE32-E72D297353CC}">
                <c16:uniqueId val="{000003EB-DA4A-4C9D-8D87-5708C524D80E}"/>
              </c:ext>
            </c:extLst>
          </c:dPt>
          <c:dPt>
            <c:idx val="502"/>
            <c:bubble3D val="0"/>
            <c:extLst>
              <c:ext xmlns:c16="http://schemas.microsoft.com/office/drawing/2014/chart" uri="{C3380CC4-5D6E-409C-BE32-E72D297353CC}">
                <c16:uniqueId val="{000003ED-DA4A-4C9D-8D87-5708C524D80E}"/>
              </c:ext>
            </c:extLst>
          </c:dPt>
          <c:dPt>
            <c:idx val="503"/>
            <c:bubble3D val="0"/>
            <c:extLst>
              <c:ext xmlns:c16="http://schemas.microsoft.com/office/drawing/2014/chart" uri="{C3380CC4-5D6E-409C-BE32-E72D297353CC}">
                <c16:uniqueId val="{000003EF-DA4A-4C9D-8D87-5708C524D80E}"/>
              </c:ext>
            </c:extLst>
          </c:dPt>
          <c:dPt>
            <c:idx val="504"/>
            <c:bubble3D val="0"/>
            <c:extLst>
              <c:ext xmlns:c16="http://schemas.microsoft.com/office/drawing/2014/chart" uri="{C3380CC4-5D6E-409C-BE32-E72D297353CC}">
                <c16:uniqueId val="{000003F1-DA4A-4C9D-8D87-5708C524D80E}"/>
              </c:ext>
            </c:extLst>
          </c:dPt>
          <c:dPt>
            <c:idx val="505"/>
            <c:bubble3D val="0"/>
            <c:extLst>
              <c:ext xmlns:c16="http://schemas.microsoft.com/office/drawing/2014/chart" uri="{C3380CC4-5D6E-409C-BE32-E72D297353CC}">
                <c16:uniqueId val="{000003F3-DA4A-4C9D-8D87-5708C524D80E}"/>
              </c:ext>
            </c:extLst>
          </c:dPt>
          <c:dPt>
            <c:idx val="506"/>
            <c:bubble3D val="0"/>
            <c:extLst>
              <c:ext xmlns:c16="http://schemas.microsoft.com/office/drawing/2014/chart" uri="{C3380CC4-5D6E-409C-BE32-E72D297353CC}">
                <c16:uniqueId val="{000003F5-DA4A-4C9D-8D87-5708C524D80E}"/>
              </c:ext>
            </c:extLst>
          </c:dPt>
          <c:dPt>
            <c:idx val="507"/>
            <c:bubble3D val="0"/>
            <c:extLst>
              <c:ext xmlns:c16="http://schemas.microsoft.com/office/drawing/2014/chart" uri="{C3380CC4-5D6E-409C-BE32-E72D297353CC}">
                <c16:uniqueId val="{000003F7-DA4A-4C9D-8D87-5708C524D80E}"/>
              </c:ext>
            </c:extLst>
          </c:dPt>
          <c:dPt>
            <c:idx val="508"/>
            <c:bubble3D val="0"/>
            <c:extLst>
              <c:ext xmlns:c16="http://schemas.microsoft.com/office/drawing/2014/chart" uri="{C3380CC4-5D6E-409C-BE32-E72D297353CC}">
                <c16:uniqueId val="{000003F9-DA4A-4C9D-8D87-5708C524D80E}"/>
              </c:ext>
            </c:extLst>
          </c:dPt>
          <c:dPt>
            <c:idx val="509"/>
            <c:bubble3D val="0"/>
            <c:extLst>
              <c:ext xmlns:c16="http://schemas.microsoft.com/office/drawing/2014/chart" uri="{C3380CC4-5D6E-409C-BE32-E72D297353CC}">
                <c16:uniqueId val="{000003FB-DA4A-4C9D-8D87-5708C524D80E}"/>
              </c:ext>
            </c:extLst>
          </c:dPt>
          <c:dPt>
            <c:idx val="510"/>
            <c:bubble3D val="0"/>
            <c:extLst>
              <c:ext xmlns:c16="http://schemas.microsoft.com/office/drawing/2014/chart" uri="{C3380CC4-5D6E-409C-BE32-E72D297353CC}">
                <c16:uniqueId val="{000003FD-DA4A-4C9D-8D87-5708C524D80E}"/>
              </c:ext>
            </c:extLst>
          </c:dPt>
          <c:dPt>
            <c:idx val="511"/>
            <c:bubble3D val="0"/>
            <c:extLst>
              <c:ext xmlns:c16="http://schemas.microsoft.com/office/drawing/2014/chart" uri="{C3380CC4-5D6E-409C-BE32-E72D297353CC}">
                <c16:uniqueId val="{000003FF-DA4A-4C9D-8D87-5708C524D80E}"/>
              </c:ext>
            </c:extLst>
          </c:dPt>
          <c:dPt>
            <c:idx val="512"/>
            <c:bubble3D val="0"/>
            <c:extLst>
              <c:ext xmlns:c16="http://schemas.microsoft.com/office/drawing/2014/chart" uri="{C3380CC4-5D6E-409C-BE32-E72D297353CC}">
                <c16:uniqueId val="{00000401-DA4A-4C9D-8D87-5708C524D80E}"/>
              </c:ext>
            </c:extLst>
          </c:dPt>
          <c:dPt>
            <c:idx val="513"/>
            <c:bubble3D val="0"/>
            <c:extLst>
              <c:ext xmlns:c16="http://schemas.microsoft.com/office/drawing/2014/chart" uri="{C3380CC4-5D6E-409C-BE32-E72D297353CC}">
                <c16:uniqueId val="{00000403-DA4A-4C9D-8D87-5708C524D80E}"/>
              </c:ext>
            </c:extLst>
          </c:dPt>
          <c:dPt>
            <c:idx val="514"/>
            <c:bubble3D val="0"/>
            <c:extLst>
              <c:ext xmlns:c16="http://schemas.microsoft.com/office/drawing/2014/chart" uri="{C3380CC4-5D6E-409C-BE32-E72D297353CC}">
                <c16:uniqueId val="{00000405-DA4A-4C9D-8D87-5708C524D80E}"/>
              </c:ext>
            </c:extLst>
          </c:dPt>
          <c:dPt>
            <c:idx val="515"/>
            <c:bubble3D val="0"/>
            <c:extLst>
              <c:ext xmlns:c16="http://schemas.microsoft.com/office/drawing/2014/chart" uri="{C3380CC4-5D6E-409C-BE32-E72D297353CC}">
                <c16:uniqueId val="{00000407-DA4A-4C9D-8D87-5708C524D80E}"/>
              </c:ext>
            </c:extLst>
          </c:dPt>
          <c:dPt>
            <c:idx val="516"/>
            <c:bubble3D val="0"/>
            <c:extLst>
              <c:ext xmlns:c16="http://schemas.microsoft.com/office/drawing/2014/chart" uri="{C3380CC4-5D6E-409C-BE32-E72D297353CC}">
                <c16:uniqueId val="{00000409-DA4A-4C9D-8D87-5708C524D80E}"/>
              </c:ext>
            </c:extLst>
          </c:dPt>
          <c:dPt>
            <c:idx val="517"/>
            <c:bubble3D val="0"/>
            <c:extLst>
              <c:ext xmlns:c16="http://schemas.microsoft.com/office/drawing/2014/chart" uri="{C3380CC4-5D6E-409C-BE32-E72D297353CC}">
                <c16:uniqueId val="{0000040B-DA4A-4C9D-8D87-5708C524D80E}"/>
              </c:ext>
            </c:extLst>
          </c:dPt>
          <c:dPt>
            <c:idx val="518"/>
            <c:bubble3D val="0"/>
            <c:extLst>
              <c:ext xmlns:c16="http://schemas.microsoft.com/office/drawing/2014/chart" uri="{C3380CC4-5D6E-409C-BE32-E72D297353CC}">
                <c16:uniqueId val="{0000040D-DA4A-4C9D-8D87-5708C524D80E}"/>
              </c:ext>
            </c:extLst>
          </c:dPt>
          <c:dPt>
            <c:idx val="519"/>
            <c:bubble3D val="0"/>
            <c:extLst>
              <c:ext xmlns:c16="http://schemas.microsoft.com/office/drawing/2014/chart" uri="{C3380CC4-5D6E-409C-BE32-E72D297353CC}">
                <c16:uniqueId val="{0000040F-DA4A-4C9D-8D87-5708C524D80E}"/>
              </c:ext>
            </c:extLst>
          </c:dPt>
          <c:dPt>
            <c:idx val="520"/>
            <c:bubble3D val="0"/>
            <c:extLst>
              <c:ext xmlns:c16="http://schemas.microsoft.com/office/drawing/2014/chart" uri="{C3380CC4-5D6E-409C-BE32-E72D297353CC}">
                <c16:uniqueId val="{00000411-DA4A-4C9D-8D87-5708C524D80E}"/>
              </c:ext>
            </c:extLst>
          </c:dPt>
          <c:dPt>
            <c:idx val="521"/>
            <c:bubble3D val="0"/>
            <c:extLst>
              <c:ext xmlns:c16="http://schemas.microsoft.com/office/drawing/2014/chart" uri="{C3380CC4-5D6E-409C-BE32-E72D297353CC}">
                <c16:uniqueId val="{00000413-DA4A-4C9D-8D87-5708C524D80E}"/>
              </c:ext>
            </c:extLst>
          </c:dPt>
          <c:dPt>
            <c:idx val="522"/>
            <c:bubble3D val="0"/>
            <c:extLst>
              <c:ext xmlns:c16="http://schemas.microsoft.com/office/drawing/2014/chart" uri="{C3380CC4-5D6E-409C-BE32-E72D297353CC}">
                <c16:uniqueId val="{00000415-DA4A-4C9D-8D87-5708C524D80E}"/>
              </c:ext>
            </c:extLst>
          </c:dPt>
          <c:dPt>
            <c:idx val="523"/>
            <c:bubble3D val="0"/>
            <c:extLst>
              <c:ext xmlns:c16="http://schemas.microsoft.com/office/drawing/2014/chart" uri="{C3380CC4-5D6E-409C-BE32-E72D297353CC}">
                <c16:uniqueId val="{00000417-DA4A-4C9D-8D87-5708C524D80E}"/>
              </c:ext>
            </c:extLst>
          </c:dPt>
          <c:dPt>
            <c:idx val="524"/>
            <c:bubble3D val="0"/>
            <c:extLst>
              <c:ext xmlns:c16="http://schemas.microsoft.com/office/drawing/2014/chart" uri="{C3380CC4-5D6E-409C-BE32-E72D297353CC}">
                <c16:uniqueId val="{00000419-DA4A-4C9D-8D87-5708C524D80E}"/>
              </c:ext>
            </c:extLst>
          </c:dPt>
          <c:dPt>
            <c:idx val="525"/>
            <c:bubble3D val="0"/>
            <c:extLst>
              <c:ext xmlns:c16="http://schemas.microsoft.com/office/drawing/2014/chart" uri="{C3380CC4-5D6E-409C-BE32-E72D297353CC}">
                <c16:uniqueId val="{0000041B-DA4A-4C9D-8D87-5708C524D80E}"/>
              </c:ext>
            </c:extLst>
          </c:dPt>
          <c:dPt>
            <c:idx val="526"/>
            <c:bubble3D val="0"/>
            <c:extLst>
              <c:ext xmlns:c16="http://schemas.microsoft.com/office/drawing/2014/chart" uri="{C3380CC4-5D6E-409C-BE32-E72D297353CC}">
                <c16:uniqueId val="{0000041D-DA4A-4C9D-8D87-5708C524D80E}"/>
              </c:ext>
            </c:extLst>
          </c:dPt>
          <c:dPt>
            <c:idx val="527"/>
            <c:bubble3D val="0"/>
            <c:extLst>
              <c:ext xmlns:c16="http://schemas.microsoft.com/office/drawing/2014/chart" uri="{C3380CC4-5D6E-409C-BE32-E72D297353CC}">
                <c16:uniqueId val="{0000041F-DA4A-4C9D-8D87-5708C524D80E}"/>
              </c:ext>
            </c:extLst>
          </c:dPt>
          <c:dPt>
            <c:idx val="528"/>
            <c:bubble3D val="0"/>
            <c:extLst>
              <c:ext xmlns:c16="http://schemas.microsoft.com/office/drawing/2014/chart" uri="{C3380CC4-5D6E-409C-BE32-E72D297353CC}">
                <c16:uniqueId val="{00000421-DA4A-4C9D-8D87-5708C524D80E}"/>
              </c:ext>
            </c:extLst>
          </c:dPt>
          <c:dPt>
            <c:idx val="529"/>
            <c:bubble3D val="0"/>
            <c:extLst>
              <c:ext xmlns:c16="http://schemas.microsoft.com/office/drawing/2014/chart" uri="{C3380CC4-5D6E-409C-BE32-E72D297353CC}">
                <c16:uniqueId val="{00000423-DA4A-4C9D-8D87-5708C524D80E}"/>
              </c:ext>
            </c:extLst>
          </c:dPt>
          <c:dPt>
            <c:idx val="530"/>
            <c:bubble3D val="0"/>
            <c:extLst>
              <c:ext xmlns:c16="http://schemas.microsoft.com/office/drawing/2014/chart" uri="{C3380CC4-5D6E-409C-BE32-E72D297353CC}">
                <c16:uniqueId val="{00000425-DA4A-4C9D-8D87-5708C524D80E}"/>
              </c:ext>
            </c:extLst>
          </c:dPt>
          <c:dPt>
            <c:idx val="531"/>
            <c:bubble3D val="0"/>
            <c:extLst>
              <c:ext xmlns:c16="http://schemas.microsoft.com/office/drawing/2014/chart" uri="{C3380CC4-5D6E-409C-BE32-E72D297353CC}">
                <c16:uniqueId val="{00000427-DA4A-4C9D-8D87-5708C524D80E}"/>
              </c:ext>
            </c:extLst>
          </c:dPt>
          <c:dPt>
            <c:idx val="532"/>
            <c:bubble3D val="0"/>
            <c:extLst>
              <c:ext xmlns:c16="http://schemas.microsoft.com/office/drawing/2014/chart" uri="{C3380CC4-5D6E-409C-BE32-E72D297353CC}">
                <c16:uniqueId val="{00000429-DA4A-4C9D-8D87-5708C524D80E}"/>
              </c:ext>
            </c:extLst>
          </c:dPt>
          <c:dPt>
            <c:idx val="533"/>
            <c:bubble3D val="0"/>
            <c:extLst>
              <c:ext xmlns:c16="http://schemas.microsoft.com/office/drawing/2014/chart" uri="{C3380CC4-5D6E-409C-BE32-E72D297353CC}">
                <c16:uniqueId val="{0000042B-DA4A-4C9D-8D87-5708C524D80E}"/>
              </c:ext>
            </c:extLst>
          </c:dPt>
          <c:dPt>
            <c:idx val="534"/>
            <c:bubble3D val="0"/>
            <c:extLst>
              <c:ext xmlns:c16="http://schemas.microsoft.com/office/drawing/2014/chart" uri="{C3380CC4-5D6E-409C-BE32-E72D297353CC}">
                <c16:uniqueId val="{0000042D-DA4A-4C9D-8D87-5708C524D80E}"/>
              </c:ext>
            </c:extLst>
          </c:dPt>
          <c:dPt>
            <c:idx val="535"/>
            <c:bubble3D val="0"/>
            <c:extLst>
              <c:ext xmlns:c16="http://schemas.microsoft.com/office/drawing/2014/chart" uri="{C3380CC4-5D6E-409C-BE32-E72D297353CC}">
                <c16:uniqueId val="{0000042F-DA4A-4C9D-8D87-5708C524D80E}"/>
              </c:ext>
            </c:extLst>
          </c:dPt>
          <c:dPt>
            <c:idx val="536"/>
            <c:bubble3D val="0"/>
            <c:extLst>
              <c:ext xmlns:c16="http://schemas.microsoft.com/office/drawing/2014/chart" uri="{C3380CC4-5D6E-409C-BE32-E72D297353CC}">
                <c16:uniqueId val="{00000431-DA4A-4C9D-8D87-5708C524D80E}"/>
              </c:ext>
            </c:extLst>
          </c:dPt>
          <c:dPt>
            <c:idx val="537"/>
            <c:bubble3D val="0"/>
            <c:extLst>
              <c:ext xmlns:c16="http://schemas.microsoft.com/office/drawing/2014/chart" uri="{C3380CC4-5D6E-409C-BE32-E72D297353CC}">
                <c16:uniqueId val="{00000433-DA4A-4C9D-8D87-5708C524D80E}"/>
              </c:ext>
            </c:extLst>
          </c:dPt>
          <c:dPt>
            <c:idx val="538"/>
            <c:bubble3D val="0"/>
            <c:extLst>
              <c:ext xmlns:c16="http://schemas.microsoft.com/office/drawing/2014/chart" uri="{C3380CC4-5D6E-409C-BE32-E72D297353CC}">
                <c16:uniqueId val="{00000435-DA4A-4C9D-8D87-5708C524D80E}"/>
              </c:ext>
            </c:extLst>
          </c:dPt>
          <c:dPt>
            <c:idx val="539"/>
            <c:bubble3D val="0"/>
            <c:extLst>
              <c:ext xmlns:c16="http://schemas.microsoft.com/office/drawing/2014/chart" uri="{C3380CC4-5D6E-409C-BE32-E72D297353CC}">
                <c16:uniqueId val="{00000437-DA4A-4C9D-8D87-5708C524D80E}"/>
              </c:ext>
            </c:extLst>
          </c:dPt>
          <c:dPt>
            <c:idx val="540"/>
            <c:bubble3D val="0"/>
            <c:extLst>
              <c:ext xmlns:c16="http://schemas.microsoft.com/office/drawing/2014/chart" uri="{C3380CC4-5D6E-409C-BE32-E72D297353CC}">
                <c16:uniqueId val="{00000439-DA4A-4C9D-8D87-5708C524D80E}"/>
              </c:ext>
            </c:extLst>
          </c:dPt>
          <c:dPt>
            <c:idx val="541"/>
            <c:bubble3D val="0"/>
            <c:extLst>
              <c:ext xmlns:c16="http://schemas.microsoft.com/office/drawing/2014/chart" uri="{C3380CC4-5D6E-409C-BE32-E72D297353CC}">
                <c16:uniqueId val="{0000043B-DA4A-4C9D-8D87-5708C524D80E}"/>
              </c:ext>
            </c:extLst>
          </c:dPt>
          <c:dPt>
            <c:idx val="542"/>
            <c:bubble3D val="0"/>
            <c:extLst>
              <c:ext xmlns:c16="http://schemas.microsoft.com/office/drawing/2014/chart" uri="{C3380CC4-5D6E-409C-BE32-E72D297353CC}">
                <c16:uniqueId val="{0000043D-DA4A-4C9D-8D87-5708C524D80E}"/>
              </c:ext>
            </c:extLst>
          </c:dPt>
          <c:dPt>
            <c:idx val="543"/>
            <c:bubble3D val="0"/>
            <c:extLst>
              <c:ext xmlns:c16="http://schemas.microsoft.com/office/drawing/2014/chart" uri="{C3380CC4-5D6E-409C-BE32-E72D297353CC}">
                <c16:uniqueId val="{0000043F-DA4A-4C9D-8D87-5708C524D80E}"/>
              </c:ext>
            </c:extLst>
          </c:dPt>
          <c:dPt>
            <c:idx val="544"/>
            <c:bubble3D val="0"/>
            <c:extLst>
              <c:ext xmlns:c16="http://schemas.microsoft.com/office/drawing/2014/chart" uri="{C3380CC4-5D6E-409C-BE32-E72D297353CC}">
                <c16:uniqueId val="{00000441-DA4A-4C9D-8D87-5708C524D80E}"/>
              </c:ext>
            </c:extLst>
          </c:dPt>
          <c:dPt>
            <c:idx val="545"/>
            <c:bubble3D val="0"/>
            <c:extLst>
              <c:ext xmlns:c16="http://schemas.microsoft.com/office/drawing/2014/chart" uri="{C3380CC4-5D6E-409C-BE32-E72D297353CC}">
                <c16:uniqueId val="{00000443-DA4A-4C9D-8D87-5708C524D80E}"/>
              </c:ext>
            </c:extLst>
          </c:dPt>
          <c:dPt>
            <c:idx val="546"/>
            <c:bubble3D val="0"/>
            <c:extLst>
              <c:ext xmlns:c16="http://schemas.microsoft.com/office/drawing/2014/chart" uri="{C3380CC4-5D6E-409C-BE32-E72D297353CC}">
                <c16:uniqueId val="{00000445-DA4A-4C9D-8D87-5708C524D80E}"/>
              </c:ext>
            </c:extLst>
          </c:dPt>
          <c:dPt>
            <c:idx val="547"/>
            <c:bubble3D val="0"/>
            <c:extLst>
              <c:ext xmlns:c16="http://schemas.microsoft.com/office/drawing/2014/chart" uri="{C3380CC4-5D6E-409C-BE32-E72D297353CC}">
                <c16:uniqueId val="{00000447-DA4A-4C9D-8D87-5708C524D80E}"/>
              </c:ext>
            </c:extLst>
          </c:dPt>
          <c:dPt>
            <c:idx val="548"/>
            <c:bubble3D val="0"/>
            <c:extLst>
              <c:ext xmlns:c16="http://schemas.microsoft.com/office/drawing/2014/chart" uri="{C3380CC4-5D6E-409C-BE32-E72D297353CC}">
                <c16:uniqueId val="{00000449-DA4A-4C9D-8D87-5708C524D80E}"/>
              </c:ext>
            </c:extLst>
          </c:dPt>
          <c:dPt>
            <c:idx val="549"/>
            <c:bubble3D val="0"/>
            <c:extLst>
              <c:ext xmlns:c16="http://schemas.microsoft.com/office/drawing/2014/chart" uri="{C3380CC4-5D6E-409C-BE32-E72D297353CC}">
                <c16:uniqueId val="{0000044B-DA4A-4C9D-8D87-5708C524D80E}"/>
              </c:ext>
            </c:extLst>
          </c:dPt>
          <c:dPt>
            <c:idx val="550"/>
            <c:bubble3D val="0"/>
            <c:extLst>
              <c:ext xmlns:c16="http://schemas.microsoft.com/office/drawing/2014/chart" uri="{C3380CC4-5D6E-409C-BE32-E72D297353CC}">
                <c16:uniqueId val="{0000044D-DA4A-4C9D-8D87-5708C524D80E}"/>
              </c:ext>
            </c:extLst>
          </c:dPt>
          <c:dPt>
            <c:idx val="551"/>
            <c:bubble3D val="0"/>
            <c:extLst>
              <c:ext xmlns:c16="http://schemas.microsoft.com/office/drawing/2014/chart" uri="{C3380CC4-5D6E-409C-BE32-E72D297353CC}">
                <c16:uniqueId val="{0000044F-DA4A-4C9D-8D87-5708C524D80E}"/>
              </c:ext>
            </c:extLst>
          </c:dPt>
          <c:dPt>
            <c:idx val="552"/>
            <c:bubble3D val="0"/>
            <c:extLst>
              <c:ext xmlns:c16="http://schemas.microsoft.com/office/drawing/2014/chart" uri="{C3380CC4-5D6E-409C-BE32-E72D297353CC}">
                <c16:uniqueId val="{00000451-DA4A-4C9D-8D87-5708C524D80E}"/>
              </c:ext>
            </c:extLst>
          </c:dPt>
          <c:dPt>
            <c:idx val="553"/>
            <c:bubble3D val="0"/>
            <c:extLst>
              <c:ext xmlns:c16="http://schemas.microsoft.com/office/drawing/2014/chart" uri="{C3380CC4-5D6E-409C-BE32-E72D297353CC}">
                <c16:uniqueId val="{00000453-DA4A-4C9D-8D87-5708C524D80E}"/>
              </c:ext>
            </c:extLst>
          </c:dPt>
          <c:dPt>
            <c:idx val="554"/>
            <c:bubble3D val="0"/>
            <c:extLst>
              <c:ext xmlns:c16="http://schemas.microsoft.com/office/drawing/2014/chart" uri="{C3380CC4-5D6E-409C-BE32-E72D297353CC}">
                <c16:uniqueId val="{00000455-DA4A-4C9D-8D87-5708C524D80E}"/>
              </c:ext>
            </c:extLst>
          </c:dPt>
          <c:dPt>
            <c:idx val="555"/>
            <c:bubble3D val="0"/>
            <c:extLst>
              <c:ext xmlns:c16="http://schemas.microsoft.com/office/drawing/2014/chart" uri="{C3380CC4-5D6E-409C-BE32-E72D297353CC}">
                <c16:uniqueId val="{00000457-DA4A-4C9D-8D87-5708C524D80E}"/>
              </c:ext>
            </c:extLst>
          </c:dPt>
          <c:dPt>
            <c:idx val="556"/>
            <c:bubble3D val="0"/>
            <c:extLst>
              <c:ext xmlns:c16="http://schemas.microsoft.com/office/drawing/2014/chart" uri="{C3380CC4-5D6E-409C-BE32-E72D297353CC}">
                <c16:uniqueId val="{00000459-DA4A-4C9D-8D87-5708C524D80E}"/>
              </c:ext>
            </c:extLst>
          </c:dPt>
          <c:dPt>
            <c:idx val="557"/>
            <c:bubble3D val="0"/>
            <c:extLst>
              <c:ext xmlns:c16="http://schemas.microsoft.com/office/drawing/2014/chart" uri="{C3380CC4-5D6E-409C-BE32-E72D297353CC}">
                <c16:uniqueId val="{0000045B-DA4A-4C9D-8D87-5708C524D80E}"/>
              </c:ext>
            </c:extLst>
          </c:dPt>
          <c:dPt>
            <c:idx val="558"/>
            <c:bubble3D val="0"/>
            <c:extLst>
              <c:ext xmlns:c16="http://schemas.microsoft.com/office/drawing/2014/chart" uri="{C3380CC4-5D6E-409C-BE32-E72D297353CC}">
                <c16:uniqueId val="{0000045D-DA4A-4C9D-8D87-5708C524D80E}"/>
              </c:ext>
            </c:extLst>
          </c:dPt>
          <c:dPt>
            <c:idx val="559"/>
            <c:bubble3D val="0"/>
            <c:extLst>
              <c:ext xmlns:c16="http://schemas.microsoft.com/office/drawing/2014/chart" uri="{C3380CC4-5D6E-409C-BE32-E72D297353CC}">
                <c16:uniqueId val="{0000045F-DA4A-4C9D-8D87-5708C524D80E}"/>
              </c:ext>
            </c:extLst>
          </c:dPt>
          <c:dPt>
            <c:idx val="560"/>
            <c:bubble3D val="0"/>
            <c:extLst>
              <c:ext xmlns:c16="http://schemas.microsoft.com/office/drawing/2014/chart" uri="{C3380CC4-5D6E-409C-BE32-E72D297353CC}">
                <c16:uniqueId val="{00000461-DA4A-4C9D-8D87-5708C524D80E}"/>
              </c:ext>
            </c:extLst>
          </c:dPt>
          <c:dPt>
            <c:idx val="561"/>
            <c:bubble3D val="0"/>
            <c:extLst>
              <c:ext xmlns:c16="http://schemas.microsoft.com/office/drawing/2014/chart" uri="{C3380CC4-5D6E-409C-BE32-E72D297353CC}">
                <c16:uniqueId val="{00000463-DA4A-4C9D-8D87-5708C524D80E}"/>
              </c:ext>
            </c:extLst>
          </c:dPt>
          <c:dPt>
            <c:idx val="562"/>
            <c:bubble3D val="0"/>
            <c:extLst>
              <c:ext xmlns:c16="http://schemas.microsoft.com/office/drawing/2014/chart" uri="{C3380CC4-5D6E-409C-BE32-E72D297353CC}">
                <c16:uniqueId val="{00000465-DA4A-4C9D-8D87-5708C524D80E}"/>
              </c:ext>
            </c:extLst>
          </c:dPt>
          <c:dPt>
            <c:idx val="563"/>
            <c:bubble3D val="0"/>
            <c:extLst>
              <c:ext xmlns:c16="http://schemas.microsoft.com/office/drawing/2014/chart" uri="{C3380CC4-5D6E-409C-BE32-E72D297353CC}">
                <c16:uniqueId val="{00000467-DA4A-4C9D-8D87-5708C524D80E}"/>
              </c:ext>
            </c:extLst>
          </c:dPt>
          <c:dPt>
            <c:idx val="564"/>
            <c:bubble3D val="0"/>
            <c:extLst>
              <c:ext xmlns:c16="http://schemas.microsoft.com/office/drawing/2014/chart" uri="{C3380CC4-5D6E-409C-BE32-E72D297353CC}">
                <c16:uniqueId val="{00000469-DA4A-4C9D-8D87-5708C524D80E}"/>
              </c:ext>
            </c:extLst>
          </c:dPt>
          <c:dPt>
            <c:idx val="565"/>
            <c:bubble3D val="0"/>
            <c:extLst>
              <c:ext xmlns:c16="http://schemas.microsoft.com/office/drawing/2014/chart" uri="{C3380CC4-5D6E-409C-BE32-E72D297353CC}">
                <c16:uniqueId val="{0000046B-DA4A-4C9D-8D87-5708C524D80E}"/>
              </c:ext>
            </c:extLst>
          </c:dPt>
          <c:dPt>
            <c:idx val="566"/>
            <c:bubble3D val="0"/>
            <c:extLst>
              <c:ext xmlns:c16="http://schemas.microsoft.com/office/drawing/2014/chart" uri="{C3380CC4-5D6E-409C-BE32-E72D297353CC}">
                <c16:uniqueId val="{0000046D-DA4A-4C9D-8D87-5708C524D80E}"/>
              </c:ext>
            </c:extLst>
          </c:dPt>
          <c:dPt>
            <c:idx val="567"/>
            <c:bubble3D val="0"/>
            <c:extLst>
              <c:ext xmlns:c16="http://schemas.microsoft.com/office/drawing/2014/chart" uri="{C3380CC4-5D6E-409C-BE32-E72D297353CC}">
                <c16:uniqueId val="{0000046F-DA4A-4C9D-8D87-5708C524D80E}"/>
              </c:ext>
            </c:extLst>
          </c:dPt>
          <c:dPt>
            <c:idx val="568"/>
            <c:bubble3D val="0"/>
            <c:extLst>
              <c:ext xmlns:c16="http://schemas.microsoft.com/office/drawing/2014/chart" uri="{C3380CC4-5D6E-409C-BE32-E72D297353CC}">
                <c16:uniqueId val="{00000471-DA4A-4C9D-8D87-5708C524D80E}"/>
              </c:ext>
            </c:extLst>
          </c:dPt>
          <c:dPt>
            <c:idx val="569"/>
            <c:bubble3D val="0"/>
            <c:extLst>
              <c:ext xmlns:c16="http://schemas.microsoft.com/office/drawing/2014/chart" uri="{C3380CC4-5D6E-409C-BE32-E72D297353CC}">
                <c16:uniqueId val="{00000473-DA4A-4C9D-8D87-5708C524D80E}"/>
              </c:ext>
            </c:extLst>
          </c:dPt>
          <c:dPt>
            <c:idx val="570"/>
            <c:bubble3D val="0"/>
            <c:extLst>
              <c:ext xmlns:c16="http://schemas.microsoft.com/office/drawing/2014/chart" uri="{C3380CC4-5D6E-409C-BE32-E72D297353CC}">
                <c16:uniqueId val="{00000475-DA4A-4C9D-8D87-5708C524D80E}"/>
              </c:ext>
            </c:extLst>
          </c:dPt>
          <c:dPt>
            <c:idx val="571"/>
            <c:bubble3D val="0"/>
            <c:extLst>
              <c:ext xmlns:c16="http://schemas.microsoft.com/office/drawing/2014/chart" uri="{C3380CC4-5D6E-409C-BE32-E72D297353CC}">
                <c16:uniqueId val="{00000477-DA4A-4C9D-8D87-5708C524D80E}"/>
              </c:ext>
            </c:extLst>
          </c:dPt>
          <c:dPt>
            <c:idx val="572"/>
            <c:bubble3D val="0"/>
            <c:extLst>
              <c:ext xmlns:c16="http://schemas.microsoft.com/office/drawing/2014/chart" uri="{C3380CC4-5D6E-409C-BE32-E72D297353CC}">
                <c16:uniqueId val="{00000479-DA4A-4C9D-8D87-5708C524D80E}"/>
              </c:ext>
            </c:extLst>
          </c:dPt>
          <c:dPt>
            <c:idx val="573"/>
            <c:bubble3D val="0"/>
            <c:extLst>
              <c:ext xmlns:c16="http://schemas.microsoft.com/office/drawing/2014/chart" uri="{C3380CC4-5D6E-409C-BE32-E72D297353CC}">
                <c16:uniqueId val="{0000047B-DA4A-4C9D-8D87-5708C524D80E}"/>
              </c:ext>
            </c:extLst>
          </c:dPt>
          <c:dPt>
            <c:idx val="574"/>
            <c:bubble3D val="0"/>
            <c:extLst>
              <c:ext xmlns:c16="http://schemas.microsoft.com/office/drawing/2014/chart" uri="{C3380CC4-5D6E-409C-BE32-E72D297353CC}">
                <c16:uniqueId val="{0000047D-DA4A-4C9D-8D87-5708C524D80E}"/>
              </c:ext>
            </c:extLst>
          </c:dPt>
          <c:dPt>
            <c:idx val="575"/>
            <c:bubble3D val="0"/>
            <c:extLst>
              <c:ext xmlns:c16="http://schemas.microsoft.com/office/drawing/2014/chart" uri="{C3380CC4-5D6E-409C-BE32-E72D297353CC}">
                <c16:uniqueId val="{0000047F-DA4A-4C9D-8D87-5708C524D80E}"/>
              </c:ext>
            </c:extLst>
          </c:dPt>
          <c:dPt>
            <c:idx val="576"/>
            <c:bubble3D val="0"/>
            <c:extLst>
              <c:ext xmlns:c16="http://schemas.microsoft.com/office/drawing/2014/chart" uri="{C3380CC4-5D6E-409C-BE32-E72D297353CC}">
                <c16:uniqueId val="{00000481-DA4A-4C9D-8D87-5708C524D80E}"/>
              </c:ext>
            </c:extLst>
          </c:dPt>
          <c:dPt>
            <c:idx val="577"/>
            <c:bubble3D val="0"/>
            <c:extLst>
              <c:ext xmlns:c16="http://schemas.microsoft.com/office/drawing/2014/chart" uri="{C3380CC4-5D6E-409C-BE32-E72D297353CC}">
                <c16:uniqueId val="{00000483-DA4A-4C9D-8D87-5708C524D80E}"/>
              </c:ext>
            </c:extLst>
          </c:dPt>
          <c:dPt>
            <c:idx val="578"/>
            <c:bubble3D val="0"/>
            <c:extLst>
              <c:ext xmlns:c16="http://schemas.microsoft.com/office/drawing/2014/chart" uri="{C3380CC4-5D6E-409C-BE32-E72D297353CC}">
                <c16:uniqueId val="{00000485-DA4A-4C9D-8D87-5708C524D80E}"/>
              </c:ext>
            </c:extLst>
          </c:dPt>
          <c:dPt>
            <c:idx val="579"/>
            <c:bubble3D val="0"/>
            <c:extLst>
              <c:ext xmlns:c16="http://schemas.microsoft.com/office/drawing/2014/chart" uri="{C3380CC4-5D6E-409C-BE32-E72D297353CC}">
                <c16:uniqueId val="{00000487-DA4A-4C9D-8D87-5708C524D80E}"/>
              </c:ext>
            </c:extLst>
          </c:dPt>
          <c:dPt>
            <c:idx val="580"/>
            <c:bubble3D val="0"/>
            <c:extLst>
              <c:ext xmlns:c16="http://schemas.microsoft.com/office/drawing/2014/chart" uri="{C3380CC4-5D6E-409C-BE32-E72D297353CC}">
                <c16:uniqueId val="{00000489-DA4A-4C9D-8D87-5708C524D80E}"/>
              </c:ext>
            </c:extLst>
          </c:dPt>
          <c:dPt>
            <c:idx val="581"/>
            <c:bubble3D val="0"/>
            <c:extLst>
              <c:ext xmlns:c16="http://schemas.microsoft.com/office/drawing/2014/chart" uri="{C3380CC4-5D6E-409C-BE32-E72D297353CC}">
                <c16:uniqueId val="{0000048B-DA4A-4C9D-8D87-5708C524D80E}"/>
              </c:ext>
            </c:extLst>
          </c:dPt>
          <c:dPt>
            <c:idx val="582"/>
            <c:bubble3D val="0"/>
            <c:extLst>
              <c:ext xmlns:c16="http://schemas.microsoft.com/office/drawing/2014/chart" uri="{C3380CC4-5D6E-409C-BE32-E72D297353CC}">
                <c16:uniqueId val="{0000048D-DA4A-4C9D-8D87-5708C524D80E}"/>
              </c:ext>
            </c:extLst>
          </c:dPt>
          <c:dPt>
            <c:idx val="583"/>
            <c:bubble3D val="0"/>
            <c:extLst>
              <c:ext xmlns:c16="http://schemas.microsoft.com/office/drawing/2014/chart" uri="{C3380CC4-5D6E-409C-BE32-E72D297353CC}">
                <c16:uniqueId val="{0000048F-DA4A-4C9D-8D87-5708C524D80E}"/>
              </c:ext>
            </c:extLst>
          </c:dPt>
          <c:dPt>
            <c:idx val="584"/>
            <c:bubble3D val="0"/>
            <c:extLst>
              <c:ext xmlns:c16="http://schemas.microsoft.com/office/drawing/2014/chart" uri="{C3380CC4-5D6E-409C-BE32-E72D297353CC}">
                <c16:uniqueId val="{00000491-DA4A-4C9D-8D87-5708C524D80E}"/>
              </c:ext>
            </c:extLst>
          </c:dPt>
          <c:dPt>
            <c:idx val="585"/>
            <c:bubble3D val="0"/>
            <c:extLst>
              <c:ext xmlns:c16="http://schemas.microsoft.com/office/drawing/2014/chart" uri="{C3380CC4-5D6E-409C-BE32-E72D297353CC}">
                <c16:uniqueId val="{00000493-DA4A-4C9D-8D87-5708C524D80E}"/>
              </c:ext>
            </c:extLst>
          </c:dPt>
          <c:dPt>
            <c:idx val="586"/>
            <c:bubble3D val="0"/>
            <c:extLst>
              <c:ext xmlns:c16="http://schemas.microsoft.com/office/drawing/2014/chart" uri="{C3380CC4-5D6E-409C-BE32-E72D297353CC}">
                <c16:uniqueId val="{00000495-DA4A-4C9D-8D87-5708C524D80E}"/>
              </c:ext>
            </c:extLst>
          </c:dPt>
          <c:dPt>
            <c:idx val="587"/>
            <c:bubble3D val="0"/>
            <c:extLst>
              <c:ext xmlns:c16="http://schemas.microsoft.com/office/drawing/2014/chart" uri="{C3380CC4-5D6E-409C-BE32-E72D297353CC}">
                <c16:uniqueId val="{00000497-DA4A-4C9D-8D87-5708C524D80E}"/>
              </c:ext>
            </c:extLst>
          </c:dPt>
          <c:dPt>
            <c:idx val="588"/>
            <c:bubble3D val="0"/>
            <c:extLst>
              <c:ext xmlns:c16="http://schemas.microsoft.com/office/drawing/2014/chart" uri="{C3380CC4-5D6E-409C-BE32-E72D297353CC}">
                <c16:uniqueId val="{00000499-DA4A-4C9D-8D87-5708C524D80E}"/>
              </c:ext>
            </c:extLst>
          </c:dPt>
          <c:dPt>
            <c:idx val="589"/>
            <c:bubble3D val="0"/>
            <c:extLst>
              <c:ext xmlns:c16="http://schemas.microsoft.com/office/drawing/2014/chart" uri="{C3380CC4-5D6E-409C-BE32-E72D297353CC}">
                <c16:uniqueId val="{0000049B-DA4A-4C9D-8D87-5708C524D80E}"/>
              </c:ext>
            </c:extLst>
          </c:dPt>
          <c:dPt>
            <c:idx val="590"/>
            <c:bubble3D val="0"/>
            <c:extLst>
              <c:ext xmlns:c16="http://schemas.microsoft.com/office/drawing/2014/chart" uri="{C3380CC4-5D6E-409C-BE32-E72D297353CC}">
                <c16:uniqueId val="{0000049D-DA4A-4C9D-8D87-5708C524D80E}"/>
              </c:ext>
            </c:extLst>
          </c:dPt>
          <c:dPt>
            <c:idx val="591"/>
            <c:bubble3D val="0"/>
            <c:extLst>
              <c:ext xmlns:c16="http://schemas.microsoft.com/office/drawing/2014/chart" uri="{C3380CC4-5D6E-409C-BE32-E72D297353CC}">
                <c16:uniqueId val="{0000049F-DA4A-4C9D-8D87-5708C524D80E}"/>
              </c:ext>
            </c:extLst>
          </c:dPt>
          <c:dPt>
            <c:idx val="592"/>
            <c:bubble3D val="0"/>
            <c:extLst>
              <c:ext xmlns:c16="http://schemas.microsoft.com/office/drawing/2014/chart" uri="{C3380CC4-5D6E-409C-BE32-E72D297353CC}">
                <c16:uniqueId val="{000004A1-DA4A-4C9D-8D87-5708C524D80E}"/>
              </c:ext>
            </c:extLst>
          </c:dPt>
          <c:dPt>
            <c:idx val="593"/>
            <c:bubble3D val="0"/>
            <c:extLst>
              <c:ext xmlns:c16="http://schemas.microsoft.com/office/drawing/2014/chart" uri="{C3380CC4-5D6E-409C-BE32-E72D297353CC}">
                <c16:uniqueId val="{000004A3-DA4A-4C9D-8D87-5708C524D80E}"/>
              </c:ext>
            </c:extLst>
          </c:dPt>
          <c:dPt>
            <c:idx val="594"/>
            <c:bubble3D val="0"/>
            <c:extLst>
              <c:ext xmlns:c16="http://schemas.microsoft.com/office/drawing/2014/chart" uri="{C3380CC4-5D6E-409C-BE32-E72D297353CC}">
                <c16:uniqueId val="{000004A5-DA4A-4C9D-8D87-5708C524D80E}"/>
              </c:ext>
            </c:extLst>
          </c:dPt>
          <c:dPt>
            <c:idx val="595"/>
            <c:bubble3D val="0"/>
            <c:extLst>
              <c:ext xmlns:c16="http://schemas.microsoft.com/office/drawing/2014/chart" uri="{C3380CC4-5D6E-409C-BE32-E72D297353CC}">
                <c16:uniqueId val="{000004A7-DA4A-4C9D-8D87-5708C524D80E}"/>
              </c:ext>
            </c:extLst>
          </c:dPt>
          <c:dPt>
            <c:idx val="596"/>
            <c:bubble3D val="0"/>
            <c:extLst>
              <c:ext xmlns:c16="http://schemas.microsoft.com/office/drawing/2014/chart" uri="{C3380CC4-5D6E-409C-BE32-E72D297353CC}">
                <c16:uniqueId val="{000004A9-DA4A-4C9D-8D87-5708C524D80E}"/>
              </c:ext>
            </c:extLst>
          </c:dPt>
          <c:dPt>
            <c:idx val="597"/>
            <c:bubble3D val="0"/>
            <c:extLst>
              <c:ext xmlns:c16="http://schemas.microsoft.com/office/drawing/2014/chart" uri="{C3380CC4-5D6E-409C-BE32-E72D297353CC}">
                <c16:uniqueId val="{000004AB-DA4A-4C9D-8D87-5708C524D80E}"/>
              </c:ext>
            </c:extLst>
          </c:dPt>
          <c:dPt>
            <c:idx val="598"/>
            <c:bubble3D val="0"/>
            <c:extLst>
              <c:ext xmlns:c16="http://schemas.microsoft.com/office/drawing/2014/chart" uri="{C3380CC4-5D6E-409C-BE32-E72D297353CC}">
                <c16:uniqueId val="{000004AD-DA4A-4C9D-8D87-5708C524D80E}"/>
              </c:ext>
            </c:extLst>
          </c:dPt>
          <c:dPt>
            <c:idx val="599"/>
            <c:bubble3D val="0"/>
            <c:extLst>
              <c:ext xmlns:c16="http://schemas.microsoft.com/office/drawing/2014/chart" uri="{C3380CC4-5D6E-409C-BE32-E72D297353CC}">
                <c16:uniqueId val="{000004AF-DA4A-4C9D-8D87-5708C524D80E}"/>
              </c:ext>
            </c:extLst>
          </c:dPt>
          <c:dPt>
            <c:idx val="600"/>
            <c:bubble3D val="0"/>
            <c:extLst>
              <c:ext xmlns:c16="http://schemas.microsoft.com/office/drawing/2014/chart" uri="{C3380CC4-5D6E-409C-BE32-E72D297353CC}">
                <c16:uniqueId val="{000004B1-DA4A-4C9D-8D87-5708C524D80E}"/>
              </c:ext>
            </c:extLst>
          </c:dPt>
          <c:dPt>
            <c:idx val="601"/>
            <c:bubble3D val="0"/>
            <c:extLst>
              <c:ext xmlns:c16="http://schemas.microsoft.com/office/drawing/2014/chart" uri="{C3380CC4-5D6E-409C-BE32-E72D297353CC}">
                <c16:uniqueId val="{000004B3-DA4A-4C9D-8D87-5708C524D80E}"/>
              </c:ext>
            </c:extLst>
          </c:dPt>
          <c:dPt>
            <c:idx val="602"/>
            <c:bubble3D val="0"/>
            <c:extLst>
              <c:ext xmlns:c16="http://schemas.microsoft.com/office/drawing/2014/chart" uri="{C3380CC4-5D6E-409C-BE32-E72D297353CC}">
                <c16:uniqueId val="{000004B5-DA4A-4C9D-8D87-5708C524D80E}"/>
              </c:ext>
            </c:extLst>
          </c:dPt>
          <c:dPt>
            <c:idx val="603"/>
            <c:bubble3D val="0"/>
            <c:extLst>
              <c:ext xmlns:c16="http://schemas.microsoft.com/office/drawing/2014/chart" uri="{C3380CC4-5D6E-409C-BE32-E72D297353CC}">
                <c16:uniqueId val="{000004B7-DA4A-4C9D-8D87-5708C524D80E}"/>
              </c:ext>
            </c:extLst>
          </c:dPt>
          <c:dPt>
            <c:idx val="604"/>
            <c:bubble3D val="0"/>
            <c:extLst>
              <c:ext xmlns:c16="http://schemas.microsoft.com/office/drawing/2014/chart" uri="{C3380CC4-5D6E-409C-BE32-E72D297353CC}">
                <c16:uniqueId val="{000004B9-DA4A-4C9D-8D87-5708C524D80E}"/>
              </c:ext>
            </c:extLst>
          </c:dPt>
          <c:dPt>
            <c:idx val="605"/>
            <c:bubble3D val="0"/>
            <c:extLst>
              <c:ext xmlns:c16="http://schemas.microsoft.com/office/drawing/2014/chart" uri="{C3380CC4-5D6E-409C-BE32-E72D297353CC}">
                <c16:uniqueId val="{000004BB-DA4A-4C9D-8D87-5708C524D80E}"/>
              </c:ext>
            </c:extLst>
          </c:dPt>
          <c:dPt>
            <c:idx val="606"/>
            <c:bubble3D val="0"/>
            <c:extLst>
              <c:ext xmlns:c16="http://schemas.microsoft.com/office/drawing/2014/chart" uri="{C3380CC4-5D6E-409C-BE32-E72D297353CC}">
                <c16:uniqueId val="{000004BD-DA4A-4C9D-8D87-5708C524D80E}"/>
              </c:ext>
            </c:extLst>
          </c:dPt>
          <c:dPt>
            <c:idx val="607"/>
            <c:bubble3D val="0"/>
            <c:extLst>
              <c:ext xmlns:c16="http://schemas.microsoft.com/office/drawing/2014/chart" uri="{C3380CC4-5D6E-409C-BE32-E72D297353CC}">
                <c16:uniqueId val="{000004BF-DA4A-4C9D-8D87-5708C524D80E}"/>
              </c:ext>
            </c:extLst>
          </c:dPt>
          <c:dPt>
            <c:idx val="608"/>
            <c:bubble3D val="0"/>
            <c:extLst>
              <c:ext xmlns:c16="http://schemas.microsoft.com/office/drawing/2014/chart" uri="{C3380CC4-5D6E-409C-BE32-E72D297353CC}">
                <c16:uniqueId val="{000004C1-DA4A-4C9D-8D87-5708C524D80E}"/>
              </c:ext>
            </c:extLst>
          </c:dPt>
          <c:dPt>
            <c:idx val="609"/>
            <c:bubble3D val="0"/>
            <c:extLst>
              <c:ext xmlns:c16="http://schemas.microsoft.com/office/drawing/2014/chart" uri="{C3380CC4-5D6E-409C-BE32-E72D297353CC}">
                <c16:uniqueId val="{000004C3-DA4A-4C9D-8D87-5708C524D80E}"/>
              </c:ext>
            </c:extLst>
          </c:dPt>
          <c:dPt>
            <c:idx val="610"/>
            <c:bubble3D val="0"/>
            <c:extLst>
              <c:ext xmlns:c16="http://schemas.microsoft.com/office/drawing/2014/chart" uri="{C3380CC4-5D6E-409C-BE32-E72D297353CC}">
                <c16:uniqueId val="{000004C5-DA4A-4C9D-8D87-5708C524D80E}"/>
              </c:ext>
            </c:extLst>
          </c:dPt>
          <c:dPt>
            <c:idx val="611"/>
            <c:bubble3D val="0"/>
            <c:extLst>
              <c:ext xmlns:c16="http://schemas.microsoft.com/office/drawing/2014/chart" uri="{C3380CC4-5D6E-409C-BE32-E72D297353CC}">
                <c16:uniqueId val="{000004C7-DA4A-4C9D-8D87-5708C524D80E}"/>
              </c:ext>
            </c:extLst>
          </c:dPt>
          <c:dPt>
            <c:idx val="612"/>
            <c:bubble3D val="0"/>
            <c:extLst>
              <c:ext xmlns:c16="http://schemas.microsoft.com/office/drawing/2014/chart" uri="{C3380CC4-5D6E-409C-BE32-E72D297353CC}">
                <c16:uniqueId val="{000004C9-DA4A-4C9D-8D87-5708C524D80E}"/>
              </c:ext>
            </c:extLst>
          </c:dPt>
          <c:dPt>
            <c:idx val="613"/>
            <c:bubble3D val="0"/>
            <c:extLst>
              <c:ext xmlns:c16="http://schemas.microsoft.com/office/drawing/2014/chart" uri="{C3380CC4-5D6E-409C-BE32-E72D297353CC}">
                <c16:uniqueId val="{000004CB-DA4A-4C9D-8D87-5708C524D80E}"/>
              </c:ext>
            </c:extLst>
          </c:dPt>
          <c:dPt>
            <c:idx val="614"/>
            <c:bubble3D val="0"/>
            <c:extLst>
              <c:ext xmlns:c16="http://schemas.microsoft.com/office/drawing/2014/chart" uri="{C3380CC4-5D6E-409C-BE32-E72D297353CC}">
                <c16:uniqueId val="{000004CD-DA4A-4C9D-8D87-5708C524D80E}"/>
              </c:ext>
            </c:extLst>
          </c:dPt>
          <c:dPt>
            <c:idx val="615"/>
            <c:bubble3D val="0"/>
            <c:extLst>
              <c:ext xmlns:c16="http://schemas.microsoft.com/office/drawing/2014/chart" uri="{C3380CC4-5D6E-409C-BE32-E72D297353CC}">
                <c16:uniqueId val="{000004CF-DA4A-4C9D-8D87-5708C524D80E}"/>
              </c:ext>
            </c:extLst>
          </c:dPt>
          <c:dPt>
            <c:idx val="616"/>
            <c:bubble3D val="0"/>
            <c:extLst>
              <c:ext xmlns:c16="http://schemas.microsoft.com/office/drawing/2014/chart" uri="{C3380CC4-5D6E-409C-BE32-E72D297353CC}">
                <c16:uniqueId val="{000004D1-DA4A-4C9D-8D87-5708C524D80E}"/>
              </c:ext>
            </c:extLst>
          </c:dPt>
          <c:dPt>
            <c:idx val="617"/>
            <c:bubble3D val="0"/>
            <c:extLst>
              <c:ext xmlns:c16="http://schemas.microsoft.com/office/drawing/2014/chart" uri="{C3380CC4-5D6E-409C-BE32-E72D297353CC}">
                <c16:uniqueId val="{000004D3-DA4A-4C9D-8D87-5708C524D80E}"/>
              </c:ext>
            </c:extLst>
          </c:dPt>
          <c:dPt>
            <c:idx val="618"/>
            <c:bubble3D val="0"/>
            <c:extLst>
              <c:ext xmlns:c16="http://schemas.microsoft.com/office/drawing/2014/chart" uri="{C3380CC4-5D6E-409C-BE32-E72D297353CC}">
                <c16:uniqueId val="{000004D5-DA4A-4C9D-8D87-5708C524D80E}"/>
              </c:ext>
            </c:extLst>
          </c:dPt>
          <c:dPt>
            <c:idx val="619"/>
            <c:bubble3D val="0"/>
            <c:extLst>
              <c:ext xmlns:c16="http://schemas.microsoft.com/office/drawing/2014/chart" uri="{C3380CC4-5D6E-409C-BE32-E72D297353CC}">
                <c16:uniqueId val="{000004D7-DA4A-4C9D-8D87-5708C524D80E}"/>
              </c:ext>
            </c:extLst>
          </c:dPt>
          <c:dPt>
            <c:idx val="620"/>
            <c:bubble3D val="0"/>
            <c:extLst>
              <c:ext xmlns:c16="http://schemas.microsoft.com/office/drawing/2014/chart" uri="{C3380CC4-5D6E-409C-BE32-E72D297353CC}">
                <c16:uniqueId val="{000004D9-DA4A-4C9D-8D87-5708C524D80E}"/>
              </c:ext>
            </c:extLst>
          </c:dPt>
          <c:dPt>
            <c:idx val="621"/>
            <c:bubble3D val="0"/>
            <c:extLst>
              <c:ext xmlns:c16="http://schemas.microsoft.com/office/drawing/2014/chart" uri="{C3380CC4-5D6E-409C-BE32-E72D297353CC}">
                <c16:uniqueId val="{000004DB-DA4A-4C9D-8D87-5708C524D80E}"/>
              </c:ext>
            </c:extLst>
          </c:dPt>
          <c:dPt>
            <c:idx val="622"/>
            <c:bubble3D val="0"/>
            <c:extLst>
              <c:ext xmlns:c16="http://schemas.microsoft.com/office/drawing/2014/chart" uri="{C3380CC4-5D6E-409C-BE32-E72D297353CC}">
                <c16:uniqueId val="{000004DD-DA4A-4C9D-8D87-5708C524D80E}"/>
              </c:ext>
            </c:extLst>
          </c:dPt>
          <c:dPt>
            <c:idx val="623"/>
            <c:bubble3D val="0"/>
            <c:extLst>
              <c:ext xmlns:c16="http://schemas.microsoft.com/office/drawing/2014/chart" uri="{C3380CC4-5D6E-409C-BE32-E72D297353CC}">
                <c16:uniqueId val="{000004DF-DA4A-4C9D-8D87-5708C524D80E}"/>
              </c:ext>
            </c:extLst>
          </c:dPt>
          <c:dPt>
            <c:idx val="624"/>
            <c:bubble3D val="0"/>
            <c:extLst>
              <c:ext xmlns:c16="http://schemas.microsoft.com/office/drawing/2014/chart" uri="{C3380CC4-5D6E-409C-BE32-E72D297353CC}">
                <c16:uniqueId val="{000004E1-DA4A-4C9D-8D87-5708C524D80E}"/>
              </c:ext>
            </c:extLst>
          </c:dPt>
          <c:dPt>
            <c:idx val="625"/>
            <c:bubble3D val="0"/>
            <c:extLst>
              <c:ext xmlns:c16="http://schemas.microsoft.com/office/drawing/2014/chart" uri="{C3380CC4-5D6E-409C-BE32-E72D297353CC}">
                <c16:uniqueId val="{000004E3-DA4A-4C9D-8D87-5708C524D80E}"/>
              </c:ext>
            </c:extLst>
          </c:dPt>
          <c:dPt>
            <c:idx val="626"/>
            <c:bubble3D val="0"/>
            <c:extLst>
              <c:ext xmlns:c16="http://schemas.microsoft.com/office/drawing/2014/chart" uri="{C3380CC4-5D6E-409C-BE32-E72D297353CC}">
                <c16:uniqueId val="{000004E5-DA4A-4C9D-8D87-5708C524D80E}"/>
              </c:ext>
            </c:extLst>
          </c:dPt>
          <c:dPt>
            <c:idx val="627"/>
            <c:bubble3D val="0"/>
            <c:extLst>
              <c:ext xmlns:c16="http://schemas.microsoft.com/office/drawing/2014/chart" uri="{C3380CC4-5D6E-409C-BE32-E72D297353CC}">
                <c16:uniqueId val="{000004E7-DA4A-4C9D-8D87-5708C524D80E}"/>
              </c:ext>
            </c:extLst>
          </c:dPt>
          <c:dPt>
            <c:idx val="628"/>
            <c:bubble3D val="0"/>
            <c:extLst>
              <c:ext xmlns:c16="http://schemas.microsoft.com/office/drawing/2014/chart" uri="{C3380CC4-5D6E-409C-BE32-E72D297353CC}">
                <c16:uniqueId val="{000004E9-DA4A-4C9D-8D87-5708C524D80E}"/>
              </c:ext>
            </c:extLst>
          </c:dPt>
          <c:dPt>
            <c:idx val="629"/>
            <c:bubble3D val="0"/>
            <c:extLst>
              <c:ext xmlns:c16="http://schemas.microsoft.com/office/drawing/2014/chart" uri="{C3380CC4-5D6E-409C-BE32-E72D297353CC}">
                <c16:uniqueId val="{000004EB-DA4A-4C9D-8D87-5708C524D80E}"/>
              </c:ext>
            </c:extLst>
          </c:dPt>
          <c:dPt>
            <c:idx val="630"/>
            <c:bubble3D val="0"/>
            <c:extLst>
              <c:ext xmlns:c16="http://schemas.microsoft.com/office/drawing/2014/chart" uri="{C3380CC4-5D6E-409C-BE32-E72D297353CC}">
                <c16:uniqueId val="{000004ED-DA4A-4C9D-8D87-5708C524D80E}"/>
              </c:ext>
            </c:extLst>
          </c:dPt>
          <c:dPt>
            <c:idx val="631"/>
            <c:bubble3D val="0"/>
            <c:extLst>
              <c:ext xmlns:c16="http://schemas.microsoft.com/office/drawing/2014/chart" uri="{C3380CC4-5D6E-409C-BE32-E72D297353CC}">
                <c16:uniqueId val="{000004EF-DA4A-4C9D-8D87-5708C524D80E}"/>
              </c:ext>
            </c:extLst>
          </c:dPt>
          <c:dPt>
            <c:idx val="632"/>
            <c:bubble3D val="0"/>
            <c:extLst>
              <c:ext xmlns:c16="http://schemas.microsoft.com/office/drawing/2014/chart" uri="{C3380CC4-5D6E-409C-BE32-E72D297353CC}">
                <c16:uniqueId val="{000004F1-DA4A-4C9D-8D87-5708C524D80E}"/>
              </c:ext>
            </c:extLst>
          </c:dPt>
          <c:dPt>
            <c:idx val="633"/>
            <c:bubble3D val="0"/>
            <c:extLst>
              <c:ext xmlns:c16="http://schemas.microsoft.com/office/drawing/2014/chart" uri="{C3380CC4-5D6E-409C-BE32-E72D297353CC}">
                <c16:uniqueId val="{000004F3-DA4A-4C9D-8D87-5708C524D80E}"/>
              </c:ext>
            </c:extLst>
          </c:dPt>
          <c:dPt>
            <c:idx val="634"/>
            <c:bubble3D val="0"/>
            <c:extLst>
              <c:ext xmlns:c16="http://schemas.microsoft.com/office/drawing/2014/chart" uri="{C3380CC4-5D6E-409C-BE32-E72D297353CC}">
                <c16:uniqueId val="{000004F5-DA4A-4C9D-8D87-5708C524D80E}"/>
              </c:ext>
            </c:extLst>
          </c:dPt>
          <c:dPt>
            <c:idx val="635"/>
            <c:bubble3D val="0"/>
            <c:extLst>
              <c:ext xmlns:c16="http://schemas.microsoft.com/office/drawing/2014/chart" uri="{C3380CC4-5D6E-409C-BE32-E72D297353CC}">
                <c16:uniqueId val="{000004F7-DA4A-4C9D-8D87-5708C524D80E}"/>
              </c:ext>
            </c:extLst>
          </c:dPt>
          <c:dPt>
            <c:idx val="636"/>
            <c:bubble3D val="0"/>
            <c:extLst>
              <c:ext xmlns:c16="http://schemas.microsoft.com/office/drawing/2014/chart" uri="{C3380CC4-5D6E-409C-BE32-E72D297353CC}">
                <c16:uniqueId val="{000004F9-DA4A-4C9D-8D87-5708C524D80E}"/>
              </c:ext>
            </c:extLst>
          </c:dPt>
          <c:dPt>
            <c:idx val="637"/>
            <c:bubble3D val="0"/>
            <c:extLst>
              <c:ext xmlns:c16="http://schemas.microsoft.com/office/drawing/2014/chart" uri="{C3380CC4-5D6E-409C-BE32-E72D297353CC}">
                <c16:uniqueId val="{000004FB-DA4A-4C9D-8D87-5708C524D80E}"/>
              </c:ext>
            </c:extLst>
          </c:dPt>
          <c:dPt>
            <c:idx val="638"/>
            <c:bubble3D val="0"/>
            <c:extLst>
              <c:ext xmlns:c16="http://schemas.microsoft.com/office/drawing/2014/chart" uri="{C3380CC4-5D6E-409C-BE32-E72D297353CC}">
                <c16:uniqueId val="{000004FD-DA4A-4C9D-8D87-5708C524D80E}"/>
              </c:ext>
            </c:extLst>
          </c:dPt>
          <c:dPt>
            <c:idx val="639"/>
            <c:bubble3D val="0"/>
            <c:extLst>
              <c:ext xmlns:c16="http://schemas.microsoft.com/office/drawing/2014/chart" uri="{C3380CC4-5D6E-409C-BE32-E72D297353CC}">
                <c16:uniqueId val="{000004FF-DA4A-4C9D-8D87-5708C524D80E}"/>
              </c:ext>
            </c:extLst>
          </c:dPt>
          <c:dPt>
            <c:idx val="640"/>
            <c:bubble3D val="0"/>
            <c:extLst>
              <c:ext xmlns:c16="http://schemas.microsoft.com/office/drawing/2014/chart" uri="{C3380CC4-5D6E-409C-BE32-E72D297353CC}">
                <c16:uniqueId val="{00000501-DA4A-4C9D-8D87-5708C524D80E}"/>
              </c:ext>
            </c:extLst>
          </c:dPt>
          <c:dPt>
            <c:idx val="641"/>
            <c:bubble3D val="0"/>
            <c:extLst>
              <c:ext xmlns:c16="http://schemas.microsoft.com/office/drawing/2014/chart" uri="{C3380CC4-5D6E-409C-BE32-E72D297353CC}">
                <c16:uniqueId val="{00000503-DA4A-4C9D-8D87-5708C524D80E}"/>
              </c:ext>
            </c:extLst>
          </c:dPt>
          <c:dPt>
            <c:idx val="642"/>
            <c:bubble3D val="0"/>
            <c:extLst>
              <c:ext xmlns:c16="http://schemas.microsoft.com/office/drawing/2014/chart" uri="{C3380CC4-5D6E-409C-BE32-E72D297353CC}">
                <c16:uniqueId val="{00000505-DA4A-4C9D-8D87-5708C524D80E}"/>
              </c:ext>
            </c:extLst>
          </c:dPt>
          <c:dPt>
            <c:idx val="643"/>
            <c:bubble3D val="0"/>
            <c:extLst>
              <c:ext xmlns:c16="http://schemas.microsoft.com/office/drawing/2014/chart" uri="{C3380CC4-5D6E-409C-BE32-E72D297353CC}">
                <c16:uniqueId val="{00000507-DA4A-4C9D-8D87-5708C524D80E}"/>
              </c:ext>
            </c:extLst>
          </c:dPt>
          <c:dPt>
            <c:idx val="644"/>
            <c:bubble3D val="0"/>
            <c:extLst>
              <c:ext xmlns:c16="http://schemas.microsoft.com/office/drawing/2014/chart" uri="{C3380CC4-5D6E-409C-BE32-E72D297353CC}">
                <c16:uniqueId val="{00000509-DA4A-4C9D-8D87-5708C524D80E}"/>
              </c:ext>
            </c:extLst>
          </c:dPt>
          <c:dPt>
            <c:idx val="645"/>
            <c:bubble3D val="0"/>
            <c:extLst>
              <c:ext xmlns:c16="http://schemas.microsoft.com/office/drawing/2014/chart" uri="{C3380CC4-5D6E-409C-BE32-E72D297353CC}">
                <c16:uniqueId val="{0000050B-DA4A-4C9D-8D87-5708C524D80E}"/>
              </c:ext>
            </c:extLst>
          </c:dPt>
          <c:dPt>
            <c:idx val="646"/>
            <c:bubble3D val="0"/>
            <c:extLst>
              <c:ext xmlns:c16="http://schemas.microsoft.com/office/drawing/2014/chart" uri="{C3380CC4-5D6E-409C-BE32-E72D297353CC}">
                <c16:uniqueId val="{0000050D-DA4A-4C9D-8D87-5708C524D80E}"/>
              </c:ext>
            </c:extLst>
          </c:dPt>
          <c:dPt>
            <c:idx val="647"/>
            <c:bubble3D val="0"/>
            <c:extLst>
              <c:ext xmlns:c16="http://schemas.microsoft.com/office/drawing/2014/chart" uri="{C3380CC4-5D6E-409C-BE32-E72D297353CC}">
                <c16:uniqueId val="{0000050F-DA4A-4C9D-8D87-5708C524D80E}"/>
              </c:ext>
            </c:extLst>
          </c:dPt>
          <c:dPt>
            <c:idx val="648"/>
            <c:bubble3D val="0"/>
            <c:extLst>
              <c:ext xmlns:c16="http://schemas.microsoft.com/office/drawing/2014/chart" uri="{C3380CC4-5D6E-409C-BE32-E72D297353CC}">
                <c16:uniqueId val="{00000511-DA4A-4C9D-8D87-5708C524D80E}"/>
              </c:ext>
            </c:extLst>
          </c:dPt>
          <c:dPt>
            <c:idx val="649"/>
            <c:bubble3D val="0"/>
            <c:extLst>
              <c:ext xmlns:c16="http://schemas.microsoft.com/office/drawing/2014/chart" uri="{C3380CC4-5D6E-409C-BE32-E72D297353CC}">
                <c16:uniqueId val="{00000513-DA4A-4C9D-8D87-5708C524D80E}"/>
              </c:ext>
            </c:extLst>
          </c:dPt>
          <c:dPt>
            <c:idx val="650"/>
            <c:bubble3D val="0"/>
            <c:extLst>
              <c:ext xmlns:c16="http://schemas.microsoft.com/office/drawing/2014/chart" uri="{C3380CC4-5D6E-409C-BE32-E72D297353CC}">
                <c16:uniqueId val="{00000515-DA4A-4C9D-8D87-5708C524D80E}"/>
              </c:ext>
            </c:extLst>
          </c:dPt>
          <c:dPt>
            <c:idx val="651"/>
            <c:bubble3D val="0"/>
            <c:extLst>
              <c:ext xmlns:c16="http://schemas.microsoft.com/office/drawing/2014/chart" uri="{C3380CC4-5D6E-409C-BE32-E72D297353CC}">
                <c16:uniqueId val="{00000517-DA4A-4C9D-8D87-5708C524D80E}"/>
              </c:ext>
            </c:extLst>
          </c:dPt>
          <c:dPt>
            <c:idx val="652"/>
            <c:bubble3D val="0"/>
            <c:extLst>
              <c:ext xmlns:c16="http://schemas.microsoft.com/office/drawing/2014/chart" uri="{C3380CC4-5D6E-409C-BE32-E72D297353CC}">
                <c16:uniqueId val="{00000519-DA4A-4C9D-8D87-5708C524D80E}"/>
              </c:ext>
            </c:extLst>
          </c:dPt>
          <c:dPt>
            <c:idx val="653"/>
            <c:bubble3D val="0"/>
            <c:extLst>
              <c:ext xmlns:c16="http://schemas.microsoft.com/office/drawing/2014/chart" uri="{C3380CC4-5D6E-409C-BE32-E72D297353CC}">
                <c16:uniqueId val="{0000051B-DA4A-4C9D-8D87-5708C524D80E}"/>
              </c:ext>
            </c:extLst>
          </c:dPt>
          <c:dPt>
            <c:idx val="654"/>
            <c:bubble3D val="0"/>
            <c:extLst>
              <c:ext xmlns:c16="http://schemas.microsoft.com/office/drawing/2014/chart" uri="{C3380CC4-5D6E-409C-BE32-E72D297353CC}">
                <c16:uniqueId val="{0000051D-DA4A-4C9D-8D87-5708C524D80E}"/>
              </c:ext>
            </c:extLst>
          </c:dPt>
          <c:dPt>
            <c:idx val="655"/>
            <c:bubble3D val="0"/>
            <c:extLst>
              <c:ext xmlns:c16="http://schemas.microsoft.com/office/drawing/2014/chart" uri="{C3380CC4-5D6E-409C-BE32-E72D297353CC}">
                <c16:uniqueId val="{0000051F-DA4A-4C9D-8D87-5708C524D80E}"/>
              </c:ext>
            </c:extLst>
          </c:dPt>
          <c:dPt>
            <c:idx val="656"/>
            <c:bubble3D val="0"/>
            <c:extLst>
              <c:ext xmlns:c16="http://schemas.microsoft.com/office/drawing/2014/chart" uri="{C3380CC4-5D6E-409C-BE32-E72D297353CC}">
                <c16:uniqueId val="{00000521-DA4A-4C9D-8D87-5708C524D80E}"/>
              </c:ext>
            </c:extLst>
          </c:dPt>
          <c:dPt>
            <c:idx val="657"/>
            <c:bubble3D val="0"/>
            <c:extLst>
              <c:ext xmlns:c16="http://schemas.microsoft.com/office/drawing/2014/chart" uri="{C3380CC4-5D6E-409C-BE32-E72D297353CC}">
                <c16:uniqueId val="{00000523-DA4A-4C9D-8D87-5708C524D80E}"/>
              </c:ext>
            </c:extLst>
          </c:dPt>
          <c:dPt>
            <c:idx val="658"/>
            <c:bubble3D val="0"/>
            <c:extLst>
              <c:ext xmlns:c16="http://schemas.microsoft.com/office/drawing/2014/chart" uri="{C3380CC4-5D6E-409C-BE32-E72D297353CC}">
                <c16:uniqueId val="{00000525-DA4A-4C9D-8D87-5708C524D80E}"/>
              </c:ext>
            </c:extLst>
          </c:dPt>
          <c:dPt>
            <c:idx val="659"/>
            <c:bubble3D val="0"/>
            <c:extLst>
              <c:ext xmlns:c16="http://schemas.microsoft.com/office/drawing/2014/chart" uri="{C3380CC4-5D6E-409C-BE32-E72D297353CC}">
                <c16:uniqueId val="{00000527-DA4A-4C9D-8D87-5708C524D80E}"/>
              </c:ext>
            </c:extLst>
          </c:dPt>
          <c:dPt>
            <c:idx val="660"/>
            <c:bubble3D val="0"/>
            <c:extLst>
              <c:ext xmlns:c16="http://schemas.microsoft.com/office/drawing/2014/chart" uri="{C3380CC4-5D6E-409C-BE32-E72D297353CC}">
                <c16:uniqueId val="{00000529-DA4A-4C9D-8D87-5708C524D80E}"/>
              </c:ext>
            </c:extLst>
          </c:dPt>
          <c:dPt>
            <c:idx val="661"/>
            <c:bubble3D val="0"/>
            <c:extLst>
              <c:ext xmlns:c16="http://schemas.microsoft.com/office/drawing/2014/chart" uri="{C3380CC4-5D6E-409C-BE32-E72D297353CC}">
                <c16:uniqueId val="{0000052B-DA4A-4C9D-8D87-5708C524D80E}"/>
              </c:ext>
            </c:extLst>
          </c:dPt>
          <c:dPt>
            <c:idx val="662"/>
            <c:bubble3D val="0"/>
            <c:extLst>
              <c:ext xmlns:c16="http://schemas.microsoft.com/office/drawing/2014/chart" uri="{C3380CC4-5D6E-409C-BE32-E72D297353CC}">
                <c16:uniqueId val="{0000052D-DA4A-4C9D-8D87-5708C524D80E}"/>
              </c:ext>
            </c:extLst>
          </c:dPt>
          <c:dPt>
            <c:idx val="663"/>
            <c:bubble3D val="0"/>
            <c:extLst>
              <c:ext xmlns:c16="http://schemas.microsoft.com/office/drawing/2014/chart" uri="{C3380CC4-5D6E-409C-BE32-E72D297353CC}">
                <c16:uniqueId val="{0000052F-DA4A-4C9D-8D87-5708C524D80E}"/>
              </c:ext>
            </c:extLst>
          </c:dPt>
          <c:dPt>
            <c:idx val="664"/>
            <c:bubble3D val="0"/>
            <c:extLst>
              <c:ext xmlns:c16="http://schemas.microsoft.com/office/drawing/2014/chart" uri="{C3380CC4-5D6E-409C-BE32-E72D297353CC}">
                <c16:uniqueId val="{00000531-DA4A-4C9D-8D87-5708C524D80E}"/>
              </c:ext>
            </c:extLst>
          </c:dPt>
          <c:dPt>
            <c:idx val="665"/>
            <c:bubble3D val="0"/>
            <c:extLst>
              <c:ext xmlns:c16="http://schemas.microsoft.com/office/drawing/2014/chart" uri="{C3380CC4-5D6E-409C-BE32-E72D297353CC}">
                <c16:uniqueId val="{00000533-DA4A-4C9D-8D87-5708C524D80E}"/>
              </c:ext>
            </c:extLst>
          </c:dPt>
          <c:dPt>
            <c:idx val="666"/>
            <c:bubble3D val="0"/>
            <c:extLst>
              <c:ext xmlns:c16="http://schemas.microsoft.com/office/drawing/2014/chart" uri="{C3380CC4-5D6E-409C-BE32-E72D297353CC}">
                <c16:uniqueId val="{00000535-DA4A-4C9D-8D87-5708C524D80E}"/>
              </c:ext>
            </c:extLst>
          </c:dPt>
          <c:dPt>
            <c:idx val="667"/>
            <c:bubble3D val="0"/>
            <c:extLst>
              <c:ext xmlns:c16="http://schemas.microsoft.com/office/drawing/2014/chart" uri="{C3380CC4-5D6E-409C-BE32-E72D297353CC}">
                <c16:uniqueId val="{00000537-DA4A-4C9D-8D87-5708C524D80E}"/>
              </c:ext>
            </c:extLst>
          </c:dPt>
          <c:dPt>
            <c:idx val="668"/>
            <c:bubble3D val="0"/>
            <c:extLst>
              <c:ext xmlns:c16="http://schemas.microsoft.com/office/drawing/2014/chart" uri="{C3380CC4-5D6E-409C-BE32-E72D297353CC}">
                <c16:uniqueId val="{00000539-DA4A-4C9D-8D87-5708C524D80E}"/>
              </c:ext>
            </c:extLst>
          </c:dPt>
          <c:dPt>
            <c:idx val="669"/>
            <c:bubble3D val="0"/>
            <c:extLst>
              <c:ext xmlns:c16="http://schemas.microsoft.com/office/drawing/2014/chart" uri="{C3380CC4-5D6E-409C-BE32-E72D297353CC}">
                <c16:uniqueId val="{0000053B-DA4A-4C9D-8D87-5708C524D80E}"/>
              </c:ext>
            </c:extLst>
          </c:dPt>
          <c:dPt>
            <c:idx val="670"/>
            <c:bubble3D val="0"/>
            <c:extLst>
              <c:ext xmlns:c16="http://schemas.microsoft.com/office/drawing/2014/chart" uri="{C3380CC4-5D6E-409C-BE32-E72D297353CC}">
                <c16:uniqueId val="{0000053D-DA4A-4C9D-8D87-5708C524D80E}"/>
              </c:ext>
            </c:extLst>
          </c:dPt>
          <c:dPt>
            <c:idx val="671"/>
            <c:bubble3D val="0"/>
            <c:extLst>
              <c:ext xmlns:c16="http://schemas.microsoft.com/office/drawing/2014/chart" uri="{C3380CC4-5D6E-409C-BE32-E72D297353CC}">
                <c16:uniqueId val="{0000053F-DA4A-4C9D-8D87-5708C524D80E}"/>
              </c:ext>
            </c:extLst>
          </c:dPt>
          <c:dPt>
            <c:idx val="672"/>
            <c:bubble3D val="0"/>
            <c:extLst>
              <c:ext xmlns:c16="http://schemas.microsoft.com/office/drawing/2014/chart" uri="{C3380CC4-5D6E-409C-BE32-E72D297353CC}">
                <c16:uniqueId val="{00000541-DA4A-4C9D-8D87-5708C524D80E}"/>
              </c:ext>
            </c:extLst>
          </c:dPt>
          <c:dPt>
            <c:idx val="673"/>
            <c:bubble3D val="0"/>
            <c:extLst>
              <c:ext xmlns:c16="http://schemas.microsoft.com/office/drawing/2014/chart" uri="{C3380CC4-5D6E-409C-BE32-E72D297353CC}">
                <c16:uniqueId val="{00000543-DA4A-4C9D-8D87-5708C524D80E}"/>
              </c:ext>
            </c:extLst>
          </c:dPt>
          <c:dPt>
            <c:idx val="674"/>
            <c:bubble3D val="0"/>
            <c:extLst>
              <c:ext xmlns:c16="http://schemas.microsoft.com/office/drawing/2014/chart" uri="{C3380CC4-5D6E-409C-BE32-E72D297353CC}">
                <c16:uniqueId val="{00000545-DA4A-4C9D-8D87-5708C524D80E}"/>
              </c:ext>
            </c:extLst>
          </c:dPt>
          <c:dPt>
            <c:idx val="675"/>
            <c:bubble3D val="0"/>
            <c:extLst>
              <c:ext xmlns:c16="http://schemas.microsoft.com/office/drawing/2014/chart" uri="{C3380CC4-5D6E-409C-BE32-E72D297353CC}">
                <c16:uniqueId val="{00000547-DA4A-4C9D-8D87-5708C524D80E}"/>
              </c:ext>
            </c:extLst>
          </c:dPt>
          <c:dPt>
            <c:idx val="676"/>
            <c:bubble3D val="0"/>
            <c:extLst>
              <c:ext xmlns:c16="http://schemas.microsoft.com/office/drawing/2014/chart" uri="{C3380CC4-5D6E-409C-BE32-E72D297353CC}">
                <c16:uniqueId val="{00000549-DA4A-4C9D-8D87-5708C524D80E}"/>
              </c:ext>
            </c:extLst>
          </c:dPt>
          <c:dPt>
            <c:idx val="677"/>
            <c:bubble3D val="0"/>
            <c:extLst>
              <c:ext xmlns:c16="http://schemas.microsoft.com/office/drawing/2014/chart" uri="{C3380CC4-5D6E-409C-BE32-E72D297353CC}">
                <c16:uniqueId val="{0000054B-DA4A-4C9D-8D87-5708C524D80E}"/>
              </c:ext>
            </c:extLst>
          </c:dPt>
          <c:dPt>
            <c:idx val="678"/>
            <c:bubble3D val="0"/>
            <c:extLst>
              <c:ext xmlns:c16="http://schemas.microsoft.com/office/drawing/2014/chart" uri="{C3380CC4-5D6E-409C-BE32-E72D297353CC}">
                <c16:uniqueId val="{0000054D-DA4A-4C9D-8D87-5708C524D80E}"/>
              </c:ext>
            </c:extLst>
          </c:dPt>
          <c:dPt>
            <c:idx val="679"/>
            <c:bubble3D val="0"/>
            <c:extLst>
              <c:ext xmlns:c16="http://schemas.microsoft.com/office/drawing/2014/chart" uri="{C3380CC4-5D6E-409C-BE32-E72D297353CC}">
                <c16:uniqueId val="{0000054F-DA4A-4C9D-8D87-5708C524D80E}"/>
              </c:ext>
            </c:extLst>
          </c:dPt>
          <c:dPt>
            <c:idx val="680"/>
            <c:bubble3D val="0"/>
            <c:extLst>
              <c:ext xmlns:c16="http://schemas.microsoft.com/office/drawing/2014/chart" uri="{C3380CC4-5D6E-409C-BE32-E72D297353CC}">
                <c16:uniqueId val="{00000551-DA4A-4C9D-8D87-5708C524D80E}"/>
              </c:ext>
            </c:extLst>
          </c:dPt>
          <c:dPt>
            <c:idx val="681"/>
            <c:bubble3D val="0"/>
            <c:extLst>
              <c:ext xmlns:c16="http://schemas.microsoft.com/office/drawing/2014/chart" uri="{C3380CC4-5D6E-409C-BE32-E72D297353CC}">
                <c16:uniqueId val="{00000553-DA4A-4C9D-8D87-5708C524D80E}"/>
              </c:ext>
            </c:extLst>
          </c:dPt>
          <c:dPt>
            <c:idx val="682"/>
            <c:bubble3D val="0"/>
            <c:extLst>
              <c:ext xmlns:c16="http://schemas.microsoft.com/office/drawing/2014/chart" uri="{C3380CC4-5D6E-409C-BE32-E72D297353CC}">
                <c16:uniqueId val="{00000555-DA4A-4C9D-8D87-5708C524D80E}"/>
              </c:ext>
            </c:extLst>
          </c:dPt>
          <c:dPt>
            <c:idx val="683"/>
            <c:bubble3D val="0"/>
            <c:extLst>
              <c:ext xmlns:c16="http://schemas.microsoft.com/office/drawing/2014/chart" uri="{C3380CC4-5D6E-409C-BE32-E72D297353CC}">
                <c16:uniqueId val="{00000557-DA4A-4C9D-8D87-5708C524D80E}"/>
              </c:ext>
            </c:extLst>
          </c:dPt>
          <c:dPt>
            <c:idx val="684"/>
            <c:bubble3D val="0"/>
            <c:extLst>
              <c:ext xmlns:c16="http://schemas.microsoft.com/office/drawing/2014/chart" uri="{C3380CC4-5D6E-409C-BE32-E72D297353CC}">
                <c16:uniqueId val="{00000559-DA4A-4C9D-8D87-5708C524D80E}"/>
              </c:ext>
            </c:extLst>
          </c:dPt>
          <c:dPt>
            <c:idx val="685"/>
            <c:bubble3D val="0"/>
            <c:extLst>
              <c:ext xmlns:c16="http://schemas.microsoft.com/office/drawing/2014/chart" uri="{C3380CC4-5D6E-409C-BE32-E72D297353CC}">
                <c16:uniqueId val="{0000055B-DA4A-4C9D-8D87-5708C524D80E}"/>
              </c:ext>
            </c:extLst>
          </c:dPt>
          <c:dPt>
            <c:idx val="686"/>
            <c:bubble3D val="0"/>
            <c:extLst>
              <c:ext xmlns:c16="http://schemas.microsoft.com/office/drawing/2014/chart" uri="{C3380CC4-5D6E-409C-BE32-E72D297353CC}">
                <c16:uniqueId val="{0000055D-DA4A-4C9D-8D87-5708C524D80E}"/>
              </c:ext>
            </c:extLst>
          </c:dPt>
          <c:dPt>
            <c:idx val="687"/>
            <c:bubble3D val="0"/>
            <c:extLst>
              <c:ext xmlns:c16="http://schemas.microsoft.com/office/drawing/2014/chart" uri="{C3380CC4-5D6E-409C-BE32-E72D297353CC}">
                <c16:uniqueId val="{0000055F-DA4A-4C9D-8D87-5708C524D80E}"/>
              </c:ext>
            </c:extLst>
          </c:dPt>
          <c:dPt>
            <c:idx val="688"/>
            <c:bubble3D val="0"/>
            <c:extLst>
              <c:ext xmlns:c16="http://schemas.microsoft.com/office/drawing/2014/chart" uri="{C3380CC4-5D6E-409C-BE32-E72D297353CC}">
                <c16:uniqueId val="{00000561-DA4A-4C9D-8D87-5708C524D80E}"/>
              </c:ext>
            </c:extLst>
          </c:dPt>
          <c:dPt>
            <c:idx val="689"/>
            <c:bubble3D val="0"/>
            <c:extLst>
              <c:ext xmlns:c16="http://schemas.microsoft.com/office/drawing/2014/chart" uri="{C3380CC4-5D6E-409C-BE32-E72D297353CC}">
                <c16:uniqueId val="{00000563-DA4A-4C9D-8D87-5708C524D80E}"/>
              </c:ext>
            </c:extLst>
          </c:dPt>
          <c:dPt>
            <c:idx val="690"/>
            <c:bubble3D val="0"/>
            <c:extLst>
              <c:ext xmlns:c16="http://schemas.microsoft.com/office/drawing/2014/chart" uri="{C3380CC4-5D6E-409C-BE32-E72D297353CC}">
                <c16:uniqueId val="{00000565-DA4A-4C9D-8D87-5708C524D80E}"/>
              </c:ext>
            </c:extLst>
          </c:dPt>
          <c:dPt>
            <c:idx val="691"/>
            <c:bubble3D val="0"/>
            <c:extLst>
              <c:ext xmlns:c16="http://schemas.microsoft.com/office/drawing/2014/chart" uri="{C3380CC4-5D6E-409C-BE32-E72D297353CC}">
                <c16:uniqueId val="{00000567-DA4A-4C9D-8D87-5708C524D80E}"/>
              </c:ext>
            </c:extLst>
          </c:dPt>
          <c:dPt>
            <c:idx val="692"/>
            <c:bubble3D val="0"/>
            <c:extLst>
              <c:ext xmlns:c16="http://schemas.microsoft.com/office/drawing/2014/chart" uri="{C3380CC4-5D6E-409C-BE32-E72D297353CC}">
                <c16:uniqueId val="{00000569-DA4A-4C9D-8D87-5708C524D80E}"/>
              </c:ext>
            </c:extLst>
          </c:dPt>
          <c:dPt>
            <c:idx val="693"/>
            <c:bubble3D val="0"/>
            <c:extLst>
              <c:ext xmlns:c16="http://schemas.microsoft.com/office/drawing/2014/chart" uri="{C3380CC4-5D6E-409C-BE32-E72D297353CC}">
                <c16:uniqueId val="{0000056B-DA4A-4C9D-8D87-5708C524D80E}"/>
              </c:ext>
            </c:extLst>
          </c:dPt>
          <c:dPt>
            <c:idx val="694"/>
            <c:bubble3D val="0"/>
            <c:extLst>
              <c:ext xmlns:c16="http://schemas.microsoft.com/office/drawing/2014/chart" uri="{C3380CC4-5D6E-409C-BE32-E72D297353CC}">
                <c16:uniqueId val="{0000056D-DA4A-4C9D-8D87-5708C524D80E}"/>
              </c:ext>
            </c:extLst>
          </c:dPt>
          <c:dPt>
            <c:idx val="695"/>
            <c:bubble3D val="0"/>
            <c:extLst>
              <c:ext xmlns:c16="http://schemas.microsoft.com/office/drawing/2014/chart" uri="{C3380CC4-5D6E-409C-BE32-E72D297353CC}">
                <c16:uniqueId val="{0000056F-DA4A-4C9D-8D87-5708C524D80E}"/>
              </c:ext>
            </c:extLst>
          </c:dPt>
          <c:dPt>
            <c:idx val="696"/>
            <c:bubble3D val="0"/>
            <c:extLst>
              <c:ext xmlns:c16="http://schemas.microsoft.com/office/drawing/2014/chart" uri="{C3380CC4-5D6E-409C-BE32-E72D297353CC}">
                <c16:uniqueId val="{00000571-DA4A-4C9D-8D87-5708C524D80E}"/>
              </c:ext>
            </c:extLst>
          </c:dPt>
          <c:dPt>
            <c:idx val="697"/>
            <c:bubble3D val="0"/>
            <c:extLst>
              <c:ext xmlns:c16="http://schemas.microsoft.com/office/drawing/2014/chart" uri="{C3380CC4-5D6E-409C-BE32-E72D297353CC}">
                <c16:uniqueId val="{00000573-DA4A-4C9D-8D87-5708C524D80E}"/>
              </c:ext>
            </c:extLst>
          </c:dPt>
          <c:dPt>
            <c:idx val="698"/>
            <c:bubble3D val="0"/>
            <c:extLst>
              <c:ext xmlns:c16="http://schemas.microsoft.com/office/drawing/2014/chart" uri="{C3380CC4-5D6E-409C-BE32-E72D297353CC}">
                <c16:uniqueId val="{00000575-DA4A-4C9D-8D87-5708C524D80E}"/>
              </c:ext>
            </c:extLst>
          </c:dPt>
          <c:dPt>
            <c:idx val="699"/>
            <c:bubble3D val="0"/>
            <c:extLst>
              <c:ext xmlns:c16="http://schemas.microsoft.com/office/drawing/2014/chart" uri="{C3380CC4-5D6E-409C-BE32-E72D297353CC}">
                <c16:uniqueId val="{00000577-DA4A-4C9D-8D87-5708C524D80E}"/>
              </c:ext>
            </c:extLst>
          </c:dPt>
          <c:dPt>
            <c:idx val="700"/>
            <c:bubble3D val="0"/>
            <c:extLst>
              <c:ext xmlns:c16="http://schemas.microsoft.com/office/drawing/2014/chart" uri="{C3380CC4-5D6E-409C-BE32-E72D297353CC}">
                <c16:uniqueId val="{00000579-DA4A-4C9D-8D87-5708C524D80E}"/>
              </c:ext>
            </c:extLst>
          </c:dPt>
          <c:dPt>
            <c:idx val="701"/>
            <c:bubble3D val="0"/>
            <c:extLst>
              <c:ext xmlns:c16="http://schemas.microsoft.com/office/drawing/2014/chart" uri="{C3380CC4-5D6E-409C-BE32-E72D297353CC}">
                <c16:uniqueId val="{0000057B-DA4A-4C9D-8D87-5708C524D80E}"/>
              </c:ext>
            </c:extLst>
          </c:dPt>
          <c:dPt>
            <c:idx val="702"/>
            <c:bubble3D val="0"/>
            <c:extLst>
              <c:ext xmlns:c16="http://schemas.microsoft.com/office/drawing/2014/chart" uri="{C3380CC4-5D6E-409C-BE32-E72D297353CC}">
                <c16:uniqueId val="{0000057D-DA4A-4C9D-8D87-5708C524D80E}"/>
              </c:ext>
            </c:extLst>
          </c:dPt>
          <c:dPt>
            <c:idx val="703"/>
            <c:bubble3D val="0"/>
            <c:extLst>
              <c:ext xmlns:c16="http://schemas.microsoft.com/office/drawing/2014/chart" uri="{C3380CC4-5D6E-409C-BE32-E72D297353CC}">
                <c16:uniqueId val="{0000057F-DA4A-4C9D-8D87-5708C524D80E}"/>
              </c:ext>
            </c:extLst>
          </c:dPt>
          <c:dPt>
            <c:idx val="704"/>
            <c:bubble3D val="0"/>
            <c:extLst>
              <c:ext xmlns:c16="http://schemas.microsoft.com/office/drawing/2014/chart" uri="{C3380CC4-5D6E-409C-BE32-E72D297353CC}">
                <c16:uniqueId val="{00000581-DA4A-4C9D-8D87-5708C524D80E}"/>
              </c:ext>
            </c:extLst>
          </c:dPt>
          <c:dPt>
            <c:idx val="705"/>
            <c:bubble3D val="0"/>
            <c:extLst>
              <c:ext xmlns:c16="http://schemas.microsoft.com/office/drawing/2014/chart" uri="{C3380CC4-5D6E-409C-BE32-E72D297353CC}">
                <c16:uniqueId val="{00000583-DA4A-4C9D-8D87-5708C524D80E}"/>
              </c:ext>
            </c:extLst>
          </c:dPt>
          <c:dPt>
            <c:idx val="706"/>
            <c:bubble3D val="0"/>
            <c:extLst>
              <c:ext xmlns:c16="http://schemas.microsoft.com/office/drawing/2014/chart" uri="{C3380CC4-5D6E-409C-BE32-E72D297353CC}">
                <c16:uniqueId val="{00000585-DA4A-4C9D-8D87-5708C524D80E}"/>
              </c:ext>
            </c:extLst>
          </c:dPt>
          <c:dPt>
            <c:idx val="707"/>
            <c:bubble3D val="0"/>
            <c:extLst>
              <c:ext xmlns:c16="http://schemas.microsoft.com/office/drawing/2014/chart" uri="{C3380CC4-5D6E-409C-BE32-E72D297353CC}">
                <c16:uniqueId val="{00000587-DA4A-4C9D-8D87-5708C524D80E}"/>
              </c:ext>
            </c:extLst>
          </c:dPt>
          <c:dPt>
            <c:idx val="708"/>
            <c:bubble3D val="0"/>
            <c:extLst>
              <c:ext xmlns:c16="http://schemas.microsoft.com/office/drawing/2014/chart" uri="{C3380CC4-5D6E-409C-BE32-E72D297353CC}">
                <c16:uniqueId val="{00000589-DA4A-4C9D-8D87-5708C524D80E}"/>
              </c:ext>
            </c:extLst>
          </c:dPt>
          <c:dPt>
            <c:idx val="709"/>
            <c:bubble3D val="0"/>
            <c:extLst>
              <c:ext xmlns:c16="http://schemas.microsoft.com/office/drawing/2014/chart" uri="{C3380CC4-5D6E-409C-BE32-E72D297353CC}">
                <c16:uniqueId val="{0000058B-DA4A-4C9D-8D87-5708C524D80E}"/>
              </c:ext>
            </c:extLst>
          </c:dPt>
          <c:dPt>
            <c:idx val="710"/>
            <c:bubble3D val="0"/>
            <c:extLst>
              <c:ext xmlns:c16="http://schemas.microsoft.com/office/drawing/2014/chart" uri="{C3380CC4-5D6E-409C-BE32-E72D297353CC}">
                <c16:uniqueId val="{0000058D-DA4A-4C9D-8D87-5708C524D80E}"/>
              </c:ext>
            </c:extLst>
          </c:dPt>
          <c:dPt>
            <c:idx val="711"/>
            <c:bubble3D val="0"/>
            <c:extLst>
              <c:ext xmlns:c16="http://schemas.microsoft.com/office/drawing/2014/chart" uri="{C3380CC4-5D6E-409C-BE32-E72D297353CC}">
                <c16:uniqueId val="{0000058F-DA4A-4C9D-8D87-5708C524D80E}"/>
              </c:ext>
            </c:extLst>
          </c:dPt>
          <c:dPt>
            <c:idx val="712"/>
            <c:bubble3D val="0"/>
            <c:extLst>
              <c:ext xmlns:c16="http://schemas.microsoft.com/office/drawing/2014/chart" uri="{C3380CC4-5D6E-409C-BE32-E72D297353CC}">
                <c16:uniqueId val="{00000591-DA4A-4C9D-8D87-5708C524D80E}"/>
              </c:ext>
            </c:extLst>
          </c:dPt>
          <c:dPt>
            <c:idx val="713"/>
            <c:bubble3D val="0"/>
            <c:extLst>
              <c:ext xmlns:c16="http://schemas.microsoft.com/office/drawing/2014/chart" uri="{C3380CC4-5D6E-409C-BE32-E72D297353CC}">
                <c16:uniqueId val="{00000593-DA4A-4C9D-8D87-5708C524D80E}"/>
              </c:ext>
            </c:extLst>
          </c:dPt>
          <c:dPt>
            <c:idx val="714"/>
            <c:bubble3D val="0"/>
            <c:extLst>
              <c:ext xmlns:c16="http://schemas.microsoft.com/office/drawing/2014/chart" uri="{C3380CC4-5D6E-409C-BE32-E72D297353CC}">
                <c16:uniqueId val="{00000595-DA4A-4C9D-8D87-5708C524D80E}"/>
              </c:ext>
            </c:extLst>
          </c:dPt>
          <c:dPt>
            <c:idx val="715"/>
            <c:bubble3D val="0"/>
            <c:extLst>
              <c:ext xmlns:c16="http://schemas.microsoft.com/office/drawing/2014/chart" uri="{C3380CC4-5D6E-409C-BE32-E72D297353CC}">
                <c16:uniqueId val="{00000597-DA4A-4C9D-8D87-5708C524D80E}"/>
              </c:ext>
            </c:extLst>
          </c:dPt>
          <c:dPt>
            <c:idx val="716"/>
            <c:bubble3D val="0"/>
            <c:extLst>
              <c:ext xmlns:c16="http://schemas.microsoft.com/office/drawing/2014/chart" uri="{C3380CC4-5D6E-409C-BE32-E72D297353CC}">
                <c16:uniqueId val="{00000599-DA4A-4C9D-8D87-5708C524D80E}"/>
              </c:ext>
            </c:extLst>
          </c:dPt>
          <c:dPt>
            <c:idx val="717"/>
            <c:bubble3D val="0"/>
            <c:extLst>
              <c:ext xmlns:c16="http://schemas.microsoft.com/office/drawing/2014/chart" uri="{C3380CC4-5D6E-409C-BE32-E72D297353CC}">
                <c16:uniqueId val="{0000059B-DA4A-4C9D-8D87-5708C524D80E}"/>
              </c:ext>
            </c:extLst>
          </c:dPt>
          <c:dPt>
            <c:idx val="718"/>
            <c:bubble3D val="0"/>
            <c:extLst>
              <c:ext xmlns:c16="http://schemas.microsoft.com/office/drawing/2014/chart" uri="{C3380CC4-5D6E-409C-BE32-E72D297353CC}">
                <c16:uniqueId val="{0000059D-DA4A-4C9D-8D87-5708C524D80E}"/>
              </c:ext>
            </c:extLst>
          </c:dPt>
          <c:dPt>
            <c:idx val="719"/>
            <c:bubble3D val="0"/>
            <c:extLst>
              <c:ext xmlns:c16="http://schemas.microsoft.com/office/drawing/2014/chart" uri="{C3380CC4-5D6E-409C-BE32-E72D297353CC}">
                <c16:uniqueId val="{0000059F-DA4A-4C9D-8D87-5708C524D80E}"/>
              </c:ext>
            </c:extLst>
          </c:dPt>
          <c:dPt>
            <c:idx val="720"/>
            <c:bubble3D val="0"/>
            <c:extLst>
              <c:ext xmlns:c16="http://schemas.microsoft.com/office/drawing/2014/chart" uri="{C3380CC4-5D6E-409C-BE32-E72D297353CC}">
                <c16:uniqueId val="{000005A1-DA4A-4C9D-8D87-5708C524D80E}"/>
              </c:ext>
            </c:extLst>
          </c:dPt>
          <c:dPt>
            <c:idx val="721"/>
            <c:bubble3D val="0"/>
            <c:extLst>
              <c:ext xmlns:c16="http://schemas.microsoft.com/office/drawing/2014/chart" uri="{C3380CC4-5D6E-409C-BE32-E72D297353CC}">
                <c16:uniqueId val="{000005A3-DA4A-4C9D-8D87-5708C524D80E}"/>
              </c:ext>
            </c:extLst>
          </c:dPt>
          <c:dPt>
            <c:idx val="722"/>
            <c:bubble3D val="0"/>
            <c:extLst>
              <c:ext xmlns:c16="http://schemas.microsoft.com/office/drawing/2014/chart" uri="{C3380CC4-5D6E-409C-BE32-E72D297353CC}">
                <c16:uniqueId val="{000005A5-DA4A-4C9D-8D87-5708C524D80E}"/>
              </c:ext>
            </c:extLst>
          </c:dPt>
          <c:dPt>
            <c:idx val="723"/>
            <c:bubble3D val="0"/>
            <c:extLst>
              <c:ext xmlns:c16="http://schemas.microsoft.com/office/drawing/2014/chart" uri="{C3380CC4-5D6E-409C-BE32-E72D297353CC}">
                <c16:uniqueId val="{000005A7-DA4A-4C9D-8D87-5708C524D80E}"/>
              </c:ext>
            </c:extLst>
          </c:dPt>
          <c:dPt>
            <c:idx val="724"/>
            <c:bubble3D val="0"/>
            <c:extLst>
              <c:ext xmlns:c16="http://schemas.microsoft.com/office/drawing/2014/chart" uri="{C3380CC4-5D6E-409C-BE32-E72D297353CC}">
                <c16:uniqueId val="{000005A9-DA4A-4C9D-8D87-5708C524D80E}"/>
              </c:ext>
            </c:extLst>
          </c:dPt>
          <c:dPt>
            <c:idx val="725"/>
            <c:bubble3D val="0"/>
            <c:extLst>
              <c:ext xmlns:c16="http://schemas.microsoft.com/office/drawing/2014/chart" uri="{C3380CC4-5D6E-409C-BE32-E72D297353CC}">
                <c16:uniqueId val="{000005AB-DA4A-4C9D-8D87-5708C524D80E}"/>
              </c:ext>
            </c:extLst>
          </c:dPt>
          <c:dPt>
            <c:idx val="726"/>
            <c:bubble3D val="0"/>
            <c:extLst>
              <c:ext xmlns:c16="http://schemas.microsoft.com/office/drawing/2014/chart" uri="{C3380CC4-5D6E-409C-BE32-E72D297353CC}">
                <c16:uniqueId val="{000005AD-DA4A-4C9D-8D87-5708C524D80E}"/>
              </c:ext>
            </c:extLst>
          </c:dPt>
          <c:dPt>
            <c:idx val="727"/>
            <c:bubble3D val="0"/>
            <c:extLst>
              <c:ext xmlns:c16="http://schemas.microsoft.com/office/drawing/2014/chart" uri="{C3380CC4-5D6E-409C-BE32-E72D297353CC}">
                <c16:uniqueId val="{000005AF-DA4A-4C9D-8D87-5708C524D80E}"/>
              </c:ext>
            </c:extLst>
          </c:dPt>
          <c:dPt>
            <c:idx val="728"/>
            <c:bubble3D val="0"/>
            <c:extLst>
              <c:ext xmlns:c16="http://schemas.microsoft.com/office/drawing/2014/chart" uri="{C3380CC4-5D6E-409C-BE32-E72D297353CC}">
                <c16:uniqueId val="{000005B1-DA4A-4C9D-8D87-5708C524D80E}"/>
              </c:ext>
            </c:extLst>
          </c:dPt>
          <c:dPt>
            <c:idx val="729"/>
            <c:bubble3D val="0"/>
            <c:extLst>
              <c:ext xmlns:c16="http://schemas.microsoft.com/office/drawing/2014/chart" uri="{C3380CC4-5D6E-409C-BE32-E72D297353CC}">
                <c16:uniqueId val="{000005B3-DA4A-4C9D-8D87-5708C524D80E}"/>
              </c:ext>
            </c:extLst>
          </c:dPt>
          <c:dPt>
            <c:idx val="730"/>
            <c:bubble3D val="0"/>
            <c:extLst>
              <c:ext xmlns:c16="http://schemas.microsoft.com/office/drawing/2014/chart" uri="{C3380CC4-5D6E-409C-BE32-E72D297353CC}">
                <c16:uniqueId val="{000005B5-DA4A-4C9D-8D87-5708C524D80E}"/>
              </c:ext>
            </c:extLst>
          </c:dPt>
          <c:dPt>
            <c:idx val="731"/>
            <c:bubble3D val="0"/>
            <c:extLst>
              <c:ext xmlns:c16="http://schemas.microsoft.com/office/drawing/2014/chart" uri="{C3380CC4-5D6E-409C-BE32-E72D297353CC}">
                <c16:uniqueId val="{000005B7-DA4A-4C9D-8D87-5708C524D80E}"/>
              </c:ext>
            </c:extLst>
          </c:dPt>
          <c:dPt>
            <c:idx val="732"/>
            <c:bubble3D val="0"/>
            <c:extLst>
              <c:ext xmlns:c16="http://schemas.microsoft.com/office/drawing/2014/chart" uri="{C3380CC4-5D6E-409C-BE32-E72D297353CC}">
                <c16:uniqueId val="{000005B9-DA4A-4C9D-8D87-5708C524D80E}"/>
              </c:ext>
            </c:extLst>
          </c:dPt>
          <c:dPt>
            <c:idx val="733"/>
            <c:bubble3D val="0"/>
            <c:extLst>
              <c:ext xmlns:c16="http://schemas.microsoft.com/office/drawing/2014/chart" uri="{C3380CC4-5D6E-409C-BE32-E72D297353CC}">
                <c16:uniqueId val="{000005BB-DA4A-4C9D-8D87-5708C524D80E}"/>
              </c:ext>
            </c:extLst>
          </c:dPt>
          <c:dPt>
            <c:idx val="734"/>
            <c:bubble3D val="0"/>
            <c:extLst>
              <c:ext xmlns:c16="http://schemas.microsoft.com/office/drawing/2014/chart" uri="{C3380CC4-5D6E-409C-BE32-E72D297353CC}">
                <c16:uniqueId val="{000005BD-DA4A-4C9D-8D87-5708C524D80E}"/>
              </c:ext>
            </c:extLst>
          </c:dPt>
          <c:dPt>
            <c:idx val="735"/>
            <c:bubble3D val="0"/>
            <c:extLst>
              <c:ext xmlns:c16="http://schemas.microsoft.com/office/drawing/2014/chart" uri="{C3380CC4-5D6E-409C-BE32-E72D297353CC}">
                <c16:uniqueId val="{000005BF-DA4A-4C9D-8D87-5708C524D80E}"/>
              </c:ext>
            </c:extLst>
          </c:dPt>
          <c:dPt>
            <c:idx val="736"/>
            <c:bubble3D val="0"/>
            <c:extLst>
              <c:ext xmlns:c16="http://schemas.microsoft.com/office/drawing/2014/chart" uri="{C3380CC4-5D6E-409C-BE32-E72D297353CC}">
                <c16:uniqueId val="{000005C1-DA4A-4C9D-8D87-5708C524D80E}"/>
              </c:ext>
            </c:extLst>
          </c:dPt>
          <c:dPt>
            <c:idx val="737"/>
            <c:bubble3D val="0"/>
            <c:extLst>
              <c:ext xmlns:c16="http://schemas.microsoft.com/office/drawing/2014/chart" uri="{C3380CC4-5D6E-409C-BE32-E72D297353CC}">
                <c16:uniqueId val="{000005C3-DA4A-4C9D-8D87-5708C524D80E}"/>
              </c:ext>
            </c:extLst>
          </c:dPt>
          <c:dPt>
            <c:idx val="738"/>
            <c:bubble3D val="0"/>
            <c:extLst>
              <c:ext xmlns:c16="http://schemas.microsoft.com/office/drawing/2014/chart" uri="{C3380CC4-5D6E-409C-BE32-E72D297353CC}">
                <c16:uniqueId val="{000005C5-DA4A-4C9D-8D87-5708C524D80E}"/>
              </c:ext>
            </c:extLst>
          </c:dPt>
          <c:dPt>
            <c:idx val="739"/>
            <c:bubble3D val="0"/>
            <c:extLst>
              <c:ext xmlns:c16="http://schemas.microsoft.com/office/drawing/2014/chart" uri="{C3380CC4-5D6E-409C-BE32-E72D297353CC}">
                <c16:uniqueId val="{000005C7-DA4A-4C9D-8D87-5708C524D80E}"/>
              </c:ext>
            </c:extLst>
          </c:dPt>
          <c:dPt>
            <c:idx val="740"/>
            <c:bubble3D val="0"/>
            <c:extLst>
              <c:ext xmlns:c16="http://schemas.microsoft.com/office/drawing/2014/chart" uri="{C3380CC4-5D6E-409C-BE32-E72D297353CC}">
                <c16:uniqueId val="{000005C9-DA4A-4C9D-8D87-5708C524D80E}"/>
              </c:ext>
            </c:extLst>
          </c:dPt>
          <c:dPt>
            <c:idx val="741"/>
            <c:bubble3D val="0"/>
            <c:extLst>
              <c:ext xmlns:c16="http://schemas.microsoft.com/office/drawing/2014/chart" uri="{C3380CC4-5D6E-409C-BE32-E72D297353CC}">
                <c16:uniqueId val="{000005CB-DA4A-4C9D-8D87-5708C524D80E}"/>
              </c:ext>
            </c:extLst>
          </c:dPt>
          <c:dPt>
            <c:idx val="742"/>
            <c:bubble3D val="0"/>
            <c:extLst>
              <c:ext xmlns:c16="http://schemas.microsoft.com/office/drawing/2014/chart" uri="{C3380CC4-5D6E-409C-BE32-E72D297353CC}">
                <c16:uniqueId val="{000005CD-DA4A-4C9D-8D87-5708C524D80E}"/>
              </c:ext>
            </c:extLst>
          </c:dPt>
          <c:dPt>
            <c:idx val="743"/>
            <c:bubble3D val="0"/>
            <c:extLst>
              <c:ext xmlns:c16="http://schemas.microsoft.com/office/drawing/2014/chart" uri="{C3380CC4-5D6E-409C-BE32-E72D297353CC}">
                <c16:uniqueId val="{000005CF-DA4A-4C9D-8D87-5708C524D80E}"/>
              </c:ext>
            </c:extLst>
          </c:dPt>
          <c:dPt>
            <c:idx val="744"/>
            <c:bubble3D val="0"/>
            <c:extLst>
              <c:ext xmlns:c16="http://schemas.microsoft.com/office/drawing/2014/chart" uri="{C3380CC4-5D6E-409C-BE32-E72D297353CC}">
                <c16:uniqueId val="{000005D1-DA4A-4C9D-8D87-5708C524D80E}"/>
              </c:ext>
            </c:extLst>
          </c:dPt>
          <c:dPt>
            <c:idx val="745"/>
            <c:bubble3D val="0"/>
            <c:extLst>
              <c:ext xmlns:c16="http://schemas.microsoft.com/office/drawing/2014/chart" uri="{C3380CC4-5D6E-409C-BE32-E72D297353CC}">
                <c16:uniqueId val="{000005D3-DA4A-4C9D-8D87-5708C524D80E}"/>
              </c:ext>
            </c:extLst>
          </c:dPt>
          <c:dPt>
            <c:idx val="746"/>
            <c:bubble3D val="0"/>
            <c:extLst>
              <c:ext xmlns:c16="http://schemas.microsoft.com/office/drawing/2014/chart" uri="{C3380CC4-5D6E-409C-BE32-E72D297353CC}">
                <c16:uniqueId val="{000005D5-DA4A-4C9D-8D87-5708C524D80E}"/>
              </c:ext>
            </c:extLst>
          </c:dPt>
          <c:dPt>
            <c:idx val="747"/>
            <c:bubble3D val="0"/>
            <c:extLst>
              <c:ext xmlns:c16="http://schemas.microsoft.com/office/drawing/2014/chart" uri="{C3380CC4-5D6E-409C-BE32-E72D297353CC}">
                <c16:uniqueId val="{000005D7-DA4A-4C9D-8D87-5708C524D80E}"/>
              </c:ext>
            </c:extLst>
          </c:dPt>
          <c:dPt>
            <c:idx val="748"/>
            <c:bubble3D val="0"/>
            <c:extLst>
              <c:ext xmlns:c16="http://schemas.microsoft.com/office/drawing/2014/chart" uri="{C3380CC4-5D6E-409C-BE32-E72D297353CC}">
                <c16:uniqueId val="{000005D9-DA4A-4C9D-8D87-5708C524D80E}"/>
              </c:ext>
            </c:extLst>
          </c:dPt>
          <c:dPt>
            <c:idx val="749"/>
            <c:bubble3D val="0"/>
            <c:extLst>
              <c:ext xmlns:c16="http://schemas.microsoft.com/office/drawing/2014/chart" uri="{C3380CC4-5D6E-409C-BE32-E72D297353CC}">
                <c16:uniqueId val="{000005DB-DA4A-4C9D-8D87-5708C524D80E}"/>
              </c:ext>
            </c:extLst>
          </c:dPt>
          <c:dPt>
            <c:idx val="750"/>
            <c:bubble3D val="0"/>
            <c:extLst>
              <c:ext xmlns:c16="http://schemas.microsoft.com/office/drawing/2014/chart" uri="{C3380CC4-5D6E-409C-BE32-E72D297353CC}">
                <c16:uniqueId val="{000005DD-DA4A-4C9D-8D87-5708C524D80E}"/>
              </c:ext>
            </c:extLst>
          </c:dPt>
          <c:dPt>
            <c:idx val="751"/>
            <c:bubble3D val="0"/>
            <c:extLst>
              <c:ext xmlns:c16="http://schemas.microsoft.com/office/drawing/2014/chart" uri="{C3380CC4-5D6E-409C-BE32-E72D297353CC}">
                <c16:uniqueId val="{000005DF-DA4A-4C9D-8D87-5708C524D80E}"/>
              </c:ext>
            </c:extLst>
          </c:dPt>
          <c:dPt>
            <c:idx val="752"/>
            <c:bubble3D val="0"/>
            <c:extLst>
              <c:ext xmlns:c16="http://schemas.microsoft.com/office/drawing/2014/chart" uri="{C3380CC4-5D6E-409C-BE32-E72D297353CC}">
                <c16:uniqueId val="{000005E1-DA4A-4C9D-8D87-5708C524D80E}"/>
              </c:ext>
            </c:extLst>
          </c:dPt>
          <c:dPt>
            <c:idx val="753"/>
            <c:bubble3D val="0"/>
            <c:extLst>
              <c:ext xmlns:c16="http://schemas.microsoft.com/office/drawing/2014/chart" uri="{C3380CC4-5D6E-409C-BE32-E72D297353CC}">
                <c16:uniqueId val="{000005E3-DA4A-4C9D-8D87-5708C524D80E}"/>
              </c:ext>
            </c:extLst>
          </c:dPt>
          <c:dPt>
            <c:idx val="754"/>
            <c:bubble3D val="0"/>
            <c:extLst>
              <c:ext xmlns:c16="http://schemas.microsoft.com/office/drawing/2014/chart" uri="{C3380CC4-5D6E-409C-BE32-E72D297353CC}">
                <c16:uniqueId val="{000005E5-DA4A-4C9D-8D87-5708C524D80E}"/>
              </c:ext>
            </c:extLst>
          </c:dPt>
          <c:dPt>
            <c:idx val="755"/>
            <c:bubble3D val="0"/>
            <c:extLst>
              <c:ext xmlns:c16="http://schemas.microsoft.com/office/drawing/2014/chart" uri="{C3380CC4-5D6E-409C-BE32-E72D297353CC}">
                <c16:uniqueId val="{000005E7-DA4A-4C9D-8D87-5708C524D80E}"/>
              </c:ext>
            </c:extLst>
          </c:dPt>
          <c:dPt>
            <c:idx val="756"/>
            <c:bubble3D val="0"/>
            <c:extLst>
              <c:ext xmlns:c16="http://schemas.microsoft.com/office/drawing/2014/chart" uri="{C3380CC4-5D6E-409C-BE32-E72D297353CC}">
                <c16:uniqueId val="{000005E9-DA4A-4C9D-8D87-5708C524D80E}"/>
              </c:ext>
            </c:extLst>
          </c:dPt>
          <c:dPt>
            <c:idx val="757"/>
            <c:bubble3D val="0"/>
            <c:extLst>
              <c:ext xmlns:c16="http://schemas.microsoft.com/office/drawing/2014/chart" uri="{C3380CC4-5D6E-409C-BE32-E72D297353CC}">
                <c16:uniqueId val="{000005EB-DA4A-4C9D-8D87-5708C524D80E}"/>
              </c:ext>
            </c:extLst>
          </c:dPt>
          <c:dPt>
            <c:idx val="758"/>
            <c:bubble3D val="0"/>
            <c:extLst>
              <c:ext xmlns:c16="http://schemas.microsoft.com/office/drawing/2014/chart" uri="{C3380CC4-5D6E-409C-BE32-E72D297353CC}">
                <c16:uniqueId val="{000005ED-DA4A-4C9D-8D87-5708C524D80E}"/>
              </c:ext>
            </c:extLst>
          </c:dPt>
          <c:dPt>
            <c:idx val="759"/>
            <c:bubble3D val="0"/>
            <c:extLst>
              <c:ext xmlns:c16="http://schemas.microsoft.com/office/drawing/2014/chart" uri="{C3380CC4-5D6E-409C-BE32-E72D297353CC}">
                <c16:uniqueId val="{000005EF-DA4A-4C9D-8D87-5708C524D80E}"/>
              </c:ext>
            </c:extLst>
          </c:dPt>
          <c:dPt>
            <c:idx val="760"/>
            <c:bubble3D val="0"/>
            <c:extLst>
              <c:ext xmlns:c16="http://schemas.microsoft.com/office/drawing/2014/chart" uri="{C3380CC4-5D6E-409C-BE32-E72D297353CC}">
                <c16:uniqueId val="{000005F1-DA4A-4C9D-8D87-5708C524D80E}"/>
              </c:ext>
            </c:extLst>
          </c:dPt>
          <c:dPt>
            <c:idx val="761"/>
            <c:bubble3D val="0"/>
            <c:extLst>
              <c:ext xmlns:c16="http://schemas.microsoft.com/office/drawing/2014/chart" uri="{C3380CC4-5D6E-409C-BE32-E72D297353CC}">
                <c16:uniqueId val="{000005F3-DA4A-4C9D-8D87-5708C524D80E}"/>
              </c:ext>
            </c:extLst>
          </c:dPt>
          <c:dPt>
            <c:idx val="762"/>
            <c:bubble3D val="0"/>
            <c:extLst>
              <c:ext xmlns:c16="http://schemas.microsoft.com/office/drawing/2014/chart" uri="{C3380CC4-5D6E-409C-BE32-E72D297353CC}">
                <c16:uniqueId val="{000005F5-DA4A-4C9D-8D87-5708C524D80E}"/>
              </c:ext>
            </c:extLst>
          </c:dPt>
          <c:dPt>
            <c:idx val="763"/>
            <c:bubble3D val="0"/>
            <c:extLst>
              <c:ext xmlns:c16="http://schemas.microsoft.com/office/drawing/2014/chart" uri="{C3380CC4-5D6E-409C-BE32-E72D297353CC}">
                <c16:uniqueId val="{000005F7-DA4A-4C9D-8D87-5708C524D80E}"/>
              </c:ext>
            </c:extLst>
          </c:dPt>
          <c:dPt>
            <c:idx val="764"/>
            <c:bubble3D val="0"/>
            <c:extLst>
              <c:ext xmlns:c16="http://schemas.microsoft.com/office/drawing/2014/chart" uri="{C3380CC4-5D6E-409C-BE32-E72D297353CC}">
                <c16:uniqueId val="{000005F9-DA4A-4C9D-8D87-5708C524D80E}"/>
              </c:ext>
            </c:extLst>
          </c:dPt>
          <c:dPt>
            <c:idx val="765"/>
            <c:bubble3D val="0"/>
            <c:extLst>
              <c:ext xmlns:c16="http://schemas.microsoft.com/office/drawing/2014/chart" uri="{C3380CC4-5D6E-409C-BE32-E72D297353CC}">
                <c16:uniqueId val="{000005FB-DA4A-4C9D-8D87-5708C524D80E}"/>
              </c:ext>
            </c:extLst>
          </c:dPt>
          <c:dPt>
            <c:idx val="766"/>
            <c:bubble3D val="0"/>
            <c:extLst>
              <c:ext xmlns:c16="http://schemas.microsoft.com/office/drawing/2014/chart" uri="{C3380CC4-5D6E-409C-BE32-E72D297353CC}">
                <c16:uniqueId val="{000005FD-DA4A-4C9D-8D87-5708C524D80E}"/>
              </c:ext>
            </c:extLst>
          </c:dPt>
          <c:dPt>
            <c:idx val="767"/>
            <c:bubble3D val="0"/>
            <c:extLst>
              <c:ext xmlns:c16="http://schemas.microsoft.com/office/drawing/2014/chart" uri="{C3380CC4-5D6E-409C-BE32-E72D297353CC}">
                <c16:uniqueId val="{000005FF-DA4A-4C9D-8D87-5708C524D80E}"/>
              </c:ext>
            </c:extLst>
          </c:dPt>
          <c:dPt>
            <c:idx val="768"/>
            <c:bubble3D val="0"/>
            <c:extLst>
              <c:ext xmlns:c16="http://schemas.microsoft.com/office/drawing/2014/chart" uri="{C3380CC4-5D6E-409C-BE32-E72D297353CC}">
                <c16:uniqueId val="{00000601-DA4A-4C9D-8D87-5708C524D80E}"/>
              </c:ext>
            </c:extLst>
          </c:dPt>
          <c:dPt>
            <c:idx val="769"/>
            <c:bubble3D val="0"/>
            <c:extLst>
              <c:ext xmlns:c16="http://schemas.microsoft.com/office/drawing/2014/chart" uri="{C3380CC4-5D6E-409C-BE32-E72D297353CC}">
                <c16:uniqueId val="{00000603-DA4A-4C9D-8D87-5708C524D80E}"/>
              </c:ext>
            </c:extLst>
          </c:dPt>
          <c:dPt>
            <c:idx val="770"/>
            <c:bubble3D val="0"/>
            <c:extLst>
              <c:ext xmlns:c16="http://schemas.microsoft.com/office/drawing/2014/chart" uri="{C3380CC4-5D6E-409C-BE32-E72D297353CC}">
                <c16:uniqueId val="{00000605-DA4A-4C9D-8D87-5708C524D80E}"/>
              </c:ext>
            </c:extLst>
          </c:dPt>
          <c:dPt>
            <c:idx val="771"/>
            <c:bubble3D val="0"/>
            <c:extLst>
              <c:ext xmlns:c16="http://schemas.microsoft.com/office/drawing/2014/chart" uri="{C3380CC4-5D6E-409C-BE32-E72D297353CC}">
                <c16:uniqueId val="{00000607-DA4A-4C9D-8D87-5708C524D80E}"/>
              </c:ext>
            </c:extLst>
          </c:dPt>
          <c:dPt>
            <c:idx val="772"/>
            <c:bubble3D val="0"/>
            <c:extLst>
              <c:ext xmlns:c16="http://schemas.microsoft.com/office/drawing/2014/chart" uri="{C3380CC4-5D6E-409C-BE32-E72D297353CC}">
                <c16:uniqueId val="{00000609-DA4A-4C9D-8D87-5708C524D80E}"/>
              </c:ext>
            </c:extLst>
          </c:dPt>
          <c:dPt>
            <c:idx val="773"/>
            <c:bubble3D val="0"/>
            <c:extLst>
              <c:ext xmlns:c16="http://schemas.microsoft.com/office/drawing/2014/chart" uri="{C3380CC4-5D6E-409C-BE32-E72D297353CC}">
                <c16:uniqueId val="{0000060B-DA4A-4C9D-8D87-5708C524D80E}"/>
              </c:ext>
            </c:extLst>
          </c:dPt>
          <c:dPt>
            <c:idx val="774"/>
            <c:bubble3D val="0"/>
            <c:extLst>
              <c:ext xmlns:c16="http://schemas.microsoft.com/office/drawing/2014/chart" uri="{C3380CC4-5D6E-409C-BE32-E72D297353CC}">
                <c16:uniqueId val="{0000060D-DA4A-4C9D-8D87-5708C524D80E}"/>
              </c:ext>
            </c:extLst>
          </c:dPt>
          <c:dPt>
            <c:idx val="775"/>
            <c:bubble3D val="0"/>
            <c:extLst>
              <c:ext xmlns:c16="http://schemas.microsoft.com/office/drawing/2014/chart" uri="{C3380CC4-5D6E-409C-BE32-E72D297353CC}">
                <c16:uniqueId val="{0000060F-DA4A-4C9D-8D87-5708C524D80E}"/>
              </c:ext>
            </c:extLst>
          </c:dPt>
          <c:dPt>
            <c:idx val="776"/>
            <c:bubble3D val="0"/>
            <c:extLst>
              <c:ext xmlns:c16="http://schemas.microsoft.com/office/drawing/2014/chart" uri="{C3380CC4-5D6E-409C-BE32-E72D297353CC}">
                <c16:uniqueId val="{00000611-DA4A-4C9D-8D87-5708C524D80E}"/>
              </c:ext>
            </c:extLst>
          </c:dPt>
          <c:dPt>
            <c:idx val="777"/>
            <c:bubble3D val="0"/>
            <c:extLst>
              <c:ext xmlns:c16="http://schemas.microsoft.com/office/drawing/2014/chart" uri="{C3380CC4-5D6E-409C-BE32-E72D297353CC}">
                <c16:uniqueId val="{00000613-DA4A-4C9D-8D87-5708C524D80E}"/>
              </c:ext>
            </c:extLst>
          </c:dPt>
          <c:dPt>
            <c:idx val="778"/>
            <c:bubble3D val="0"/>
            <c:extLst>
              <c:ext xmlns:c16="http://schemas.microsoft.com/office/drawing/2014/chart" uri="{C3380CC4-5D6E-409C-BE32-E72D297353CC}">
                <c16:uniqueId val="{00000615-DA4A-4C9D-8D87-5708C524D80E}"/>
              </c:ext>
            </c:extLst>
          </c:dPt>
          <c:dPt>
            <c:idx val="779"/>
            <c:bubble3D val="0"/>
            <c:extLst>
              <c:ext xmlns:c16="http://schemas.microsoft.com/office/drawing/2014/chart" uri="{C3380CC4-5D6E-409C-BE32-E72D297353CC}">
                <c16:uniqueId val="{00000617-DA4A-4C9D-8D87-5708C524D80E}"/>
              </c:ext>
            </c:extLst>
          </c:dPt>
          <c:dPt>
            <c:idx val="780"/>
            <c:bubble3D val="0"/>
            <c:extLst>
              <c:ext xmlns:c16="http://schemas.microsoft.com/office/drawing/2014/chart" uri="{C3380CC4-5D6E-409C-BE32-E72D297353CC}">
                <c16:uniqueId val="{00000619-DA4A-4C9D-8D87-5708C524D80E}"/>
              </c:ext>
            </c:extLst>
          </c:dPt>
          <c:dPt>
            <c:idx val="781"/>
            <c:bubble3D val="0"/>
            <c:extLst>
              <c:ext xmlns:c16="http://schemas.microsoft.com/office/drawing/2014/chart" uri="{C3380CC4-5D6E-409C-BE32-E72D297353CC}">
                <c16:uniqueId val="{0000061B-DA4A-4C9D-8D87-5708C524D80E}"/>
              </c:ext>
            </c:extLst>
          </c:dPt>
          <c:dPt>
            <c:idx val="782"/>
            <c:bubble3D val="0"/>
            <c:extLst>
              <c:ext xmlns:c16="http://schemas.microsoft.com/office/drawing/2014/chart" uri="{C3380CC4-5D6E-409C-BE32-E72D297353CC}">
                <c16:uniqueId val="{0000061D-DA4A-4C9D-8D87-5708C524D80E}"/>
              </c:ext>
            </c:extLst>
          </c:dPt>
          <c:dPt>
            <c:idx val="783"/>
            <c:bubble3D val="0"/>
            <c:extLst>
              <c:ext xmlns:c16="http://schemas.microsoft.com/office/drawing/2014/chart" uri="{C3380CC4-5D6E-409C-BE32-E72D297353CC}">
                <c16:uniqueId val="{0000061F-DA4A-4C9D-8D87-5708C524D80E}"/>
              </c:ext>
            </c:extLst>
          </c:dPt>
          <c:dPt>
            <c:idx val="784"/>
            <c:bubble3D val="0"/>
            <c:extLst>
              <c:ext xmlns:c16="http://schemas.microsoft.com/office/drawing/2014/chart" uri="{C3380CC4-5D6E-409C-BE32-E72D297353CC}">
                <c16:uniqueId val="{00000621-DA4A-4C9D-8D87-5708C524D80E}"/>
              </c:ext>
            </c:extLst>
          </c:dPt>
          <c:dPt>
            <c:idx val="785"/>
            <c:bubble3D val="0"/>
            <c:extLst>
              <c:ext xmlns:c16="http://schemas.microsoft.com/office/drawing/2014/chart" uri="{C3380CC4-5D6E-409C-BE32-E72D297353CC}">
                <c16:uniqueId val="{00000623-DA4A-4C9D-8D87-5708C524D80E}"/>
              </c:ext>
            </c:extLst>
          </c:dPt>
          <c:dPt>
            <c:idx val="786"/>
            <c:bubble3D val="0"/>
            <c:extLst>
              <c:ext xmlns:c16="http://schemas.microsoft.com/office/drawing/2014/chart" uri="{C3380CC4-5D6E-409C-BE32-E72D297353CC}">
                <c16:uniqueId val="{00000625-DA4A-4C9D-8D87-5708C524D80E}"/>
              </c:ext>
            </c:extLst>
          </c:dPt>
          <c:dPt>
            <c:idx val="787"/>
            <c:bubble3D val="0"/>
            <c:extLst>
              <c:ext xmlns:c16="http://schemas.microsoft.com/office/drawing/2014/chart" uri="{C3380CC4-5D6E-409C-BE32-E72D297353CC}">
                <c16:uniqueId val="{00000627-DA4A-4C9D-8D87-5708C524D80E}"/>
              </c:ext>
            </c:extLst>
          </c:dPt>
          <c:dPt>
            <c:idx val="788"/>
            <c:bubble3D val="0"/>
            <c:extLst>
              <c:ext xmlns:c16="http://schemas.microsoft.com/office/drawing/2014/chart" uri="{C3380CC4-5D6E-409C-BE32-E72D297353CC}">
                <c16:uniqueId val="{00000629-DA4A-4C9D-8D87-5708C524D80E}"/>
              </c:ext>
            </c:extLst>
          </c:dPt>
          <c:dPt>
            <c:idx val="789"/>
            <c:bubble3D val="0"/>
            <c:extLst>
              <c:ext xmlns:c16="http://schemas.microsoft.com/office/drawing/2014/chart" uri="{C3380CC4-5D6E-409C-BE32-E72D297353CC}">
                <c16:uniqueId val="{0000062B-DA4A-4C9D-8D87-5708C524D80E}"/>
              </c:ext>
            </c:extLst>
          </c:dPt>
          <c:dPt>
            <c:idx val="790"/>
            <c:bubble3D val="0"/>
            <c:extLst>
              <c:ext xmlns:c16="http://schemas.microsoft.com/office/drawing/2014/chart" uri="{C3380CC4-5D6E-409C-BE32-E72D297353CC}">
                <c16:uniqueId val="{0000062D-DA4A-4C9D-8D87-5708C524D80E}"/>
              </c:ext>
            </c:extLst>
          </c:dPt>
          <c:dPt>
            <c:idx val="791"/>
            <c:bubble3D val="0"/>
            <c:extLst>
              <c:ext xmlns:c16="http://schemas.microsoft.com/office/drawing/2014/chart" uri="{C3380CC4-5D6E-409C-BE32-E72D297353CC}">
                <c16:uniqueId val="{0000062F-DA4A-4C9D-8D87-5708C524D80E}"/>
              </c:ext>
            </c:extLst>
          </c:dPt>
          <c:dPt>
            <c:idx val="792"/>
            <c:bubble3D val="0"/>
            <c:extLst>
              <c:ext xmlns:c16="http://schemas.microsoft.com/office/drawing/2014/chart" uri="{C3380CC4-5D6E-409C-BE32-E72D297353CC}">
                <c16:uniqueId val="{00000631-DA4A-4C9D-8D87-5708C524D80E}"/>
              </c:ext>
            </c:extLst>
          </c:dPt>
          <c:dPt>
            <c:idx val="793"/>
            <c:bubble3D val="0"/>
            <c:extLst>
              <c:ext xmlns:c16="http://schemas.microsoft.com/office/drawing/2014/chart" uri="{C3380CC4-5D6E-409C-BE32-E72D297353CC}">
                <c16:uniqueId val="{00000633-DA4A-4C9D-8D87-5708C524D80E}"/>
              </c:ext>
            </c:extLst>
          </c:dPt>
          <c:dPt>
            <c:idx val="794"/>
            <c:bubble3D val="0"/>
            <c:extLst>
              <c:ext xmlns:c16="http://schemas.microsoft.com/office/drawing/2014/chart" uri="{C3380CC4-5D6E-409C-BE32-E72D297353CC}">
                <c16:uniqueId val="{00000635-DA4A-4C9D-8D87-5708C524D80E}"/>
              </c:ext>
            </c:extLst>
          </c:dPt>
          <c:dPt>
            <c:idx val="795"/>
            <c:bubble3D val="0"/>
            <c:extLst>
              <c:ext xmlns:c16="http://schemas.microsoft.com/office/drawing/2014/chart" uri="{C3380CC4-5D6E-409C-BE32-E72D297353CC}">
                <c16:uniqueId val="{00000637-DA4A-4C9D-8D87-5708C524D80E}"/>
              </c:ext>
            </c:extLst>
          </c:dPt>
          <c:dPt>
            <c:idx val="796"/>
            <c:bubble3D val="0"/>
            <c:extLst>
              <c:ext xmlns:c16="http://schemas.microsoft.com/office/drawing/2014/chart" uri="{C3380CC4-5D6E-409C-BE32-E72D297353CC}">
                <c16:uniqueId val="{00000639-DA4A-4C9D-8D87-5708C524D80E}"/>
              </c:ext>
            </c:extLst>
          </c:dPt>
          <c:dPt>
            <c:idx val="797"/>
            <c:bubble3D val="0"/>
            <c:extLst>
              <c:ext xmlns:c16="http://schemas.microsoft.com/office/drawing/2014/chart" uri="{C3380CC4-5D6E-409C-BE32-E72D297353CC}">
                <c16:uniqueId val="{0000063B-DA4A-4C9D-8D87-5708C524D80E}"/>
              </c:ext>
            </c:extLst>
          </c:dPt>
          <c:dPt>
            <c:idx val="798"/>
            <c:bubble3D val="0"/>
            <c:extLst>
              <c:ext xmlns:c16="http://schemas.microsoft.com/office/drawing/2014/chart" uri="{C3380CC4-5D6E-409C-BE32-E72D297353CC}">
                <c16:uniqueId val="{0000063D-DA4A-4C9D-8D87-5708C524D80E}"/>
              </c:ext>
            </c:extLst>
          </c:dPt>
          <c:dPt>
            <c:idx val="799"/>
            <c:bubble3D val="0"/>
            <c:extLst>
              <c:ext xmlns:c16="http://schemas.microsoft.com/office/drawing/2014/chart" uri="{C3380CC4-5D6E-409C-BE32-E72D297353CC}">
                <c16:uniqueId val="{0000063F-DA4A-4C9D-8D87-5708C524D80E}"/>
              </c:ext>
            </c:extLst>
          </c:dPt>
          <c:dPt>
            <c:idx val="800"/>
            <c:bubble3D val="0"/>
            <c:extLst>
              <c:ext xmlns:c16="http://schemas.microsoft.com/office/drawing/2014/chart" uri="{C3380CC4-5D6E-409C-BE32-E72D297353CC}">
                <c16:uniqueId val="{00000641-DA4A-4C9D-8D87-5708C524D80E}"/>
              </c:ext>
            </c:extLst>
          </c:dPt>
          <c:dPt>
            <c:idx val="801"/>
            <c:bubble3D val="0"/>
            <c:extLst>
              <c:ext xmlns:c16="http://schemas.microsoft.com/office/drawing/2014/chart" uri="{C3380CC4-5D6E-409C-BE32-E72D297353CC}">
                <c16:uniqueId val="{00000643-DA4A-4C9D-8D87-5708C524D80E}"/>
              </c:ext>
            </c:extLst>
          </c:dPt>
          <c:dPt>
            <c:idx val="802"/>
            <c:bubble3D val="0"/>
            <c:extLst>
              <c:ext xmlns:c16="http://schemas.microsoft.com/office/drawing/2014/chart" uri="{C3380CC4-5D6E-409C-BE32-E72D297353CC}">
                <c16:uniqueId val="{00000645-DA4A-4C9D-8D87-5708C524D80E}"/>
              </c:ext>
            </c:extLst>
          </c:dPt>
          <c:dPt>
            <c:idx val="803"/>
            <c:bubble3D val="0"/>
            <c:extLst>
              <c:ext xmlns:c16="http://schemas.microsoft.com/office/drawing/2014/chart" uri="{C3380CC4-5D6E-409C-BE32-E72D297353CC}">
                <c16:uniqueId val="{00000647-DA4A-4C9D-8D87-5708C524D80E}"/>
              </c:ext>
            </c:extLst>
          </c:dPt>
          <c:dPt>
            <c:idx val="804"/>
            <c:bubble3D val="0"/>
            <c:extLst>
              <c:ext xmlns:c16="http://schemas.microsoft.com/office/drawing/2014/chart" uri="{C3380CC4-5D6E-409C-BE32-E72D297353CC}">
                <c16:uniqueId val="{00000649-DA4A-4C9D-8D87-5708C524D80E}"/>
              </c:ext>
            </c:extLst>
          </c:dPt>
          <c:dPt>
            <c:idx val="805"/>
            <c:bubble3D val="0"/>
            <c:extLst>
              <c:ext xmlns:c16="http://schemas.microsoft.com/office/drawing/2014/chart" uri="{C3380CC4-5D6E-409C-BE32-E72D297353CC}">
                <c16:uniqueId val="{0000064B-DA4A-4C9D-8D87-5708C524D80E}"/>
              </c:ext>
            </c:extLst>
          </c:dPt>
          <c:dPt>
            <c:idx val="806"/>
            <c:bubble3D val="0"/>
            <c:extLst>
              <c:ext xmlns:c16="http://schemas.microsoft.com/office/drawing/2014/chart" uri="{C3380CC4-5D6E-409C-BE32-E72D297353CC}">
                <c16:uniqueId val="{0000064D-DA4A-4C9D-8D87-5708C524D80E}"/>
              </c:ext>
            </c:extLst>
          </c:dPt>
          <c:dPt>
            <c:idx val="807"/>
            <c:bubble3D val="0"/>
            <c:extLst>
              <c:ext xmlns:c16="http://schemas.microsoft.com/office/drawing/2014/chart" uri="{C3380CC4-5D6E-409C-BE32-E72D297353CC}">
                <c16:uniqueId val="{0000064F-DA4A-4C9D-8D87-5708C524D80E}"/>
              </c:ext>
            </c:extLst>
          </c:dPt>
          <c:dPt>
            <c:idx val="808"/>
            <c:bubble3D val="0"/>
            <c:extLst>
              <c:ext xmlns:c16="http://schemas.microsoft.com/office/drawing/2014/chart" uri="{C3380CC4-5D6E-409C-BE32-E72D297353CC}">
                <c16:uniqueId val="{00000651-DA4A-4C9D-8D87-5708C524D80E}"/>
              </c:ext>
            </c:extLst>
          </c:dPt>
          <c:dPt>
            <c:idx val="809"/>
            <c:bubble3D val="0"/>
            <c:extLst>
              <c:ext xmlns:c16="http://schemas.microsoft.com/office/drawing/2014/chart" uri="{C3380CC4-5D6E-409C-BE32-E72D297353CC}">
                <c16:uniqueId val="{00000653-DA4A-4C9D-8D87-5708C524D80E}"/>
              </c:ext>
            </c:extLst>
          </c:dPt>
          <c:dPt>
            <c:idx val="810"/>
            <c:bubble3D val="0"/>
            <c:extLst>
              <c:ext xmlns:c16="http://schemas.microsoft.com/office/drawing/2014/chart" uri="{C3380CC4-5D6E-409C-BE32-E72D297353CC}">
                <c16:uniqueId val="{00000655-DA4A-4C9D-8D87-5708C524D80E}"/>
              </c:ext>
            </c:extLst>
          </c:dPt>
          <c:dPt>
            <c:idx val="811"/>
            <c:bubble3D val="0"/>
            <c:extLst>
              <c:ext xmlns:c16="http://schemas.microsoft.com/office/drawing/2014/chart" uri="{C3380CC4-5D6E-409C-BE32-E72D297353CC}">
                <c16:uniqueId val="{00000657-DA4A-4C9D-8D87-5708C524D80E}"/>
              </c:ext>
            </c:extLst>
          </c:dPt>
          <c:dPt>
            <c:idx val="812"/>
            <c:bubble3D val="0"/>
            <c:extLst>
              <c:ext xmlns:c16="http://schemas.microsoft.com/office/drawing/2014/chart" uri="{C3380CC4-5D6E-409C-BE32-E72D297353CC}">
                <c16:uniqueId val="{00000659-DA4A-4C9D-8D87-5708C524D80E}"/>
              </c:ext>
            </c:extLst>
          </c:dPt>
          <c:dPt>
            <c:idx val="813"/>
            <c:bubble3D val="0"/>
            <c:extLst>
              <c:ext xmlns:c16="http://schemas.microsoft.com/office/drawing/2014/chart" uri="{C3380CC4-5D6E-409C-BE32-E72D297353CC}">
                <c16:uniqueId val="{0000065B-DA4A-4C9D-8D87-5708C524D80E}"/>
              </c:ext>
            </c:extLst>
          </c:dPt>
          <c:dPt>
            <c:idx val="814"/>
            <c:bubble3D val="0"/>
            <c:extLst>
              <c:ext xmlns:c16="http://schemas.microsoft.com/office/drawing/2014/chart" uri="{C3380CC4-5D6E-409C-BE32-E72D297353CC}">
                <c16:uniqueId val="{0000065D-DA4A-4C9D-8D87-5708C524D80E}"/>
              </c:ext>
            </c:extLst>
          </c:dPt>
          <c:dPt>
            <c:idx val="815"/>
            <c:bubble3D val="0"/>
            <c:extLst>
              <c:ext xmlns:c16="http://schemas.microsoft.com/office/drawing/2014/chart" uri="{C3380CC4-5D6E-409C-BE32-E72D297353CC}">
                <c16:uniqueId val="{0000065F-DA4A-4C9D-8D87-5708C524D80E}"/>
              </c:ext>
            </c:extLst>
          </c:dPt>
          <c:dPt>
            <c:idx val="816"/>
            <c:bubble3D val="0"/>
            <c:extLst>
              <c:ext xmlns:c16="http://schemas.microsoft.com/office/drawing/2014/chart" uri="{C3380CC4-5D6E-409C-BE32-E72D297353CC}">
                <c16:uniqueId val="{00000661-DA4A-4C9D-8D87-5708C524D80E}"/>
              </c:ext>
            </c:extLst>
          </c:dPt>
          <c:dPt>
            <c:idx val="817"/>
            <c:bubble3D val="0"/>
            <c:extLst>
              <c:ext xmlns:c16="http://schemas.microsoft.com/office/drawing/2014/chart" uri="{C3380CC4-5D6E-409C-BE32-E72D297353CC}">
                <c16:uniqueId val="{00000663-DA4A-4C9D-8D87-5708C524D80E}"/>
              </c:ext>
            </c:extLst>
          </c:dPt>
          <c:dPt>
            <c:idx val="818"/>
            <c:bubble3D val="0"/>
            <c:extLst>
              <c:ext xmlns:c16="http://schemas.microsoft.com/office/drawing/2014/chart" uri="{C3380CC4-5D6E-409C-BE32-E72D297353CC}">
                <c16:uniqueId val="{00000665-DA4A-4C9D-8D87-5708C524D80E}"/>
              </c:ext>
            </c:extLst>
          </c:dPt>
          <c:dPt>
            <c:idx val="819"/>
            <c:bubble3D val="0"/>
            <c:extLst>
              <c:ext xmlns:c16="http://schemas.microsoft.com/office/drawing/2014/chart" uri="{C3380CC4-5D6E-409C-BE32-E72D297353CC}">
                <c16:uniqueId val="{00000667-DA4A-4C9D-8D87-5708C524D80E}"/>
              </c:ext>
            </c:extLst>
          </c:dPt>
          <c:dPt>
            <c:idx val="820"/>
            <c:bubble3D val="0"/>
            <c:extLst>
              <c:ext xmlns:c16="http://schemas.microsoft.com/office/drawing/2014/chart" uri="{C3380CC4-5D6E-409C-BE32-E72D297353CC}">
                <c16:uniqueId val="{00000669-DA4A-4C9D-8D87-5708C524D80E}"/>
              </c:ext>
            </c:extLst>
          </c:dPt>
          <c:dPt>
            <c:idx val="821"/>
            <c:bubble3D val="0"/>
            <c:extLst>
              <c:ext xmlns:c16="http://schemas.microsoft.com/office/drawing/2014/chart" uri="{C3380CC4-5D6E-409C-BE32-E72D297353CC}">
                <c16:uniqueId val="{0000066B-DA4A-4C9D-8D87-5708C524D80E}"/>
              </c:ext>
            </c:extLst>
          </c:dPt>
          <c:dPt>
            <c:idx val="822"/>
            <c:bubble3D val="0"/>
            <c:extLst>
              <c:ext xmlns:c16="http://schemas.microsoft.com/office/drawing/2014/chart" uri="{C3380CC4-5D6E-409C-BE32-E72D297353CC}">
                <c16:uniqueId val="{0000066D-DA4A-4C9D-8D87-5708C524D80E}"/>
              </c:ext>
            </c:extLst>
          </c:dPt>
          <c:dPt>
            <c:idx val="823"/>
            <c:bubble3D val="0"/>
            <c:extLst>
              <c:ext xmlns:c16="http://schemas.microsoft.com/office/drawing/2014/chart" uri="{C3380CC4-5D6E-409C-BE32-E72D297353CC}">
                <c16:uniqueId val="{0000066F-DA4A-4C9D-8D87-5708C524D80E}"/>
              </c:ext>
            </c:extLst>
          </c:dPt>
          <c:dPt>
            <c:idx val="824"/>
            <c:bubble3D val="0"/>
            <c:extLst>
              <c:ext xmlns:c16="http://schemas.microsoft.com/office/drawing/2014/chart" uri="{C3380CC4-5D6E-409C-BE32-E72D297353CC}">
                <c16:uniqueId val="{00000671-DA4A-4C9D-8D87-5708C524D80E}"/>
              </c:ext>
            </c:extLst>
          </c:dPt>
          <c:dPt>
            <c:idx val="825"/>
            <c:bubble3D val="0"/>
            <c:extLst>
              <c:ext xmlns:c16="http://schemas.microsoft.com/office/drawing/2014/chart" uri="{C3380CC4-5D6E-409C-BE32-E72D297353CC}">
                <c16:uniqueId val="{00000673-DA4A-4C9D-8D87-5708C524D80E}"/>
              </c:ext>
            </c:extLst>
          </c:dPt>
          <c:dPt>
            <c:idx val="826"/>
            <c:bubble3D val="0"/>
            <c:extLst>
              <c:ext xmlns:c16="http://schemas.microsoft.com/office/drawing/2014/chart" uri="{C3380CC4-5D6E-409C-BE32-E72D297353CC}">
                <c16:uniqueId val="{00000675-DA4A-4C9D-8D87-5708C524D80E}"/>
              </c:ext>
            </c:extLst>
          </c:dPt>
          <c:dPt>
            <c:idx val="827"/>
            <c:bubble3D val="0"/>
            <c:extLst>
              <c:ext xmlns:c16="http://schemas.microsoft.com/office/drawing/2014/chart" uri="{C3380CC4-5D6E-409C-BE32-E72D297353CC}">
                <c16:uniqueId val="{00000677-DA4A-4C9D-8D87-5708C524D80E}"/>
              </c:ext>
            </c:extLst>
          </c:dPt>
          <c:dPt>
            <c:idx val="828"/>
            <c:bubble3D val="0"/>
            <c:extLst>
              <c:ext xmlns:c16="http://schemas.microsoft.com/office/drawing/2014/chart" uri="{C3380CC4-5D6E-409C-BE32-E72D297353CC}">
                <c16:uniqueId val="{00000679-DA4A-4C9D-8D87-5708C524D80E}"/>
              </c:ext>
            </c:extLst>
          </c:dPt>
          <c:dPt>
            <c:idx val="829"/>
            <c:bubble3D val="0"/>
            <c:extLst>
              <c:ext xmlns:c16="http://schemas.microsoft.com/office/drawing/2014/chart" uri="{C3380CC4-5D6E-409C-BE32-E72D297353CC}">
                <c16:uniqueId val="{0000067B-DA4A-4C9D-8D87-5708C524D80E}"/>
              </c:ext>
            </c:extLst>
          </c:dPt>
          <c:dPt>
            <c:idx val="830"/>
            <c:bubble3D val="0"/>
            <c:extLst>
              <c:ext xmlns:c16="http://schemas.microsoft.com/office/drawing/2014/chart" uri="{C3380CC4-5D6E-409C-BE32-E72D297353CC}">
                <c16:uniqueId val="{0000067D-DA4A-4C9D-8D87-5708C524D80E}"/>
              </c:ext>
            </c:extLst>
          </c:dPt>
          <c:dPt>
            <c:idx val="831"/>
            <c:bubble3D val="0"/>
            <c:extLst>
              <c:ext xmlns:c16="http://schemas.microsoft.com/office/drawing/2014/chart" uri="{C3380CC4-5D6E-409C-BE32-E72D297353CC}">
                <c16:uniqueId val="{0000067F-DA4A-4C9D-8D87-5708C524D80E}"/>
              </c:ext>
            </c:extLst>
          </c:dPt>
          <c:dPt>
            <c:idx val="832"/>
            <c:bubble3D val="0"/>
            <c:extLst>
              <c:ext xmlns:c16="http://schemas.microsoft.com/office/drawing/2014/chart" uri="{C3380CC4-5D6E-409C-BE32-E72D297353CC}">
                <c16:uniqueId val="{00000681-DA4A-4C9D-8D87-5708C524D80E}"/>
              </c:ext>
            </c:extLst>
          </c:dPt>
          <c:dPt>
            <c:idx val="833"/>
            <c:bubble3D val="0"/>
            <c:extLst>
              <c:ext xmlns:c16="http://schemas.microsoft.com/office/drawing/2014/chart" uri="{C3380CC4-5D6E-409C-BE32-E72D297353CC}">
                <c16:uniqueId val="{00000683-DA4A-4C9D-8D87-5708C524D80E}"/>
              </c:ext>
            </c:extLst>
          </c:dPt>
          <c:dPt>
            <c:idx val="834"/>
            <c:bubble3D val="0"/>
            <c:extLst>
              <c:ext xmlns:c16="http://schemas.microsoft.com/office/drawing/2014/chart" uri="{C3380CC4-5D6E-409C-BE32-E72D297353CC}">
                <c16:uniqueId val="{00000685-DA4A-4C9D-8D87-5708C524D80E}"/>
              </c:ext>
            </c:extLst>
          </c:dPt>
          <c:dPt>
            <c:idx val="835"/>
            <c:bubble3D val="0"/>
            <c:extLst>
              <c:ext xmlns:c16="http://schemas.microsoft.com/office/drawing/2014/chart" uri="{C3380CC4-5D6E-409C-BE32-E72D297353CC}">
                <c16:uniqueId val="{00000687-DA4A-4C9D-8D87-5708C524D80E}"/>
              </c:ext>
            </c:extLst>
          </c:dPt>
          <c:dPt>
            <c:idx val="836"/>
            <c:bubble3D val="0"/>
            <c:extLst>
              <c:ext xmlns:c16="http://schemas.microsoft.com/office/drawing/2014/chart" uri="{C3380CC4-5D6E-409C-BE32-E72D297353CC}">
                <c16:uniqueId val="{00000689-DA4A-4C9D-8D87-5708C524D80E}"/>
              </c:ext>
            </c:extLst>
          </c:dPt>
          <c:dPt>
            <c:idx val="837"/>
            <c:bubble3D val="0"/>
            <c:extLst>
              <c:ext xmlns:c16="http://schemas.microsoft.com/office/drawing/2014/chart" uri="{C3380CC4-5D6E-409C-BE32-E72D297353CC}">
                <c16:uniqueId val="{0000068B-DA4A-4C9D-8D87-5708C524D80E}"/>
              </c:ext>
            </c:extLst>
          </c:dPt>
          <c:dPt>
            <c:idx val="838"/>
            <c:bubble3D val="0"/>
            <c:extLst>
              <c:ext xmlns:c16="http://schemas.microsoft.com/office/drawing/2014/chart" uri="{C3380CC4-5D6E-409C-BE32-E72D297353CC}">
                <c16:uniqueId val="{0000068D-DA4A-4C9D-8D87-5708C524D80E}"/>
              </c:ext>
            </c:extLst>
          </c:dPt>
          <c:dPt>
            <c:idx val="839"/>
            <c:bubble3D val="0"/>
            <c:extLst>
              <c:ext xmlns:c16="http://schemas.microsoft.com/office/drawing/2014/chart" uri="{C3380CC4-5D6E-409C-BE32-E72D297353CC}">
                <c16:uniqueId val="{0000068F-DA4A-4C9D-8D87-5708C524D80E}"/>
              </c:ext>
            </c:extLst>
          </c:dPt>
          <c:dPt>
            <c:idx val="840"/>
            <c:bubble3D val="0"/>
            <c:extLst>
              <c:ext xmlns:c16="http://schemas.microsoft.com/office/drawing/2014/chart" uri="{C3380CC4-5D6E-409C-BE32-E72D297353CC}">
                <c16:uniqueId val="{00000691-DA4A-4C9D-8D87-5708C524D80E}"/>
              </c:ext>
            </c:extLst>
          </c:dPt>
          <c:dPt>
            <c:idx val="841"/>
            <c:bubble3D val="0"/>
            <c:extLst>
              <c:ext xmlns:c16="http://schemas.microsoft.com/office/drawing/2014/chart" uri="{C3380CC4-5D6E-409C-BE32-E72D297353CC}">
                <c16:uniqueId val="{00000693-DA4A-4C9D-8D87-5708C524D80E}"/>
              </c:ext>
            </c:extLst>
          </c:dPt>
          <c:dPt>
            <c:idx val="842"/>
            <c:bubble3D val="0"/>
            <c:extLst>
              <c:ext xmlns:c16="http://schemas.microsoft.com/office/drawing/2014/chart" uri="{C3380CC4-5D6E-409C-BE32-E72D297353CC}">
                <c16:uniqueId val="{00000695-DA4A-4C9D-8D87-5708C524D80E}"/>
              </c:ext>
            </c:extLst>
          </c:dPt>
          <c:dPt>
            <c:idx val="843"/>
            <c:bubble3D val="0"/>
            <c:extLst>
              <c:ext xmlns:c16="http://schemas.microsoft.com/office/drawing/2014/chart" uri="{C3380CC4-5D6E-409C-BE32-E72D297353CC}">
                <c16:uniqueId val="{00000697-DA4A-4C9D-8D87-5708C524D80E}"/>
              </c:ext>
            </c:extLst>
          </c:dPt>
          <c:dPt>
            <c:idx val="844"/>
            <c:bubble3D val="0"/>
            <c:extLst>
              <c:ext xmlns:c16="http://schemas.microsoft.com/office/drawing/2014/chart" uri="{C3380CC4-5D6E-409C-BE32-E72D297353CC}">
                <c16:uniqueId val="{00000699-DA4A-4C9D-8D87-5708C524D80E}"/>
              </c:ext>
            </c:extLst>
          </c:dPt>
          <c:dPt>
            <c:idx val="845"/>
            <c:bubble3D val="0"/>
            <c:extLst>
              <c:ext xmlns:c16="http://schemas.microsoft.com/office/drawing/2014/chart" uri="{C3380CC4-5D6E-409C-BE32-E72D297353CC}">
                <c16:uniqueId val="{0000069B-DA4A-4C9D-8D87-5708C524D80E}"/>
              </c:ext>
            </c:extLst>
          </c:dPt>
          <c:dPt>
            <c:idx val="846"/>
            <c:bubble3D val="0"/>
            <c:extLst>
              <c:ext xmlns:c16="http://schemas.microsoft.com/office/drawing/2014/chart" uri="{C3380CC4-5D6E-409C-BE32-E72D297353CC}">
                <c16:uniqueId val="{0000069D-DA4A-4C9D-8D87-5708C524D80E}"/>
              </c:ext>
            </c:extLst>
          </c:dPt>
          <c:dPt>
            <c:idx val="847"/>
            <c:bubble3D val="0"/>
            <c:extLst>
              <c:ext xmlns:c16="http://schemas.microsoft.com/office/drawing/2014/chart" uri="{C3380CC4-5D6E-409C-BE32-E72D297353CC}">
                <c16:uniqueId val="{0000069F-DA4A-4C9D-8D87-5708C524D80E}"/>
              </c:ext>
            </c:extLst>
          </c:dPt>
          <c:dPt>
            <c:idx val="848"/>
            <c:bubble3D val="0"/>
            <c:extLst>
              <c:ext xmlns:c16="http://schemas.microsoft.com/office/drawing/2014/chart" uri="{C3380CC4-5D6E-409C-BE32-E72D297353CC}">
                <c16:uniqueId val="{000006A1-DA4A-4C9D-8D87-5708C524D80E}"/>
              </c:ext>
            </c:extLst>
          </c:dPt>
          <c:dPt>
            <c:idx val="849"/>
            <c:bubble3D val="0"/>
            <c:extLst>
              <c:ext xmlns:c16="http://schemas.microsoft.com/office/drawing/2014/chart" uri="{C3380CC4-5D6E-409C-BE32-E72D297353CC}">
                <c16:uniqueId val="{000006A3-DA4A-4C9D-8D87-5708C524D80E}"/>
              </c:ext>
            </c:extLst>
          </c:dPt>
          <c:dPt>
            <c:idx val="850"/>
            <c:bubble3D val="0"/>
            <c:extLst>
              <c:ext xmlns:c16="http://schemas.microsoft.com/office/drawing/2014/chart" uri="{C3380CC4-5D6E-409C-BE32-E72D297353CC}">
                <c16:uniqueId val="{000006A5-DA4A-4C9D-8D87-5708C524D80E}"/>
              </c:ext>
            </c:extLst>
          </c:dPt>
          <c:dPt>
            <c:idx val="851"/>
            <c:bubble3D val="0"/>
            <c:extLst>
              <c:ext xmlns:c16="http://schemas.microsoft.com/office/drawing/2014/chart" uri="{C3380CC4-5D6E-409C-BE32-E72D297353CC}">
                <c16:uniqueId val="{000006A7-DA4A-4C9D-8D87-5708C524D80E}"/>
              </c:ext>
            </c:extLst>
          </c:dPt>
          <c:dPt>
            <c:idx val="852"/>
            <c:bubble3D val="0"/>
            <c:extLst>
              <c:ext xmlns:c16="http://schemas.microsoft.com/office/drawing/2014/chart" uri="{C3380CC4-5D6E-409C-BE32-E72D297353CC}">
                <c16:uniqueId val="{000006A9-DA4A-4C9D-8D87-5708C524D80E}"/>
              </c:ext>
            </c:extLst>
          </c:dPt>
          <c:dPt>
            <c:idx val="853"/>
            <c:bubble3D val="0"/>
            <c:extLst>
              <c:ext xmlns:c16="http://schemas.microsoft.com/office/drawing/2014/chart" uri="{C3380CC4-5D6E-409C-BE32-E72D297353CC}">
                <c16:uniqueId val="{000006AB-DA4A-4C9D-8D87-5708C524D80E}"/>
              </c:ext>
            </c:extLst>
          </c:dPt>
          <c:dPt>
            <c:idx val="854"/>
            <c:bubble3D val="0"/>
            <c:extLst>
              <c:ext xmlns:c16="http://schemas.microsoft.com/office/drawing/2014/chart" uri="{C3380CC4-5D6E-409C-BE32-E72D297353CC}">
                <c16:uniqueId val="{000006AD-DA4A-4C9D-8D87-5708C524D80E}"/>
              </c:ext>
            </c:extLst>
          </c:dPt>
          <c:dPt>
            <c:idx val="855"/>
            <c:bubble3D val="0"/>
            <c:extLst>
              <c:ext xmlns:c16="http://schemas.microsoft.com/office/drawing/2014/chart" uri="{C3380CC4-5D6E-409C-BE32-E72D297353CC}">
                <c16:uniqueId val="{000006AF-DA4A-4C9D-8D87-5708C524D80E}"/>
              </c:ext>
            </c:extLst>
          </c:dPt>
          <c:dPt>
            <c:idx val="856"/>
            <c:bubble3D val="0"/>
            <c:extLst>
              <c:ext xmlns:c16="http://schemas.microsoft.com/office/drawing/2014/chart" uri="{C3380CC4-5D6E-409C-BE32-E72D297353CC}">
                <c16:uniqueId val="{000006B1-DA4A-4C9D-8D87-5708C524D80E}"/>
              </c:ext>
            </c:extLst>
          </c:dPt>
          <c:dPt>
            <c:idx val="857"/>
            <c:bubble3D val="0"/>
            <c:extLst>
              <c:ext xmlns:c16="http://schemas.microsoft.com/office/drawing/2014/chart" uri="{C3380CC4-5D6E-409C-BE32-E72D297353CC}">
                <c16:uniqueId val="{000006B3-DA4A-4C9D-8D87-5708C524D80E}"/>
              </c:ext>
            </c:extLst>
          </c:dPt>
          <c:dPt>
            <c:idx val="858"/>
            <c:bubble3D val="0"/>
            <c:extLst>
              <c:ext xmlns:c16="http://schemas.microsoft.com/office/drawing/2014/chart" uri="{C3380CC4-5D6E-409C-BE32-E72D297353CC}">
                <c16:uniqueId val="{000006B5-DA4A-4C9D-8D87-5708C524D80E}"/>
              </c:ext>
            </c:extLst>
          </c:dPt>
          <c:dPt>
            <c:idx val="859"/>
            <c:bubble3D val="0"/>
            <c:extLst>
              <c:ext xmlns:c16="http://schemas.microsoft.com/office/drawing/2014/chart" uri="{C3380CC4-5D6E-409C-BE32-E72D297353CC}">
                <c16:uniqueId val="{000006B7-DA4A-4C9D-8D87-5708C524D80E}"/>
              </c:ext>
            </c:extLst>
          </c:dPt>
          <c:dPt>
            <c:idx val="860"/>
            <c:bubble3D val="0"/>
            <c:extLst>
              <c:ext xmlns:c16="http://schemas.microsoft.com/office/drawing/2014/chart" uri="{C3380CC4-5D6E-409C-BE32-E72D297353CC}">
                <c16:uniqueId val="{000006B9-DA4A-4C9D-8D87-5708C524D80E}"/>
              </c:ext>
            </c:extLst>
          </c:dPt>
          <c:dPt>
            <c:idx val="861"/>
            <c:bubble3D val="0"/>
            <c:extLst>
              <c:ext xmlns:c16="http://schemas.microsoft.com/office/drawing/2014/chart" uri="{C3380CC4-5D6E-409C-BE32-E72D297353CC}">
                <c16:uniqueId val="{000006BB-DA4A-4C9D-8D87-5708C524D80E}"/>
              </c:ext>
            </c:extLst>
          </c:dPt>
          <c:dPt>
            <c:idx val="862"/>
            <c:bubble3D val="0"/>
            <c:extLst>
              <c:ext xmlns:c16="http://schemas.microsoft.com/office/drawing/2014/chart" uri="{C3380CC4-5D6E-409C-BE32-E72D297353CC}">
                <c16:uniqueId val="{000006BD-DA4A-4C9D-8D87-5708C524D80E}"/>
              </c:ext>
            </c:extLst>
          </c:dPt>
          <c:dPt>
            <c:idx val="863"/>
            <c:bubble3D val="0"/>
            <c:extLst>
              <c:ext xmlns:c16="http://schemas.microsoft.com/office/drawing/2014/chart" uri="{C3380CC4-5D6E-409C-BE32-E72D297353CC}">
                <c16:uniqueId val="{000006BF-DA4A-4C9D-8D87-5708C524D80E}"/>
              </c:ext>
            </c:extLst>
          </c:dPt>
          <c:dPt>
            <c:idx val="864"/>
            <c:bubble3D val="0"/>
            <c:extLst>
              <c:ext xmlns:c16="http://schemas.microsoft.com/office/drawing/2014/chart" uri="{C3380CC4-5D6E-409C-BE32-E72D297353CC}">
                <c16:uniqueId val="{000006C1-DA4A-4C9D-8D87-5708C524D80E}"/>
              </c:ext>
            </c:extLst>
          </c:dPt>
          <c:dPt>
            <c:idx val="865"/>
            <c:bubble3D val="0"/>
            <c:extLst>
              <c:ext xmlns:c16="http://schemas.microsoft.com/office/drawing/2014/chart" uri="{C3380CC4-5D6E-409C-BE32-E72D297353CC}">
                <c16:uniqueId val="{000006C3-DA4A-4C9D-8D87-5708C524D80E}"/>
              </c:ext>
            </c:extLst>
          </c:dPt>
          <c:dPt>
            <c:idx val="866"/>
            <c:bubble3D val="0"/>
            <c:extLst>
              <c:ext xmlns:c16="http://schemas.microsoft.com/office/drawing/2014/chart" uri="{C3380CC4-5D6E-409C-BE32-E72D297353CC}">
                <c16:uniqueId val="{000006C5-DA4A-4C9D-8D87-5708C524D80E}"/>
              </c:ext>
            </c:extLst>
          </c:dPt>
          <c:dPt>
            <c:idx val="867"/>
            <c:bubble3D val="0"/>
            <c:extLst>
              <c:ext xmlns:c16="http://schemas.microsoft.com/office/drawing/2014/chart" uri="{C3380CC4-5D6E-409C-BE32-E72D297353CC}">
                <c16:uniqueId val="{000006C7-DA4A-4C9D-8D87-5708C524D80E}"/>
              </c:ext>
            </c:extLst>
          </c:dPt>
          <c:dPt>
            <c:idx val="868"/>
            <c:bubble3D val="0"/>
            <c:extLst>
              <c:ext xmlns:c16="http://schemas.microsoft.com/office/drawing/2014/chart" uri="{C3380CC4-5D6E-409C-BE32-E72D297353CC}">
                <c16:uniqueId val="{000006C9-DA4A-4C9D-8D87-5708C524D80E}"/>
              </c:ext>
            </c:extLst>
          </c:dPt>
          <c:dPt>
            <c:idx val="869"/>
            <c:bubble3D val="0"/>
            <c:extLst>
              <c:ext xmlns:c16="http://schemas.microsoft.com/office/drawing/2014/chart" uri="{C3380CC4-5D6E-409C-BE32-E72D297353CC}">
                <c16:uniqueId val="{000006CB-DA4A-4C9D-8D87-5708C524D80E}"/>
              </c:ext>
            </c:extLst>
          </c:dPt>
          <c:dPt>
            <c:idx val="870"/>
            <c:bubble3D val="0"/>
            <c:extLst>
              <c:ext xmlns:c16="http://schemas.microsoft.com/office/drawing/2014/chart" uri="{C3380CC4-5D6E-409C-BE32-E72D297353CC}">
                <c16:uniqueId val="{000006CD-DA4A-4C9D-8D87-5708C524D80E}"/>
              </c:ext>
            </c:extLst>
          </c:dPt>
          <c:dPt>
            <c:idx val="871"/>
            <c:bubble3D val="0"/>
            <c:extLst>
              <c:ext xmlns:c16="http://schemas.microsoft.com/office/drawing/2014/chart" uri="{C3380CC4-5D6E-409C-BE32-E72D297353CC}">
                <c16:uniqueId val="{000006CF-DA4A-4C9D-8D87-5708C524D80E}"/>
              </c:ext>
            </c:extLst>
          </c:dPt>
          <c:dPt>
            <c:idx val="872"/>
            <c:bubble3D val="0"/>
            <c:extLst>
              <c:ext xmlns:c16="http://schemas.microsoft.com/office/drawing/2014/chart" uri="{C3380CC4-5D6E-409C-BE32-E72D297353CC}">
                <c16:uniqueId val="{000006D1-DA4A-4C9D-8D87-5708C524D80E}"/>
              </c:ext>
            </c:extLst>
          </c:dPt>
          <c:dPt>
            <c:idx val="873"/>
            <c:bubble3D val="0"/>
            <c:extLst>
              <c:ext xmlns:c16="http://schemas.microsoft.com/office/drawing/2014/chart" uri="{C3380CC4-5D6E-409C-BE32-E72D297353CC}">
                <c16:uniqueId val="{000006D3-DA4A-4C9D-8D87-5708C524D80E}"/>
              </c:ext>
            </c:extLst>
          </c:dPt>
          <c:dPt>
            <c:idx val="874"/>
            <c:bubble3D val="0"/>
            <c:extLst>
              <c:ext xmlns:c16="http://schemas.microsoft.com/office/drawing/2014/chart" uri="{C3380CC4-5D6E-409C-BE32-E72D297353CC}">
                <c16:uniqueId val="{000006D5-DA4A-4C9D-8D87-5708C524D80E}"/>
              </c:ext>
            </c:extLst>
          </c:dPt>
          <c:dPt>
            <c:idx val="875"/>
            <c:bubble3D val="0"/>
            <c:extLst>
              <c:ext xmlns:c16="http://schemas.microsoft.com/office/drawing/2014/chart" uri="{C3380CC4-5D6E-409C-BE32-E72D297353CC}">
                <c16:uniqueId val="{000006D7-DA4A-4C9D-8D87-5708C524D80E}"/>
              </c:ext>
            </c:extLst>
          </c:dPt>
          <c:dPt>
            <c:idx val="876"/>
            <c:bubble3D val="0"/>
            <c:extLst>
              <c:ext xmlns:c16="http://schemas.microsoft.com/office/drawing/2014/chart" uri="{C3380CC4-5D6E-409C-BE32-E72D297353CC}">
                <c16:uniqueId val="{000006D9-DA4A-4C9D-8D87-5708C524D80E}"/>
              </c:ext>
            </c:extLst>
          </c:dPt>
          <c:dPt>
            <c:idx val="877"/>
            <c:bubble3D val="0"/>
            <c:extLst>
              <c:ext xmlns:c16="http://schemas.microsoft.com/office/drawing/2014/chart" uri="{C3380CC4-5D6E-409C-BE32-E72D297353CC}">
                <c16:uniqueId val="{000006DB-DA4A-4C9D-8D87-5708C524D80E}"/>
              </c:ext>
            </c:extLst>
          </c:dPt>
          <c:dPt>
            <c:idx val="878"/>
            <c:bubble3D val="0"/>
            <c:extLst>
              <c:ext xmlns:c16="http://schemas.microsoft.com/office/drawing/2014/chart" uri="{C3380CC4-5D6E-409C-BE32-E72D297353CC}">
                <c16:uniqueId val="{000006DD-DA4A-4C9D-8D87-5708C524D80E}"/>
              </c:ext>
            </c:extLst>
          </c:dPt>
          <c:dPt>
            <c:idx val="879"/>
            <c:bubble3D val="0"/>
            <c:extLst>
              <c:ext xmlns:c16="http://schemas.microsoft.com/office/drawing/2014/chart" uri="{C3380CC4-5D6E-409C-BE32-E72D297353CC}">
                <c16:uniqueId val="{000006DF-DA4A-4C9D-8D87-5708C524D80E}"/>
              </c:ext>
            </c:extLst>
          </c:dPt>
          <c:dPt>
            <c:idx val="880"/>
            <c:bubble3D val="0"/>
            <c:extLst>
              <c:ext xmlns:c16="http://schemas.microsoft.com/office/drawing/2014/chart" uri="{C3380CC4-5D6E-409C-BE32-E72D297353CC}">
                <c16:uniqueId val="{000006E1-DA4A-4C9D-8D87-5708C524D80E}"/>
              </c:ext>
            </c:extLst>
          </c:dPt>
          <c:dPt>
            <c:idx val="881"/>
            <c:bubble3D val="0"/>
            <c:extLst>
              <c:ext xmlns:c16="http://schemas.microsoft.com/office/drawing/2014/chart" uri="{C3380CC4-5D6E-409C-BE32-E72D297353CC}">
                <c16:uniqueId val="{000006E3-DA4A-4C9D-8D87-5708C524D80E}"/>
              </c:ext>
            </c:extLst>
          </c:dPt>
          <c:dPt>
            <c:idx val="882"/>
            <c:bubble3D val="0"/>
            <c:extLst>
              <c:ext xmlns:c16="http://schemas.microsoft.com/office/drawing/2014/chart" uri="{C3380CC4-5D6E-409C-BE32-E72D297353CC}">
                <c16:uniqueId val="{000006E5-DA4A-4C9D-8D87-5708C524D80E}"/>
              </c:ext>
            </c:extLst>
          </c:dPt>
          <c:dPt>
            <c:idx val="883"/>
            <c:bubble3D val="0"/>
            <c:extLst>
              <c:ext xmlns:c16="http://schemas.microsoft.com/office/drawing/2014/chart" uri="{C3380CC4-5D6E-409C-BE32-E72D297353CC}">
                <c16:uniqueId val="{000006E7-DA4A-4C9D-8D87-5708C524D80E}"/>
              </c:ext>
            </c:extLst>
          </c:dPt>
          <c:dPt>
            <c:idx val="884"/>
            <c:bubble3D val="0"/>
            <c:extLst>
              <c:ext xmlns:c16="http://schemas.microsoft.com/office/drawing/2014/chart" uri="{C3380CC4-5D6E-409C-BE32-E72D297353CC}">
                <c16:uniqueId val="{000006E9-DA4A-4C9D-8D87-5708C524D80E}"/>
              </c:ext>
            </c:extLst>
          </c:dPt>
          <c:dPt>
            <c:idx val="885"/>
            <c:bubble3D val="0"/>
            <c:extLst>
              <c:ext xmlns:c16="http://schemas.microsoft.com/office/drawing/2014/chart" uri="{C3380CC4-5D6E-409C-BE32-E72D297353CC}">
                <c16:uniqueId val="{000006EB-DA4A-4C9D-8D87-5708C524D80E}"/>
              </c:ext>
            </c:extLst>
          </c:dPt>
          <c:dPt>
            <c:idx val="886"/>
            <c:bubble3D val="0"/>
            <c:extLst>
              <c:ext xmlns:c16="http://schemas.microsoft.com/office/drawing/2014/chart" uri="{C3380CC4-5D6E-409C-BE32-E72D297353CC}">
                <c16:uniqueId val="{000006ED-DA4A-4C9D-8D87-5708C524D80E}"/>
              </c:ext>
            </c:extLst>
          </c:dPt>
          <c:dPt>
            <c:idx val="887"/>
            <c:bubble3D val="0"/>
            <c:extLst>
              <c:ext xmlns:c16="http://schemas.microsoft.com/office/drawing/2014/chart" uri="{C3380CC4-5D6E-409C-BE32-E72D297353CC}">
                <c16:uniqueId val="{000006EF-DA4A-4C9D-8D87-5708C524D80E}"/>
              </c:ext>
            </c:extLst>
          </c:dPt>
          <c:dPt>
            <c:idx val="888"/>
            <c:bubble3D val="0"/>
            <c:extLst>
              <c:ext xmlns:c16="http://schemas.microsoft.com/office/drawing/2014/chart" uri="{C3380CC4-5D6E-409C-BE32-E72D297353CC}">
                <c16:uniqueId val="{000006F1-DA4A-4C9D-8D87-5708C524D80E}"/>
              </c:ext>
            </c:extLst>
          </c:dPt>
          <c:dPt>
            <c:idx val="889"/>
            <c:bubble3D val="0"/>
            <c:extLst>
              <c:ext xmlns:c16="http://schemas.microsoft.com/office/drawing/2014/chart" uri="{C3380CC4-5D6E-409C-BE32-E72D297353CC}">
                <c16:uniqueId val="{000006F3-DA4A-4C9D-8D87-5708C524D80E}"/>
              </c:ext>
            </c:extLst>
          </c:dPt>
          <c:dPt>
            <c:idx val="890"/>
            <c:bubble3D val="0"/>
            <c:extLst>
              <c:ext xmlns:c16="http://schemas.microsoft.com/office/drawing/2014/chart" uri="{C3380CC4-5D6E-409C-BE32-E72D297353CC}">
                <c16:uniqueId val="{000006F5-DA4A-4C9D-8D87-5708C524D80E}"/>
              </c:ext>
            </c:extLst>
          </c:dPt>
          <c:dPt>
            <c:idx val="891"/>
            <c:bubble3D val="0"/>
            <c:extLst>
              <c:ext xmlns:c16="http://schemas.microsoft.com/office/drawing/2014/chart" uri="{C3380CC4-5D6E-409C-BE32-E72D297353CC}">
                <c16:uniqueId val="{000006F7-DA4A-4C9D-8D87-5708C524D80E}"/>
              </c:ext>
            </c:extLst>
          </c:dPt>
          <c:dPt>
            <c:idx val="892"/>
            <c:bubble3D val="0"/>
            <c:extLst>
              <c:ext xmlns:c16="http://schemas.microsoft.com/office/drawing/2014/chart" uri="{C3380CC4-5D6E-409C-BE32-E72D297353CC}">
                <c16:uniqueId val="{000006F9-DA4A-4C9D-8D87-5708C524D80E}"/>
              </c:ext>
            </c:extLst>
          </c:dPt>
          <c:dPt>
            <c:idx val="893"/>
            <c:bubble3D val="0"/>
            <c:extLst>
              <c:ext xmlns:c16="http://schemas.microsoft.com/office/drawing/2014/chart" uri="{C3380CC4-5D6E-409C-BE32-E72D297353CC}">
                <c16:uniqueId val="{000006FB-DA4A-4C9D-8D87-5708C524D80E}"/>
              </c:ext>
            </c:extLst>
          </c:dPt>
          <c:dPt>
            <c:idx val="894"/>
            <c:bubble3D val="0"/>
            <c:extLst>
              <c:ext xmlns:c16="http://schemas.microsoft.com/office/drawing/2014/chart" uri="{C3380CC4-5D6E-409C-BE32-E72D297353CC}">
                <c16:uniqueId val="{000006FD-DA4A-4C9D-8D87-5708C524D80E}"/>
              </c:ext>
            </c:extLst>
          </c:dPt>
          <c:dPt>
            <c:idx val="895"/>
            <c:bubble3D val="0"/>
            <c:extLst>
              <c:ext xmlns:c16="http://schemas.microsoft.com/office/drawing/2014/chart" uri="{C3380CC4-5D6E-409C-BE32-E72D297353CC}">
                <c16:uniqueId val="{000006FF-DA4A-4C9D-8D87-5708C524D80E}"/>
              </c:ext>
            </c:extLst>
          </c:dPt>
          <c:dPt>
            <c:idx val="896"/>
            <c:bubble3D val="0"/>
            <c:extLst>
              <c:ext xmlns:c16="http://schemas.microsoft.com/office/drawing/2014/chart" uri="{C3380CC4-5D6E-409C-BE32-E72D297353CC}">
                <c16:uniqueId val="{00000701-DA4A-4C9D-8D87-5708C524D80E}"/>
              </c:ext>
            </c:extLst>
          </c:dPt>
          <c:dPt>
            <c:idx val="897"/>
            <c:bubble3D val="0"/>
            <c:extLst>
              <c:ext xmlns:c16="http://schemas.microsoft.com/office/drawing/2014/chart" uri="{C3380CC4-5D6E-409C-BE32-E72D297353CC}">
                <c16:uniqueId val="{00000703-DA4A-4C9D-8D87-5708C524D80E}"/>
              </c:ext>
            </c:extLst>
          </c:dPt>
          <c:dPt>
            <c:idx val="898"/>
            <c:bubble3D val="0"/>
            <c:extLst>
              <c:ext xmlns:c16="http://schemas.microsoft.com/office/drawing/2014/chart" uri="{C3380CC4-5D6E-409C-BE32-E72D297353CC}">
                <c16:uniqueId val="{00000705-DA4A-4C9D-8D87-5708C524D80E}"/>
              </c:ext>
            </c:extLst>
          </c:dPt>
          <c:dPt>
            <c:idx val="899"/>
            <c:bubble3D val="0"/>
            <c:extLst>
              <c:ext xmlns:c16="http://schemas.microsoft.com/office/drawing/2014/chart" uri="{C3380CC4-5D6E-409C-BE32-E72D297353CC}">
                <c16:uniqueId val="{00000707-DA4A-4C9D-8D87-5708C524D80E}"/>
              </c:ext>
            </c:extLst>
          </c:dPt>
          <c:dPt>
            <c:idx val="900"/>
            <c:bubble3D val="0"/>
            <c:extLst>
              <c:ext xmlns:c16="http://schemas.microsoft.com/office/drawing/2014/chart" uri="{C3380CC4-5D6E-409C-BE32-E72D297353CC}">
                <c16:uniqueId val="{00000709-DA4A-4C9D-8D87-5708C524D80E}"/>
              </c:ext>
            </c:extLst>
          </c:dPt>
          <c:dPt>
            <c:idx val="901"/>
            <c:bubble3D val="0"/>
            <c:extLst>
              <c:ext xmlns:c16="http://schemas.microsoft.com/office/drawing/2014/chart" uri="{C3380CC4-5D6E-409C-BE32-E72D297353CC}">
                <c16:uniqueId val="{0000070B-DA4A-4C9D-8D87-5708C524D80E}"/>
              </c:ext>
            </c:extLst>
          </c:dPt>
          <c:dPt>
            <c:idx val="902"/>
            <c:bubble3D val="0"/>
            <c:extLst>
              <c:ext xmlns:c16="http://schemas.microsoft.com/office/drawing/2014/chart" uri="{C3380CC4-5D6E-409C-BE32-E72D297353CC}">
                <c16:uniqueId val="{0000070D-DA4A-4C9D-8D87-5708C524D80E}"/>
              </c:ext>
            </c:extLst>
          </c:dPt>
          <c:dPt>
            <c:idx val="903"/>
            <c:bubble3D val="0"/>
            <c:extLst>
              <c:ext xmlns:c16="http://schemas.microsoft.com/office/drawing/2014/chart" uri="{C3380CC4-5D6E-409C-BE32-E72D297353CC}">
                <c16:uniqueId val="{0000070F-DA4A-4C9D-8D87-5708C524D80E}"/>
              </c:ext>
            </c:extLst>
          </c:dPt>
          <c:dPt>
            <c:idx val="904"/>
            <c:bubble3D val="0"/>
            <c:extLst>
              <c:ext xmlns:c16="http://schemas.microsoft.com/office/drawing/2014/chart" uri="{C3380CC4-5D6E-409C-BE32-E72D297353CC}">
                <c16:uniqueId val="{00000711-DA4A-4C9D-8D87-5708C524D80E}"/>
              </c:ext>
            </c:extLst>
          </c:dPt>
          <c:dPt>
            <c:idx val="905"/>
            <c:bubble3D val="0"/>
            <c:extLst>
              <c:ext xmlns:c16="http://schemas.microsoft.com/office/drawing/2014/chart" uri="{C3380CC4-5D6E-409C-BE32-E72D297353CC}">
                <c16:uniqueId val="{00000713-DA4A-4C9D-8D87-5708C524D80E}"/>
              </c:ext>
            </c:extLst>
          </c:dPt>
          <c:dPt>
            <c:idx val="906"/>
            <c:bubble3D val="0"/>
            <c:extLst>
              <c:ext xmlns:c16="http://schemas.microsoft.com/office/drawing/2014/chart" uri="{C3380CC4-5D6E-409C-BE32-E72D297353CC}">
                <c16:uniqueId val="{00000715-DA4A-4C9D-8D87-5708C524D80E}"/>
              </c:ext>
            </c:extLst>
          </c:dPt>
          <c:dPt>
            <c:idx val="907"/>
            <c:bubble3D val="0"/>
            <c:extLst>
              <c:ext xmlns:c16="http://schemas.microsoft.com/office/drawing/2014/chart" uri="{C3380CC4-5D6E-409C-BE32-E72D297353CC}">
                <c16:uniqueId val="{00000717-DA4A-4C9D-8D87-5708C524D80E}"/>
              </c:ext>
            </c:extLst>
          </c:dPt>
          <c:dPt>
            <c:idx val="908"/>
            <c:bubble3D val="0"/>
            <c:extLst>
              <c:ext xmlns:c16="http://schemas.microsoft.com/office/drawing/2014/chart" uri="{C3380CC4-5D6E-409C-BE32-E72D297353CC}">
                <c16:uniqueId val="{00000719-DA4A-4C9D-8D87-5708C524D80E}"/>
              </c:ext>
            </c:extLst>
          </c:dPt>
          <c:dPt>
            <c:idx val="909"/>
            <c:bubble3D val="0"/>
            <c:extLst>
              <c:ext xmlns:c16="http://schemas.microsoft.com/office/drawing/2014/chart" uri="{C3380CC4-5D6E-409C-BE32-E72D297353CC}">
                <c16:uniqueId val="{0000071B-DA4A-4C9D-8D87-5708C524D80E}"/>
              </c:ext>
            </c:extLst>
          </c:dPt>
          <c:dPt>
            <c:idx val="910"/>
            <c:bubble3D val="0"/>
            <c:extLst>
              <c:ext xmlns:c16="http://schemas.microsoft.com/office/drawing/2014/chart" uri="{C3380CC4-5D6E-409C-BE32-E72D297353CC}">
                <c16:uniqueId val="{0000071D-DA4A-4C9D-8D87-5708C524D80E}"/>
              </c:ext>
            </c:extLst>
          </c:dPt>
          <c:dPt>
            <c:idx val="911"/>
            <c:bubble3D val="0"/>
            <c:extLst>
              <c:ext xmlns:c16="http://schemas.microsoft.com/office/drawing/2014/chart" uri="{C3380CC4-5D6E-409C-BE32-E72D297353CC}">
                <c16:uniqueId val="{0000071F-DA4A-4C9D-8D87-5708C524D80E}"/>
              </c:ext>
            </c:extLst>
          </c:dPt>
          <c:dPt>
            <c:idx val="912"/>
            <c:bubble3D val="0"/>
            <c:extLst>
              <c:ext xmlns:c16="http://schemas.microsoft.com/office/drawing/2014/chart" uri="{C3380CC4-5D6E-409C-BE32-E72D297353CC}">
                <c16:uniqueId val="{00000721-DA4A-4C9D-8D87-5708C524D80E}"/>
              </c:ext>
            </c:extLst>
          </c:dPt>
          <c:dPt>
            <c:idx val="913"/>
            <c:bubble3D val="0"/>
            <c:extLst>
              <c:ext xmlns:c16="http://schemas.microsoft.com/office/drawing/2014/chart" uri="{C3380CC4-5D6E-409C-BE32-E72D297353CC}">
                <c16:uniqueId val="{00000723-DA4A-4C9D-8D87-5708C524D80E}"/>
              </c:ext>
            </c:extLst>
          </c:dPt>
          <c:dPt>
            <c:idx val="914"/>
            <c:bubble3D val="0"/>
            <c:extLst>
              <c:ext xmlns:c16="http://schemas.microsoft.com/office/drawing/2014/chart" uri="{C3380CC4-5D6E-409C-BE32-E72D297353CC}">
                <c16:uniqueId val="{00000725-DA4A-4C9D-8D87-5708C524D80E}"/>
              </c:ext>
            </c:extLst>
          </c:dPt>
          <c:dPt>
            <c:idx val="915"/>
            <c:bubble3D val="0"/>
            <c:extLst>
              <c:ext xmlns:c16="http://schemas.microsoft.com/office/drawing/2014/chart" uri="{C3380CC4-5D6E-409C-BE32-E72D297353CC}">
                <c16:uniqueId val="{00000727-DA4A-4C9D-8D87-5708C524D80E}"/>
              </c:ext>
            </c:extLst>
          </c:dPt>
          <c:dPt>
            <c:idx val="916"/>
            <c:bubble3D val="0"/>
            <c:extLst>
              <c:ext xmlns:c16="http://schemas.microsoft.com/office/drawing/2014/chart" uri="{C3380CC4-5D6E-409C-BE32-E72D297353CC}">
                <c16:uniqueId val="{00000729-DA4A-4C9D-8D87-5708C524D80E}"/>
              </c:ext>
            </c:extLst>
          </c:dPt>
          <c:dPt>
            <c:idx val="917"/>
            <c:bubble3D val="0"/>
            <c:extLst>
              <c:ext xmlns:c16="http://schemas.microsoft.com/office/drawing/2014/chart" uri="{C3380CC4-5D6E-409C-BE32-E72D297353CC}">
                <c16:uniqueId val="{0000072B-DA4A-4C9D-8D87-5708C524D80E}"/>
              </c:ext>
            </c:extLst>
          </c:dPt>
          <c:dPt>
            <c:idx val="918"/>
            <c:bubble3D val="0"/>
            <c:extLst>
              <c:ext xmlns:c16="http://schemas.microsoft.com/office/drawing/2014/chart" uri="{C3380CC4-5D6E-409C-BE32-E72D297353CC}">
                <c16:uniqueId val="{0000072D-DA4A-4C9D-8D87-5708C524D80E}"/>
              </c:ext>
            </c:extLst>
          </c:dPt>
          <c:dPt>
            <c:idx val="919"/>
            <c:bubble3D val="0"/>
            <c:extLst>
              <c:ext xmlns:c16="http://schemas.microsoft.com/office/drawing/2014/chart" uri="{C3380CC4-5D6E-409C-BE32-E72D297353CC}">
                <c16:uniqueId val="{0000072F-DA4A-4C9D-8D87-5708C524D80E}"/>
              </c:ext>
            </c:extLst>
          </c:dPt>
          <c:dPt>
            <c:idx val="920"/>
            <c:bubble3D val="0"/>
            <c:extLst>
              <c:ext xmlns:c16="http://schemas.microsoft.com/office/drawing/2014/chart" uri="{C3380CC4-5D6E-409C-BE32-E72D297353CC}">
                <c16:uniqueId val="{00000731-DA4A-4C9D-8D87-5708C524D80E}"/>
              </c:ext>
            </c:extLst>
          </c:dPt>
          <c:dPt>
            <c:idx val="921"/>
            <c:bubble3D val="0"/>
            <c:extLst>
              <c:ext xmlns:c16="http://schemas.microsoft.com/office/drawing/2014/chart" uri="{C3380CC4-5D6E-409C-BE32-E72D297353CC}">
                <c16:uniqueId val="{00000733-DA4A-4C9D-8D87-5708C524D80E}"/>
              </c:ext>
            </c:extLst>
          </c:dPt>
          <c:dPt>
            <c:idx val="922"/>
            <c:bubble3D val="0"/>
            <c:extLst>
              <c:ext xmlns:c16="http://schemas.microsoft.com/office/drawing/2014/chart" uri="{C3380CC4-5D6E-409C-BE32-E72D297353CC}">
                <c16:uniqueId val="{00000735-DA4A-4C9D-8D87-5708C524D80E}"/>
              </c:ext>
            </c:extLst>
          </c:dPt>
          <c:dPt>
            <c:idx val="923"/>
            <c:bubble3D val="0"/>
            <c:extLst>
              <c:ext xmlns:c16="http://schemas.microsoft.com/office/drawing/2014/chart" uri="{C3380CC4-5D6E-409C-BE32-E72D297353CC}">
                <c16:uniqueId val="{00000737-DA4A-4C9D-8D87-5708C524D80E}"/>
              </c:ext>
            </c:extLst>
          </c:dPt>
          <c:dPt>
            <c:idx val="924"/>
            <c:bubble3D val="0"/>
            <c:extLst>
              <c:ext xmlns:c16="http://schemas.microsoft.com/office/drawing/2014/chart" uri="{C3380CC4-5D6E-409C-BE32-E72D297353CC}">
                <c16:uniqueId val="{00000739-DA4A-4C9D-8D87-5708C524D80E}"/>
              </c:ext>
            </c:extLst>
          </c:dPt>
          <c:dPt>
            <c:idx val="925"/>
            <c:bubble3D val="0"/>
            <c:extLst>
              <c:ext xmlns:c16="http://schemas.microsoft.com/office/drawing/2014/chart" uri="{C3380CC4-5D6E-409C-BE32-E72D297353CC}">
                <c16:uniqueId val="{0000073B-DA4A-4C9D-8D87-5708C524D80E}"/>
              </c:ext>
            </c:extLst>
          </c:dPt>
          <c:dPt>
            <c:idx val="926"/>
            <c:bubble3D val="0"/>
            <c:extLst>
              <c:ext xmlns:c16="http://schemas.microsoft.com/office/drawing/2014/chart" uri="{C3380CC4-5D6E-409C-BE32-E72D297353CC}">
                <c16:uniqueId val="{0000073D-DA4A-4C9D-8D87-5708C524D80E}"/>
              </c:ext>
            </c:extLst>
          </c:dPt>
          <c:dPt>
            <c:idx val="927"/>
            <c:bubble3D val="0"/>
            <c:extLst>
              <c:ext xmlns:c16="http://schemas.microsoft.com/office/drawing/2014/chart" uri="{C3380CC4-5D6E-409C-BE32-E72D297353CC}">
                <c16:uniqueId val="{0000073F-DA4A-4C9D-8D87-5708C524D80E}"/>
              </c:ext>
            </c:extLst>
          </c:dPt>
          <c:dPt>
            <c:idx val="928"/>
            <c:bubble3D val="0"/>
            <c:extLst>
              <c:ext xmlns:c16="http://schemas.microsoft.com/office/drawing/2014/chart" uri="{C3380CC4-5D6E-409C-BE32-E72D297353CC}">
                <c16:uniqueId val="{00000741-DA4A-4C9D-8D87-5708C524D80E}"/>
              </c:ext>
            </c:extLst>
          </c:dPt>
          <c:dPt>
            <c:idx val="929"/>
            <c:bubble3D val="0"/>
            <c:extLst>
              <c:ext xmlns:c16="http://schemas.microsoft.com/office/drawing/2014/chart" uri="{C3380CC4-5D6E-409C-BE32-E72D297353CC}">
                <c16:uniqueId val="{00000743-DA4A-4C9D-8D87-5708C524D80E}"/>
              </c:ext>
            </c:extLst>
          </c:dPt>
          <c:dPt>
            <c:idx val="930"/>
            <c:bubble3D val="0"/>
            <c:extLst>
              <c:ext xmlns:c16="http://schemas.microsoft.com/office/drawing/2014/chart" uri="{C3380CC4-5D6E-409C-BE32-E72D297353CC}">
                <c16:uniqueId val="{00000745-DA4A-4C9D-8D87-5708C524D80E}"/>
              </c:ext>
            </c:extLst>
          </c:dPt>
          <c:dPt>
            <c:idx val="931"/>
            <c:bubble3D val="0"/>
            <c:extLst>
              <c:ext xmlns:c16="http://schemas.microsoft.com/office/drawing/2014/chart" uri="{C3380CC4-5D6E-409C-BE32-E72D297353CC}">
                <c16:uniqueId val="{00000747-DA4A-4C9D-8D87-5708C524D80E}"/>
              </c:ext>
            </c:extLst>
          </c:dPt>
          <c:dPt>
            <c:idx val="932"/>
            <c:bubble3D val="0"/>
            <c:extLst>
              <c:ext xmlns:c16="http://schemas.microsoft.com/office/drawing/2014/chart" uri="{C3380CC4-5D6E-409C-BE32-E72D297353CC}">
                <c16:uniqueId val="{00000749-DA4A-4C9D-8D87-5708C524D80E}"/>
              </c:ext>
            </c:extLst>
          </c:dPt>
          <c:dPt>
            <c:idx val="933"/>
            <c:bubble3D val="0"/>
            <c:extLst>
              <c:ext xmlns:c16="http://schemas.microsoft.com/office/drawing/2014/chart" uri="{C3380CC4-5D6E-409C-BE32-E72D297353CC}">
                <c16:uniqueId val="{0000074B-DA4A-4C9D-8D87-5708C524D80E}"/>
              </c:ext>
            </c:extLst>
          </c:dPt>
          <c:dPt>
            <c:idx val="934"/>
            <c:bubble3D val="0"/>
            <c:extLst>
              <c:ext xmlns:c16="http://schemas.microsoft.com/office/drawing/2014/chart" uri="{C3380CC4-5D6E-409C-BE32-E72D297353CC}">
                <c16:uniqueId val="{0000074D-DA4A-4C9D-8D87-5708C524D80E}"/>
              </c:ext>
            </c:extLst>
          </c:dPt>
          <c:dPt>
            <c:idx val="935"/>
            <c:bubble3D val="0"/>
            <c:extLst>
              <c:ext xmlns:c16="http://schemas.microsoft.com/office/drawing/2014/chart" uri="{C3380CC4-5D6E-409C-BE32-E72D297353CC}">
                <c16:uniqueId val="{0000074F-DA4A-4C9D-8D87-5708C524D80E}"/>
              </c:ext>
            </c:extLst>
          </c:dPt>
          <c:dPt>
            <c:idx val="936"/>
            <c:bubble3D val="0"/>
            <c:extLst>
              <c:ext xmlns:c16="http://schemas.microsoft.com/office/drawing/2014/chart" uri="{C3380CC4-5D6E-409C-BE32-E72D297353CC}">
                <c16:uniqueId val="{00000751-DA4A-4C9D-8D87-5708C524D80E}"/>
              </c:ext>
            </c:extLst>
          </c:dPt>
          <c:dPt>
            <c:idx val="937"/>
            <c:bubble3D val="0"/>
            <c:extLst>
              <c:ext xmlns:c16="http://schemas.microsoft.com/office/drawing/2014/chart" uri="{C3380CC4-5D6E-409C-BE32-E72D297353CC}">
                <c16:uniqueId val="{00000753-DA4A-4C9D-8D87-5708C524D80E}"/>
              </c:ext>
            </c:extLst>
          </c:dPt>
          <c:dPt>
            <c:idx val="938"/>
            <c:bubble3D val="0"/>
            <c:extLst>
              <c:ext xmlns:c16="http://schemas.microsoft.com/office/drawing/2014/chart" uri="{C3380CC4-5D6E-409C-BE32-E72D297353CC}">
                <c16:uniqueId val="{00000755-DA4A-4C9D-8D87-5708C524D80E}"/>
              </c:ext>
            </c:extLst>
          </c:dPt>
          <c:dPt>
            <c:idx val="939"/>
            <c:bubble3D val="0"/>
            <c:extLst>
              <c:ext xmlns:c16="http://schemas.microsoft.com/office/drawing/2014/chart" uri="{C3380CC4-5D6E-409C-BE32-E72D297353CC}">
                <c16:uniqueId val="{00000757-DA4A-4C9D-8D87-5708C524D80E}"/>
              </c:ext>
            </c:extLst>
          </c:dPt>
          <c:dPt>
            <c:idx val="940"/>
            <c:bubble3D val="0"/>
            <c:extLst>
              <c:ext xmlns:c16="http://schemas.microsoft.com/office/drawing/2014/chart" uri="{C3380CC4-5D6E-409C-BE32-E72D297353CC}">
                <c16:uniqueId val="{00000759-DA4A-4C9D-8D87-5708C524D80E}"/>
              </c:ext>
            </c:extLst>
          </c:dPt>
          <c:dPt>
            <c:idx val="941"/>
            <c:bubble3D val="0"/>
            <c:extLst>
              <c:ext xmlns:c16="http://schemas.microsoft.com/office/drawing/2014/chart" uri="{C3380CC4-5D6E-409C-BE32-E72D297353CC}">
                <c16:uniqueId val="{0000075B-DA4A-4C9D-8D87-5708C524D80E}"/>
              </c:ext>
            </c:extLst>
          </c:dPt>
          <c:dPt>
            <c:idx val="942"/>
            <c:bubble3D val="0"/>
            <c:extLst>
              <c:ext xmlns:c16="http://schemas.microsoft.com/office/drawing/2014/chart" uri="{C3380CC4-5D6E-409C-BE32-E72D297353CC}">
                <c16:uniqueId val="{0000075D-DA4A-4C9D-8D87-5708C524D80E}"/>
              </c:ext>
            </c:extLst>
          </c:dPt>
          <c:dPt>
            <c:idx val="943"/>
            <c:bubble3D val="0"/>
            <c:extLst>
              <c:ext xmlns:c16="http://schemas.microsoft.com/office/drawing/2014/chart" uri="{C3380CC4-5D6E-409C-BE32-E72D297353CC}">
                <c16:uniqueId val="{0000075F-DA4A-4C9D-8D87-5708C524D80E}"/>
              </c:ext>
            </c:extLst>
          </c:dPt>
          <c:dPt>
            <c:idx val="944"/>
            <c:bubble3D val="0"/>
            <c:extLst>
              <c:ext xmlns:c16="http://schemas.microsoft.com/office/drawing/2014/chart" uri="{C3380CC4-5D6E-409C-BE32-E72D297353CC}">
                <c16:uniqueId val="{00000761-DA4A-4C9D-8D87-5708C524D80E}"/>
              </c:ext>
            </c:extLst>
          </c:dPt>
          <c:dPt>
            <c:idx val="945"/>
            <c:bubble3D val="0"/>
            <c:extLst>
              <c:ext xmlns:c16="http://schemas.microsoft.com/office/drawing/2014/chart" uri="{C3380CC4-5D6E-409C-BE32-E72D297353CC}">
                <c16:uniqueId val="{00000763-DA4A-4C9D-8D87-5708C524D80E}"/>
              </c:ext>
            </c:extLst>
          </c:dPt>
          <c:dPt>
            <c:idx val="946"/>
            <c:bubble3D val="0"/>
            <c:extLst>
              <c:ext xmlns:c16="http://schemas.microsoft.com/office/drawing/2014/chart" uri="{C3380CC4-5D6E-409C-BE32-E72D297353CC}">
                <c16:uniqueId val="{00000765-DA4A-4C9D-8D87-5708C524D80E}"/>
              </c:ext>
            </c:extLst>
          </c:dPt>
          <c:dPt>
            <c:idx val="947"/>
            <c:bubble3D val="0"/>
            <c:extLst>
              <c:ext xmlns:c16="http://schemas.microsoft.com/office/drawing/2014/chart" uri="{C3380CC4-5D6E-409C-BE32-E72D297353CC}">
                <c16:uniqueId val="{00000767-DA4A-4C9D-8D87-5708C524D80E}"/>
              </c:ext>
            </c:extLst>
          </c:dPt>
          <c:dPt>
            <c:idx val="948"/>
            <c:bubble3D val="0"/>
            <c:extLst>
              <c:ext xmlns:c16="http://schemas.microsoft.com/office/drawing/2014/chart" uri="{C3380CC4-5D6E-409C-BE32-E72D297353CC}">
                <c16:uniqueId val="{00000769-DA4A-4C9D-8D87-5708C524D80E}"/>
              </c:ext>
            </c:extLst>
          </c:dPt>
          <c:dPt>
            <c:idx val="949"/>
            <c:bubble3D val="0"/>
            <c:extLst>
              <c:ext xmlns:c16="http://schemas.microsoft.com/office/drawing/2014/chart" uri="{C3380CC4-5D6E-409C-BE32-E72D297353CC}">
                <c16:uniqueId val="{0000076B-DA4A-4C9D-8D87-5708C524D80E}"/>
              </c:ext>
            </c:extLst>
          </c:dPt>
          <c:dPt>
            <c:idx val="950"/>
            <c:bubble3D val="0"/>
            <c:extLst>
              <c:ext xmlns:c16="http://schemas.microsoft.com/office/drawing/2014/chart" uri="{C3380CC4-5D6E-409C-BE32-E72D297353CC}">
                <c16:uniqueId val="{0000076D-DA4A-4C9D-8D87-5708C524D80E}"/>
              </c:ext>
            </c:extLst>
          </c:dPt>
          <c:dPt>
            <c:idx val="951"/>
            <c:bubble3D val="0"/>
            <c:extLst>
              <c:ext xmlns:c16="http://schemas.microsoft.com/office/drawing/2014/chart" uri="{C3380CC4-5D6E-409C-BE32-E72D297353CC}">
                <c16:uniqueId val="{0000076F-DA4A-4C9D-8D87-5708C524D80E}"/>
              </c:ext>
            </c:extLst>
          </c:dPt>
          <c:dPt>
            <c:idx val="952"/>
            <c:bubble3D val="0"/>
            <c:extLst>
              <c:ext xmlns:c16="http://schemas.microsoft.com/office/drawing/2014/chart" uri="{C3380CC4-5D6E-409C-BE32-E72D297353CC}">
                <c16:uniqueId val="{00000771-DA4A-4C9D-8D87-5708C524D80E}"/>
              </c:ext>
            </c:extLst>
          </c:dPt>
          <c:dPt>
            <c:idx val="953"/>
            <c:bubble3D val="0"/>
            <c:extLst>
              <c:ext xmlns:c16="http://schemas.microsoft.com/office/drawing/2014/chart" uri="{C3380CC4-5D6E-409C-BE32-E72D297353CC}">
                <c16:uniqueId val="{00000773-DA4A-4C9D-8D87-5708C524D80E}"/>
              </c:ext>
            </c:extLst>
          </c:dPt>
          <c:dPt>
            <c:idx val="954"/>
            <c:bubble3D val="0"/>
            <c:extLst>
              <c:ext xmlns:c16="http://schemas.microsoft.com/office/drawing/2014/chart" uri="{C3380CC4-5D6E-409C-BE32-E72D297353CC}">
                <c16:uniqueId val="{00000775-DA4A-4C9D-8D87-5708C524D80E}"/>
              </c:ext>
            </c:extLst>
          </c:dPt>
          <c:dPt>
            <c:idx val="955"/>
            <c:bubble3D val="0"/>
            <c:extLst>
              <c:ext xmlns:c16="http://schemas.microsoft.com/office/drawing/2014/chart" uri="{C3380CC4-5D6E-409C-BE32-E72D297353CC}">
                <c16:uniqueId val="{00000777-DA4A-4C9D-8D87-5708C524D80E}"/>
              </c:ext>
            </c:extLst>
          </c:dPt>
          <c:dPt>
            <c:idx val="956"/>
            <c:bubble3D val="0"/>
            <c:extLst>
              <c:ext xmlns:c16="http://schemas.microsoft.com/office/drawing/2014/chart" uri="{C3380CC4-5D6E-409C-BE32-E72D297353CC}">
                <c16:uniqueId val="{00000779-DA4A-4C9D-8D87-5708C524D80E}"/>
              </c:ext>
            </c:extLst>
          </c:dPt>
          <c:dPt>
            <c:idx val="957"/>
            <c:bubble3D val="0"/>
            <c:extLst>
              <c:ext xmlns:c16="http://schemas.microsoft.com/office/drawing/2014/chart" uri="{C3380CC4-5D6E-409C-BE32-E72D297353CC}">
                <c16:uniqueId val="{0000077B-DA4A-4C9D-8D87-5708C524D80E}"/>
              </c:ext>
            </c:extLst>
          </c:dPt>
          <c:dPt>
            <c:idx val="958"/>
            <c:bubble3D val="0"/>
            <c:extLst>
              <c:ext xmlns:c16="http://schemas.microsoft.com/office/drawing/2014/chart" uri="{C3380CC4-5D6E-409C-BE32-E72D297353CC}">
                <c16:uniqueId val="{0000077D-DA4A-4C9D-8D87-5708C524D80E}"/>
              </c:ext>
            </c:extLst>
          </c:dPt>
          <c:dPt>
            <c:idx val="959"/>
            <c:bubble3D val="0"/>
            <c:extLst>
              <c:ext xmlns:c16="http://schemas.microsoft.com/office/drawing/2014/chart" uri="{C3380CC4-5D6E-409C-BE32-E72D297353CC}">
                <c16:uniqueId val="{0000077F-DA4A-4C9D-8D87-5708C524D80E}"/>
              </c:ext>
            </c:extLst>
          </c:dPt>
          <c:dPt>
            <c:idx val="960"/>
            <c:bubble3D val="0"/>
            <c:extLst>
              <c:ext xmlns:c16="http://schemas.microsoft.com/office/drawing/2014/chart" uri="{C3380CC4-5D6E-409C-BE32-E72D297353CC}">
                <c16:uniqueId val="{00000781-DA4A-4C9D-8D87-5708C524D80E}"/>
              </c:ext>
            </c:extLst>
          </c:dPt>
          <c:dPt>
            <c:idx val="961"/>
            <c:bubble3D val="0"/>
            <c:extLst>
              <c:ext xmlns:c16="http://schemas.microsoft.com/office/drawing/2014/chart" uri="{C3380CC4-5D6E-409C-BE32-E72D297353CC}">
                <c16:uniqueId val="{00000783-DA4A-4C9D-8D87-5708C524D80E}"/>
              </c:ext>
            </c:extLst>
          </c:dPt>
          <c:dPt>
            <c:idx val="962"/>
            <c:bubble3D val="0"/>
            <c:extLst>
              <c:ext xmlns:c16="http://schemas.microsoft.com/office/drawing/2014/chart" uri="{C3380CC4-5D6E-409C-BE32-E72D297353CC}">
                <c16:uniqueId val="{00000785-DA4A-4C9D-8D87-5708C524D80E}"/>
              </c:ext>
            </c:extLst>
          </c:dPt>
          <c:dPt>
            <c:idx val="963"/>
            <c:bubble3D val="0"/>
            <c:extLst>
              <c:ext xmlns:c16="http://schemas.microsoft.com/office/drawing/2014/chart" uri="{C3380CC4-5D6E-409C-BE32-E72D297353CC}">
                <c16:uniqueId val="{00000787-DA4A-4C9D-8D87-5708C524D80E}"/>
              </c:ext>
            </c:extLst>
          </c:dPt>
          <c:dPt>
            <c:idx val="964"/>
            <c:bubble3D val="0"/>
            <c:extLst>
              <c:ext xmlns:c16="http://schemas.microsoft.com/office/drawing/2014/chart" uri="{C3380CC4-5D6E-409C-BE32-E72D297353CC}">
                <c16:uniqueId val="{00000789-DA4A-4C9D-8D87-5708C524D80E}"/>
              </c:ext>
            </c:extLst>
          </c:dPt>
          <c:dPt>
            <c:idx val="965"/>
            <c:bubble3D val="0"/>
            <c:extLst>
              <c:ext xmlns:c16="http://schemas.microsoft.com/office/drawing/2014/chart" uri="{C3380CC4-5D6E-409C-BE32-E72D297353CC}">
                <c16:uniqueId val="{0000078B-DA4A-4C9D-8D87-5708C524D80E}"/>
              </c:ext>
            </c:extLst>
          </c:dPt>
          <c:dPt>
            <c:idx val="966"/>
            <c:bubble3D val="0"/>
            <c:extLst>
              <c:ext xmlns:c16="http://schemas.microsoft.com/office/drawing/2014/chart" uri="{C3380CC4-5D6E-409C-BE32-E72D297353CC}">
                <c16:uniqueId val="{0000078D-DA4A-4C9D-8D87-5708C524D80E}"/>
              </c:ext>
            </c:extLst>
          </c:dPt>
          <c:dPt>
            <c:idx val="967"/>
            <c:bubble3D val="0"/>
            <c:extLst>
              <c:ext xmlns:c16="http://schemas.microsoft.com/office/drawing/2014/chart" uri="{C3380CC4-5D6E-409C-BE32-E72D297353CC}">
                <c16:uniqueId val="{0000078F-DA4A-4C9D-8D87-5708C524D80E}"/>
              </c:ext>
            </c:extLst>
          </c:dPt>
          <c:dPt>
            <c:idx val="968"/>
            <c:bubble3D val="0"/>
            <c:extLst>
              <c:ext xmlns:c16="http://schemas.microsoft.com/office/drawing/2014/chart" uri="{C3380CC4-5D6E-409C-BE32-E72D297353CC}">
                <c16:uniqueId val="{00000791-DA4A-4C9D-8D87-5708C524D80E}"/>
              </c:ext>
            </c:extLst>
          </c:dPt>
          <c:dPt>
            <c:idx val="969"/>
            <c:bubble3D val="0"/>
            <c:extLst>
              <c:ext xmlns:c16="http://schemas.microsoft.com/office/drawing/2014/chart" uri="{C3380CC4-5D6E-409C-BE32-E72D297353CC}">
                <c16:uniqueId val="{00000793-DA4A-4C9D-8D87-5708C524D80E}"/>
              </c:ext>
            </c:extLst>
          </c:dPt>
          <c:dPt>
            <c:idx val="970"/>
            <c:bubble3D val="0"/>
            <c:extLst>
              <c:ext xmlns:c16="http://schemas.microsoft.com/office/drawing/2014/chart" uri="{C3380CC4-5D6E-409C-BE32-E72D297353CC}">
                <c16:uniqueId val="{00000795-DA4A-4C9D-8D87-5708C524D80E}"/>
              </c:ext>
            </c:extLst>
          </c:dPt>
          <c:dPt>
            <c:idx val="971"/>
            <c:bubble3D val="0"/>
            <c:extLst>
              <c:ext xmlns:c16="http://schemas.microsoft.com/office/drawing/2014/chart" uri="{C3380CC4-5D6E-409C-BE32-E72D297353CC}">
                <c16:uniqueId val="{00000797-DA4A-4C9D-8D87-5708C524D80E}"/>
              </c:ext>
            </c:extLst>
          </c:dPt>
          <c:dPt>
            <c:idx val="972"/>
            <c:bubble3D val="0"/>
            <c:extLst>
              <c:ext xmlns:c16="http://schemas.microsoft.com/office/drawing/2014/chart" uri="{C3380CC4-5D6E-409C-BE32-E72D297353CC}">
                <c16:uniqueId val="{00000799-DA4A-4C9D-8D87-5708C524D80E}"/>
              </c:ext>
            </c:extLst>
          </c:dPt>
          <c:dPt>
            <c:idx val="973"/>
            <c:bubble3D val="0"/>
            <c:extLst>
              <c:ext xmlns:c16="http://schemas.microsoft.com/office/drawing/2014/chart" uri="{C3380CC4-5D6E-409C-BE32-E72D297353CC}">
                <c16:uniqueId val="{0000079B-DA4A-4C9D-8D87-5708C524D80E}"/>
              </c:ext>
            </c:extLst>
          </c:dPt>
          <c:dPt>
            <c:idx val="974"/>
            <c:bubble3D val="0"/>
            <c:extLst>
              <c:ext xmlns:c16="http://schemas.microsoft.com/office/drawing/2014/chart" uri="{C3380CC4-5D6E-409C-BE32-E72D297353CC}">
                <c16:uniqueId val="{0000079D-DA4A-4C9D-8D87-5708C524D80E}"/>
              </c:ext>
            </c:extLst>
          </c:dPt>
          <c:dPt>
            <c:idx val="975"/>
            <c:bubble3D val="0"/>
            <c:extLst>
              <c:ext xmlns:c16="http://schemas.microsoft.com/office/drawing/2014/chart" uri="{C3380CC4-5D6E-409C-BE32-E72D297353CC}">
                <c16:uniqueId val="{0000079F-DA4A-4C9D-8D87-5708C524D80E}"/>
              </c:ext>
            </c:extLst>
          </c:dPt>
          <c:dPt>
            <c:idx val="976"/>
            <c:bubble3D val="0"/>
            <c:extLst>
              <c:ext xmlns:c16="http://schemas.microsoft.com/office/drawing/2014/chart" uri="{C3380CC4-5D6E-409C-BE32-E72D297353CC}">
                <c16:uniqueId val="{000007A1-DA4A-4C9D-8D87-5708C524D80E}"/>
              </c:ext>
            </c:extLst>
          </c:dPt>
          <c:dPt>
            <c:idx val="977"/>
            <c:bubble3D val="0"/>
            <c:extLst>
              <c:ext xmlns:c16="http://schemas.microsoft.com/office/drawing/2014/chart" uri="{C3380CC4-5D6E-409C-BE32-E72D297353CC}">
                <c16:uniqueId val="{000007A3-DA4A-4C9D-8D87-5708C524D80E}"/>
              </c:ext>
            </c:extLst>
          </c:dPt>
          <c:dPt>
            <c:idx val="978"/>
            <c:bubble3D val="0"/>
            <c:extLst>
              <c:ext xmlns:c16="http://schemas.microsoft.com/office/drawing/2014/chart" uri="{C3380CC4-5D6E-409C-BE32-E72D297353CC}">
                <c16:uniqueId val="{000007A5-DA4A-4C9D-8D87-5708C524D80E}"/>
              </c:ext>
            </c:extLst>
          </c:dPt>
          <c:dPt>
            <c:idx val="979"/>
            <c:bubble3D val="0"/>
            <c:extLst>
              <c:ext xmlns:c16="http://schemas.microsoft.com/office/drawing/2014/chart" uri="{C3380CC4-5D6E-409C-BE32-E72D297353CC}">
                <c16:uniqueId val="{000007A7-DA4A-4C9D-8D87-5708C524D80E}"/>
              </c:ext>
            </c:extLst>
          </c:dPt>
          <c:dPt>
            <c:idx val="980"/>
            <c:bubble3D val="0"/>
            <c:extLst>
              <c:ext xmlns:c16="http://schemas.microsoft.com/office/drawing/2014/chart" uri="{C3380CC4-5D6E-409C-BE32-E72D297353CC}">
                <c16:uniqueId val="{000007A9-DA4A-4C9D-8D87-5708C524D80E}"/>
              </c:ext>
            </c:extLst>
          </c:dPt>
          <c:dPt>
            <c:idx val="981"/>
            <c:bubble3D val="0"/>
            <c:extLst>
              <c:ext xmlns:c16="http://schemas.microsoft.com/office/drawing/2014/chart" uri="{C3380CC4-5D6E-409C-BE32-E72D297353CC}">
                <c16:uniqueId val="{000007AB-DA4A-4C9D-8D87-5708C524D80E}"/>
              </c:ext>
            </c:extLst>
          </c:dPt>
          <c:dPt>
            <c:idx val="982"/>
            <c:bubble3D val="0"/>
            <c:extLst>
              <c:ext xmlns:c16="http://schemas.microsoft.com/office/drawing/2014/chart" uri="{C3380CC4-5D6E-409C-BE32-E72D297353CC}">
                <c16:uniqueId val="{000007AD-DA4A-4C9D-8D87-5708C524D80E}"/>
              </c:ext>
            </c:extLst>
          </c:dPt>
          <c:dPt>
            <c:idx val="983"/>
            <c:bubble3D val="0"/>
            <c:extLst>
              <c:ext xmlns:c16="http://schemas.microsoft.com/office/drawing/2014/chart" uri="{C3380CC4-5D6E-409C-BE32-E72D297353CC}">
                <c16:uniqueId val="{000007AF-DA4A-4C9D-8D87-5708C524D80E}"/>
              </c:ext>
            </c:extLst>
          </c:dPt>
          <c:dPt>
            <c:idx val="984"/>
            <c:bubble3D val="0"/>
            <c:extLst>
              <c:ext xmlns:c16="http://schemas.microsoft.com/office/drawing/2014/chart" uri="{C3380CC4-5D6E-409C-BE32-E72D297353CC}">
                <c16:uniqueId val="{000007B1-DA4A-4C9D-8D87-5708C524D80E}"/>
              </c:ext>
            </c:extLst>
          </c:dPt>
          <c:dPt>
            <c:idx val="985"/>
            <c:bubble3D val="0"/>
            <c:extLst>
              <c:ext xmlns:c16="http://schemas.microsoft.com/office/drawing/2014/chart" uri="{C3380CC4-5D6E-409C-BE32-E72D297353CC}">
                <c16:uniqueId val="{000007B3-DA4A-4C9D-8D87-5708C524D80E}"/>
              </c:ext>
            </c:extLst>
          </c:dPt>
          <c:dPt>
            <c:idx val="986"/>
            <c:bubble3D val="0"/>
            <c:extLst>
              <c:ext xmlns:c16="http://schemas.microsoft.com/office/drawing/2014/chart" uri="{C3380CC4-5D6E-409C-BE32-E72D297353CC}">
                <c16:uniqueId val="{000007B5-DA4A-4C9D-8D87-5708C524D80E}"/>
              </c:ext>
            </c:extLst>
          </c:dPt>
          <c:dPt>
            <c:idx val="987"/>
            <c:bubble3D val="0"/>
            <c:extLst>
              <c:ext xmlns:c16="http://schemas.microsoft.com/office/drawing/2014/chart" uri="{C3380CC4-5D6E-409C-BE32-E72D297353CC}">
                <c16:uniqueId val="{000007B7-DA4A-4C9D-8D87-5708C524D80E}"/>
              </c:ext>
            </c:extLst>
          </c:dPt>
          <c:dPt>
            <c:idx val="988"/>
            <c:bubble3D val="0"/>
            <c:extLst>
              <c:ext xmlns:c16="http://schemas.microsoft.com/office/drawing/2014/chart" uri="{C3380CC4-5D6E-409C-BE32-E72D297353CC}">
                <c16:uniqueId val="{000007B9-DA4A-4C9D-8D87-5708C524D80E}"/>
              </c:ext>
            </c:extLst>
          </c:dPt>
          <c:dPt>
            <c:idx val="989"/>
            <c:bubble3D val="0"/>
            <c:extLst>
              <c:ext xmlns:c16="http://schemas.microsoft.com/office/drawing/2014/chart" uri="{C3380CC4-5D6E-409C-BE32-E72D297353CC}">
                <c16:uniqueId val="{000007BB-DA4A-4C9D-8D87-5708C524D80E}"/>
              </c:ext>
            </c:extLst>
          </c:dPt>
          <c:dPt>
            <c:idx val="990"/>
            <c:bubble3D val="0"/>
            <c:extLst>
              <c:ext xmlns:c16="http://schemas.microsoft.com/office/drawing/2014/chart" uri="{C3380CC4-5D6E-409C-BE32-E72D297353CC}">
                <c16:uniqueId val="{000007BD-DA4A-4C9D-8D87-5708C524D80E}"/>
              </c:ext>
            </c:extLst>
          </c:dPt>
          <c:dPt>
            <c:idx val="991"/>
            <c:bubble3D val="0"/>
            <c:extLst>
              <c:ext xmlns:c16="http://schemas.microsoft.com/office/drawing/2014/chart" uri="{C3380CC4-5D6E-409C-BE32-E72D297353CC}">
                <c16:uniqueId val="{000007BF-DA4A-4C9D-8D87-5708C524D80E}"/>
              </c:ext>
            </c:extLst>
          </c:dPt>
          <c:dPt>
            <c:idx val="992"/>
            <c:bubble3D val="0"/>
            <c:extLst>
              <c:ext xmlns:c16="http://schemas.microsoft.com/office/drawing/2014/chart" uri="{C3380CC4-5D6E-409C-BE32-E72D297353CC}">
                <c16:uniqueId val="{000007C1-DA4A-4C9D-8D87-5708C524D80E}"/>
              </c:ext>
            </c:extLst>
          </c:dPt>
          <c:dPt>
            <c:idx val="993"/>
            <c:bubble3D val="0"/>
            <c:extLst>
              <c:ext xmlns:c16="http://schemas.microsoft.com/office/drawing/2014/chart" uri="{C3380CC4-5D6E-409C-BE32-E72D297353CC}">
                <c16:uniqueId val="{000007C3-DA4A-4C9D-8D87-5708C524D80E}"/>
              </c:ext>
            </c:extLst>
          </c:dPt>
          <c:dPt>
            <c:idx val="994"/>
            <c:bubble3D val="0"/>
            <c:extLst>
              <c:ext xmlns:c16="http://schemas.microsoft.com/office/drawing/2014/chart" uri="{C3380CC4-5D6E-409C-BE32-E72D297353CC}">
                <c16:uniqueId val="{000007C5-DA4A-4C9D-8D87-5708C524D80E}"/>
              </c:ext>
            </c:extLst>
          </c:dPt>
          <c:dPt>
            <c:idx val="995"/>
            <c:bubble3D val="0"/>
            <c:extLst>
              <c:ext xmlns:c16="http://schemas.microsoft.com/office/drawing/2014/chart" uri="{C3380CC4-5D6E-409C-BE32-E72D297353CC}">
                <c16:uniqueId val="{000007C7-DA4A-4C9D-8D87-5708C524D80E}"/>
              </c:ext>
            </c:extLst>
          </c:dPt>
          <c:dPt>
            <c:idx val="996"/>
            <c:bubble3D val="0"/>
            <c:extLst>
              <c:ext xmlns:c16="http://schemas.microsoft.com/office/drawing/2014/chart" uri="{C3380CC4-5D6E-409C-BE32-E72D297353CC}">
                <c16:uniqueId val="{000007C9-DA4A-4C9D-8D87-5708C524D80E}"/>
              </c:ext>
            </c:extLst>
          </c:dPt>
          <c:dPt>
            <c:idx val="997"/>
            <c:bubble3D val="0"/>
            <c:extLst>
              <c:ext xmlns:c16="http://schemas.microsoft.com/office/drawing/2014/chart" uri="{C3380CC4-5D6E-409C-BE32-E72D297353CC}">
                <c16:uniqueId val="{000007CB-DA4A-4C9D-8D87-5708C524D80E}"/>
              </c:ext>
            </c:extLst>
          </c:dPt>
          <c:dPt>
            <c:idx val="998"/>
            <c:bubble3D val="0"/>
            <c:extLst>
              <c:ext xmlns:c16="http://schemas.microsoft.com/office/drawing/2014/chart" uri="{C3380CC4-5D6E-409C-BE32-E72D297353CC}">
                <c16:uniqueId val="{000007CD-DA4A-4C9D-8D87-5708C524D80E}"/>
              </c:ext>
            </c:extLst>
          </c:dPt>
          <c:dPt>
            <c:idx val="999"/>
            <c:bubble3D val="0"/>
            <c:extLst>
              <c:ext xmlns:c16="http://schemas.microsoft.com/office/drawing/2014/chart" uri="{C3380CC4-5D6E-409C-BE32-E72D297353CC}">
                <c16:uniqueId val="{000007CF-DA4A-4C9D-8D87-5708C524D80E}"/>
              </c:ext>
            </c:extLst>
          </c:dPt>
          <c:dPt>
            <c:idx val="1000"/>
            <c:bubble3D val="0"/>
            <c:extLst>
              <c:ext xmlns:c16="http://schemas.microsoft.com/office/drawing/2014/chart" uri="{C3380CC4-5D6E-409C-BE32-E72D297353CC}">
                <c16:uniqueId val="{000007D1-DA4A-4C9D-8D87-5708C524D80E}"/>
              </c:ext>
            </c:extLst>
          </c:dPt>
          <c:dPt>
            <c:idx val="1001"/>
            <c:bubble3D val="0"/>
            <c:extLst>
              <c:ext xmlns:c16="http://schemas.microsoft.com/office/drawing/2014/chart" uri="{C3380CC4-5D6E-409C-BE32-E72D297353CC}">
                <c16:uniqueId val="{000007D3-DA4A-4C9D-8D87-5708C524D80E}"/>
              </c:ext>
            </c:extLst>
          </c:dPt>
          <c:dPt>
            <c:idx val="1002"/>
            <c:bubble3D val="0"/>
            <c:extLst>
              <c:ext xmlns:c16="http://schemas.microsoft.com/office/drawing/2014/chart" uri="{C3380CC4-5D6E-409C-BE32-E72D297353CC}">
                <c16:uniqueId val="{000007D5-DA4A-4C9D-8D87-5708C524D80E}"/>
              </c:ext>
            </c:extLst>
          </c:dPt>
          <c:dPt>
            <c:idx val="1003"/>
            <c:bubble3D val="0"/>
            <c:extLst>
              <c:ext xmlns:c16="http://schemas.microsoft.com/office/drawing/2014/chart" uri="{C3380CC4-5D6E-409C-BE32-E72D297353CC}">
                <c16:uniqueId val="{000007D7-DA4A-4C9D-8D87-5708C524D80E}"/>
              </c:ext>
            </c:extLst>
          </c:dPt>
          <c:dPt>
            <c:idx val="1004"/>
            <c:bubble3D val="0"/>
            <c:extLst>
              <c:ext xmlns:c16="http://schemas.microsoft.com/office/drawing/2014/chart" uri="{C3380CC4-5D6E-409C-BE32-E72D297353CC}">
                <c16:uniqueId val="{000007D9-DA4A-4C9D-8D87-5708C524D80E}"/>
              </c:ext>
            </c:extLst>
          </c:dPt>
          <c:dPt>
            <c:idx val="1005"/>
            <c:bubble3D val="0"/>
            <c:extLst>
              <c:ext xmlns:c16="http://schemas.microsoft.com/office/drawing/2014/chart" uri="{C3380CC4-5D6E-409C-BE32-E72D297353CC}">
                <c16:uniqueId val="{000007DB-DA4A-4C9D-8D87-5708C524D80E}"/>
              </c:ext>
            </c:extLst>
          </c:dPt>
          <c:dPt>
            <c:idx val="1006"/>
            <c:bubble3D val="0"/>
            <c:extLst>
              <c:ext xmlns:c16="http://schemas.microsoft.com/office/drawing/2014/chart" uri="{C3380CC4-5D6E-409C-BE32-E72D297353CC}">
                <c16:uniqueId val="{000007DD-DA4A-4C9D-8D87-5708C524D80E}"/>
              </c:ext>
            </c:extLst>
          </c:dPt>
          <c:dPt>
            <c:idx val="1007"/>
            <c:bubble3D val="0"/>
            <c:extLst>
              <c:ext xmlns:c16="http://schemas.microsoft.com/office/drawing/2014/chart" uri="{C3380CC4-5D6E-409C-BE32-E72D297353CC}">
                <c16:uniqueId val="{000007DF-DA4A-4C9D-8D87-5708C524D80E}"/>
              </c:ext>
            </c:extLst>
          </c:dPt>
          <c:dPt>
            <c:idx val="1008"/>
            <c:bubble3D val="0"/>
            <c:extLst>
              <c:ext xmlns:c16="http://schemas.microsoft.com/office/drawing/2014/chart" uri="{C3380CC4-5D6E-409C-BE32-E72D297353CC}">
                <c16:uniqueId val="{000007E1-DA4A-4C9D-8D87-5708C524D80E}"/>
              </c:ext>
            </c:extLst>
          </c:dPt>
          <c:dPt>
            <c:idx val="1009"/>
            <c:bubble3D val="0"/>
            <c:extLst>
              <c:ext xmlns:c16="http://schemas.microsoft.com/office/drawing/2014/chart" uri="{C3380CC4-5D6E-409C-BE32-E72D297353CC}">
                <c16:uniqueId val="{000007E3-DA4A-4C9D-8D87-5708C524D80E}"/>
              </c:ext>
            </c:extLst>
          </c:dPt>
          <c:dPt>
            <c:idx val="1010"/>
            <c:bubble3D val="0"/>
            <c:extLst>
              <c:ext xmlns:c16="http://schemas.microsoft.com/office/drawing/2014/chart" uri="{C3380CC4-5D6E-409C-BE32-E72D297353CC}">
                <c16:uniqueId val="{000007E5-DA4A-4C9D-8D87-5708C524D80E}"/>
              </c:ext>
            </c:extLst>
          </c:dPt>
          <c:dPt>
            <c:idx val="1011"/>
            <c:bubble3D val="0"/>
            <c:extLst>
              <c:ext xmlns:c16="http://schemas.microsoft.com/office/drawing/2014/chart" uri="{C3380CC4-5D6E-409C-BE32-E72D297353CC}">
                <c16:uniqueId val="{000007E7-DA4A-4C9D-8D87-5708C524D80E}"/>
              </c:ext>
            </c:extLst>
          </c:dPt>
          <c:dPt>
            <c:idx val="1012"/>
            <c:bubble3D val="0"/>
            <c:extLst>
              <c:ext xmlns:c16="http://schemas.microsoft.com/office/drawing/2014/chart" uri="{C3380CC4-5D6E-409C-BE32-E72D297353CC}">
                <c16:uniqueId val="{000007E9-DA4A-4C9D-8D87-5708C524D80E}"/>
              </c:ext>
            </c:extLst>
          </c:dPt>
          <c:dPt>
            <c:idx val="1013"/>
            <c:bubble3D val="0"/>
            <c:extLst>
              <c:ext xmlns:c16="http://schemas.microsoft.com/office/drawing/2014/chart" uri="{C3380CC4-5D6E-409C-BE32-E72D297353CC}">
                <c16:uniqueId val="{000007EB-DA4A-4C9D-8D87-5708C524D80E}"/>
              </c:ext>
            </c:extLst>
          </c:dPt>
          <c:dPt>
            <c:idx val="1014"/>
            <c:bubble3D val="0"/>
            <c:extLst>
              <c:ext xmlns:c16="http://schemas.microsoft.com/office/drawing/2014/chart" uri="{C3380CC4-5D6E-409C-BE32-E72D297353CC}">
                <c16:uniqueId val="{000007ED-DA4A-4C9D-8D87-5708C524D80E}"/>
              </c:ext>
            </c:extLst>
          </c:dPt>
          <c:dPt>
            <c:idx val="1015"/>
            <c:bubble3D val="0"/>
            <c:extLst>
              <c:ext xmlns:c16="http://schemas.microsoft.com/office/drawing/2014/chart" uri="{C3380CC4-5D6E-409C-BE32-E72D297353CC}">
                <c16:uniqueId val="{000007EF-DA4A-4C9D-8D87-5708C524D80E}"/>
              </c:ext>
            </c:extLst>
          </c:dPt>
          <c:dPt>
            <c:idx val="1016"/>
            <c:bubble3D val="0"/>
            <c:extLst>
              <c:ext xmlns:c16="http://schemas.microsoft.com/office/drawing/2014/chart" uri="{C3380CC4-5D6E-409C-BE32-E72D297353CC}">
                <c16:uniqueId val="{000007F1-DA4A-4C9D-8D87-5708C524D80E}"/>
              </c:ext>
            </c:extLst>
          </c:dPt>
          <c:dPt>
            <c:idx val="1017"/>
            <c:bubble3D val="0"/>
            <c:extLst>
              <c:ext xmlns:c16="http://schemas.microsoft.com/office/drawing/2014/chart" uri="{C3380CC4-5D6E-409C-BE32-E72D297353CC}">
                <c16:uniqueId val="{000007F3-DA4A-4C9D-8D87-5708C524D80E}"/>
              </c:ext>
            </c:extLst>
          </c:dPt>
          <c:dPt>
            <c:idx val="1018"/>
            <c:bubble3D val="0"/>
            <c:extLst>
              <c:ext xmlns:c16="http://schemas.microsoft.com/office/drawing/2014/chart" uri="{C3380CC4-5D6E-409C-BE32-E72D297353CC}">
                <c16:uniqueId val="{000007F5-DA4A-4C9D-8D87-5708C524D80E}"/>
              </c:ext>
            </c:extLst>
          </c:dPt>
          <c:dPt>
            <c:idx val="1019"/>
            <c:bubble3D val="0"/>
            <c:extLst>
              <c:ext xmlns:c16="http://schemas.microsoft.com/office/drawing/2014/chart" uri="{C3380CC4-5D6E-409C-BE32-E72D297353CC}">
                <c16:uniqueId val="{000007F7-DA4A-4C9D-8D87-5708C524D80E}"/>
              </c:ext>
            </c:extLst>
          </c:dPt>
          <c:dPt>
            <c:idx val="1020"/>
            <c:bubble3D val="0"/>
            <c:extLst>
              <c:ext xmlns:c16="http://schemas.microsoft.com/office/drawing/2014/chart" uri="{C3380CC4-5D6E-409C-BE32-E72D297353CC}">
                <c16:uniqueId val="{000007F9-DA4A-4C9D-8D87-5708C524D80E}"/>
              </c:ext>
            </c:extLst>
          </c:dPt>
          <c:dPt>
            <c:idx val="1021"/>
            <c:bubble3D val="0"/>
            <c:extLst>
              <c:ext xmlns:c16="http://schemas.microsoft.com/office/drawing/2014/chart" uri="{C3380CC4-5D6E-409C-BE32-E72D297353CC}">
                <c16:uniqueId val="{000007FB-DA4A-4C9D-8D87-5708C524D80E}"/>
              </c:ext>
            </c:extLst>
          </c:dPt>
          <c:dPt>
            <c:idx val="1022"/>
            <c:bubble3D val="0"/>
            <c:extLst>
              <c:ext xmlns:c16="http://schemas.microsoft.com/office/drawing/2014/chart" uri="{C3380CC4-5D6E-409C-BE32-E72D297353CC}">
                <c16:uniqueId val="{000007FD-DA4A-4C9D-8D87-5708C524D80E}"/>
              </c:ext>
            </c:extLst>
          </c:dPt>
          <c:dPt>
            <c:idx val="1023"/>
            <c:bubble3D val="0"/>
            <c:extLst>
              <c:ext xmlns:c16="http://schemas.microsoft.com/office/drawing/2014/chart" uri="{C3380CC4-5D6E-409C-BE32-E72D297353CC}">
                <c16:uniqueId val="{000007FF-DA4A-4C9D-8D87-5708C524D80E}"/>
              </c:ext>
            </c:extLst>
          </c:dPt>
          <c:dPt>
            <c:idx val="1024"/>
            <c:bubble3D val="0"/>
            <c:extLst>
              <c:ext xmlns:c16="http://schemas.microsoft.com/office/drawing/2014/chart" uri="{C3380CC4-5D6E-409C-BE32-E72D297353CC}">
                <c16:uniqueId val="{00000801-DA4A-4C9D-8D87-5708C524D80E}"/>
              </c:ext>
            </c:extLst>
          </c:dPt>
          <c:dPt>
            <c:idx val="1025"/>
            <c:bubble3D val="0"/>
            <c:extLst>
              <c:ext xmlns:c16="http://schemas.microsoft.com/office/drawing/2014/chart" uri="{C3380CC4-5D6E-409C-BE32-E72D297353CC}">
                <c16:uniqueId val="{00000803-DA4A-4C9D-8D87-5708C524D80E}"/>
              </c:ext>
            </c:extLst>
          </c:dPt>
          <c:dPt>
            <c:idx val="1026"/>
            <c:bubble3D val="0"/>
            <c:extLst>
              <c:ext xmlns:c16="http://schemas.microsoft.com/office/drawing/2014/chart" uri="{C3380CC4-5D6E-409C-BE32-E72D297353CC}">
                <c16:uniqueId val="{00000805-DA4A-4C9D-8D87-5708C524D80E}"/>
              </c:ext>
            </c:extLst>
          </c:dPt>
          <c:dPt>
            <c:idx val="1027"/>
            <c:bubble3D val="0"/>
            <c:extLst>
              <c:ext xmlns:c16="http://schemas.microsoft.com/office/drawing/2014/chart" uri="{C3380CC4-5D6E-409C-BE32-E72D297353CC}">
                <c16:uniqueId val="{00000807-DA4A-4C9D-8D87-5708C524D80E}"/>
              </c:ext>
            </c:extLst>
          </c:dPt>
          <c:dPt>
            <c:idx val="1028"/>
            <c:bubble3D val="0"/>
            <c:extLst>
              <c:ext xmlns:c16="http://schemas.microsoft.com/office/drawing/2014/chart" uri="{C3380CC4-5D6E-409C-BE32-E72D297353CC}">
                <c16:uniqueId val="{00000809-DA4A-4C9D-8D87-5708C524D80E}"/>
              </c:ext>
            </c:extLst>
          </c:dPt>
          <c:dPt>
            <c:idx val="1029"/>
            <c:bubble3D val="0"/>
            <c:extLst>
              <c:ext xmlns:c16="http://schemas.microsoft.com/office/drawing/2014/chart" uri="{C3380CC4-5D6E-409C-BE32-E72D297353CC}">
                <c16:uniqueId val="{0000080B-DA4A-4C9D-8D87-5708C524D80E}"/>
              </c:ext>
            </c:extLst>
          </c:dPt>
          <c:dPt>
            <c:idx val="1030"/>
            <c:bubble3D val="0"/>
            <c:extLst>
              <c:ext xmlns:c16="http://schemas.microsoft.com/office/drawing/2014/chart" uri="{C3380CC4-5D6E-409C-BE32-E72D297353CC}">
                <c16:uniqueId val="{0000080D-DA4A-4C9D-8D87-5708C524D80E}"/>
              </c:ext>
            </c:extLst>
          </c:dPt>
          <c:dPt>
            <c:idx val="1031"/>
            <c:bubble3D val="0"/>
            <c:extLst>
              <c:ext xmlns:c16="http://schemas.microsoft.com/office/drawing/2014/chart" uri="{C3380CC4-5D6E-409C-BE32-E72D297353CC}">
                <c16:uniqueId val="{0000080F-DA4A-4C9D-8D87-5708C524D80E}"/>
              </c:ext>
            </c:extLst>
          </c:dPt>
          <c:dPt>
            <c:idx val="1032"/>
            <c:bubble3D val="0"/>
            <c:extLst>
              <c:ext xmlns:c16="http://schemas.microsoft.com/office/drawing/2014/chart" uri="{C3380CC4-5D6E-409C-BE32-E72D297353CC}">
                <c16:uniqueId val="{00000811-DA4A-4C9D-8D87-5708C524D80E}"/>
              </c:ext>
            </c:extLst>
          </c:dPt>
          <c:dPt>
            <c:idx val="1033"/>
            <c:bubble3D val="0"/>
            <c:extLst>
              <c:ext xmlns:c16="http://schemas.microsoft.com/office/drawing/2014/chart" uri="{C3380CC4-5D6E-409C-BE32-E72D297353CC}">
                <c16:uniqueId val="{00000813-DA4A-4C9D-8D87-5708C524D80E}"/>
              </c:ext>
            </c:extLst>
          </c:dPt>
          <c:dPt>
            <c:idx val="1034"/>
            <c:bubble3D val="0"/>
            <c:extLst>
              <c:ext xmlns:c16="http://schemas.microsoft.com/office/drawing/2014/chart" uri="{C3380CC4-5D6E-409C-BE32-E72D297353CC}">
                <c16:uniqueId val="{00000815-DA4A-4C9D-8D87-5708C524D80E}"/>
              </c:ext>
            </c:extLst>
          </c:dPt>
          <c:dPt>
            <c:idx val="1035"/>
            <c:bubble3D val="0"/>
            <c:extLst>
              <c:ext xmlns:c16="http://schemas.microsoft.com/office/drawing/2014/chart" uri="{C3380CC4-5D6E-409C-BE32-E72D297353CC}">
                <c16:uniqueId val="{00000817-DA4A-4C9D-8D87-5708C524D80E}"/>
              </c:ext>
            </c:extLst>
          </c:dPt>
          <c:dPt>
            <c:idx val="1036"/>
            <c:bubble3D val="0"/>
            <c:extLst>
              <c:ext xmlns:c16="http://schemas.microsoft.com/office/drawing/2014/chart" uri="{C3380CC4-5D6E-409C-BE32-E72D297353CC}">
                <c16:uniqueId val="{00000819-DA4A-4C9D-8D87-5708C524D80E}"/>
              </c:ext>
            </c:extLst>
          </c:dPt>
          <c:dPt>
            <c:idx val="1037"/>
            <c:bubble3D val="0"/>
            <c:extLst>
              <c:ext xmlns:c16="http://schemas.microsoft.com/office/drawing/2014/chart" uri="{C3380CC4-5D6E-409C-BE32-E72D297353CC}">
                <c16:uniqueId val="{0000081B-DA4A-4C9D-8D87-5708C524D80E}"/>
              </c:ext>
            </c:extLst>
          </c:dPt>
          <c:dPt>
            <c:idx val="1038"/>
            <c:bubble3D val="0"/>
            <c:extLst>
              <c:ext xmlns:c16="http://schemas.microsoft.com/office/drawing/2014/chart" uri="{C3380CC4-5D6E-409C-BE32-E72D297353CC}">
                <c16:uniqueId val="{0000081D-DA4A-4C9D-8D87-5708C524D80E}"/>
              </c:ext>
            </c:extLst>
          </c:dPt>
          <c:dPt>
            <c:idx val="1039"/>
            <c:bubble3D val="0"/>
            <c:extLst>
              <c:ext xmlns:c16="http://schemas.microsoft.com/office/drawing/2014/chart" uri="{C3380CC4-5D6E-409C-BE32-E72D297353CC}">
                <c16:uniqueId val="{0000081F-DA4A-4C9D-8D87-5708C524D80E}"/>
              </c:ext>
            </c:extLst>
          </c:dPt>
          <c:dPt>
            <c:idx val="1040"/>
            <c:bubble3D val="0"/>
            <c:extLst>
              <c:ext xmlns:c16="http://schemas.microsoft.com/office/drawing/2014/chart" uri="{C3380CC4-5D6E-409C-BE32-E72D297353CC}">
                <c16:uniqueId val="{00000821-DA4A-4C9D-8D87-5708C524D80E}"/>
              </c:ext>
            </c:extLst>
          </c:dPt>
          <c:dPt>
            <c:idx val="1041"/>
            <c:bubble3D val="0"/>
            <c:extLst>
              <c:ext xmlns:c16="http://schemas.microsoft.com/office/drawing/2014/chart" uri="{C3380CC4-5D6E-409C-BE32-E72D297353CC}">
                <c16:uniqueId val="{00000823-DA4A-4C9D-8D87-5708C524D80E}"/>
              </c:ext>
            </c:extLst>
          </c:dPt>
          <c:dPt>
            <c:idx val="1042"/>
            <c:bubble3D val="0"/>
            <c:extLst>
              <c:ext xmlns:c16="http://schemas.microsoft.com/office/drawing/2014/chart" uri="{C3380CC4-5D6E-409C-BE32-E72D297353CC}">
                <c16:uniqueId val="{00000825-DA4A-4C9D-8D87-5708C524D80E}"/>
              </c:ext>
            </c:extLst>
          </c:dPt>
          <c:dPt>
            <c:idx val="1043"/>
            <c:bubble3D val="0"/>
            <c:extLst>
              <c:ext xmlns:c16="http://schemas.microsoft.com/office/drawing/2014/chart" uri="{C3380CC4-5D6E-409C-BE32-E72D297353CC}">
                <c16:uniqueId val="{00000827-DA4A-4C9D-8D87-5708C524D80E}"/>
              </c:ext>
            </c:extLst>
          </c:dPt>
          <c:dPt>
            <c:idx val="1044"/>
            <c:bubble3D val="0"/>
            <c:extLst>
              <c:ext xmlns:c16="http://schemas.microsoft.com/office/drawing/2014/chart" uri="{C3380CC4-5D6E-409C-BE32-E72D297353CC}">
                <c16:uniqueId val="{00000829-DA4A-4C9D-8D87-5708C524D80E}"/>
              </c:ext>
            </c:extLst>
          </c:dPt>
          <c:dPt>
            <c:idx val="1045"/>
            <c:bubble3D val="0"/>
            <c:extLst>
              <c:ext xmlns:c16="http://schemas.microsoft.com/office/drawing/2014/chart" uri="{C3380CC4-5D6E-409C-BE32-E72D297353CC}">
                <c16:uniqueId val="{0000082B-DA4A-4C9D-8D87-5708C524D80E}"/>
              </c:ext>
            </c:extLst>
          </c:dPt>
          <c:dPt>
            <c:idx val="1046"/>
            <c:bubble3D val="0"/>
            <c:extLst>
              <c:ext xmlns:c16="http://schemas.microsoft.com/office/drawing/2014/chart" uri="{C3380CC4-5D6E-409C-BE32-E72D297353CC}">
                <c16:uniqueId val="{0000082D-DA4A-4C9D-8D87-5708C524D80E}"/>
              </c:ext>
            </c:extLst>
          </c:dPt>
          <c:dPt>
            <c:idx val="1047"/>
            <c:bubble3D val="0"/>
            <c:extLst>
              <c:ext xmlns:c16="http://schemas.microsoft.com/office/drawing/2014/chart" uri="{C3380CC4-5D6E-409C-BE32-E72D297353CC}">
                <c16:uniqueId val="{0000082F-DA4A-4C9D-8D87-5708C524D80E}"/>
              </c:ext>
            </c:extLst>
          </c:dPt>
          <c:dPt>
            <c:idx val="1048"/>
            <c:bubble3D val="0"/>
            <c:extLst>
              <c:ext xmlns:c16="http://schemas.microsoft.com/office/drawing/2014/chart" uri="{C3380CC4-5D6E-409C-BE32-E72D297353CC}">
                <c16:uniqueId val="{00000831-DA4A-4C9D-8D87-5708C524D80E}"/>
              </c:ext>
            </c:extLst>
          </c:dPt>
          <c:dPt>
            <c:idx val="1049"/>
            <c:bubble3D val="0"/>
            <c:extLst>
              <c:ext xmlns:c16="http://schemas.microsoft.com/office/drawing/2014/chart" uri="{C3380CC4-5D6E-409C-BE32-E72D297353CC}">
                <c16:uniqueId val="{00000833-DA4A-4C9D-8D87-5708C524D80E}"/>
              </c:ext>
            </c:extLst>
          </c:dPt>
          <c:dPt>
            <c:idx val="1050"/>
            <c:bubble3D val="0"/>
            <c:extLst>
              <c:ext xmlns:c16="http://schemas.microsoft.com/office/drawing/2014/chart" uri="{C3380CC4-5D6E-409C-BE32-E72D297353CC}">
                <c16:uniqueId val="{00000835-DA4A-4C9D-8D87-5708C524D80E}"/>
              </c:ext>
            </c:extLst>
          </c:dPt>
          <c:dPt>
            <c:idx val="1051"/>
            <c:bubble3D val="0"/>
            <c:extLst>
              <c:ext xmlns:c16="http://schemas.microsoft.com/office/drawing/2014/chart" uri="{C3380CC4-5D6E-409C-BE32-E72D297353CC}">
                <c16:uniqueId val="{00000837-DA4A-4C9D-8D87-5708C524D80E}"/>
              </c:ext>
            </c:extLst>
          </c:dPt>
          <c:dPt>
            <c:idx val="1052"/>
            <c:bubble3D val="0"/>
            <c:extLst>
              <c:ext xmlns:c16="http://schemas.microsoft.com/office/drawing/2014/chart" uri="{C3380CC4-5D6E-409C-BE32-E72D297353CC}">
                <c16:uniqueId val="{00000839-DA4A-4C9D-8D87-5708C524D80E}"/>
              </c:ext>
            </c:extLst>
          </c:dPt>
          <c:dPt>
            <c:idx val="1053"/>
            <c:bubble3D val="0"/>
            <c:extLst>
              <c:ext xmlns:c16="http://schemas.microsoft.com/office/drawing/2014/chart" uri="{C3380CC4-5D6E-409C-BE32-E72D297353CC}">
                <c16:uniqueId val="{0000083B-DA4A-4C9D-8D87-5708C524D80E}"/>
              </c:ext>
            </c:extLst>
          </c:dPt>
          <c:dPt>
            <c:idx val="1054"/>
            <c:bubble3D val="0"/>
            <c:extLst>
              <c:ext xmlns:c16="http://schemas.microsoft.com/office/drawing/2014/chart" uri="{C3380CC4-5D6E-409C-BE32-E72D297353CC}">
                <c16:uniqueId val="{0000083D-DA4A-4C9D-8D87-5708C524D80E}"/>
              </c:ext>
            </c:extLst>
          </c:dPt>
          <c:dPt>
            <c:idx val="1055"/>
            <c:bubble3D val="0"/>
            <c:extLst>
              <c:ext xmlns:c16="http://schemas.microsoft.com/office/drawing/2014/chart" uri="{C3380CC4-5D6E-409C-BE32-E72D297353CC}">
                <c16:uniqueId val="{0000083F-DA4A-4C9D-8D87-5708C524D80E}"/>
              </c:ext>
            </c:extLst>
          </c:dPt>
          <c:dPt>
            <c:idx val="1056"/>
            <c:bubble3D val="0"/>
            <c:extLst>
              <c:ext xmlns:c16="http://schemas.microsoft.com/office/drawing/2014/chart" uri="{C3380CC4-5D6E-409C-BE32-E72D297353CC}">
                <c16:uniqueId val="{00000841-DA4A-4C9D-8D87-5708C524D80E}"/>
              </c:ext>
            </c:extLst>
          </c:dPt>
          <c:dPt>
            <c:idx val="1057"/>
            <c:bubble3D val="0"/>
            <c:extLst>
              <c:ext xmlns:c16="http://schemas.microsoft.com/office/drawing/2014/chart" uri="{C3380CC4-5D6E-409C-BE32-E72D297353CC}">
                <c16:uniqueId val="{00000843-DA4A-4C9D-8D87-5708C524D80E}"/>
              </c:ext>
            </c:extLst>
          </c:dPt>
          <c:dPt>
            <c:idx val="1058"/>
            <c:bubble3D val="0"/>
            <c:extLst>
              <c:ext xmlns:c16="http://schemas.microsoft.com/office/drawing/2014/chart" uri="{C3380CC4-5D6E-409C-BE32-E72D297353CC}">
                <c16:uniqueId val="{00000845-DA4A-4C9D-8D87-5708C524D80E}"/>
              </c:ext>
            </c:extLst>
          </c:dPt>
          <c:dPt>
            <c:idx val="1059"/>
            <c:bubble3D val="0"/>
            <c:extLst>
              <c:ext xmlns:c16="http://schemas.microsoft.com/office/drawing/2014/chart" uri="{C3380CC4-5D6E-409C-BE32-E72D297353CC}">
                <c16:uniqueId val="{00000847-DA4A-4C9D-8D87-5708C524D80E}"/>
              </c:ext>
            </c:extLst>
          </c:dPt>
          <c:dPt>
            <c:idx val="1060"/>
            <c:bubble3D val="0"/>
            <c:extLst>
              <c:ext xmlns:c16="http://schemas.microsoft.com/office/drawing/2014/chart" uri="{C3380CC4-5D6E-409C-BE32-E72D297353CC}">
                <c16:uniqueId val="{00000849-DA4A-4C9D-8D87-5708C524D80E}"/>
              </c:ext>
            </c:extLst>
          </c:dPt>
          <c:dPt>
            <c:idx val="1061"/>
            <c:bubble3D val="0"/>
            <c:extLst>
              <c:ext xmlns:c16="http://schemas.microsoft.com/office/drawing/2014/chart" uri="{C3380CC4-5D6E-409C-BE32-E72D297353CC}">
                <c16:uniqueId val="{0000084B-DA4A-4C9D-8D87-5708C524D80E}"/>
              </c:ext>
            </c:extLst>
          </c:dPt>
          <c:dPt>
            <c:idx val="1062"/>
            <c:bubble3D val="0"/>
            <c:extLst>
              <c:ext xmlns:c16="http://schemas.microsoft.com/office/drawing/2014/chart" uri="{C3380CC4-5D6E-409C-BE32-E72D297353CC}">
                <c16:uniqueId val="{0000084D-DA4A-4C9D-8D87-5708C524D80E}"/>
              </c:ext>
            </c:extLst>
          </c:dPt>
          <c:dPt>
            <c:idx val="1063"/>
            <c:bubble3D val="0"/>
            <c:extLst>
              <c:ext xmlns:c16="http://schemas.microsoft.com/office/drawing/2014/chart" uri="{C3380CC4-5D6E-409C-BE32-E72D297353CC}">
                <c16:uniqueId val="{0000084F-DA4A-4C9D-8D87-5708C524D80E}"/>
              </c:ext>
            </c:extLst>
          </c:dPt>
          <c:dPt>
            <c:idx val="1064"/>
            <c:bubble3D val="0"/>
            <c:extLst>
              <c:ext xmlns:c16="http://schemas.microsoft.com/office/drawing/2014/chart" uri="{C3380CC4-5D6E-409C-BE32-E72D297353CC}">
                <c16:uniqueId val="{00000851-DA4A-4C9D-8D87-5708C524D80E}"/>
              </c:ext>
            </c:extLst>
          </c:dPt>
          <c:dPt>
            <c:idx val="1065"/>
            <c:bubble3D val="0"/>
            <c:extLst>
              <c:ext xmlns:c16="http://schemas.microsoft.com/office/drawing/2014/chart" uri="{C3380CC4-5D6E-409C-BE32-E72D297353CC}">
                <c16:uniqueId val="{00000853-DA4A-4C9D-8D87-5708C524D80E}"/>
              </c:ext>
            </c:extLst>
          </c:dPt>
          <c:dPt>
            <c:idx val="1066"/>
            <c:bubble3D val="0"/>
            <c:extLst>
              <c:ext xmlns:c16="http://schemas.microsoft.com/office/drawing/2014/chart" uri="{C3380CC4-5D6E-409C-BE32-E72D297353CC}">
                <c16:uniqueId val="{00000855-DA4A-4C9D-8D87-5708C524D80E}"/>
              </c:ext>
            </c:extLst>
          </c:dPt>
          <c:dPt>
            <c:idx val="1067"/>
            <c:bubble3D val="0"/>
            <c:extLst>
              <c:ext xmlns:c16="http://schemas.microsoft.com/office/drawing/2014/chart" uri="{C3380CC4-5D6E-409C-BE32-E72D297353CC}">
                <c16:uniqueId val="{00000857-DA4A-4C9D-8D87-5708C524D80E}"/>
              </c:ext>
            </c:extLst>
          </c:dPt>
          <c:dPt>
            <c:idx val="1068"/>
            <c:bubble3D val="0"/>
            <c:extLst>
              <c:ext xmlns:c16="http://schemas.microsoft.com/office/drawing/2014/chart" uri="{C3380CC4-5D6E-409C-BE32-E72D297353CC}">
                <c16:uniqueId val="{00000859-DA4A-4C9D-8D87-5708C524D80E}"/>
              </c:ext>
            </c:extLst>
          </c:dPt>
          <c:dPt>
            <c:idx val="1069"/>
            <c:bubble3D val="0"/>
            <c:extLst>
              <c:ext xmlns:c16="http://schemas.microsoft.com/office/drawing/2014/chart" uri="{C3380CC4-5D6E-409C-BE32-E72D297353CC}">
                <c16:uniqueId val="{0000085B-DA4A-4C9D-8D87-5708C524D80E}"/>
              </c:ext>
            </c:extLst>
          </c:dPt>
          <c:dPt>
            <c:idx val="1070"/>
            <c:bubble3D val="0"/>
            <c:extLst>
              <c:ext xmlns:c16="http://schemas.microsoft.com/office/drawing/2014/chart" uri="{C3380CC4-5D6E-409C-BE32-E72D297353CC}">
                <c16:uniqueId val="{0000085D-DA4A-4C9D-8D87-5708C524D80E}"/>
              </c:ext>
            </c:extLst>
          </c:dPt>
          <c:dPt>
            <c:idx val="1071"/>
            <c:bubble3D val="0"/>
            <c:extLst>
              <c:ext xmlns:c16="http://schemas.microsoft.com/office/drawing/2014/chart" uri="{C3380CC4-5D6E-409C-BE32-E72D297353CC}">
                <c16:uniqueId val="{0000085F-DA4A-4C9D-8D87-5708C524D80E}"/>
              </c:ext>
            </c:extLst>
          </c:dPt>
          <c:dPt>
            <c:idx val="1072"/>
            <c:bubble3D val="0"/>
            <c:extLst>
              <c:ext xmlns:c16="http://schemas.microsoft.com/office/drawing/2014/chart" uri="{C3380CC4-5D6E-409C-BE32-E72D297353CC}">
                <c16:uniqueId val="{00000861-DA4A-4C9D-8D87-5708C524D80E}"/>
              </c:ext>
            </c:extLst>
          </c:dPt>
          <c:dPt>
            <c:idx val="1073"/>
            <c:bubble3D val="0"/>
            <c:extLst>
              <c:ext xmlns:c16="http://schemas.microsoft.com/office/drawing/2014/chart" uri="{C3380CC4-5D6E-409C-BE32-E72D297353CC}">
                <c16:uniqueId val="{00000863-DA4A-4C9D-8D87-5708C524D80E}"/>
              </c:ext>
            </c:extLst>
          </c:dPt>
          <c:dPt>
            <c:idx val="1074"/>
            <c:bubble3D val="0"/>
            <c:extLst>
              <c:ext xmlns:c16="http://schemas.microsoft.com/office/drawing/2014/chart" uri="{C3380CC4-5D6E-409C-BE32-E72D297353CC}">
                <c16:uniqueId val="{00000865-DA4A-4C9D-8D87-5708C524D80E}"/>
              </c:ext>
            </c:extLst>
          </c:dPt>
          <c:dPt>
            <c:idx val="1075"/>
            <c:bubble3D val="0"/>
            <c:extLst>
              <c:ext xmlns:c16="http://schemas.microsoft.com/office/drawing/2014/chart" uri="{C3380CC4-5D6E-409C-BE32-E72D297353CC}">
                <c16:uniqueId val="{00000867-DA4A-4C9D-8D87-5708C524D80E}"/>
              </c:ext>
            </c:extLst>
          </c:dPt>
          <c:dPt>
            <c:idx val="1076"/>
            <c:bubble3D val="0"/>
            <c:extLst>
              <c:ext xmlns:c16="http://schemas.microsoft.com/office/drawing/2014/chart" uri="{C3380CC4-5D6E-409C-BE32-E72D297353CC}">
                <c16:uniqueId val="{00000869-DA4A-4C9D-8D87-5708C524D80E}"/>
              </c:ext>
            </c:extLst>
          </c:dPt>
          <c:dPt>
            <c:idx val="1077"/>
            <c:bubble3D val="0"/>
            <c:extLst>
              <c:ext xmlns:c16="http://schemas.microsoft.com/office/drawing/2014/chart" uri="{C3380CC4-5D6E-409C-BE32-E72D297353CC}">
                <c16:uniqueId val="{0000086B-DA4A-4C9D-8D87-5708C524D80E}"/>
              </c:ext>
            </c:extLst>
          </c:dPt>
          <c:dPt>
            <c:idx val="1078"/>
            <c:bubble3D val="0"/>
            <c:extLst>
              <c:ext xmlns:c16="http://schemas.microsoft.com/office/drawing/2014/chart" uri="{C3380CC4-5D6E-409C-BE32-E72D297353CC}">
                <c16:uniqueId val="{0000086D-DA4A-4C9D-8D87-5708C524D80E}"/>
              </c:ext>
            </c:extLst>
          </c:dPt>
          <c:dPt>
            <c:idx val="1079"/>
            <c:bubble3D val="0"/>
            <c:extLst>
              <c:ext xmlns:c16="http://schemas.microsoft.com/office/drawing/2014/chart" uri="{C3380CC4-5D6E-409C-BE32-E72D297353CC}">
                <c16:uniqueId val="{0000086F-DA4A-4C9D-8D87-5708C524D80E}"/>
              </c:ext>
            </c:extLst>
          </c:dPt>
          <c:dPt>
            <c:idx val="1080"/>
            <c:bubble3D val="0"/>
            <c:extLst>
              <c:ext xmlns:c16="http://schemas.microsoft.com/office/drawing/2014/chart" uri="{C3380CC4-5D6E-409C-BE32-E72D297353CC}">
                <c16:uniqueId val="{00000871-DA4A-4C9D-8D87-5708C524D80E}"/>
              </c:ext>
            </c:extLst>
          </c:dPt>
          <c:dPt>
            <c:idx val="1081"/>
            <c:bubble3D val="0"/>
            <c:extLst>
              <c:ext xmlns:c16="http://schemas.microsoft.com/office/drawing/2014/chart" uri="{C3380CC4-5D6E-409C-BE32-E72D297353CC}">
                <c16:uniqueId val="{00000873-DA4A-4C9D-8D87-5708C524D80E}"/>
              </c:ext>
            </c:extLst>
          </c:dPt>
          <c:dPt>
            <c:idx val="1082"/>
            <c:bubble3D val="0"/>
            <c:extLst>
              <c:ext xmlns:c16="http://schemas.microsoft.com/office/drawing/2014/chart" uri="{C3380CC4-5D6E-409C-BE32-E72D297353CC}">
                <c16:uniqueId val="{00000875-DA4A-4C9D-8D87-5708C524D80E}"/>
              </c:ext>
            </c:extLst>
          </c:dPt>
          <c:dPt>
            <c:idx val="1083"/>
            <c:bubble3D val="0"/>
            <c:extLst>
              <c:ext xmlns:c16="http://schemas.microsoft.com/office/drawing/2014/chart" uri="{C3380CC4-5D6E-409C-BE32-E72D297353CC}">
                <c16:uniqueId val="{00000877-DA4A-4C9D-8D87-5708C524D80E}"/>
              </c:ext>
            </c:extLst>
          </c:dPt>
          <c:dPt>
            <c:idx val="1084"/>
            <c:bubble3D val="0"/>
            <c:extLst>
              <c:ext xmlns:c16="http://schemas.microsoft.com/office/drawing/2014/chart" uri="{C3380CC4-5D6E-409C-BE32-E72D297353CC}">
                <c16:uniqueId val="{00000879-DA4A-4C9D-8D87-5708C524D80E}"/>
              </c:ext>
            </c:extLst>
          </c:dPt>
          <c:dPt>
            <c:idx val="1085"/>
            <c:bubble3D val="0"/>
            <c:extLst>
              <c:ext xmlns:c16="http://schemas.microsoft.com/office/drawing/2014/chart" uri="{C3380CC4-5D6E-409C-BE32-E72D297353CC}">
                <c16:uniqueId val="{0000087B-DA4A-4C9D-8D87-5708C524D80E}"/>
              </c:ext>
            </c:extLst>
          </c:dPt>
          <c:dPt>
            <c:idx val="1086"/>
            <c:bubble3D val="0"/>
            <c:extLst>
              <c:ext xmlns:c16="http://schemas.microsoft.com/office/drawing/2014/chart" uri="{C3380CC4-5D6E-409C-BE32-E72D297353CC}">
                <c16:uniqueId val="{0000087D-DA4A-4C9D-8D87-5708C524D80E}"/>
              </c:ext>
            </c:extLst>
          </c:dPt>
          <c:dPt>
            <c:idx val="1087"/>
            <c:bubble3D val="0"/>
            <c:extLst>
              <c:ext xmlns:c16="http://schemas.microsoft.com/office/drawing/2014/chart" uri="{C3380CC4-5D6E-409C-BE32-E72D297353CC}">
                <c16:uniqueId val="{0000087F-DA4A-4C9D-8D87-5708C524D80E}"/>
              </c:ext>
            </c:extLst>
          </c:dPt>
          <c:dPt>
            <c:idx val="1088"/>
            <c:bubble3D val="0"/>
            <c:extLst>
              <c:ext xmlns:c16="http://schemas.microsoft.com/office/drawing/2014/chart" uri="{C3380CC4-5D6E-409C-BE32-E72D297353CC}">
                <c16:uniqueId val="{00000881-DA4A-4C9D-8D87-5708C524D80E}"/>
              </c:ext>
            </c:extLst>
          </c:dPt>
          <c:dPt>
            <c:idx val="1089"/>
            <c:bubble3D val="0"/>
            <c:extLst>
              <c:ext xmlns:c16="http://schemas.microsoft.com/office/drawing/2014/chart" uri="{C3380CC4-5D6E-409C-BE32-E72D297353CC}">
                <c16:uniqueId val="{00000883-DA4A-4C9D-8D87-5708C524D80E}"/>
              </c:ext>
            </c:extLst>
          </c:dPt>
          <c:dPt>
            <c:idx val="1090"/>
            <c:bubble3D val="0"/>
            <c:extLst>
              <c:ext xmlns:c16="http://schemas.microsoft.com/office/drawing/2014/chart" uri="{C3380CC4-5D6E-409C-BE32-E72D297353CC}">
                <c16:uniqueId val="{00000885-DA4A-4C9D-8D87-5708C524D80E}"/>
              </c:ext>
            </c:extLst>
          </c:dPt>
          <c:dPt>
            <c:idx val="1091"/>
            <c:bubble3D val="0"/>
            <c:extLst>
              <c:ext xmlns:c16="http://schemas.microsoft.com/office/drawing/2014/chart" uri="{C3380CC4-5D6E-409C-BE32-E72D297353CC}">
                <c16:uniqueId val="{00000887-DA4A-4C9D-8D87-5708C524D80E}"/>
              </c:ext>
            </c:extLst>
          </c:dPt>
          <c:dPt>
            <c:idx val="1092"/>
            <c:bubble3D val="0"/>
            <c:extLst>
              <c:ext xmlns:c16="http://schemas.microsoft.com/office/drawing/2014/chart" uri="{C3380CC4-5D6E-409C-BE32-E72D297353CC}">
                <c16:uniqueId val="{00000889-DA4A-4C9D-8D87-5708C524D80E}"/>
              </c:ext>
            </c:extLst>
          </c:dPt>
          <c:dPt>
            <c:idx val="1093"/>
            <c:bubble3D val="0"/>
            <c:extLst>
              <c:ext xmlns:c16="http://schemas.microsoft.com/office/drawing/2014/chart" uri="{C3380CC4-5D6E-409C-BE32-E72D297353CC}">
                <c16:uniqueId val="{0000088B-DA4A-4C9D-8D87-5708C524D80E}"/>
              </c:ext>
            </c:extLst>
          </c:dPt>
          <c:dPt>
            <c:idx val="1094"/>
            <c:bubble3D val="0"/>
            <c:extLst>
              <c:ext xmlns:c16="http://schemas.microsoft.com/office/drawing/2014/chart" uri="{C3380CC4-5D6E-409C-BE32-E72D297353CC}">
                <c16:uniqueId val="{0000088D-DA4A-4C9D-8D87-5708C524D80E}"/>
              </c:ext>
            </c:extLst>
          </c:dPt>
          <c:dPt>
            <c:idx val="1095"/>
            <c:bubble3D val="0"/>
            <c:extLst>
              <c:ext xmlns:c16="http://schemas.microsoft.com/office/drawing/2014/chart" uri="{C3380CC4-5D6E-409C-BE32-E72D297353CC}">
                <c16:uniqueId val="{0000088F-DA4A-4C9D-8D87-5708C524D80E}"/>
              </c:ext>
            </c:extLst>
          </c:dPt>
          <c:dPt>
            <c:idx val="1096"/>
            <c:bubble3D val="0"/>
            <c:extLst>
              <c:ext xmlns:c16="http://schemas.microsoft.com/office/drawing/2014/chart" uri="{C3380CC4-5D6E-409C-BE32-E72D297353CC}">
                <c16:uniqueId val="{00000891-DA4A-4C9D-8D87-5708C524D80E}"/>
              </c:ext>
            </c:extLst>
          </c:dPt>
          <c:dPt>
            <c:idx val="1097"/>
            <c:bubble3D val="0"/>
            <c:extLst>
              <c:ext xmlns:c16="http://schemas.microsoft.com/office/drawing/2014/chart" uri="{C3380CC4-5D6E-409C-BE32-E72D297353CC}">
                <c16:uniqueId val="{00000893-DA4A-4C9D-8D87-5708C524D80E}"/>
              </c:ext>
            </c:extLst>
          </c:dPt>
          <c:dPt>
            <c:idx val="1098"/>
            <c:bubble3D val="0"/>
            <c:extLst>
              <c:ext xmlns:c16="http://schemas.microsoft.com/office/drawing/2014/chart" uri="{C3380CC4-5D6E-409C-BE32-E72D297353CC}">
                <c16:uniqueId val="{00000895-DA4A-4C9D-8D87-5708C524D80E}"/>
              </c:ext>
            </c:extLst>
          </c:dPt>
          <c:dPt>
            <c:idx val="1099"/>
            <c:bubble3D val="0"/>
            <c:extLst>
              <c:ext xmlns:c16="http://schemas.microsoft.com/office/drawing/2014/chart" uri="{C3380CC4-5D6E-409C-BE32-E72D297353CC}">
                <c16:uniqueId val="{00000897-DA4A-4C9D-8D87-5708C524D80E}"/>
              </c:ext>
            </c:extLst>
          </c:dPt>
          <c:dPt>
            <c:idx val="1100"/>
            <c:bubble3D val="0"/>
            <c:extLst>
              <c:ext xmlns:c16="http://schemas.microsoft.com/office/drawing/2014/chart" uri="{C3380CC4-5D6E-409C-BE32-E72D297353CC}">
                <c16:uniqueId val="{00000899-DA4A-4C9D-8D87-5708C524D80E}"/>
              </c:ext>
            </c:extLst>
          </c:dPt>
          <c:dPt>
            <c:idx val="1101"/>
            <c:bubble3D val="0"/>
            <c:extLst>
              <c:ext xmlns:c16="http://schemas.microsoft.com/office/drawing/2014/chart" uri="{C3380CC4-5D6E-409C-BE32-E72D297353CC}">
                <c16:uniqueId val="{0000089B-DA4A-4C9D-8D87-5708C524D80E}"/>
              </c:ext>
            </c:extLst>
          </c:dPt>
          <c:dPt>
            <c:idx val="1102"/>
            <c:bubble3D val="0"/>
            <c:extLst>
              <c:ext xmlns:c16="http://schemas.microsoft.com/office/drawing/2014/chart" uri="{C3380CC4-5D6E-409C-BE32-E72D297353CC}">
                <c16:uniqueId val="{0000089D-DA4A-4C9D-8D87-5708C524D80E}"/>
              </c:ext>
            </c:extLst>
          </c:dPt>
          <c:dPt>
            <c:idx val="1103"/>
            <c:bubble3D val="0"/>
            <c:extLst>
              <c:ext xmlns:c16="http://schemas.microsoft.com/office/drawing/2014/chart" uri="{C3380CC4-5D6E-409C-BE32-E72D297353CC}">
                <c16:uniqueId val="{0000089F-DA4A-4C9D-8D87-5708C524D80E}"/>
              </c:ext>
            </c:extLst>
          </c:dPt>
          <c:dPt>
            <c:idx val="1104"/>
            <c:bubble3D val="0"/>
            <c:extLst>
              <c:ext xmlns:c16="http://schemas.microsoft.com/office/drawing/2014/chart" uri="{C3380CC4-5D6E-409C-BE32-E72D297353CC}">
                <c16:uniqueId val="{000008A1-DA4A-4C9D-8D87-5708C524D80E}"/>
              </c:ext>
            </c:extLst>
          </c:dPt>
          <c:dPt>
            <c:idx val="1105"/>
            <c:bubble3D val="0"/>
            <c:extLst>
              <c:ext xmlns:c16="http://schemas.microsoft.com/office/drawing/2014/chart" uri="{C3380CC4-5D6E-409C-BE32-E72D297353CC}">
                <c16:uniqueId val="{000008A3-DA4A-4C9D-8D87-5708C524D80E}"/>
              </c:ext>
            </c:extLst>
          </c:dPt>
          <c:dPt>
            <c:idx val="1106"/>
            <c:bubble3D val="0"/>
            <c:extLst>
              <c:ext xmlns:c16="http://schemas.microsoft.com/office/drawing/2014/chart" uri="{C3380CC4-5D6E-409C-BE32-E72D297353CC}">
                <c16:uniqueId val="{000008A5-DA4A-4C9D-8D87-5708C524D80E}"/>
              </c:ext>
            </c:extLst>
          </c:dPt>
          <c:dPt>
            <c:idx val="1107"/>
            <c:bubble3D val="0"/>
            <c:extLst>
              <c:ext xmlns:c16="http://schemas.microsoft.com/office/drawing/2014/chart" uri="{C3380CC4-5D6E-409C-BE32-E72D297353CC}">
                <c16:uniqueId val="{000008A7-DA4A-4C9D-8D87-5708C524D80E}"/>
              </c:ext>
            </c:extLst>
          </c:dPt>
          <c:dPt>
            <c:idx val="1108"/>
            <c:bubble3D val="0"/>
            <c:extLst>
              <c:ext xmlns:c16="http://schemas.microsoft.com/office/drawing/2014/chart" uri="{C3380CC4-5D6E-409C-BE32-E72D297353CC}">
                <c16:uniqueId val="{000008A9-DA4A-4C9D-8D87-5708C524D80E}"/>
              </c:ext>
            </c:extLst>
          </c:dPt>
          <c:dPt>
            <c:idx val="1109"/>
            <c:bubble3D val="0"/>
            <c:extLst>
              <c:ext xmlns:c16="http://schemas.microsoft.com/office/drawing/2014/chart" uri="{C3380CC4-5D6E-409C-BE32-E72D297353CC}">
                <c16:uniqueId val="{000008AB-DA4A-4C9D-8D87-5708C524D80E}"/>
              </c:ext>
            </c:extLst>
          </c:dPt>
          <c:dPt>
            <c:idx val="1110"/>
            <c:bubble3D val="0"/>
            <c:extLst>
              <c:ext xmlns:c16="http://schemas.microsoft.com/office/drawing/2014/chart" uri="{C3380CC4-5D6E-409C-BE32-E72D297353CC}">
                <c16:uniqueId val="{000008AD-DA4A-4C9D-8D87-5708C524D80E}"/>
              </c:ext>
            </c:extLst>
          </c:dPt>
          <c:dPt>
            <c:idx val="1111"/>
            <c:bubble3D val="0"/>
            <c:extLst>
              <c:ext xmlns:c16="http://schemas.microsoft.com/office/drawing/2014/chart" uri="{C3380CC4-5D6E-409C-BE32-E72D297353CC}">
                <c16:uniqueId val="{000008AF-DA4A-4C9D-8D87-5708C524D80E}"/>
              </c:ext>
            </c:extLst>
          </c:dPt>
          <c:dPt>
            <c:idx val="1112"/>
            <c:bubble3D val="0"/>
            <c:extLst>
              <c:ext xmlns:c16="http://schemas.microsoft.com/office/drawing/2014/chart" uri="{C3380CC4-5D6E-409C-BE32-E72D297353CC}">
                <c16:uniqueId val="{000008B1-DA4A-4C9D-8D87-5708C524D80E}"/>
              </c:ext>
            </c:extLst>
          </c:dPt>
          <c:dPt>
            <c:idx val="1113"/>
            <c:bubble3D val="0"/>
            <c:extLst>
              <c:ext xmlns:c16="http://schemas.microsoft.com/office/drawing/2014/chart" uri="{C3380CC4-5D6E-409C-BE32-E72D297353CC}">
                <c16:uniqueId val="{000008B3-DA4A-4C9D-8D87-5708C524D80E}"/>
              </c:ext>
            </c:extLst>
          </c:dPt>
          <c:dPt>
            <c:idx val="1114"/>
            <c:bubble3D val="0"/>
            <c:extLst>
              <c:ext xmlns:c16="http://schemas.microsoft.com/office/drawing/2014/chart" uri="{C3380CC4-5D6E-409C-BE32-E72D297353CC}">
                <c16:uniqueId val="{000008B5-DA4A-4C9D-8D87-5708C524D80E}"/>
              </c:ext>
            </c:extLst>
          </c:dPt>
          <c:dPt>
            <c:idx val="1115"/>
            <c:bubble3D val="0"/>
            <c:extLst>
              <c:ext xmlns:c16="http://schemas.microsoft.com/office/drawing/2014/chart" uri="{C3380CC4-5D6E-409C-BE32-E72D297353CC}">
                <c16:uniqueId val="{000008B7-DA4A-4C9D-8D87-5708C524D80E}"/>
              </c:ext>
            </c:extLst>
          </c:dPt>
          <c:dPt>
            <c:idx val="1116"/>
            <c:bubble3D val="0"/>
            <c:extLst>
              <c:ext xmlns:c16="http://schemas.microsoft.com/office/drawing/2014/chart" uri="{C3380CC4-5D6E-409C-BE32-E72D297353CC}">
                <c16:uniqueId val="{000008B9-DA4A-4C9D-8D87-5708C524D80E}"/>
              </c:ext>
            </c:extLst>
          </c:dPt>
          <c:dPt>
            <c:idx val="1117"/>
            <c:bubble3D val="0"/>
            <c:extLst>
              <c:ext xmlns:c16="http://schemas.microsoft.com/office/drawing/2014/chart" uri="{C3380CC4-5D6E-409C-BE32-E72D297353CC}">
                <c16:uniqueId val="{000008BB-DA4A-4C9D-8D87-5708C524D80E}"/>
              </c:ext>
            </c:extLst>
          </c:dPt>
          <c:dPt>
            <c:idx val="1118"/>
            <c:bubble3D val="0"/>
            <c:extLst>
              <c:ext xmlns:c16="http://schemas.microsoft.com/office/drawing/2014/chart" uri="{C3380CC4-5D6E-409C-BE32-E72D297353CC}">
                <c16:uniqueId val="{000008BD-DA4A-4C9D-8D87-5708C524D80E}"/>
              </c:ext>
            </c:extLst>
          </c:dPt>
          <c:dPt>
            <c:idx val="1119"/>
            <c:bubble3D val="0"/>
            <c:extLst>
              <c:ext xmlns:c16="http://schemas.microsoft.com/office/drawing/2014/chart" uri="{C3380CC4-5D6E-409C-BE32-E72D297353CC}">
                <c16:uniqueId val="{000008BF-DA4A-4C9D-8D87-5708C524D80E}"/>
              </c:ext>
            </c:extLst>
          </c:dPt>
          <c:dPt>
            <c:idx val="1120"/>
            <c:bubble3D val="0"/>
            <c:extLst>
              <c:ext xmlns:c16="http://schemas.microsoft.com/office/drawing/2014/chart" uri="{C3380CC4-5D6E-409C-BE32-E72D297353CC}">
                <c16:uniqueId val="{000008C1-DA4A-4C9D-8D87-5708C524D80E}"/>
              </c:ext>
            </c:extLst>
          </c:dPt>
          <c:dPt>
            <c:idx val="1121"/>
            <c:bubble3D val="0"/>
            <c:extLst>
              <c:ext xmlns:c16="http://schemas.microsoft.com/office/drawing/2014/chart" uri="{C3380CC4-5D6E-409C-BE32-E72D297353CC}">
                <c16:uniqueId val="{000008C3-DA4A-4C9D-8D87-5708C524D80E}"/>
              </c:ext>
            </c:extLst>
          </c:dPt>
          <c:dPt>
            <c:idx val="1122"/>
            <c:bubble3D val="0"/>
            <c:extLst>
              <c:ext xmlns:c16="http://schemas.microsoft.com/office/drawing/2014/chart" uri="{C3380CC4-5D6E-409C-BE32-E72D297353CC}">
                <c16:uniqueId val="{000008C5-DA4A-4C9D-8D87-5708C524D80E}"/>
              </c:ext>
            </c:extLst>
          </c:dPt>
          <c:dPt>
            <c:idx val="1123"/>
            <c:bubble3D val="0"/>
            <c:extLst>
              <c:ext xmlns:c16="http://schemas.microsoft.com/office/drawing/2014/chart" uri="{C3380CC4-5D6E-409C-BE32-E72D297353CC}">
                <c16:uniqueId val="{000008C7-DA4A-4C9D-8D87-5708C524D80E}"/>
              </c:ext>
            </c:extLst>
          </c:dPt>
          <c:dPt>
            <c:idx val="1124"/>
            <c:bubble3D val="0"/>
            <c:extLst>
              <c:ext xmlns:c16="http://schemas.microsoft.com/office/drawing/2014/chart" uri="{C3380CC4-5D6E-409C-BE32-E72D297353CC}">
                <c16:uniqueId val="{000008C9-DA4A-4C9D-8D87-5708C524D80E}"/>
              </c:ext>
            </c:extLst>
          </c:dPt>
          <c:dPt>
            <c:idx val="1125"/>
            <c:bubble3D val="0"/>
            <c:extLst>
              <c:ext xmlns:c16="http://schemas.microsoft.com/office/drawing/2014/chart" uri="{C3380CC4-5D6E-409C-BE32-E72D297353CC}">
                <c16:uniqueId val="{000008CB-DA4A-4C9D-8D87-5708C524D80E}"/>
              </c:ext>
            </c:extLst>
          </c:dPt>
          <c:dPt>
            <c:idx val="1126"/>
            <c:bubble3D val="0"/>
            <c:extLst>
              <c:ext xmlns:c16="http://schemas.microsoft.com/office/drawing/2014/chart" uri="{C3380CC4-5D6E-409C-BE32-E72D297353CC}">
                <c16:uniqueId val="{000008CD-DA4A-4C9D-8D87-5708C524D80E}"/>
              </c:ext>
            </c:extLst>
          </c:dPt>
          <c:dPt>
            <c:idx val="1127"/>
            <c:bubble3D val="0"/>
            <c:extLst>
              <c:ext xmlns:c16="http://schemas.microsoft.com/office/drawing/2014/chart" uri="{C3380CC4-5D6E-409C-BE32-E72D297353CC}">
                <c16:uniqueId val="{000008CF-DA4A-4C9D-8D87-5708C524D80E}"/>
              </c:ext>
            </c:extLst>
          </c:dPt>
          <c:dPt>
            <c:idx val="1128"/>
            <c:bubble3D val="0"/>
            <c:extLst>
              <c:ext xmlns:c16="http://schemas.microsoft.com/office/drawing/2014/chart" uri="{C3380CC4-5D6E-409C-BE32-E72D297353CC}">
                <c16:uniqueId val="{000008D1-DA4A-4C9D-8D87-5708C524D80E}"/>
              </c:ext>
            </c:extLst>
          </c:dPt>
          <c:dPt>
            <c:idx val="1129"/>
            <c:bubble3D val="0"/>
            <c:extLst>
              <c:ext xmlns:c16="http://schemas.microsoft.com/office/drawing/2014/chart" uri="{C3380CC4-5D6E-409C-BE32-E72D297353CC}">
                <c16:uniqueId val="{000008D3-DA4A-4C9D-8D87-5708C524D80E}"/>
              </c:ext>
            </c:extLst>
          </c:dPt>
          <c:dPt>
            <c:idx val="1130"/>
            <c:bubble3D val="0"/>
            <c:extLst>
              <c:ext xmlns:c16="http://schemas.microsoft.com/office/drawing/2014/chart" uri="{C3380CC4-5D6E-409C-BE32-E72D297353CC}">
                <c16:uniqueId val="{000008D5-DA4A-4C9D-8D87-5708C524D80E}"/>
              </c:ext>
            </c:extLst>
          </c:dPt>
          <c:dPt>
            <c:idx val="1131"/>
            <c:bubble3D val="0"/>
            <c:extLst>
              <c:ext xmlns:c16="http://schemas.microsoft.com/office/drawing/2014/chart" uri="{C3380CC4-5D6E-409C-BE32-E72D297353CC}">
                <c16:uniqueId val="{000008D7-DA4A-4C9D-8D87-5708C524D80E}"/>
              </c:ext>
            </c:extLst>
          </c:dPt>
          <c:dPt>
            <c:idx val="1132"/>
            <c:bubble3D val="0"/>
            <c:extLst>
              <c:ext xmlns:c16="http://schemas.microsoft.com/office/drawing/2014/chart" uri="{C3380CC4-5D6E-409C-BE32-E72D297353CC}">
                <c16:uniqueId val="{000008D9-DA4A-4C9D-8D87-5708C524D80E}"/>
              </c:ext>
            </c:extLst>
          </c:dPt>
          <c:dPt>
            <c:idx val="1133"/>
            <c:bubble3D val="0"/>
            <c:extLst>
              <c:ext xmlns:c16="http://schemas.microsoft.com/office/drawing/2014/chart" uri="{C3380CC4-5D6E-409C-BE32-E72D297353CC}">
                <c16:uniqueId val="{000008DB-DA4A-4C9D-8D87-5708C524D80E}"/>
              </c:ext>
            </c:extLst>
          </c:dPt>
          <c:dPt>
            <c:idx val="1134"/>
            <c:bubble3D val="0"/>
            <c:extLst>
              <c:ext xmlns:c16="http://schemas.microsoft.com/office/drawing/2014/chart" uri="{C3380CC4-5D6E-409C-BE32-E72D297353CC}">
                <c16:uniqueId val="{000008DD-DA4A-4C9D-8D87-5708C524D80E}"/>
              </c:ext>
            </c:extLst>
          </c:dPt>
          <c:dPt>
            <c:idx val="1135"/>
            <c:bubble3D val="0"/>
            <c:extLst>
              <c:ext xmlns:c16="http://schemas.microsoft.com/office/drawing/2014/chart" uri="{C3380CC4-5D6E-409C-BE32-E72D297353CC}">
                <c16:uniqueId val="{000008DF-DA4A-4C9D-8D87-5708C524D80E}"/>
              </c:ext>
            </c:extLst>
          </c:dPt>
          <c:dPt>
            <c:idx val="1136"/>
            <c:bubble3D val="0"/>
            <c:extLst>
              <c:ext xmlns:c16="http://schemas.microsoft.com/office/drawing/2014/chart" uri="{C3380CC4-5D6E-409C-BE32-E72D297353CC}">
                <c16:uniqueId val="{000008E1-DA4A-4C9D-8D87-5708C524D80E}"/>
              </c:ext>
            </c:extLst>
          </c:dPt>
          <c:dPt>
            <c:idx val="1137"/>
            <c:bubble3D val="0"/>
            <c:extLst>
              <c:ext xmlns:c16="http://schemas.microsoft.com/office/drawing/2014/chart" uri="{C3380CC4-5D6E-409C-BE32-E72D297353CC}">
                <c16:uniqueId val="{000008E3-DA4A-4C9D-8D87-5708C524D80E}"/>
              </c:ext>
            </c:extLst>
          </c:dPt>
          <c:dPt>
            <c:idx val="1138"/>
            <c:bubble3D val="0"/>
            <c:extLst>
              <c:ext xmlns:c16="http://schemas.microsoft.com/office/drawing/2014/chart" uri="{C3380CC4-5D6E-409C-BE32-E72D297353CC}">
                <c16:uniqueId val="{000008E5-DA4A-4C9D-8D87-5708C524D80E}"/>
              </c:ext>
            </c:extLst>
          </c:dPt>
          <c:dPt>
            <c:idx val="1139"/>
            <c:bubble3D val="0"/>
            <c:extLst>
              <c:ext xmlns:c16="http://schemas.microsoft.com/office/drawing/2014/chart" uri="{C3380CC4-5D6E-409C-BE32-E72D297353CC}">
                <c16:uniqueId val="{000008E7-DA4A-4C9D-8D87-5708C524D80E}"/>
              </c:ext>
            </c:extLst>
          </c:dPt>
          <c:dPt>
            <c:idx val="1140"/>
            <c:bubble3D val="0"/>
            <c:extLst>
              <c:ext xmlns:c16="http://schemas.microsoft.com/office/drawing/2014/chart" uri="{C3380CC4-5D6E-409C-BE32-E72D297353CC}">
                <c16:uniqueId val="{000008E9-DA4A-4C9D-8D87-5708C524D80E}"/>
              </c:ext>
            </c:extLst>
          </c:dPt>
          <c:dPt>
            <c:idx val="1141"/>
            <c:bubble3D val="0"/>
            <c:extLst>
              <c:ext xmlns:c16="http://schemas.microsoft.com/office/drawing/2014/chart" uri="{C3380CC4-5D6E-409C-BE32-E72D297353CC}">
                <c16:uniqueId val="{000008EB-DA4A-4C9D-8D87-5708C524D80E}"/>
              </c:ext>
            </c:extLst>
          </c:dPt>
          <c:dPt>
            <c:idx val="1142"/>
            <c:bubble3D val="0"/>
            <c:extLst>
              <c:ext xmlns:c16="http://schemas.microsoft.com/office/drawing/2014/chart" uri="{C3380CC4-5D6E-409C-BE32-E72D297353CC}">
                <c16:uniqueId val="{000008ED-DA4A-4C9D-8D87-5708C524D80E}"/>
              </c:ext>
            </c:extLst>
          </c:dPt>
          <c:dPt>
            <c:idx val="1143"/>
            <c:bubble3D val="0"/>
            <c:extLst>
              <c:ext xmlns:c16="http://schemas.microsoft.com/office/drawing/2014/chart" uri="{C3380CC4-5D6E-409C-BE32-E72D297353CC}">
                <c16:uniqueId val="{000008EF-DA4A-4C9D-8D87-5708C524D80E}"/>
              </c:ext>
            </c:extLst>
          </c:dPt>
          <c:dPt>
            <c:idx val="1144"/>
            <c:bubble3D val="0"/>
            <c:extLst>
              <c:ext xmlns:c16="http://schemas.microsoft.com/office/drawing/2014/chart" uri="{C3380CC4-5D6E-409C-BE32-E72D297353CC}">
                <c16:uniqueId val="{000008F1-DA4A-4C9D-8D87-5708C524D80E}"/>
              </c:ext>
            </c:extLst>
          </c:dPt>
          <c:dPt>
            <c:idx val="1145"/>
            <c:bubble3D val="0"/>
            <c:extLst>
              <c:ext xmlns:c16="http://schemas.microsoft.com/office/drawing/2014/chart" uri="{C3380CC4-5D6E-409C-BE32-E72D297353CC}">
                <c16:uniqueId val="{000008F3-DA4A-4C9D-8D87-5708C524D80E}"/>
              </c:ext>
            </c:extLst>
          </c:dPt>
          <c:dPt>
            <c:idx val="1146"/>
            <c:bubble3D val="0"/>
            <c:extLst>
              <c:ext xmlns:c16="http://schemas.microsoft.com/office/drawing/2014/chart" uri="{C3380CC4-5D6E-409C-BE32-E72D297353CC}">
                <c16:uniqueId val="{000008F5-DA4A-4C9D-8D87-5708C524D80E}"/>
              </c:ext>
            </c:extLst>
          </c:dPt>
          <c:dPt>
            <c:idx val="1147"/>
            <c:bubble3D val="0"/>
            <c:extLst>
              <c:ext xmlns:c16="http://schemas.microsoft.com/office/drawing/2014/chart" uri="{C3380CC4-5D6E-409C-BE32-E72D297353CC}">
                <c16:uniqueId val="{000008F7-DA4A-4C9D-8D87-5708C524D80E}"/>
              </c:ext>
            </c:extLst>
          </c:dPt>
          <c:dPt>
            <c:idx val="1148"/>
            <c:bubble3D val="0"/>
            <c:extLst>
              <c:ext xmlns:c16="http://schemas.microsoft.com/office/drawing/2014/chart" uri="{C3380CC4-5D6E-409C-BE32-E72D297353CC}">
                <c16:uniqueId val="{000008F9-DA4A-4C9D-8D87-5708C524D80E}"/>
              </c:ext>
            </c:extLst>
          </c:dPt>
          <c:dPt>
            <c:idx val="1149"/>
            <c:bubble3D val="0"/>
            <c:extLst>
              <c:ext xmlns:c16="http://schemas.microsoft.com/office/drawing/2014/chart" uri="{C3380CC4-5D6E-409C-BE32-E72D297353CC}">
                <c16:uniqueId val="{000008FB-DA4A-4C9D-8D87-5708C524D80E}"/>
              </c:ext>
            </c:extLst>
          </c:dPt>
          <c:dPt>
            <c:idx val="1150"/>
            <c:bubble3D val="0"/>
            <c:extLst>
              <c:ext xmlns:c16="http://schemas.microsoft.com/office/drawing/2014/chart" uri="{C3380CC4-5D6E-409C-BE32-E72D297353CC}">
                <c16:uniqueId val="{000008FD-DA4A-4C9D-8D87-5708C524D80E}"/>
              </c:ext>
            </c:extLst>
          </c:dPt>
          <c:dPt>
            <c:idx val="1151"/>
            <c:bubble3D val="0"/>
            <c:extLst>
              <c:ext xmlns:c16="http://schemas.microsoft.com/office/drawing/2014/chart" uri="{C3380CC4-5D6E-409C-BE32-E72D297353CC}">
                <c16:uniqueId val="{000008FF-DA4A-4C9D-8D87-5708C524D80E}"/>
              </c:ext>
            </c:extLst>
          </c:dPt>
          <c:dPt>
            <c:idx val="1152"/>
            <c:bubble3D val="0"/>
            <c:extLst>
              <c:ext xmlns:c16="http://schemas.microsoft.com/office/drawing/2014/chart" uri="{C3380CC4-5D6E-409C-BE32-E72D297353CC}">
                <c16:uniqueId val="{00000901-DA4A-4C9D-8D87-5708C524D80E}"/>
              </c:ext>
            </c:extLst>
          </c:dPt>
          <c:dPt>
            <c:idx val="1153"/>
            <c:bubble3D val="0"/>
            <c:extLst>
              <c:ext xmlns:c16="http://schemas.microsoft.com/office/drawing/2014/chart" uri="{C3380CC4-5D6E-409C-BE32-E72D297353CC}">
                <c16:uniqueId val="{00000903-DA4A-4C9D-8D87-5708C524D80E}"/>
              </c:ext>
            </c:extLst>
          </c:dPt>
          <c:dPt>
            <c:idx val="1154"/>
            <c:bubble3D val="0"/>
            <c:extLst>
              <c:ext xmlns:c16="http://schemas.microsoft.com/office/drawing/2014/chart" uri="{C3380CC4-5D6E-409C-BE32-E72D297353CC}">
                <c16:uniqueId val="{00000905-DA4A-4C9D-8D87-5708C524D80E}"/>
              </c:ext>
            </c:extLst>
          </c:dPt>
          <c:dPt>
            <c:idx val="1155"/>
            <c:bubble3D val="0"/>
            <c:extLst>
              <c:ext xmlns:c16="http://schemas.microsoft.com/office/drawing/2014/chart" uri="{C3380CC4-5D6E-409C-BE32-E72D297353CC}">
                <c16:uniqueId val="{00000907-DA4A-4C9D-8D87-5708C524D80E}"/>
              </c:ext>
            </c:extLst>
          </c:dPt>
          <c:dPt>
            <c:idx val="1156"/>
            <c:bubble3D val="0"/>
            <c:extLst>
              <c:ext xmlns:c16="http://schemas.microsoft.com/office/drawing/2014/chart" uri="{C3380CC4-5D6E-409C-BE32-E72D297353CC}">
                <c16:uniqueId val="{00000909-DA4A-4C9D-8D87-5708C524D80E}"/>
              </c:ext>
            </c:extLst>
          </c:dPt>
          <c:dPt>
            <c:idx val="1157"/>
            <c:bubble3D val="0"/>
            <c:extLst>
              <c:ext xmlns:c16="http://schemas.microsoft.com/office/drawing/2014/chart" uri="{C3380CC4-5D6E-409C-BE32-E72D297353CC}">
                <c16:uniqueId val="{0000090B-DA4A-4C9D-8D87-5708C524D80E}"/>
              </c:ext>
            </c:extLst>
          </c:dPt>
          <c:dPt>
            <c:idx val="1158"/>
            <c:bubble3D val="0"/>
            <c:extLst>
              <c:ext xmlns:c16="http://schemas.microsoft.com/office/drawing/2014/chart" uri="{C3380CC4-5D6E-409C-BE32-E72D297353CC}">
                <c16:uniqueId val="{0000090D-DA4A-4C9D-8D87-5708C524D80E}"/>
              </c:ext>
            </c:extLst>
          </c:dPt>
          <c:dPt>
            <c:idx val="1159"/>
            <c:bubble3D val="0"/>
            <c:extLst>
              <c:ext xmlns:c16="http://schemas.microsoft.com/office/drawing/2014/chart" uri="{C3380CC4-5D6E-409C-BE32-E72D297353CC}">
                <c16:uniqueId val="{0000090F-DA4A-4C9D-8D87-5708C524D80E}"/>
              </c:ext>
            </c:extLst>
          </c:dPt>
          <c:dPt>
            <c:idx val="1160"/>
            <c:bubble3D val="0"/>
            <c:extLst>
              <c:ext xmlns:c16="http://schemas.microsoft.com/office/drawing/2014/chart" uri="{C3380CC4-5D6E-409C-BE32-E72D297353CC}">
                <c16:uniqueId val="{00000911-DA4A-4C9D-8D87-5708C524D80E}"/>
              </c:ext>
            </c:extLst>
          </c:dPt>
          <c:dPt>
            <c:idx val="1161"/>
            <c:bubble3D val="0"/>
            <c:extLst>
              <c:ext xmlns:c16="http://schemas.microsoft.com/office/drawing/2014/chart" uri="{C3380CC4-5D6E-409C-BE32-E72D297353CC}">
                <c16:uniqueId val="{00000913-DA4A-4C9D-8D87-5708C524D80E}"/>
              </c:ext>
            </c:extLst>
          </c:dPt>
          <c:dPt>
            <c:idx val="1162"/>
            <c:bubble3D val="0"/>
            <c:extLst>
              <c:ext xmlns:c16="http://schemas.microsoft.com/office/drawing/2014/chart" uri="{C3380CC4-5D6E-409C-BE32-E72D297353CC}">
                <c16:uniqueId val="{00000915-DA4A-4C9D-8D87-5708C524D80E}"/>
              </c:ext>
            </c:extLst>
          </c:dPt>
          <c:dPt>
            <c:idx val="1163"/>
            <c:bubble3D val="0"/>
            <c:extLst>
              <c:ext xmlns:c16="http://schemas.microsoft.com/office/drawing/2014/chart" uri="{C3380CC4-5D6E-409C-BE32-E72D297353CC}">
                <c16:uniqueId val="{00000917-DA4A-4C9D-8D87-5708C524D80E}"/>
              </c:ext>
            </c:extLst>
          </c:dPt>
          <c:dPt>
            <c:idx val="1164"/>
            <c:bubble3D val="0"/>
            <c:extLst>
              <c:ext xmlns:c16="http://schemas.microsoft.com/office/drawing/2014/chart" uri="{C3380CC4-5D6E-409C-BE32-E72D297353CC}">
                <c16:uniqueId val="{00000919-DA4A-4C9D-8D87-5708C524D80E}"/>
              </c:ext>
            </c:extLst>
          </c:dPt>
          <c:dPt>
            <c:idx val="1165"/>
            <c:bubble3D val="0"/>
            <c:extLst>
              <c:ext xmlns:c16="http://schemas.microsoft.com/office/drawing/2014/chart" uri="{C3380CC4-5D6E-409C-BE32-E72D297353CC}">
                <c16:uniqueId val="{0000091B-DA4A-4C9D-8D87-5708C524D80E}"/>
              </c:ext>
            </c:extLst>
          </c:dPt>
          <c:dPt>
            <c:idx val="1166"/>
            <c:bubble3D val="0"/>
            <c:extLst>
              <c:ext xmlns:c16="http://schemas.microsoft.com/office/drawing/2014/chart" uri="{C3380CC4-5D6E-409C-BE32-E72D297353CC}">
                <c16:uniqueId val="{0000091D-DA4A-4C9D-8D87-5708C524D80E}"/>
              </c:ext>
            </c:extLst>
          </c:dPt>
          <c:dPt>
            <c:idx val="1167"/>
            <c:bubble3D val="0"/>
            <c:extLst>
              <c:ext xmlns:c16="http://schemas.microsoft.com/office/drawing/2014/chart" uri="{C3380CC4-5D6E-409C-BE32-E72D297353CC}">
                <c16:uniqueId val="{0000091F-DA4A-4C9D-8D87-5708C524D80E}"/>
              </c:ext>
            </c:extLst>
          </c:dPt>
          <c:dPt>
            <c:idx val="1168"/>
            <c:bubble3D val="0"/>
            <c:extLst>
              <c:ext xmlns:c16="http://schemas.microsoft.com/office/drawing/2014/chart" uri="{C3380CC4-5D6E-409C-BE32-E72D297353CC}">
                <c16:uniqueId val="{00000921-DA4A-4C9D-8D87-5708C524D80E}"/>
              </c:ext>
            </c:extLst>
          </c:dPt>
          <c:dPt>
            <c:idx val="1169"/>
            <c:bubble3D val="0"/>
            <c:extLst>
              <c:ext xmlns:c16="http://schemas.microsoft.com/office/drawing/2014/chart" uri="{C3380CC4-5D6E-409C-BE32-E72D297353CC}">
                <c16:uniqueId val="{00000923-DA4A-4C9D-8D87-5708C524D80E}"/>
              </c:ext>
            </c:extLst>
          </c:dPt>
          <c:dPt>
            <c:idx val="1170"/>
            <c:bubble3D val="0"/>
            <c:extLst>
              <c:ext xmlns:c16="http://schemas.microsoft.com/office/drawing/2014/chart" uri="{C3380CC4-5D6E-409C-BE32-E72D297353CC}">
                <c16:uniqueId val="{00000925-DA4A-4C9D-8D87-5708C524D80E}"/>
              </c:ext>
            </c:extLst>
          </c:dPt>
          <c:dPt>
            <c:idx val="1171"/>
            <c:bubble3D val="0"/>
            <c:extLst>
              <c:ext xmlns:c16="http://schemas.microsoft.com/office/drawing/2014/chart" uri="{C3380CC4-5D6E-409C-BE32-E72D297353CC}">
                <c16:uniqueId val="{00000927-DA4A-4C9D-8D87-5708C524D80E}"/>
              </c:ext>
            </c:extLst>
          </c:dPt>
          <c:dPt>
            <c:idx val="1172"/>
            <c:bubble3D val="0"/>
            <c:extLst>
              <c:ext xmlns:c16="http://schemas.microsoft.com/office/drawing/2014/chart" uri="{C3380CC4-5D6E-409C-BE32-E72D297353CC}">
                <c16:uniqueId val="{00000929-DA4A-4C9D-8D87-5708C524D80E}"/>
              </c:ext>
            </c:extLst>
          </c:dPt>
          <c:dPt>
            <c:idx val="1173"/>
            <c:bubble3D val="0"/>
            <c:extLst>
              <c:ext xmlns:c16="http://schemas.microsoft.com/office/drawing/2014/chart" uri="{C3380CC4-5D6E-409C-BE32-E72D297353CC}">
                <c16:uniqueId val="{0000092B-DA4A-4C9D-8D87-5708C524D80E}"/>
              </c:ext>
            </c:extLst>
          </c:dPt>
          <c:dPt>
            <c:idx val="1174"/>
            <c:bubble3D val="0"/>
            <c:extLst>
              <c:ext xmlns:c16="http://schemas.microsoft.com/office/drawing/2014/chart" uri="{C3380CC4-5D6E-409C-BE32-E72D297353CC}">
                <c16:uniqueId val="{0000092D-DA4A-4C9D-8D87-5708C524D80E}"/>
              </c:ext>
            </c:extLst>
          </c:dPt>
          <c:dPt>
            <c:idx val="1175"/>
            <c:bubble3D val="0"/>
            <c:extLst>
              <c:ext xmlns:c16="http://schemas.microsoft.com/office/drawing/2014/chart" uri="{C3380CC4-5D6E-409C-BE32-E72D297353CC}">
                <c16:uniqueId val="{0000092F-DA4A-4C9D-8D87-5708C524D80E}"/>
              </c:ext>
            </c:extLst>
          </c:dPt>
          <c:dPt>
            <c:idx val="1176"/>
            <c:bubble3D val="0"/>
            <c:extLst>
              <c:ext xmlns:c16="http://schemas.microsoft.com/office/drawing/2014/chart" uri="{C3380CC4-5D6E-409C-BE32-E72D297353CC}">
                <c16:uniqueId val="{00000931-DA4A-4C9D-8D87-5708C524D80E}"/>
              </c:ext>
            </c:extLst>
          </c:dPt>
          <c:dPt>
            <c:idx val="1177"/>
            <c:bubble3D val="0"/>
            <c:extLst>
              <c:ext xmlns:c16="http://schemas.microsoft.com/office/drawing/2014/chart" uri="{C3380CC4-5D6E-409C-BE32-E72D297353CC}">
                <c16:uniqueId val="{00000933-DA4A-4C9D-8D87-5708C524D80E}"/>
              </c:ext>
            </c:extLst>
          </c:dPt>
          <c:dPt>
            <c:idx val="1178"/>
            <c:bubble3D val="0"/>
            <c:extLst>
              <c:ext xmlns:c16="http://schemas.microsoft.com/office/drawing/2014/chart" uri="{C3380CC4-5D6E-409C-BE32-E72D297353CC}">
                <c16:uniqueId val="{00000935-DA4A-4C9D-8D87-5708C524D80E}"/>
              </c:ext>
            </c:extLst>
          </c:dPt>
          <c:dPt>
            <c:idx val="1179"/>
            <c:bubble3D val="0"/>
            <c:extLst>
              <c:ext xmlns:c16="http://schemas.microsoft.com/office/drawing/2014/chart" uri="{C3380CC4-5D6E-409C-BE32-E72D297353CC}">
                <c16:uniqueId val="{00000937-DA4A-4C9D-8D87-5708C524D80E}"/>
              </c:ext>
            </c:extLst>
          </c:dPt>
          <c:dPt>
            <c:idx val="1180"/>
            <c:bubble3D val="0"/>
            <c:extLst>
              <c:ext xmlns:c16="http://schemas.microsoft.com/office/drawing/2014/chart" uri="{C3380CC4-5D6E-409C-BE32-E72D297353CC}">
                <c16:uniqueId val="{00000939-DA4A-4C9D-8D87-5708C524D80E}"/>
              </c:ext>
            </c:extLst>
          </c:dPt>
          <c:dPt>
            <c:idx val="1181"/>
            <c:bubble3D val="0"/>
            <c:extLst>
              <c:ext xmlns:c16="http://schemas.microsoft.com/office/drawing/2014/chart" uri="{C3380CC4-5D6E-409C-BE32-E72D297353CC}">
                <c16:uniqueId val="{0000093B-DA4A-4C9D-8D87-5708C524D80E}"/>
              </c:ext>
            </c:extLst>
          </c:dPt>
          <c:dPt>
            <c:idx val="1182"/>
            <c:bubble3D val="0"/>
            <c:extLst>
              <c:ext xmlns:c16="http://schemas.microsoft.com/office/drawing/2014/chart" uri="{C3380CC4-5D6E-409C-BE32-E72D297353CC}">
                <c16:uniqueId val="{0000093D-DA4A-4C9D-8D87-5708C524D80E}"/>
              </c:ext>
            </c:extLst>
          </c:dPt>
          <c:dPt>
            <c:idx val="1183"/>
            <c:bubble3D val="0"/>
            <c:extLst>
              <c:ext xmlns:c16="http://schemas.microsoft.com/office/drawing/2014/chart" uri="{C3380CC4-5D6E-409C-BE32-E72D297353CC}">
                <c16:uniqueId val="{0000093F-DA4A-4C9D-8D87-5708C524D80E}"/>
              </c:ext>
            </c:extLst>
          </c:dPt>
          <c:dPt>
            <c:idx val="1184"/>
            <c:bubble3D val="0"/>
            <c:extLst>
              <c:ext xmlns:c16="http://schemas.microsoft.com/office/drawing/2014/chart" uri="{C3380CC4-5D6E-409C-BE32-E72D297353CC}">
                <c16:uniqueId val="{00000941-DA4A-4C9D-8D87-5708C524D80E}"/>
              </c:ext>
            </c:extLst>
          </c:dPt>
          <c:dPt>
            <c:idx val="1185"/>
            <c:bubble3D val="0"/>
            <c:extLst>
              <c:ext xmlns:c16="http://schemas.microsoft.com/office/drawing/2014/chart" uri="{C3380CC4-5D6E-409C-BE32-E72D297353CC}">
                <c16:uniqueId val="{00000943-DA4A-4C9D-8D87-5708C524D80E}"/>
              </c:ext>
            </c:extLst>
          </c:dPt>
          <c:dPt>
            <c:idx val="1186"/>
            <c:bubble3D val="0"/>
            <c:extLst>
              <c:ext xmlns:c16="http://schemas.microsoft.com/office/drawing/2014/chart" uri="{C3380CC4-5D6E-409C-BE32-E72D297353CC}">
                <c16:uniqueId val="{00000945-DA4A-4C9D-8D87-5708C524D80E}"/>
              </c:ext>
            </c:extLst>
          </c:dPt>
          <c:dPt>
            <c:idx val="1187"/>
            <c:bubble3D val="0"/>
            <c:extLst>
              <c:ext xmlns:c16="http://schemas.microsoft.com/office/drawing/2014/chart" uri="{C3380CC4-5D6E-409C-BE32-E72D297353CC}">
                <c16:uniqueId val="{00000947-DA4A-4C9D-8D87-5708C524D80E}"/>
              </c:ext>
            </c:extLst>
          </c:dPt>
          <c:dPt>
            <c:idx val="1188"/>
            <c:bubble3D val="0"/>
            <c:extLst>
              <c:ext xmlns:c16="http://schemas.microsoft.com/office/drawing/2014/chart" uri="{C3380CC4-5D6E-409C-BE32-E72D297353CC}">
                <c16:uniqueId val="{00000949-DA4A-4C9D-8D87-5708C524D80E}"/>
              </c:ext>
            </c:extLst>
          </c:dPt>
          <c:dPt>
            <c:idx val="1189"/>
            <c:bubble3D val="0"/>
            <c:extLst>
              <c:ext xmlns:c16="http://schemas.microsoft.com/office/drawing/2014/chart" uri="{C3380CC4-5D6E-409C-BE32-E72D297353CC}">
                <c16:uniqueId val="{0000094B-DA4A-4C9D-8D87-5708C524D80E}"/>
              </c:ext>
            </c:extLst>
          </c:dPt>
          <c:dPt>
            <c:idx val="1190"/>
            <c:bubble3D val="0"/>
            <c:extLst>
              <c:ext xmlns:c16="http://schemas.microsoft.com/office/drawing/2014/chart" uri="{C3380CC4-5D6E-409C-BE32-E72D297353CC}">
                <c16:uniqueId val="{0000094D-DA4A-4C9D-8D87-5708C524D80E}"/>
              </c:ext>
            </c:extLst>
          </c:dPt>
          <c:dPt>
            <c:idx val="1191"/>
            <c:bubble3D val="0"/>
            <c:extLst>
              <c:ext xmlns:c16="http://schemas.microsoft.com/office/drawing/2014/chart" uri="{C3380CC4-5D6E-409C-BE32-E72D297353CC}">
                <c16:uniqueId val="{0000094F-DA4A-4C9D-8D87-5708C524D80E}"/>
              </c:ext>
            </c:extLst>
          </c:dPt>
          <c:dPt>
            <c:idx val="1192"/>
            <c:bubble3D val="0"/>
            <c:extLst>
              <c:ext xmlns:c16="http://schemas.microsoft.com/office/drawing/2014/chart" uri="{C3380CC4-5D6E-409C-BE32-E72D297353CC}">
                <c16:uniqueId val="{00000951-DA4A-4C9D-8D87-5708C524D80E}"/>
              </c:ext>
            </c:extLst>
          </c:dPt>
          <c:dPt>
            <c:idx val="1193"/>
            <c:bubble3D val="0"/>
            <c:extLst>
              <c:ext xmlns:c16="http://schemas.microsoft.com/office/drawing/2014/chart" uri="{C3380CC4-5D6E-409C-BE32-E72D297353CC}">
                <c16:uniqueId val="{00000953-DA4A-4C9D-8D87-5708C524D80E}"/>
              </c:ext>
            </c:extLst>
          </c:dPt>
          <c:dPt>
            <c:idx val="1194"/>
            <c:bubble3D val="0"/>
            <c:extLst>
              <c:ext xmlns:c16="http://schemas.microsoft.com/office/drawing/2014/chart" uri="{C3380CC4-5D6E-409C-BE32-E72D297353CC}">
                <c16:uniqueId val="{00000955-DA4A-4C9D-8D87-5708C524D80E}"/>
              </c:ext>
            </c:extLst>
          </c:dPt>
          <c:dPt>
            <c:idx val="1195"/>
            <c:bubble3D val="0"/>
            <c:extLst>
              <c:ext xmlns:c16="http://schemas.microsoft.com/office/drawing/2014/chart" uri="{C3380CC4-5D6E-409C-BE32-E72D297353CC}">
                <c16:uniqueId val="{00000957-DA4A-4C9D-8D87-5708C524D80E}"/>
              </c:ext>
            </c:extLst>
          </c:dPt>
          <c:dPt>
            <c:idx val="1196"/>
            <c:bubble3D val="0"/>
            <c:extLst>
              <c:ext xmlns:c16="http://schemas.microsoft.com/office/drawing/2014/chart" uri="{C3380CC4-5D6E-409C-BE32-E72D297353CC}">
                <c16:uniqueId val="{00000959-DA4A-4C9D-8D87-5708C524D80E}"/>
              </c:ext>
            </c:extLst>
          </c:dPt>
          <c:dPt>
            <c:idx val="1197"/>
            <c:bubble3D val="0"/>
            <c:extLst>
              <c:ext xmlns:c16="http://schemas.microsoft.com/office/drawing/2014/chart" uri="{C3380CC4-5D6E-409C-BE32-E72D297353CC}">
                <c16:uniqueId val="{0000095B-DA4A-4C9D-8D87-5708C524D80E}"/>
              </c:ext>
            </c:extLst>
          </c:dPt>
          <c:dPt>
            <c:idx val="1198"/>
            <c:bubble3D val="0"/>
            <c:extLst>
              <c:ext xmlns:c16="http://schemas.microsoft.com/office/drawing/2014/chart" uri="{C3380CC4-5D6E-409C-BE32-E72D297353CC}">
                <c16:uniqueId val="{0000095D-DA4A-4C9D-8D87-5708C524D80E}"/>
              </c:ext>
            </c:extLst>
          </c:dPt>
          <c:dPt>
            <c:idx val="1199"/>
            <c:bubble3D val="0"/>
            <c:extLst>
              <c:ext xmlns:c16="http://schemas.microsoft.com/office/drawing/2014/chart" uri="{C3380CC4-5D6E-409C-BE32-E72D297353CC}">
                <c16:uniqueId val="{0000095F-DA4A-4C9D-8D87-5708C524D80E}"/>
              </c:ext>
            </c:extLst>
          </c:dPt>
          <c:dPt>
            <c:idx val="1200"/>
            <c:bubble3D val="0"/>
            <c:extLst>
              <c:ext xmlns:c16="http://schemas.microsoft.com/office/drawing/2014/chart" uri="{C3380CC4-5D6E-409C-BE32-E72D297353CC}">
                <c16:uniqueId val="{00000961-DA4A-4C9D-8D87-5708C524D80E}"/>
              </c:ext>
            </c:extLst>
          </c:dPt>
          <c:dPt>
            <c:idx val="1201"/>
            <c:bubble3D val="0"/>
            <c:extLst>
              <c:ext xmlns:c16="http://schemas.microsoft.com/office/drawing/2014/chart" uri="{C3380CC4-5D6E-409C-BE32-E72D297353CC}">
                <c16:uniqueId val="{00000963-DA4A-4C9D-8D87-5708C524D80E}"/>
              </c:ext>
            </c:extLst>
          </c:dPt>
          <c:dPt>
            <c:idx val="1202"/>
            <c:bubble3D val="0"/>
            <c:extLst>
              <c:ext xmlns:c16="http://schemas.microsoft.com/office/drawing/2014/chart" uri="{C3380CC4-5D6E-409C-BE32-E72D297353CC}">
                <c16:uniqueId val="{00000965-DA4A-4C9D-8D87-5708C524D80E}"/>
              </c:ext>
            </c:extLst>
          </c:dPt>
          <c:dPt>
            <c:idx val="1203"/>
            <c:bubble3D val="0"/>
            <c:extLst>
              <c:ext xmlns:c16="http://schemas.microsoft.com/office/drawing/2014/chart" uri="{C3380CC4-5D6E-409C-BE32-E72D297353CC}">
                <c16:uniqueId val="{00000967-DA4A-4C9D-8D87-5708C524D80E}"/>
              </c:ext>
            </c:extLst>
          </c:dPt>
          <c:dPt>
            <c:idx val="1204"/>
            <c:bubble3D val="0"/>
            <c:extLst>
              <c:ext xmlns:c16="http://schemas.microsoft.com/office/drawing/2014/chart" uri="{C3380CC4-5D6E-409C-BE32-E72D297353CC}">
                <c16:uniqueId val="{00000969-DA4A-4C9D-8D87-5708C524D80E}"/>
              </c:ext>
            </c:extLst>
          </c:dPt>
          <c:dPt>
            <c:idx val="1205"/>
            <c:bubble3D val="0"/>
            <c:extLst>
              <c:ext xmlns:c16="http://schemas.microsoft.com/office/drawing/2014/chart" uri="{C3380CC4-5D6E-409C-BE32-E72D297353CC}">
                <c16:uniqueId val="{0000096B-DA4A-4C9D-8D87-5708C524D80E}"/>
              </c:ext>
            </c:extLst>
          </c:dPt>
          <c:dPt>
            <c:idx val="1206"/>
            <c:bubble3D val="0"/>
            <c:extLst>
              <c:ext xmlns:c16="http://schemas.microsoft.com/office/drawing/2014/chart" uri="{C3380CC4-5D6E-409C-BE32-E72D297353CC}">
                <c16:uniqueId val="{0000096D-DA4A-4C9D-8D87-5708C524D80E}"/>
              </c:ext>
            </c:extLst>
          </c:dPt>
          <c:dPt>
            <c:idx val="1207"/>
            <c:bubble3D val="0"/>
            <c:extLst>
              <c:ext xmlns:c16="http://schemas.microsoft.com/office/drawing/2014/chart" uri="{C3380CC4-5D6E-409C-BE32-E72D297353CC}">
                <c16:uniqueId val="{0000096F-DA4A-4C9D-8D87-5708C524D80E}"/>
              </c:ext>
            </c:extLst>
          </c:dPt>
          <c:dPt>
            <c:idx val="1208"/>
            <c:bubble3D val="0"/>
            <c:extLst>
              <c:ext xmlns:c16="http://schemas.microsoft.com/office/drawing/2014/chart" uri="{C3380CC4-5D6E-409C-BE32-E72D297353CC}">
                <c16:uniqueId val="{00000971-DA4A-4C9D-8D87-5708C524D80E}"/>
              </c:ext>
            </c:extLst>
          </c:dPt>
          <c:dPt>
            <c:idx val="1209"/>
            <c:bubble3D val="0"/>
            <c:extLst>
              <c:ext xmlns:c16="http://schemas.microsoft.com/office/drawing/2014/chart" uri="{C3380CC4-5D6E-409C-BE32-E72D297353CC}">
                <c16:uniqueId val="{00000973-DA4A-4C9D-8D87-5708C524D80E}"/>
              </c:ext>
            </c:extLst>
          </c:dPt>
          <c:dPt>
            <c:idx val="1210"/>
            <c:bubble3D val="0"/>
            <c:extLst>
              <c:ext xmlns:c16="http://schemas.microsoft.com/office/drawing/2014/chart" uri="{C3380CC4-5D6E-409C-BE32-E72D297353CC}">
                <c16:uniqueId val="{00000975-DA4A-4C9D-8D87-5708C524D80E}"/>
              </c:ext>
            </c:extLst>
          </c:dPt>
          <c:dPt>
            <c:idx val="1211"/>
            <c:bubble3D val="0"/>
            <c:extLst>
              <c:ext xmlns:c16="http://schemas.microsoft.com/office/drawing/2014/chart" uri="{C3380CC4-5D6E-409C-BE32-E72D297353CC}">
                <c16:uniqueId val="{00000977-DA4A-4C9D-8D87-5708C524D80E}"/>
              </c:ext>
            </c:extLst>
          </c:dPt>
          <c:dPt>
            <c:idx val="1212"/>
            <c:bubble3D val="0"/>
            <c:extLst>
              <c:ext xmlns:c16="http://schemas.microsoft.com/office/drawing/2014/chart" uri="{C3380CC4-5D6E-409C-BE32-E72D297353CC}">
                <c16:uniqueId val="{00000979-DA4A-4C9D-8D87-5708C524D80E}"/>
              </c:ext>
            </c:extLst>
          </c:dPt>
          <c:dPt>
            <c:idx val="1213"/>
            <c:bubble3D val="0"/>
            <c:extLst>
              <c:ext xmlns:c16="http://schemas.microsoft.com/office/drawing/2014/chart" uri="{C3380CC4-5D6E-409C-BE32-E72D297353CC}">
                <c16:uniqueId val="{0000097B-DA4A-4C9D-8D87-5708C524D80E}"/>
              </c:ext>
            </c:extLst>
          </c:dPt>
          <c:dPt>
            <c:idx val="1214"/>
            <c:bubble3D val="0"/>
            <c:extLst>
              <c:ext xmlns:c16="http://schemas.microsoft.com/office/drawing/2014/chart" uri="{C3380CC4-5D6E-409C-BE32-E72D297353CC}">
                <c16:uniqueId val="{0000097D-DA4A-4C9D-8D87-5708C524D80E}"/>
              </c:ext>
            </c:extLst>
          </c:dPt>
          <c:dPt>
            <c:idx val="1215"/>
            <c:bubble3D val="0"/>
            <c:extLst>
              <c:ext xmlns:c16="http://schemas.microsoft.com/office/drawing/2014/chart" uri="{C3380CC4-5D6E-409C-BE32-E72D297353CC}">
                <c16:uniqueId val="{0000097F-DA4A-4C9D-8D87-5708C524D80E}"/>
              </c:ext>
            </c:extLst>
          </c:dPt>
          <c:dPt>
            <c:idx val="1216"/>
            <c:bubble3D val="0"/>
            <c:extLst>
              <c:ext xmlns:c16="http://schemas.microsoft.com/office/drawing/2014/chart" uri="{C3380CC4-5D6E-409C-BE32-E72D297353CC}">
                <c16:uniqueId val="{00000981-DA4A-4C9D-8D87-5708C524D80E}"/>
              </c:ext>
            </c:extLst>
          </c:dPt>
          <c:dPt>
            <c:idx val="1217"/>
            <c:bubble3D val="0"/>
            <c:extLst>
              <c:ext xmlns:c16="http://schemas.microsoft.com/office/drawing/2014/chart" uri="{C3380CC4-5D6E-409C-BE32-E72D297353CC}">
                <c16:uniqueId val="{00000983-DA4A-4C9D-8D87-5708C524D80E}"/>
              </c:ext>
            </c:extLst>
          </c:dPt>
          <c:dPt>
            <c:idx val="1218"/>
            <c:bubble3D val="0"/>
            <c:extLst>
              <c:ext xmlns:c16="http://schemas.microsoft.com/office/drawing/2014/chart" uri="{C3380CC4-5D6E-409C-BE32-E72D297353CC}">
                <c16:uniqueId val="{00000985-DA4A-4C9D-8D87-5708C524D80E}"/>
              </c:ext>
            </c:extLst>
          </c:dPt>
          <c:dPt>
            <c:idx val="1219"/>
            <c:bubble3D val="0"/>
            <c:extLst>
              <c:ext xmlns:c16="http://schemas.microsoft.com/office/drawing/2014/chart" uri="{C3380CC4-5D6E-409C-BE32-E72D297353CC}">
                <c16:uniqueId val="{00000987-DA4A-4C9D-8D87-5708C524D80E}"/>
              </c:ext>
            </c:extLst>
          </c:dPt>
          <c:dPt>
            <c:idx val="1220"/>
            <c:bubble3D val="0"/>
            <c:extLst>
              <c:ext xmlns:c16="http://schemas.microsoft.com/office/drawing/2014/chart" uri="{C3380CC4-5D6E-409C-BE32-E72D297353CC}">
                <c16:uniqueId val="{00000989-DA4A-4C9D-8D87-5708C524D80E}"/>
              </c:ext>
            </c:extLst>
          </c:dPt>
          <c:dPt>
            <c:idx val="1221"/>
            <c:bubble3D val="0"/>
            <c:extLst>
              <c:ext xmlns:c16="http://schemas.microsoft.com/office/drawing/2014/chart" uri="{C3380CC4-5D6E-409C-BE32-E72D297353CC}">
                <c16:uniqueId val="{0000098B-DA4A-4C9D-8D87-5708C524D80E}"/>
              </c:ext>
            </c:extLst>
          </c:dPt>
          <c:dPt>
            <c:idx val="1222"/>
            <c:bubble3D val="0"/>
            <c:extLst>
              <c:ext xmlns:c16="http://schemas.microsoft.com/office/drawing/2014/chart" uri="{C3380CC4-5D6E-409C-BE32-E72D297353CC}">
                <c16:uniqueId val="{0000098D-DA4A-4C9D-8D87-5708C524D80E}"/>
              </c:ext>
            </c:extLst>
          </c:dPt>
          <c:dPt>
            <c:idx val="1223"/>
            <c:bubble3D val="0"/>
            <c:extLst>
              <c:ext xmlns:c16="http://schemas.microsoft.com/office/drawing/2014/chart" uri="{C3380CC4-5D6E-409C-BE32-E72D297353CC}">
                <c16:uniqueId val="{0000098F-DA4A-4C9D-8D87-5708C524D80E}"/>
              </c:ext>
            </c:extLst>
          </c:dPt>
          <c:dPt>
            <c:idx val="1224"/>
            <c:bubble3D val="0"/>
            <c:extLst>
              <c:ext xmlns:c16="http://schemas.microsoft.com/office/drawing/2014/chart" uri="{C3380CC4-5D6E-409C-BE32-E72D297353CC}">
                <c16:uniqueId val="{00000991-DA4A-4C9D-8D87-5708C524D80E}"/>
              </c:ext>
            </c:extLst>
          </c:dPt>
          <c:dPt>
            <c:idx val="1225"/>
            <c:bubble3D val="0"/>
            <c:extLst>
              <c:ext xmlns:c16="http://schemas.microsoft.com/office/drawing/2014/chart" uri="{C3380CC4-5D6E-409C-BE32-E72D297353CC}">
                <c16:uniqueId val="{00000993-DA4A-4C9D-8D87-5708C524D80E}"/>
              </c:ext>
            </c:extLst>
          </c:dPt>
          <c:dPt>
            <c:idx val="1226"/>
            <c:bubble3D val="0"/>
            <c:extLst>
              <c:ext xmlns:c16="http://schemas.microsoft.com/office/drawing/2014/chart" uri="{C3380CC4-5D6E-409C-BE32-E72D297353CC}">
                <c16:uniqueId val="{00000995-DA4A-4C9D-8D87-5708C524D80E}"/>
              </c:ext>
            </c:extLst>
          </c:dPt>
          <c:dPt>
            <c:idx val="1227"/>
            <c:bubble3D val="0"/>
            <c:extLst>
              <c:ext xmlns:c16="http://schemas.microsoft.com/office/drawing/2014/chart" uri="{C3380CC4-5D6E-409C-BE32-E72D297353CC}">
                <c16:uniqueId val="{00000997-DA4A-4C9D-8D87-5708C524D80E}"/>
              </c:ext>
            </c:extLst>
          </c:dPt>
          <c:dPt>
            <c:idx val="1228"/>
            <c:bubble3D val="0"/>
            <c:extLst>
              <c:ext xmlns:c16="http://schemas.microsoft.com/office/drawing/2014/chart" uri="{C3380CC4-5D6E-409C-BE32-E72D297353CC}">
                <c16:uniqueId val="{00000999-DA4A-4C9D-8D87-5708C524D80E}"/>
              </c:ext>
            </c:extLst>
          </c:dPt>
          <c:dPt>
            <c:idx val="1229"/>
            <c:bubble3D val="0"/>
            <c:extLst>
              <c:ext xmlns:c16="http://schemas.microsoft.com/office/drawing/2014/chart" uri="{C3380CC4-5D6E-409C-BE32-E72D297353CC}">
                <c16:uniqueId val="{0000099B-DA4A-4C9D-8D87-5708C524D80E}"/>
              </c:ext>
            </c:extLst>
          </c:dPt>
          <c:dPt>
            <c:idx val="1230"/>
            <c:bubble3D val="0"/>
            <c:extLst>
              <c:ext xmlns:c16="http://schemas.microsoft.com/office/drawing/2014/chart" uri="{C3380CC4-5D6E-409C-BE32-E72D297353CC}">
                <c16:uniqueId val="{0000099D-DA4A-4C9D-8D87-5708C524D80E}"/>
              </c:ext>
            </c:extLst>
          </c:dPt>
          <c:dPt>
            <c:idx val="1231"/>
            <c:bubble3D val="0"/>
            <c:extLst>
              <c:ext xmlns:c16="http://schemas.microsoft.com/office/drawing/2014/chart" uri="{C3380CC4-5D6E-409C-BE32-E72D297353CC}">
                <c16:uniqueId val="{0000099F-DA4A-4C9D-8D87-5708C524D80E}"/>
              </c:ext>
            </c:extLst>
          </c:dPt>
          <c:dPt>
            <c:idx val="1232"/>
            <c:bubble3D val="0"/>
            <c:extLst>
              <c:ext xmlns:c16="http://schemas.microsoft.com/office/drawing/2014/chart" uri="{C3380CC4-5D6E-409C-BE32-E72D297353CC}">
                <c16:uniqueId val="{000009A1-DA4A-4C9D-8D87-5708C524D80E}"/>
              </c:ext>
            </c:extLst>
          </c:dPt>
          <c:dPt>
            <c:idx val="1233"/>
            <c:bubble3D val="0"/>
            <c:extLst>
              <c:ext xmlns:c16="http://schemas.microsoft.com/office/drawing/2014/chart" uri="{C3380CC4-5D6E-409C-BE32-E72D297353CC}">
                <c16:uniqueId val="{000009A3-DA4A-4C9D-8D87-5708C524D80E}"/>
              </c:ext>
            </c:extLst>
          </c:dPt>
          <c:dPt>
            <c:idx val="1234"/>
            <c:bubble3D val="0"/>
            <c:extLst>
              <c:ext xmlns:c16="http://schemas.microsoft.com/office/drawing/2014/chart" uri="{C3380CC4-5D6E-409C-BE32-E72D297353CC}">
                <c16:uniqueId val="{000009A5-DA4A-4C9D-8D87-5708C524D80E}"/>
              </c:ext>
            </c:extLst>
          </c:dPt>
          <c:dPt>
            <c:idx val="1235"/>
            <c:bubble3D val="0"/>
            <c:extLst>
              <c:ext xmlns:c16="http://schemas.microsoft.com/office/drawing/2014/chart" uri="{C3380CC4-5D6E-409C-BE32-E72D297353CC}">
                <c16:uniqueId val="{000009A7-DA4A-4C9D-8D87-5708C524D80E}"/>
              </c:ext>
            </c:extLst>
          </c:dPt>
          <c:dPt>
            <c:idx val="1236"/>
            <c:bubble3D val="0"/>
            <c:extLst>
              <c:ext xmlns:c16="http://schemas.microsoft.com/office/drawing/2014/chart" uri="{C3380CC4-5D6E-409C-BE32-E72D297353CC}">
                <c16:uniqueId val="{000009A9-DA4A-4C9D-8D87-5708C524D80E}"/>
              </c:ext>
            </c:extLst>
          </c:dPt>
          <c:dPt>
            <c:idx val="1237"/>
            <c:bubble3D val="0"/>
            <c:extLst>
              <c:ext xmlns:c16="http://schemas.microsoft.com/office/drawing/2014/chart" uri="{C3380CC4-5D6E-409C-BE32-E72D297353CC}">
                <c16:uniqueId val="{000009AB-DA4A-4C9D-8D87-5708C524D80E}"/>
              </c:ext>
            </c:extLst>
          </c:dPt>
          <c:dPt>
            <c:idx val="1238"/>
            <c:bubble3D val="0"/>
            <c:extLst>
              <c:ext xmlns:c16="http://schemas.microsoft.com/office/drawing/2014/chart" uri="{C3380CC4-5D6E-409C-BE32-E72D297353CC}">
                <c16:uniqueId val="{000009AD-DA4A-4C9D-8D87-5708C524D80E}"/>
              </c:ext>
            </c:extLst>
          </c:dPt>
          <c:dPt>
            <c:idx val="1239"/>
            <c:bubble3D val="0"/>
            <c:extLst>
              <c:ext xmlns:c16="http://schemas.microsoft.com/office/drawing/2014/chart" uri="{C3380CC4-5D6E-409C-BE32-E72D297353CC}">
                <c16:uniqueId val="{000009AF-DA4A-4C9D-8D87-5708C524D80E}"/>
              </c:ext>
            </c:extLst>
          </c:dPt>
          <c:dPt>
            <c:idx val="1240"/>
            <c:bubble3D val="0"/>
            <c:extLst>
              <c:ext xmlns:c16="http://schemas.microsoft.com/office/drawing/2014/chart" uri="{C3380CC4-5D6E-409C-BE32-E72D297353CC}">
                <c16:uniqueId val="{000009B1-DA4A-4C9D-8D87-5708C524D80E}"/>
              </c:ext>
            </c:extLst>
          </c:dPt>
          <c:dPt>
            <c:idx val="1241"/>
            <c:bubble3D val="0"/>
            <c:extLst>
              <c:ext xmlns:c16="http://schemas.microsoft.com/office/drawing/2014/chart" uri="{C3380CC4-5D6E-409C-BE32-E72D297353CC}">
                <c16:uniqueId val="{000009B3-DA4A-4C9D-8D87-5708C524D80E}"/>
              </c:ext>
            </c:extLst>
          </c:dPt>
          <c:dPt>
            <c:idx val="1242"/>
            <c:bubble3D val="0"/>
            <c:extLst>
              <c:ext xmlns:c16="http://schemas.microsoft.com/office/drawing/2014/chart" uri="{C3380CC4-5D6E-409C-BE32-E72D297353CC}">
                <c16:uniqueId val="{000009B5-DA4A-4C9D-8D87-5708C524D80E}"/>
              </c:ext>
            </c:extLst>
          </c:dPt>
          <c:dPt>
            <c:idx val="1243"/>
            <c:bubble3D val="0"/>
            <c:extLst>
              <c:ext xmlns:c16="http://schemas.microsoft.com/office/drawing/2014/chart" uri="{C3380CC4-5D6E-409C-BE32-E72D297353CC}">
                <c16:uniqueId val="{000009B7-DA4A-4C9D-8D87-5708C524D80E}"/>
              </c:ext>
            </c:extLst>
          </c:dPt>
          <c:dPt>
            <c:idx val="1244"/>
            <c:bubble3D val="0"/>
            <c:extLst>
              <c:ext xmlns:c16="http://schemas.microsoft.com/office/drawing/2014/chart" uri="{C3380CC4-5D6E-409C-BE32-E72D297353CC}">
                <c16:uniqueId val="{000009B9-DA4A-4C9D-8D87-5708C524D80E}"/>
              </c:ext>
            </c:extLst>
          </c:dPt>
          <c:dPt>
            <c:idx val="1245"/>
            <c:bubble3D val="0"/>
            <c:extLst>
              <c:ext xmlns:c16="http://schemas.microsoft.com/office/drawing/2014/chart" uri="{C3380CC4-5D6E-409C-BE32-E72D297353CC}">
                <c16:uniqueId val="{000009BB-DA4A-4C9D-8D87-5708C524D80E}"/>
              </c:ext>
            </c:extLst>
          </c:dPt>
          <c:dPt>
            <c:idx val="1246"/>
            <c:bubble3D val="0"/>
            <c:extLst>
              <c:ext xmlns:c16="http://schemas.microsoft.com/office/drawing/2014/chart" uri="{C3380CC4-5D6E-409C-BE32-E72D297353CC}">
                <c16:uniqueId val="{000009BD-DA4A-4C9D-8D87-5708C524D80E}"/>
              </c:ext>
            </c:extLst>
          </c:dPt>
          <c:dPt>
            <c:idx val="1247"/>
            <c:bubble3D val="0"/>
            <c:extLst>
              <c:ext xmlns:c16="http://schemas.microsoft.com/office/drawing/2014/chart" uri="{C3380CC4-5D6E-409C-BE32-E72D297353CC}">
                <c16:uniqueId val="{000009BF-DA4A-4C9D-8D87-5708C524D80E}"/>
              </c:ext>
            </c:extLst>
          </c:dPt>
          <c:dPt>
            <c:idx val="1248"/>
            <c:bubble3D val="0"/>
            <c:extLst>
              <c:ext xmlns:c16="http://schemas.microsoft.com/office/drawing/2014/chart" uri="{C3380CC4-5D6E-409C-BE32-E72D297353CC}">
                <c16:uniqueId val="{000009C1-DA4A-4C9D-8D87-5708C524D80E}"/>
              </c:ext>
            </c:extLst>
          </c:dPt>
          <c:dPt>
            <c:idx val="1249"/>
            <c:bubble3D val="0"/>
            <c:extLst>
              <c:ext xmlns:c16="http://schemas.microsoft.com/office/drawing/2014/chart" uri="{C3380CC4-5D6E-409C-BE32-E72D297353CC}">
                <c16:uniqueId val="{000009C3-DA4A-4C9D-8D87-5708C524D80E}"/>
              </c:ext>
            </c:extLst>
          </c:dPt>
          <c:dPt>
            <c:idx val="1250"/>
            <c:bubble3D val="0"/>
            <c:extLst>
              <c:ext xmlns:c16="http://schemas.microsoft.com/office/drawing/2014/chart" uri="{C3380CC4-5D6E-409C-BE32-E72D297353CC}">
                <c16:uniqueId val="{000009C5-DA4A-4C9D-8D87-5708C524D80E}"/>
              </c:ext>
            </c:extLst>
          </c:dPt>
          <c:dPt>
            <c:idx val="1251"/>
            <c:bubble3D val="0"/>
            <c:extLst>
              <c:ext xmlns:c16="http://schemas.microsoft.com/office/drawing/2014/chart" uri="{C3380CC4-5D6E-409C-BE32-E72D297353CC}">
                <c16:uniqueId val="{000009C7-DA4A-4C9D-8D87-5708C524D80E}"/>
              </c:ext>
            </c:extLst>
          </c:dPt>
          <c:dPt>
            <c:idx val="1252"/>
            <c:bubble3D val="0"/>
            <c:extLst>
              <c:ext xmlns:c16="http://schemas.microsoft.com/office/drawing/2014/chart" uri="{C3380CC4-5D6E-409C-BE32-E72D297353CC}">
                <c16:uniqueId val="{000009C9-DA4A-4C9D-8D87-5708C524D80E}"/>
              </c:ext>
            </c:extLst>
          </c:dPt>
          <c:dPt>
            <c:idx val="1253"/>
            <c:bubble3D val="0"/>
            <c:extLst>
              <c:ext xmlns:c16="http://schemas.microsoft.com/office/drawing/2014/chart" uri="{C3380CC4-5D6E-409C-BE32-E72D297353CC}">
                <c16:uniqueId val="{000009CB-DA4A-4C9D-8D87-5708C524D80E}"/>
              </c:ext>
            </c:extLst>
          </c:dPt>
          <c:dPt>
            <c:idx val="1254"/>
            <c:bubble3D val="0"/>
            <c:extLst>
              <c:ext xmlns:c16="http://schemas.microsoft.com/office/drawing/2014/chart" uri="{C3380CC4-5D6E-409C-BE32-E72D297353CC}">
                <c16:uniqueId val="{000009CD-DA4A-4C9D-8D87-5708C524D80E}"/>
              </c:ext>
            </c:extLst>
          </c:dPt>
          <c:dPt>
            <c:idx val="1255"/>
            <c:bubble3D val="0"/>
            <c:extLst>
              <c:ext xmlns:c16="http://schemas.microsoft.com/office/drawing/2014/chart" uri="{C3380CC4-5D6E-409C-BE32-E72D297353CC}">
                <c16:uniqueId val="{000009CF-DA4A-4C9D-8D87-5708C524D80E}"/>
              </c:ext>
            </c:extLst>
          </c:dPt>
          <c:dPt>
            <c:idx val="1256"/>
            <c:bubble3D val="0"/>
            <c:extLst>
              <c:ext xmlns:c16="http://schemas.microsoft.com/office/drawing/2014/chart" uri="{C3380CC4-5D6E-409C-BE32-E72D297353CC}">
                <c16:uniqueId val="{000009D1-DA4A-4C9D-8D87-5708C524D80E}"/>
              </c:ext>
            </c:extLst>
          </c:dPt>
          <c:dPt>
            <c:idx val="1257"/>
            <c:bubble3D val="0"/>
            <c:extLst>
              <c:ext xmlns:c16="http://schemas.microsoft.com/office/drawing/2014/chart" uri="{C3380CC4-5D6E-409C-BE32-E72D297353CC}">
                <c16:uniqueId val="{000009D3-DA4A-4C9D-8D87-5708C524D80E}"/>
              </c:ext>
            </c:extLst>
          </c:dPt>
          <c:dPt>
            <c:idx val="1258"/>
            <c:bubble3D val="0"/>
            <c:extLst>
              <c:ext xmlns:c16="http://schemas.microsoft.com/office/drawing/2014/chart" uri="{C3380CC4-5D6E-409C-BE32-E72D297353CC}">
                <c16:uniqueId val="{000009D5-DA4A-4C9D-8D87-5708C524D80E}"/>
              </c:ext>
            </c:extLst>
          </c:dPt>
          <c:dPt>
            <c:idx val="1259"/>
            <c:bubble3D val="0"/>
            <c:extLst>
              <c:ext xmlns:c16="http://schemas.microsoft.com/office/drawing/2014/chart" uri="{C3380CC4-5D6E-409C-BE32-E72D297353CC}">
                <c16:uniqueId val="{000009D7-DA4A-4C9D-8D87-5708C524D80E}"/>
              </c:ext>
            </c:extLst>
          </c:dPt>
          <c:dPt>
            <c:idx val="1260"/>
            <c:bubble3D val="0"/>
            <c:extLst>
              <c:ext xmlns:c16="http://schemas.microsoft.com/office/drawing/2014/chart" uri="{C3380CC4-5D6E-409C-BE32-E72D297353CC}">
                <c16:uniqueId val="{000009D9-DA4A-4C9D-8D87-5708C524D80E}"/>
              </c:ext>
            </c:extLst>
          </c:dPt>
          <c:dPt>
            <c:idx val="1261"/>
            <c:bubble3D val="0"/>
            <c:extLst>
              <c:ext xmlns:c16="http://schemas.microsoft.com/office/drawing/2014/chart" uri="{C3380CC4-5D6E-409C-BE32-E72D297353CC}">
                <c16:uniqueId val="{000009DB-DA4A-4C9D-8D87-5708C524D80E}"/>
              </c:ext>
            </c:extLst>
          </c:dPt>
          <c:dPt>
            <c:idx val="1262"/>
            <c:bubble3D val="0"/>
            <c:extLst>
              <c:ext xmlns:c16="http://schemas.microsoft.com/office/drawing/2014/chart" uri="{C3380CC4-5D6E-409C-BE32-E72D297353CC}">
                <c16:uniqueId val="{000009DD-DA4A-4C9D-8D87-5708C524D80E}"/>
              </c:ext>
            </c:extLst>
          </c:dPt>
          <c:dPt>
            <c:idx val="1263"/>
            <c:bubble3D val="0"/>
            <c:extLst>
              <c:ext xmlns:c16="http://schemas.microsoft.com/office/drawing/2014/chart" uri="{C3380CC4-5D6E-409C-BE32-E72D297353CC}">
                <c16:uniqueId val="{000009DF-DA4A-4C9D-8D87-5708C524D80E}"/>
              </c:ext>
            </c:extLst>
          </c:dPt>
          <c:dPt>
            <c:idx val="1264"/>
            <c:bubble3D val="0"/>
            <c:extLst>
              <c:ext xmlns:c16="http://schemas.microsoft.com/office/drawing/2014/chart" uri="{C3380CC4-5D6E-409C-BE32-E72D297353CC}">
                <c16:uniqueId val="{000009E1-DA4A-4C9D-8D87-5708C524D80E}"/>
              </c:ext>
            </c:extLst>
          </c:dPt>
          <c:dPt>
            <c:idx val="1265"/>
            <c:bubble3D val="0"/>
            <c:extLst>
              <c:ext xmlns:c16="http://schemas.microsoft.com/office/drawing/2014/chart" uri="{C3380CC4-5D6E-409C-BE32-E72D297353CC}">
                <c16:uniqueId val="{000009E3-DA4A-4C9D-8D87-5708C524D80E}"/>
              </c:ext>
            </c:extLst>
          </c:dPt>
          <c:dPt>
            <c:idx val="1266"/>
            <c:bubble3D val="0"/>
            <c:extLst>
              <c:ext xmlns:c16="http://schemas.microsoft.com/office/drawing/2014/chart" uri="{C3380CC4-5D6E-409C-BE32-E72D297353CC}">
                <c16:uniqueId val="{000009E5-DA4A-4C9D-8D87-5708C524D80E}"/>
              </c:ext>
            </c:extLst>
          </c:dPt>
          <c:dPt>
            <c:idx val="1267"/>
            <c:bubble3D val="0"/>
            <c:extLst>
              <c:ext xmlns:c16="http://schemas.microsoft.com/office/drawing/2014/chart" uri="{C3380CC4-5D6E-409C-BE32-E72D297353CC}">
                <c16:uniqueId val="{000009E7-DA4A-4C9D-8D87-5708C524D80E}"/>
              </c:ext>
            </c:extLst>
          </c:dPt>
          <c:dPt>
            <c:idx val="1268"/>
            <c:bubble3D val="0"/>
            <c:extLst>
              <c:ext xmlns:c16="http://schemas.microsoft.com/office/drawing/2014/chart" uri="{C3380CC4-5D6E-409C-BE32-E72D297353CC}">
                <c16:uniqueId val="{000009E9-DA4A-4C9D-8D87-5708C524D80E}"/>
              </c:ext>
            </c:extLst>
          </c:dPt>
          <c:dPt>
            <c:idx val="1269"/>
            <c:bubble3D val="0"/>
            <c:extLst>
              <c:ext xmlns:c16="http://schemas.microsoft.com/office/drawing/2014/chart" uri="{C3380CC4-5D6E-409C-BE32-E72D297353CC}">
                <c16:uniqueId val="{000009EB-DA4A-4C9D-8D87-5708C524D80E}"/>
              </c:ext>
            </c:extLst>
          </c:dPt>
          <c:dPt>
            <c:idx val="1270"/>
            <c:bubble3D val="0"/>
            <c:extLst>
              <c:ext xmlns:c16="http://schemas.microsoft.com/office/drawing/2014/chart" uri="{C3380CC4-5D6E-409C-BE32-E72D297353CC}">
                <c16:uniqueId val="{000009ED-DA4A-4C9D-8D87-5708C524D80E}"/>
              </c:ext>
            </c:extLst>
          </c:dPt>
          <c:dPt>
            <c:idx val="1271"/>
            <c:bubble3D val="0"/>
            <c:extLst>
              <c:ext xmlns:c16="http://schemas.microsoft.com/office/drawing/2014/chart" uri="{C3380CC4-5D6E-409C-BE32-E72D297353CC}">
                <c16:uniqueId val="{000009EF-DA4A-4C9D-8D87-5708C524D80E}"/>
              </c:ext>
            </c:extLst>
          </c:dPt>
          <c:dPt>
            <c:idx val="1272"/>
            <c:bubble3D val="0"/>
            <c:extLst>
              <c:ext xmlns:c16="http://schemas.microsoft.com/office/drawing/2014/chart" uri="{C3380CC4-5D6E-409C-BE32-E72D297353CC}">
                <c16:uniqueId val="{000009F1-DA4A-4C9D-8D87-5708C524D80E}"/>
              </c:ext>
            </c:extLst>
          </c:dPt>
          <c:dPt>
            <c:idx val="1273"/>
            <c:bubble3D val="0"/>
            <c:extLst>
              <c:ext xmlns:c16="http://schemas.microsoft.com/office/drawing/2014/chart" uri="{C3380CC4-5D6E-409C-BE32-E72D297353CC}">
                <c16:uniqueId val="{000009F3-DA4A-4C9D-8D87-5708C524D80E}"/>
              </c:ext>
            </c:extLst>
          </c:dPt>
          <c:dPt>
            <c:idx val="1274"/>
            <c:bubble3D val="0"/>
            <c:extLst>
              <c:ext xmlns:c16="http://schemas.microsoft.com/office/drawing/2014/chart" uri="{C3380CC4-5D6E-409C-BE32-E72D297353CC}">
                <c16:uniqueId val="{000009F5-DA4A-4C9D-8D87-5708C524D80E}"/>
              </c:ext>
            </c:extLst>
          </c:dPt>
          <c:dPt>
            <c:idx val="1275"/>
            <c:bubble3D val="0"/>
            <c:extLst>
              <c:ext xmlns:c16="http://schemas.microsoft.com/office/drawing/2014/chart" uri="{C3380CC4-5D6E-409C-BE32-E72D297353CC}">
                <c16:uniqueId val="{000009F7-DA4A-4C9D-8D87-5708C524D80E}"/>
              </c:ext>
            </c:extLst>
          </c:dPt>
          <c:dPt>
            <c:idx val="1276"/>
            <c:bubble3D val="0"/>
            <c:extLst>
              <c:ext xmlns:c16="http://schemas.microsoft.com/office/drawing/2014/chart" uri="{C3380CC4-5D6E-409C-BE32-E72D297353CC}">
                <c16:uniqueId val="{000009F9-DA4A-4C9D-8D87-5708C524D80E}"/>
              </c:ext>
            </c:extLst>
          </c:dPt>
          <c:dPt>
            <c:idx val="1277"/>
            <c:bubble3D val="0"/>
            <c:extLst>
              <c:ext xmlns:c16="http://schemas.microsoft.com/office/drawing/2014/chart" uri="{C3380CC4-5D6E-409C-BE32-E72D297353CC}">
                <c16:uniqueId val="{000009FB-DA4A-4C9D-8D87-5708C524D80E}"/>
              </c:ext>
            </c:extLst>
          </c:dPt>
          <c:dPt>
            <c:idx val="1278"/>
            <c:bubble3D val="0"/>
            <c:extLst>
              <c:ext xmlns:c16="http://schemas.microsoft.com/office/drawing/2014/chart" uri="{C3380CC4-5D6E-409C-BE32-E72D297353CC}">
                <c16:uniqueId val="{000009FD-DA4A-4C9D-8D87-5708C524D80E}"/>
              </c:ext>
            </c:extLst>
          </c:dPt>
          <c:dPt>
            <c:idx val="1279"/>
            <c:bubble3D val="0"/>
            <c:extLst>
              <c:ext xmlns:c16="http://schemas.microsoft.com/office/drawing/2014/chart" uri="{C3380CC4-5D6E-409C-BE32-E72D297353CC}">
                <c16:uniqueId val="{000009FF-DA4A-4C9D-8D87-5708C524D80E}"/>
              </c:ext>
            </c:extLst>
          </c:dPt>
          <c:dPt>
            <c:idx val="1280"/>
            <c:bubble3D val="0"/>
            <c:extLst>
              <c:ext xmlns:c16="http://schemas.microsoft.com/office/drawing/2014/chart" uri="{C3380CC4-5D6E-409C-BE32-E72D297353CC}">
                <c16:uniqueId val="{00000A01-DA4A-4C9D-8D87-5708C524D80E}"/>
              </c:ext>
            </c:extLst>
          </c:dPt>
          <c:dPt>
            <c:idx val="1281"/>
            <c:bubble3D val="0"/>
            <c:extLst>
              <c:ext xmlns:c16="http://schemas.microsoft.com/office/drawing/2014/chart" uri="{C3380CC4-5D6E-409C-BE32-E72D297353CC}">
                <c16:uniqueId val="{00000A03-DA4A-4C9D-8D87-5708C524D80E}"/>
              </c:ext>
            </c:extLst>
          </c:dPt>
          <c:dPt>
            <c:idx val="1282"/>
            <c:bubble3D val="0"/>
            <c:extLst>
              <c:ext xmlns:c16="http://schemas.microsoft.com/office/drawing/2014/chart" uri="{C3380CC4-5D6E-409C-BE32-E72D297353CC}">
                <c16:uniqueId val="{00000A05-DA4A-4C9D-8D87-5708C524D80E}"/>
              </c:ext>
            </c:extLst>
          </c:dPt>
          <c:dPt>
            <c:idx val="1283"/>
            <c:bubble3D val="0"/>
            <c:extLst>
              <c:ext xmlns:c16="http://schemas.microsoft.com/office/drawing/2014/chart" uri="{C3380CC4-5D6E-409C-BE32-E72D297353CC}">
                <c16:uniqueId val="{00000A07-DA4A-4C9D-8D87-5708C524D80E}"/>
              </c:ext>
            </c:extLst>
          </c:dPt>
          <c:dPt>
            <c:idx val="1284"/>
            <c:bubble3D val="0"/>
            <c:extLst>
              <c:ext xmlns:c16="http://schemas.microsoft.com/office/drawing/2014/chart" uri="{C3380CC4-5D6E-409C-BE32-E72D297353CC}">
                <c16:uniqueId val="{00000A09-DA4A-4C9D-8D87-5708C524D80E}"/>
              </c:ext>
            </c:extLst>
          </c:dPt>
          <c:dPt>
            <c:idx val="1285"/>
            <c:bubble3D val="0"/>
            <c:extLst>
              <c:ext xmlns:c16="http://schemas.microsoft.com/office/drawing/2014/chart" uri="{C3380CC4-5D6E-409C-BE32-E72D297353CC}">
                <c16:uniqueId val="{00000A0B-DA4A-4C9D-8D87-5708C524D80E}"/>
              </c:ext>
            </c:extLst>
          </c:dPt>
          <c:dPt>
            <c:idx val="1286"/>
            <c:bubble3D val="0"/>
            <c:extLst>
              <c:ext xmlns:c16="http://schemas.microsoft.com/office/drawing/2014/chart" uri="{C3380CC4-5D6E-409C-BE32-E72D297353CC}">
                <c16:uniqueId val="{00000A0D-DA4A-4C9D-8D87-5708C524D80E}"/>
              </c:ext>
            </c:extLst>
          </c:dPt>
          <c:dPt>
            <c:idx val="1287"/>
            <c:bubble3D val="0"/>
            <c:extLst>
              <c:ext xmlns:c16="http://schemas.microsoft.com/office/drawing/2014/chart" uri="{C3380CC4-5D6E-409C-BE32-E72D297353CC}">
                <c16:uniqueId val="{00000A0F-DA4A-4C9D-8D87-5708C524D80E}"/>
              </c:ext>
            </c:extLst>
          </c:dPt>
          <c:dPt>
            <c:idx val="1288"/>
            <c:bubble3D val="0"/>
            <c:extLst>
              <c:ext xmlns:c16="http://schemas.microsoft.com/office/drawing/2014/chart" uri="{C3380CC4-5D6E-409C-BE32-E72D297353CC}">
                <c16:uniqueId val="{00000A11-DA4A-4C9D-8D87-5708C524D80E}"/>
              </c:ext>
            </c:extLst>
          </c:dPt>
          <c:dPt>
            <c:idx val="1289"/>
            <c:bubble3D val="0"/>
            <c:extLst>
              <c:ext xmlns:c16="http://schemas.microsoft.com/office/drawing/2014/chart" uri="{C3380CC4-5D6E-409C-BE32-E72D297353CC}">
                <c16:uniqueId val="{00000A13-DA4A-4C9D-8D87-5708C524D80E}"/>
              </c:ext>
            </c:extLst>
          </c:dPt>
          <c:dPt>
            <c:idx val="1290"/>
            <c:bubble3D val="0"/>
            <c:extLst>
              <c:ext xmlns:c16="http://schemas.microsoft.com/office/drawing/2014/chart" uri="{C3380CC4-5D6E-409C-BE32-E72D297353CC}">
                <c16:uniqueId val="{00000A15-DA4A-4C9D-8D87-5708C524D80E}"/>
              </c:ext>
            </c:extLst>
          </c:dPt>
          <c:dPt>
            <c:idx val="1291"/>
            <c:bubble3D val="0"/>
            <c:extLst>
              <c:ext xmlns:c16="http://schemas.microsoft.com/office/drawing/2014/chart" uri="{C3380CC4-5D6E-409C-BE32-E72D297353CC}">
                <c16:uniqueId val="{00000A17-DA4A-4C9D-8D87-5708C524D80E}"/>
              </c:ext>
            </c:extLst>
          </c:dPt>
          <c:dPt>
            <c:idx val="1292"/>
            <c:bubble3D val="0"/>
            <c:extLst>
              <c:ext xmlns:c16="http://schemas.microsoft.com/office/drawing/2014/chart" uri="{C3380CC4-5D6E-409C-BE32-E72D297353CC}">
                <c16:uniqueId val="{00000A19-DA4A-4C9D-8D87-5708C524D80E}"/>
              </c:ext>
            </c:extLst>
          </c:dPt>
          <c:dPt>
            <c:idx val="1293"/>
            <c:bubble3D val="0"/>
            <c:extLst>
              <c:ext xmlns:c16="http://schemas.microsoft.com/office/drawing/2014/chart" uri="{C3380CC4-5D6E-409C-BE32-E72D297353CC}">
                <c16:uniqueId val="{00000A1B-DA4A-4C9D-8D87-5708C524D80E}"/>
              </c:ext>
            </c:extLst>
          </c:dPt>
          <c:dPt>
            <c:idx val="1294"/>
            <c:bubble3D val="0"/>
            <c:extLst>
              <c:ext xmlns:c16="http://schemas.microsoft.com/office/drawing/2014/chart" uri="{C3380CC4-5D6E-409C-BE32-E72D297353CC}">
                <c16:uniqueId val="{00000A1D-DA4A-4C9D-8D87-5708C524D80E}"/>
              </c:ext>
            </c:extLst>
          </c:dPt>
          <c:dPt>
            <c:idx val="1295"/>
            <c:bubble3D val="0"/>
            <c:extLst>
              <c:ext xmlns:c16="http://schemas.microsoft.com/office/drawing/2014/chart" uri="{C3380CC4-5D6E-409C-BE32-E72D297353CC}">
                <c16:uniqueId val="{00000A1F-DA4A-4C9D-8D87-5708C524D80E}"/>
              </c:ext>
            </c:extLst>
          </c:dPt>
          <c:dPt>
            <c:idx val="1296"/>
            <c:bubble3D val="0"/>
            <c:extLst>
              <c:ext xmlns:c16="http://schemas.microsoft.com/office/drawing/2014/chart" uri="{C3380CC4-5D6E-409C-BE32-E72D297353CC}">
                <c16:uniqueId val="{00000A21-DA4A-4C9D-8D87-5708C524D80E}"/>
              </c:ext>
            </c:extLst>
          </c:dPt>
          <c:dPt>
            <c:idx val="1297"/>
            <c:bubble3D val="0"/>
            <c:extLst>
              <c:ext xmlns:c16="http://schemas.microsoft.com/office/drawing/2014/chart" uri="{C3380CC4-5D6E-409C-BE32-E72D297353CC}">
                <c16:uniqueId val="{00000A23-DA4A-4C9D-8D87-5708C524D80E}"/>
              </c:ext>
            </c:extLst>
          </c:dPt>
          <c:dPt>
            <c:idx val="1298"/>
            <c:bubble3D val="0"/>
            <c:extLst>
              <c:ext xmlns:c16="http://schemas.microsoft.com/office/drawing/2014/chart" uri="{C3380CC4-5D6E-409C-BE32-E72D297353CC}">
                <c16:uniqueId val="{00000A25-DA4A-4C9D-8D87-5708C524D80E}"/>
              </c:ext>
            </c:extLst>
          </c:dPt>
          <c:dPt>
            <c:idx val="1299"/>
            <c:bubble3D val="0"/>
            <c:extLst>
              <c:ext xmlns:c16="http://schemas.microsoft.com/office/drawing/2014/chart" uri="{C3380CC4-5D6E-409C-BE32-E72D297353CC}">
                <c16:uniqueId val="{00000A27-DA4A-4C9D-8D87-5708C524D80E}"/>
              </c:ext>
            </c:extLst>
          </c:dPt>
          <c:dPt>
            <c:idx val="1300"/>
            <c:bubble3D val="0"/>
            <c:extLst>
              <c:ext xmlns:c16="http://schemas.microsoft.com/office/drawing/2014/chart" uri="{C3380CC4-5D6E-409C-BE32-E72D297353CC}">
                <c16:uniqueId val="{00000A29-DA4A-4C9D-8D87-5708C524D80E}"/>
              </c:ext>
            </c:extLst>
          </c:dPt>
          <c:dPt>
            <c:idx val="1301"/>
            <c:bubble3D val="0"/>
            <c:extLst>
              <c:ext xmlns:c16="http://schemas.microsoft.com/office/drawing/2014/chart" uri="{C3380CC4-5D6E-409C-BE32-E72D297353CC}">
                <c16:uniqueId val="{00000A2B-DA4A-4C9D-8D87-5708C524D80E}"/>
              </c:ext>
            </c:extLst>
          </c:dPt>
          <c:dPt>
            <c:idx val="1302"/>
            <c:bubble3D val="0"/>
            <c:extLst>
              <c:ext xmlns:c16="http://schemas.microsoft.com/office/drawing/2014/chart" uri="{C3380CC4-5D6E-409C-BE32-E72D297353CC}">
                <c16:uniqueId val="{00000A2D-DA4A-4C9D-8D87-5708C524D80E}"/>
              </c:ext>
            </c:extLst>
          </c:dPt>
          <c:dPt>
            <c:idx val="1303"/>
            <c:bubble3D val="0"/>
            <c:extLst>
              <c:ext xmlns:c16="http://schemas.microsoft.com/office/drawing/2014/chart" uri="{C3380CC4-5D6E-409C-BE32-E72D297353CC}">
                <c16:uniqueId val="{00000A2F-DA4A-4C9D-8D87-5708C524D80E}"/>
              </c:ext>
            </c:extLst>
          </c:dPt>
          <c:dPt>
            <c:idx val="1304"/>
            <c:bubble3D val="0"/>
            <c:extLst>
              <c:ext xmlns:c16="http://schemas.microsoft.com/office/drawing/2014/chart" uri="{C3380CC4-5D6E-409C-BE32-E72D297353CC}">
                <c16:uniqueId val="{00000A31-DA4A-4C9D-8D87-5708C524D80E}"/>
              </c:ext>
            </c:extLst>
          </c:dPt>
          <c:dPt>
            <c:idx val="1305"/>
            <c:bubble3D val="0"/>
            <c:extLst>
              <c:ext xmlns:c16="http://schemas.microsoft.com/office/drawing/2014/chart" uri="{C3380CC4-5D6E-409C-BE32-E72D297353CC}">
                <c16:uniqueId val="{00000A33-DA4A-4C9D-8D87-5708C524D80E}"/>
              </c:ext>
            </c:extLst>
          </c:dPt>
          <c:dPt>
            <c:idx val="1306"/>
            <c:bubble3D val="0"/>
            <c:extLst>
              <c:ext xmlns:c16="http://schemas.microsoft.com/office/drawing/2014/chart" uri="{C3380CC4-5D6E-409C-BE32-E72D297353CC}">
                <c16:uniqueId val="{00000A35-DA4A-4C9D-8D87-5708C524D80E}"/>
              </c:ext>
            </c:extLst>
          </c:dPt>
          <c:dPt>
            <c:idx val="1307"/>
            <c:bubble3D val="0"/>
            <c:extLst>
              <c:ext xmlns:c16="http://schemas.microsoft.com/office/drawing/2014/chart" uri="{C3380CC4-5D6E-409C-BE32-E72D297353CC}">
                <c16:uniqueId val="{00000A37-DA4A-4C9D-8D87-5708C524D80E}"/>
              </c:ext>
            </c:extLst>
          </c:dPt>
          <c:dPt>
            <c:idx val="1308"/>
            <c:bubble3D val="0"/>
            <c:extLst>
              <c:ext xmlns:c16="http://schemas.microsoft.com/office/drawing/2014/chart" uri="{C3380CC4-5D6E-409C-BE32-E72D297353CC}">
                <c16:uniqueId val="{00000A39-DA4A-4C9D-8D87-5708C524D80E}"/>
              </c:ext>
            </c:extLst>
          </c:dPt>
          <c:dPt>
            <c:idx val="1309"/>
            <c:bubble3D val="0"/>
            <c:extLst>
              <c:ext xmlns:c16="http://schemas.microsoft.com/office/drawing/2014/chart" uri="{C3380CC4-5D6E-409C-BE32-E72D297353CC}">
                <c16:uniqueId val="{00000A3B-DA4A-4C9D-8D87-5708C524D80E}"/>
              </c:ext>
            </c:extLst>
          </c:dPt>
          <c:dPt>
            <c:idx val="1310"/>
            <c:bubble3D val="0"/>
            <c:extLst>
              <c:ext xmlns:c16="http://schemas.microsoft.com/office/drawing/2014/chart" uri="{C3380CC4-5D6E-409C-BE32-E72D297353CC}">
                <c16:uniqueId val="{00000A3D-DA4A-4C9D-8D87-5708C524D80E}"/>
              </c:ext>
            </c:extLst>
          </c:dPt>
          <c:dPt>
            <c:idx val="1311"/>
            <c:bubble3D val="0"/>
            <c:extLst>
              <c:ext xmlns:c16="http://schemas.microsoft.com/office/drawing/2014/chart" uri="{C3380CC4-5D6E-409C-BE32-E72D297353CC}">
                <c16:uniqueId val="{00000A3F-DA4A-4C9D-8D87-5708C524D80E}"/>
              </c:ext>
            </c:extLst>
          </c:dPt>
          <c:dPt>
            <c:idx val="1312"/>
            <c:bubble3D val="0"/>
            <c:extLst>
              <c:ext xmlns:c16="http://schemas.microsoft.com/office/drawing/2014/chart" uri="{C3380CC4-5D6E-409C-BE32-E72D297353CC}">
                <c16:uniqueId val="{00000A41-DA4A-4C9D-8D87-5708C524D80E}"/>
              </c:ext>
            </c:extLst>
          </c:dPt>
          <c:dPt>
            <c:idx val="1313"/>
            <c:bubble3D val="0"/>
            <c:extLst>
              <c:ext xmlns:c16="http://schemas.microsoft.com/office/drawing/2014/chart" uri="{C3380CC4-5D6E-409C-BE32-E72D297353CC}">
                <c16:uniqueId val="{00000A43-DA4A-4C9D-8D87-5708C524D80E}"/>
              </c:ext>
            </c:extLst>
          </c:dPt>
          <c:dPt>
            <c:idx val="1314"/>
            <c:bubble3D val="0"/>
            <c:extLst>
              <c:ext xmlns:c16="http://schemas.microsoft.com/office/drawing/2014/chart" uri="{C3380CC4-5D6E-409C-BE32-E72D297353CC}">
                <c16:uniqueId val="{00000A45-DA4A-4C9D-8D87-5708C524D80E}"/>
              </c:ext>
            </c:extLst>
          </c:dPt>
          <c:dPt>
            <c:idx val="1315"/>
            <c:bubble3D val="0"/>
            <c:extLst>
              <c:ext xmlns:c16="http://schemas.microsoft.com/office/drawing/2014/chart" uri="{C3380CC4-5D6E-409C-BE32-E72D297353CC}">
                <c16:uniqueId val="{00000A47-DA4A-4C9D-8D87-5708C524D80E}"/>
              </c:ext>
            </c:extLst>
          </c:dPt>
          <c:dPt>
            <c:idx val="1316"/>
            <c:bubble3D val="0"/>
            <c:extLst>
              <c:ext xmlns:c16="http://schemas.microsoft.com/office/drawing/2014/chart" uri="{C3380CC4-5D6E-409C-BE32-E72D297353CC}">
                <c16:uniqueId val="{00000A49-DA4A-4C9D-8D87-5708C524D80E}"/>
              </c:ext>
            </c:extLst>
          </c:dPt>
          <c:dPt>
            <c:idx val="1317"/>
            <c:bubble3D val="0"/>
            <c:extLst>
              <c:ext xmlns:c16="http://schemas.microsoft.com/office/drawing/2014/chart" uri="{C3380CC4-5D6E-409C-BE32-E72D297353CC}">
                <c16:uniqueId val="{00000A4B-DA4A-4C9D-8D87-5708C524D80E}"/>
              </c:ext>
            </c:extLst>
          </c:dPt>
          <c:dPt>
            <c:idx val="1318"/>
            <c:bubble3D val="0"/>
            <c:extLst>
              <c:ext xmlns:c16="http://schemas.microsoft.com/office/drawing/2014/chart" uri="{C3380CC4-5D6E-409C-BE32-E72D297353CC}">
                <c16:uniqueId val="{00000A4D-DA4A-4C9D-8D87-5708C524D80E}"/>
              </c:ext>
            </c:extLst>
          </c:dPt>
          <c:dPt>
            <c:idx val="1319"/>
            <c:bubble3D val="0"/>
            <c:extLst>
              <c:ext xmlns:c16="http://schemas.microsoft.com/office/drawing/2014/chart" uri="{C3380CC4-5D6E-409C-BE32-E72D297353CC}">
                <c16:uniqueId val="{00000A4F-DA4A-4C9D-8D87-5708C524D80E}"/>
              </c:ext>
            </c:extLst>
          </c:dPt>
          <c:dPt>
            <c:idx val="1320"/>
            <c:bubble3D val="0"/>
            <c:extLst>
              <c:ext xmlns:c16="http://schemas.microsoft.com/office/drawing/2014/chart" uri="{C3380CC4-5D6E-409C-BE32-E72D297353CC}">
                <c16:uniqueId val="{00000A51-DA4A-4C9D-8D87-5708C524D80E}"/>
              </c:ext>
            </c:extLst>
          </c:dPt>
          <c:dPt>
            <c:idx val="1321"/>
            <c:bubble3D val="0"/>
            <c:extLst>
              <c:ext xmlns:c16="http://schemas.microsoft.com/office/drawing/2014/chart" uri="{C3380CC4-5D6E-409C-BE32-E72D297353CC}">
                <c16:uniqueId val="{00000A53-DA4A-4C9D-8D87-5708C524D80E}"/>
              </c:ext>
            </c:extLst>
          </c:dPt>
          <c:dPt>
            <c:idx val="1322"/>
            <c:bubble3D val="0"/>
            <c:extLst>
              <c:ext xmlns:c16="http://schemas.microsoft.com/office/drawing/2014/chart" uri="{C3380CC4-5D6E-409C-BE32-E72D297353CC}">
                <c16:uniqueId val="{00000A55-DA4A-4C9D-8D87-5708C524D80E}"/>
              </c:ext>
            </c:extLst>
          </c:dPt>
          <c:dPt>
            <c:idx val="1323"/>
            <c:bubble3D val="0"/>
            <c:extLst>
              <c:ext xmlns:c16="http://schemas.microsoft.com/office/drawing/2014/chart" uri="{C3380CC4-5D6E-409C-BE32-E72D297353CC}">
                <c16:uniqueId val="{00000A57-DA4A-4C9D-8D87-5708C524D80E}"/>
              </c:ext>
            </c:extLst>
          </c:dPt>
          <c:dPt>
            <c:idx val="1324"/>
            <c:bubble3D val="0"/>
            <c:extLst>
              <c:ext xmlns:c16="http://schemas.microsoft.com/office/drawing/2014/chart" uri="{C3380CC4-5D6E-409C-BE32-E72D297353CC}">
                <c16:uniqueId val="{00000A59-DA4A-4C9D-8D87-5708C524D80E}"/>
              </c:ext>
            </c:extLst>
          </c:dPt>
          <c:dPt>
            <c:idx val="1325"/>
            <c:bubble3D val="0"/>
            <c:extLst>
              <c:ext xmlns:c16="http://schemas.microsoft.com/office/drawing/2014/chart" uri="{C3380CC4-5D6E-409C-BE32-E72D297353CC}">
                <c16:uniqueId val="{00000A5B-DA4A-4C9D-8D87-5708C524D80E}"/>
              </c:ext>
            </c:extLst>
          </c:dPt>
          <c:dPt>
            <c:idx val="1326"/>
            <c:bubble3D val="0"/>
            <c:extLst>
              <c:ext xmlns:c16="http://schemas.microsoft.com/office/drawing/2014/chart" uri="{C3380CC4-5D6E-409C-BE32-E72D297353CC}">
                <c16:uniqueId val="{00000A5D-DA4A-4C9D-8D87-5708C524D80E}"/>
              </c:ext>
            </c:extLst>
          </c:dPt>
          <c:dPt>
            <c:idx val="1327"/>
            <c:bubble3D val="0"/>
            <c:extLst>
              <c:ext xmlns:c16="http://schemas.microsoft.com/office/drawing/2014/chart" uri="{C3380CC4-5D6E-409C-BE32-E72D297353CC}">
                <c16:uniqueId val="{00000A5F-DA4A-4C9D-8D87-5708C524D80E}"/>
              </c:ext>
            </c:extLst>
          </c:dPt>
          <c:dPt>
            <c:idx val="1328"/>
            <c:bubble3D val="0"/>
            <c:extLst>
              <c:ext xmlns:c16="http://schemas.microsoft.com/office/drawing/2014/chart" uri="{C3380CC4-5D6E-409C-BE32-E72D297353CC}">
                <c16:uniqueId val="{00000A61-DA4A-4C9D-8D87-5708C524D80E}"/>
              </c:ext>
            </c:extLst>
          </c:dPt>
          <c:dPt>
            <c:idx val="1329"/>
            <c:bubble3D val="0"/>
            <c:extLst>
              <c:ext xmlns:c16="http://schemas.microsoft.com/office/drawing/2014/chart" uri="{C3380CC4-5D6E-409C-BE32-E72D297353CC}">
                <c16:uniqueId val="{00000A63-DA4A-4C9D-8D87-5708C524D80E}"/>
              </c:ext>
            </c:extLst>
          </c:dPt>
          <c:dPt>
            <c:idx val="1330"/>
            <c:bubble3D val="0"/>
            <c:extLst>
              <c:ext xmlns:c16="http://schemas.microsoft.com/office/drawing/2014/chart" uri="{C3380CC4-5D6E-409C-BE32-E72D297353CC}">
                <c16:uniqueId val="{00000A65-DA4A-4C9D-8D87-5708C524D80E}"/>
              </c:ext>
            </c:extLst>
          </c:dPt>
          <c:dPt>
            <c:idx val="1331"/>
            <c:bubble3D val="0"/>
            <c:extLst>
              <c:ext xmlns:c16="http://schemas.microsoft.com/office/drawing/2014/chart" uri="{C3380CC4-5D6E-409C-BE32-E72D297353CC}">
                <c16:uniqueId val="{00000A67-DA4A-4C9D-8D87-5708C524D80E}"/>
              </c:ext>
            </c:extLst>
          </c:dPt>
          <c:dPt>
            <c:idx val="1332"/>
            <c:bubble3D val="0"/>
            <c:extLst>
              <c:ext xmlns:c16="http://schemas.microsoft.com/office/drawing/2014/chart" uri="{C3380CC4-5D6E-409C-BE32-E72D297353CC}">
                <c16:uniqueId val="{00000A69-DA4A-4C9D-8D87-5708C524D80E}"/>
              </c:ext>
            </c:extLst>
          </c:dPt>
          <c:dPt>
            <c:idx val="1333"/>
            <c:bubble3D val="0"/>
            <c:extLst>
              <c:ext xmlns:c16="http://schemas.microsoft.com/office/drawing/2014/chart" uri="{C3380CC4-5D6E-409C-BE32-E72D297353CC}">
                <c16:uniqueId val="{00000A6B-DA4A-4C9D-8D87-5708C524D80E}"/>
              </c:ext>
            </c:extLst>
          </c:dPt>
          <c:dPt>
            <c:idx val="1334"/>
            <c:bubble3D val="0"/>
            <c:extLst>
              <c:ext xmlns:c16="http://schemas.microsoft.com/office/drawing/2014/chart" uri="{C3380CC4-5D6E-409C-BE32-E72D297353CC}">
                <c16:uniqueId val="{00000A6D-DA4A-4C9D-8D87-5708C524D80E}"/>
              </c:ext>
            </c:extLst>
          </c:dPt>
          <c:dPt>
            <c:idx val="1335"/>
            <c:bubble3D val="0"/>
            <c:extLst>
              <c:ext xmlns:c16="http://schemas.microsoft.com/office/drawing/2014/chart" uri="{C3380CC4-5D6E-409C-BE32-E72D297353CC}">
                <c16:uniqueId val="{00000A6F-DA4A-4C9D-8D87-5708C524D80E}"/>
              </c:ext>
            </c:extLst>
          </c:dPt>
          <c:dPt>
            <c:idx val="1336"/>
            <c:bubble3D val="0"/>
            <c:extLst>
              <c:ext xmlns:c16="http://schemas.microsoft.com/office/drawing/2014/chart" uri="{C3380CC4-5D6E-409C-BE32-E72D297353CC}">
                <c16:uniqueId val="{00000A71-DA4A-4C9D-8D87-5708C524D80E}"/>
              </c:ext>
            </c:extLst>
          </c:dPt>
          <c:dPt>
            <c:idx val="1337"/>
            <c:bubble3D val="0"/>
            <c:extLst>
              <c:ext xmlns:c16="http://schemas.microsoft.com/office/drawing/2014/chart" uri="{C3380CC4-5D6E-409C-BE32-E72D297353CC}">
                <c16:uniqueId val="{00000A73-DA4A-4C9D-8D87-5708C524D80E}"/>
              </c:ext>
            </c:extLst>
          </c:dPt>
          <c:dPt>
            <c:idx val="1338"/>
            <c:bubble3D val="0"/>
            <c:extLst>
              <c:ext xmlns:c16="http://schemas.microsoft.com/office/drawing/2014/chart" uri="{C3380CC4-5D6E-409C-BE32-E72D297353CC}">
                <c16:uniqueId val="{00000A75-DA4A-4C9D-8D87-5708C524D80E}"/>
              </c:ext>
            </c:extLst>
          </c:dPt>
          <c:dPt>
            <c:idx val="1339"/>
            <c:bubble3D val="0"/>
            <c:extLst>
              <c:ext xmlns:c16="http://schemas.microsoft.com/office/drawing/2014/chart" uri="{C3380CC4-5D6E-409C-BE32-E72D297353CC}">
                <c16:uniqueId val="{00000A77-DA4A-4C9D-8D87-5708C524D80E}"/>
              </c:ext>
            </c:extLst>
          </c:dPt>
          <c:dPt>
            <c:idx val="1340"/>
            <c:bubble3D val="0"/>
            <c:extLst>
              <c:ext xmlns:c16="http://schemas.microsoft.com/office/drawing/2014/chart" uri="{C3380CC4-5D6E-409C-BE32-E72D297353CC}">
                <c16:uniqueId val="{00000A79-DA4A-4C9D-8D87-5708C524D80E}"/>
              </c:ext>
            </c:extLst>
          </c:dPt>
          <c:dPt>
            <c:idx val="1341"/>
            <c:bubble3D val="0"/>
            <c:extLst>
              <c:ext xmlns:c16="http://schemas.microsoft.com/office/drawing/2014/chart" uri="{C3380CC4-5D6E-409C-BE32-E72D297353CC}">
                <c16:uniqueId val="{00000A7B-DA4A-4C9D-8D87-5708C524D80E}"/>
              </c:ext>
            </c:extLst>
          </c:dPt>
          <c:dPt>
            <c:idx val="1342"/>
            <c:bubble3D val="0"/>
            <c:extLst>
              <c:ext xmlns:c16="http://schemas.microsoft.com/office/drawing/2014/chart" uri="{C3380CC4-5D6E-409C-BE32-E72D297353CC}">
                <c16:uniqueId val="{00000A7D-DA4A-4C9D-8D87-5708C524D80E}"/>
              </c:ext>
            </c:extLst>
          </c:dPt>
          <c:dPt>
            <c:idx val="1343"/>
            <c:bubble3D val="0"/>
            <c:extLst>
              <c:ext xmlns:c16="http://schemas.microsoft.com/office/drawing/2014/chart" uri="{C3380CC4-5D6E-409C-BE32-E72D297353CC}">
                <c16:uniqueId val="{00000A7F-DA4A-4C9D-8D87-5708C524D80E}"/>
              </c:ext>
            </c:extLst>
          </c:dPt>
          <c:dPt>
            <c:idx val="1344"/>
            <c:bubble3D val="0"/>
            <c:extLst>
              <c:ext xmlns:c16="http://schemas.microsoft.com/office/drawing/2014/chart" uri="{C3380CC4-5D6E-409C-BE32-E72D297353CC}">
                <c16:uniqueId val="{00000A81-DA4A-4C9D-8D87-5708C524D80E}"/>
              </c:ext>
            </c:extLst>
          </c:dPt>
          <c:dPt>
            <c:idx val="1345"/>
            <c:bubble3D val="0"/>
            <c:extLst>
              <c:ext xmlns:c16="http://schemas.microsoft.com/office/drawing/2014/chart" uri="{C3380CC4-5D6E-409C-BE32-E72D297353CC}">
                <c16:uniqueId val="{00000A83-DA4A-4C9D-8D87-5708C524D80E}"/>
              </c:ext>
            </c:extLst>
          </c:dPt>
          <c:dPt>
            <c:idx val="1346"/>
            <c:bubble3D val="0"/>
            <c:extLst>
              <c:ext xmlns:c16="http://schemas.microsoft.com/office/drawing/2014/chart" uri="{C3380CC4-5D6E-409C-BE32-E72D297353CC}">
                <c16:uniqueId val="{00000A85-DA4A-4C9D-8D87-5708C524D80E}"/>
              </c:ext>
            </c:extLst>
          </c:dPt>
          <c:dPt>
            <c:idx val="1347"/>
            <c:bubble3D val="0"/>
            <c:extLst>
              <c:ext xmlns:c16="http://schemas.microsoft.com/office/drawing/2014/chart" uri="{C3380CC4-5D6E-409C-BE32-E72D297353CC}">
                <c16:uniqueId val="{00000A87-DA4A-4C9D-8D87-5708C524D80E}"/>
              </c:ext>
            </c:extLst>
          </c:dPt>
          <c:dPt>
            <c:idx val="1348"/>
            <c:bubble3D val="0"/>
            <c:extLst>
              <c:ext xmlns:c16="http://schemas.microsoft.com/office/drawing/2014/chart" uri="{C3380CC4-5D6E-409C-BE32-E72D297353CC}">
                <c16:uniqueId val="{00000A89-DA4A-4C9D-8D87-5708C524D80E}"/>
              </c:ext>
            </c:extLst>
          </c:dPt>
          <c:dPt>
            <c:idx val="1349"/>
            <c:bubble3D val="0"/>
            <c:extLst>
              <c:ext xmlns:c16="http://schemas.microsoft.com/office/drawing/2014/chart" uri="{C3380CC4-5D6E-409C-BE32-E72D297353CC}">
                <c16:uniqueId val="{00000A8B-DA4A-4C9D-8D87-5708C524D80E}"/>
              </c:ext>
            </c:extLst>
          </c:dPt>
          <c:dPt>
            <c:idx val="1350"/>
            <c:bubble3D val="0"/>
            <c:extLst>
              <c:ext xmlns:c16="http://schemas.microsoft.com/office/drawing/2014/chart" uri="{C3380CC4-5D6E-409C-BE32-E72D297353CC}">
                <c16:uniqueId val="{00000A8D-DA4A-4C9D-8D87-5708C524D80E}"/>
              </c:ext>
            </c:extLst>
          </c:dPt>
          <c:dPt>
            <c:idx val="1351"/>
            <c:bubble3D val="0"/>
            <c:extLst>
              <c:ext xmlns:c16="http://schemas.microsoft.com/office/drawing/2014/chart" uri="{C3380CC4-5D6E-409C-BE32-E72D297353CC}">
                <c16:uniqueId val="{00000A8F-DA4A-4C9D-8D87-5708C524D80E}"/>
              </c:ext>
            </c:extLst>
          </c:dPt>
          <c:dPt>
            <c:idx val="1352"/>
            <c:bubble3D val="0"/>
            <c:extLst>
              <c:ext xmlns:c16="http://schemas.microsoft.com/office/drawing/2014/chart" uri="{C3380CC4-5D6E-409C-BE32-E72D297353CC}">
                <c16:uniqueId val="{00000A91-DA4A-4C9D-8D87-5708C524D80E}"/>
              </c:ext>
            </c:extLst>
          </c:dPt>
          <c:dPt>
            <c:idx val="1353"/>
            <c:bubble3D val="0"/>
            <c:extLst>
              <c:ext xmlns:c16="http://schemas.microsoft.com/office/drawing/2014/chart" uri="{C3380CC4-5D6E-409C-BE32-E72D297353CC}">
                <c16:uniqueId val="{00000A93-DA4A-4C9D-8D87-5708C524D80E}"/>
              </c:ext>
            </c:extLst>
          </c:dPt>
          <c:dPt>
            <c:idx val="1354"/>
            <c:bubble3D val="0"/>
            <c:extLst>
              <c:ext xmlns:c16="http://schemas.microsoft.com/office/drawing/2014/chart" uri="{C3380CC4-5D6E-409C-BE32-E72D297353CC}">
                <c16:uniqueId val="{00000A95-DA4A-4C9D-8D87-5708C524D80E}"/>
              </c:ext>
            </c:extLst>
          </c:dPt>
          <c:dPt>
            <c:idx val="1355"/>
            <c:bubble3D val="0"/>
            <c:extLst>
              <c:ext xmlns:c16="http://schemas.microsoft.com/office/drawing/2014/chart" uri="{C3380CC4-5D6E-409C-BE32-E72D297353CC}">
                <c16:uniqueId val="{00000A97-DA4A-4C9D-8D87-5708C524D80E}"/>
              </c:ext>
            </c:extLst>
          </c:dPt>
          <c:dPt>
            <c:idx val="1356"/>
            <c:bubble3D val="0"/>
            <c:extLst>
              <c:ext xmlns:c16="http://schemas.microsoft.com/office/drawing/2014/chart" uri="{C3380CC4-5D6E-409C-BE32-E72D297353CC}">
                <c16:uniqueId val="{00000A99-DA4A-4C9D-8D87-5708C524D80E}"/>
              </c:ext>
            </c:extLst>
          </c:dPt>
          <c:dPt>
            <c:idx val="1357"/>
            <c:bubble3D val="0"/>
            <c:extLst>
              <c:ext xmlns:c16="http://schemas.microsoft.com/office/drawing/2014/chart" uri="{C3380CC4-5D6E-409C-BE32-E72D297353CC}">
                <c16:uniqueId val="{00000A9B-DA4A-4C9D-8D87-5708C524D80E}"/>
              </c:ext>
            </c:extLst>
          </c:dPt>
          <c:dPt>
            <c:idx val="1358"/>
            <c:bubble3D val="0"/>
            <c:extLst>
              <c:ext xmlns:c16="http://schemas.microsoft.com/office/drawing/2014/chart" uri="{C3380CC4-5D6E-409C-BE32-E72D297353CC}">
                <c16:uniqueId val="{00000A9D-DA4A-4C9D-8D87-5708C524D80E}"/>
              </c:ext>
            </c:extLst>
          </c:dPt>
          <c:dPt>
            <c:idx val="1359"/>
            <c:bubble3D val="0"/>
            <c:extLst>
              <c:ext xmlns:c16="http://schemas.microsoft.com/office/drawing/2014/chart" uri="{C3380CC4-5D6E-409C-BE32-E72D297353CC}">
                <c16:uniqueId val="{00000A9F-DA4A-4C9D-8D87-5708C524D80E}"/>
              </c:ext>
            </c:extLst>
          </c:dPt>
          <c:dPt>
            <c:idx val="1360"/>
            <c:bubble3D val="0"/>
            <c:extLst>
              <c:ext xmlns:c16="http://schemas.microsoft.com/office/drawing/2014/chart" uri="{C3380CC4-5D6E-409C-BE32-E72D297353CC}">
                <c16:uniqueId val="{00000AA1-DA4A-4C9D-8D87-5708C524D80E}"/>
              </c:ext>
            </c:extLst>
          </c:dPt>
          <c:dPt>
            <c:idx val="1361"/>
            <c:bubble3D val="0"/>
            <c:extLst>
              <c:ext xmlns:c16="http://schemas.microsoft.com/office/drawing/2014/chart" uri="{C3380CC4-5D6E-409C-BE32-E72D297353CC}">
                <c16:uniqueId val="{00000AA3-DA4A-4C9D-8D87-5708C524D80E}"/>
              </c:ext>
            </c:extLst>
          </c:dPt>
          <c:dPt>
            <c:idx val="1362"/>
            <c:bubble3D val="0"/>
            <c:extLst>
              <c:ext xmlns:c16="http://schemas.microsoft.com/office/drawing/2014/chart" uri="{C3380CC4-5D6E-409C-BE32-E72D297353CC}">
                <c16:uniqueId val="{00000AA5-DA4A-4C9D-8D87-5708C524D80E}"/>
              </c:ext>
            </c:extLst>
          </c:dPt>
          <c:dPt>
            <c:idx val="1363"/>
            <c:bubble3D val="0"/>
            <c:extLst>
              <c:ext xmlns:c16="http://schemas.microsoft.com/office/drawing/2014/chart" uri="{C3380CC4-5D6E-409C-BE32-E72D297353CC}">
                <c16:uniqueId val="{00000AA7-DA4A-4C9D-8D87-5708C524D80E}"/>
              </c:ext>
            </c:extLst>
          </c:dPt>
          <c:dPt>
            <c:idx val="1364"/>
            <c:bubble3D val="0"/>
            <c:extLst>
              <c:ext xmlns:c16="http://schemas.microsoft.com/office/drawing/2014/chart" uri="{C3380CC4-5D6E-409C-BE32-E72D297353CC}">
                <c16:uniqueId val="{00000AA9-DA4A-4C9D-8D87-5708C524D80E}"/>
              </c:ext>
            </c:extLst>
          </c:dPt>
          <c:dPt>
            <c:idx val="1365"/>
            <c:bubble3D val="0"/>
            <c:extLst>
              <c:ext xmlns:c16="http://schemas.microsoft.com/office/drawing/2014/chart" uri="{C3380CC4-5D6E-409C-BE32-E72D297353CC}">
                <c16:uniqueId val="{00000AAB-DA4A-4C9D-8D87-5708C524D80E}"/>
              </c:ext>
            </c:extLst>
          </c:dPt>
          <c:dPt>
            <c:idx val="1366"/>
            <c:bubble3D val="0"/>
            <c:extLst>
              <c:ext xmlns:c16="http://schemas.microsoft.com/office/drawing/2014/chart" uri="{C3380CC4-5D6E-409C-BE32-E72D297353CC}">
                <c16:uniqueId val="{00000AAD-DA4A-4C9D-8D87-5708C524D80E}"/>
              </c:ext>
            </c:extLst>
          </c:dPt>
          <c:dPt>
            <c:idx val="1367"/>
            <c:bubble3D val="0"/>
            <c:extLst>
              <c:ext xmlns:c16="http://schemas.microsoft.com/office/drawing/2014/chart" uri="{C3380CC4-5D6E-409C-BE32-E72D297353CC}">
                <c16:uniqueId val="{00000AAF-DA4A-4C9D-8D87-5708C524D80E}"/>
              </c:ext>
            </c:extLst>
          </c:dPt>
          <c:dPt>
            <c:idx val="1368"/>
            <c:bubble3D val="0"/>
            <c:extLst>
              <c:ext xmlns:c16="http://schemas.microsoft.com/office/drawing/2014/chart" uri="{C3380CC4-5D6E-409C-BE32-E72D297353CC}">
                <c16:uniqueId val="{00000AB1-DA4A-4C9D-8D87-5708C524D80E}"/>
              </c:ext>
            </c:extLst>
          </c:dPt>
          <c:dPt>
            <c:idx val="1369"/>
            <c:bubble3D val="0"/>
            <c:extLst>
              <c:ext xmlns:c16="http://schemas.microsoft.com/office/drawing/2014/chart" uri="{C3380CC4-5D6E-409C-BE32-E72D297353CC}">
                <c16:uniqueId val="{00000AB3-DA4A-4C9D-8D87-5708C524D80E}"/>
              </c:ext>
            </c:extLst>
          </c:dPt>
          <c:dPt>
            <c:idx val="1370"/>
            <c:bubble3D val="0"/>
            <c:extLst>
              <c:ext xmlns:c16="http://schemas.microsoft.com/office/drawing/2014/chart" uri="{C3380CC4-5D6E-409C-BE32-E72D297353CC}">
                <c16:uniqueId val="{00000AB5-DA4A-4C9D-8D87-5708C524D80E}"/>
              </c:ext>
            </c:extLst>
          </c:dPt>
          <c:dPt>
            <c:idx val="1371"/>
            <c:bubble3D val="0"/>
            <c:extLst>
              <c:ext xmlns:c16="http://schemas.microsoft.com/office/drawing/2014/chart" uri="{C3380CC4-5D6E-409C-BE32-E72D297353CC}">
                <c16:uniqueId val="{00000AB7-DA4A-4C9D-8D87-5708C524D80E}"/>
              </c:ext>
            </c:extLst>
          </c:dPt>
          <c:dPt>
            <c:idx val="1372"/>
            <c:bubble3D val="0"/>
            <c:extLst>
              <c:ext xmlns:c16="http://schemas.microsoft.com/office/drawing/2014/chart" uri="{C3380CC4-5D6E-409C-BE32-E72D297353CC}">
                <c16:uniqueId val="{00000AB9-DA4A-4C9D-8D87-5708C524D80E}"/>
              </c:ext>
            </c:extLst>
          </c:dPt>
          <c:dPt>
            <c:idx val="1373"/>
            <c:bubble3D val="0"/>
            <c:extLst>
              <c:ext xmlns:c16="http://schemas.microsoft.com/office/drawing/2014/chart" uri="{C3380CC4-5D6E-409C-BE32-E72D297353CC}">
                <c16:uniqueId val="{00000ABB-DA4A-4C9D-8D87-5708C524D80E}"/>
              </c:ext>
            </c:extLst>
          </c:dPt>
          <c:dPt>
            <c:idx val="1374"/>
            <c:bubble3D val="0"/>
            <c:extLst>
              <c:ext xmlns:c16="http://schemas.microsoft.com/office/drawing/2014/chart" uri="{C3380CC4-5D6E-409C-BE32-E72D297353CC}">
                <c16:uniqueId val="{00000ABD-DA4A-4C9D-8D87-5708C524D80E}"/>
              </c:ext>
            </c:extLst>
          </c:dPt>
          <c:dPt>
            <c:idx val="1375"/>
            <c:bubble3D val="0"/>
            <c:extLst>
              <c:ext xmlns:c16="http://schemas.microsoft.com/office/drawing/2014/chart" uri="{C3380CC4-5D6E-409C-BE32-E72D297353CC}">
                <c16:uniqueId val="{00000ABF-DA4A-4C9D-8D87-5708C524D80E}"/>
              </c:ext>
            </c:extLst>
          </c:dPt>
          <c:dPt>
            <c:idx val="1376"/>
            <c:bubble3D val="0"/>
            <c:extLst>
              <c:ext xmlns:c16="http://schemas.microsoft.com/office/drawing/2014/chart" uri="{C3380CC4-5D6E-409C-BE32-E72D297353CC}">
                <c16:uniqueId val="{00000AC1-DA4A-4C9D-8D87-5708C524D80E}"/>
              </c:ext>
            </c:extLst>
          </c:dPt>
          <c:dPt>
            <c:idx val="1377"/>
            <c:bubble3D val="0"/>
            <c:extLst>
              <c:ext xmlns:c16="http://schemas.microsoft.com/office/drawing/2014/chart" uri="{C3380CC4-5D6E-409C-BE32-E72D297353CC}">
                <c16:uniqueId val="{00000AC3-DA4A-4C9D-8D87-5708C524D80E}"/>
              </c:ext>
            </c:extLst>
          </c:dPt>
          <c:dPt>
            <c:idx val="1378"/>
            <c:bubble3D val="0"/>
            <c:extLst>
              <c:ext xmlns:c16="http://schemas.microsoft.com/office/drawing/2014/chart" uri="{C3380CC4-5D6E-409C-BE32-E72D297353CC}">
                <c16:uniqueId val="{00000AC5-DA4A-4C9D-8D87-5708C524D80E}"/>
              </c:ext>
            </c:extLst>
          </c:dPt>
          <c:dPt>
            <c:idx val="1379"/>
            <c:bubble3D val="0"/>
            <c:extLst>
              <c:ext xmlns:c16="http://schemas.microsoft.com/office/drawing/2014/chart" uri="{C3380CC4-5D6E-409C-BE32-E72D297353CC}">
                <c16:uniqueId val="{00000AC7-DA4A-4C9D-8D87-5708C524D80E}"/>
              </c:ext>
            </c:extLst>
          </c:dPt>
          <c:dPt>
            <c:idx val="1380"/>
            <c:bubble3D val="0"/>
            <c:extLst>
              <c:ext xmlns:c16="http://schemas.microsoft.com/office/drawing/2014/chart" uri="{C3380CC4-5D6E-409C-BE32-E72D297353CC}">
                <c16:uniqueId val="{00000AC9-DA4A-4C9D-8D87-5708C524D80E}"/>
              </c:ext>
            </c:extLst>
          </c:dPt>
          <c:dPt>
            <c:idx val="1381"/>
            <c:bubble3D val="0"/>
            <c:extLst>
              <c:ext xmlns:c16="http://schemas.microsoft.com/office/drawing/2014/chart" uri="{C3380CC4-5D6E-409C-BE32-E72D297353CC}">
                <c16:uniqueId val="{00000ACB-DA4A-4C9D-8D87-5708C524D80E}"/>
              </c:ext>
            </c:extLst>
          </c:dPt>
          <c:dPt>
            <c:idx val="1382"/>
            <c:bubble3D val="0"/>
            <c:extLst>
              <c:ext xmlns:c16="http://schemas.microsoft.com/office/drawing/2014/chart" uri="{C3380CC4-5D6E-409C-BE32-E72D297353CC}">
                <c16:uniqueId val="{00000ACD-DA4A-4C9D-8D87-5708C524D80E}"/>
              </c:ext>
            </c:extLst>
          </c:dPt>
          <c:dPt>
            <c:idx val="1383"/>
            <c:bubble3D val="0"/>
            <c:extLst>
              <c:ext xmlns:c16="http://schemas.microsoft.com/office/drawing/2014/chart" uri="{C3380CC4-5D6E-409C-BE32-E72D297353CC}">
                <c16:uniqueId val="{00000ACF-DA4A-4C9D-8D87-5708C524D80E}"/>
              </c:ext>
            </c:extLst>
          </c:dPt>
          <c:dPt>
            <c:idx val="1384"/>
            <c:bubble3D val="0"/>
            <c:extLst>
              <c:ext xmlns:c16="http://schemas.microsoft.com/office/drawing/2014/chart" uri="{C3380CC4-5D6E-409C-BE32-E72D297353CC}">
                <c16:uniqueId val="{00000AD1-DA4A-4C9D-8D87-5708C524D80E}"/>
              </c:ext>
            </c:extLst>
          </c:dPt>
          <c:dPt>
            <c:idx val="1385"/>
            <c:bubble3D val="0"/>
            <c:extLst>
              <c:ext xmlns:c16="http://schemas.microsoft.com/office/drawing/2014/chart" uri="{C3380CC4-5D6E-409C-BE32-E72D297353CC}">
                <c16:uniqueId val="{00000AD3-DA4A-4C9D-8D87-5708C524D80E}"/>
              </c:ext>
            </c:extLst>
          </c:dPt>
          <c:dPt>
            <c:idx val="1386"/>
            <c:bubble3D val="0"/>
            <c:extLst>
              <c:ext xmlns:c16="http://schemas.microsoft.com/office/drawing/2014/chart" uri="{C3380CC4-5D6E-409C-BE32-E72D297353CC}">
                <c16:uniqueId val="{00000AD5-DA4A-4C9D-8D87-5708C524D80E}"/>
              </c:ext>
            </c:extLst>
          </c:dPt>
          <c:dPt>
            <c:idx val="1387"/>
            <c:bubble3D val="0"/>
            <c:extLst>
              <c:ext xmlns:c16="http://schemas.microsoft.com/office/drawing/2014/chart" uri="{C3380CC4-5D6E-409C-BE32-E72D297353CC}">
                <c16:uniqueId val="{00000AD7-DA4A-4C9D-8D87-5708C524D80E}"/>
              </c:ext>
            </c:extLst>
          </c:dPt>
          <c:dPt>
            <c:idx val="1388"/>
            <c:bubble3D val="0"/>
            <c:extLst>
              <c:ext xmlns:c16="http://schemas.microsoft.com/office/drawing/2014/chart" uri="{C3380CC4-5D6E-409C-BE32-E72D297353CC}">
                <c16:uniqueId val="{00000AD9-DA4A-4C9D-8D87-5708C524D80E}"/>
              </c:ext>
            </c:extLst>
          </c:dPt>
          <c:dPt>
            <c:idx val="1389"/>
            <c:bubble3D val="0"/>
            <c:extLst>
              <c:ext xmlns:c16="http://schemas.microsoft.com/office/drawing/2014/chart" uri="{C3380CC4-5D6E-409C-BE32-E72D297353CC}">
                <c16:uniqueId val="{00000ADB-DA4A-4C9D-8D87-5708C524D80E}"/>
              </c:ext>
            </c:extLst>
          </c:dPt>
          <c:dPt>
            <c:idx val="1390"/>
            <c:bubble3D val="0"/>
            <c:extLst>
              <c:ext xmlns:c16="http://schemas.microsoft.com/office/drawing/2014/chart" uri="{C3380CC4-5D6E-409C-BE32-E72D297353CC}">
                <c16:uniqueId val="{00000ADD-DA4A-4C9D-8D87-5708C524D80E}"/>
              </c:ext>
            </c:extLst>
          </c:dPt>
          <c:dPt>
            <c:idx val="1391"/>
            <c:bubble3D val="0"/>
            <c:extLst>
              <c:ext xmlns:c16="http://schemas.microsoft.com/office/drawing/2014/chart" uri="{C3380CC4-5D6E-409C-BE32-E72D297353CC}">
                <c16:uniqueId val="{00000ADF-DA4A-4C9D-8D87-5708C524D80E}"/>
              </c:ext>
            </c:extLst>
          </c:dPt>
          <c:dPt>
            <c:idx val="1392"/>
            <c:bubble3D val="0"/>
            <c:extLst>
              <c:ext xmlns:c16="http://schemas.microsoft.com/office/drawing/2014/chart" uri="{C3380CC4-5D6E-409C-BE32-E72D297353CC}">
                <c16:uniqueId val="{00000AE1-DA4A-4C9D-8D87-5708C524D80E}"/>
              </c:ext>
            </c:extLst>
          </c:dPt>
          <c:dPt>
            <c:idx val="1393"/>
            <c:bubble3D val="0"/>
            <c:extLst>
              <c:ext xmlns:c16="http://schemas.microsoft.com/office/drawing/2014/chart" uri="{C3380CC4-5D6E-409C-BE32-E72D297353CC}">
                <c16:uniqueId val="{00000AE3-DA4A-4C9D-8D87-5708C524D80E}"/>
              </c:ext>
            </c:extLst>
          </c:dPt>
          <c:dPt>
            <c:idx val="1394"/>
            <c:bubble3D val="0"/>
            <c:extLst>
              <c:ext xmlns:c16="http://schemas.microsoft.com/office/drawing/2014/chart" uri="{C3380CC4-5D6E-409C-BE32-E72D297353CC}">
                <c16:uniqueId val="{00000AE5-DA4A-4C9D-8D87-5708C524D80E}"/>
              </c:ext>
            </c:extLst>
          </c:dPt>
          <c:dPt>
            <c:idx val="1395"/>
            <c:bubble3D val="0"/>
            <c:extLst>
              <c:ext xmlns:c16="http://schemas.microsoft.com/office/drawing/2014/chart" uri="{C3380CC4-5D6E-409C-BE32-E72D297353CC}">
                <c16:uniqueId val="{00000AE7-DA4A-4C9D-8D87-5708C524D80E}"/>
              </c:ext>
            </c:extLst>
          </c:dPt>
          <c:dPt>
            <c:idx val="1396"/>
            <c:bubble3D val="0"/>
            <c:extLst>
              <c:ext xmlns:c16="http://schemas.microsoft.com/office/drawing/2014/chart" uri="{C3380CC4-5D6E-409C-BE32-E72D297353CC}">
                <c16:uniqueId val="{00000AE9-DA4A-4C9D-8D87-5708C524D80E}"/>
              </c:ext>
            </c:extLst>
          </c:dPt>
          <c:dPt>
            <c:idx val="1397"/>
            <c:bubble3D val="0"/>
            <c:extLst>
              <c:ext xmlns:c16="http://schemas.microsoft.com/office/drawing/2014/chart" uri="{C3380CC4-5D6E-409C-BE32-E72D297353CC}">
                <c16:uniqueId val="{00000AEB-DA4A-4C9D-8D87-5708C524D80E}"/>
              </c:ext>
            </c:extLst>
          </c:dPt>
          <c:dPt>
            <c:idx val="1398"/>
            <c:bubble3D val="0"/>
            <c:extLst>
              <c:ext xmlns:c16="http://schemas.microsoft.com/office/drawing/2014/chart" uri="{C3380CC4-5D6E-409C-BE32-E72D297353CC}">
                <c16:uniqueId val="{00000AED-DA4A-4C9D-8D87-5708C524D80E}"/>
              </c:ext>
            </c:extLst>
          </c:dPt>
          <c:dPt>
            <c:idx val="1399"/>
            <c:bubble3D val="0"/>
            <c:extLst>
              <c:ext xmlns:c16="http://schemas.microsoft.com/office/drawing/2014/chart" uri="{C3380CC4-5D6E-409C-BE32-E72D297353CC}">
                <c16:uniqueId val="{00000AEF-DA4A-4C9D-8D87-5708C524D80E}"/>
              </c:ext>
            </c:extLst>
          </c:dPt>
          <c:dPt>
            <c:idx val="1400"/>
            <c:bubble3D val="0"/>
            <c:extLst>
              <c:ext xmlns:c16="http://schemas.microsoft.com/office/drawing/2014/chart" uri="{C3380CC4-5D6E-409C-BE32-E72D297353CC}">
                <c16:uniqueId val="{00000AF1-DA4A-4C9D-8D87-5708C524D80E}"/>
              </c:ext>
            </c:extLst>
          </c:dPt>
          <c:dPt>
            <c:idx val="1401"/>
            <c:bubble3D val="0"/>
            <c:extLst>
              <c:ext xmlns:c16="http://schemas.microsoft.com/office/drawing/2014/chart" uri="{C3380CC4-5D6E-409C-BE32-E72D297353CC}">
                <c16:uniqueId val="{00000AF3-DA4A-4C9D-8D87-5708C524D80E}"/>
              </c:ext>
            </c:extLst>
          </c:dPt>
          <c:dPt>
            <c:idx val="1402"/>
            <c:bubble3D val="0"/>
            <c:extLst>
              <c:ext xmlns:c16="http://schemas.microsoft.com/office/drawing/2014/chart" uri="{C3380CC4-5D6E-409C-BE32-E72D297353CC}">
                <c16:uniqueId val="{00000AF5-DA4A-4C9D-8D87-5708C524D80E}"/>
              </c:ext>
            </c:extLst>
          </c:dPt>
          <c:dPt>
            <c:idx val="1403"/>
            <c:bubble3D val="0"/>
            <c:extLst>
              <c:ext xmlns:c16="http://schemas.microsoft.com/office/drawing/2014/chart" uri="{C3380CC4-5D6E-409C-BE32-E72D297353CC}">
                <c16:uniqueId val="{00000AF7-DA4A-4C9D-8D87-5708C524D80E}"/>
              </c:ext>
            </c:extLst>
          </c:dPt>
          <c:dPt>
            <c:idx val="1404"/>
            <c:bubble3D val="0"/>
            <c:extLst>
              <c:ext xmlns:c16="http://schemas.microsoft.com/office/drawing/2014/chart" uri="{C3380CC4-5D6E-409C-BE32-E72D297353CC}">
                <c16:uniqueId val="{00000AF9-DA4A-4C9D-8D87-5708C524D80E}"/>
              </c:ext>
            </c:extLst>
          </c:dPt>
          <c:dPt>
            <c:idx val="1405"/>
            <c:bubble3D val="0"/>
            <c:extLst>
              <c:ext xmlns:c16="http://schemas.microsoft.com/office/drawing/2014/chart" uri="{C3380CC4-5D6E-409C-BE32-E72D297353CC}">
                <c16:uniqueId val="{00000AFB-DA4A-4C9D-8D87-5708C524D80E}"/>
              </c:ext>
            </c:extLst>
          </c:dPt>
          <c:dPt>
            <c:idx val="1406"/>
            <c:bubble3D val="0"/>
            <c:extLst>
              <c:ext xmlns:c16="http://schemas.microsoft.com/office/drawing/2014/chart" uri="{C3380CC4-5D6E-409C-BE32-E72D297353CC}">
                <c16:uniqueId val="{00000AFD-DA4A-4C9D-8D87-5708C524D80E}"/>
              </c:ext>
            </c:extLst>
          </c:dPt>
          <c:dPt>
            <c:idx val="1407"/>
            <c:bubble3D val="0"/>
            <c:extLst>
              <c:ext xmlns:c16="http://schemas.microsoft.com/office/drawing/2014/chart" uri="{C3380CC4-5D6E-409C-BE32-E72D297353CC}">
                <c16:uniqueId val="{00000AFF-DA4A-4C9D-8D87-5708C524D80E}"/>
              </c:ext>
            </c:extLst>
          </c:dPt>
          <c:dPt>
            <c:idx val="1408"/>
            <c:bubble3D val="0"/>
            <c:extLst>
              <c:ext xmlns:c16="http://schemas.microsoft.com/office/drawing/2014/chart" uri="{C3380CC4-5D6E-409C-BE32-E72D297353CC}">
                <c16:uniqueId val="{00000B01-DA4A-4C9D-8D87-5708C524D80E}"/>
              </c:ext>
            </c:extLst>
          </c:dPt>
          <c:dPt>
            <c:idx val="1409"/>
            <c:bubble3D val="0"/>
            <c:extLst>
              <c:ext xmlns:c16="http://schemas.microsoft.com/office/drawing/2014/chart" uri="{C3380CC4-5D6E-409C-BE32-E72D297353CC}">
                <c16:uniqueId val="{00000B03-DA4A-4C9D-8D87-5708C524D80E}"/>
              </c:ext>
            </c:extLst>
          </c:dPt>
          <c:dPt>
            <c:idx val="1410"/>
            <c:bubble3D val="0"/>
            <c:extLst>
              <c:ext xmlns:c16="http://schemas.microsoft.com/office/drawing/2014/chart" uri="{C3380CC4-5D6E-409C-BE32-E72D297353CC}">
                <c16:uniqueId val="{00000B05-DA4A-4C9D-8D87-5708C524D80E}"/>
              </c:ext>
            </c:extLst>
          </c:dPt>
          <c:dPt>
            <c:idx val="1411"/>
            <c:bubble3D val="0"/>
            <c:extLst>
              <c:ext xmlns:c16="http://schemas.microsoft.com/office/drawing/2014/chart" uri="{C3380CC4-5D6E-409C-BE32-E72D297353CC}">
                <c16:uniqueId val="{00000B07-DA4A-4C9D-8D87-5708C524D80E}"/>
              </c:ext>
            </c:extLst>
          </c:dPt>
          <c:dPt>
            <c:idx val="1412"/>
            <c:bubble3D val="0"/>
            <c:extLst>
              <c:ext xmlns:c16="http://schemas.microsoft.com/office/drawing/2014/chart" uri="{C3380CC4-5D6E-409C-BE32-E72D297353CC}">
                <c16:uniqueId val="{00000B09-DA4A-4C9D-8D87-5708C524D80E}"/>
              </c:ext>
            </c:extLst>
          </c:dPt>
          <c:dPt>
            <c:idx val="1413"/>
            <c:bubble3D val="0"/>
            <c:extLst>
              <c:ext xmlns:c16="http://schemas.microsoft.com/office/drawing/2014/chart" uri="{C3380CC4-5D6E-409C-BE32-E72D297353CC}">
                <c16:uniqueId val="{00000B0B-DA4A-4C9D-8D87-5708C524D80E}"/>
              </c:ext>
            </c:extLst>
          </c:dPt>
          <c:dPt>
            <c:idx val="1414"/>
            <c:bubble3D val="0"/>
            <c:extLst>
              <c:ext xmlns:c16="http://schemas.microsoft.com/office/drawing/2014/chart" uri="{C3380CC4-5D6E-409C-BE32-E72D297353CC}">
                <c16:uniqueId val="{00000B0D-DA4A-4C9D-8D87-5708C524D80E}"/>
              </c:ext>
            </c:extLst>
          </c:dPt>
          <c:dPt>
            <c:idx val="1415"/>
            <c:bubble3D val="0"/>
            <c:extLst>
              <c:ext xmlns:c16="http://schemas.microsoft.com/office/drawing/2014/chart" uri="{C3380CC4-5D6E-409C-BE32-E72D297353CC}">
                <c16:uniqueId val="{00000B0F-DA4A-4C9D-8D87-5708C524D80E}"/>
              </c:ext>
            </c:extLst>
          </c:dPt>
          <c:dPt>
            <c:idx val="1416"/>
            <c:bubble3D val="0"/>
            <c:extLst>
              <c:ext xmlns:c16="http://schemas.microsoft.com/office/drawing/2014/chart" uri="{C3380CC4-5D6E-409C-BE32-E72D297353CC}">
                <c16:uniqueId val="{00000B11-DA4A-4C9D-8D87-5708C524D80E}"/>
              </c:ext>
            </c:extLst>
          </c:dPt>
          <c:dPt>
            <c:idx val="1417"/>
            <c:bubble3D val="0"/>
            <c:extLst>
              <c:ext xmlns:c16="http://schemas.microsoft.com/office/drawing/2014/chart" uri="{C3380CC4-5D6E-409C-BE32-E72D297353CC}">
                <c16:uniqueId val="{00000B13-DA4A-4C9D-8D87-5708C524D80E}"/>
              </c:ext>
            </c:extLst>
          </c:dPt>
          <c:dPt>
            <c:idx val="1418"/>
            <c:bubble3D val="0"/>
            <c:extLst>
              <c:ext xmlns:c16="http://schemas.microsoft.com/office/drawing/2014/chart" uri="{C3380CC4-5D6E-409C-BE32-E72D297353CC}">
                <c16:uniqueId val="{00000B15-DA4A-4C9D-8D87-5708C524D80E}"/>
              </c:ext>
            </c:extLst>
          </c:dPt>
          <c:dPt>
            <c:idx val="1419"/>
            <c:bubble3D val="0"/>
            <c:extLst>
              <c:ext xmlns:c16="http://schemas.microsoft.com/office/drawing/2014/chart" uri="{C3380CC4-5D6E-409C-BE32-E72D297353CC}">
                <c16:uniqueId val="{00000B17-DA4A-4C9D-8D87-5708C524D80E}"/>
              </c:ext>
            </c:extLst>
          </c:dPt>
          <c:dPt>
            <c:idx val="1420"/>
            <c:bubble3D val="0"/>
            <c:extLst>
              <c:ext xmlns:c16="http://schemas.microsoft.com/office/drawing/2014/chart" uri="{C3380CC4-5D6E-409C-BE32-E72D297353CC}">
                <c16:uniqueId val="{00000B19-DA4A-4C9D-8D87-5708C524D80E}"/>
              </c:ext>
            </c:extLst>
          </c:dPt>
          <c:dPt>
            <c:idx val="1421"/>
            <c:bubble3D val="0"/>
            <c:extLst>
              <c:ext xmlns:c16="http://schemas.microsoft.com/office/drawing/2014/chart" uri="{C3380CC4-5D6E-409C-BE32-E72D297353CC}">
                <c16:uniqueId val="{00000B1B-DA4A-4C9D-8D87-5708C524D80E}"/>
              </c:ext>
            </c:extLst>
          </c:dPt>
          <c:dPt>
            <c:idx val="1422"/>
            <c:bubble3D val="0"/>
            <c:extLst>
              <c:ext xmlns:c16="http://schemas.microsoft.com/office/drawing/2014/chart" uri="{C3380CC4-5D6E-409C-BE32-E72D297353CC}">
                <c16:uniqueId val="{00000B1D-DA4A-4C9D-8D87-5708C524D80E}"/>
              </c:ext>
            </c:extLst>
          </c:dPt>
          <c:dPt>
            <c:idx val="1423"/>
            <c:bubble3D val="0"/>
            <c:extLst>
              <c:ext xmlns:c16="http://schemas.microsoft.com/office/drawing/2014/chart" uri="{C3380CC4-5D6E-409C-BE32-E72D297353CC}">
                <c16:uniqueId val="{00000B1F-DA4A-4C9D-8D87-5708C524D80E}"/>
              </c:ext>
            </c:extLst>
          </c:dPt>
          <c:dPt>
            <c:idx val="1424"/>
            <c:bubble3D val="0"/>
            <c:extLst>
              <c:ext xmlns:c16="http://schemas.microsoft.com/office/drawing/2014/chart" uri="{C3380CC4-5D6E-409C-BE32-E72D297353CC}">
                <c16:uniqueId val="{00000B21-DA4A-4C9D-8D87-5708C524D80E}"/>
              </c:ext>
            </c:extLst>
          </c:dPt>
          <c:dPt>
            <c:idx val="1425"/>
            <c:bubble3D val="0"/>
            <c:extLst>
              <c:ext xmlns:c16="http://schemas.microsoft.com/office/drawing/2014/chart" uri="{C3380CC4-5D6E-409C-BE32-E72D297353CC}">
                <c16:uniqueId val="{00000B23-DA4A-4C9D-8D87-5708C524D80E}"/>
              </c:ext>
            </c:extLst>
          </c:dPt>
          <c:dPt>
            <c:idx val="1426"/>
            <c:bubble3D val="0"/>
            <c:extLst>
              <c:ext xmlns:c16="http://schemas.microsoft.com/office/drawing/2014/chart" uri="{C3380CC4-5D6E-409C-BE32-E72D297353CC}">
                <c16:uniqueId val="{00000B25-DA4A-4C9D-8D87-5708C524D80E}"/>
              </c:ext>
            </c:extLst>
          </c:dPt>
          <c:dPt>
            <c:idx val="1427"/>
            <c:bubble3D val="0"/>
            <c:extLst>
              <c:ext xmlns:c16="http://schemas.microsoft.com/office/drawing/2014/chart" uri="{C3380CC4-5D6E-409C-BE32-E72D297353CC}">
                <c16:uniqueId val="{00000B27-DA4A-4C9D-8D87-5708C524D80E}"/>
              </c:ext>
            </c:extLst>
          </c:dPt>
          <c:dPt>
            <c:idx val="1428"/>
            <c:bubble3D val="0"/>
            <c:extLst>
              <c:ext xmlns:c16="http://schemas.microsoft.com/office/drawing/2014/chart" uri="{C3380CC4-5D6E-409C-BE32-E72D297353CC}">
                <c16:uniqueId val="{00000B29-DA4A-4C9D-8D87-5708C524D80E}"/>
              </c:ext>
            </c:extLst>
          </c:dPt>
          <c:dPt>
            <c:idx val="1429"/>
            <c:bubble3D val="0"/>
            <c:extLst>
              <c:ext xmlns:c16="http://schemas.microsoft.com/office/drawing/2014/chart" uri="{C3380CC4-5D6E-409C-BE32-E72D297353CC}">
                <c16:uniqueId val="{00000B2B-DA4A-4C9D-8D87-5708C524D80E}"/>
              </c:ext>
            </c:extLst>
          </c:dPt>
          <c:dPt>
            <c:idx val="1430"/>
            <c:bubble3D val="0"/>
            <c:extLst>
              <c:ext xmlns:c16="http://schemas.microsoft.com/office/drawing/2014/chart" uri="{C3380CC4-5D6E-409C-BE32-E72D297353CC}">
                <c16:uniqueId val="{00000B2D-DA4A-4C9D-8D87-5708C524D80E}"/>
              </c:ext>
            </c:extLst>
          </c:dPt>
          <c:dPt>
            <c:idx val="1431"/>
            <c:bubble3D val="0"/>
            <c:extLst>
              <c:ext xmlns:c16="http://schemas.microsoft.com/office/drawing/2014/chart" uri="{C3380CC4-5D6E-409C-BE32-E72D297353CC}">
                <c16:uniqueId val="{00000B2F-DA4A-4C9D-8D87-5708C524D80E}"/>
              </c:ext>
            </c:extLst>
          </c:dPt>
          <c:dPt>
            <c:idx val="1432"/>
            <c:bubble3D val="0"/>
            <c:extLst>
              <c:ext xmlns:c16="http://schemas.microsoft.com/office/drawing/2014/chart" uri="{C3380CC4-5D6E-409C-BE32-E72D297353CC}">
                <c16:uniqueId val="{00000B31-DA4A-4C9D-8D87-5708C524D80E}"/>
              </c:ext>
            </c:extLst>
          </c:dPt>
          <c:dPt>
            <c:idx val="1433"/>
            <c:bubble3D val="0"/>
            <c:extLst>
              <c:ext xmlns:c16="http://schemas.microsoft.com/office/drawing/2014/chart" uri="{C3380CC4-5D6E-409C-BE32-E72D297353CC}">
                <c16:uniqueId val="{00000B33-DA4A-4C9D-8D87-5708C524D80E}"/>
              </c:ext>
            </c:extLst>
          </c:dPt>
          <c:dPt>
            <c:idx val="1434"/>
            <c:bubble3D val="0"/>
            <c:extLst>
              <c:ext xmlns:c16="http://schemas.microsoft.com/office/drawing/2014/chart" uri="{C3380CC4-5D6E-409C-BE32-E72D297353CC}">
                <c16:uniqueId val="{00000B35-DA4A-4C9D-8D87-5708C524D80E}"/>
              </c:ext>
            </c:extLst>
          </c:dPt>
          <c:dPt>
            <c:idx val="1435"/>
            <c:bubble3D val="0"/>
            <c:extLst>
              <c:ext xmlns:c16="http://schemas.microsoft.com/office/drawing/2014/chart" uri="{C3380CC4-5D6E-409C-BE32-E72D297353CC}">
                <c16:uniqueId val="{00000B37-DA4A-4C9D-8D87-5708C524D80E}"/>
              </c:ext>
            </c:extLst>
          </c:dPt>
          <c:dPt>
            <c:idx val="1436"/>
            <c:bubble3D val="0"/>
            <c:extLst>
              <c:ext xmlns:c16="http://schemas.microsoft.com/office/drawing/2014/chart" uri="{C3380CC4-5D6E-409C-BE32-E72D297353CC}">
                <c16:uniqueId val="{00000B39-DA4A-4C9D-8D87-5708C524D80E}"/>
              </c:ext>
            </c:extLst>
          </c:dPt>
          <c:dPt>
            <c:idx val="1437"/>
            <c:bubble3D val="0"/>
            <c:extLst>
              <c:ext xmlns:c16="http://schemas.microsoft.com/office/drawing/2014/chart" uri="{C3380CC4-5D6E-409C-BE32-E72D297353CC}">
                <c16:uniqueId val="{00000B3B-DA4A-4C9D-8D87-5708C524D80E}"/>
              </c:ext>
            </c:extLst>
          </c:dPt>
          <c:dPt>
            <c:idx val="1438"/>
            <c:bubble3D val="0"/>
            <c:extLst>
              <c:ext xmlns:c16="http://schemas.microsoft.com/office/drawing/2014/chart" uri="{C3380CC4-5D6E-409C-BE32-E72D297353CC}">
                <c16:uniqueId val="{00000B3D-DA4A-4C9D-8D87-5708C524D80E}"/>
              </c:ext>
            </c:extLst>
          </c:dPt>
          <c:dPt>
            <c:idx val="1439"/>
            <c:bubble3D val="0"/>
            <c:extLst>
              <c:ext xmlns:c16="http://schemas.microsoft.com/office/drawing/2014/chart" uri="{C3380CC4-5D6E-409C-BE32-E72D297353CC}">
                <c16:uniqueId val="{00000B3F-DA4A-4C9D-8D87-5708C524D80E}"/>
              </c:ext>
            </c:extLst>
          </c:dPt>
          <c:dPt>
            <c:idx val="1440"/>
            <c:bubble3D val="0"/>
            <c:extLst>
              <c:ext xmlns:c16="http://schemas.microsoft.com/office/drawing/2014/chart" uri="{C3380CC4-5D6E-409C-BE32-E72D297353CC}">
                <c16:uniqueId val="{00000B41-DA4A-4C9D-8D87-5708C524D80E}"/>
              </c:ext>
            </c:extLst>
          </c:dPt>
          <c:dPt>
            <c:idx val="1441"/>
            <c:bubble3D val="0"/>
            <c:extLst>
              <c:ext xmlns:c16="http://schemas.microsoft.com/office/drawing/2014/chart" uri="{C3380CC4-5D6E-409C-BE32-E72D297353CC}">
                <c16:uniqueId val="{00000B43-DA4A-4C9D-8D87-5708C524D80E}"/>
              </c:ext>
            </c:extLst>
          </c:dPt>
          <c:dPt>
            <c:idx val="1442"/>
            <c:bubble3D val="0"/>
            <c:extLst>
              <c:ext xmlns:c16="http://schemas.microsoft.com/office/drawing/2014/chart" uri="{C3380CC4-5D6E-409C-BE32-E72D297353CC}">
                <c16:uniqueId val="{00000B45-DA4A-4C9D-8D87-5708C524D80E}"/>
              </c:ext>
            </c:extLst>
          </c:dPt>
          <c:dPt>
            <c:idx val="1443"/>
            <c:bubble3D val="0"/>
            <c:extLst>
              <c:ext xmlns:c16="http://schemas.microsoft.com/office/drawing/2014/chart" uri="{C3380CC4-5D6E-409C-BE32-E72D297353CC}">
                <c16:uniqueId val="{00000B47-DA4A-4C9D-8D87-5708C524D80E}"/>
              </c:ext>
            </c:extLst>
          </c:dPt>
          <c:dPt>
            <c:idx val="1444"/>
            <c:bubble3D val="0"/>
            <c:extLst>
              <c:ext xmlns:c16="http://schemas.microsoft.com/office/drawing/2014/chart" uri="{C3380CC4-5D6E-409C-BE32-E72D297353CC}">
                <c16:uniqueId val="{00000B49-DA4A-4C9D-8D87-5708C524D80E}"/>
              </c:ext>
            </c:extLst>
          </c:dPt>
          <c:dPt>
            <c:idx val="1445"/>
            <c:bubble3D val="0"/>
            <c:extLst>
              <c:ext xmlns:c16="http://schemas.microsoft.com/office/drawing/2014/chart" uri="{C3380CC4-5D6E-409C-BE32-E72D297353CC}">
                <c16:uniqueId val="{00000B4B-DA4A-4C9D-8D87-5708C524D80E}"/>
              </c:ext>
            </c:extLst>
          </c:dPt>
          <c:dPt>
            <c:idx val="1446"/>
            <c:bubble3D val="0"/>
            <c:extLst>
              <c:ext xmlns:c16="http://schemas.microsoft.com/office/drawing/2014/chart" uri="{C3380CC4-5D6E-409C-BE32-E72D297353CC}">
                <c16:uniqueId val="{00000B4D-DA4A-4C9D-8D87-5708C524D80E}"/>
              </c:ext>
            </c:extLst>
          </c:dPt>
          <c:dPt>
            <c:idx val="1447"/>
            <c:bubble3D val="0"/>
            <c:extLst>
              <c:ext xmlns:c16="http://schemas.microsoft.com/office/drawing/2014/chart" uri="{C3380CC4-5D6E-409C-BE32-E72D297353CC}">
                <c16:uniqueId val="{00000B4F-DA4A-4C9D-8D87-5708C524D80E}"/>
              </c:ext>
            </c:extLst>
          </c:dPt>
          <c:dPt>
            <c:idx val="1448"/>
            <c:bubble3D val="0"/>
            <c:extLst>
              <c:ext xmlns:c16="http://schemas.microsoft.com/office/drawing/2014/chart" uri="{C3380CC4-5D6E-409C-BE32-E72D297353CC}">
                <c16:uniqueId val="{00000B51-DA4A-4C9D-8D87-5708C524D80E}"/>
              </c:ext>
            </c:extLst>
          </c:dPt>
          <c:dPt>
            <c:idx val="1449"/>
            <c:bubble3D val="0"/>
            <c:extLst>
              <c:ext xmlns:c16="http://schemas.microsoft.com/office/drawing/2014/chart" uri="{C3380CC4-5D6E-409C-BE32-E72D297353CC}">
                <c16:uniqueId val="{00000B53-DA4A-4C9D-8D87-5708C524D80E}"/>
              </c:ext>
            </c:extLst>
          </c:dPt>
          <c:dPt>
            <c:idx val="1450"/>
            <c:bubble3D val="0"/>
            <c:extLst>
              <c:ext xmlns:c16="http://schemas.microsoft.com/office/drawing/2014/chart" uri="{C3380CC4-5D6E-409C-BE32-E72D297353CC}">
                <c16:uniqueId val="{00000B55-DA4A-4C9D-8D87-5708C524D80E}"/>
              </c:ext>
            </c:extLst>
          </c:dPt>
          <c:dPt>
            <c:idx val="1451"/>
            <c:bubble3D val="0"/>
            <c:extLst>
              <c:ext xmlns:c16="http://schemas.microsoft.com/office/drawing/2014/chart" uri="{C3380CC4-5D6E-409C-BE32-E72D297353CC}">
                <c16:uniqueId val="{00000B57-DA4A-4C9D-8D87-5708C524D80E}"/>
              </c:ext>
            </c:extLst>
          </c:dPt>
          <c:dPt>
            <c:idx val="1452"/>
            <c:bubble3D val="0"/>
            <c:extLst>
              <c:ext xmlns:c16="http://schemas.microsoft.com/office/drawing/2014/chart" uri="{C3380CC4-5D6E-409C-BE32-E72D297353CC}">
                <c16:uniqueId val="{00000B59-DA4A-4C9D-8D87-5708C524D80E}"/>
              </c:ext>
            </c:extLst>
          </c:dPt>
          <c:dPt>
            <c:idx val="1453"/>
            <c:bubble3D val="0"/>
            <c:extLst>
              <c:ext xmlns:c16="http://schemas.microsoft.com/office/drawing/2014/chart" uri="{C3380CC4-5D6E-409C-BE32-E72D297353CC}">
                <c16:uniqueId val="{00000B5B-DA4A-4C9D-8D87-5708C524D80E}"/>
              </c:ext>
            </c:extLst>
          </c:dPt>
          <c:dPt>
            <c:idx val="1454"/>
            <c:bubble3D val="0"/>
            <c:extLst>
              <c:ext xmlns:c16="http://schemas.microsoft.com/office/drawing/2014/chart" uri="{C3380CC4-5D6E-409C-BE32-E72D297353CC}">
                <c16:uniqueId val="{00000B5D-DA4A-4C9D-8D87-5708C524D80E}"/>
              </c:ext>
            </c:extLst>
          </c:dPt>
          <c:dPt>
            <c:idx val="1455"/>
            <c:bubble3D val="0"/>
            <c:extLst>
              <c:ext xmlns:c16="http://schemas.microsoft.com/office/drawing/2014/chart" uri="{C3380CC4-5D6E-409C-BE32-E72D297353CC}">
                <c16:uniqueId val="{00000B5F-DA4A-4C9D-8D87-5708C524D80E}"/>
              </c:ext>
            </c:extLst>
          </c:dPt>
          <c:dPt>
            <c:idx val="1456"/>
            <c:bubble3D val="0"/>
            <c:extLst>
              <c:ext xmlns:c16="http://schemas.microsoft.com/office/drawing/2014/chart" uri="{C3380CC4-5D6E-409C-BE32-E72D297353CC}">
                <c16:uniqueId val="{00000B61-DA4A-4C9D-8D87-5708C524D80E}"/>
              </c:ext>
            </c:extLst>
          </c:dPt>
          <c:dPt>
            <c:idx val="1457"/>
            <c:bubble3D val="0"/>
            <c:extLst>
              <c:ext xmlns:c16="http://schemas.microsoft.com/office/drawing/2014/chart" uri="{C3380CC4-5D6E-409C-BE32-E72D297353CC}">
                <c16:uniqueId val="{00000B63-DA4A-4C9D-8D87-5708C524D80E}"/>
              </c:ext>
            </c:extLst>
          </c:dPt>
          <c:dPt>
            <c:idx val="1458"/>
            <c:bubble3D val="0"/>
            <c:extLst>
              <c:ext xmlns:c16="http://schemas.microsoft.com/office/drawing/2014/chart" uri="{C3380CC4-5D6E-409C-BE32-E72D297353CC}">
                <c16:uniqueId val="{00000B65-DA4A-4C9D-8D87-5708C524D80E}"/>
              </c:ext>
            </c:extLst>
          </c:dPt>
          <c:dPt>
            <c:idx val="1459"/>
            <c:bubble3D val="0"/>
            <c:extLst>
              <c:ext xmlns:c16="http://schemas.microsoft.com/office/drawing/2014/chart" uri="{C3380CC4-5D6E-409C-BE32-E72D297353CC}">
                <c16:uniqueId val="{00000B67-DA4A-4C9D-8D87-5708C524D80E}"/>
              </c:ext>
            </c:extLst>
          </c:dPt>
          <c:dPt>
            <c:idx val="1460"/>
            <c:bubble3D val="0"/>
            <c:extLst>
              <c:ext xmlns:c16="http://schemas.microsoft.com/office/drawing/2014/chart" uri="{C3380CC4-5D6E-409C-BE32-E72D297353CC}">
                <c16:uniqueId val="{00000B69-DA4A-4C9D-8D87-5708C524D80E}"/>
              </c:ext>
            </c:extLst>
          </c:dPt>
          <c:dPt>
            <c:idx val="1461"/>
            <c:bubble3D val="0"/>
            <c:extLst>
              <c:ext xmlns:c16="http://schemas.microsoft.com/office/drawing/2014/chart" uri="{C3380CC4-5D6E-409C-BE32-E72D297353CC}">
                <c16:uniqueId val="{00000B6B-DA4A-4C9D-8D87-5708C524D80E}"/>
              </c:ext>
            </c:extLst>
          </c:dPt>
          <c:dPt>
            <c:idx val="1462"/>
            <c:bubble3D val="0"/>
            <c:extLst>
              <c:ext xmlns:c16="http://schemas.microsoft.com/office/drawing/2014/chart" uri="{C3380CC4-5D6E-409C-BE32-E72D297353CC}">
                <c16:uniqueId val="{00000B6D-DA4A-4C9D-8D87-5708C524D80E}"/>
              </c:ext>
            </c:extLst>
          </c:dPt>
          <c:dPt>
            <c:idx val="1463"/>
            <c:bubble3D val="0"/>
            <c:extLst>
              <c:ext xmlns:c16="http://schemas.microsoft.com/office/drawing/2014/chart" uri="{C3380CC4-5D6E-409C-BE32-E72D297353CC}">
                <c16:uniqueId val="{00000B6F-DA4A-4C9D-8D87-5708C524D80E}"/>
              </c:ext>
            </c:extLst>
          </c:dPt>
          <c:dPt>
            <c:idx val="1464"/>
            <c:bubble3D val="0"/>
            <c:extLst>
              <c:ext xmlns:c16="http://schemas.microsoft.com/office/drawing/2014/chart" uri="{C3380CC4-5D6E-409C-BE32-E72D297353CC}">
                <c16:uniqueId val="{00000B71-DA4A-4C9D-8D87-5708C524D80E}"/>
              </c:ext>
            </c:extLst>
          </c:dPt>
          <c:dPt>
            <c:idx val="1465"/>
            <c:bubble3D val="0"/>
            <c:extLst>
              <c:ext xmlns:c16="http://schemas.microsoft.com/office/drawing/2014/chart" uri="{C3380CC4-5D6E-409C-BE32-E72D297353CC}">
                <c16:uniqueId val="{00000B73-DA4A-4C9D-8D87-5708C524D80E}"/>
              </c:ext>
            </c:extLst>
          </c:dPt>
          <c:dPt>
            <c:idx val="1466"/>
            <c:bubble3D val="0"/>
            <c:extLst>
              <c:ext xmlns:c16="http://schemas.microsoft.com/office/drawing/2014/chart" uri="{C3380CC4-5D6E-409C-BE32-E72D297353CC}">
                <c16:uniqueId val="{00000B75-DA4A-4C9D-8D87-5708C524D80E}"/>
              </c:ext>
            </c:extLst>
          </c:dPt>
          <c:dPt>
            <c:idx val="1467"/>
            <c:bubble3D val="0"/>
            <c:extLst>
              <c:ext xmlns:c16="http://schemas.microsoft.com/office/drawing/2014/chart" uri="{C3380CC4-5D6E-409C-BE32-E72D297353CC}">
                <c16:uniqueId val="{00000B77-DA4A-4C9D-8D87-5708C524D80E}"/>
              </c:ext>
            </c:extLst>
          </c:dPt>
          <c:dPt>
            <c:idx val="1468"/>
            <c:bubble3D val="0"/>
            <c:extLst>
              <c:ext xmlns:c16="http://schemas.microsoft.com/office/drawing/2014/chart" uri="{C3380CC4-5D6E-409C-BE32-E72D297353CC}">
                <c16:uniqueId val="{00000B79-DA4A-4C9D-8D87-5708C524D80E}"/>
              </c:ext>
            </c:extLst>
          </c:dPt>
          <c:dPt>
            <c:idx val="1469"/>
            <c:bubble3D val="0"/>
            <c:extLst>
              <c:ext xmlns:c16="http://schemas.microsoft.com/office/drawing/2014/chart" uri="{C3380CC4-5D6E-409C-BE32-E72D297353CC}">
                <c16:uniqueId val="{00000B7B-DA4A-4C9D-8D87-5708C524D80E}"/>
              </c:ext>
            </c:extLst>
          </c:dPt>
          <c:dPt>
            <c:idx val="1470"/>
            <c:bubble3D val="0"/>
            <c:extLst>
              <c:ext xmlns:c16="http://schemas.microsoft.com/office/drawing/2014/chart" uri="{C3380CC4-5D6E-409C-BE32-E72D297353CC}">
                <c16:uniqueId val="{00000B7D-DA4A-4C9D-8D87-5708C524D80E}"/>
              </c:ext>
            </c:extLst>
          </c:dPt>
          <c:dPt>
            <c:idx val="1471"/>
            <c:bubble3D val="0"/>
            <c:extLst>
              <c:ext xmlns:c16="http://schemas.microsoft.com/office/drawing/2014/chart" uri="{C3380CC4-5D6E-409C-BE32-E72D297353CC}">
                <c16:uniqueId val="{00000B7F-DA4A-4C9D-8D87-5708C524D80E}"/>
              </c:ext>
            </c:extLst>
          </c:dPt>
          <c:dPt>
            <c:idx val="1472"/>
            <c:bubble3D val="0"/>
            <c:extLst>
              <c:ext xmlns:c16="http://schemas.microsoft.com/office/drawing/2014/chart" uri="{C3380CC4-5D6E-409C-BE32-E72D297353CC}">
                <c16:uniqueId val="{00000B81-DA4A-4C9D-8D87-5708C524D80E}"/>
              </c:ext>
            </c:extLst>
          </c:dPt>
          <c:dPt>
            <c:idx val="1473"/>
            <c:bubble3D val="0"/>
            <c:extLst>
              <c:ext xmlns:c16="http://schemas.microsoft.com/office/drawing/2014/chart" uri="{C3380CC4-5D6E-409C-BE32-E72D297353CC}">
                <c16:uniqueId val="{00000B83-DA4A-4C9D-8D87-5708C524D80E}"/>
              </c:ext>
            </c:extLst>
          </c:dPt>
          <c:dPt>
            <c:idx val="1474"/>
            <c:bubble3D val="0"/>
            <c:extLst>
              <c:ext xmlns:c16="http://schemas.microsoft.com/office/drawing/2014/chart" uri="{C3380CC4-5D6E-409C-BE32-E72D297353CC}">
                <c16:uniqueId val="{00000B85-DA4A-4C9D-8D87-5708C524D80E}"/>
              </c:ext>
            </c:extLst>
          </c:dPt>
          <c:dPt>
            <c:idx val="1475"/>
            <c:bubble3D val="0"/>
            <c:extLst>
              <c:ext xmlns:c16="http://schemas.microsoft.com/office/drawing/2014/chart" uri="{C3380CC4-5D6E-409C-BE32-E72D297353CC}">
                <c16:uniqueId val="{00000B87-DA4A-4C9D-8D87-5708C524D80E}"/>
              </c:ext>
            </c:extLst>
          </c:dPt>
          <c:dPt>
            <c:idx val="1476"/>
            <c:bubble3D val="0"/>
            <c:extLst>
              <c:ext xmlns:c16="http://schemas.microsoft.com/office/drawing/2014/chart" uri="{C3380CC4-5D6E-409C-BE32-E72D297353CC}">
                <c16:uniqueId val="{00000B89-DA4A-4C9D-8D87-5708C524D80E}"/>
              </c:ext>
            </c:extLst>
          </c:dPt>
          <c:dPt>
            <c:idx val="1477"/>
            <c:bubble3D val="0"/>
            <c:extLst>
              <c:ext xmlns:c16="http://schemas.microsoft.com/office/drawing/2014/chart" uri="{C3380CC4-5D6E-409C-BE32-E72D297353CC}">
                <c16:uniqueId val="{00000B8B-DA4A-4C9D-8D87-5708C524D80E}"/>
              </c:ext>
            </c:extLst>
          </c:dPt>
          <c:dPt>
            <c:idx val="1478"/>
            <c:bubble3D val="0"/>
            <c:extLst>
              <c:ext xmlns:c16="http://schemas.microsoft.com/office/drawing/2014/chart" uri="{C3380CC4-5D6E-409C-BE32-E72D297353CC}">
                <c16:uniqueId val="{00000B8D-DA4A-4C9D-8D87-5708C524D80E}"/>
              </c:ext>
            </c:extLst>
          </c:dPt>
          <c:dPt>
            <c:idx val="1479"/>
            <c:bubble3D val="0"/>
            <c:extLst>
              <c:ext xmlns:c16="http://schemas.microsoft.com/office/drawing/2014/chart" uri="{C3380CC4-5D6E-409C-BE32-E72D297353CC}">
                <c16:uniqueId val="{00000B8F-DA4A-4C9D-8D87-5708C524D80E}"/>
              </c:ext>
            </c:extLst>
          </c:dPt>
          <c:dPt>
            <c:idx val="1480"/>
            <c:bubble3D val="0"/>
            <c:extLst>
              <c:ext xmlns:c16="http://schemas.microsoft.com/office/drawing/2014/chart" uri="{C3380CC4-5D6E-409C-BE32-E72D297353CC}">
                <c16:uniqueId val="{00000B91-DA4A-4C9D-8D87-5708C524D80E}"/>
              </c:ext>
            </c:extLst>
          </c:dPt>
          <c:dPt>
            <c:idx val="1481"/>
            <c:bubble3D val="0"/>
            <c:extLst>
              <c:ext xmlns:c16="http://schemas.microsoft.com/office/drawing/2014/chart" uri="{C3380CC4-5D6E-409C-BE32-E72D297353CC}">
                <c16:uniqueId val="{00000B93-DA4A-4C9D-8D87-5708C524D80E}"/>
              </c:ext>
            </c:extLst>
          </c:dPt>
          <c:dPt>
            <c:idx val="1482"/>
            <c:bubble3D val="0"/>
            <c:extLst>
              <c:ext xmlns:c16="http://schemas.microsoft.com/office/drawing/2014/chart" uri="{C3380CC4-5D6E-409C-BE32-E72D297353CC}">
                <c16:uniqueId val="{00000B95-DA4A-4C9D-8D87-5708C524D80E}"/>
              </c:ext>
            </c:extLst>
          </c:dPt>
          <c:dPt>
            <c:idx val="1483"/>
            <c:bubble3D val="0"/>
            <c:extLst>
              <c:ext xmlns:c16="http://schemas.microsoft.com/office/drawing/2014/chart" uri="{C3380CC4-5D6E-409C-BE32-E72D297353CC}">
                <c16:uniqueId val="{00000B97-DA4A-4C9D-8D87-5708C524D80E}"/>
              </c:ext>
            </c:extLst>
          </c:dPt>
          <c:dPt>
            <c:idx val="1484"/>
            <c:bubble3D val="0"/>
            <c:extLst>
              <c:ext xmlns:c16="http://schemas.microsoft.com/office/drawing/2014/chart" uri="{C3380CC4-5D6E-409C-BE32-E72D297353CC}">
                <c16:uniqueId val="{00000B99-DA4A-4C9D-8D87-5708C524D80E}"/>
              </c:ext>
            </c:extLst>
          </c:dPt>
          <c:dPt>
            <c:idx val="1485"/>
            <c:bubble3D val="0"/>
            <c:extLst>
              <c:ext xmlns:c16="http://schemas.microsoft.com/office/drawing/2014/chart" uri="{C3380CC4-5D6E-409C-BE32-E72D297353CC}">
                <c16:uniqueId val="{00000B9B-DA4A-4C9D-8D87-5708C524D80E}"/>
              </c:ext>
            </c:extLst>
          </c:dPt>
          <c:dPt>
            <c:idx val="1486"/>
            <c:bubble3D val="0"/>
            <c:extLst>
              <c:ext xmlns:c16="http://schemas.microsoft.com/office/drawing/2014/chart" uri="{C3380CC4-5D6E-409C-BE32-E72D297353CC}">
                <c16:uniqueId val="{00000B9D-DA4A-4C9D-8D87-5708C524D80E}"/>
              </c:ext>
            </c:extLst>
          </c:dPt>
          <c:dPt>
            <c:idx val="1487"/>
            <c:bubble3D val="0"/>
            <c:extLst>
              <c:ext xmlns:c16="http://schemas.microsoft.com/office/drawing/2014/chart" uri="{C3380CC4-5D6E-409C-BE32-E72D297353CC}">
                <c16:uniqueId val="{00000B9F-DA4A-4C9D-8D87-5708C524D80E}"/>
              </c:ext>
            </c:extLst>
          </c:dPt>
          <c:dPt>
            <c:idx val="1488"/>
            <c:bubble3D val="0"/>
            <c:extLst>
              <c:ext xmlns:c16="http://schemas.microsoft.com/office/drawing/2014/chart" uri="{C3380CC4-5D6E-409C-BE32-E72D297353CC}">
                <c16:uniqueId val="{00000BA1-DA4A-4C9D-8D87-5708C524D80E}"/>
              </c:ext>
            </c:extLst>
          </c:dPt>
          <c:dPt>
            <c:idx val="1489"/>
            <c:bubble3D val="0"/>
            <c:extLst>
              <c:ext xmlns:c16="http://schemas.microsoft.com/office/drawing/2014/chart" uri="{C3380CC4-5D6E-409C-BE32-E72D297353CC}">
                <c16:uniqueId val="{00000BA3-DA4A-4C9D-8D87-5708C524D80E}"/>
              </c:ext>
            </c:extLst>
          </c:dPt>
          <c:dPt>
            <c:idx val="1490"/>
            <c:bubble3D val="0"/>
            <c:extLst>
              <c:ext xmlns:c16="http://schemas.microsoft.com/office/drawing/2014/chart" uri="{C3380CC4-5D6E-409C-BE32-E72D297353CC}">
                <c16:uniqueId val="{00000BA5-DA4A-4C9D-8D87-5708C524D80E}"/>
              </c:ext>
            </c:extLst>
          </c:dPt>
          <c:dPt>
            <c:idx val="1491"/>
            <c:bubble3D val="0"/>
            <c:extLst>
              <c:ext xmlns:c16="http://schemas.microsoft.com/office/drawing/2014/chart" uri="{C3380CC4-5D6E-409C-BE32-E72D297353CC}">
                <c16:uniqueId val="{00000BA7-DA4A-4C9D-8D87-5708C524D80E}"/>
              </c:ext>
            </c:extLst>
          </c:dPt>
          <c:dPt>
            <c:idx val="1492"/>
            <c:bubble3D val="0"/>
            <c:extLst>
              <c:ext xmlns:c16="http://schemas.microsoft.com/office/drawing/2014/chart" uri="{C3380CC4-5D6E-409C-BE32-E72D297353CC}">
                <c16:uniqueId val="{00000BA9-DA4A-4C9D-8D87-5708C524D80E}"/>
              </c:ext>
            </c:extLst>
          </c:dPt>
          <c:dPt>
            <c:idx val="1493"/>
            <c:bubble3D val="0"/>
            <c:extLst>
              <c:ext xmlns:c16="http://schemas.microsoft.com/office/drawing/2014/chart" uri="{C3380CC4-5D6E-409C-BE32-E72D297353CC}">
                <c16:uniqueId val="{00000BAB-DA4A-4C9D-8D87-5708C524D80E}"/>
              </c:ext>
            </c:extLst>
          </c:dPt>
          <c:dPt>
            <c:idx val="1494"/>
            <c:bubble3D val="0"/>
            <c:extLst>
              <c:ext xmlns:c16="http://schemas.microsoft.com/office/drawing/2014/chart" uri="{C3380CC4-5D6E-409C-BE32-E72D297353CC}">
                <c16:uniqueId val="{00000BAD-DA4A-4C9D-8D87-5708C524D80E}"/>
              </c:ext>
            </c:extLst>
          </c:dPt>
          <c:dPt>
            <c:idx val="1495"/>
            <c:bubble3D val="0"/>
            <c:extLst>
              <c:ext xmlns:c16="http://schemas.microsoft.com/office/drawing/2014/chart" uri="{C3380CC4-5D6E-409C-BE32-E72D297353CC}">
                <c16:uniqueId val="{00000BAF-DA4A-4C9D-8D87-5708C524D80E}"/>
              </c:ext>
            </c:extLst>
          </c:dPt>
          <c:dPt>
            <c:idx val="1496"/>
            <c:bubble3D val="0"/>
            <c:extLst>
              <c:ext xmlns:c16="http://schemas.microsoft.com/office/drawing/2014/chart" uri="{C3380CC4-5D6E-409C-BE32-E72D297353CC}">
                <c16:uniqueId val="{00000BB1-DA4A-4C9D-8D87-5708C524D80E}"/>
              </c:ext>
            </c:extLst>
          </c:dPt>
          <c:dPt>
            <c:idx val="1497"/>
            <c:bubble3D val="0"/>
            <c:extLst>
              <c:ext xmlns:c16="http://schemas.microsoft.com/office/drawing/2014/chart" uri="{C3380CC4-5D6E-409C-BE32-E72D297353CC}">
                <c16:uniqueId val="{00000BB3-DA4A-4C9D-8D87-5708C524D80E}"/>
              </c:ext>
            </c:extLst>
          </c:dPt>
          <c:dPt>
            <c:idx val="1498"/>
            <c:bubble3D val="0"/>
            <c:extLst>
              <c:ext xmlns:c16="http://schemas.microsoft.com/office/drawing/2014/chart" uri="{C3380CC4-5D6E-409C-BE32-E72D297353CC}">
                <c16:uniqueId val="{00000BB5-DA4A-4C9D-8D87-5708C524D80E}"/>
              </c:ext>
            </c:extLst>
          </c:dPt>
          <c:dPt>
            <c:idx val="1499"/>
            <c:bubble3D val="0"/>
            <c:extLst>
              <c:ext xmlns:c16="http://schemas.microsoft.com/office/drawing/2014/chart" uri="{C3380CC4-5D6E-409C-BE32-E72D297353CC}">
                <c16:uniqueId val="{00000BB7-DA4A-4C9D-8D87-5708C524D80E}"/>
              </c:ext>
            </c:extLst>
          </c:dPt>
          <c:dPt>
            <c:idx val="1500"/>
            <c:bubble3D val="0"/>
            <c:extLst>
              <c:ext xmlns:c16="http://schemas.microsoft.com/office/drawing/2014/chart" uri="{C3380CC4-5D6E-409C-BE32-E72D297353CC}">
                <c16:uniqueId val="{00000BB9-DA4A-4C9D-8D87-5708C524D80E}"/>
              </c:ext>
            </c:extLst>
          </c:dPt>
          <c:dPt>
            <c:idx val="1501"/>
            <c:bubble3D val="0"/>
            <c:extLst>
              <c:ext xmlns:c16="http://schemas.microsoft.com/office/drawing/2014/chart" uri="{C3380CC4-5D6E-409C-BE32-E72D297353CC}">
                <c16:uniqueId val="{00000BBB-DA4A-4C9D-8D87-5708C524D80E}"/>
              </c:ext>
            </c:extLst>
          </c:dPt>
          <c:dPt>
            <c:idx val="1502"/>
            <c:bubble3D val="0"/>
            <c:extLst>
              <c:ext xmlns:c16="http://schemas.microsoft.com/office/drawing/2014/chart" uri="{C3380CC4-5D6E-409C-BE32-E72D297353CC}">
                <c16:uniqueId val="{00000BBD-DA4A-4C9D-8D87-5708C524D80E}"/>
              </c:ext>
            </c:extLst>
          </c:dPt>
          <c:dPt>
            <c:idx val="1503"/>
            <c:bubble3D val="0"/>
            <c:extLst>
              <c:ext xmlns:c16="http://schemas.microsoft.com/office/drawing/2014/chart" uri="{C3380CC4-5D6E-409C-BE32-E72D297353CC}">
                <c16:uniqueId val="{00000BBF-DA4A-4C9D-8D87-5708C524D80E}"/>
              </c:ext>
            </c:extLst>
          </c:dPt>
          <c:dPt>
            <c:idx val="1504"/>
            <c:bubble3D val="0"/>
            <c:extLst>
              <c:ext xmlns:c16="http://schemas.microsoft.com/office/drawing/2014/chart" uri="{C3380CC4-5D6E-409C-BE32-E72D297353CC}">
                <c16:uniqueId val="{00000BC1-DA4A-4C9D-8D87-5708C524D80E}"/>
              </c:ext>
            </c:extLst>
          </c:dPt>
          <c:dPt>
            <c:idx val="1505"/>
            <c:bubble3D val="0"/>
            <c:extLst>
              <c:ext xmlns:c16="http://schemas.microsoft.com/office/drawing/2014/chart" uri="{C3380CC4-5D6E-409C-BE32-E72D297353CC}">
                <c16:uniqueId val="{00000BC3-DA4A-4C9D-8D87-5708C524D80E}"/>
              </c:ext>
            </c:extLst>
          </c:dPt>
          <c:dPt>
            <c:idx val="1506"/>
            <c:bubble3D val="0"/>
            <c:extLst>
              <c:ext xmlns:c16="http://schemas.microsoft.com/office/drawing/2014/chart" uri="{C3380CC4-5D6E-409C-BE32-E72D297353CC}">
                <c16:uniqueId val="{00000BC5-DA4A-4C9D-8D87-5708C524D80E}"/>
              </c:ext>
            </c:extLst>
          </c:dPt>
          <c:dPt>
            <c:idx val="1507"/>
            <c:bubble3D val="0"/>
            <c:extLst>
              <c:ext xmlns:c16="http://schemas.microsoft.com/office/drawing/2014/chart" uri="{C3380CC4-5D6E-409C-BE32-E72D297353CC}">
                <c16:uniqueId val="{00000BC7-DA4A-4C9D-8D87-5708C524D80E}"/>
              </c:ext>
            </c:extLst>
          </c:dPt>
          <c:dPt>
            <c:idx val="1508"/>
            <c:bubble3D val="0"/>
            <c:extLst>
              <c:ext xmlns:c16="http://schemas.microsoft.com/office/drawing/2014/chart" uri="{C3380CC4-5D6E-409C-BE32-E72D297353CC}">
                <c16:uniqueId val="{00000BC9-DA4A-4C9D-8D87-5708C524D80E}"/>
              </c:ext>
            </c:extLst>
          </c:dPt>
          <c:dPt>
            <c:idx val="1509"/>
            <c:bubble3D val="0"/>
            <c:extLst>
              <c:ext xmlns:c16="http://schemas.microsoft.com/office/drawing/2014/chart" uri="{C3380CC4-5D6E-409C-BE32-E72D297353CC}">
                <c16:uniqueId val="{00000BCB-DA4A-4C9D-8D87-5708C524D80E}"/>
              </c:ext>
            </c:extLst>
          </c:dPt>
          <c:dPt>
            <c:idx val="1510"/>
            <c:bubble3D val="0"/>
            <c:extLst>
              <c:ext xmlns:c16="http://schemas.microsoft.com/office/drawing/2014/chart" uri="{C3380CC4-5D6E-409C-BE32-E72D297353CC}">
                <c16:uniqueId val="{00000BCD-DA4A-4C9D-8D87-5708C524D80E}"/>
              </c:ext>
            </c:extLst>
          </c:dPt>
          <c:dPt>
            <c:idx val="1511"/>
            <c:bubble3D val="0"/>
            <c:extLst>
              <c:ext xmlns:c16="http://schemas.microsoft.com/office/drawing/2014/chart" uri="{C3380CC4-5D6E-409C-BE32-E72D297353CC}">
                <c16:uniqueId val="{00000BCF-DA4A-4C9D-8D87-5708C524D80E}"/>
              </c:ext>
            </c:extLst>
          </c:dPt>
          <c:dPt>
            <c:idx val="1512"/>
            <c:bubble3D val="0"/>
            <c:extLst>
              <c:ext xmlns:c16="http://schemas.microsoft.com/office/drawing/2014/chart" uri="{C3380CC4-5D6E-409C-BE32-E72D297353CC}">
                <c16:uniqueId val="{00000BD1-DA4A-4C9D-8D87-5708C524D80E}"/>
              </c:ext>
            </c:extLst>
          </c:dPt>
          <c:dPt>
            <c:idx val="1513"/>
            <c:bubble3D val="0"/>
            <c:extLst>
              <c:ext xmlns:c16="http://schemas.microsoft.com/office/drawing/2014/chart" uri="{C3380CC4-5D6E-409C-BE32-E72D297353CC}">
                <c16:uniqueId val="{00000BD3-DA4A-4C9D-8D87-5708C524D80E}"/>
              </c:ext>
            </c:extLst>
          </c:dPt>
          <c:dPt>
            <c:idx val="1514"/>
            <c:bubble3D val="0"/>
            <c:extLst>
              <c:ext xmlns:c16="http://schemas.microsoft.com/office/drawing/2014/chart" uri="{C3380CC4-5D6E-409C-BE32-E72D297353CC}">
                <c16:uniqueId val="{00000BD5-DA4A-4C9D-8D87-5708C524D80E}"/>
              </c:ext>
            </c:extLst>
          </c:dPt>
          <c:dPt>
            <c:idx val="1515"/>
            <c:bubble3D val="0"/>
            <c:extLst>
              <c:ext xmlns:c16="http://schemas.microsoft.com/office/drawing/2014/chart" uri="{C3380CC4-5D6E-409C-BE32-E72D297353CC}">
                <c16:uniqueId val="{00000BD7-DA4A-4C9D-8D87-5708C524D80E}"/>
              </c:ext>
            </c:extLst>
          </c:dPt>
          <c:dPt>
            <c:idx val="1516"/>
            <c:bubble3D val="0"/>
            <c:extLst>
              <c:ext xmlns:c16="http://schemas.microsoft.com/office/drawing/2014/chart" uri="{C3380CC4-5D6E-409C-BE32-E72D297353CC}">
                <c16:uniqueId val="{00000BD9-DA4A-4C9D-8D87-5708C524D80E}"/>
              </c:ext>
            </c:extLst>
          </c:dPt>
          <c:dPt>
            <c:idx val="1517"/>
            <c:bubble3D val="0"/>
            <c:extLst>
              <c:ext xmlns:c16="http://schemas.microsoft.com/office/drawing/2014/chart" uri="{C3380CC4-5D6E-409C-BE32-E72D297353CC}">
                <c16:uniqueId val="{00000BDB-DA4A-4C9D-8D87-5708C524D80E}"/>
              </c:ext>
            </c:extLst>
          </c:dPt>
          <c:dPt>
            <c:idx val="1518"/>
            <c:bubble3D val="0"/>
            <c:extLst>
              <c:ext xmlns:c16="http://schemas.microsoft.com/office/drawing/2014/chart" uri="{C3380CC4-5D6E-409C-BE32-E72D297353CC}">
                <c16:uniqueId val="{00000BDD-DA4A-4C9D-8D87-5708C524D80E}"/>
              </c:ext>
            </c:extLst>
          </c:dPt>
          <c:dPt>
            <c:idx val="1519"/>
            <c:bubble3D val="0"/>
            <c:extLst>
              <c:ext xmlns:c16="http://schemas.microsoft.com/office/drawing/2014/chart" uri="{C3380CC4-5D6E-409C-BE32-E72D297353CC}">
                <c16:uniqueId val="{00000BDF-DA4A-4C9D-8D87-5708C524D80E}"/>
              </c:ext>
            </c:extLst>
          </c:dPt>
          <c:dPt>
            <c:idx val="1520"/>
            <c:bubble3D val="0"/>
            <c:extLst>
              <c:ext xmlns:c16="http://schemas.microsoft.com/office/drawing/2014/chart" uri="{C3380CC4-5D6E-409C-BE32-E72D297353CC}">
                <c16:uniqueId val="{00000BE1-DA4A-4C9D-8D87-5708C524D80E}"/>
              </c:ext>
            </c:extLst>
          </c:dPt>
          <c:dPt>
            <c:idx val="1521"/>
            <c:bubble3D val="0"/>
            <c:extLst>
              <c:ext xmlns:c16="http://schemas.microsoft.com/office/drawing/2014/chart" uri="{C3380CC4-5D6E-409C-BE32-E72D297353CC}">
                <c16:uniqueId val="{00000BE3-DA4A-4C9D-8D87-5708C524D80E}"/>
              </c:ext>
            </c:extLst>
          </c:dPt>
          <c:dPt>
            <c:idx val="1522"/>
            <c:bubble3D val="0"/>
            <c:extLst>
              <c:ext xmlns:c16="http://schemas.microsoft.com/office/drawing/2014/chart" uri="{C3380CC4-5D6E-409C-BE32-E72D297353CC}">
                <c16:uniqueId val="{00000BE5-DA4A-4C9D-8D87-5708C524D80E}"/>
              </c:ext>
            </c:extLst>
          </c:dPt>
          <c:dPt>
            <c:idx val="1523"/>
            <c:bubble3D val="0"/>
            <c:extLst>
              <c:ext xmlns:c16="http://schemas.microsoft.com/office/drawing/2014/chart" uri="{C3380CC4-5D6E-409C-BE32-E72D297353CC}">
                <c16:uniqueId val="{00000BE7-DA4A-4C9D-8D87-5708C524D80E}"/>
              </c:ext>
            </c:extLst>
          </c:dPt>
          <c:dPt>
            <c:idx val="1524"/>
            <c:bubble3D val="0"/>
            <c:extLst>
              <c:ext xmlns:c16="http://schemas.microsoft.com/office/drawing/2014/chart" uri="{C3380CC4-5D6E-409C-BE32-E72D297353CC}">
                <c16:uniqueId val="{00000BE9-DA4A-4C9D-8D87-5708C524D80E}"/>
              </c:ext>
            </c:extLst>
          </c:dPt>
          <c:dPt>
            <c:idx val="1525"/>
            <c:bubble3D val="0"/>
            <c:extLst>
              <c:ext xmlns:c16="http://schemas.microsoft.com/office/drawing/2014/chart" uri="{C3380CC4-5D6E-409C-BE32-E72D297353CC}">
                <c16:uniqueId val="{00000BEB-DA4A-4C9D-8D87-5708C524D80E}"/>
              </c:ext>
            </c:extLst>
          </c:dPt>
          <c:dPt>
            <c:idx val="1526"/>
            <c:bubble3D val="0"/>
            <c:extLst>
              <c:ext xmlns:c16="http://schemas.microsoft.com/office/drawing/2014/chart" uri="{C3380CC4-5D6E-409C-BE32-E72D297353CC}">
                <c16:uniqueId val="{00000BED-DA4A-4C9D-8D87-5708C524D80E}"/>
              </c:ext>
            </c:extLst>
          </c:dPt>
          <c:dPt>
            <c:idx val="1527"/>
            <c:bubble3D val="0"/>
            <c:extLst>
              <c:ext xmlns:c16="http://schemas.microsoft.com/office/drawing/2014/chart" uri="{C3380CC4-5D6E-409C-BE32-E72D297353CC}">
                <c16:uniqueId val="{00000BEF-DA4A-4C9D-8D87-5708C524D80E}"/>
              </c:ext>
            </c:extLst>
          </c:dPt>
          <c:dPt>
            <c:idx val="1528"/>
            <c:bubble3D val="0"/>
            <c:extLst>
              <c:ext xmlns:c16="http://schemas.microsoft.com/office/drawing/2014/chart" uri="{C3380CC4-5D6E-409C-BE32-E72D297353CC}">
                <c16:uniqueId val="{00000BF1-DA4A-4C9D-8D87-5708C524D80E}"/>
              </c:ext>
            </c:extLst>
          </c:dPt>
          <c:dPt>
            <c:idx val="1529"/>
            <c:bubble3D val="0"/>
            <c:extLst>
              <c:ext xmlns:c16="http://schemas.microsoft.com/office/drawing/2014/chart" uri="{C3380CC4-5D6E-409C-BE32-E72D297353CC}">
                <c16:uniqueId val="{00000BF3-DA4A-4C9D-8D87-5708C524D80E}"/>
              </c:ext>
            </c:extLst>
          </c:dPt>
          <c:dPt>
            <c:idx val="1530"/>
            <c:bubble3D val="0"/>
            <c:extLst>
              <c:ext xmlns:c16="http://schemas.microsoft.com/office/drawing/2014/chart" uri="{C3380CC4-5D6E-409C-BE32-E72D297353CC}">
                <c16:uniqueId val="{00000BF5-DA4A-4C9D-8D87-5708C524D80E}"/>
              </c:ext>
            </c:extLst>
          </c:dPt>
          <c:dPt>
            <c:idx val="1531"/>
            <c:bubble3D val="0"/>
            <c:extLst>
              <c:ext xmlns:c16="http://schemas.microsoft.com/office/drawing/2014/chart" uri="{C3380CC4-5D6E-409C-BE32-E72D297353CC}">
                <c16:uniqueId val="{00000BF7-DA4A-4C9D-8D87-5708C524D80E}"/>
              </c:ext>
            </c:extLst>
          </c:dPt>
          <c:dPt>
            <c:idx val="1532"/>
            <c:bubble3D val="0"/>
            <c:extLst>
              <c:ext xmlns:c16="http://schemas.microsoft.com/office/drawing/2014/chart" uri="{C3380CC4-5D6E-409C-BE32-E72D297353CC}">
                <c16:uniqueId val="{00000BF9-DA4A-4C9D-8D87-5708C524D80E}"/>
              </c:ext>
            </c:extLst>
          </c:dPt>
          <c:dPt>
            <c:idx val="1533"/>
            <c:bubble3D val="0"/>
            <c:extLst>
              <c:ext xmlns:c16="http://schemas.microsoft.com/office/drawing/2014/chart" uri="{C3380CC4-5D6E-409C-BE32-E72D297353CC}">
                <c16:uniqueId val="{00000BFB-DA4A-4C9D-8D87-5708C524D80E}"/>
              </c:ext>
            </c:extLst>
          </c:dPt>
          <c:dPt>
            <c:idx val="1534"/>
            <c:bubble3D val="0"/>
            <c:extLst>
              <c:ext xmlns:c16="http://schemas.microsoft.com/office/drawing/2014/chart" uri="{C3380CC4-5D6E-409C-BE32-E72D297353CC}">
                <c16:uniqueId val="{00000BFD-DA4A-4C9D-8D87-5708C524D80E}"/>
              </c:ext>
            </c:extLst>
          </c:dPt>
          <c:dPt>
            <c:idx val="1535"/>
            <c:bubble3D val="0"/>
            <c:extLst>
              <c:ext xmlns:c16="http://schemas.microsoft.com/office/drawing/2014/chart" uri="{C3380CC4-5D6E-409C-BE32-E72D297353CC}">
                <c16:uniqueId val="{00000BFF-DA4A-4C9D-8D87-5708C524D80E}"/>
              </c:ext>
            </c:extLst>
          </c:dPt>
          <c:dPt>
            <c:idx val="1536"/>
            <c:bubble3D val="0"/>
            <c:extLst>
              <c:ext xmlns:c16="http://schemas.microsoft.com/office/drawing/2014/chart" uri="{C3380CC4-5D6E-409C-BE32-E72D297353CC}">
                <c16:uniqueId val="{00000C01-DA4A-4C9D-8D87-5708C524D80E}"/>
              </c:ext>
            </c:extLst>
          </c:dPt>
          <c:dPt>
            <c:idx val="1537"/>
            <c:bubble3D val="0"/>
            <c:extLst>
              <c:ext xmlns:c16="http://schemas.microsoft.com/office/drawing/2014/chart" uri="{C3380CC4-5D6E-409C-BE32-E72D297353CC}">
                <c16:uniqueId val="{00000C03-DA4A-4C9D-8D87-5708C524D80E}"/>
              </c:ext>
            </c:extLst>
          </c:dPt>
          <c:dPt>
            <c:idx val="1538"/>
            <c:bubble3D val="0"/>
            <c:extLst>
              <c:ext xmlns:c16="http://schemas.microsoft.com/office/drawing/2014/chart" uri="{C3380CC4-5D6E-409C-BE32-E72D297353CC}">
                <c16:uniqueId val="{00000C05-DA4A-4C9D-8D87-5708C524D80E}"/>
              </c:ext>
            </c:extLst>
          </c:dPt>
          <c:dPt>
            <c:idx val="1539"/>
            <c:bubble3D val="0"/>
            <c:extLst>
              <c:ext xmlns:c16="http://schemas.microsoft.com/office/drawing/2014/chart" uri="{C3380CC4-5D6E-409C-BE32-E72D297353CC}">
                <c16:uniqueId val="{00000C07-DA4A-4C9D-8D87-5708C524D80E}"/>
              </c:ext>
            </c:extLst>
          </c:dPt>
          <c:dPt>
            <c:idx val="1540"/>
            <c:bubble3D val="0"/>
            <c:extLst>
              <c:ext xmlns:c16="http://schemas.microsoft.com/office/drawing/2014/chart" uri="{C3380CC4-5D6E-409C-BE32-E72D297353CC}">
                <c16:uniqueId val="{00000C09-DA4A-4C9D-8D87-5708C524D80E}"/>
              </c:ext>
            </c:extLst>
          </c:dPt>
          <c:dPt>
            <c:idx val="1541"/>
            <c:bubble3D val="0"/>
            <c:extLst>
              <c:ext xmlns:c16="http://schemas.microsoft.com/office/drawing/2014/chart" uri="{C3380CC4-5D6E-409C-BE32-E72D297353CC}">
                <c16:uniqueId val="{00000C0B-DA4A-4C9D-8D87-5708C524D80E}"/>
              </c:ext>
            </c:extLst>
          </c:dPt>
          <c:dPt>
            <c:idx val="1542"/>
            <c:bubble3D val="0"/>
            <c:extLst>
              <c:ext xmlns:c16="http://schemas.microsoft.com/office/drawing/2014/chart" uri="{C3380CC4-5D6E-409C-BE32-E72D297353CC}">
                <c16:uniqueId val="{00000C0D-DA4A-4C9D-8D87-5708C524D80E}"/>
              </c:ext>
            </c:extLst>
          </c:dPt>
          <c:dPt>
            <c:idx val="1543"/>
            <c:bubble3D val="0"/>
            <c:extLst>
              <c:ext xmlns:c16="http://schemas.microsoft.com/office/drawing/2014/chart" uri="{C3380CC4-5D6E-409C-BE32-E72D297353CC}">
                <c16:uniqueId val="{00000C0F-DA4A-4C9D-8D87-5708C524D80E}"/>
              </c:ext>
            </c:extLst>
          </c:dPt>
          <c:dPt>
            <c:idx val="1544"/>
            <c:bubble3D val="0"/>
            <c:extLst>
              <c:ext xmlns:c16="http://schemas.microsoft.com/office/drawing/2014/chart" uri="{C3380CC4-5D6E-409C-BE32-E72D297353CC}">
                <c16:uniqueId val="{00000C11-DA4A-4C9D-8D87-5708C524D80E}"/>
              </c:ext>
            </c:extLst>
          </c:dPt>
          <c:dPt>
            <c:idx val="1545"/>
            <c:bubble3D val="0"/>
            <c:extLst>
              <c:ext xmlns:c16="http://schemas.microsoft.com/office/drawing/2014/chart" uri="{C3380CC4-5D6E-409C-BE32-E72D297353CC}">
                <c16:uniqueId val="{00000C13-DA4A-4C9D-8D87-5708C524D80E}"/>
              </c:ext>
            </c:extLst>
          </c:dPt>
          <c:dPt>
            <c:idx val="1546"/>
            <c:bubble3D val="0"/>
            <c:extLst>
              <c:ext xmlns:c16="http://schemas.microsoft.com/office/drawing/2014/chart" uri="{C3380CC4-5D6E-409C-BE32-E72D297353CC}">
                <c16:uniqueId val="{00000C15-DA4A-4C9D-8D87-5708C524D80E}"/>
              </c:ext>
            </c:extLst>
          </c:dPt>
          <c:dPt>
            <c:idx val="1547"/>
            <c:bubble3D val="0"/>
            <c:extLst>
              <c:ext xmlns:c16="http://schemas.microsoft.com/office/drawing/2014/chart" uri="{C3380CC4-5D6E-409C-BE32-E72D297353CC}">
                <c16:uniqueId val="{00000C17-DA4A-4C9D-8D87-5708C524D80E}"/>
              </c:ext>
            </c:extLst>
          </c:dPt>
          <c:dPt>
            <c:idx val="1548"/>
            <c:bubble3D val="0"/>
            <c:extLst>
              <c:ext xmlns:c16="http://schemas.microsoft.com/office/drawing/2014/chart" uri="{C3380CC4-5D6E-409C-BE32-E72D297353CC}">
                <c16:uniqueId val="{00000C19-DA4A-4C9D-8D87-5708C524D80E}"/>
              </c:ext>
            </c:extLst>
          </c:dPt>
          <c:dPt>
            <c:idx val="1549"/>
            <c:bubble3D val="0"/>
            <c:extLst>
              <c:ext xmlns:c16="http://schemas.microsoft.com/office/drawing/2014/chart" uri="{C3380CC4-5D6E-409C-BE32-E72D297353CC}">
                <c16:uniqueId val="{00000C1B-DA4A-4C9D-8D87-5708C524D80E}"/>
              </c:ext>
            </c:extLst>
          </c:dPt>
          <c:dPt>
            <c:idx val="1550"/>
            <c:bubble3D val="0"/>
            <c:extLst>
              <c:ext xmlns:c16="http://schemas.microsoft.com/office/drawing/2014/chart" uri="{C3380CC4-5D6E-409C-BE32-E72D297353CC}">
                <c16:uniqueId val="{00000C1D-DA4A-4C9D-8D87-5708C524D80E}"/>
              </c:ext>
            </c:extLst>
          </c:dPt>
          <c:dPt>
            <c:idx val="1551"/>
            <c:bubble3D val="0"/>
            <c:extLst>
              <c:ext xmlns:c16="http://schemas.microsoft.com/office/drawing/2014/chart" uri="{C3380CC4-5D6E-409C-BE32-E72D297353CC}">
                <c16:uniqueId val="{00000C1F-DA4A-4C9D-8D87-5708C524D80E}"/>
              </c:ext>
            </c:extLst>
          </c:dPt>
          <c:dPt>
            <c:idx val="1552"/>
            <c:bubble3D val="0"/>
            <c:extLst>
              <c:ext xmlns:c16="http://schemas.microsoft.com/office/drawing/2014/chart" uri="{C3380CC4-5D6E-409C-BE32-E72D297353CC}">
                <c16:uniqueId val="{00000C21-DA4A-4C9D-8D87-5708C524D80E}"/>
              </c:ext>
            </c:extLst>
          </c:dPt>
          <c:dPt>
            <c:idx val="1553"/>
            <c:bubble3D val="0"/>
            <c:extLst>
              <c:ext xmlns:c16="http://schemas.microsoft.com/office/drawing/2014/chart" uri="{C3380CC4-5D6E-409C-BE32-E72D297353CC}">
                <c16:uniqueId val="{00000C23-DA4A-4C9D-8D87-5708C524D80E}"/>
              </c:ext>
            </c:extLst>
          </c:dPt>
          <c:dPt>
            <c:idx val="1554"/>
            <c:bubble3D val="0"/>
            <c:extLst>
              <c:ext xmlns:c16="http://schemas.microsoft.com/office/drawing/2014/chart" uri="{C3380CC4-5D6E-409C-BE32-E72D297353CC}">
                <c16:uniqueId val="{00000C25-DA4A-4C9D-8D87-5708C524D80E}"/>
              </c:ext>
            </c:extLst>
          </c:dPt>
          <c:dPt>
            <c:idx val="1555"/>
            <c:bubble3D val="0"/>
            <c:extLst>
              <c:ext xmlns:c16="http://schemas.microsoft.com/office/drawing/2014/chart" uri="{C3380CC4-5D6E-409C-BE32-E72D297353CC}">
                <c16:uniqueId val="{00000C27-DA4A-4C9D-8D87-5708C524D80E}"/>
              </c:ext>
            </c:extLst>
          </c:dPt>
          <c:dPt>
            <c:idx val="1556"/>
            <c:bubble3D val="0"/>
            <c:extLst>
              <c:ext xmlns:c16="http://schemas.microsoft.com/office/drawing/2014/chart" uri="{C3380CC4-5D6E-409C-BE32-E72D297353CC}">
                <c16:uniqueId val="{00000C29-DA4A-4C9D-8D87-5708C524D80E}"/>
              </c:ext>
            </c:extLst>
          </c:dPt>
          <c:dPt>
            <c:idx val="1557"/>
            <c:bubble3D val="0"/>
            <c:extLst>
              <c:ext xmlns:c16="http://schemas.microsoft.com/office/drawing/2014/chart" uri="{C3380CC4-5D6E-409C-BE32-E72D297353CC}">
                <c16:uniqueId val="{00000C2B-DA4A-4C9D-8D87-5708C524D80E}"/>
              </c:ext>
            </c:extLst>
          </c:dPt>
          <c:dPt>
            <c:idx val="1558"/>
            <c:bubble3D val="0"/>
            <c:extLst>
              <c:ext xmlns:c16="http://schemas.microsoft.com/office/drawing/2014/chart" uri="{C3380CC4-5D6E-409C-BE32-E72D297353CC}">
                <c16:uniqueId val="{00000C2D-DA4A-4C9D-8D87-5708C524D80E}"/>
              </c:ext>
            </c:extLst>
          </c:dPt>
          <c:dPt>
            <c:idx val="1559"/>
            <c:bubble3D val="0"/>
            <c:extLst>
              <c:ext xmlns:c16="http://schemas.microsoft.com/office/drawing/2014/chart" uri="{C3380CC4-5D6E-409C-BE32-E72D297353CC}">
                <c16:uniqueId val="{00000C2F-DA4A-4C9D-8D87-5708C524D80E}"/>
              </c:ext>
            </c:extLst>
          </c:dPt>
          <c:dPt>
            <c:idx val="1560"/>
            <c:bubble3D val="0"/>
            <c:extLst>
              <c:ext xmlns:c16="http://schemas.microsoft.com/office/drawing/2014/chart" uri="{C3380CC4-5D6E-409C-BE32-E72D297353CC}">
                <c16:uniqueId val="{00000C31-DA4A-4C9D-8D87-5708C524D80E}"/>
              </c:ext>
            </c:extLst>
          </c:dPt>
          <c:dPt>
            <c:idx val="1561"/>
            <c:bubble3D val="0"/>
            <c:extLst>
              <c:ext xmlns:c16="http://schemas.microsoft.com/office/drawing/2014/chart" uri="{C3380CC4-5D6E-409C-BE32-E72D297353CC}">
                <c16:uniqueId val="{00000C33-DA4A-4C9D-8D87-5708C524D80E}"/>
              </c:ext>
            </c:extLst>
          </c:dPt>
          <c:dPt>
            <c:idx val="1562"/>
            <c:bubble3D val="0"/>
            <c:extLst>
              <c:ext xmlns:c16="http://schemas.microsoft.com/office/drawing/2014/chart" uri="{C3380CC4-5D6E-409C-BE32-E72D297353CC}">
                <c16:uniqueId val="{00000C35-DA4A-4C9D-8D87-5708C524D80E}"/>
              </c:ext>
            </c:extLst>
          </c:dPt>
          <c:dPt>
            <c:idx val="1563"/>
            <c:bubble3D val="0"/>
            <c:extLst>
              <c:ext xmlns:c16="http://schemas.microsoft.com/office/drawing/2014/chart" uri="{C3380CC4-5D6E-409C-BE32-E72D297353CC}">
                <c16:uniqueId val="{00000C37-DA4A-4C9D-8D87-5708C524D80E}"/>
              </c:ext>
            </c:extLst>
          </c:dPt>
          <c:dPt>
            <c:idx val="1564"/>
            <c:bubble3D val="0"/>
            <c:extLst>
              <c:ext xmlns:c16="http://schemas.microsoft.com/office/drawing/2014/chart" uri="{C3380CC4-5D6E-409C-BE32-E72D297353CC}">
                <c16:uniqueId val="{00000C39-DA4A-4C9D-8D87-5708C524D80E}"/>
              </c:ext>
            </c:extLst>
          </c:dPt>
          <c:dPt>
            <c:idx val="1565"/>
            <c:bubble3D val="0"/>
            <c:extLst>
              <c:ext xmlns:c16="http://schemas.microsoft.com/office/drawing/2014/chart" uri="{C3380CC4-5D6E-409C-BE32-E72D297353CC}">
                <c16:uniqueId val="{00000C3B-DA4A-4C9D-8D87-5708C524D80E}"/>
              </c:ext>
            </c:extLst>
          </c:dPt>
          <c:dPt>
            <c:idx val="1566"/>
            <c:bubble3D val="0"/>
            <c:extLst>
              <c:ext xmlns:c16="http://schemas.microsoft.com/office/drawing/2014/chart" uri="{C3380CC4-5D6E-409C-BE32-E72D297353CC}">
                <c16:uniqueId val="{00000C3D-DA4A-4C9D-8D87-5708C524D80E}"/>
              </c:ext>
            </c:extLst>
          </c:dPt>
          <c:dPt>
            <c:idx val="1567"/>
            <c:bubble3D val="0"/>
            <c:extLst>
              <c:ext xmlns:c16="http://schemas.microsoft.com/office/drawing/2014/chart" uri="{C3380CC4-5D6E-409C-BE32-E72D297353CC}">
                <c16:uniqueId val="{00000C3F-DA4A-4C9D-8D87-5708C524D80E}"/>
              </c:ext>
            </c:extLst>
          </c:dPt>
          <c:dPt>
            <c:idx val="1568"/>
            <c:bubble3D val="0"/>
            <c:extLst>
              <c:ext xmlns:c16="http://schemas.microsoft.com/office/drawing/2014/chart" uri="{C3380CC4-5D6E-409C-BE32-E72D297353CC}">
                <c16:uniqueId val="{00000C41-DA4A-4C9D-8D87-5708C524D80E}"/>
              </c:ext>
            </c:extLst>
          </c:dPt>
          <c:dPt>
            <c:idx val="1569"/>
            <c:bubble3D val="0"/>
            <c:extLst>
              <c:ext xmlns:c16="http://schemas.microsoft.com/office/drawing/2014/chart" uri="{C3380CC4-5D6E-409C-BE32-E72D297353CC}">
                <c16:uniqueId val="{00000C43-DA4A-4C9D-8D87-5708C524D80E}"/>
              </c:ext>
            </c:extLst>
          </c:dPt>
          <c:dPt>
            <c:idx val="1570"/>
            <c:bubble3D val="0"/>
            <c:extLst>
              <c:ext xmlns:c16="http://schemas.microsoft.com/office/drawing/2014/chart" uri="{C3380CC4-5D6E-409C-BE32-E72D297353CC}">
                <c16:uniqueId val="{00000C45-DA4A-4C9D-8D87-5708C524D80E}"/>
              </c:ext>
            </c:extLst>
          </c:dPt>
          <c:dPt>
            <c:idx val="1571"/>
            <c:bubble3D val="0"/>
            <c:extLst>
              <c:ext xmlns:c16="http://schemas.microsoft.com/office/drawing/2014/chart" uri="{C3380CC4-5D6E-409C-BE32-E72D297353CC}">
                <c16:uniqueId val="{00000C47-DA4A-4C9D-8D87-5708C524D80E}"/>
              </c:ext>
            </c:extLst>
          </c:dPt>
          <c:dPt>
            <c:idx val="1572"/>
            <c:bubble3D val="0"/>
            <c:extLst>
              <c:ext xmlns:c16="http://schemas.microsoft.com/office/drawing/2014/chart" uri="{C3380CC4-5D6E-409C-BE32-E72D297353CC}">
                <c16:uniqueId val="{00000C49-DA4A-4C9D-8D87-5708C524D80E}"/>
              </c:ext>
            </c:extLst>
          </c:dPt>
          <c:dPt>
            <c:idx val="1573"/>
            <c:bubble3D val="0"/>
            <c:extLst>
              <c:ext xmlns:c16="http://schemas.microsoft.com/office/drawing/2014/chart" uri="{C3380CC4-5D6E-409C-BE32-E72D297353CC}">
                <c16:uniqueId val="{00000C4B-DA4A-4C9D-8D87-5708C524D80E}"/>
              </c:ext>
            </c:extLst>
          </c:dPt>
          <c:dPt>
            <c:idx val="1574"/>
            <c:bubble3D val="0"/>
            <c:extLst>
              <c:ext xmlns:c16="http://schemas.microsoft.com/office/drawing/2014/chart" uri="{C3380CC4-5D6E-409C-BE32-E72D297353CC}">
                <c16:uniqueId val="{00000C4D-DA4A-4C9D-8D87-5708C524D80E}"/>
              </c:ext>
            </c:extLst>
          </c:dPt>
          <c:dPt>
            <c:idx val="1575"/>
            <c:bubble3D val="0"/>
            <c:extLst>
              <c:ext xmlns:c16="http://schemas.microsoft.com/office/drawing/2014/chart" uri="{C3380CC4-5D6E-409C-BE32-E72D297353CC}">
                <c16:uniqueId val="{00000C4F-DA4A-4C9D-8D87-5708C524D80E}"/>
              </c:ext>
            </c:extLst>
          </c:dPt>
          <c:dPt>
            <c:idx val="1576"/>
            <c:bubble3D val="0"/>
            <c:extLst>
              <c:ext xmlns:c16="http://schemas.microsoft.com/office/drawing/2014/chart" uri="{C3380CC4-5D6E-409C-BE32-E72D297353CC}">
                <c16:uniqueId val="{00000C51-DA4A-4C9D-8D87-5708C524D80E}"/>
              </c:ext>
            </c:extLst>
          </c:dPt>
          <c:dPt>
            <c:idx val="1577"/>
            <c:bubble3D val="0"/>
            <c:extLst>
              <c:ext xmlns:c16="http://schemas.microsoft.com/office/drawing/2014/chart" uri="{C3380CC4-5D6E-409C-BE32-E72D297353CC}">
                <c16:uniqueId val="{00000C53-DA4A-4C9D-8D87-5708C524D80E}"/>
              </c:ext>
            </c:extLst>
          </c:dPt>
          <c:dPt>
            <c:idx val="1578"/>
            <c:bubble3D val="0"/>
            <c:extLst>
              <c:ext xmlns:c16="http://schemas.microsoft.com/office/drawing/2014/chart" uri="{C3380CC4-5D6E-409C-BE32-E72D297353CC}">
                <c16:uniqueId val="{00000C55-DA4A-4C9D-8D87-5708C524D80E}"/>
              </c:ext>
            </c:extLst>
          </c:dPt>
          <c:dPt>
            <c:idx val="1579"/>
            <c:bubble3D val="0"/>
            <c:extLst>
              <c:ext xmlns:c16="http://schemas.microsoft.com/office/drawing/2014/chart" uri="{C3380CC4-5D6E-409C-BE32-E72D297353CC}">
                <c16:uniqueId val="{00000C57-DA4A-4C9D-8D87-5708C524D80E}"/>
              </c:ext>
            </c:extLst>
          </c:dPt>
          <c:dPt>
            <c:idx val="1580"/>
            <c:bubble3D val="0"/>
            <c:extLst>
              <c:ext xmlns:c16="http://schemas.microsoft.com/office/drawing/2014/chart" uri="{C3380CC4-5D6E-409C-BE32-E72D297353CC}">
                <c16:uniqueId val="{00000C59-DA4A-4C9D-8D87-5708C524D80E}"/>
              </c:ext>
            </c:extLst>
          </c:dPt>
          <c:dPt>
            <c:idx val="1581"/>
            <c:bubble3D val="0"/>
            <c:extLst>
              <c:ext xmlns:c16="http://schemas.microsoft.com/office/drawing/2014/chart" uri="{C3380CC4-5D6E-409C-BE32-E72D297353CC}">
                <c16:uniqueId val="{00000C5B-DA4A-4C9D-8D87-5708C524D80E}"/>
              </c:ext>
            </c:extLst>
          </c:dPt>
          <c:dPt>
            <c:idx val="1582"/>
            <c:bubble3D val="0"/>
            <c:extLst>
              <c:ext xmlns:c16="http://schemas.microsoft.com/office/drawing/2014/chart" uri="{C3380CC4-5D6E-409C-BE32-E72D297353CC}">
                <c16:uniqueId val="{00000C5D-DA4A-4C9D-8D87-5708C524D80E}"/>
              </c:ext>
            </c:extLst>
          </c:dPt>
          <c:dPt>
            <c:idx val="1583"/>
            <c:bubble3D val="0"/>
            <c:extLst>
              <c:ext xmlns:c16="http://schemas.microsoft.com/office/drawing/2014/chart" uri="{C3380CC4-5D6E-409C-BE32-E72D297353CC}">
                <c16:uniqueId val="{00000C5F-DA4A-4C9D-8D87-5708C524D80E}"/>
              </c:ext>
            </c:extLst>
          </c:dPt>
          <c:dPt>
            <c:idx val="1584"/>
            <c:bubble3D val="0"/>
            <c:extLst>
              <c:ext xmlns:c16="http://schemas.microsoft.com/office/drawing/2014/chart" uri="{C3380CC4-5D6E-409C-BE32-E72D297353CC}">
                <c16:uniqueId val="{00000C61-DA4A-4C9D-8D87-5708C524D80E}"/>
              </c:ext>
            </c:extLst>
          </c:dPt>
          <c:dPt>
            <c:idx val="1585"/>
            <c:bubble3D val="0"/>
            <c:extLst>
              <c:ext xmlns:c16="http://schemas.microsoft.com/office/drawing/2014/chart" uri="{C3380CC4-5D6E-409C-BE32-E72D297353CC}">
                <c16:uniqueId val="{00000C63-DA4A-4C9D-8D87-5708C524D80E}"/>
              </c:ext>
            </c:extLst>
          </c:dPt>
          <c:dPt>
            <c:idx val="1586"/>
            <c:bubble3D val="0"/>
            <c:extLst>
              <c:ext xmlns:c16="http://schemas.microsoft.com/office/drawing/2014/chart" uri="{C3380CC4-5D6E-409C-BE32-E72D297353CC}">
                <c16:uniqueId val="{00000C65-DA4A-4C9D-8D87-5708C524D80E}"/>
              </c:ext>
            </c:extLst>
          </c:dPt>
          <c:dPt>
            <c:idx val="1587"/>
            <c:bubble3D val="0"/>
            <c:extLst>
              <c:ext xmlns:c16="http://schemas.microsoft.com/office/drawing/2014/chart" uri="{C3380CC4-5D6E-409C-BE32-E72D297353CC}">
                <c16:uniqueId val="{00000C67-DA4A-4C9D-8D87-5708C524D80E}"/>
              </c:ext>
            </c:extLst>
          </c:dPt>
          <c:dPt>
            <c:idx val="1588"/>
            <c:bubble3D val="0"/>
            <c:extLst>
              <c:ext xmlns:c16="http://schemas.microsoft.com/office/drawing/2014/chart" uri="{C3380CC4-5D6E-409C-BE32-E72D297353CC}">
                <c16:uniqueId val="{00000C69-DA4A-4C9D-8D87-5708C524D80E}"/>
              </c:ext>
            </c:extLst>
          </c:dPt>
          <c:dPt>
            <c:idx val="1589"/>
            <c:bubble3D val="0"/>
            <c:extLst>
              <c:ext xmlns:c16="http://schemas.microsoft.com/office/drawing/2014/chart" uri="{C3380CC4-5D6E-409C-BE32-E72D297353CC}">
                <c16:uniqueId val="{00000C6B-DA4A-4C9D-8D87-5708C524D80E}"/>
              </c:ext>
            </c:extLst>
          </c:dPt>
          <c:dPt>
            <c:idx val="1590"/>
            <c:bubble3D val="0"/>
            <c:extLst>
              <c:ext xmlns:c16="http://schemas.microsoft.com/office/drawing/2014/chart" uri="{C3380CC4-5D6E-409C-BE32-E72D297353CC}">
                <c16:uniqueId val="{00000C6D-DA4A-4C9D-8D87-5708C524D80E}"/>
              </c:ext>
            </c:extLst>
          </c:dPt>
          <c:dPt>
            <c:idx val="1591"/>
            <c:bubble3D val="0"/>
            <c:extLst>
              <c:ext xmlns:c16="http://schemas.microsoft.com/office/drawing/2014/chart" uri="{C3380CC4-5D6E-409C-BE32-E72D297353CC}">
                <c16:uniqueId val="{00000C6F-DA4A-4C9D-8D87-5708C524D80E}"/>
              </c:ext>
            </c:extLst>
          </c:dPt>
          <c:dPt>
            <c:idx val="1592"/>
            <c:bubble3D val="0"/>
            <c:extLst>
              <c:ext xmlns:c16="http://schemas.microsoft.com/office/drawing/2014/chart" uri="{C3380CC4-5D6E-409C-BE32-E72D297353CC}">
                <c16:uniqueId val="{00000C71-DA4A-4C9D-8D87-5708C524D80E}"/>
              </c:ext>
            </c:extLst>
          </c:dPt>
          <c:dPt>
            <c:idx val="1593"/>
            <c:bubble3D val="0"/>
            <c:extLst>
              <c:ext xmlns:c16="http://schemas.microsoft.com/office/drawing/2014/chart" uri="{C3380CC4-5D6E-409C-BE32-E72D297353CC}">
                <c16:uniqueId val="{00000C73-DA4A-4C9D-8D87-5708C524D80E}"/>
              </c:ext>
            </c:extLst>
          </c:dPt>
          <c:dPt>
            <c:idx val="1594"/>
            <c:bubble3D val="0"/>
            <c:extLst>
              <c:ext xmlns:c16="http://schemas.microsoft.com/office/drawing/2014/chart" uri="{C3380CC4-5D6E-409C-BE32-E72D297353CC}">
                <c16:uniqueId val="{00000C75-DA4A-4C9D-8D87-5708C524D80E}"/>
              </c:ext>
            </c:extLst>
          </c:dPt>
          <c:dPt>
            <c:idx val="1595"/>
            <c:bubble3D val="0"/>
            <c:extLst>
              <c:ext xmlns:c16="http://schemas.microsoft.com/office/drawing/2014/chart" uri="{C3380CC4-5D6E-409C-BE32-E72D297353CC}">
                <c16:uniqueId val="{00000C77-DA4A-4C9D-8D87-5708C524D80E}"/>
              </c:ext>
            </c:extLst>
          </c:dPt>
          <c:dPt>
            <c:idx val="1596"/>
            <c:bubble3D val="0"/>
            <c:extLst>
              <c:ext xmlns:c16="http://schemas.microsoft.com/office/drawing/2014/chart" uri="{C3380CC4-5D6E-409C-BE32-E72D297353CC}">
                <c16:uniqueId val="{00000C79-DA4A-4C9D-8D87-5708C524D80E}"/>
              </c:ext>
            </c:extLst>
          </c:dPt>
          <c:dPt>
            <c:idx val="1597"/>
            <c:bubble3D val="0"/>
            <c:extLst>
              <c:ext xmlns:c16="http://schemas.microsoft.com/office/drawing/2014/chart" uri="{C3380CC4-5D6E-409C-BE32-E72D297353CC}">
                <c16:uniqueId val="{00000C7B-DA4A-4C9D-8D87-5708C524D80E}"/>
              </c:ext>
            </c:extLst>
          </c:dPt>
          <c:dPt>
            <c:idx val="1598"/>
            <c:bubble3D val="0"/>
            <c:extLst>
              <c:ext xmlns:c16="http://schemas.microsoft.com/office/drawing/2014/chart" uri="{C3380CC4-5D6E-409C-BE32-E72D297353CC}">
                <c16:uniqueId val="{00000C7D-DA4A-4C9D-8D87-5708C524D80E}"/>
              </c:ext>
            </c:extLst>
          </c:dPt>
          <c:dPt>
            <c:idx val="1599"/>
            <c:bubble3D val="0"/>
            <c:extLst>
              <c:ext xmlns:c16="http://schemas.microsoft.com/office/drawing/2014/chart" uri="{C3380CC4-5D6E-409C-BE32-E72D297353CC}">
                <c16:uniqueId val="{00000C7F-DA4A-4C9D-8D87-5708C524D80E}"/>
              </c:ext>
            </c:extLst>
          </c:dPt>
          <c:dPt>
            <c:idx val="1600"/>
            <c:bubble3D val="0"/>
            <c:extLst>
              <c:ext xmlns:c16="http://schemas.microsoft.com/office/drawing/2014/chart" uri="{C3380CC4-5D6E-409C-BE32-E72D297353CC}">
                <c16:uniqueId val="{00000C81-DA4A-4C9D-8D87-5708C524D80E}"/>
              </c:ext>
            </c:extLst>
          </c:dPt>
          <c:dPt>
            <c:idx val="1601"/>
            <c:bubble3D val="0"/>
            <c:extLst>
              <c:ext xmlns:c16="http://schemas.microsoft.com/office/drawing/2014/chart" uri="{C3380CC4-5D6E-409C-BE32-E72D297353CC}">
                <c16:uniqueId val="{00000C83-DA4A-4C9D-8D87-5708C524D80E}"/>
              </c:ext>
            </c:extLst>
          </c:dPt>
          <c:dPt>
            <c:idx val="1602"/>
            <c:bubble3D val="0"/>
            <c:extLst>
              <c:ext xmlns:c16="http://schemas.microsoft.com/office/drawing/2014/chart" uri="{C3380CC4-5D6E-409C-BE32-E72D297353CC}">
                <c16:uniqueId val="{00000C85-DA4A-4C9D-8D87-5708C524D80E}"/>
              </c:ext>
            </c:extLst>
          </c:dPt>
          <c:dPt>
            <c:idx val="1603"/>
            <c:bubble3D val="0"/>
            <c:extLst>
              <c:ext xmlns:c16="http://schemas.microsoft.com/office/drawing/2014/chart" uri="{C3380CC4-5D6E-409C-BE32-E72D297353CC}">
                <c16:uniqueId val="{00000C87-DA4A-4C9D-8D87-5708C524D80E}"/>
              </c:ext>
            </c:extLst>
          </c:dPt>
          <c:dPt>
            <c:idx val="1604"/>
            <c:bubble3D val="0"/>
            <c:extLst>
              <c:ext xmlns:c16="http://schemas.microsoft.com/office/drawing/2014/chart" uri="{C3380CC4-5D6E-409C-BE32-E72D297353CC}">
                <c16:uniqueId val="{00000C89-DA4A-4C9D-8D87-5708C524D80E}"/>
              </c:ext>
            </c:extLst>
          </c:dPt>
          <c:dPt>
            <c:idx val="1605"/>
            <c:bubble3D val="0"/>
            <c:extLst>
              <c:ext xmlns:c16="http://schemas.microsoft.com/office/drawing/2014/chart" uri="{C3380CC4-5D6E-409C-BE32-E72D297353CC}">
                <c16:uniqueId val="{00000C8B-DA4A-4C9D-8D87-5708C524D80E}"/>
              </c:ext>
            </c:extLst>
          </c:dPt>
          <c:dPt>
            <c:idx val="1606"/>
            <c:bubble3D val="0"/>
            <c:extLst>
              <c:ext xmlns:c16="http://schemas.microsoft.com/office/drawing/2014/chart" uri="{C3380CC4-5D6E-409C-BE32-E72D297353CC}">
                <c16:uniqueId val="{00000C8D-DA4A-4C9D-8D87-5708C524D80E}"/>
              </c:ext>
            </c:extLst>
          </c:dPt>
          <c:dPt>
            <c:idx val="1607"/>
            <c:bubble3D val="0"/>
            <c:extLst>
              <c:ext xmlns:c16="http://schemas.microsoft.com/office/drawing/2014/chart" uri="{C3380CC4-5D6E-409C-BE32-E72D297353CC}">
                <c16:uniqueId val="{00000C8F-DA4A-4C9D-8D87-5708C524D80E}"/>
              </c:ext>
            </c:extLst>
          </c:dPt>
          <c:dPt>
            <c:idx val="1608"/>
            <c:bubble3D val="0"/>
            <c:extLst>
              <c:ext xmlns:c16="http://schemas.microsoft.com/office/drawing/2014/chart" uri="{C3380CC4-5D6E-409C-BE32-E72D297353CC}">
                <c16:uniqueId val="{00000C91-DA4A-4C9D-8D87-5708C524D80E}"/>
              </c:ext>
            </c:extLst>
          </c:dPt>
          <c:dPt>
            <c:idx val="1609"/>
            <c:bubble3D val="0"/>
            <c:extLst>
              <c:ext xmlns:c16="http://schemas.microsoft.com/office/drawing/2014/chart" uri="{C3380CC4-5D6E-409C-BE32-E72D297353CC}">
                <c16:uniqueId val="{00000C93-DA4A-4C9D-8D87-5708C524D80E}"/>
              </c:ext>
            </c:extLst>
          </c:dPt>
          <c:dPt>
            <c:idx val="1610"/>
            <c:bubble3D val="0"/>
            <c:extLst>
              <c:ext xmlns:c16="http://schemas.microsoft.com/office/drawing/2014/chart" uri="{C3380CC4-5D6E-409C-BE32-E72D297353CC}">
                <c16:uniqueId val="{00000C95-DA4A-4C9D-8D87-5708C524D80E}"/>
              </c:ext>
            </c:extLst>
          </c:dPt>
          <c:dPt>
            <c:idx val="1611"/>
            <c:bubble3D val="0"/>
            <c:extLst>
              <c:ext xmlns:c16="http://schemas.microsoft.com/office/drawing/2014/chart" uri="{C3380CC4-5D6E-409C-BE32-E72D297353CC}">
                <c16:uniqueId val="{00000C97-DA4A-4C9D-8D87-5708C524D80E}"/>
              </c:ext>
            </c:extLst>
          </c:dPt>
          <c:dPt>
            <c:idx val="1612"/>
            <c:bubble3D val="0"/>
            <c:extLst>
              <c:ext xmlns:c16="http://schemas.microsoft.com/office/drawing/2014/chart" uri="{C3380CC4-5D6E-409C-BE32-E72D297353CC}">
                <c16:uniqueId val="{00000C99-DA4A-4C9D-8D87-5708C524D80E}"/>
              </c:ext>
            </c:extLst>
          </c:dPt>
          <c:dPt>
            <c:idx val="1613"/>
            <c:bubble3D val="0"/>
            <c:extLst>
              <c:ext xmlns:c16="http://schemas.microsoft.com/office/drawing/2014/chart" uri="{C3380CC4-5D6E-409C-BE32-E72D297353CC}">
                <c16:uniqueId val="{00000C9B-DA4A-4C9D-8D87-5708C524D80E}"/>
              </c:ext>
            </c:extLst>
          </c:dPt>
          <c:dPt>
            <c:idx val="1614"/>
            <c:bubble3D val="0"/>
            <c:extLst>
              <c:ext xmlns:c16="http://schemas.microsoft.com/office/drawing/2014/chart" uri="{C3380CC4-5D6E-409C-BE32-E72D297353CC}">
                <c16:uniqueId val="{00000C9D-DA4A-4C9D-8D87-5708C524D80E}"/>
              </c:ext>
            </c:extLst>
          </c:dPt>
          <c:dPt>
            <c:idx val="1615"/>
            <c:bubble3D val="0"/>
            <c:extLst>
              <c:ext xmlns:c16="http://schemas.microsoft.com/office/drawing/2014/chart" uri="{C3380CC4-5D6E-409C-BE32-E72D297353CC}">
                <c16:uniqueId val="{00000C9F-DA4A-4C9D-8D87-5708C524D80E}"/>
              </c:ext>
            </c:extLst>
          </c:dPt>
          <c:dPt>
            <c:idx val="1616"/>
            <c:bubble3D val="0"/>
            <c:extLst>
              <c:ext xmlns:c16="http://schemas.microsoft.com/office/drawing/2014/chart" uri="{C3380CC4-5D6E-409C-BE32-E72D297353CC}">
                <c16:uniqueId val="{00000CA1-DA4A-4C9D-8D87-5708C524D80E}"/>
              </c:ext>
            </c:extLst>
          </c:dPt>
          <c:dPt>
            <c:idx val="1617"/>
            <c:bubble3D val="0"/>
            <c:extLst>
              <c:ext xmlns:c16="http://schemas.microsoft.com/office/drawing/2014/chart" uri="{C3380CC4-5D6E-409C-BE32-E72D297353CC}">
                <c16:uniqueId val="{00000CA3-DA4A-4C9D-8D87-5708C524D80E}"/>
              </c:ext>
            </c:extLst>
          </c:dPt>
          <c:dPt>
            <c:idx val="1618"/>
            <c:bubble3D val="0"/>
            <c:extLst>
              <c:ext xmlns:c16="http://schemas.microsoft.com/office/drawing/2014/chart" uri="{C3380CC4-5D6E-409C-BE32-E72D297353CC}">
                <c16:uniqueId val="{00000CA5-DA4A-4C9D-8D87-5708C524D80E}"/>
              </c:ext>
            </c:extLst>
          </c:dPt>
          <c:dPt>
            <c:idx val="1619"/>
            <c:bubble3D val="0"/>
            <c:extLst>
              <c:ext xmlns:c16="http://schemas.microsoft.com/office/drawing/2014/chart" uri="{C3380CC4-5D6E-409C-BE32-E72D297353CC}">
                <c16:uniqueId val="{00000CA7-DA4A-4C9D-8D87-5708C524D80E}"/>
              </c:ext>
            </c:extLst>
          </c:dPt>
          <c:dPt>
            <c:idx val="1620"/>
            <c:bubble3D val="0"/>
            <c:extLst>
              <c:ext xmlns:c16="http://schemas.microsoft.com/office/drawing/2014/chart" uri="{C3380CC4-5D6E-409C-BE32-E72D297353CC}">
                <c16:uniqueId val="{00000CA9-DA4A-4C9D-8D87-5708C524D80E}"/>
              </c:ext>
            </c:extLst>
          </c:dPt>
          <c:dPt>
            <c:idx val="1621"/>
            <c:bubble3D val="0"/>
            <c:extLst>
              <c:ext xmlns:c16="http://schemas.microsoft.com/office/drawing/2014/chart" uri="{C3380CC4-5D6E-409C-BE32-E72D297353CC}">
                <c16:uniqueId val="{00000CAB-DA4A-4C9D-8D87-5708C524D80E}"/>
              </c:ext>
            </c:extLst>
          </c:dPt>
          <c:dPt>
            <c:idx val="1622"/>
            <c:bubble3D val="0"/>
            <c:extLst>
              <c:ext xmlns:c16="http://schemas.microsoft.com/office/drawing/2014/chart" uri="{C3380CC4-5D6E-409C-BE32-E72D297353CC}">
                <c16:uniqueId val="{00000CAD-DA4A-4C9D-8D87-5708C524D80E}"/>
              </c:ext>
            </c:extLst>
          </c:dPt>
          <c:dPt>
            <c:idx val="1623"/>
            <c:bubble3D val="0"/>
            <c:extLst>
              <c:ext xmlns:c16="http://schemas.microsoft.com/office/drawing/2014/chart" uri="{C3380CC4-5D6E-409C-BE32-E72D297353CC}">
                <c16:uniqueId val="{00000CAF-DA4A-4C9D-8D87-5708C524D80E}"/>
              </c:ext>
            </c:extLst>
          </c:dPt>
          <c:dPt>
            <c:idx val="1624"/>
            <c:bubble3D val="0"/>
            <c:extLst>
              <c:ext xmlns:c16="http://schemas.microsoft.com/office/drawing/2014/chart" uri="{C3380CC4-5D6E-409C-BE32-E72D297353CC}">
                <c16:uniqueId val="{00000CB1-DA4A-4C9D-8D87-5708C524D80E}"/>
              </c:ext>
            </c:extLst>
          </c:dPt>
          <c:dPt>
            <c:idx val="1625"/>
            <c:bubble3D val="0"/>
            <c:extLst>
              <c:ext xmlns:c16="http://schemas.microsoft.com/office/drawing/2014/chart" uri="{C3380CC4-5D6E-409C-BE32-E72D297353CC}">
                <c16:uniqueId val="{00000CB3-DA4A-4C9D-8D87-5708C524D80E}"/>
              </c:ext>
            </c:extLst>
          </c:dPt>
          <c:dPt>
            <c:idx val="1626"/>
            <c:bubble3D val="0"/>
            <c:extLst>
              <c:ext xmlns:c16="http://schemas.microsoft.com/office/drawing/2014/chart" uri="{C3380CC4-5D6E-409C-BE32-E72D297353CC}">
                <c16:uniqueId val="{00000CB5-DA4A-4C9D-8D87-5708C524D80E}"/>
              </c:ext>
            </c:extLst>
          </c:dPt>
          <c:dPt>
            <c:idx val="1627"/>
            <c:bubble3D val="0"/>
            <c:extLst>
              <c:ext xmlns:c16="http://schemas.microsoft.com/office/drawing/2014/chart" uri="{C3380CC4-5D6E-409C-BE32-E72D297353CC}">
                <c16:uniqueId val="{00000CB7-DA4A-4C9D-8D87-5708C524D80E}"/>
              </c:ext>
            </c:extLst>
          </c:dPt>
          <c:dPt>
            <c:idx val="1628"/>
            <c:bubble3D val="0"/>
            <c:extLst>
              <c:ext xmlns:c16="http://schemas.microsoft.com/office/drawing/2014/chart" uri="{C3380CC4-5D6E-409C-BE32-E72D297353CC}">
                <c16:uniqueId val="{00000CB9-DA4A-4C9D-8D87-5708C524D80E}"/>
              </c:ext>
            </c:extLst>
          </c:dPt>
          <c:dPt>
            <c:idx val="1629"/>
            <c:bubble3D val="0"/>
            <c:extLst>
              <c:ext xmlns:c16="http://schemas.microsoft.com/office/drawing/2014/chart" uri="{C3380CC4-5D6E-409C-BE32-E72D297353CC}">
                <c16:uniqueId val="{00000CBB-DA4A-4C9D-8D87-5708C524D80E}"/>
              </c:ext>
            </c:extLst>
          </c:dPt>
          <c:dPt>
            <c:idx val="1630"/>
            <c:bubble3D val="0"/>
            <c:extLst>
              <c:ext xmlns:c16="http://schemas.microsoft.com/office/drawing/2014/chart" uri="{C3380CC4-5D6E-409C-BE32-E72D297353CC}">
                <c16:uniqueId val="{00000CBD-DA4A-4C9D-8D87-5708C524D80E}"/>
              </c:ext>
            </c:extLst>
          </c:dPt>
          <c:dPt>
            <c:idx val="1631"/>
            <c:bubble3D val="0"/>
            <c:extLst>
              <c:ext xmlns:c16="http://schemas.microsoft.com/office/drawing/2014/chart" uri="{C3380CC4-5D6E-409C-BE32-E72D297353CC}">
                <c16:uniqueId val="{00000CBF-DA4A-4C9D-8D87-5708C524D80E}"/>
              </c:ext>
            </c:extLst>
          </c:dPt>
          <c:dPt>
            <c:idx val="1632"/>
            <c:bubble3D val="0"/>
            <c:extLst>
              <c:ext xmlns:c16="http://schemas.microsoft.com/office/drawing/2014/chart" uri="{C3380CC4-5D6E-409C-BE32-E72D297353CC}">
                <c16:uniqueId val="{00000CC1-DA4A-4C9D-8D87-5708C524D80E}"/>
              </c:ext>
            </c:extLst>
          </c:dPt>
          <c:dPt>
            <c:idx val="1633"/>
            <c:bubble3D val="0"/>
            <c:extLst>
              <c:ext xmlns:c16="http://schemas.microsoft.com/office/drawing/2014/chart" uri="{C3380CC4-5D6E-409C-BE32-E72D297353CC}">
                <c16:uniqueId val="{00000CC3-DA4A-4C9D-8D87-5708C524D80E}"/>
              </c:ext>
            </c:extLst>
          </c:dPt>
          <c:dPt>
            <c:idx val="1634"/>
            <c:bubble3D val="0"/>
            <c:extLst>
              <c:ext xmlns:c16="http://schemas.microsoft.com/office/drawing/2014/chart" uri="{C3380CC4-5D6E-409C-BE32-E72D297353CC}">
                <c16:uniqueId val="{00000CC5-DA4A-4C9D-8D87-5708C524D80E}"/>
              </c:ext>
            </c:extLst>
          </c:dPt>
          <c:dPt>
            <c:idx val="1635"/>
            <c:bubble3D val="0"/>
            <c:extLst>
              <c:ext xmlns:c16="http://schemas.microsoft.com/office/drawing/2014/chart" uri="{C3380CC4-5D6E-409C-BE32-E72D297353CC}">
                <c16:uniqueId val="{00000CC7-DA4A-4C9D-8D87-5708C524D80E}"/>
              </c:ext>
            </c:extLst>
          </c:dPt>
          <c:dPt>
            <c:idx val="1636"/>
            <c:bubble3D val="0"/>
            <c:extLst>
              <c:ext xmlns:c16="http://schemas.microsoft.com/office/drawing/2014/chart" uri="{C3380CC4-5D6E-409C-BE32-E72D297353CC}">
                <c16:uniqueId val="{00000CC9-DA4A-4C9D-8D87-5708C524D80E}"/>
              </c:ext>
            </c:extLst>
          </c:dPt>
          <c:dPt>
            <c:idx val="1637"/>
            <c:bubble3D val="0"/>
            <c:extLst>
              <c:ext xmlns:c16="http://schemas.microsoft.com/office/drawing/2014/chart" uri="{C3380CC4-5D6E-409C-BE32-E72D297353CC}">
                <c16:uniqueId val="{00000CCB-DA4A-4C9D-8D87-5708C524D80E}"/>
              </c:ext>
            </c:extLst>
          </c:dPt>
          <c:dPt>
            <c:idx val="1638"/>
            <c:bubble3D val="0"/>
            <c:extLst>
              <c:ext xmlns:c16="http://schemas.microsoft.com/office/drawing/2014/chart" uri="{C3380CC4-5D6E-409C-BE32-E72D297353CC}">
                <c16:uniqueId val="{00000CCD-DA4A-4C9D-8D87-5708C524D80E}"/>
              </c:ext>
            </c:extLst>
          </c:dPt>
          <c:dPt>
            <c:idx val="1639"/>
            <c:bubble3D val="0"/>
            <c:extLst>
              <c:ext xmlns:c16="http://schemas.microsoft.com/office/drawing/2014/chart" uri="{C3380CC4-5D6E-409C-BE32-E72D297353CC}">
                <c16:uniqueId val="{00000CCF-DA4A-4C9D-8D87-5708C524D80E}"/>
              </c:ext>
            </c:extLst>
          </c:dPt>
          <c:dPt>
            <c:idx val="1640"/>
            <c:bubble3D val="0"/>
            <c:extLst>
              <c:ext xmlns:c16="http://schemas.microsoft.com/office/drawing/2014/chart" uri="{C3380CC4-5D6E-409C-BE32-E72D297353CC}">
                <c16:uniqueId val="{00000CD1-DA4A-4C9D-8D87-5708C524D80E}"/>
              </c:ext>
            </c:extLst>
          </c:dPt>
          <c:dPt>
            <c:idx val="1641"/>
            <c:bubble3D val="0"/>
            <c:extLst>
              <c:ext xmlns:c16="http://schemas.microsoft.com/office/drawing/2014/chart" uri="{C3380CC4-5D6E-409C-BE32-E72D297353CC}">
                <c16:uniqueId val="{00000CD3-DA4A-4C9D-8D87-5708C524D80E}"/>
              </c:ext>
            </c:extLst>
          </c:dPt>
          <c:dPt>
            <c:idx val="1642"/>
            <c:bubble3D val="0"/>
            <c:extLst>
              <c:ext xmlns:c16="http://schemas.microsoft.com/office/drawing/2014/chart" uri="{C3380CC4-5D6E-409C-BE32-E72D297353CC}">
                <c16:uniqueId val="{00000CD5-DA4A-4C9D-8D87-5708C524D80E}"/>
              </c:ext>
            </c:extLst>
          </c:dPt>
          <c:dPt>
            <c:idx val="1643"/>
            <c:bubble3D val="0"/>
            <c:extLst>
              <c:ext xmlns:c16="http://schemas.microsoft.com/office/drawing/2014/chart" uri="{C3380CC4-5D6E-409C-BE32-E72D297353CC}">
                <c16:uniqueId val="{00000CD7-DA4A-4C9D-8D87-5708C524D80E}"/>
              </c:ext>
            </c:extLst>
          </c:dPt>
          <c:dPt>
            <c:idx val="1644"/>
            <c:bubble3D val="0"/>
            <c:extLst>
              <c:ext xmlns:c16="http://schemas.microsoft.com/office/drawing/2014/chart" uri="{C3380CC4-5D6E-409C-BE32-E72D297353CC}">
                <c16:uniqueId val="{00000CD9-DA4A-4C9D-8D87-5708C524D80E}"/>
              </c:ext>
            </c:extLst>
          </c:dPt>
          <c:dPt>
            <c:idx val="1645"/>
            <c:bubble3D val="0"/>
            <c:extLst>
              <c:ext xmlns:c16="http://schemas.microsoft.com/office/drawing/2014/chart" uri="{C3380CC4-5D6E-409C-BE32-E72D297353CC}">
                <c16:uniqueId val="{00000CDB-DA4A-4C9D-8D87-5708C524D80E}"/>
              </c:ext>
            </c:extLst>
          </c:dPt>
          <c:dPt>
            <c:idx val="1646"/>
            <c:bubble3D val="0"/>
            <c:extLst>
              <c:ext xmlns:c16="http://schemas.microsoft.com/office/drawing/2014/chart" uri="{C3380CC4-5D6E-409C-BE32-E72D297353CC}">
                <c16:uniqueId val="{00000CDD-DA4A-4C9D-8D87-5708C524D80E}"/>
              </c:ext>
            </c:extLst>
          </c:dPt>
          <c:dPt>
            <c:idx val="1647"/>
            <c:bubble3D val="0"/>
            <c:extLst>
              <c:ext xmlns:c16="http://schemas.microsoft.com/office/drawing/2014/chart" uri="{C3380CC4-5D6E-409C-BE32-E72D297353CC}">
                <c16:uniqueId val="{00000CDF-DA4A-4C9D-8D87-5708C524D80E}"/>
              </c:ext>
            </c:extLst>
          </c:dPt>
          <c:dPt>
            <c:idx val="1648"/>
            <c:bubble3D val="0"/>
            <c:extLst>
              <c:ext xmlns:c16="http://schemas.microsoft.com/office/drawing/2014/chart" uri="{C3380CC4-5D6E-409C-BE32-E72D297353CC}">
                <c16:uniqueId val="{00000CE1-DA4A-4C9D-8D87-5708C524D80E}"/>
              </c:ext>
            </c:extLst>
          </c:dPt>
          <c:dPt>
            <c:idx val="1649"/>
            <c:bubble3D val="0"/>
            <c:extLst>
              <c:ext xmlns:c16="http://schemas.microsoft.com/office/drawing/2014/chart" uri="{C3380CC4-5D6E-409C-BE32-E72D297353CC}">
                <c16:uniqueId val="{00000CE3-DA4A-4C9D-8D87-5708C524D80E}"/>
              </c:ext>
            </c:extLst>
          </c:dPt>
          <c:dPt>
            <c:idx val="1650"/>
            <c:bubble3D val="0"/>
            <c:extLst>
              <c:ext xmlns:c16="http://schemas.microsoft.com/office/drawing/2014/chart" uri="{C3380CC4-5D6E-409C-BE32-E72D297353CC}">
                <c16:uniqueId val="{00000CE5-DA4A-4C9D-8D87-5708C524D80E}"/>
              </c:ext>
            </c:extLst>
          </c:dPt>
          <c:dPt>
            <c:idx val="1651"/>
            <c:bubble3D val="0"/>
            <c:extLst>
              <c:ext xmlns:c16="http://schemas.microsoft.com/office/drawing/2014/chart" uri="{C3380CC4-5D6E-409C-BE32-E72D297353CC}">
                <c16:uniqueId val="{00000CE7-DA4A-4C9D-8D87-5708C524D80E}"/>
              </c:ext>
            </c:extLst>
          </c:dPt>
          <c:dPt>
            <c:idx val="1652"/>
            <c:bubble3D val="0"/>
            <c:extLst>
              <c:ext xmlns:c16="http://schemas.microsoft.com/office/drawing/2014/chart" uri="{C3380CC4-5D6E-409C-BE32-E72D297353CC}">
                <c16:uniqueId val="{00000CE9-DA4A-4C9D-8D87-5708C524D80E}"/>
              </c:ext>
            </c:extLst>
          </c:dPt>
          <c:dPt>
            <c:idx val="1653"/>
            <c:bubble3D val="0"/>
            <c:extLst>
              <c:ext xmlns:c16="http://schemas.microsoft.com/office/drawing/2014/chart" uri="{C3380CC4-5D6E-409C-BE32-E72D297353CC}">
                <c16:uniqueId val="{00000CEB-DA4A-4C9D-8D87-5708C524D80E}"/>
              </c:ext>
            </c:extLst>
          </c:dPt>
          <c:dPt>
            <c:idx val="1654"/>
            <c:bubble3D val="0"/>
            <c:extLst>
              <c:ext xmlns:c16="http://schemas.microsoft.com/office/drawing/2014/chart" uri="{C3380CC4-5D6E-409C-BE32-E72D297353CC}">
                <c16:uniqueId val="{00000CED-DA4A-4C9D-8D87-5708C524D80E}"/>
              </c:ext>
            </c:extLst>
          </c:dPt>
          <c:dPt>
            <c:idx val="1655"/>
            <c:bubble3D val="0"/>
            <c:extLst>
              <c:ext xmlns:c16="http://schemas.microsoft.com/office/drawing/2014/chart" uri="{C3380CC4-5D6E-409C-BE32-E72D297353CC}">
                <c16:uniqueId val="{00000CEF-DA4A-4C9D-8D87-5708C524D80E}"/>
              </c:ext>
            </c:extLst>
          </c:dPt>
          <c:dPt>
            <c:idx val="1656"/>
            <c:bubble3D val="0"/>
            <c:extLst>
              <c:ext xmlns:c16="http://schemas.microsoft.com/office/drawing/2014/chart" uri="{C3380CC4-5D6E-409C-BE32-E72D297353CC}">
                <c16:uniqueId val="{00000CF1-DA4A-4C9D-8D87-5708C524D80E}"/>
              </c:ext>
            </c:extLst>
          </c:dPt>
          <c:dPt>
            <c:idx val="1657"/>
            <c:bubble3D val="0"/>
            <c:extLst>
              <c:ext xmlns:c16="http://schemas.microsoft.com/office/drawing/2014/chart" uri="{C3380CC4-5D6E-409C-BE32-E72D297353CC}">
                <c16:uniqueId val="{00000CF3-DA4A-4C9D-8D87-5708C524D80E}"/>
              </c:ext>
            </c:extLst>
          </c:dPt>
          <c:dPt>
            <c:idx val="1658"/>
            <c:bubble3D val="0"/>
            <c:extLst>
              <c:ext xmlns:c16="http://schemas.microsoft.com/office/drawing/2014/chart" uri="{C3380CC4-5D6E-409C-BE32-E72D297353CC}">
                <c16:uniqueId val="{00000CF5-DA4A-4C9D-8D87-5708C524D80E}"/>
              </c:ext>
            </c:extLst>
          </c:dPt>
          <c:dPt>
            <c:idx val="1659"/>
            <c:bubble3D val="0"/>
            <c:extLst>
              <c:ext xmlns:c16="http://schemas.microsoft.com/office/drawing/2014/chart" uri="{C3380CC4-5D6E-409C-BE32-E72D297353CC}">
                <c16:uniqueId val="{00000CF7-DA4A-4C9D-8D87-5708C524D80E}"/>
              </c:ext>
            </c:extLst>
          </c:dPt>
          <c:dPt>
            <c:idx val="1660"/>
            <c:bubble3D val="0"/>
            <c:extLst>
              <c:ext xmlns:c16="http://schemas.microsoft.com/office/drawing/2014/chart" uri="{C3380CC4-5D6E-409C-BE32-E72D297353CC}">
                <c16:uniqueId val="{00000CF9-DA4A-4C9D-8D87-5708C524D80E}"/>
              </c:ext>
            </c:extLst>
          </c:dPt>
          <c:dPt>
            <c:idx val="1661"/>
            <c:bubble3D val="0"/>
            <c:extLst>
              <c:ext xmlns:c16="http://schemas.microsoft.com/office/drawing/2014/chart" uri="{C3380CC4-5D6E-409C-BE32-E72D297353CC}">
                <c16:uniqueId val="{00000CFB-DA4A-4C9D-8D87-5708C524D80E}"/>
              </c:ext>
            </c:extLst>
          </c:dPt>
          <c:dPt>
            <c:idx val="1662"/>
            <c:bubble3D val="0"/>
            <c:extLst>
              <c:ext xmlns:c16="http://schemas.microsoft.com/office/drawing/2014/chart" uri="{C3380CC4-5D6E-409C-BE32-E72D297353CC}">
                <c16:uniqueId val="{00000CFD-DA4A-4C9D-8D87-5708C524D80E}"/>
              </c:ext>
            </c:extLst>
          </c:dPt>
          <c:dPt>
            <c:idx val="1663"/>
            <c:bubble3D val="0"/>
            <c:extLst>
              <c:ext xmlns:c16="http://schemas.microsoft.com/office/drawing/2014/chart" uri="{C3380CC4-5D6E-409C-BE32-E72D297353CC}">
                <c16:uniqueId val="{00000CFF-DA4A-4C9D-8D87-5708C524D80E}"/>
              </c:ext>
            </c:extLst>
          </c:dPt>
          <c:dPt>
            <c:idx val="1664"/>
            <c:bubble3D val="0"/>
            <c:extLst>
              <c:ext xmlns:c16="http://schemas.microsoft.com/office/drawing/2014/chart" uri="{C3380CC4-5D6E-409C-BE32-E72D297353CC}">
                <c16:uniqueId val="{00000D01-DA4A-4C9D-8D87-5708C524D80E}"/>
              </c:ext>
            </c:extLst>
          </c:dPt>
          <c:dPt>
            <c:idx val="1665"/>
            <c:bubble3D val="0"/>
            <c:extLst>
              <c:ext xmlns:c16="http://schemas.microsoft.com/office/drawing/2014/chart" uri="{C3380CC4-5D6E-409C-BE32-E72D297353CC}">
                <c16:uniqueId val="{00000D03-DA4A-4C9D-8D87-5708C524D80E}"/>
              </c:ext>
            </c:extLst>
          </c:dPt>
          <c:dPt>
            <c:idx val="1666"/>
            <c:bubble3D val="0"/>
            <c:extLst>
              <c:ext xmlns:c16="http://schemas.microsoft.com/office/drawing/2014/chart" uri="{C3380CC4-5D6E-409C-BE32-E72D297353CC}">
                <c16:uniqueId val="{00000D05-DA4A-4C9D-8D87-5708C524D80E}"/>
              </c:ext>
            </c:extLst>
          </c:dPt>
          <c:dPt>
            <c:idx val="1667"/>
            <c:bubble3D val="0"/>
            <c:extLst>
              <c:ext xmlns:c16="http://schemas.microsoft.com/office/drawing/2014/chart" uri="{C3380CC4-5D6E-409C-BE32-E72D297353CC}">
                <c16:uniqueId val="{00000D07-DA4A-4C9D-8D87-5708C524D80E}"/>
              </c:ext>
            </c:extLst>
          </c:dPt>
          <c:dPt>
            <c:idx val="1668"/>
            <c:bubble3D val="0"/>
            <c:extLst>
              <c:ext xmlns:c16="http://schemas.microsoft.com/office/drawing/2014/chart" uri="{C3380CC4-5D6E-409C-BE32-E72D297353CC}">
                <c16:uniqueId val="{00000D09-DA4A-4C9D-8D87-5708C524D80E}"/>
              </c:ext>
            </c:extLst>
          </c:dPt>
          <c:dPt>
            <c:idx val="1669"/>
            <c:bubble3D val="0"/>
            <c:extLst>
              <c:ext xmlns:c16="http://schemas.microsoft.com/office/drawing/2014/chart" uri="{C3380CC4-5D6E-409C-BE32-E72D297353CC}">
                <c16:uniqueId val="{00000D0B-DA4A-4C9D-8D87-5708C524D80E}"/>
              </c:ext>
            </c:extLst>
          </c:dPt>
          <c:dPt>
            <c:idx val="1670"/>
            <c:bubble3D val="0"/>
            <c:extLst>
              <c:ext xmlns:c16="http://schemas.microsoft.com/office/drawing/2014/chart" uri="{C3380CC4-5D6E-409C-BE32-E72D297353CC}">
                <c16:uniqueId val="{00000D0D-DA4A-4C9D-8D87-5708C524D80E}"/>
              </c:ext>
            </c:extLst>
          </c:dPt>
          <c:dPt>
            <c:idx val="1671"/>
            <c:bubble3D val="0"/>
            <c:extLst>
              <c:ext xmlns:c16="http://schemas.microsoft.com/office/drawing/2014/chart" uri="{C3380CC4-5D6E-409C-BE32-E72D297353CC}">
                <c16:uniqueId val="{00000D0F-DA4A-4C9D-8D87-5708C524D80E}"/>
              </c:ext>
            </c:extLst>
          </c:dPt>
          <c:dPt>
            <c:idx val="1672"/>
            <c:bubble3D val="0"/>
            <c:extLst>
              <c:ext xmlns:c16="http://schemas.microsoft.com/office/drawing/2014/chart" uri="{C3380CC4-5D6E-409C-BE32-E72D297353CC}">
                <c16:uniqueId val="{00000D11-DA4A-4C9D-8D87-5708C524D80E}"/>
              </c:ext>
            </c:extLst>
          </c:dPt>
          <c:dPt>
            <c:idx val="1673"/>
            <c:bubble3D val="0"/>
            <c:extLst>
              <c:ext xmlns:c16="http://schemas.microsoft.com/office/drawing/2014/chart" uri="{C3380CC4-5D6E-409C-BE32-E72D297353CC}">
                <c16:uniqueId val="{00000D13-DA4A-4C9D-8D87-5708C524D80E}"/>
              </c:ext>
            </c:extLst>
          </c:dPt>
          <c:dPt>
            <c:idx val="1674"/>
            <c:bubble3D val="0"/>
            <c:extLst>
              <c:ext xmlns:c16="http://schemas.microsoft.com/office/drawing/2014/chart" uri="{C3380CC4-5D6E-409C-BE32-E72D297353CC}">
                <c16:uniqueId val="{00000D15-DA4A-4C9D-8D87-5708C524D80E}"/>
              </c:ext>
            </c:extLst>
          </c:dPt>
          <c:dPt>
            <c:idx val="1675"/>
            <c:bubble3D val="0"/>
            <c:extLst>
              <c:ext xmlns:c16="http://schemas.microsoft.com/office/drawing/2014/chart" uri="{C3380CC4-5D6E-409C-BE32-E72D297353CC}">
                <c16:uniqueId val="{00000D17-DA4A-4C9D-8D87-5708C524D80E}"/>
              </c:ext>
            </c:extLst>
          </c:dPt>
          <c:dPt>
            <c:idx val="1676"/>
            <c:bubble3D val="0"/>
            <c:extLst>
              <c:ext xmlns:c16="http://schemas.microsoft.com/office/drawing/2014/chart" uri="{C3380CC4-5D6E-409C-BE32-E72D297353CC}">
                <c16:uniqueId val="{00000D19-DA4A-4C9D-8D87-5708C524D80E}"/>
              </c:ext>
            </c:extLst>
          </c:dPt>
          <c:dPt>
            <c:idx val="1677"/>
            <c:bubble3D val="0"/>
            <c:extLst>
              <c:ext xmlns:c16="http://schemas.microsoft.com/office/drawing/2014/chart" uri="{C3380CC4-5D6E-409C-BE32-E72D297353CC}">
                <c16:uniqueId val="{00000D1B-DA4A-4C9D-8D87-5708C524D80E}"/>
              </c:ext>
            </c:extLst>
          </c:dPt>
          <c:dPt>
            <c:idx val="1678"/>
            <c:bubble3D val="0"/>
            <c:extLst>
              <c:ext xmlns:c16="http://schemas.microsoft.com/office/drawing/2014/chart" uri="{C3380CC4-5D6E-409C-BE32-E72D297353CC}">
                <c16:uniqueId val="{00000D1D-DA4A-4C9D-8D87-5708C524D80E}"/>
              </c:ext>
            </c:extLst>
          </c:dPt>
          <c:dPt>
            <c:idx val="1679"/>
            <c:bubble3D val="0"/>
            <c:extLst>
              <c:ext xmlns:c16="http://schemas.microsoft.com/office/drawing/2014/chart" uri="{C3380CC4-5D6E-409C-BE32-E72D297353CC}">
                <c16:uniqueId val="{00000D1F-DA4A-4C9D-8D87-5708C524D80E}"/>
              </c:ext>
            </c:extLst>
          </c:dPt>
          <c:dPt>
            <c:idx val="1680"/>
            <c:bubble3D val="0"/>
            <c:extLst>
              <c:ext xmlns:c16="http://schemas.microsoft.com/office/drawing/2014/chart" uri="{C3380CC4-5D6E-409C-BE32-E72D297353CC}">
                <c16:uniqueId val="{00000D21-DA4A-4C9D-8D87-5708C524D80E}"/>
              </c:ext>
            </c:extLst>
          </c:dPt>
          <c:dPt>
            <c:idx val="1681"/>
            <c:bubble3D val="0"/>
            <c:extLst>
              <c:ext xmlns:c16="http://schemas.microsoft.com/office/drawing/2014/chart" uri="{C3380CC4-5D6E-409C-BE32-E72D297353CC}">
                <c16:uniqueId val="{00000D23-DA4A-4C9D-8D87-5708C524D80E}"/>
              </c:ext>
            </c:extLst>
          </c:dPt>
          <c:dPt>
            <c:idx val="1682"/>
            <c:bubble3D val="0"/>
            <c:extLst>
              <c:ext xmlns:c16="http://schemas.microsoft.com/office/drawing/2014/chart" uri="{C3380CC4-5D6E-409C-BE32-E72D297353CC}">
                <c16:uniqueId val="{00000D25-DA4A-4C9D-8D87-5708C524D80E}"/>
              </c:ext>
            </c:extLst>
          </c:dPt>
          <c:dPt>
            <c:idx val="1683"/>
            <c:bubble3D val="0"/>
            <c:extLst>
              <c:ext xmlns:c16="http://schemas.microsoft.com/office/drawing/2014/chart" uri="{C3380CC4-5D6E-409C-BE32-E72D297353CC}">
                <c16:uniqueId val="{00000D27-DA4A-4C9D-8D87-5708C524D80E}"/>
              </c:ext>
            </c:extLst>
          </c:dPt>
          <c:dPt>
            <c:idx val="1684"/>
            <c:bubble3D val="0"/>
            <c:extLst>
              <c:ext xmlns:c16="http://schemas.microsoft.com/office/drawing/2014/chart" uri="{C3380CC4-5D6E-409C-BE32-E72D297353CC}">
                <c16:uniqueId val="{00000D29-DA4A-4C9D-8D87-5708C524D80E}"/>
              </c:ext>
            </c:extLst>
          </c:dPt>
          <c:dPt>
            <c:idx val="1685"/>
            <c:bubble3D val="0"/>
            <c:extLst>
              <c:ext xmlns:c16="http://schemas.microsoft.com/office/drawing/2014/chart" uri="{C3380CC4-5D6E-409C-BE32-E72D297353CC}">
                <c16:uniqueId val="{00000D2B-DA4A-4C9D-8D87-5708C524D80E}"/>
              </c:ext>
            </c:extLst>
          </c:dPt>
          <c:dPt>
            <c:idx val="1686"/>
            <c:bubble3D val="0"/>
            <c:extLst>
              <c:ext xmlns:c16="http://schemas.microsoft.com/office/drawing/2014/chart" uri="{C3380CC4-5D6E-409C-BE32-E72D297353CC}">
                <c16:uniqueId val="{00000D2D-DA4A-4C9D-8D87-5708C524D80E}"/>
              </c:ext>
            </c:extLst>
          </c:dPt>
          <c:dPt>
            <c:idx val="1687"/>
            <c:bubble3D val="0"/>
            <c:extLst>
              <c:ext xmlns:c16="http://schemas.microsoft.com/office/drawing/2014/chart" uri="{C3380CC4-5D6E-409C-BE32-E72D297353CC}">
                <c16:uniqueId val="{00000D2F-DA4A-4C9D-8D87-5708C524D80E}"/>
              </c:ext>
            </c:extLst>
          </c:dPt>
          <c:dPt>
            <c:idx val="1688"/>
            <c:bubble3D val="0"/>
            <c:extLst>
              <c:ext xmlns:c16="http://schemas.microsoft.com/office/drawing/2014/chart" uri="{C3380CC4-5D6E-409C-BE32-E72D297353CC}">
                <c16:uniqueId val="{00000D31-DA4A-4C9D-8D87-5708C524D80E}"/>
              </c:ext>
            </c:extLst>
          </c:dPt>
          <c:dPt>
            <c:idx val="1689"/>
            <c:bubble3D val="0"/>
            <c:extLst>
              <c:ext xmlns:c16="http://schemas.microsoft.com/office/drawing/2014/chart" uri="{C3380CC4-5D6E-409C-BE32-E72D297353CC}">
                <c16:uniqueId val="{00000D33-DA4A-4C9D-8D87-5708C524D80E}"/>
              </c:ext>
            </c:extLst>
          </c:dPt>
          <c:dPt>
            <c:idx val="1690"/>
            <c:bubble3D val="0"/>
            <c:extLst>
              <c:ext xmlns:c16="http://schemas.microsoft.com/office/drawing/2014/chart" uri="{C3380CC4-5D6E-409C-BE32-E72D297353CC}">
                <c16:uniqueId val="{00000D35-DA4A-4C9D-8D87-5708C524D80E}"/>
              </c:ext>
            </c:extLst>
          </c:dPt>
          <c:dPt>
            <c:idx val="1691"/>
            <c:bubble3D val="0"/>
            <c:extLst>
              <c:ext xmlns:c16="http://schemas.microsoft.com/office/drawing/2014/chart" uri="{C3380CC4-5D6E-409C-BE32-E72D297353CC}">
                <c16:uniqueId val="{00000D37-DA4A-4C9D-8D87-5708C524D80E}"/>
              </c:ext>
            </c:extLst>
          </c:dPt>
          <c:dPt>
            <c:idx val="1692"/>
            <c:bubble3D val="0"/>
            <c:extLst>
              <c:ext xmlns:c16="http://schemas.microsoft.com/office/drawing/2014/chart" uri="{C3380CC4-5D6E-409C-BE32-E72D297353CC}">
                <c16:uniqueId val="{00000D39-DA4A-4C9D-8D87-5708C524D80E}"/>
              </c:ext>
            </c:extLst>
          </c:dPt>
          <c:dPt>
            <c:idx val="1693"/>
            <c:bubble3D val="0"/>
            <c:extLst>
              <c:ext xmlns:c16="http://schemas.microsoft.com/office/drawing/2014/chart" uri="{C3380CC4-5D6E-409C-BE32-E72D297353CC}">
                <c16:uniqueId val="{00000D3B-DA4A-4C9D-8D87-5708C524D80E}"/>
              </c:ext>
            </c:extLst>
          </c:dPt>
          <c:dPt>
            <c:idx val="1694"/>
            <c:bubble3D val="0"/>
            <c:extLst>
              <c:ext xmlns:c16="http://schemas.microsoft.com/office/drawing/2014/chart" uri="{C3380CC4-5D6E-409C-BE32-E72D297353CC}">
                <c16:uniqueId val="{00000D3D-DA4A-4C9D-8D87-5708C524D80E}"/>
              </c:ext>
            </c:extLst>
          </c:dPt>
          <c:dPt>
            <c:idx val="1695"/>
            <c:bubble3D val="0"/>
            <c:extLst>
              <c:ext xmlns:c16="http://schemas.microsoft.com/office/drawing/2014/chart" uri="{C3380CC4-5D6E-409C-BE32-E72D297353CC}">
                <c16:uniqueId val="{00000D3F-DA4A-4C9D-8D87-5708C524D80E}"/>
              </c:ext>
            </c:extLst>
          </c:dPt>
          <c:dPt>
            <c:idx val="1696"/>
            <c:bubble3D val="0"/>
            <c:extLst>
              <c:ext xmlns:c16="http://schemas.microsoft.com/office/drawing/2014/chart" uri="{C3380CC4-5D6E-409C-BE32-E72D297353CC}">
                <c16:uniqueId val="{00000D41-DA4A-4C9D-8D87-5708C524D80E}"/>
              </c:ext>
            </c:extLst>
          </c:dPt>
          <c:dPt>
            <c:idx val="1697"/>
            <c:bubble3D val="0"/>
            <c:extLst>
              <c:ext xmlns:c16="http://schemas.microsoft.com/office/drawing/2014/chart" uri="{C3380CC4-5D6E-409C-BE32-E72D297353CC}">
                <c16:uniqueId val="{00000D43-DA4A-4C9D-8D87-5708C524D80E}"/>
              </c:ext>
            </c:extLst>
          </c:dPt>
          <c:dPt>
            <c:idx val="1698"/>
            <c:bubble3D val="0"/>
            <c:extLst>
              <c:ext xmlns:c16="http://schemas.microsoft.com/office/drawing/2014/chart" uri="{C3380CC4-5D6E-409C-BE32-E72D297353CC}">
                <c16:uniqueId val="{00000D45-DA4A-4C9D-8D87-5708C524D80E}"/>
              </c:ext>
            </c:extLst>
          </c:dPt>
          <c:dPt>
            <c:idx val="1699"/>
            <c:bubble3D val="0"/>
            <c:extLst>
              <c:ext xmlns:c16="http://schemas.microsoft.com/office/drawing/2014/chart" uri="{C3380CC4-5D6E-409C-BE32-E72D297353CC}">
                <c16:uniqueId val="{00000D47-DA4A-4C9D-8D87-5708C524D80E}"/>
              </c:ext>
            </c:extLst>
          </c:dPt>
          <c:dPt>
            <c:idx val="1700"/>
            <c:bubble3D val="0"/>
            <c:extLst>
              <c:ext xmlns:c16="http://schemas.microsoft.com/office/drawing/2014/chart" uri="{C3380CC4-5D6E-409C-BE32-E72D297353CC}">
                <c16:uniqueId val="{00000D49-DA4A-4C9D-8D87-5708C524D80E}"/>
              </c:ext>
            </c:extLst>
          </c:dPt>
          <c:dPt>
            <c:idx val="1701"/>
            <c:bubble3D val="0"/>
            <c:extLst>
              <c:ext xmlns:c16="http://schemas.microsoft.com/office/drawing/2014/chart" uri="{C3380CC4-5D6E-409C-BE32-E72D297353CC}">
                <c16:uniqueId val="{00000D4B-DA4A-4C9D-8D87-5708C524D80E}"/>
              </c:ext>
            </c:extLst>
          </c:dPt>
          <c:dPt>
            <c:idx val="1702"/>
            <c:bubble3D val="0"/>
            <c:extLst>
              <c:ext xmlns:c16="http://schemas.microsoft.com/office/drawing/2014/chart" uri="{C3380CC4-5D6E-409C-BE32-E72D297353CC}">
                <c16:uniqueId val="{00000D4D-DA4A-4C9D-8D87-5708C524D80E}"/>
              </c:ext>
            </c:extLst>
          </c:dPt>
          <c:dPt>
            <c:idx val="1703"/>
            <c:bubble3D val="0"/>
            <c:extLst>
              <c:ext xmlns:c16="http://schemas.microsoft.com/office/drawing/2014/chart" uri="{C3380CC4-5D6E-409C-BE32-E72D297353CC}">
                <c16:uniqueId val="{00000D4F-DA4A-4C9D-8D87-5708C524D80E}"/>
              </c:ext>
            </c:extLst>
          </c:dPt>
          <c:dPt>
            <c:idx val="1704"/>
            <c:bubble3D val="0"/>
            <c:extLst>
              <c:ext xmlns:c16="http://schemas.microsoft.com/office/drawing/2014/chart" uri="{C3380CC4-5D6E-409C-BE32-E72D297353CC}">
                <c16:uniqueId val="{00000D51-DA4A-4C9D-8D87-5708C524D80E}"/>
              </c:ext>
            </c:extLst>
          </c:dPt>
          <c:dPt>
            <c:idx val="1705"/>
            <c:bubble3D val="0"/>
            <c:extLst>
              <c:ext xmlns:c16="http://schemas.microsoft.com/office/drawing/2014/chart" uri="{C3380CC4-5D6E-409C-BE32-E72D297353CC}">
                <c16:uniqueId val="{00000D53-DA4A-4C9D-8D87-5708C524D80E}"/>
              </c:ext>
            </c:extLst>
          </c:dPt>
          <c:dPt>
            <c:idx val="1706"/>
            <c:bubble3D val="0"/>
            <c:extLst>
              <c:ext xmlns:c16="http://schemas.microsoft.com/office/drawing/2014/chart" uri="{C3380CC4-5D6E-409C-BE32-E72D297353CC}">
                <c16:uniqueId val="{00000D55-DA4A-4C9D-8D87-5708C524D80E}"/>
              </c:ext>
            </c:extLst>
          </c:dPt>
          <c:dPt>
            <c:idx val="1707"/>
            <c:bubble3D val="0"/>
            <c:extLst>
              <c:ext xmlns:c16="http://schemas.microsoft.com/office/drawing/2014/chart" uri="{C3380CC4-5D6E-409C-BE32-E72D297353CC}">
                <c16:uniqueId val="{00000D57-DA4A-4C9D-8D87-5708C524D80E}"/>
              </c:ext>
            </c:extLst>
          </c:dPt>
          <c:dPt>
            <c:idx val="1708"/>
            <c:bubble3D val="0"/>
            <c:extLst>
              <c:ext xmlns:c16="http://schemas.microsoft.com/office/drawing/2014/chart" uri="{C3380CC4-5D6E-409C-BE32-E72D297353CC}">
                <c16:uniqueId val="{00000D59-DA4A-4C9D-8D87-5708C524D80E}"/>
              </c:ext>
            </c:extLst>
          </c:dPt>
          <c:dPt>
            <c:idx val="1709"/>
            <c:bubble3D val="0"/>
            <c:extLst>
              <c:ext xmlns:c16="http://schemas.microsoft.com/office/drawing/2014/chart" uri="{C3380CC4-5D6E-409C-BE32-E72D297353CC}">
                <c16:uniqueId val="{00000D5B-DA4A-4C9D-8D87-5708C524D80E}"/>
              </c:ext>
            </c:extLst>
          </c:dPt>
          <c:dPt>
            <c:idx val="1710"/>
            <c:bubble3D val="0"/>
            <c:extLst>
              <c:ext xmlns:c16="http://schemas.microsoft.com/office/drawing/2014/chart" uri="{C3380CC4-5D6E-409C-BE32-E72D297353CC}">
                <c16:uniqueId val="{00000D5D-DA4A-4C9D-8D87-5708C524D80E}"/>
              </c:ext>
            </c:extLst>
          </c:dPt>
          <c:dPt>
            <c:idx val="1711"/>
            <c:bubble3D val="0"/>
            <c:extLst>
              <c:ext xmlns:c16="http://schemas.microsoft.com/office/drawing/2014/chart" uri="{C3380CC4-5D6E-409C-BE32-E72D297353CC}">
                <c16:uniqueId val="{00000D5F-DA4A-4C9D-8D87-5708C524D80E}"/>
              </c:ext>
            </c:extLst>
          </c:dPt>
          <c:dPt>
            <c:idx val="1712"/>
            <c:bubble3D val="0"/>
            <c:extLst>
              <c:ext xmlns:c16="http://schemas.microsoft.com/office/drawing/2014/chart" uri="{C3380CC4-5D6E-409C-BE32-E72D297353CC}">
                <c16:uniqueId val="{00000D61-DA4A-4C9D-8D87-5708C524D80E}"/>
              </c:ext>
            </c:extLst>
          </c:dPt>
          <c:dPt>
            <c:idx val="1713"/>
            <c:bubble3D val="0"/>
            <c:extLst>
              <c:ext xmlns:c16="http://schemas.microsoft.com/office/drawing/2014/chart" uri="{C3380CC4-5D6E-409C-BE32-E72D297353CC}">
                <c16:uniqueId val="{00000D63-DA4A-4C9D-8D87-5708C524D80E}"/>
              </c:ext>
            </c:extLst>
          </c:dPt>
          <c:dPt>
            <c:idx val="1714"/>
            <c:bubble3D val="0"/>
            <c:extLst>
              <c:ext xmlns:c16="http://schemas.microsoft.com/office/drawing/2014/chart" uri="{C3380CC4-5D6E-409C-BE32-E72D297353CC}">
                <c16:uniqueId val="{00000D65-DA4A-4C9D-8D87-5708C524D80E}"/>
              </c:ext>
            </c:extLst>
          </c:dPt>
          <c:dPt>
            <c:idx val="1715"/>
            <c:bubble3D val="0"/>
            <c:extLst>
              <c:ext xmlns:c16="http://schemas.microsoft.com/office/drawing/2014/chart" uri="{C3380CC4-5D6E-409C-BE32-E72D297353CC}">
                <c16:uniqueId val="{00000D67-DA4A-4C9D-8D87-5708C524D80E}"/>
              </c:ext>
            </c:extLst>
          </c:dPt>
          <c:dPt>
            <c:idx val="1716"/>
            <c:bubble3D val="0"/>
            <c:extLst>
              <c:ext xmlns:c16="http://schemas.microsoft.com/office/drawing/2014/chart" uri="{C3380CC4-5D6E-409C-BE32-E72D297353CC}">
                <c16:uniqueId val="{00000D69-DA4A-4C9D-8D87-5708C524D80E}"/>
              </c:ext>
            </c:extLst>
          </c:dPt>
          <c:dPt>
            <c:idx val="1717"/>
            <c:bubble3D val="0"/>
            <c:extLst>
              <c:ext xmlns:c16="http://schemas.microsoft.com/office/drawing/2014/chart" uri="{C3380CC4-5D6E-409C-BE32-E72D297353CC}">
                <c16:uniqueId val="{00000D6B-DA4A-4C9D-8D87-5708C524D80E}"/>
              </c:ext>
            </c:extLst>
          </c:dPt>
          <c:dPt>
            <c:idx val="1718"/>
            <c:bubble3D val="0"/>
            <c:extLst>
              <c:ext xmlns:c16="http://schemas.microsoft.com/office/drawing/2014/chart" uri="{C3380CC4-5D6E-409C-BE32-E72D297353CC}">
                <c16:uniqueId val="{00000D6D-DA4A-4C9D-8D87-5708C524D80E}"/>
              </c:ext>
            </c:extLst>
          </c:dPt>
          <c:dPt>
            <c:idx val="1719"/>
            <c:bubble3D val="0"/>
            <c:extLst>
              <c:ext xmlns:c16="http://schemas.microsoft.com/office/drawing/2014/chart" uri="{C3380CC4-5D6E-409C-BE32-E72D297353CC}">
                <c16:uniqueId val="{00000D6F-DA4A-4C9D-8D87-5708C524D80E}"/>
              </c:ext>
            </c:extLst>
          </c:dPt>
          <c:dPt>
            <c:idx val="1720"/>
            <c:bubble3D val="0"/>
            <c:extLst>
              <c:ext xmlns:c16="http://schemas.microsoft.com/office/drawing/2014/chart" uri="{C3380CC4-5D6E-409C-BE32-E72D297353CC}">
                <c16:uniqueId val="{00000D71-DA4A-4C9D-8D87-5708C524D80E}"/>
              </c:ext>
            </c:extLst>
          </c:dPt>
          <c:dPt>
            <c:idx val="1721"/>
            <c:bubble3D val="0"/>
            <c:extLst>
              <c:ext xmlns:c16="http://schemas.microsoft.com/office/drawing/2014/chart" uri="{C3380CC4-5D6E-409C-BE32-E72D297353CC}">
                <c16:uniqueId val="{00000D73-DA4A-4C9D-8D87-5708C524D80E}"/>
              </c:ext>
            </c:extLst>
          </c:dPt>
          <c:dPt>
            <c:idx val="1722"/>
            <c:bubble3D val="0"/>
            <c:extLst>
              <c:ext xmlns:c16="http://schemas.microsoft.com/office/drawing/2014/chart" uri="{C3380CC4-5D6E-409C-BE32-E72D297353CC}">
                <c16:uniqueId val="{00000D75-DA4A-4C9D-8D87-5708C524D80E}"/>
              </c:ext>
            </c:extLst>
          </c:dPt>
          <c:dPt>
            <c:idx val="1723"/>
            <c:bubble3D val="0"/>
            <c:extLst>
              <c:ext xmlns:c16="http://schemas.microsoft.com/office/drawing/2014/chart" uri="{C3380CC4-5D6E-409C-BE32-E72D297353CC}">
                <c16:uniqueId val="{00000D77-DA4A-4C9D-8D87-5708C524D80E}"/>
              </c:ext>
            </c:extLst>
          </c:dPt>
          <c:dPt>
            <c:idx val="1724"/>
            <c:bubble3D val="0"/>
            <c:extLst>
              <c:ext xmlns:c16="http://schemas.microsoft.com/office/drawing/2014/chart" uri="{C3380CC4-5D6E-409C-BE32-E72D297353CC}">
                <c16:uniqueId val="{00000D79-DA4A-4C9D-8D87-5708C524D80E}"/>
              </c:ext>
            </c:extLst>
          </c:dPt>
          <c:dPt>
            <c:idx val="1725"/>
            <c:bubble3D val="0"/>
            <c:extLst>
              <c:ext xmlns:c16="http://schemas.microsoft.com/office/drawing/2014/chart" uri="{C3380CC4-5D6E-409C-BE32-E72D297353CC}">
                <c16:uniqueId val="{00000D7B-DA4A-4C9D-8D87-5708C524D80E}"/>
              </c:ext>
            </c:extLst>
          </c:dPt>
          <c:dPt>
            <c:idx val="1726"/>
            <c:bubble3D val="0"/>
            <c:extLst>
              <c:ext xmlns:c16="http://schemas.microsoft.com/office/drawing/2014/chart" uri="{C3380CC4-5D6E-409C-BE32-E72D297353CC}">
                <c16:uniqueId val="{00000D7D-DA4A-4C9D-8D87-5708C524D80E}"/>
              </c:ext>
            </c:extLst>
          </c:dPt>
          <c:dPt>
            <c:idx val="1727"/>
            <c:bubble3D val="0"/>
            <c:extLst>
              <c:ext xmlns:c16="http://schemas.microsoft.com/office/drawing/2014/chart" uri="{C3380CC4-5D6E-409C-BE32-E72D297353CC}">
                <c16:uniqueId val="{00000D7F-DA4A-4C9D-8D87-5708C524D80E}"/>
              </c:ext>
            </c:extLst>
          </c:dPt>
          <c:dPt>
            <c:idx val="1728"/>
            <c:bubble3D val="0"/>
            <c:extLst>
              <c:ext xmlns:c16="http://schemas.microsoft.com/office/drawing/2014/chart" uri="{C3380CC4-5D6E-409C-BE32-E72D297353CC}">
                <c16:uniqueId val="{00000D81-DA4A-4C9D-8D87-5708C524D80E}"/>
              </c:ext>
            </c:extLst>
          </c:dPt>
          <c:dPt>
            <c:idx val="1729"/>
            <c:bubble3D val="0"/>
            <c:extLst>
              <c:ext xmlns:c16="http://schemas.microsoft.com/office/drawing/2014/chart" uri="{C3380CC4-5D6E-409C-BE32-E72D297353CC}">
                <c16:uniqueId val="{00000D83-DA4A-4C9D-8D87-5708C524D80E}"/>
              </c:ext>
            </c:extLst>
          </c:dPt>
          <c:dPt>
            <c:idx val="1730"/>
            <c:bubble3D val="0"/>
            <c:extLst>
              <c:ext xmlns:c16="http://schemas.microsoft.com/office/drawing/2014/chart" uri="{C3380CC4-5D6E-409C-BE32-E72D297353CC}">
                <c16:uniqueId val="{00000D85-DA4A-4C9D-8D87-5708C524D80E}"/>
              </c:ext>
            </c:extLst>
          </c:dPt>
          <c:dPt>
            <c:idx val="1731"/>
            <c:bubble3D val="0"/>
            <c:extLst>
              <c:ext xmlns:c16="http://schemas.microsoft.com/office/drawing/2014/chart" uri="{C3380CC4-5D6E-409C-BE32-E72D297353CC}">
                <c16:uniqueId val="{00000D87-DA4A-4C9D-8D87-5708C524D80E}"/>
              </c:ext>
            </c:extLst>
          </c:dPt>
          <c:dPt>
            <c:idx val="1732"/>
            <c:bubble3D val="0"/>
            <c:extLst>
              <c:ext xmlns:c16="http://schemas.microsoft.com/office/drawing/2014/chart" uri="{C3380CC4-5D6E-409C-BE32-E72D297353CC}">
                <c16:uniqueId val="{00000D89-DA4A-4C9D-8D87-5708C524D80E}"/>
              </c:ext>
            </c:extLst>
          </c:dPt>
          <c:dPt>
            <c:idx val="1733"/>
            <c:bubble3D val="0"/>
            <c:extLst>
              <c:ext xmlns:c16="http://schemas.microsoft.com/office/drawing/2014/chart" uri="{C3380CC4-5D6E-409C-BE32-E72D297353CC}">
                <c16:uniqueId val="{00000D8B-DA4A-4C9D-8D87-5708C524D80E}"/>
              </c:ext>
            </c:extLst>
          </c:dPt>
          <c:dPt>
            <c:idx val="1734"/>
            <c:bubble3D val="0"/>
            <c:extLst>
              <c:ext xmlns:c16="http://schemas.microsoft.com/office/drawing/2014/chart" uri="{C3380CC4-5D6E-409C-BE32-E72D297353CC}">
                <c16:uniqueId val="{00000D8D-DA4A-4C9D-8D87-5708C524D80E}"/>
              </c:ext>
            </c:extLst>
          </c:dPt>
          <c:dPt>
            <c:idx val="1735"/>
            <c:bubble3D val="0"/>
            <c:extLst>
              <c:ext xmlns:c16="http://schemas.microsoft.com/office/drawing/2014/chart" uri="{C3380CC4-5D6E-409C-BE32-E72D297353CC}">
                <c16:uniqueId val="{00000D8F-DA4A-4C9D-8D87-5708C524D80E}"/>
              </c:ext>
            </c:extLst>
          </c:dPt>
          <c:dPt>
            <c:idx val="1736"/>
            <c:bubble3D val="0"/>
            <c:extLst>
              <c:ext xmlns:c16="http://schemas.microsoft.com/office/drawing/2014/chart" uri="{C3380CC4-5D6E-409C-BE32-E72D297353CC}">
                <c16:uniqueId val="{00000D91-DA4A-4C9D-8D87-5708C524D80E}"/>
              </c:ext>
            </c:extLst>
          </c:dPt>
          <c:dPt>
            <c:idx val="1737"/>
            <c:bubble3D val="0"/>
            <c:extLst>
              <c:ext xmlns:c16="http://schemas.microsoft.com/office/drawing/2014/chart" uri="{C3380CC4-5D6E-409C-BE32-E72D297353CC}">
                <c16:uniqueId val="{00000D93-DA4A-4C9D-8D87-5708C524D80E}"/>
              </c:ext>
            </c:extLst>
          </c:dPt>
          <c:dPt>
            <c:idx val="1738"/>
            <c:bubble3D val="0"/>
            <c:extLst>
              <c:ext xmlns:c16="http://schemas.microsoft.com/office/drawing/2014/chart" uri="{C3380CC4-5D6E-409C-BE32-E72D297353CC}">
                <c16:uniqueId val="{00000D95-DA4A-4C9D-8D87-5708C524D80E}"/>
              </c:ext>
            </c:extLst>
          </c:dPt>
          <c:dPt>
            <c:idx val="1739"/>
            <c:bubble3D val="0"/>
            <c:extLst>
              <c:ext xmlns:c16="http://schemas.microsoft.com/office/drawing/2014/chart" uri="{C3380CC4-5D6E-409C-BE32-E72D297353CC}">
                <c16:uniqueId val="{00000D97-DA4A-4C9D-8D87-5708C524D80E}"/>
              </c:ext>
            </c:extLst>
          </c:dPt>
          <c:dPt>
            <c:idx val="1740"/>
            <c:bubble3D val="0"/>
            <c:extLst>
              <c:ext xmlns:c16="http://schemas.microsoft.com/office/drawing/2014/chart" uri="{C3380CC4-5D6E-409C-BE32-E72D297353CC}">
                <c16:uniqueId val="{00000D99-DA4A-4C9D-8D87-5708C524D80E}"/>
              </c:ext>
            </c:extLst>
          </c:dPt>
          <c:dPt>
            <c:idx val="1741"/>
            <c:bubble3D val="0"/>
            <c:extLst>
              <c:ext xmlns:c16="http://schemas.microsoft.com/office/drawing/2014/chart" uri="{C3380CC4-5D6E-409C-BE32-E72D297353CC}">
                <c16:uniqueId val="{00000D9B-DA4A-4C9D-8D87-5708C524D80E}"/>
              </c:ext>
            </c:extLst>
          </c:dPt>
          <c:dPt>
            <c:idx val="1742"/>
            <c:bubble3D val="0"/>
            <c:extLst>
              <c:ext xmlns:c16="http://schemas.microsoft.com/office/drawing/2014/chart" uri="{C3380CC4-5D6E-409C-BE32-E72D297353CC}">
                <c16:uniqueId val="{00000D9D-DA4A-4C9D-8D87-5708C524D80E}"/>
              </c:ext>
            </c:extLst>
          </c:dPt>
          <c:dPt>
            <c:idx val="1743"/>
            <c:bubble3D val="0"/>
            <c:extLst>
              <c:ext xmlns:c16="http://schemas.microsoft.com/office/drawing/2014/chart" uri="{C3380CC4-5D6E-409C-BE32-E72D297353CC}">
                <c16:uniqueId val="{00000D9F-DA4A-4C9D-8D87-5708C524D80E}"/>
              </c:ext>
            </c:extLst>
          </c:dPt>
          <c:dPt>
            <c:idx val="1744"/>
            <c:bubble3D val="0"/>
            <c:extLst>
              <c:ext xmlns:c16="http://schemas.microsoft.com/office/drawing/2014/chart" uri="{C3380CC4-5D6E-409C-BE32-E72D297353CC}">
                <c16:uniqueId val="{00000DA1-DA4A-4C9D-8D87-5708C524D80E}"/>
              </c:ext>
            </c:extLst>
          </c:dPt>
          <c:dPt>
            <c:idx val="1745"/>
            <c:bubble3D val="0"/>
            <c:extLst>
              <c:ext xmlns:c16="http://schemas.microsoft.com/office/drawing/2014/chart" uri="{C3380CC4-5D6E-409C-BE32-E72D297353CC}">
                <c16:uniqueId val="{00000DA3-DA4A-4C9D-8D87-5708C524D80E}"/>
              </c:ext>
            </c:extLst>
          </c:dPt>
          <c:dPt>
            <c:idx val="1746"/>
            <c:bubble3D val="0"/>
            <c:extLst>
              <c:ext xmlns:c16="http://schemas.microsoft.com/office/drawing/2014/chart" uri="{C3380CC4-5D6E-409C-BE32-E72D297353CC}">
                <c16:uniqueId val="{00000DA5-DA4A-4C9D-8D87-5708C524D80E}"/>
              </c:ext>
            </c:extLst>
          </c:dPt>
          <c:dPt>
            <c:idx val="1747"/>
            <c:bubble3D val="0"/>
            <c:extLst>
              <c:ext xmlns:c16="http://schemas.microsoft.com/office/drawing/2014/chart" uri="{C3380CC4-5D6E-409C-BE32-E72D297353CC}">
                <c16:uniqueId val="{00000DA7-DA4A-4C9D-8D87-5708C524D80E}"/>
              </c:ext>
            </c:extLst>
          </c:dPt>
          <c:dPt>
            <c:idx val="1748"/>
            <c:bubble3D val="0"/>
            <c:extLst>
              <c:ext xmlns:c16="http://schemas.microsoft.com/office/drawing/2014/chart" uri="{C3380CC4-5D6E-409C-BE32-E72D297353CC}">
                <c16:uniqueId val="{00000DA9-DA4A-4C9D-8D87-5708C524D80E}"/>
              </c:ext>
            </c:extLst>
          </c:dPt>
          <c:dPt>
            <c:idx val="1749"/>
            <c:bubble3D val="0"/>
            <c:extLst>
              <c:ext xmlns:c16="http://schemas.microsoft.com/office/drawing/2014/chart" uri="{C3380CC4-5D6E-409C-BE32-E72D297353CC}">
                <c16:uniqueId val="{00000DAB-DA4A-4C9D-8D87-5708C524D80E}"/>
              </c:ext>
            </c:extLst>
          </c:dPt>
          <c:dPt>
            <c:idx val="1750"/>
            <c:bubble3D val="0"/>
            <c:extLst>
              <c:ext xmlns:c16="http://schemas.microsoft.com/office/drawing/2014/chart" uri="{C3380CC4-5D6E-409C-BE32-E72D297353CC}">
                <c16:uniqueId val="{00000DAD-DA4A-4C9D-8D87-5708C524D80E}"/>
              </c:ext>
            </c:extLst>
          </c:dPt>
          <c:dPt>
            <c:idx val="1751"/>
            <c:bubble3D val="0"/>
            <c:extLst>
              <c:ext xmlns:c16="http://schemas.microsoft.com/office/drawing/2014/chart" uri="{C3380CC4-5D6E-409C-BE32-E72D297353CC}">
                <c16:uniqueId val="{00000DAF-DA4A-4C9D-8D87-5708C524D80E}"/>
              </c:ext>
            </c:extLst>
          </c:dPt>
          <c:dPt>
            <c:idx val="1752"/>
            <c:bubble3D val="0"/>
            <c:extLst>
              <c:ext xmlns:c16="http://schemas.microsoft.com/office/drawing/2014/chart" uri="{C3380CC4-5D6E-409C-BE32-E72D297353CC}">
                <c16:uniqueId val="{00000DB1-DA4A-4C9D-8D87-5708C524D80E}"/>
              </c:ext>
            </c:extLst>
          </c:dPt>
          <c:dPt>
            <c:idx val="1753"/>
            <c:bubble3D val="0"/>
            <c:extLst>
              <c:ext xmlns:c16="http://schemas.microsoft.com/office/drawing/2014/chart" uri="{C3380CC4-5D6E-409C-BE32-E72D297353CC}">
                <c16:uniqueId val="{00000DB3-DA4A-4C9D-8D87-5708C524D80E}"/>
              </c:ext>
            </c:extLst>
          </c:dPt>
          <c:dPt>
            <c:idx val="1754"/>
            <c:bubble3D val="0"/>
            <c:extLst>
              <c:ext xmlns:c16="http://schemas.microsoft.com/office/drawing/2014/chart" uri="{C3380CC4-5D6E-409C-BE32-E72D297353CC}">
                <c16:uniqueId val="{00000DB5-DA4A-4C9D-8D87-5708C524D80E}"/>
              </c:ext>
            </c:extLst>
          </c:dPt>
          <c:dPt>
            <c:idx val="1755"/>
            <c:bubble3D val="0"/>
            <c:extLst>
              <c:ext xmlns:c16="http://schemas.microsoft.com/office/drawing/2014/chart" uri="{C3380CC4-5D6E-409C-BE32-E72D297353CC}">
                <c16:uniqueId val="{00000DB7-DA4A-4C9D-8D87-5708C524D80E}"/>
              </c:ext>
            </c:extLst>
          </c:dPt>
          <c:dPt>
            <c:idx val="1756"/>
            <c:bubble3D val="0"/>
            <c:extLst>
              <c:ext xmlns:c16="http://schemas.microsoft.com/office/drawing/2014/chart" uri="{C3380CC4-5D6E-409C-BE32-E72D297353CC}">
                <c16:uniqueId val="{00000DB9-DA4A-4C9D-8D87-5708C524D80E}"/>
              </c:ext>
            </c:extLst>
          </c:dPt>
          <c:dPt>
            <c:idx val="1757"/>
            <c:bubble3D val="0"/>
            <c:extLst>
              <c:ext xmlns:c16="http://schemas.microsoft.com/office/drawing/2014/chart" uri="{C3380CC4-5D6E-409C-BE32-E72D297353CC}">
                <c16:uniqueId val="{00000DBB-DA4A-4C9D-8D87-5708C524D80E}"/>
              </c:ext>
            </c:extLst>
          </c:dPt>
          <c:dPt>
            <c:idx val="1758"/>
            <c:bubble3D val="0"/>
            <c:extLst>
              <c:ext xmlns:c16="http://schemas.microsoft.com/office/drawing/2014/chart" uri="{C3380CC4-5D6E-409C-BE32-E72D297353CC}">
                <c16:uniqueId val="{00000DBD-DA4A-4C9D-8D87-5708C524D80E}"/>
              </c:ext>
            </c:extLst>
          </c:dPt>
          <c:dPt>
            <c:idx val="1759"/>
            <c:bubble3D val="0"/>
            <c:extLst>
              <c:ext xmlns:c16="http://schemas.microsoft.com/office/drawing/2014/chart" uri="{C3380CC4-5D6E-409C-BE32-E72D297353CC}">
                <c16:uniqueId val="{00000DBF-DA4A-4C9D-8D87-5708C524D80E}"/>
              </c:ext>
            </c:extLst>
          </c:dPt>
          <c:dPt>
            <c:idx val="1760"/>
            <c:bubble3D val="0"/>
            <c:extLst>
              <c:ext xmlns:c16="http://schemas.microsoft.com/office/drawing/2014/chart" uri="{C3380CC4-5D6E-409C-BE32-E72D297353CC}">
                <c16:uniqueId val="{00000DC1-DA4A-4C9D-8D87-5708C524D80E}"/>
              </c:ext>
            </c:extLst>
          </c:dPt>
          <c:dPt>
            <c:idx val="1761"/>
            <c:bubble3D val="0"/>
            <c:extLst>
              <c:ext xmlns:c16="http://schemas.microsoft.com/office/drawing/2014/chart" uri="{C3380CC4-5D6E-409C-BE32-E72D297353CC}">
                <c16:uniqueId val="{00000DC3-DA4A-4C9D-8D87-5708C524D80E}"/>
              </c:ext>
            </c:extLst>
          </c:dPt>
          <c:dPt>
            <c:idx val="1762"/>
            <c:bubble3D val="0"/>
            <c:extLst>
              <c:ext xmlns:c16="http://schemas.microsoft.com/office/drawing/2014/chart" uri="{C3380CC4-5D6E-409C-BE32-E72D297353CC}">
                <c16:uniqueId val="{00000DC5-DA4A-4C9D-8D87-5708C524D80E}"/>
              </c:ext>
            </c:extLst>
          </c:dPt>
          <c:dPt>
            <c:idx val="1763"/>
            <c:bubble3D val="0"/>
            <c:extLst>
              <c:ext xmlns:c16="http://schemas.microsoft.com/office/drawing/2014/chart" uri="{C3380CC4-5D6E-409C-BE32-E72D297353CC}">
                <c16:uniqueId val="{00000DC7-DA4A-4C9D-8D87-5708C524D80E}"/>
              </c:ext>
            </c:extLst>
          </c:dPt>
          <c:dPt>
            <c:idx val="1764"/>
            <c:bubble3D val="0"/>
            <c:extLst>
              <c:ext xmlns:c16="http://schemas.microsoft.com/office/drawing/2014/chart" uri="{C3380CC4-5D6E-409C-BE32-E72D297353CC}">
                <c16:uniqueId val="{00000DC9-DA4A-4C9D-8D87-5708C524D80E}"/>
              </c:ext>
            </c:extLst>
          </c:dPt>
          <c:dPt>
            <c:idx val="1765"/>
            <c:bubble3D val="0"/>
            <c:extLst>
              <c:ext xmlns:c16="http://schemas.microsoft.com/office/drawing/2014/chart" uri="{C3380CC4-5D6E-409C-BE32-E72D297353CC}">
                <c16:uniqueId val="{00000DCB-DA4A-4C9D-8D87-5708C524D80E}"/>
              </c:ext>
            </c:extLst>
          </c:dPt>
          <c:dPt>
            <c:idx val="1766"/>
            <c:bubble3D val="0"/>
            <c:extLst>
              <c:ext xmlns:c16="http://schemas.microsoft.com/office/drawing/2014/chart" uri="{C3380CC4-5D6E-409C-BE32-E72D297353CC}">
                <c16:uniqueId val="{00000DCD-DA4A-4C9D-8D87-5708C524D80E}"/>
              </c:ext>
            </c:extLst>
          </c:dPt>
          <c:dPt>
            <c:idx val="1767"/>
            <c:bubble3D val="0"/>
            <c:extLst>
              <c:ext xmlns:c16="http://schemas.microsoft.com/office/drawing/2014/chart" uri="{C3380CC4-5D6E-409C-BE32-E72D297353CC}">
                <c16:uniqueId val="{00000DCF-DA4A-4C9D-8D87-5708C524D80E}"/>
              </c:ext>
            </c:extLst>
          </c:dPt>
          <c:dPt>
            <c:idx val="1768"/>
            <c:bubble3D val="0"/>
            <c:extLst>
              <c:ext xmlns:c16="http://schemas.microsoft.com/office/drawing/2014/chart" uri="{C3380CC4-5D6E-409C-BE32-E72D297353CC}">
                <c16:uniqueId val="{00000DD1-DA4A-4C9D-8D87-5708C524D80E}"/>
              </c:ext>
            </c:extLst>
          </c:dPt>
          <c:dPt>
            <c:idx val="1769"/>
            <c:bubble3D val="0"/>
            <c:extLst>
              <c:ext xmlns:c16="http://schemas.microsoft.com/office/drawing/2014/chart" uri="{C3380CC4-5D6E-409C-BE32-E72D297353CC}">
                <c16:uniqueId val="{00000DD3-DA4A-4C9D-8D87-5708C524D80E}"/>
              </c:ext>
            </c:extLst>
          </c:dPt>
          <c:dPt>
            <c:idx val="1770"/>
            <c:bubble3D val="0"/>
            <c:extLst>
              <c:ext xmlns:c16="http://schemas.microsoft.com/office/drawing/2014/chart" uri="{C3380CC4-5D6E-409C-BE32-E72D297353CC}">
                <c16:uniqueId val="{00000DD5-DA4A-4C9D-8D87-5708C524D80E}"/>
              </c:ext>
            </c:extLst>
          </c:dPt>
          <c:dPt>
            <c:idx val="1771"/>
            <c:bubble3D val="0"/>
            <c:extLst>
              <c:ext xmlns:c16="http://schemas.microsoft.com/office/drawing/2014/chart" uri="{C3380CC4-5D6E-409C-BE32-E72D297353CC}">
                <c16:uniqueId val="{00000DD7-DA4A-4C9D-8D87-5708C524D80E}"/>
              </c:ext>
            </c:extLst>
          </c:dPt>
          <c:dPt>
            <c:idx val="1772"/>
            <c:bubble3D val="0"/>
            <c:extLst>
              <c:ext xmlns:c16="http://schemas.microsoft.com/office/drawing/2014/chart" uri="{C3380CC4-5D6E-409C-BE32-E72D297353CC}">
                <c16:uniqueId val="{00000DD9-DA4A-4C9D-8D87-5708C524D80E}"/>
              </c:ext>
            </c:extLst>
          </c:dPt>
          <c:dPt>
            <c:idx val="1773"/>
            <c:bubble3D val="0"/>
            <c:extLst>
              <c:ext xmlns:c16="http://schemas.microsoft.com/office/drawing/2014/chart" uri="{C3380CC4-5D6E-409C-BE32-E72D297353CC}">
                <c16:uniqueId val="{00000DDB-DA4A-4C9D-8D87-5708C524D80E}"/>
              </c:ext>
            </c:extLst>
          </c:dPt>
          <c:dPt>
            <c:idx val="1774"/>
            <c:bubble3D val="0"/>
            <c:extLst>
              <c:ext xmlns:c16="http://schemas.microsoft.com/office/drawing/2014/chart" uri="{C3380CC4-5D6E-409C-BE32-E72D297353CC}">
                <c16:uniqueId val="{00000DDD-DA4A-4C9D-8D87-5708C524D80E}"/>
              </c:ext>
            </c:extLst>
          </c:dPt>
          <c:dPt>
            <c:idx val="1775"/>
            <c:bubble3D val="0"/>
            <c:extLst>
              <c:ext xmlns:c16="http://schemas.microsoft.com/office/drawing/2014/chart" uri="{C3380CC4-5D6E-409C-BE32-E72D297353CC}">
                <c16:uniqueId val="{00000DDF-DA4A-4C9D-8D87-5708C524D80E}"/>
              </c:ext>
            </c:extLst>
          </c:dPt>
          <c:dPt>
            <c:idx val="1776"/>
            <c:bubble3D val="0"/>
            <c:extLst>
              <c:ext xmlns:c16="http://schemas.microsoft.com/office/drawing/2014/chart" uri="{C3380CC4-5D6E-409C-BE32-E72D297353CC}">
                <c16:uniqueId val="{00000DE1-DA4A-4C9D-8D87-5708C524D80E}"/>
              </c:ext>
            </c:extLst>
          </c:dPt>
          <c:dPt>
            <c:idx val="1777"/>
            <c:bubble3D val="0"/>
            <c:extLst>
              <c:ext xmlns:c16="http://schemas.microsoft.com/office/drawing/2014/chart" uri="{C3380CC4-5D6E-409C-BE32-E72D297353CC}">
                <c16:uniqueId val="{00000DE3-DA4A-4C9D-8D87-5708C524D80E}"/>
              </c:ext>
            </c:extLst>
          </c:dPt>
          <c:dPt>
            <c:idx val="1778"/>
            <c:bubble3D val="0"/>
            <c:extLst>
              <c:ext xmlns:c16="http://schemas.microsoft.com/office/drawing/2014/chart" uri="{C3380CC4-5D6E-409C-BE32-E72D297353CC}">
                <c16:uniqueId val="{00000DE5-DA4A-4C9D-8D87-5708C524D80E}"/>
              </c:ext>
            </c:extLst>
          </c:dPt>
          <c:dPt>
            <c:idx val="1779"/>
            <c:bubble3D val="0"/>
            <c:extLst>
              <c:ext xmlns:c16="http://schemas.microsoft.com/office/drawing/2014/chart" uri="{C3380CC4-5D6E-409C-BE32-E72D297353CC}">
                <c16:uniqueId val="{00000DE7-DA4A-4C9D-8D87-5708C524D80E}"/>
              </c:ext>
            </c:extLst>
          </c:dPt>
          <c:dPt>
            <c:idx val="1780"/>
            <c:bubble3D val="0"/>
            <c:extLst>
              <c:ext xmlns:c16="http://schemas.microsoft.com/office/drawing/2014/chart" uri="{C3380CC4-5D6E-409C-BE32-E72D297353CC}">
                <c16:uniqueId val="{00000DE9-DA4A-4C9D-8D87-5708C524D80E}"/>
              </c:ext>
            </c:extLst>
          </c:dPt>
          <c:dPt>
            <c:idx val="1781"/>
            <c:bubble3D val="0"/>
            <c:extLst>
              <c:ext xmlns:c16="http://schemas.microsoft.com/office/drawing/2014/chart" uri="{C3380CC4-5D6E-409C-BE32-E72D297353CC}">
                <c16:uniqueId val="{00000DEB-DA4A-4C9D-8D87-5708C524D80E}"/>
              </c:ext>
            </c:extLst>
          </c:dPt>
          <c:dPt>
            <c:idx val="1782"/>
            <c:bubble3D val="0"/>
            <c:extLst>
              <c:ext xmlns:c16="http://schemas.microsoft.com/office/drawing/2014/chart" uri="{C3380CC4-5D6E-409C-BE32-E72D297353CC}">
                <c16:uniqueId val="{00000DED-DA4A-4C9D-8D87-5708C524D80E}"/>
              </c:ext>
            </c:extLst>
          </c:dPt>
          <c:dPt>
            <c:idx val="1783"/>
            <c:bubble3D val="0"/>
            <c:extLst>
              <c:ext xmlns:c16="http://schemas.microsoft.com/office/drawing/2014/chart" uri="{C3380CC4-5D6E-409C-BE32-E72D297353CC}">
                <c16:uniqueId val="{00000DEF-DA4A-4C9D-8D87-5708C524D80E}"/>
              </c:ext>
            </c:extLst>
          </c:dPt>
          <c:dPt>
            <c:idx val="1784"/>
            <c:bubble3D val="0"/>
            <c:extLst>
              <c:ext xmlns:c16="http://schemas.microsoft.com/office/drawing/2014/chart" uri="{C3380CC4-5D6E-409C-BE32-E72D297353CC}">
                <c16:uniqueId val="{00000DF1-DA4A-4C9D-8D87-5708C524D80E}"/>
              </c:ext>
            </c:extLst>
          </c:dPt>
          <c:dPt>
            <c:idx val="1785"/>
            <c:bubble3D val="0"/>
            <c:extLst>
              <c:ext xmlns:c16="http://schemas.microsoft.com/office/drawing/2014/chart" uri="{C3380CC4-5D6E-409C-BE32-E72D297353CC}">
                <c16:uniqueId val="{00000DF3-DA4A-4C9D-8D87-5708C524D80E}"/>
              </c:ext>
            </c:extLst>
          </c:dPt>
          <c:dPt>
            <c:idx val="1786"/>
            <c:bubble3D val="0"/>
            <c:extLst>
              <c:ext xmlns:c16="http://schemas.microsoft.com/office/drawing/2014/chart" uri="{C3380CC4-5D6E-409C-BE32-E72D297353CC}">
                <c16:uniqueId val="{00000DF5-DA4A-4C9D-8D87-5708C524D80E}"/>
              </c:ext>
            </c:extLst>
          </c:dPt>
          <c:dPt>
            <c:idx val="1787"/>
            <c:bubble3D val="0"/>
            <c:extLst>
              <c:ext xmlns:c16="http://schemas.microsoft.com/office/drawing/2014/chart" uri="{C3380CC4-5D6E-409C-BE32-E72D297353CC}">
                <c16:uniqueId val="{00000DF7-DA4A-4C9D-8D87-5708C524D80E}"/>
              </c:ext>
            </c:extLst>
          </c:dPt>
          <c:dPt>
            <c:idx val="1788"/>
            <c:bubble3D val="0"/>
            <c:extLst>
              <c:ext xmlns:c16="http://schemas.microsoft.com/office/drawing/2014/chart" uri="{C3380CC4-5D6E-409C-BE32-E72D297353CC}">
                <c16:uniqueId val="{00000DF9-DA4A-4C9D-8D87-5708C524D80E}"/>
              </c:ext>
            </c:extLst>
          </c:dPt>
          <c:dPt>
            <c:idx val="1789"/>
            <c:bubble3D val="0"/>
            <c:extLst>
              <c:ext xmlns:c16="http://schemas.microsoft.com/office/drawing/2014/chart" uri="{C3380CC4-5D6E-409C-BE32-E72D297353CC}">
                <c16:uniqueId val="{00000DFB-DA4A-4C9D-8D87-5708C524D80E}"/>
              </c:ext>
            </c:extLst>
          </c:dPt>
          <c:dPt>
            <c:idx val="1790"/>
            <c:bubble3D val="0"/>
            <c:extLst>
              <c:ext xmlns:c16="http://schemas.microsoft.com/office/drawing/2014/chart" uri="{C3380CC4-5D6E-409C-BE32-E72D297353CC}">
                <c16:uniqueId val="{00000DFD-DA4A-4C9D-8D87-5708C524D80E}"/>
              </c:ext>
            </c:extLst>
          </c:dPt>
          <c:dPt>
            <c:idx val="1791"/>
            <c:bubble3D val="0"/>
            <c:extLst>
              <c:ext xmlns:c16="http://schemas.microsoft.com/office/drawing/2014/chart" uri="{C3380CC4-5D6E-409C-BE32-E72D297353CC}">
                <c16:uniqueId val="{00000DFF-DA4A-4C9D-8D87-5708C524D80E}"/>
              </c:ext>
            </c:extLst>
          </c:dPt>
          <c:dPt>
            <c:idx val="1792"/>
            <c:bubble3D val="0"/>
            <c:extLst>
              <c:ext xmlns:c16="http://schemas.microsoft.com/office/drawing/2014/chart" uri="{C3380CC4-5D6E-409C-BE32-E72D297353CC}">
                <c16:uniqueId val="{00000E01-DA4A-4C9D-8D87-5708C524D80E}"/>
              </c:ext>
            </c:extLst>
          </c:dPt>
          <c:dPt>
            <c:idx val="1793"/>
            <c:bubble3D val="0"/>
            <c:extLst>
              <c:ext xmlns:c16="http://schemas.microsoft.com/office/drawing/2014/chart" uri="{C3380CC4-5D6E-409C-BE32-E72D297353CC}">
                <c16:uniqueId val="{00000E03-DA4A-4C9D-8D87-5708C524D80E}"/>
              </c:ext>
            </c:extLst>
          </c:dPt>
          <c:dPt>
            <c:idx val="1794"/>
            <c:bubble3D val="0"/>
            <c:extLst>
              <c:ext xmlns:c16="http://schemas.microsoft.com/office/drawing/2014/chart" uri="{C3380CC4-5D6E-409C-BE32-E72D297353CC}">
                <c16:uniqueId val="{00000E05-DA4A-4C9D-8D87-5708C524D80E}"/>
              </c:ext>
            </c:extLst>
          </c:dPt>
          <c:dPt>
            <c:idx val="1795"/>
            <c:bubble3D val="0"/>
            <c:extLst>
              <c:ext xmlns:c16="http://schemas.microsoft.com/office/drawing/2014/chart" uri="{C3380CC4-5D6E-409C-BE32-E72D297353CC}">
                <c16:uniqueId val="{00000E07-DA4A-4C9D-8D87-5708C524D80E}"/>
              </c:ext>
            </c:extLst>
          </c:dPt>
          <c:dPt>
            <c:idx val="1796"/>
            <c:bubble3D val="0"/>
            <c:extLst>
              <c:ext xmlns:c16="http://schemas.microsoft.com/office/drawing/2014/chart" uri="{C3380CC4-5D6E-409C-BE32-E72D297353CC}">
                <c16:uniqueId val="{00000E09-DA4A-4C9D-8D87-5708C524D80E}"/>
              </c:ext>
            </c:extLst>
          </c:dPt>
          <c:dPt>
            <c:idx val="1797"/>
            <c:bubble3D val="0"/>
            <c:extLst>
              <c:ext xmlns:c16="http://schemas.microsoft.com/office/drawing/2014/chart" uri="{C3380CC4-5D6E-409C-BE32-E72D297353CC}">
                <c16:uniqueId val="{00000E0B-DA4A-4C9D-8D87-5708C524D80E}"/>
              </c:ext>
            </c:extLst>
          </c:dPt>
          <c:dPt>
            <c:idx val="1798"/>
            <c:bubble3D val="0"/>
            <c:extLst>
              <c:ext xmlns:c16="http://schemas.microsoft.com/office/drawing/2014/chart" uri="{C3380CC4-5D6E-409C-BE32-E72D297353CC}">
                <c16:uniqueId val="{00000E0D-DA4A-4C9D-8D87-5708C524D80E}"/>
              </c:ext>
            </c:extLst>
          </c:dPt>
          <c:dPt>
            <c:idx val="1799"/>
            <c:bubble3D val="0"/>
            <c:extLst>
              <c:ext xmlns:c16="http://schemas.microsoft.com/office/drawing/2014/chart" uri="{C3380CC4-5D6E-409C-BE32-E72D297353CC}">
                <c16:uniqueId val="{00000E0F-DA4A-4C9D-8D87-5708C524D80E}"/>
              </c:ext>
            </c:extLst>
          </c:dPt>
          <c:dPt>
            <c:idx val="1800"/>
            <c:bubble3D val="0"/>
            <c:extLst>
              <c:ext xmlns:c16="http://schemas.microsoft.com/office/drawing/2014/chart" uri="{C3380CC4-5D6E-409C-BE32-E72D297353CC}">
                <c16:uniqueId val="{00000E11-DA4A-4C9D-8D87-5708C524D80E}"/>
              </c:ext>
            </c:extLst>
          </c:dPt>
          <c:dPt>
            <c:idx val="1801"/>
            <c:bubble3D val="0"/>
            <c:extLst>
              <c:ext xmlns:c16="http://schemas.microsoft.com/office/drawing/2014/chart" uri="{C3380CC4-5D6E-409C-BE32-E72D297353CC}">
                <c16:uniqueId val="{00000E13-DA4A-4C9D-8D87-5708C524D80E}"/>
              </c:ext>
            </c:extLst>
          </c:dPt>
          <c:dPt>
            <c:idx val="1802"/>
            <c:bubble3D val="0"/>
            <c:extLst>
              <c:ext xmlns:c16="http://schemas.microsoft.com/office/drawing/2014/chart" uri="{C3380CC4-5D6E-409C-BE32-E72D297353CC}">
                <c16:uniqueId val="{00000E15-DA4A-4C9D-8D87-5708C524D80E}"/>
              </c:ext>
            </c:extLst>
          </c:dPt>
          <c:dPt>
            <c:idx val="1803"/>
            <c:bubble3D val="0"/>
            <c:extLst>
              <c:ext xmlns:c16="http://schemas.microsoft.com/office/drawing/2014/chart" uri="{C3380CC4-5D6E-409C-BE32-E72D297353CC}">
                <c16:uniqueId val="{00000E17-DA4A-4C9D-8D87-5708C524D80E}"/>
              </c:ext>
            </c:extLst>
          </c:dPt>
          <c:dPt>
            <c:idx val="1804"/>
            <c:bubble3D val="0"/>
            <c:extLst>
              <c:ext xmlns:c16="http://schemas.microsoft.com/office/drawing/2014/chart" uri="{C3380CC4-5D6E-409C-BE32-E72D297353CC}">
                <c16:uniqueId val="{00000E19-DA4A-4C9D-8D87-5708C524D80E}"/>
              </c:ext>
            </c:extLst>
          </c:dPt>
          <c:dPt>
            <c:idx val="1805"/>
            <c:bubble3D val="0"/>
            <c:extLst>
              <c:ext xmlns:c16="http://schemas.microsoft.com/office/drawing/2014/chart" uri="{C3380CC4-5D6E-409C-BE32-E72D297353CC}">
                <c16:uniqueId val="{00000E1B-DA4A-4C9D-8D87-5708C524D80E}"/>
              </c:ext>
            </c:extLst>
          </c:dPt>
          <c:dPt>
            <c:idx val="1806"/>
            <c:bubble3D val="0"/>
            <c:extLst>
              <c:ext xmlns:c16="http://schemas.microsoft.com/office/drawing/2014/chart" uri="{C3380CC4-5D6E-409C-BE32-E72D297353CC}">
                <c16:uniqueId val="{00000E1D-DA4A-4C9D-8D87-5708C524D80E}"/>
              </c:ext>
            </c:extLst>
          </c:dPt>
          <c:dPt>
            <c:idx val="1807"/>
            <c:bubble3D val="0"/>
            <c:extLst>
              <c:ext xmlns:c16="http://schemas.microsoft.com/office/drawing/2014/chart" uri="{C3380CC4-5D6E-409C-BE32-E72D297353CC}">
                <c16:uniqueId val="{00000E1F-DA4A-4C9D-8D87-5708C524D80E}"/>
              </c:ext>
            </c:extLst>
          </c:dPt>
          <c:dPt>
            <c:idx val="1808"/>
            <c:bubble3D val="0"/>
            <c:extLst>
              <c:ext xmlns:c16="http://schemas.microsoft.com/office/drawing/2014/chart" uri="{C3380CC4-5D6E-409C-BE32-E72D297353CC}">
                <c16:uniqueId val="{00000E21-DA4A-4C9D-8D87-5708C524D80E}"/>
              </c:ext>
            </c:extLst>
          </c:dPt>
          <c:dPt>
            <c:idx val="1809"/>
            <c:bubble3D val="0"/>
            <c:extLst>
              <c:ext xmlns:c16="http://schemas.microsoft.com/office/drawing/2014/chart" uri="{C3380CC4-5D6E-409C-BE32-E72D297353CC}">
                <c16:uniqueId val="{00000E23-DA4A-4C9D-8D87-5708C524D80E}"/>
              </c:ext>
            </c:extLst>
          </c:dPt>
          <c:dPt>
            <c:idx val="1810"/>
            <c:bubble3D val="0"/>
            <c:extLst>
              <c:ext xmlns:c16="http://schemas.microsoft.com/office/drawing/2014/chart" uri="{C3380CC4-5D6E-409C-BE32-E72D297353CC}">
                <c16:uniqueId val="{00000E25-DA4A-4C9D-8D87-5708C524D80E}"/>
              </c:ext>
            </c:extLst>
          </c:dPt>
          <c:dPt>
            <c:idx val="1811"/>
            <c:bubble3D val="0"/>
            <c:extLst>
              <c:ext xmlns:c16="http://schemas.microsoft.com/office/drawing/2014/chart" uri="{C3380CC4-5D6E-409C-BE32-E72D297353CC}">
                <c16:uniqueId val="{00000E27-DA4A-4C9D-8D87-5708C524D80E}"/>
              </c:ext>
            </c:extLst>
          </c:dPt>
          <c:dPt>
            <c:idx val="1812"/>
            <c:bubble3D val="0"/>
            <c:extLst>
              <c:ext xmlns:c16="http://schemas.microsoft.com/office/drawing/2014/chart" uri="{C3380CC4-5D6E-409C-BE32-E72D297353CC}">
                <c16:uniqueId val="{00000E29-DA4A-4C9D-8D87-5708C524D80E}"/>
              </c:ext>
            </c:extLst>
          </c:dPt>
          <c:dPt>
            <c:idx val="1813"/>
            <c:bubble3D val="0"/>
            <c:extLst>
              <c:ext xmlns:c16="http://schemas.microsoft.com/office/drawing/2014/chart" uri="{C3380CC4-5D6E-409C-BE32-E72D297353CC}">
                <c16:uniqueId val="{00000E2B-DA4A-4C9D-8D87-5708C524D80E}"/>
              </c:ext>
            </c:extLst>
          </c:dPt>
          <c:dPt>
            <c:idx val="1814"/>
            <c:bubble3D val="0"/>
            <c:extLst>
              <c:ext xmlns:c16="http://schemas.microsoft.com/office/drawing/2014/chart" uri="{C3380CC4-5D6E-409C-BE32-E72D297353CC}">
                <c16:uniqueId val="{00000E2D-DA4A-4C9D-8D87-5708C524D80E}"/>
              </c:ext>
            </c:extLst>
          </c:dPt>
          <c:dPt>
            <c:idx val="1815"/>
            <c:bubble3D val="0"/>
            <c:extLst>
              <c:ext xmlns:c16="http://schemas.microsoft.com/office/drawing/2014/chart" uri="{C3380CC4-5D6E-409C-BE32-E72D297353CC}">
                <c16:uniqueId val="{00000E2F-DA4A-4C9D-8D87-5708C524D80E}"/>
              </c:ext>
            </c:extLst>
          </c:dPt>
          <c:dPt>
            <c:idx val="1816"/>
            <c:bubble3D val="0"/>
            <c:extLst>
              <c:ext xmlns:c16="http://schemas.microsoft.com/office/drawing/2014/chart" uri="{C3380CC4-5D6E-409C-BE32-E72D297353CC}">
                <c16:uniqueId val="{00000E31-DA4A-4C9D-8D87-5708C524D80E}"/>
              </c:ext>
            </c:extLst>
          </c:dPt>
          <c:dPt>
            <c:idx val="1817"/>
            <c:bubble3D val="0"/>
            <c:extLst>
              <c:ext xmlns:c16="http://schemas.microsoft.com/office/drawing/2014/chart" uri="{C3380CC4-5D6E-409C-BE32-E72D297353CC}">
                <c16:uniqueId val="{00000E33-DA4A-4C9D-8D87-5708C524D80E}"/>
              </c:ext>
            </c:extLst>
          </c:dPt>
          <c:dPt>
            <c:idx val="1818"/>
            <c:bubble3D val="0"/>
            <c:extLst>
              <c:ext xmlns:c16="http://schemas.microsoft.com/office/drawing/2014/chart" uri="{C3380CC4-5D6E-409C-BE32-E72D297353CC}">
                <c16:uniqueId val="{00000E35-DA4A-4C9D-8D87-5708C524D80E}"/>
              </c:ext>
            </c:extLst>
          </c:dPt>
          <c:dPt>
            <c:idx val="1819"/>
            <c:bubble3D val="0"/>
            <c:extLst>
              <c:ext xmlns:c16="http://schemas.microsoft.com/office/drawing/2014/chart" uri="{C3380CC4-5D6E-409C-BE32-E72D297353CC}">
                <c16:uniqueId val="{00000E37-DA4A-4C9D-8D87-5708C524D80E}"/>
              </c:ext>
            </c:extLst>
          </c:dPt>
          <c:dPt>
            <c:idx val="1820"/>
            <c:bubble3D val="0"/>
            <c:extLst>
              <c:ext xmlns:c16="http://schemas.microsoft.com/office/drawing/2014/chart" uri="{C3380CC4-5D6E-409C-BE32-E72D297353CC}">
                <c16:uniqueId val="{00000E39-DA4A-4C9D-8D87-5708C524D80E}"/>
              </c:ext>
            </c:extLst>
          </c:dPt>
          <c:dPt>
            <c:idx val="1821"/>
            <c:bubble3D val="0"/>
            <c:extLst>
              <c:ext xmlns:c16="http://schemas.microsoft.com/office/drawing/2014/chart" uri="{C3380CC4-5D6E-409C-BE32-E72D297353CC}">
                <c16:uniqueId val="{00000E3B-DA4A-4C9D-8D87-5708C524D80E}"/>
              </c:ext>
            </c:extLst>
          </c:dPt>
          <c:dPt>
            <c:idx val="1822"/>
            <c:bubble3D val="0"/>
            <c:extLst>
              <c:ext xmlns:c16="http://schemas.microsoft.com/office/drawing/2014/chart" uri="{C3380CC4-5D6E-409C-BE32-E72D297353CC}">
                <c16:uniqueId val="{00000E3D-DA4A-4C9D-8D87-5708C524D80E}"/>
              </c:ext>
            </c:extLst>
          </c:dPt>
          <c:dPt>
            <c:idx val="1823"/>
            <c:bubble3D val="0"/>
            <c:extLst>
              <c:ext xmlns:c16="http://schemas.microsoft.com/office/drawing/2014/chart" uri="{C3380CC4-5D6E-409C-BE32-E72D297353CC}">
                <c16:uniqueId val="{00000E3F-DA4A-4C9D-8D87-5708C524D80E}"/>
              </c:ext>
            </c:extLst>
          </c:dPt>
          <c:dPt>
            <c:idx val="1824"/>
            <c:bubble3D val="0"/>
            <c:extLst>
              <c:ext xmlns:c16="http://schemas.microsoft.com/office/drawing/2014/chart" uri="{C3380CC4-5D6E-409C-BE32-E72D297353CC}">
                <c16:uniqueId val="{00000E41-DA4A-4C9D-8D87-5708C524D80E}"/>
              </c:ext>
            </c:extLst>
          </c:dPt>
          <c:dPt>
            <c:idx val="1825"/>
            <c:bubble3D val="0"/>
            <c:extLst>
              <c:ext xmlns:c16="http://schemas.microsoft.com/office/drawing/2014/chart" uri="{C3380CC4-5D6E-409C-BE32-E72D297353CC}">
                <c16:uniqueId val="{00000E43-DA4A-4C9D-8D87-5708C524D80E}"/>
              </c:ext>
            </c:extLst>
          </c:dPt>
          <c:dPt>
            <c:idx val="1826"/>
            <c:bubble3D val="0"/>
            <c:extLst>
              <c:ext xmlns:c16="http://schemas.microsoft.com/office/drawing/2014/chart" uri="{C3380CC4-5D6E-409C-BE32-E72D297353CC}">
                <c16:uniqueId val="{00000E45-DA4A-4C9D-8D87-5708C524D80E}"/>
              </c:ext>
            </c:extLst>
          </c:dPt>
          <c:dPt>
            <c:idx val="1827"/>
            <c:bubble3D val="0"/>
            <c:extLst>
              <c:ext xmlns:c16="http://schemas.microsoft.com/office/drawing/2014/chart" uri="{C3380CC4-5D6E-409C-BE32-E72D297353CC}">
                <c16:uniqueId val="{00000E47-DA4A-4C9D-8D87-5708C524D80E}"/>
              </c:ext>
            </c:extLst>
          </c:dPt>
          <c:dPt>
            <c:idx val="1828"/>
            <c:bubble3D val="0"/>
            <c:extLst>
              <c:ext xmlns:c16="http://schemas.microsoft.com/office/drawing/2014/chart" uri="{C3380CC4-5D6E-409C-BE32-E72D297353CC}">
                <c16:uniqueId val="{00000E49-DA4A-4C9D-8D87-5708C524D80E}"/>
              </c:ext>
            </c:extLst>
          </c:dPt>
          <c:dPt>
            <c:idx val="1829"/>
            <c:bubble3D val="0"/>
            <c:extLst>
              <c:ext xmlns:c16="http://schemas.microsoft.com/office/drawing/2014/chart" uri="{C3380CC4-5D6E-409C-BE32-E72D297353CC}">
                <c16:uniqueId val="{00000E4B-DA4A-4C9D-8D87-5708C524D80E}"/>
              </c:ext>
            </c:extLst>
          </c:dPt>
          <c:dPt>
            <c:idx val="1830"/>
            <c:bubble3D val="0"/>
            <c:extLst>
              <c:ext xmlns:c16="http://schemas.microsoft.com/office/drawing/2014/chart" uri="{C3380CC4-5D6E-409C-BE32-E72D297353CC}">
                <c16:uniqueId val="{00000E4D-DA4A-4C9D-8D87-5708C524D80E}"/>
              </c:ext>
            </c:extLst>
          </c:dPt>
          <c:dPt>
            <c:idx val="1831"/>
            <c:bubble3D val="0"/>
            <c:extLst>
              <c:ext xmlns:c16="http://schemas.microsoft.com/office/drawing/2014/chart" uri="{C3380CC4-5D6E-409C-BE32-E72D297353CC}">
                <c16:uniqueId val="{00000E4F-DA4A-4C9D-8D87-5708C524D80E}"/>
              </c:ext>
            </c:extLst>
          </c:dPt>
          <c:dPt>
            <c:idx val="1832"/>
            <c:bubble3D val="0"/>
            <c:extLst>
              <c:ext xmlns:c16="http://schemas.microsoft.com/office/drawing/2014/chart" uri="{C3380CC4-5D6E-409C-BE32-E72D297353CC}">
                <c16:uniqueId val="{00000E51-DA4A-4C9D-8D87-5708C524D80E}"/>
              </c:ext>
            </c:extLst>
          </c:dPt>
          <c:dPt>
            <c:idx val="1833"/>
            <c:bubble3D val="0"/>
            <c:extLst>
              <c:ext xmlns:c16="http://schemas.microsoft.com/office/drawing/2014/chart" uri="{C3380CC4-5D6E-409C-BE32-E72D297353CC}">
                <c16:uniqueId val="{00000E53-DA4A-4C9D-8D87-5708C524D80E}"/>
              </c:ext>
            </c:extLst>
          </c:dPt>
          <c:dPt>
            <c:idx val="1834"/>
            <c:bubble3D val="0"/>
            <c:extLst>
              <c:ext xmlns:c16="http://schemas.microsoft.com/office/drawing/2014/chart" uri="{C3380CC4-5D6E-409C-BE32-E72D297353CC}">
                <c16:uniqueId val="{00000E55-DA4A-4C9D-8D87-5708C524D80E}"/>
              </c:ext>
            </c:extLst>
          </c:dPt>
          <c:dPt>
            <c:idx val="1835"/>
            <c:bubble3D val="0"/>
            <c:extLst>
              <c:ext xmlns:c16="http://schemas.microsoft.com/office/drawing/2014/chart" uri="{C3380CC4-5D6E-409C-BE32-E72D297353CC}">
                <c16:uniqueId val="{00000E57-DA4A-4C9D-8D87-5708C524D80E}"/>
              </c:ext>
            </c:extLst>
          </c:dPt>
          <c:dPt>
            <c:idx val="1836"/>
            <c:bubble3D val="0"/>
            <c:extLst>
              <c:ext xmlns:c16="http://schemas.microsoft.com/office/drawing/2014/chart" uri="{C3380CC4-5D6E-409C-BE32-E72D297353CC}">
                <c16:uniqueId val="{00000E59-DA4A-4C9D-8D87-5708C524D80E}"/>
              </c:ext>
            </c:extLst>
          </c:dPt>
          <c:dPt>
            <c:idx val="1837"/>
            <c:bubble3D val="0"/>
            <c:extLst>
              <c:ext xmlns:c16="http://schemas.microsoft.com/office/drawing/2014/chart" uri="{C3380CC4-5D6E-409C-BE32-E72D297353CC}">
                <c16:uniqueId val="{00000E5B-DA4A-4C9D-8D87-5708C524D80E}"/>
              </c:ext>
            </c:extLst>
          </c:dPt>
          <c:dPt>
            <c:idx val="1838"/>
            <c:bubble3D val="0"/>
            <c:extLst>
              <c:ext xmlns:c16="http://schemas.microsoft.com/office/drawing/2014/chart" uri="{C3380CC4-5D6E-409C-BE32-E72D297353CC}">
                <c16:uniqueId val="{00000E5D-DA4A-4C9D-8D87-5708C524D80E}"/>
              </c:ext>
            </c:extLst>
          </c:dPt>
          <c:dPt>
            <c:idx val="1839"/>
            <c:bubble3D val="0"/>
            <c:extLst>
              <c:ext xmlns:c16="http://schemas.microsoft.com/office/drawing/2014/chart" uri="{C3380CC4-5D6E-409C-BE32-E72D297353CC}">
                <c16:uniqueId val="{00000E5F-DA4A-4C9D-8D87-5708C524D80E}"/>
              </c:ext>
            </c:extLst>
          </c:dPt>
          <c:dPt>
            <c:idx val="1840"/>
            <c:bubble3D val="0"/>
            <c:extLst>
              <c:ext xmlns:c16="http://schemas.microsoft.com/office/drawing/2014/chart" uri="{C3380CC4-5D6E-409C-BE32-E72D297353CC}">
                <c16:uniqueId val="{00000E61-DA4A-4C9D-8D87-5708C524D80E}"/>
              </c:ext>
            </c:extLst>
          </c:dPt>
          <c:dPt>
            <c:idx val="1841"/>
            <c:bubble3D val="0"/>
            <c:extLst>
              <c:ext xmlns:c16="http://schemas.microsoft.com/office/drawing/2014/chart" uri="{C3380CC4-5D6E-409C-BE32-E72D297353CC}">
                <c16:uniqueId val="{00000E63-DA4A-4C9D-8D87-5708C524D80E}"/>
              </c:ext>
            </c:extLst>
          </c:dPt>
          <c:dPt>
            <c:idx val="1842"/>
            <c:bubble3D val="0"/>
            <c:extLst>
              <c:ext xmlns:c16="http://schemas.microsoft.com/office/drawing/2014/chart" uri="{C3380CC4-5D6E-409C-BE32-E72D297353CC}">
                <c16:uniqueId val="{00000E65-DA4A-4C9D-8D87-5708C524D80E}"/>
              </c:ext>
            </c:extLst>
          </c:dPt>
          <c:dPt>
            <c:idx val="1843"/>
            <c:bubble3D val="0"/>
            <c:extLst>
              <c:ext xmlns:c16="http://schemas.microsoft.com/office/drawing/2014/chart" uri="{C3380CC4-5D6E-409C-BE32-E72D297353CC}">
                <c16:uniqueId val="{00000E67-DA4A-4C9D-8D87-5708C524D80E}"/>
              </c:ext>
            </c:extLst>
          </c:dPt>
          <c:dPt>
            <c:idx val="1844"/>
            <c:bubble3D val="0"/>
            <c:extLst>
              <c:ext xmlns:c16="http://schemas.microsoft.com/office/drawing/2014/chart" uri="{C3380CC4-5D6E-409C-BE32-E72D297353CC}">
                <c16:uniqueId val="{00000E69-DA4A-4C9D-8D87-5708C524D80E}"/>
              </c:ext>
            </c:extLst>
          </c:dPt>
          <c:dPt>
            <c:idx val="1845"/>
            <c:bubble3D val="0"/>
            <c:extLst>
              <c:ext xmlns:c16="http://schemas.microsoft.com/office/drawing/2014/chart" uri="{C3380CC4-5D6E-409C-BE32-E72D297353CC}">
                <c16:uniqueId val="{00000E6B-DA4A-4C9D-8D87-5708C524D80E}"/>
              </c:ext>
            </c:extLst>
          </c:dPt>
          <c:dPt>
            <c:idx val="1846"/>
            <c:bubble3D val="0"/>
            <c:extLst>
              <c:ext xmlns:c16="http://schemas.microsoft.com/office/drawing/2014/chart" uri="{C3380CC4-5D6E-409C-BE32-E72D297353CC}">
                <c16:uniqueId val="{00000E6D-DA4A-4C9D-8D87-5708C524D80E}"/>
              </c:ext>
            </c:extLst>
          </c:dPt>
          <c:dPt>
            <c:idx val="1847"/>
            <c:bubble3D val="0"/>
            <c:extLst>
              <c:ext xmlns:c16="http://schemas.microsoft.com/office/drawing/2014/chart" uri="{C3380CC4-5D6E-409C-BE32-E72D297353CC}">
                <c16:uniqueId val="{00000E6F-DA4A-4C9D-8D87-5708C524D80E}"/>
              </c:ext>
            </c:extLst>
          </c:dPt>
          <c:dPt>
            <c:idx val="1848"/>
            <c:bubble3D val="0"/>
            <c:extLst>
              <c:ext xmlns:c16="http://schemas.microsoft.com/office/drawing/2014/chart" uri="{C3380CC4-5D6E-409C-BE32-E72D297353CC}">
                <c16:uniqueId val="{00000E71-DA4A-4C9D-8D87-5708C524D80E}"/>
              </c:ext>
            </c:extLst>
          </c:dPt>
          <c:dPt>
            <c:idx val="1849"/>
            <c:bubble3D val="0"/>
            <c:extLst>
              <c:ext xmlns:c16="http://schemas.microsoft.com/office/drawing/2014/chart" uri="{C3380CC4-5D6E-409C-BE32-E72D297353CC}">
                <c16:uniqueId val="{00000E73-DA4A-4C9D-8D87-5708C524D80E}"/>
              </c:ext>
            </c:extLst>
          </c:dPt>
          <c:dPt>
            <c:idx val="1850"/>
            <c:bubble3D val="0"/>
            <c:extLst>
              <c:ext xmlns:c16="http://schemas.microsoft.com/office/drawing/2014/chart" uri="{C3380CC4-5D6E-409C-BE32-E72D297353CC}">
                <c16:uniqueId val="{00000E75-DA4A-4C9D-8D87-5708C524D80E}"/>
              </c:ext>
            </c:extLst>
          </c:dPt>
          <c:dPt>
            <c:idx val="1851"/>
            <c:bubble3D val="0"/>
            <c:extLst>
              <c:ext xmlns:c16="http://schemas.microsoft.com/office/drawing/2014/chart" uri="{C3380CC4-5D6E-409C-BE32-E72D297353CC}">
                <c16:uniqueId val="{00000E77-DA4A-4C9D-8D87-5708C524D80E}"/>
              </c:ext>
            </c:extLst>
          </c:dPt>
          <c:dPt>
            <c:idx val="1852"/>
            <c:bubble3D val="0"/>
            <c:extLst>
              <c:ext xmlns:c16="http://schemas.microsoft.com/office/drawing/2014/chart" uri="{C3380CC4-5D6E-409C-BE32-E72D297353CC}">
                <c16:uniqueId val="{00000E79-DA4A-4C9D-8D87-5708C524D80E}"/>
              </c:ext>
            </c:extLst>
          </c:dPt>
          <c:dPt>
            <c:idx val="1853"/>
            <c:bubble3D val="0"/>
            <c:extLst>
              <c:ext xmlns:c16="http://schemas.microsoft.com/office/drawing/2014/chart" uri="{C3380CC4-5D6E-409C-BE32-E72D297353CC}">
                <c16:uniqueId val="{00000E7B-DA4A-4C9D-8D87-5708C524D80E}"/>
              </c:ext>
            </c:extLst>
          </c:dPt>
          <c:dPt>
            <c:idx val="1854"/>
            <c:bubble3D val="0"/>
            <c:extLst>
              <c:ext xmlns:c16="http://schemas.microsoft.com/office/drawing/2014/chart" uri="{C3380CC4-5D6E-409C-BE32-E72D297353CC}">
                <c16:uniqueId val="{00000E7D-DA4A-4C9D-8D87-5708C524D80E}"/>
              </c:ext>
            </c:extLst>
          </c:dPt>
          <c:dPt>
            <c:idx val="1855"/>
            <c:bubble3D val="0"/>
            <c:extLst>
              <c:ext xmlns:c16="http://schemas.microsoft.com/office/drawing/2014/chart" uri="{C3380CC4-5D6E-409C-BE32-E72D297353CC}">
                <c16:uniqueId val="{00000E7F-DA4A-4C9D-8D87-5708C524D80E}"/>
              </c:ext>
            </c:extLst>
          </c:dPt>
          <c:dPt>
            <c:idx val="1856"/>
            <c:bubble3D val="0"/>
            <c:extLst>
              <c:ext xmlns:c16="http://schemas.microsoft.com/office/drawing/2014/chart" uri="{C3380CC4-5D6E-409C-BE32-E72D297353CC}">
                <c16:uniqueId val="{00000E81-DA4A-4C9D-8D87-5708C524D80E}"/>
              </c:ext>
            </c:extLst>
          </c:dPt>
          <c:dPt>
            <c:idx val="1857"/>
            <c:bubble3D val="0"/>
            <c:extLst>
              <c:ext xmlns:c16="http://schemas.microsoft.com/office/drawing/2014/chart" uri="{C3380CC4-5D6E-409C-BE32-E72D297353CC}">
                <c16:uniqueId val="{00000E83-DA4A-4C9D-8D87-5708C524D80E}"/>
              </c:ext>
            </c:extLst>
          </c:dPt>
          <c:dPt>
            <c:idx val="1858"/>
            <c:bubble3D val="0"/>
            <c:extLst>
              <c:ext xmlns:c16="http://schemas.microsoft.com/office/drawing/2014/chart" uri="{C3380CC4-5D6E-409C-BE32-E72D297353CC}">
                <c16:uniqueId val="{00000E85-DA4A-4C9D-8D87-5708C524D80E}"/>
              </c:ext>
            </c:extLst>
          </c:dPt>
          <c:dPt>
            <c:idx val="1859"/>
            <c:bubble3D val="0"/>
            <c:extLst>
              <c:ext xmlns:c16="http://schemas.microsoft.com/office/drawing/2014/chart" uri="{C3380CC4-5D6E-409C-BE32-E72D297353CC}">
                <c16:uniqueId val="{00000E87-DA4A-4C9D-8D87-5708C524D80E}"/>
              </c:ext>
            </c:extLst>
          </c:dPt>
          <c:dPt>
            <c:idx val="1860"/>
            <c:bubble3D val="0"/>
            <c:extLst>
              <c:ext xmlns:c16="http://schemas.microsoft.com/office/drawing/2014/chart" uri="{C3380CC4-5D6E-409C-BE32-E72D297353CC}">
                <c16:uniqueId val="{00000E89-DA4A-4C9D-8D87-5708C524D80E}"/>
              </c:ext>
            </c:extLst>
          </c:dPt>
          <c:dPt>
            <c:idx val="1861"/>
            <c:bubble3D val="0"/>
            <c:extLst>
              <c:ext xmlns:c16="http://schemas.microsoft.com/office/drawing/2014/chart" uri="{C3380CC4-5D6E-409C-BE32-E72D297353CC}">
                <c16:uniqueId val="{00000E8B-DA4A-4C9D-8D87-5708C524D80E}"/>
              </c:ext>
            </c:extLst>
          </c:dPt>
          <c:dPt>
            <c:idx val="1862"/>
            <c:bubble3D val="0"/>
            <c:extLst>
              <c:ext xmlns:c16="http://schemas.microsoft.com/office/drawing/2014/chart" uri="{C3380CC4-5D6E-409C-BE32-E72D297353CC}">
                <c16:uniqueId val="{00000E8D-DA4A-4C9D-8D87-5708C524D80E}"/>
              </c:ext>
            </c:extLst>
          </c:dPt>
          <c:dPt>
            <c:idx val="1863"/>
            <c:bubble3D val="0"/>
            <c:extLst>
              <c:ext xmlns:c16="http://schemas.microsoft.com/office/drawing/2014/chart" uri="{C3380CC4-5D6E-409C-BE32-E72D297353CC}">
                <c16:uniqueId val="{00000E8F-DA4A-4C9D-8D87-5708C524D80E}"/>
              </c:ext>
            </c:extLst>
          </c:dPt>
          <c:dPt>
            <c:idx val="1864"/>
            <c:bubble3D val="0"/>
            <c:extLst>
              <c:ext xmlns:c16="http://schemas.microsoft.com/office/drawing/2014/chart" uri="{C3380CC4-5D6E-409C-BE32-E72D297353CC}">
                <c16:uniqueId val="{00000E91-DA4A-4C9D-8D87-5708C524D80E}"/>
              </c:ext>
            </c:extLst>
          </c:dPt>
          <c:dPt>
            <c:idx val="1865"/>
            <c:bubble3D val="0"/>
            <c:extLst>
              <c:ext xmlns:c16="http://schemas.microsoft.com/office/drawing/2014/chart" uri="{C3380CC4-5D6E-409C-BE32-E72D297353CC}">
                <c16:uniqueId val="{00000E93-DA4A-4C9D-8D87-5708C524D80E}"/>
              </c:ext>
            </c:extLst>
          </c:dPt>
          <c:dPt>
            <c:idx val="1866"/>
            <c:bubble3D val="0"/>
            <c:extLst>
              <c:ext xmlns:c16="http://schemas.microsoft.com/office/drawing/2014/chart" uri="{C3380CC4-5D6E-409C-BE32-E72D297353CC}">
                <c16:uniqueId val="{00000E95-DA4A-4C9D-8D87-5708C524D80E}"/>
              </c:ext>
            </c:extLst>
          </c:dPt>
          <c:dPt>
            <c:idx val="1867"/>
            <c:bubble3D val="0"/>
            <c:extLst>
              <c:ext xmlns:c16="http://schemas.microsoft.com/office/drawing/2014/chart" uri="{C3380CC4-5D6E-409C-BE32-E72D297353CC}">
                <c16:uniqueId val="{00000E97-DA4A-4C9D-8D87-5708C524D80E}"/>
              </c:ext>
            </c:extLst>
          </c:dPt>
          <c:dPt>
            <c:idx val="1868"/>
            <c:bubble3D val="0"/>
            <c:extLst>
              <c:ext xmlns:c16="http://schemas.microsoft.com/office/drawing/2014/chart" uri="{C3380CC4-5D6E-409C-BE32-E72D297353CC}">
                <c16:uniqueId val="{00000E99-DA4A-4C9D-8D87-5708C524D80E}"/>
              </c:ext>
            </c:extLst>
          </c:dPt>
          <c:dPt>
            <c:idx val="1869"/>
            <c:bubble3D val="0"/>
            <c:extLst>
              <c:ext xmlns:c16="http://schemas.microsoft.com/office/drawing/2014/chart" uri="{C3380CC4-5D6E-409C-BE32-E72D297353CC}">
                <c16:uniqueId val="{00000E9B-DA4A-4C9D-8D87-5708C524D80E}"/>
              </c:ext>
            </c:extLst>
          </c:dPt>
          <c:dPt>
            <c:idx val="1870"/>
            <c:bubble3D val="0"/>
            <c:extLst>
              <c:ext xmlns:c16="http://schemas.microsoft.com/office/drawing/2014/chart" uri="{C3380CC4-5D6E-409C-BE32-E72D297353CC}">
                <c16:uniqueId val="{00000E9D-DA4A-4C9D-8D87-5708C524D80E}"/>
              </c:ext>
            </c:extLst>
          </c:dPt>
          <c:dPt>
            <c:idx val="1871"/>
            <c:bubble3D val="0"/>
            <c:extLst>
              <c:ext xmlns:c16="http://schemas.microsoft.com/office/drawing/2014/chart" uri="{C3380CC4-5D6E-409C-BE32-E72D297353CC}">
                <c16:uniqueId val="{00000E9F-DA4A-4C9D-8D87-5708C524D80E}"/>
              </c:ext>
            </c:extLst>
          </c:dPt>
          <c:dPt>
            <c:idx val="1872"/>
            <c:bubble3D val="0"/>
            <c:extLst>
              <c:ext xmlns:c16="http://schemas.microsoft.com/office/drawing/2014/chart" uri="{C3380CC4-5D6E-409C-BE32-E72D297353CC}">
                <c16:uniqueId val="{00000EA1-DA4A-4C9D-8D87-5708C524D80E}"/>
              </c:ext>
            </c:extLst>
          </c:dPt>
          <c:dPt>
            <c:idx val="1873"/>
            <c:bubble3D val="0"/>
            <c:extLst>
              <c:ext xmlns:c16="http://schemas.microsoft.com/office/drawing/2014/chart" uri="{C3380CC4-5D6E-409C-BE32-E72D297353CC}">
                <c16:uniqueId val="{00000EA3-DA4A-4C9D-8D87-5708C524D80E}"/>
              </c:ext>
            </c:extLst>
          </c:dPt>
          <c:dPt>
            <c:idx val="1874"/>
            <c:bubble3D val="0"/>
            <c:extLst>
              <c:ext xmlns:c16="http://schemas.microsoft.com/office/drawing/2014/chart" uri="{C3380CC4-5D6E-409C-BE32-E72D297353CC}">
                <c16:uniqueId val="{00000EA5-DA4A-4C9D-8D87-5708C524D80E}"/>
              </c:ext>
            </c:extLst>
          </c:dPt>
          <c:dPt>
            <c:idx val="1875"/>
            <c:bubble3D val="0"/>
            <c:extLst>
              <c:ext xmlns:c16="http://schemas.microsoft.com/office/drawing/2014/chart" uri="{C3380CC4-5D6E-409C-BE32-E72D297353CC}">
                <c16:uniqueId val="{00000EA7-DA4A-4C9D-8D87-5708C524D80E}"/>
              </c:ext>
            </c:extLst>
          </c:dPt>
          <c:dPt>
            <c:idx val="1876"/>
            <c:bubble3D val="0"/>
            <c:extLst>
              <c:ext xmlns:c16="http://schemas.microsoft.com/office/drawing/2014/chart" uri="{C3380CC4-5D6E-409C-BE32-E72D297353CC}">
                <c16:uniqueId val="{00000EA9-DA4A-4C9D-8D87-5708C524D80E}"/>
              </c:ext>
            </c:extLst>
          </c:dPt>
          <c:dPt>
            <c:idx val="1877"/>
            <c:bubble3D val="0"/>
            <c:extLst>
              <c:ext xmlns:c16="http://schemas.microsoft.com/office/drawing/2014/chart" uri="{C3380CC4-5D6E-409C-BE32-E72D297353CC}">
                <c16:uniqueId val="{00000EAB-DA4A-4C9D-8D87-5708C524D80E}"/>
              </c:ext>
            </c:extLst>
          </c:dPt>
          <c:dPt>
            <c:idx val="1878"/>
            <c:bubble3D val="0"/>
            <c:extLst>
              <c:ext xmlns:c16="http://schemas.microsoft.com/office/drawing/2014/chart" uri="{C3380CC4-5D6E-409C-BE32-E72D297353CC}">
                <c16:uniqueId val="{00000EAD-DA4A-4C9D-8D87-5708C524D80E}"/>
              </c:ext>
            </c:extLst>
          </c:dPt>
          <c:dPt>
            <c:idx val="1879"/>
            <c:bubble3D val="0"/>
            <c:extLst>
              <c:ext xmlns:c16="http://schemas.microsoft.com/office/drawing/2014/chart" uri="{C3380CC4-5D6E-409C-BE32-E72D297353CC}">
                <c16:uniqueId val="{00000EAF-DA4A-4C9D-8D87-5708C524D80E}"/>
              </c:ext>
            </c:extLst>
          </c:dPt>
          <c:dPt>
            <c:idx val="1880"/>
            <c:bubble3D val="0"/>
            <c:extLst>
              <c:ext xmlns:c16="http://schemas.microsoft.com/office/drawing/2014/chart" uri="{C3380CC4-5D6E-409C-BE32-E72D297353CC}">
                <c16:uniqueId val="{00000EB1-DA4A-4C9D-8D87-5708C524D80E}"/>
              </c:ext>
            </c:extLst>
          </c:dPt>
          <c:dPt>
            <c:idx val="1881"/>
            <c:bubble3D val="0"/>
            <c:extLst>
              <c:ext xmlns:c16="http://schemas.microsoft.com/office/drawing/2014/chart" uri="{C3380CC4-5D6E-409C-BE32-E72D297353CC}">
                <c16:uniqueId val="{00000EB3-DA4A-4C9D-8D87-5708C524D80E}"/>
              </c:ext>
            </c:extLst>
          </c:dPt>
          <c:dPt>
            <c:idx val="1882"/>
            <c:bubble3D val="0"/>
            <c:extLst>
              <c:ext xmlns:c16="http://schemas.microsoft.com/office/drawing/2014/chart" uri="{C3380CC4-5D6E-409C-BE32-E72D297353CC}">
                <c16:uniqueId val="{00000EB5-DA4A-4C9D-8D87-5708C524D80E}"/>
              </c:ext>
            </c:extLst>
          </c:dPt>
          <c:dPt>
            <c:idx val="1883"/>
            <c:bubble3D val="0"/>
            <c:extLst>
              <c:ext xmlns:c16="http://schemas.microsoft.com/office/drawing/2014/chart" uri="{C3380CC4-5D6E-409C-BE32-E72D297353CC}">
                <c16:uniqueId val="{00000EB7-DA4A-4C9D-8D87-5708C524D80E}"/>
              </c:ext>
            </c:extLst>
          </c:dPt>
          <c:dPt>
            <c:idx val="1884"/>
            <c:bubble3D val="0"/>
            <c:extLst>
              <c:ext xmlns:c16="http://schemas.microsoft.com/office/drawing/2014/chart" uri="{C3380CC4-5D6E-409C-BE32-E72D297353CC}">
                <c16:uniqueId val="{00000EB9-DA4A-4C9D-8D87-5708C524D80E}"/>
              </c:ext>
            </c:extLst>
          </c:dPt>
          <c:dPt>
            <c:idx val="1885"/>
            <c:bubble3D val="0"/>
            <c:extLst>
              <c:ext xmlns:c16="http://schemas.microsoft.com/office/drawing/2014/chart" uri="{C3380CC4-5D6E-409C-BE32-E72D297353CC}">
                <c16:uniqueId val="{00000EBB-DA4A-4C9D-8D87-5708C524D80E}"/>
              </c:ext>
            </c:extLst>
          </c:dPt>
          <c:dPt>
            <c:idx val="1886"/>
            <c:bubble3D val="0"/>
            <c:extLst>
              <c:ext xmlns:c16="http://schemas.microsoft.com/office/drawing/2014/chart" uri="{C3380CC4-5D6E-409C-BE32-E72D297353CC}">
                <c16:uniqueId val="{00000EBD-DA4A-4C9D-8D87-5708C524D80E}"/>
              </c:ext>
            </c:extLst>
          </c:dPt>
          <c:dPt>
            <c:idx val="1887"/>
            <c:bubble3D val="0"/>
            <c:extLst>
              <c:ext xmlns:c16="http://schemas.microsoft.com/office/drawing/2014/chart" uri="{C3380CC4-5D6E-409C-BE32-E72D297353CC}">
                <c16:uniqueId val="{00000EBF-DA4A-4C9D-8D87-5708C524D80E}"/>
              </c:ext>
            </c:extLst>
          </c:dPt>
          <c:dPt>
            <c:idx val="1888"/>
            <c:bubble3D val="0"/>
            <c:extLst>
              <c:ext xmlns:c16="http://schemas.microsoft.com/office/drawing/2014/chart" uri="{C3380CC4-5D6E-409C-BE32-E72D297353CC}">
                <c16:uniqueId val="{00000EC1-DA4A-4C9D-8D87-5708C524D80E}"/>
              </c:ext>
            </c:extLst>
          </c:dPt>
          <c:dPt>
            <c:idx val="1889"/>
            <c:bubble3D val="0"/>
            <c:extLst>
              <c:ext xmlns:c16="http://schemas.microsoft.com/office/drawing/2014/chart" uri="{C3380CC4-5D6E-409C-BE32-E72D297353CC}">
                <c16:uniqueId val="{00000EC3-DA4A-4C9D-8D87-5708C524D80E}"/>
              </c:ext>
            </c:extLst>
          </c:dPt>
          <c:dPt>
            <c:idx val="1890"/>
            <c:bubble3D val="0"/>
            <c:extLst>
              <c:ext xmlns:c16="http://schemas.microsoft.com/office/drawing/2014/chart" uri="{C3380CC4-5D6E-409C-BE32-E72D297353CC}">
                <c16:uniqueId val="{00000EC5-DA4A-4C9D-8D87-5708C524D80E}"/>
              </c:ext>
            </c:extLst>
          </c:dPt>
          <c:dPt>
            <c:idx val="1891"/>
            <c:bubble3D val="0"/>
            <c:extLst>
              <c:ext xmlns:c16="http://schemas.microsoft.com/office/drawing/2014/chart" uri="{C3380CC4-5D6E-409C-BE32-E72D297353CC}">
                <c16:uniqueId val="{00000EC7-DA4A-4C9D-8D87-5708C524D80E}"/>
              </c:ext>
            </c:extLst>
          </c:dPt>
          <c:dPt>
            <c:idx val="1892"/>
            <c:bubble3D val="0"/>
            <c:extLst>
              <c:ext xmlns:c16="http://schemas.microsoft.com/office/drawing/2014/chart" uri="{C3380CC4-5D6E-409C-BE32-E72D297353CC}">
                <c16:uniqueId val="{00000EC9-DA4A-4C9D-8D87-5708C524D80E}"/>
              </c:ext>
            </c:extLst>
          </c:dPt>
          <c:dPt>
            <c:idx val="1893"/>
            <c:bubble3D val="0"/>
            <c:extLst>
              <c:ext xmlns:c16="http://schemas.microsoft.com/office/drawing/2014/chart" uri="{C3380CC4-5D6E-409C-BE32-E72D297353CC}">
                <c16:uniqueId val="{00000ECB-DA4A-4C9D-8D87-5708C524D80E}"/>
              </c:ext>
            </c:extLst>
          </c:dPt>
          <c:dPt>
            <c:idx val="1894"/>
            <c:bubble3D val="0"/>
            <c:extLst>
              <c:ext xmlns:c16="http://schemas.microsoft.com/office/drawing/2014/chart" uri="{C3380CC4-5D6E-409C-BE32-E72D297353CC}">
                <c16:uniqueId val="{00000ECD-DA4A-4C9D-8D87-5708C524D80E}"/>
              </c:ext>
            </c:extLst>
          </c:dPt>
          <c:dPt>
            <c:idx val="1895"/>
            <c:bubble3D val="0"/>
            <c:extLst>
              <c:ext xmlns:c16="http://schemas.microsoft.com/office/drawing/2014/chart" uri="{C3380CC4-5D6E-409C-BE32-E72D297353CC}">
                <c16:uniqueId val="{00000ECF-DA4A-4C9D-8D87-5708C524D80E}"/>
              </c:ext>
            </c:extLst>
          </c:dPt>
          <c:dPt>
            <c:idx val="1896"/>
            <c:bubble3D val="0"/>
            <c:extLst>
              <c:ext xmlns:c16="http://schemas.microsoft.com/office/drawing/2014/chart" uri="{C3380CC4-5D6E-409C-BE32-E72D297353CC}">
                <c16:uniqueId val="{00000ED1-DA4A-4C9D-8D87-5708C524D80E}"/>
              </c:ext>
            </c:extLst>
          </c:dPt>
          <c:dPt>
            <c:idx val="1897"/>
            <c:bubble3D val="0"/>
            <c:extLst>
              <c:ext xmlns:c16="http://schemas.microsoft.com/office/drawing/2014/chart" uri="{C3380CC4-5D6E-409C-BE32-E72D297353CC}">
                <c16:uniqueId val="{00000ED3-DA4A-4C9D-8D87-5708C524D80E}"/>
              </c:ext>
            </c:extLst>
          </c:dPt>
          <c:dPt>
            <c:idx val="1898"/>
            <c:bubble3D val="0"/>
            <c:extLst>
              <c:ext xmlns:c16="http://schemas.microsoft.com/office/drawing/2014/chart" uri="{C3380CC4-5D6E-409C-BE32-E72D297353CC}">
                <c16:uniqueId val="{00000ED5-DA4A-4C9D-8D87-5708C524D80E}"/>
              </c:ext>
            </c:extLst>
          </c:dPt>
          <c:dPt>
            <c:idx val="1899"/>
            <c:bubble3D val="0"/>
            <c:extLst>
              <c:ext xmlns:c16="http://schemas.microsoft.com/office/drawing/2014/chart" uri="{C3380CC4-5D6E-409C-BE32-E72D297353CC}">
                <c16:uniqueId val="{00000ED7-DA4A-4C9D-8D87-5708C524D80E}"/>
              </c:ext>
            </c:extLst>
          </c:dPt>
          <c:dPt>
            <c:idx val="1900"/>
            <c:bubble3D val="0"/>
            <c:extLst>
              <c:ext xmlns:c16="http://schemas.microsoft.com/office/drawing/2014/chart" uri="{C3380CC4-5D6E-409C-BE32-E72D297353CC}">
                <c16:uniqueId val="{00000ED9-DA4A-4C9D-8D87-5708C524D80E}"/>
              </c:ext>
            </c:extLst>
          </c:dPt>
          <c:dPt>
            <c:idx val="1901"/>
            <c:bubble3D val="0"/>
            <c:extLst>
              <c:ext xmlns:c16="http://schemas.microsoft.com/office/drawing/2014/chart" uri="{C3380CC4-5D6E-409C-BE32-E72D297353CC}">
                <c16:uniqueId val="{00000EDB-DA4A-4C9D-8D87-5708C524D80E}"/>
              </c:ext>
            </c:extLst>
          </c:dPt>
          <c:dPt>
            <c:idx val="1902"/>
            <c:bubble3D val="0"/>
            <c:extLst>
              <c:ext xmlns:c16="http://schemas.microsoft.com/office/drawing/2014/chart" uri="{C3380CC4-5D6E-409C-BE32-E72D297353CC}">
                <c16:uniqueId val="{00000EDD-DA4A-4C9D-8D87-5708C524D80E}"/>
              </c:ext>
            </c:extLst>
          </c:dPt>
          <c:dPt>
            <c:idx val="1903"/>
            <c:bubble3D val="0"/>
            <c:extLst>
              <c:ext xmlns:c16="http://schemas.microsoft.com/office/drawing/2014/chart" uri="{C3380CC4-5D6E-409C-BE32-E72D297353CC}">
                <c16:uniqueId val="{00000EDF-DA4A-4C9D-8D87-5708C524D80E}"/>
              </c:ext>
            </c:extLst>
          </c:dPt>
          <c:dPt>
            <c:idx val="1904"/>
            <c:bubble3D val="0"/>
            <c:extLst>
              <c:ext xmlns:c16="http://schemas.microsoft.com/office/drawing/2014/chart" uri="{C3380CC4-5D6E-409C-BE32-E72D297353CC}">
                <c16:uniqueId val="{00000EE1-DA4A-4C9D-8D87-5708C524D80E}"/>
              </c:ext>
            </c:extLst>
          </c:dPt>
          <c:dPt>
            <c:idx val="1905"/>
            <c:bubble3D val="0"/>
            <c:extLst>
              <c:ext xmlns:c16="http://schemas.microsoft.com/office/drawing/2014/chart" uri="{C3380CC4-5D6E-409C-BE32-E72D297353CC}">
                <c16:uniqueId val="{00000EE3-DA4A-4C9D-8D87-5708C524D80E}"/>
              </c:ext>
            </c:extLst>
          </c:dPt>
          <c:dPt>
            <c:idx val="1906"/>
            <c:bubble3D val="0"/>
            <c:extLst>
              <c:ext xmlns:c16="http://schemas.microsoft.com/office/drawing/2014/chart" uri="{C3380CC4-5D6E-409C-BE32-E72D297353CC}">
                <c16:uniqueId val="{00000EE5-DA4A-4C9D-8D87-5708C524D80E}"/>
              </c:ext>
            </c:extLst>
          </c:dPt>
          <c:dPt>
            <c:idx val="1907"/>
            <c:bubble3D val="0"/>
            <c:extLst>
              <c:ext xmlns:c16="http://schemas.microsoft.com/office/drawing/2014/chart" uri="{C3380CC4-5D6E-409C-BE32-E72D297353CC}">
                <c16:uniqueId val="{00000EE7-DA4A-4C9D-8D87-5708C524D80E}"/>
              </c:ext>
            </c:extLst>
          </c:dPt>
          <c:dPt>
            <c:idx val="1908"/>
            <c:bubble3D val="0"/>
            <c:extLst>
              <c:ext xmlns:c16="http://schemas.microsoft.com/office/drawing/2014/chart" uri="{C3380CC4-5D6E-409C-BE32-E72D297353CC}">
                <c16:uniqueId val="{00000EE9-DA4A-4C9D-8D87-5708C524D80E}"/>
              </c:ext>
            </c:extLst>
          </c:dPt>
          <c:dPt>
            <c:idx val="1909"/>
            <c:bubble3D val="0"/>
            <c:extLst>
              <c:ext xmlns:c16="http://schemas.microsoft.com/office/drawing/2014/chart" uri="{C3380CC4-5D6E-409C-BE32-E72D297353CC}">
                <c16:uniqueId val="{00000EEB-DA4A-4C9D-8D87-5708C524D80E}"/>
              </c:ext>
            </c:extLst>
          </c:dPt>
          <c:dPt>
            <c:idx val="1910"/>
            <c:bubble3D val="0"/>
            <c:extLst>
              <c:ext xmlns:c16="http://schemas.microsoft.com/office/drawing/2014/chart" uri="{C3380CC4-5D6E-409C-BE32-E72D297353CC}">
                <c16:uniqueId val="{00000EED-DA4A-4C9D-8D87-5708C524D80E}"/>
              </c:ext>
            </c:extLst>
          </c:dPt>
          <c:dPt>
            <c:idx val="1911"/>
            <c:bubble3D val="0"/>
            <c:extLst>
              <c:ext xmlns:c16="http://schemas.microsoft.com/office/drawing/2014/chart" uri="{C3380CC4-5D6E-409C-BE32-E72D297353CC}">
                <c16:uniqueId val="{00000EEF-DA4A-4C9D-8D87-5708C524D80E}"/>
              </c:ext>
            </c:extLst>
          </c:dPt>
          <c:dPt>
            <c:idx val="1912"/>
            <c:bubble3D val="0"/>
            <c:extLst>
              <c:ext xmlns:c16="http://schemas.microsoft.com/office/drawing/2014/chart" uri="{C3380CC4-5D6E-409C-BE32-E72D297353CC}">
                <c16:uniqueId val="{00000EF1-DA4A-4C9D-8D87-5708C524D80E}"/>
              </c:ext>
            </c:extLst>
          </c:dPt>
          <c:dPt>
            <c:idx val="1913"/>
            <c:bubble3D val="0"/>
            <c:extLst>
              <c:ext xmlns:c16="http://schemas.microsoft.com/office/drawing/2014/chart" uri="{C3380CC4-5D6E-409C-BE32-E72D297353CC}">
                <c16:uniqueId val="{00000EF3-DA4A-4C9D-8D87-5708C524D80E}"/>
              </c:ext>
            </c:extLst>
          </c:dPt>
          <c:dPt>
            <c:idx val="1914"/>
            <c:bubble3D val="0"/>
            <c:extLst>
              <c:ext xmlns:c16="http://schemas.microsoft.com/office/drawing/2014/chart" uri="{C3380CC4-5D6E-409C-BE32-E72D297353CC}">
                <c16:uniqueId val="{00000EF5-DA4A-4C9D-8D87-5708C524D80E}"/>
              </c:ext>
            </c:extLst>
          </c:dPt>
          <c:dPt>
            <c:idx val="1915"/>
            <c:bubble3D val="0"/>
            <c:extLst>
              <c:ext xmlns:c16="http://schemas.microsoft.com/office/drawing/2014/chart" uri="{C3380CC4-5D6E-409C-BE32-E72D297353CC}">
                <c16:uniqueId val="{00000EF7-DA4A-4C9D-8D87-5708C524D80E}"/>
              </c:ext>
            </c:extLst>
          </c:dPt>
          <c:dPt>
            <c:idx val="1916"/>
            <c:bubble3D val="0"/>
            <c:extLst>
              <c:ext xmlns:c16="http://schemas.microsoft.com/office/drawing/2014/chart" uri="{C3380CC4-5D6E-409C-BE32-E72D297353CC}">
                <c16:uniqueId val="{00000EF9-DA4A-4C9D-8D87-5708C524D80E}"/>
              </c:ext>
            </c:extLst>
          </c:dPt>
          <c:dPt>
            <c:idx val="1917"/>
            <c:bubble3D val="0"/>
            <c:extLst>
              <c:ext xmlns:c16="http://schemas.microsoft.com/office/drawing/2014/chart" uri="{C3380CC4-5D6E-409C-BE32-E72D297353CC}">
                <c16:uniqueId val="{00000EFB-DA4A-4C9D-8D87-5708C524D80E}"/>
              </c:ext>
            </c:extLst>
          </c:dPt>
          <c:dPt>
            <c:idx val="1918"/>
            <c:bubble3D val="0"/>
            <c:extLst>
              <c:ext xmlns:c16="http://schemas.microsoft.com/office/drawing/2014/chart" uri="{C3380CC4-5D6E-409C-BE32-E72D297353CC}">
                <c16:uniqueId val="{00000EFD-DA4A-4C9D-8D87-5708C524D80E}"/>
              </c:ext>
            </c:extLst>
          </c:dPt>
          <c:dPt>
            <c:idx val="1919"/>
            <c:bubble3D val="0"/>
            <c:extLst>
              <c:ext xmlns:c16="http://schemas.microsoft.com/office/drawing/2014/chart" uri="{C3380CC4-5D6E-409C-BE32-E72D297353CC}">
                <c16:uniqueId val="{00000EFF-DA4A-4C9D-8D87-5708C524D80E}"/>
              </c:ext>
            </c:extLst>
          </c:dPt>
          <c:dPt>
            <c:idx val="1920"/>
            <c:bubble3D val="0"/>
            <c:extLst>
              <c:ext xmlns:c16="http://schemas.microsoft.com/office/drawing/2014/chart" uri="{C3380CC4-5D6E-409C-BE32-E72D297353CC}">
                <c16:uniqueId val="{00000F01-DA4A-4C9D-8D87-5708C524D80E}"/>
              </c:ext>
            </c:extLst>
          </c:dPt>
          <c:dPt>
            <c:idx val="1921"/>
            <c:bubble3D val="0"/>
            <c:extLst>
              <c:ext xmlns:c16="http://schemas.microsoft.com/office/drawing/2014/chart" uri="{C3380CC4-5D6E-409C-BE32-E72D297353CC}">
                <c16:uniqueId val="{00000F03-DA4A-4C9D-8D87-5708C524D80E}"/>
              </c:ext>
            </c:extLst>
          </c:dPt>
          <c:dPt>
            <c:idx val="1922"/>
            <c:bubble3D val="0"/>
            <c:extLst>
              <c:ext xmlns:c16="http://schemas.microsoft.com/office/drawing/2014/chart" uri="{C3380CC4-5D6E-409C-BE32-E72D297353CC}">
                <c16:uniqueId val="{00000F05-DA4A-4C9D-8D87-5708C524D80E}"/>
              </c:ext>
            </c:extLst>
          </c:dPt>
          <c:dPt>
            <c:idx val="1923"/>
            <c:bubble3D val="0"/>
            <c:extLst>
              <c:ext xmlns:c16="http://schemas.microsoft.com/office/drawing/2014/chart" uri="{C3380CC4-5D6E-409C-BE32-E72D297353CC}">
                <c16:uniqueId val="{00000F07-DA4A-4C9D-8D87-5708C524D80E}"/>
              </c:ext>
            </c:extLst>
          </c:dPt>
          <c:dPt>
            <c:idx val="1924"/>
            <c:bubble3D val="0"/>
            <c:extLst>
              <c:ext xmlns:c16="http://schemas.microsoft.com/office/drawing/2014/chart" uri="{C3380CC4-5D6E-409C-BE32-E72D297353CC}">
                <c16:uniqueId val="{00000F09-DA4A-4C9D-8D87-5708C524D80E}"/>
              </c:ext>
            </c:extLst>
          </c:dPt>
          <c:dPt>
            <c:idx val="1925"/>
            <c:bubble3D val="0"/>
            <c:extLst>
              <c:ext xmlns:c16="http://schemas.microsoft.com/office/drawing/2014/chart" uri="{C3380CC4-5D6E-409C-BE32-E72D297353CC}">
                <c16:uniqueId val="{00000F0B-DA4A-4C9D-8D87-5708C524D80E}"/>
              </c:ext>
            </c:extLst>
          </c:dPt>
          <c:dPt>
            <c:idx val="1926"/>
            <c:bubble3D val="0"/>
            <c:extLst>
              <c:ext xmlns:c16="http://schemas.microsoft.com/office/drawing/2014/chart" uri="{C3380CC4-5D6E-409C-BE32-E72D297353CC}">
                <c16:uniqueId val="{00000F0D-DA4A-4C9D-8D87-5708C524D80E}"/>
              </c:ext>
            </c:extLst>
          </c:dPt>
          <c:dPt>
            <c:idx val="1927"/>
            <c:bubble3D val="0"/>
            <c:extLst>
              <c:ext xmlns:c16="http://schemas.microsoft.com/office/drawing/2014/chart" uri="{C3380CC4-5D6E-409C-BE32-E72D297353CC}">
                <c16:uniqueId val="{00000F0F-DA4A-4C9D-8D87-5708C524D80E}"/>
              </c:ext>
            </c:extLst>
          </c:dPt>
          <c:dPt>
            <c:idx val="1928"/>
            <c:bubble3D val="0"/>
            <c:extLst>
              <c:ext xmlns:c16="http://schemas.microsoft.com/office/drawing/2014/chart" uri="{C3380CC4-5D6E-409C-BE32-E72D297353CC}">
                <c16:uniqueId val="{00000F11-DA4A-4C9D-8D87-5708C524D80E}"/>
              </c:ext>
            </c:extLst>
          </c:dPt>
          <c:dPt>
            <c:idx val="1929"/>
            <c:bubble3D val="0"/>
            <c:extLst>
              <c:ext xmlns:c16="http://schemas.microsoft.com/office/drawing/2014/chart" uri="{C3380CC4-5D6E-409C-BE32-E72D297353CC}">
                <c16:uniqueId val="{00000F13-DA4A-4C9D-8D87-5708C524D80E}"/>
              </c:ext>
            </c:extLst>
          </c:dPt>
          <c:dPt>
            <c:idx val="1930"/>
            <c:bubble3D val="0"/>
            <c:extLst>
              <c:ext xmlns:c16="http://schemas.microsoft.com/office/drawing/2014/chart" uri="{C3380CC4-5D6E-409C-BE32-E72D297353CC}">
                <c16:uniqueId val="{00000F15-DA4A-4C9D-8D87-5708C524D80E}"/>
              </c:ext>
            </c:extLst>
          </c:dPt>
          <c:dPt>
            <c:idx val="1931"/>
            <c:bubble3D val="0"/>
            <c:extLst>
              <c:ext xmlns:c16="http://schemas.microsoft.com/office/drawing/2014/chart" uri="{C3380CC4-5D6E-409C-BE32-E72D297353CC}">
                <c16:uniqueId val="{00000F17-DA4A-4C9D-8D87-5708C524D80E}"/>
              </c:ext>
            </c:extLst>
          </c:dPt>
          <c:dPt>
            <c:idx val="1932"/>
            <c:bubble3D val="0"/>
            <c:extLst>
              <c:ext xmlns:c16="http://schemas.microsoft.com/office/drawing/2014/chart" uri="{C3380CC4-5D6E-409C-BE32-E72D297353CC}">
                <c16:uniqueId val="{00000F19-DA4A-4C9D-8D87-5708C524D80E}"/>
              </c:ext>
            </c:extLst>
          </c:dPt>
          <c:dPt>
            <c:idx val="1933"/>
            <c:bubble3D val="0"/>
            <c:extLst>
              <c:ext xmlns:c16="http://schemas.microsoft.com/office/drawing/2014/chart" uri="{C3380CC4-5D6E-409C-BE32-E72D297353CC}">
                <c16:uniqueId val="{00000F1B-DA4A-4C9D-8D87-5708C524D80E}"/>
              </c:ext>
            </c:extLst>
          </c:dPt>
          <c:dPt>
            <c:idx val="1934"/>
            <c:bubble3D val="0"/>
            <c:extLst>
              <c:ext xmlns:c16="http://schemas.microsoft.com/office/drawing/2014/chart" uri="{C3380CC4-5D6E-409C-BE32-E72D297353CC}">
                <c16:uniqueId val="{00000F1D-DA4A-4C9D-8D87-5708C524D80E}"/>
              </c:ext>
            </c:extLst>
          </c:dPt>
          <c:dPt>
            <c:idx val="1935"/>
            <c:bubble3D val="0"/>
            <c:extLst>
              <c:ext xmlns:c16="http://schemas.microsoft.com/office/drawing/2014/chart" uri="{C3380CC4-5D6E-409C-BE32-E72D297353CC}">
                <c16:uniqueId val="{00000F1F-DA4A-4C9D-8D87-5708C524D80E}"/>
              </c:ext>
            </c:extLst>
          </c:dPt>
          <c:dPt>
            <c:idx val="1936"/>
            <c:bubble3D val="0"/>
            <c:extLst>
              <c:ext xmlns:c16="http://schemas.microsoft.com/office/drawing/2014/chart" uri="{C3380CC4-5D6E-409C-BE32-E72D297353CC}">
                <c16:uniqueId val="{00000F21-DA4A-4C9D-8D87-5708C524D80E}"/>
              </c:ext>
            </c:extLst>
          </c:dPt>
          <c:dPt>
            <c:idx val="1937"/>
            <c:bubble3D val="0"/>
            <c:extLst>
              <c:ext xmlns:c16="http://schemas.microsoft.com/office/drawing/2014/chart" uri="{C3380CC4-5D6E-409C-BE32-E72D297353CC}">
                <c16:uniqueId val="{00000F23-DA4A-4C9D-8D87-5708C524D80E}"/>
              </c:ext>
            </c:extLst>
          </c:dPt>
          <c:dPt>
            <c:idx val="1938"/>
            <c:bubble3D val="0"/>
            <c:extLst>
              <c:ext xmlns:c16="http://schemas.microsoft.com/office/drawing/2014/chart" uri="{C3380CC4-5D6E-409C-BE32-E72D297353CC}">
                <c16:uniqueId val="{00000F25-DA4A-4C9D-8D87-5708C524D80E}"/>
              </c:ext>
            </c:extLst>
          </c:dPt>
          <c:dPt>
            <c:idx val="1939"/>
            <c:bubble3D val="0"/>
            <c:extLst>
              <c:ext xmlns:c16="http://schemas.microsoft.com/office/drawing/2014/chart" uri="{C3380CC4-5D6E-409C-BE32-E72D297353CC}">
                <c16:uniqueId val="{00000F27-DA4A-4C9D-8D87-5708C524D80E}"/>
              </c:ext>
            </c:extLst>
          </c:dPt>
          <c:dPt>
            <c:idx val="1940"/>
            <c:bubble3D val="0"/>
            <c:extLst>
              <c:ext xmlns:c16="http://schemas.microsoft.com/office/drawing/2014/chart" uri="{C3380CC4-5D6E-409C-BE32-E72D297353CC}">
                <c16:uniqueId val="{00000F29-DA4A-4C9D-8D87-5708C524D80E}"/>
              </c:ext>
            </c:extLst>
          </c:dPt>
          <c:dPt>
            <c:idx val="1941"/>
            <c:bubble3D val="0"/>
            <c:extLst>
              <c:ext xmlns:c16="http://schemas.microsoft.com/office/drawing/2014/chart" uri="{C3380CC4-5D6E-409C-BE32-E72D297353CC}">
                <c16:uniqueId val="{00000F2B-DA4A-4C9D-8D87-5708C524D80E}"/>
              </c:ext>
            </c:extLst>
          </c:dPt>
          <c:dPt>
            <c:idx val="1942"/>
            <c:bubble3D val="0"/>
            <c:extLst>
              <c:ext xmlns:c16="http://schemas.microsoft.com/office/drawing/2014/chart" uri="{C3380CC4-5D6E-409C-BE32-E72D297353CC}">
                <c16:uniqueId val="{00000F2D-DA4A-4C9D-8D87-5708C524D80E}"/>
              </c:ext>
            </c:extLst>
          </c:dPt>
          <c:dPt>
            <c:idx val="1943"/>
            <c:bubble3D val="0"/>
            <c:extLst>
              <c:ext xmlns:c16="http://schemas.microsoft.com/office/drawing/2014/chart" uri="{C3380CC4-5D6E-409C-BE32-E72D297353CC}">
                <c16:uniqueId val="{00000F2F-DA4A-4C9D-8D87-5708C524D80E}"/>
              </c:ext>
            </c:extLst>
          </c:dPt>
          <c:dPt>
            <c:idx val="1944"/>
            <c:bubble3D val="0"/>
            <c:extLst>
              <c:ext xmlns:c16="http://schemas.microsoft.com/office/drawing/2014/chart" uri="{C3380CC4-5D6E-409C-BE32-E72D297353CC}">
                <c16:uniqueId val="{00000F31-DA4A-4C9D-8D87-5708C524D80E}"/>
              </c:ext>
            </c:extLst>
          </c:dPt>
          <c:dPt>
            <c:idx val="1945"/>
            <c:bubble3D val="0"/>
            <c:extLst>
              <c:ext xmlns:c16="http://schemas.microsoft.com/office/drawing/2014/chart" uri="{C3380CC4-5D6E-409C-BE32-E72D297353CC}">
                <c16:uniqueId val="{00000F33-DA4A-4C9D-8D87-5708C524D80E}"/>
              </c:ext>
            </c:extLst>
          </c:dPt>
          <c:dPt>
            <c:idx val="1946"/>
            <c:bubble3D val="0"/>
            <c:extLst>
              <c:ext xmlns:c16="http://schemas.microsoft.com/office/drawing/2014/chart" uri="{C3380CC4-5D6E-409C-BE32-E72D297353CC}">
                <c16:uniqueId val="{00000F35-DA4A-4C9D-8D87-5708C524D80E}"/>
              </c:ext>
            </c:extLst>
          </c:dPt>
          <c:dPt>
            <c:idx val="1947"/>
            <c:bubble3D val="0"/>
            <c:extLst>
              <c:ext xmlns:c16="http://schemas.microsoft.com/office/drawing/2014/chart" uri="{C3380CC4-5D6E-409C-BE32-E72D297353CC}">
                <c16:uniqueId val="{00000F37-DA4A-4C9D-8D87-5708C524D80E}"/>
              </c:ext>
            </c:extLst>
          </c:dPt>
          <c:dPt>
            <c:idx val="1948"/>
            <c:bubble3D val="0"/>
            <c:extLst>
              <c:ext xmlns:c16="http://schemas.microsoft.com/office/drawing/2014/chart" uri="{C3380CC4-5D6E-409C-BE32-E72D297353CC}">
                <c16:uniqueId val="{00000F39-DA4A-4C9D-8D87-5708C524D80E}"/>
              </c:ext>
            </c:extLst>
          </c:dPt>
          <c:dPt>
            <c:idx val="1949"/>
            <c:bubble3D val="0"/>
            <c:extLst>
              <c:ext xmlns:c16="http://schemas.microsoft.com/office/drawing/2014/chart" uri="{C3380CC4-5D6E-409C-BE32-E72D297353CC}">
                <c16:uniqueId val="{00000F3B-DA4A-4C9D-8D87-5708C524D80E}"/>
              </c:ext>
            </c:extLst>
          </c:dPt>
          <c:dPt>
            <c:idx val="1950"/>
            <c:bubble3D val="0"/>
            <c:extLst>
              <c:ext xmlns:c16="http://schemas.microsoft.com/office/drawing/2014/chart" uri="{C3380CC4-5D6E-409C-BE32-E72D297353CC}">
                <c16:uniqueId val="{00000F3D-DA4A-4C9D-8D87-5708C524D80E}"/>
              </c:ext>
            </c:extLst>
          </c:dPt>
          <c:dPt>
            <c:idx val="1951"/>
            <c:bubble3D val="0"/>
            <c:extLst>
              <c:ext xmlns:c16="http://schemas.microsoft.com/office/drawing/2014/chart" uri="{C3380CC4-5D6E-409C-BE32-E72D297353CC}">
                <c16:uniqueId val="{00000F3F-DA4A-4C9D-8D87-5708C524D80E}"/>
              </c:ext>
            </c:extLst>
          </c:dPt>
          <c:dPt>
            <c:idx val="1952"/>
            <c:bubble3D val="0"/>
            <c:extLst>
              <c:ext xmlns:c16="http://schemas.microsoft.com/office/drawing/2014/chart" uri="{C3380CC4-5D6E-409C-BE32-E72D297353CC}">
                <c16:uniqueId val="{00000F41-DA4A-4C9D-8D87-5708C524D80E}"/>
              </c:ext>
            </c:extLst>
          </c:dPt>
          <c:dPt>
            <c:idx val="1953"/>
            <c:bubble3D val="0"/>
            <c:extLst>
              <c:ext xmlns:c16="http://schemas.microsoft.com/office/drawing/2014/chart" uri="{C3380CC4-5D6E-409C-BE32-E72D297353CC}">
                <c16:uniqueId val="{00000F43-DA4A-4C9D-8D87-5708C524D80E}"/>
              </c:ext>
            </c:extLst>
          </c:dPt>
          <c:dPt>
            <c:idx val="1954"/>
            <c:bubble3D val="0"/>
            <c:extLst>
              <c:ext xmlns:c16="http://schemas.microsoft.com/office/drawing/2014/chart" uri="{C3380CC4-5D6E-409C-BE32-E72D297353CC}">
                <c16:uniqueId val="{00000F45-DA4A-4C9D-8D87-5708C524D80E}"/>
              </c:ext>
            </c:extLst>
          </c:dPt>
          <c:dPt>
            <c:idx val="1955"/>
            <c:bubble3D val="0"/>
            <c:extLst>
              <c:ext xmlns:c16="http://schemas.microsoft.com/office/drawing/2014/chart" uri="{C3380CC4-5D6E-409C-BE32-E72D297353CC}">
                <c16:uniqueId val="{00000F47-DA4A-4C9D-8D87-5708C524D80E}"/>
              </c:ext>
            </c:extLst>
          </c:dPt>
          <c:dPt>
            <c:idx val="1956"/>
            <c:bubble3D val="0"/>
            <c:extLst>
              <c:ext xmlns:c16="http://schemas.microsoft.com/office/drawing/2014/chart" uri="{C3380CC4-5D6E-409C-BE32-E72D297353CC}">
                <c16:uniqueId val="{00000F49-DA4A-4C9D-8D87-5708C524D80E}"/>
              </c:ext>
            </c:extLst>
          </c:dPt>
          <c:dPt>
            <c:idx val="1957"/>
            <c:bubble3D val="0"/>
            <c:extLst>
              <c:ext xmlns:c16="http://schemas.microsoft.com/office/drawing/2014/chart" uri="{C3380CC4-5D6E-409C-BE32-E72D297353CC}">
                <c16:uniqueId val="{00000F4B-DA4A-4C9D-8D87-5708C524D80E}"/>
              </c:ext>
            </c:extLst>
          </c:dPt>
          <c:dPt>
            <c:idx val="1958"/>
            <c:bubble3D val="0"/>
            <c:extLst>
              <c:ext xmlns:c16="http://schemas.microsoft.com/office/drawing/2014/chart" uri="{C3380CC4-5D6E-409C-BE32-E72D297353CC}">
                <c16:uniqueId val="{00000F4D-DA4A-4C9D-8D87-5708C524D80E}"/>
              </c:ext>
            </c:extLst>
          </c:dPt>
          <c:dPt>
            <c:idx val="1959"/>
            <c:bubble3D val="0"/>
            <c:extLst>
              <c:ext xmlns:c16="http://schemas.microsoft.com/office/drawing/2014/chart" uri="{C3380CC4-5D6E-409C-BE32-E72D297353CC}">
                <c16:uniqueId val="{00000F4F-DA4A-4C9D-8D87-5708C524D80E}"/>
              </c:ext>
            </c:extLst>
          </c:dPt>
          <c:dPt>
            <c:idx val="1960"/>
            <c:bubble3D val="0"/>
            <c:extLst>
              <c:ext xmlns:c16="http://schemas.microsoft.com/office/drawing/2014/chart" uri="{C3380CC4-5D6E-409C-BE32-E72D297353CC}">
                <c16:uniqueId val="{00000F51-DA4A-4C9D-8D87-5708C524D80E}"/>
              </c:ext>
            </c:extLst>
          </c:dPt>
          <c:dPt>
            <c:idx val="1961"/>
            <c:bubble3D val="0"/>
            <c:extLst>
              <c:ext xmlns:c16="http://schemas.microsoft.com/office/drawing/2014/chart" uri="{C3380CC4-5D6E-409C-BE32-E72D297353CC}">
                <c16:uniqueId val="{00000F53-DA4A-4C9D-8D87-5708C524D80E}"/>
              </c:ext>
            </c:extLst>
          </c:dPt>
          <c:dPt>
            <c:idx val="1962"/>
            <c:bubble3D val="0"/>
            <c:extLst>
              <c:ext xmlns:c16="http://schemas.microsoft.com/office/drawing/2014/chart" uri="{C3380CC4-5D6E-409C-BE32-E72D297353CC}">
                <c16:uniqueId val="{00000F55-DA4A-4C9D-8D87-5708C524D80E}"/>
              </c:ext>
            </c:extLst>
          </c:dPt>
          <c:dPt>
            <c:idx val="1963"/>
            <c:bubble3D val="0"/>
            <c:extLst>
              <c:ext xmlns:c16="http://schemas.microsoft.com/office/drawing/2014/chart" uri="{C3380CC4-5D6E-409C-BE32-E72D297353CC}">
                <c16:uniqueId val="{00000F57-DA4A-4C9D-8D87-5708C524D80E}"/>
              </c:ext>
            </c:extLst>
          </c:dPt>
          <c:dPt>
            <c:idx val="1964"/>
            <c:bubble3D val="0"/>
            <c:extLst>
              <c:ext xmlns:c16="http://schemas.microsoft.com/office/drawing/2014/chart" uri="{C3380CC4-5D6E-409C-BE32-E72D297353CC}">
                <c16:uniqueId val="{00000F59-DA4A-4C9D-8D87-5708C524D80E}"/>
              </c:ext>
            </c:extLst>
          </c:dPt>
          <c:dPt>
            <c:idx val="1965"/>
            <c:bubble3D val="0"/>
            <c:extLst>
              <c:ext xmlns:c16="http://schemas.microsoft.com/office/drawing/2014/chart" uri="{C3380CC4-5D6E-409C-BE32-E72D297353CC}">
                <c16:uniqueId val="{00000F5B-DA4A-4C9D-8D87-5708C524D80E}"/>
              </c:ext>
            </c:extLst>
          </c:dPt>
          <c:dPt>
            <c:idx val="1966"/>
            <c:bubble3D val="0"/>
            <c:extLst>
              <c:ext xmlns:c16="http://schemas.microsoft.com/office/drawing/2014/chart" uri="{C3380CC4-5D6E-409C-BE32-E72D297353CC}">
                <c16:uniqueId val="{00000F5D-DA4A-4C9D-8D87-5708C524D80E}"/>
              </c:ext>
            </c:extLst>
          </c:dPt>
          <c:dPt>
            <c:idx val="1967"/>
            <c:bubble3D val="0"/>
            <c:extLst>
              <c:ext xmlns:c16="http://schemas.microsoft.com/office/drawing/2014/chart" uri="{C3380CC4-5D6E-409C-BE32-E72D297353CC}">
                <c16:uniqueId val="{00000F5F-DA4A-4C9D-8D87-5708C524D80E}"/>
              </c:ext>
            </c:extLst>
          </c:dPt>
          <c:dPt>
            <c:idx val="1968"/>
            <c:bubble3D val="0"/>
            <c:extLst>
              <c:ext xmlns:c16="http://schemas.microsoft.com/office/drawing/2014/chart" uri="{C3380CC4-5D6E-409C-BE32-E72D297353CC}">
                <c16:uniqueId val="{00000F61-DA4A-4C9D-8D87-5708C524D80E}"/>
              </c:ext>
            </c:extLst>
          </c:dPt>
          <c:dPt>
            <c:idx val="1969"/>
            <c:bubble3D val="0"/>
            <c:extLst>
              <c:ext xmlns:c16="http://schemas.microsoft.com/office/drawing/2014/chart" uri="{C3380CC4-5D6E-409C-BE32-E72D297353CC}">
                <c16:uniqueId val="{00000F63-DA4A-4C9D-8D87-5708C524D80E}"/>
              </c:ext>
            </c:extLst>
          </c:dPt>
          <c:dPt>
            <c:idx val="1970"/>
            <c:bubble3D val="0"/>
            <c:extLst>
              <c:ext xmlns:c16="http://schemas.microsoft.com/office/drawing/2014/chart" uri="{C3380CC4-5D6E-409C-BE32-E72D297353CC}">
                <c16:uniqueId val="{00000F65-DA4A-4C9D-8D87-5708C524D80E}"/>
              </c:ext>
            </c:extLst>
          </c:dPt>
          <c:dPt>
            <c:idx val="1971"/>
            <c:bubble3D val="0"/>
            <c:extLst>
              <c:ext xmlns:c16="http://schemas.microsoft.com/office/drawing/2014/chart" uri="{C3380CC4-5D6E-409C-BE32-E72D297353CC}">
                <c16:uniqueId val="{00000F67-DA4A-4C9D-8D87-5708C524D80E}"/>
              </c:ext>
            </c:extLst>
          </c:dPt>
          <c:dPt>
            <c:idx val="1972"/>
            <c:bubble3D val="0"/>
            <c:extLst>
              <c:ext xmlns:c16="http://schemas.microsoft.com/office/drawing/2014/chart" uri="{C3380CC4-5D6E-409C-BE32-E72D297353CC}">
                <c16:uniqueId val="{00000F69-DA4A-4C9D-8D87-5708C524D80E}"/>
              </c:ext>
            </c:extLst>
          </c:dPt>
          <c:dPt>
            <c:idx val="1973"/>
            <c:bubble3D val="0"/>
            <c:extLst>
              <c:ext xmlns:c16="http://schemas.microsoft.com/office/drawing/2014/chart" uri="{C3380CC4-5D6E-409C-BE32-E72D297353CC}">
                <c16:uniqueId val="{00000F6B-DA4A-4C9D-8D87-5708C524D80E}"/>
              </c:ext>
            </c:extLst>
          </c:dPt>
          <c:dPt>
            <c:idx val="1974"/>
            <c:bubble3D val="0"/>
            <c:extLst>
              <c:ext xmlns:c16="http://schemas.microsoft.com/office/drawing/2014/chart" uri="{C3380CC4-5D6E-409C-BE32-E72D297353CC}">
                <c16:uniqueId val="{00000F6D-DA4A-4C9D-8D87-5708C524D80E}"/>
              </c:ext>
            </c:extLst>
          </c:dPt>
          <c:dPt>
            <c:idx val="1975"/>
            <c:bubble3D val="0"/>
            <c:extLst>
              <c:ext xmlns:c16="http://schemas.microsoft.com/office/drawing/2014/chart" uri="{C3380CC4-5D6E-409C-BE32-E72D297353CC}">
                <c16:uniqueId val="{00000F6F-DA4A-4C9D-8D87-5708C524D80E}"/>
              </c:ext>
            </c:extLst>
          </c:dPt>
          <c:dPt>
            <c:idx val="1976"/>
            <c:bubble3D val="0"/>
            <c:extLst>
              <c:ext xmlns:c16="http://schemas.microsoft.com/office/drawing/2014/chart" uri="{C3380CC4-5D6E-409C-BE32-E72D297353CC}">
                <c16:uniqueId val="{00000F71-DA4A-4C9D-8D87-5708C524D80E}"/>
              </c:ext>
            </c:extLst>
          </c:dPt>
          <c:dPt>
            <c:idx val="1977"/>
            <c:bubble3D val="0"/>
            <c:extLst>
              <c:ext xmlns:c16="http://schemas.microsoft.com/office/drawing/2014/chart" uri="{C3380CC4-5D6E-409C-BE32-E72D297353CC}">
                <c16:uniqueId val="{00000F73-DA4A-4C9D-8D87-5708C524D80E}"/>
              </c:ext>
            </c:extLst>
          </c:dPt>
          <c:dPt>
            <c:idx val="1978"/>
            <c:bubble3D val="0"/>
            <c:extLst>
              <c:ext xmlns:c16="http://schemas.microsoft.com/office/drawing/2014/chart" uri="{C3380CC4-5D6E-409C-BE32-E72D297353CC}">
                <c16:uniqueId val="{00000F75-DA4A-4C9D-8D87-5708C524D80E}"/>
              </c:ext>
            </c:extLst>
          </c:dPt>
          <c:dPt>
            <c:idx val="1979"/>
            <c:bubble3D val="0"/>
            <c:extLst>
              <c:ext xmlns:c16="http://schemas.microsoft.com/office/drawing/2014/chart" uri="{C3380CC4-5D6E-409C-BE32-E72D297353CC}">
                <c16:uniqueId val="{00000F77-DA4A-4C9D-8D87-5708C524D80E}"/>
              </c:ext>
            </c:extLst>
          </c:dPt>
          <c:dPt>
            <c:idx val="1980"/>
            <c:bubble3D val="0"/>
            <c:extLst>
              <c:ext xmlns:c16="http://schemas.microsoft.com/office/drawing/2014/chart" uri="{C3380CC4-5D6E-409C-BE32-E72D297353CC}">
                <c16:uniqueId val="{00000F79-DA4A-4C9D-8D87-5708C524D80E}"/>
              </c:ext>
            </c:extLst>
          </c:dPt>
          <c:dPt>
            <c:idx val="1981"/>
            <c:bubble3D val="0"/>
            <c:extLst>
              <c:ext xmlns:c16="http://schemas.microsoft.com/office/drawing/2014/chart" uri="{C3380CC4-5D6E-409C-BE32-E72D297353CC}">
                <c16:uniqueId val="{00000F7B-DA4A-4C9D-8D87-5708C524D80E}"/>
              </c:ext>
            </c:extLst>
          </c:dPt>
          <c:dPt>
            <c:idx val="1982"/>
            <c:bubble3D val="0"/>
            <c:extLst>
              <c:ext xmlns:c16="http://schemas.microsoft.com/office/drawing/2014/chart" uri="{C3380CC4-5D6E-409C-BE32-E72D297353CC}">
                <c16:uniqueId val="{00000F7D-DA4A-4C9D-8D87-5708C524D80E}"/>
              </c:ext>
            </c:extLst>
          </c:dPt>
          <c:dPt>
            <c:idx val="1983"/>
            <c:bubble3D val="0"/>
            <c:extLst>
              <c:ext xmlns:c16="http://schemas.microsoft.com/office/drawing/2014/chart" uri="{C3380CC4-5D6E-409C-BE32-E72D297353CC}">
                <c16:uniqueId val="{00000F7F-DA4A-4C9D-8D87-5708C524D80E}"/>
              </c:ext>
            </c:extLst>
          </c:dPt>
          <c:dPt>
            <c:idx val="1984"/>
            <c:bubble3D val="0"/>
            <c:extLst>
              <c:ext xmlns:c16="http://schemas.microsoft.com/office/drawing/2014/chart" uri="{C3380CC4-5D6E-409C-BE32-E72D297353CC}">
                <c16:uniqueId val="{00000F81-DA4A-4C9D-8D87-5708C524D80E}"/>
              </c:ext>
            </c:extLst>
          </c:dPt>
          <c:dPt>
            <c:idx val="1985"/>
            <c:bubble3D val="0"/>
            <c:extLst>
              <c:ext xmlns:c16="http://schemas.microsoft.com/office/drawing/2014/chart" uri="{C3380CC4-5D6E-409C-BE32-E72D297353CC}">
                <c16:uniqueId val="{00000F83-DA4A-4C9D-8D87-5708C524D80E}"/>
              </c:ext>
            </c:extLst>
          </c:dPt>
          <c:dPt>
            <c:idx val="1986"/>
            <c:bubble3D val="0"/>
            <c:extLst>
              <c:ext xmlns:c16="http://schemas.microsoft.com/office/drawing/2014/chart" uri="{C3380CC4-5D6E-409C-BE32-E72D297353CC}">
                <c16:uniqueId val="{00000F85-DA4A-4C9D-8D87-5708C524D80E}"/>
              </c:ext>
            </c:extLst>
          </c:dPt>
          <c:dPt>
            <c:idx val="1987"/>
            <c:bubble3D val="0"/>
            <c:extLst>
              <c:ext xmlns:c16="http://schemas.microsoft.com/office/drawing/2014/chart" uri="{C3380CC4-5D6E-409C-BE32-E72D297353CC}">
                <c16:uniqueId val="{00000F87-DA4A-4C9D-8D87-5708C524D80E}"/>
              </c:ext>
            </c:extLst>
          </c:dPt>
          <c:dPt>
            <c:idx val="1988"/>
            <c:bubble3D val="0"/>
            <c:extLst>
              <c:ext xmlns:c16="http://schemas.microsoft.com/office/drawing/2014/chart" uri="{C3380CC4-5D6E-409C-BE32-E72D297353CC}">
                <c16:uniqueId val="{00000F89-DA4A-4C9D-8D87-5708C524D80E}"/>
              </c:ext>
            </c:extLst>
          </c:dPt>
          <c:dPt>
            <c:idx val="1989"/>
            <c:bubble3D val="0"/>
            <c:extLst>
              <c:ext xmlns:c16="http://schemas.microsoft.com/office/drawing/2014/chart" uri="{C3380CC4-5D6E-409C-BE32-E72D297353CC}">
                <c16:uniqueId val="{00000F8B-DA4A-4C9D-8D87-5708C524D80E}"/>
              </c:ext>
            </c:extLst>
          </c:dPt>
          <c:dPt>
            <c:idx val="1990"/>
            <c:bubble3D val="0"/>
            <c:extLst>
              <c:ext xmlns:c16="http://schemas.microsoft.com/office/drawing/2014/chart" uri="{C3380CC4-5D6E-409C-BE32-E72D297353CC}">
                <c16:uniqueId val="{00000F8D-DA4A-4C9D-8D87-5708C524D80E}"/>
              </c:ext>
            </c:extLst>
          </c:dPt>
          <c:dPt>
            <c:idx val="1991"/>
            <c:bubble3D val="0"/>
            <c:extLst>
              <c:ext xmlns:c16="http://schemas.microsoft.com/office/drawing/2014/chart" uri="{C3380CC4-5D6E-409C-BE32-E72D297353CC}">
                <c16:uniqueId val="{00000F8F-DA4A-4C9D-8D87-5708C524D80E}"/>
              </c:ext>
            </c:extLst>
          </c:dPt>
          <c:dPt>
            <c:idx val="1992"/>
            <c:bubble3D val="0"/>
            <c:extLst>
              <c:ext xmlns:c16="http://schemas.microsoft.com/office/drawing/2014/chart" uri="{C3380CC4-5D6E-409C-BE32-E72D297353CC}">
                <c16:uniqueId val="{00000F91-DA4A-4C9D-8D87-5708C524D80E}"/>
              </c:ext>
            </c:extLst>
          </c:dPt>
          <c:dPt>
            <c:idx val="1993"/>
            <c:bubble3D val="0"/>
            <c:extLst>
              <c:ext xmlns:c16="http://schemas.microsoft.com/office/drawing/2014/chart" uri="{C3380CC4-5D6E-409C-BE32-E72D297353CC}">
                <c16:uniqueId val="{00000F93-DA4A-4C9D-8D87-5708C524D80E}"/>
              </c:ext>
            </c:extLst>
          </c:dPt>
          <c:dPt>
            <c:idx val="1994"/>
            <c:bubble3D val="0"/>
            <c:extLst>
              <c:ext xmlns:c16="http://schemas.microsoft.com/office/drawing/2014/chart" uri="{C3380CC4-5D6E-409C-BE32-E72D297353CC}">
                <c16:uniqueId val="{00000F95-DA4A-4C9D-8D87-5708C524D80E}"/>
              </c:ext>
            </c:extLst>
          </c:dPt>
          <c:dPt>
            <c:idx val="1995"/>
            <c:bubble3D val="0"/>
            <c:extLst>
              <c:ext xmlns:c16="http://schemas.microsoft.com/office/drawing/2014/chart" uri="{C3380CC4-5D6E-409C-BE32-E72D297353CC}">
                <c16:uniqueId val="{00000F97-DA4A-4C9D-8D87-5708C524D80E}"/>
              </c:ext>
            </c:extLst>
          </c:dPt>
          <c:dPt>
            <c:idx val="1996"/>
            <c:bubble3D val="0"/>
            <c:extLst>
              <c:ext xmlns:c16="http://schemas.microsoft.com/office/drawing/2014/chart" uri="{C3380CC4-5D6E-409C-BE32-E72D297353CC}">
                <c16:uniqueId val="{00000F99-DA4A-4C9D-8D87-5708C524D80E}"/>
              </c:ext>
            </c:extLst>
          </c:dPt>
          <c:dPt>
            <c:idx val="1997"/>
            <c:bubble3D val="0"/>
            <c:extLst>
              <c:ext xmlns:c16="http://schemas.microsoft.com/office/drawing/2014/chart" uri="{C3380CC4-5D6E-409C-BE32-E72D297353CC}">
                <c16:uniqueId val="{00000F9B-DA4A-4C9D-8D87-5708C524D80E}"/>
              </c:ext>
            </c:extLst>
          </c:dPt>
          <c:dPt>
            <c:idx val="1998"/>
            <c:bubble3D val="0"/>
            <c:extLst>
              <c:ext xmlns:c16="http://schemas.microsoft.com/office/drawing/2014/chart" uri="{C3380CC4-5D6E-409C-BE32-E72D297353CC}">
                <c16:uniqueId val="{00000F9D-DA4A-4C9D-8D87-5708C524D80E}"/>
              </c:ext>
            </c:extLst>
          </c:dPt>
          <c:dPt>
            <c:idx val="1999"/>
            <c:bubble3D val="0"/>
            <c:extLst>
              <c:ext xmlns:c16="http://schemas.microsoft.com/office/drawing/2014/chart" uri="{C3380CC4-5D6E-409C-BE32-E72D297353CC}">
                <c16:uniqueId val="{00000F9F-DA4A-4C9D-8D87-5708C524D80E}"/>
              </c:ext>
            </c:extLst>
          </c:dPt>
          <c:dPt>
            <c:idx val="2000"/>
            <c:bubble3D val="0"/>
            <c:extLst>
              <c:ext xmlns:c16="http://schemas.microsoft.com/office/drawing/2014/chart" uri="{C3380CC4-5D6E-409C-BE32-E72D297353CC}">
                <c16:uniqueId val="{00000FA1-DA4A-4C9D-8D87-5708C524D80E}"/>
              </c:ext>
            </c:extLst>
          </c:dPt>
          <c:dPt>
            <c:idx val="2001"/>
            <c:bubble3D val="0"/>
            <c:extLst>
              <c:ext xmlns:c16="http://schemas.microsoft.com/office/drawing/2014/chart" uri="{C3380CC4-5D6E-409C-BE32-E72D297353CC}">
                <c16:uniqueId val="{00000FA3-DA4A-4C9D-8D87-5708C524D80E}"/>
              </c:ext>
            </c:extLst>
          </c:dPt>
          <c:dPt>
            <c:idx val="2002"/>
            <c:bubble3D val="0"/>
            <c:extLst>
              <c:ext xmlns:c16="http://schemas.microsoft.com/office/drawing/2014/chart" uri="{C3380CC4-5D6E-409C-BE32-E72D297353CC}">
                <c16:uniqueId val="{00000FA5-DA4A-4C9D-8D87-5708C524D80E}"/>
              </c:ext>
            </c:extLst>
          </c:dPt>
          <c:dPt>
            <c:idx val="2003"/>
            <c:bubble3D val="0"/>
            <c:extLst>
              <c:ext xmlns:c16="http://schemas.microsoft.com/office/drawing/2014/chart" uri="{C3380CC4-5D6E-409C-BE32-E72D297353CC}">
                <c16:uniqueId val="{00000FA7-DA4A-4C9D-8D87-5708C524D80E}"/>
              </c:ext>
            </c:extLst>
          </c:dPt>
          <c:dPt>
            <c:idx val="2004"/>
            <c:bubble3D val="0"/>
            <c:extLst>
              <c:ext xmlns:c16="http://schemas.microsoft.com/office/drawing/2014/chart" uri="{C3380CC4-5D6E-409C-BE32-E72D297353CC}">
                <c16:uniqueId val="{00000FA9-DA4A-4C9D-8D87-5708C524D80E}"/>
              </c:ext>
            </c:extLst>
          </c:dPt>
          <c:dPt>
            <c:idx val="2005"/>
            <c:bubble3D val="0"/>
            <c:extLst>
              <c:ext xmlns:c16="http://schemas.microsoft.com/office/drawing/2014/chart" uri="{C3380CC4-5D6E-409C-BE32-E72D297353CC}">
                <c16:uniqueId val="{00000FAB-DA4A-4C9D-8D87-5708C524D80E}"/>
              </c:ext>
            </c:extLst>
          </c:dPt>
          <c:dPt>
            <c:idx val="2006"/>
            <c:bubble3D val="0"/>
            <c:extLst>
              <c:ext xmlns:c16="http://schemas.microsoft.com/office/drawing/2014/chart" uri="{C3380CC4-5D6E-409C-BE32-E72D297353CC}">
                <c16:uniqueId val="{00000FAD-DA4A-4C9D-8D87-5708C524D80E}"/>
              </c:ext>
            </c:extLst>
          </c:dPt>
          <c:dPt>
            <c:idx val="2007"/>
            <c:bubble3D val="0"/>
            <c:extLst>
              <c:ext xmlns:c16="http://schemas.microsoft.com/office/drawing/2014/chart" uri="{C3380CC4-5D6E-409C-BE32-E72D297353CC}">
                <c16:uniqueId val="{00000FAF-DA4A-4C9D-8D87-5708C524D80E}"/>
              </c:ext>
            </c:extLst>
          </c:dPt>
          <c:dPt>
            <c:idx val="2008"/>
            <c:bubble3D val="0"/>
            <c:extLst>
              <c:ext xmlns:c16="http://schemas.microsoft.com/office/drawing/2014/chart" uri="{C3380CC4-5D6E-409C-BE32-E72D297353CC}">
                <c16:uniqueId val="{00000FB1-DA4A-4C9D-8D87-5708C524D80E}"/>
              </c:ext>
            </c:extLst>
          </c:dPt>
          <c:dPt>
            <c:idx val="2009"/>
            <c:bubble3D val="0"/>
            <c:extLst>
              <c:ext xmlns:c16="http://schemas.microsoft.com/office/drawing/2014/chart" uri="{C3380CC4-5D6E-409C-BE32-E72D297353CC}">
                <c16:uniqueId val="{00000FB3-DA4A-4C9D-8D87-5708C524D80E}"/>
              </c:ext>
            </c:extLst>
          </c:dPt>
          <c:dPt>
            <c:idx val="2010"/>
            <c:bubble3D val="0"/>
            <c:extLst>
              <c:ext xmlns:c16="http://schemas.microsoft.com/office/drawing/2014/chart" uri="{C3380CC4-5D6E-409C-BE32-E72D297353CC}">
                <c16:uniqueId val="{00000FB5-DA4A-4C9D-8D87-5708C524D80E}"/>
              </c:ext>
            </c:extLst>
          </c:dPt>
          <c:dPt>
            <c:idx val="2011"/>
            <c:bubble3D val="0"/>
            <c:extLst>
              <c:ext xmlns:c16="http://schemas.microsoft.com/office/drawing/2014/chart" uri="{C3380CC4-5D6E-409C-BE32-E72D297353CC}">
                <c16:uniqueId val="{00000FB7-DA4A-4C9D-8D87-5708C524D80E}"/>
              </c:ext>
            </c:extLst>
          </c:dPt>
          <c:dPt>
            <c:idx val="2012"/>
            <c:bubble3D val="0"/>
            <c:extLst>
              <c:ext xmlns:c16="http://schemas.microsoft.com/office/drawing/2014/chart" uri="{C3380CC4-5D6E-409C-BE32-E72D297353CC}">
                <c16:uniqueId val="{00000FB9-DA4A-4C9D-8D87-5708C524D80E}"/>
              </c:ext>
            </c:extLst>
          </c:dPt>
          <c:dPt>
            <c:idx val="2013"/>
            <c:bubble3D val="0"/>
            <c:extLst>
              <c:ext xmlns:c16="http://schemas.microsoft.com/office/drawing/2014/chart" uri="{C3380CC4-5D6E-409C-BE32-E72D297353CC}">
                <c16:uniqueId val="{00000FBB-DA4A-4C9D-8D87-5708C524D80E}"/>
              </c:ext>
            </c:extLst>
          </c:dPt>
          <c:dPt>
            <c:idx val="2014"/>
            <c:bubble3D val="0"/>
            <c:extLst>
              <c:ext xmlns:c16="http://schemas.microsoft.com/office/drawing/2014/chart" uri="{C3380CC4-5D6E-409C-BE32-E72D297353CC}">
                <c16:uniqueId val="{00000FBD-DA4A-4C9D-8D87-5708C524D80E}"/>
              </c:ext>
            </c:extLst>
          </c:dPt>
          <c:dPt>
            <c:idx val="2015"/>
            <c:bubble3D val="0"/>
            <c:extLst>
              <c:ext xmlns:c16="http://schemas.microsoft.com/office/drawing/2014/chart" uri="{C3380CC4-5D6E-409C-BE32-E72D297353CC}">
                <c16:uniqueId val="{00000FBF-DA4A-4C9D-8D87-5708C524D80E}"/>
              </c:ext>
            </c:extLst>
          </c:dPt>
          <c:dPt>
            <c:idx val="2016"/>
            <c:bubble3D val="0"/>
            <c:extLst>
              <c:ext xmlns:c16="http://schemas.microsoft.com/office/drawing/2014/chart" uri="{C3380CC4-5D6E-409C-BE32-E72D297353CC}">
                <c16:uniqueId val="{00000FC1-DA4A-4C9D-8D87-5708C524D80E}"/>
              </c:ext>
            </c:extLst>
          </c:dPt>
          <c:dPt>
            <c:idx val="2017"/>
            <c:bubble3D val="0"/>
            <c:extLst>
              <c:ext xmlns:c16="http://schemas.microsoft.com/office/drawing/2014/chart" uri="{C3380CC4-5D6E-409C-BE32-E72D297353CC}">
                <c16:uniqueId val="{00000FC3-DA4A-4C9D-8D87-5708C524D80E}"/>
              </c:ext>
            </c:extLst>
          </c:dPt>
          <c:dPt>
            <c:idx val="2018"/>
            <c:bubble3D val="0"/>
            <c:extLst>
              <c:ext xmlns:c16="http://schemas.microsoft.com/office/drawing/2014/chart" uri="{C3380CC4-5D6E-409C-BE32-E72D297353CC}">
                <c16:uniqueId val="{00000FC5-DA4A-4C9D-8D87-5708C524D80E}"/>
              </c:ext>
            </c:extLst>
          </c:dPt>
          <c:dPt>
            <c:idx val="2019"/>
            <c:bubble3D val="0"/>
            <c:extLst>
              <c:ext xmlns:c16="http://schemas.microsoft.com/office/drawing/2014/chart" uri="{C3380CC4-5D6E-409C-BE32-E72D297353CC}">
                <c16:uniqueId val="{00000FC7-DA4A-4C9D-8D87-5708C524D80E}"/>
              </c:ext>
            </c:extLst>
          </c:dPt>
          <c:dPt>
            <c:idx val="2020"/>
            <c:bubble3D val="0"/>
            <c:extLst>
              <c:ext xmlns:c16="http://schemas.microsoft.com/office/drawing/2014/chart" uri="{C3380CC4-5D6E-409C-BE32-E72D297353CC}">
                <c16:uniqueId val="{00000FC9-DA4A-4C9D-8D87-5708C524D80E}"/>
              </c:ext>
            </c:extLst>
          </c:dPt>
          <c:dPt>
            <c:idx val="2021"/>
            <c:bubble3D val="0"/>
            <c:extLst>
              <c:ext xmlns:c16="http://schemas.microsoft.com/office/drawing/2014/chart" uri="{C3380CC4-5D6E-409C-BE32-E72D297353CC}">
                <c16:uniqueId val="{00000FCB-DA4A-4C9D-8D87-5708C524D80E}"/>
              </c:ext>
            </c:extLst>
          </c:dPt>
          <c:dPt>
            <c:idx val="2022"/>
            <c:bubble3D val="0"/>
            <c:extLst>
              <c:ext xmlns:c16="http://schemas.microsoft.com/office/drawing/2014/chart" uri="{C3380CC4-5D6E-409C-BE32-E72D297353CC}">
                <c16:uniqueId val="{00000FCD-DA4A-4C9D-8D87-5708C524D80E}"/>
              </c:ext>
            </c:extLst>
          </c:dPt>
          <c:dPt>
            <c:idx val="2023"/>
            <c:bubble3D val="0"/>
            <c:extLst>
              <c:ext xmlns:c16="http://schemas.microsoft.com/office/drawing/2014/chart" uri="{C3380CC4-5D6E-409C-BE32-E72D297353CC}">
                <c16:uniqueId val="{00000FCF-DA4A-4C9D-8D87-5708C524D80E}"/>
              </c:ext>
            </c:extLst>
          </c:dPt>
          <c:dPt>
            <c:idx val="2024"/>
            <c:bubble3D val="0"/>
            <c:extLst>
              <c:ext xmlns:c16="http://schemas.microsoft.com/office/drawing/2014/chart" uri="{C3380CC4-5D6E-409C-BE32-E72D297353CC}">
                <c16:uniqueId val="{00000FD1-DA4A-4C9D-8D87-5708C524D80E}"/>
              </c:ext>
            </c:extLst>
          </c:dPt>
          <c:dPt>
            <c:idx val="2025"/>
            <c:bubble3D val="0"/>
            <c:extLst>
              <c:ext xmlns:c16="http://schemas.microsoft.com/office/drawing/2014/chart" uri="{C3380CC4-5D6E-409C-BE32-E72D297353CC}">
                <c16:uniqueId val="{00000FD3-DA4A-4C9D-8D87-5708C524D80E}"/>
              </c:ext>
            </c:extLst>
          </c:dPt>
          <c:dPt>
            <c:idx val="2026"/>
            <c:bubble3D val="0"/>
            <c:extLst>
              <c:ext xmlns:c16="http://schemas.microsoft.com/office/drawing/2014/chart" uri="{C3380CC4-5D6E-409C-BE32-E72D297353CC}">
                <c16:uniqueId val="{00000FD5-DA4A-4C9D-8D87-5708C524D80E}"/>
              </c:ext>
            </c:extLst>
          </c:dPt>
          <c:dPt>
            <c:idx val="2027"/>
            <c:bubble3D val="0"/>
            <c:extLst>
              <c:ext xmlns:c16="http://schemas.microsoft.com/office/drawing/2014/chart" uri="{C3380CC4-5D6E-409C-BE32-E72D297353CC}">
                <c16:uniqueId val="{00000FD7-DA4A-4C9D-8D87-5708C524D80E}"/>
              </c:ext>
            </c:extLst>
          </c:dPt>
          <c:dPt>
            <c:idx val="2028"/>
            <c:bubble3D val="0"/>
            <c:extLst>
              <c:ext xmlns:c16="http://schemas.microsoft.com/office/drawing/2014/chart" uri="{C3380CC4-5D6E-409C-BE32-E72D297353CC}">
                <c16:uniqueId val="{00000FD9-DA4A-4C9D-8D87-5708C524D80E}"/>
              </c:ext>
            </c:extLst>
          </c:dPt>
          <c:dPt>
            <c:idx val="2029"/>
            <c:bubble3D val="0"/>
            <c:extLst>
              <c:ext xmlns:c16="http://schemas.microsoft.com/office/drawing/2014/chart" uri="{C3380CC4-5D6E-409C-BE32-E72D297353CC}">
                <c16:uniqueId val="{00000FDB-DA4A-4C9D-8D87-5708C524D80E}"/>
              </c:ext>
            </c:extLst>
          </c:dPt>
          <c:dPt>
            <c:idx val="2030"/>
            <c:bubble3D val="0"/>
            <c:extLst>
              <c:ext xmlns:c16="http://schemas.microsoft.com/office/drawing/2014/chart" uri="{C3380CC4-5D6E-409C-BE32-E72D297353CC}">
                <c16:uniqueId val="{00000FDD-DA4A-4C9D-8D87-5708C524D80E}"/>
              </c:ext>
            </c:extLst>
          </c:dPt>
          <c:dPt>
            <c:idx val="2031"/>
            <c:bubble3D val="0"/>
            <c:extLst>
              <c:ext xmlns:c16="http://schemas.microsoft.com/office/drawing/2014/chart" uri="{C3380CC4-5D6E-409C-BE32-E72D297353CC}">
                <c16:uniqueId val="{00000FDF-DA4A-4C9D-8D87-5708C524D80E}"/>
              </c:ext>
            </c:extLst>
          </c:dPt>
          <c:dPt>
            <c:idx val="2032"/>
            <c:bubble3D val="0"/>
            <c:extLst>
              <c:ext xmlns:c16="http://schemas.microsoft.com/office/drawing/2014/chart" uri="{C3380CC4-5D6E-409C-BE32-E72D297353CC}">
                <c16:uniqueId val="{00000FE1-DA4A-4C9D-8D87-5708C524D80E}"/>
              </c:ext>
            </c:extLst>
          </c:dPt>
          <c:dPt>
            <c:idx val="2033"/>
            <c:bubble3D val="0"/>
            <c:extLst>
              <c:ext xmlns:c16="http://schemas.microsoft.com/office/drawing/2014/chart" uri="{C3380CC4-5D6E-409C-BE32-E72D297353CC}">
                <c16:uniqueId val="{00000FE3-DA4A-4C9D-8D87-5708C524D80E}"/>
              </c:ext>
            </c:extLst>
          </c:dPt>
          <c:dPt>
            <c:idx val="2034"/>
            <c:bubble3D val="0"/>
            <c:extLst>
              <c:ext xmlns:c16="http://schemas.microsoft.com/office/drawing/2014/chart" uri="{C3380CC4-5D6E-409C-BE32-E72D297353CC}">
                <c16:uniqueId val="{00000FE5-DA4A-4C9D-8D87-5708C524D80E}"/>
              </c:ext>
            </c:extLst>
          </c:dPt>
          <c:dPt>
            <c:idx val="2035"/>
            <c:bubble3D val="0"/>
            <c:extLst>
              <c:ext xmlns:c16="http://schemas.microsoft.com/office/drawing/2014/chart" uri="{C3380CC4-5D6E-409C-BE32-E72D297353CC}">
                <c16:uniqueId val="{00000FE7-DA4A-4C9D-8D87-5708C524D80E}"/>
              </c:ext>
            </c:extLst>
          </c:dPt>
          <c:dPt>
            <c:idx val="2036"/>
            <c:bubble3D val="0"/>
            <c:extLst>
              <c:ext xmlns:c16="http://schemas.microsoft.com/office/drawing/2014/chart" uri="{C3380CC4-5D6E-409C-BE32-E72D297353CC}">
                <c16:uniqueId val="{00000FE9-DA4A-4C9D-8D87-5708C524D80E}"/>
              </c:ext>
            </c:extLst>
          </c:dPt>
          <c:dPt>
            <c:idx val="2037"/>
            <c:bubble3D val="0"/>
            <c:extLst>
              <c:ext xmlns:c16="http://schemas.microsoft.com/office/drawing/2014/chart" uri="{C3380CC4-5D6E-409C-BE32-E72D297353CC}">
                <c16:uniqueId val="{00000FEB-DA4A-4C9D-8D87-5708C524D80E}"/>
              </c:ext>
            </c:extLst>
          </c:dPt>
          <c:dPt>
            <c:idx val="2038"/>
            <c:bubble3D val="0"/>
            <c:extLst>
              <c:ext xmlns:c16="http://schemas.microsoft.com/office/drawing/2014/chart" uri="{C3380CC4-5D6E-409C-BE32-E72D297353CC}">
                <c16:uniqueId val="{00000FED-DA4A-4C9D-8D87-5708C524D80E}"/>
              </c:ext>
            </c:extLst>
          </c:dPt>
          <c:dPt>
            <c:idx val="2039"/>
            <c:bubble3D val="0"/>
            <c:extLst>
              <c:ext xmlns:c16="http://schemas.microsoft.com/office/drawing/2014/chart" uri="{C3380CC4-5D6E-409C-BE32-E72D297353CC}">
                <c16:uniqueId val="{00000FEF-DA4A-4C9D-8D87-5708C524D80E}"/>
              </c:ext>
            </c:extLst>
          </c:dPt>
          <c:dPt>
            <c:idx val="2040"/>
            <c:bubble3D val="0"/>
            <c:extLst>
              <c:ext xmlns:c16="http://schemas.microsoft.com/office/drawing/2014/chart" uri="{C3380CC4-5D6E-409C-BE32-E72D297353CC}">
                <c16:uniqueId val="{00000FF1-DA4A-4C9D-8D87-5708C524D80E}"/>
              </c:ext>
            </c:extLst>
          </c:dPt>
          <c:dPt>
            <c:idx val="2041"/>
            <c:bubble3D val="0"/>
            <c:extLst>
              <c:ext xmlns:c16="http://schemas.microsoft.com/office/drawing/2014/chart" uri="{C3380CC4-5D6E-409C-BE32-E72D297353CC}">
                <c16:uniqueId val="{00000FF3-DA4A-4C9D-8D87-5708C524D80E}"/>
              </c:ext>
            </c:extLst>
          </c:dPt>
          <c:dPt>
            <c:idx val="2042"/>
            <c:bubble3D val="0"/>
            <c:extLst>
              <c:ext xmlns:c16="http://schemas.microsoft.com/office/drawing/2014/chart" uri="{C3380CC4-5D6E-409C-BE32-E72D297353CC}">
                <c16:uniqueId val="{00000FF5-DA4A-4C9D-8D87-5708C524D80E}"/>
              </c:ext>
            </c:extLst>
          </c:dPt>
          <c:dPt>
            <c:idx val="2043"/>
            <c:bubble3D val="0"/>
            <c:extLst>
              <c:ext xmlns:c16="http://schemas.microsoft.com/office/drawing/2014/chart" uri="{C3380CC4-5D6E-409C-BE32-E72D297353CC}">
                <c16:uniqueId val="{00000FF7-DA4A-4C9D-8D87-5708C524D80E}"/>
              </c:ext>
            </c:extLst>
          </c:dPt>
          <c:dPt>
            <c:idx val="2044"/>
            <c:bubble3D val="0"/>
            <c:extLst>
              <c:ext xmlns:c16="http://schemas.microsoft.com/office/drawing/2014/chart" uri="{C3380CC4-5D6E-409C-BE32-E72D297353CC}">
                <c16:uniqueId val="{00000FF9-DA4A-4C9D-8D87-5708C524D80E}"/>
              </c:ext>
            </c:extLst>
          </c:dPt>
          <c:dPt>
            <c:idx val="2045"/>
            <c:bubble3D val="0"/>
            <c:extLst>
              <c:ext xmlns:c16="http://schemas.microsoft.com/office/drawing/2014/chart" uri="{C3380CC4-5D6E-409C-BE32-E72D297353CC}">
                <c16:uniqueId val="{00000FFB-DA4A-4C9D-8D87-5708C524D80E}"/>
              </c:ext>
            </c:extLst>
          </c:dPt>
          <c:dPt>
            <c:idx val="2046"/>
            <c:bubble3D val="0"/>
            <c:extLst>
              <c:ext xmlns:c16="http://schemas.microsoft.com/office/drawing/2014/chart" uri="{C3380CC4-5D6E-409C-BE32-E72D297353CC}">
                <c16:uniqueId val="{00000FFD-DA4A-4C9D-8D87-5708C524D80E}"/>
              </c:ext>
            </c:extLst>
          </c:dPt>
          <c:dPt>
            <c:idx val="2047"/>
            <c:bubble3D val="0"/>
            <c:extLst>
              <c:ext xmlns:c16="http://schemas.microsoft.com/office/drawing/2014/chart" uri="{C3380CC4-5D6E-409C-BE32-E72D297353CC}">
                <c16:uniqueId val="{00000FFF-DA4A-4C9D-8D87-5708C524D80E}"/>
              </c:ext>
            </c:extLst>
          </c:dPt>
          <c:dPt>
            <c:idx val="2048"/>
            <c:bubble3D val="0"/>
            <c:extLst>
              <c:ext xmlns:c16="http://schemas.microsoft.com/office/drawing/2014/chart" uri="{C3380CC4-5D6E-409C-BE32-E72D297353CC}">
                <c16:uniqueId val="{00001001-DA4A-4C9D-8D87-5708C524D80E}"/>
              </c:ext>
            </c:extLst>
          </c:dPt>
          <c:dPt>
            <c:idx val="2049"/>
            <c:bubble3D val="0"/>
            <c:extLst>
              <c:ext xmlns:c16="http://schemas.microsoft.com/office/drawing/2014/chart" uri="{C3380CC4-5D6E-409C-BE32-E72D297353CC}">
                <c16:uniqueId val="{00001003-DA4A-4C9D-8D87-5708C524D80E}"/>
              </c:ext>
            </c:extLst>
          </c:dPt>
          <c:dPt>
            <c:idx val="2050"/>
            <c:bubble3D val="0"/>
            <c:extLst>
              <c:ext xmlns:c16="http://schemas.microsoft.com/office/drawing/2014/chart" uri="{C3380CC4-5D6E-409C-BE32-E72D297353CC}">
                <c16:uniqueId val="{00001005-DA4A-4C9D-8D87-5708C524D80E}"/>
              </c:ext>
            </c:extLst>
          </c:dPt>
          <c:dPt>
            <c:idx val="2051"/>
            <c:bubble3D val="0"/>
            <c:extLst>
              <c:ext xmlns:c16="http://schemas.microsoft.com/office/drawing/2014/chart" uri="{C3380CC4-5D6E-409C-BE32-E72D297353CC}">
                <c16:uniqueId val="{00001007-DA4A-4C9D-8D87-5708C524D80E}"/>
              </c:ext>
            </c:extLst>
          </c:dPt>
          <c:dPt>
            <c:idx val="2052"/>
            <c:bubble3D val="0"/>
            <c:extLst>
              <c:ext xmlns:c16="http://schemas.microsoft.com/office/drawing/2014/chart" uri="{C3380CC4-5D6E-409C-BE32-E72D297353CC}">
                <c16:uniqueId val="{00001009-DA4A-4C9D-8D87-5708C524D80E}"/>
              </c:ext>
            </c:extLst>
          </c:dPt>
          <c:dPt>
            <c:idx val="2053"/>
            <c:bubble3D val="0"/>
            <c:extLst>
              <c:ext xmlns:c16="http://schemas.microsoft.com/office/drawing/2014/chart" uri="{C3380CC4-5D6E-409C-BE32-E72D297353CC}">
                <c16:uniqueId val="{0000100B-DA4A-4C9D-8D87-5708C524D80E}"/>
              </c:ext>
            </c:extLst>
          </c:dPt>
          <c:dPt>
            <c:idx val="2054"/>
            <c:bubble3D val="0"/>
            <c:extLst>
              <c:ext xmlns:c16="http://schemas.microsoft.com/office/drawing/2014/chart" uri="{C3380CC4-5D6E-409C-BE32-E72D297353CC}">
                <c16:uniqueId val="{0000100D-DA4A-4C9D-8D87-5708C524D80E}"/>
              </c:ext>
            </c:extLst>
          </c:dPt>
          <c:dPt>
            <c:idx val="2055"/>
            <c:bubble3D val="0"/>
            <c:extLst>
              <c:ext xmlns:c16="http://schemas.microsoft.com/office/drawing/2014/chart" uri="{C3380CC4-5D6E-409C-BE32-E72D297353CC}">
                <c16:uniqueId val="{0000100F-DA4A-4C9D-8D87-5708C524D80E}"/>
              </c:ext>
            </c:extLst>
          </c:dPt>
          <c:dPt>
            <c:idx val="2056"/>
            <c:bubble3D val="0"/>
            <c:extLst>
              <c:ext xmlns:c16="http://schemas.microsoft.com/office/drawing/2014/chart" uri="{C3380CC4-5D6E-409C-BE32-E72D297353CC}">
                <c16:uniqueId val="{00001011-DA4A-4C9D-8D87-5708C524D80E}"/>
              </c:ext>
            </c:extLst>
          </c:dPt>
          <c:dPt>
            <c:idx val="2057"/>
            <c:bubble3D val="0"/>
            <c:extLst>
              <c:ext xmlns:c16="http://schemas.microsoft.com/office/drawing/2014/chart" uri="{C3380CC4-5D6E-409C-BE32-E72D297353CC}">
                <c16:uniqueId val="{00001013-DA4A-4C9D-8D87-5708C524D80E}"/>
              </c:ext>
            </c:extLst>
          </c:dPt>
          <c:dPt>
            <c:idx val="2058"/>
            <c:bubble3D val="0"/>
            <c:extLst>
              <c:ext xmlns:c16="http://schemas.microsoft.com/office/drawing/2014/chart" uri="{C3380CC4-5D6E-409C-BE32-E72D297353CC}">
                <c16:uniqueId val="{00001015-DA4A-4C9D-8D87-5708C524D80E}"/>
              </c:ext>
            </c:extLst>
          </c:dPt>
          <c:dPt>
            <c:idx val="2059"/>
            <c:bubble3D val="0"/>
            <c:extLst>
              <c:ext xmlns:c16="http://schemas.microsoft.com/office/drawing/2014/chart" uri="{C3380CC4-5D6E-409C-BE32-E72D297353CC}">
                <c16:uniqueId val="{00001017-DA4A-4C9D-8D87-5708C524D80E}"/>
              </c:ext>
            </c:extLst>
          </c:dPt>
          <c:dPt>
            <c:idx val="2060"/>
            <c:bubble3D val="0"/>
            <c:extLst>
              <c:ext xmlns:c16="http://schemas.microsoft.com/office/drawing/2014/chart" uri="{C3380CC4-5D6E-409C-BE32-E72D297353CC}">
                <c16:uniqueId val="{00001019-DA4A-4C9D-8D87-5708C524D80E}"/>
              </c:ext>
            </c:extLst>
          </c:dPt>
          <c:dPt>
            <c:idx val="2061"/>
            <c:bubble3D val="0"/>
            <c:extLst>
              <c:ext xmlns:c16="http://schemas.microsoft.com/office/drawing/2014/chart" uri="{C3380CC4-5D6E-409C-BE32-E72D297353CC}">
                <c16:uniqueId val="{0000101B-DA4A-4C9D-8D87-5708C524D80E}"/>
              </c:ext>
            </c:extLst>
          </c:dPt>
          <c:dPt>
            <c:idx val="2062"/>
            <c:bubble3D val="0"/>
            <c:extLst>
              <c:ext xmlns:c16="http://schemas.microsoft.com/office/drawing/2014/chart" uri="{C3380CC4-5D6E-409C-BE32-E72D297353CC}">
                <c16:uniqueId val="{0000101D-DA4A-4C9D-8D87-5708C524D80E}"/>
              </c:ext>
            </c:extLst>
          </c:dPt>
          <c:dPt>
            <c:idx val="2063"/>
            <c:bubble3D val="0"/>
            <c:extLst>
              <c:ext xmlns:c16="http://schemas.microsoft.com/office/drawing/2014/chart" uri="{C3380CC4-5D6E-409C-BE32-E72D297353CC}">
                <c16:uniqueId val="{0000101F-DA4A-4C9D-8D87-5708C524D80E}"/>
              </c:ext>
            </c:extLst>
          </c:dPt>
          <c:dPt>
            <c:idx val="2064"/>
            <c:bubble3D val="0"/>
            <c:extLst>
              <c:ext xmlns:c16="http://schemas.microsoft.com/office/drawing/2014/chart" uri="{C3380CC4-5D6E-409C-BE32-E72D297353CC}">
                <c16:uniqueId val="{00001021-DA4A-4C9D-8D87-5708C524D80E}"/>
              </c:ext>
            </c:extLst>
          </c:dPt>
          <c:dPt>
            <c:idx val="2065"/>
            <c:bubble3D val="0"/>
            <c:extLst>
              <c:ext xmlns:c16="http://schemas.microsoft.com/office/drawing/2014/chart" uri="{C3380CC4-5D6E-409C-BE32-E72D297353CC}">
                <c16:uniqueId val="{00001023-DA4A-4C9D-8D87-5708C524D80E}"/>
              </c:ext>
            </c:extLst>
          </c:dPt>
          <c:dPt>
            <c:idx val="2066"/>
            <c:bubble3D val="0"/>
            <c:extLst>
              <c:ext xmlns:c16="http://schemas.microsoft.com/office/drawing/2014/chart" uri="{C3380CC4-5D6E-409C-BE32-E72D297353CC}">
                <c16:uniqueId val="{00001025-DA4A-4C9D-8D87-5708C524D80E}"/>
              </c:ext>
            </c:extLst>
          </c:dPt>
          <c:dPt>
            <c:idx val="2067"/>
            <c:bubble3D val="0"/>
            <c:extLst>
              <c:ext xmlns:c16="http://schemas.microsoft.com/office/drawing/2014/chart" uri="{C3380CC4-5D6E-409C-BE32-E72D297353CC}">
                <c16:uniqueId val="{00001027-DA4A-4C9D-8D87-5708C524D80E}"/>
              </c:ext>
            </c:extLst>
          </c:dPt>
          <c:dPt>
            <c:idx val="2068"/>
            <c:bubble3D val="0"/>
            <c:extLst>
              <c:ext xmlns:c16="http://schemas.microsoft.com/office/drawing/2014/chart" uri="{C3380CC4-5D6E-409C-BE32-E72D297353CC}">
                <c16:uniqueId val="{00001029-DA4A-4C9D-8D87-5708C524D80E}"/>
              </c:ext>
            </c:extLst>
          </c:dPt>
          <c:dPt>
            <c:idx val="2069"/>
            <c:bubble3D val="0"/>
            <c:extLst>
              <c:ext xmlns:c16="http://schemas.microsoft.com/office/drawing/2014/chart" uri="{C3380CC4-5D6E-409C-BE32-E72D297353CC}">
                <c16:uniqueId val="{0000102B-DA4A-4C9D-8D87-5708C524D80E}"/>
              </c:ext>
            </c:extLst>
          </c:dPt>
          <c:dPt>
            <c:idx val="2070"/>
            <c:bubble3D val="0"/>
            <c:extLst>
              <c:ext xmlns:c16="http://schemas.microsoft.com/office/drawing/2014/chart" uri="{C3380CC4-5D6E-409C-BE32-E72D297353CC}">
                <c16:uniqueId val="{0000102D-DA4A-4C9D-8D87-5708C524D80E}"/>
              </c:ext>
            </c:extLst>
          </c:dPt>
          <c:dPt>
            <c:idx val="2071"/>
            <c:bubble3D val="0"/>
            <c:extLst>
              <c:ext xmlns:c16="http://schemas.microsoft.com/office/drawing/2014/chart" uri="{C3380CC4-5D6E-409C-BE32-E72D297353CC}">
                <c16:uniqueId val="{0000102F-DA4A-4C9D-8D87-5708C524D80E}"/>
              </c:ext>
            </c:extLst>
          </c:dPt>
          <c:dPt>
            <c:idx val="2072"/>
            <c:bubble3D val="0"/>
            <c:extLst>
              <c:ext xmlns:c16="http://schemas.microsoft.com/office/drawing/2014/chart" uri="{C3380CC4-5D6E-409C-BE32-E72D297353CC}">
                <c16:uniqueId val="{00001031-DA4A-4C9D-8D87-5708C524D80E}"/>
              </c:ext>
            </c:extLst>
          </c:dPt>
          <c:dPt>
            <c:idx val="2073"/>
            <c:bubble3D val="0"/>
            <c:extLst>
              <c:ext xmlns:c16="http://schemas.microsoft.com/office/drawing/2014/chart" uri="{C3380CC4-5D6E-409C-BE32-E72D297353CC}">
                <c16:uniqueId val="{00001033-DA4A-4C9D-8D87-5708C524D80E}"/>
              </c:ext>
            </c:extLst>
          </c:dPt>
          <c:dPt>
            <c:idx val="2074"/>
            <c:bubble3D val="0"/>
            <c:extLst>
              <c:ext xmlns:c16="http://schemas.microsoft.com/office/drawing/2014/chart" uri="{C3380CC4-5D6E-409C-BE32-E72D297353CC}">
                <c16:uniqueId val="{00001035-DA4A-4C9D-8D87-5708C524D80E}"/>
              </c:ext>
            </c:extLst>
          </c:dPt>
          <c:dPt>
            <c:idx val="2075"/>
            <c:bubble3D val="0"/>
            <c:extLst>
              <c:ext xmlns:c16="http://schemas.microsoft.com/office/drawing/2014/chart" uri="{C3380CC4-5D6E-409C-BE32-E72D297353CC}">
                <c16:uniqueId val="{00001037-DA4A-4C9D-8D87-5708C524D80E}"/>
              </c:ext>
            </c:extLst>
          </c:dPt>
          <c:dPt>
            <c:idx val="2076"/>
            <c:bubble3D val="0"/>
            <c:extLst>
              <c:ext xmlns:c16="http://schemas.microsoft.com/office/drawing/2014/chart" uri="{C3380CC4-5D6E-409C-BE32-E72D297353CC}">
                <c16:uniqueId val="{00001039-DA4A-4C9D-8D87-5708C524D80E}"/>
              </c:ext>
            </c:extLst>
          </c:dPt>
          <c:dPt>
            <c:idx val="2077"/>
            <c:bubble3D val="0"/>
            <c:extLst>
              <c:ext xmlns:c16="http://schemas.microsoft.com/office/drawing/2014/chart" uri="{C3380CC4-5D6E-409C-BE32-E72D297353CC}">
                <c16:uniqueId val="{0000103B-DA4A-4C9D-8D87-5708C524D80E}"/>
              </c:ext>
            </c:extLst>
          </c:dPt>
          <c:dPt>
            <c:idx val="2078"/>
            <c:bubble3D val="0"/>
            <c:extLst>
              <c:ext xmlns:c16="http://schemas.microsoft.com/office/drawing/2014/chart" uri="{C3380CC4-5D6E-409C-BE32-E72D297353CC}">
                <c16:uniqueId val="{0000103D-DA4A-4C9D-8D87-5708C524D80E}"/>
              </c:ext>
            </c:extLst>
          </c:dPt>
          <c:dPt>
            <c:idx val="2079"/>
            <c:bubble3D val="0"/>
            <c:extLst>
              <c:ext xmlns:c16="http://schemas.microsoft.com/office/drawing/2014/chart" uri="{C3380CC4-5D6E-409C-BE32-E72D297353CC}">
                <c16:uniqueId val="{0000103F-DA4A-4C9D-8D87-5708C524D80E}"/>
              </c:ext>
            </c:extLst>
          </c:dPt>
          <c:dPt>
            <c:idx val="2080"/>
            <c:bubble3D val="0"/>
            <c:extLst>
              <c:ext xmlns:c16="http://schemas.microsoft.com/office/drawing/2014/chart" uri="{C3380CC4-5D6E-409C-BE32-E72D297353CC}">
                <c16:uniqueId val="{00001041-DA4A-4C9D-8D87-5708C524D80E}"/>
              </c:ext>
            </c:extLst>
          </c:dPt>
          <c:dPt>
            <c:idx val="2081"/>
            <c:bubble3D val="0"/>
            <c:extLst>
              <c:ext xmlns:c16="http://schemas.microsoft.com/office/drawing/2014/chart" uri="{C3380CC4-5D6E-409C-BE32-E72D297353CC}">
                <c16:uniqueId val="{00001043-DA4A-4C9D-8D87-5708C524D80E}"/>
              </c:ext>
            </c:extLst>
          </c:dPt>
          <c:dPt>
            <c:idx val="2082"/>
            <c:bubble3D val="0"/>
            <c:extLst>
              <c:ext xmlns:c16="http://schemas.microsoft.com/office/drawing/2014/chart" uri="{C3380CC4-5D6E-409C-BE32-E72D297353CC}">
                <c16:uniqueId val="{00001045-DA4A-4C9D-8D87-5708C524D80E}"/>
              </c:ext>
            </c:extLst>
          </c:dPt>
          <c:dPt>
            <c:idx val="2083"/>
            <c:bubble3D val="0"/>
            <c:extLst>
              <c:ext xmlns:c16="http://schemas.microsoft.com/office/drawing/2014/chart" uri="{C3380CC4-5D6E-409C-BE32-E72D297353CC}">
                <c16:uniqueId val="{00001047-DA4A-4C9D-8D87-5708C524D80E}"/>
              </c:ext>
            </c:extLst>
          </c:dPt>
          <c:dPt>
            <c:idx val="2084"/>
            <c:bubble3D val="0"/>
            <c:extLst>
              <c:ext xmlns:c16="http://schemas.microsoft.com/office/drawing/2014/chart" uri="{C3380CC4-5D6E-409C-BE32-E72D297353CC}">
                <c16:uniqueId val="{00001049-DA4A-4C9D-8D87-5708C524D80E}"/>
              </c:ext>
            </c:extLst>
          </c:dPt>
          <c:dPt>
            <c:idx val="2085"/>
            <c:bubble3D val="0"/>
            <c:extLst>
              <c:ext xmlns:c16="http://schemas.microsoft.com/office/drawing/2014/chart" uri="{C3380CC4-5D6E-409C-BE32-E72D297353CC}">
                <c16:uniqueId val="{0000104B-DA4A-4C9D-8D87-5708C524D80E}"/>
              </c:ext>
            </c:extLst>
          </c:dPt>
          <c:dPt>
            <c:idx val="2086"/>
            <c:bubble3D val="0"/>
            <c:extLst>
              <c:ext xmlns:c16="http://schemas.microsoft.com/office/drawing/2014/chart" uri="{C3380CC4-5D6E-409C-BE32-E72D297353CC}">
                <c16:uniqueId val="{0000104D-DA4A-4C9D-8D87-5708C524D80E}"/>
              </c:ext>
            </c:extLst>
          </c:dPt>
          <c:dPt>
            <c:idx val="2087"/>
            <c:bubble3D val="0"/>
            <c:extLst>
              <c:ext xmlns:c16="http://schemas.microsoft.com/office/drawing/2014/chart" uri="{C3380CC4-5D6E-409C-BE32-E72D297353CC}">
                <c16:uniqueId val="{0000104F-DA4A-4C9D-8D87-5708C524D80E}"/>
              </c:ext>
            </c:extLst>
          </c:dPt>
          <c:dPt>
            <c:idx val="2088"/>
            <c:bubble3D val="0"/>
            <c:extLst>
              <c:ext xmlns:c16="http://schemas.microsoft.com/office/drawing/2014/chart" uri="{C3380CC4-5D6E-409C-BE32-E72D297353CC}">
                <c16:uniqueId val="{00001051-DA4A-4C9D-8D87-5708C524D80E}"/>
              </c:ext>
            </c:extLst>
          </c:dPt>
          <c:dPt>
            <c:idx val="2089"/>
            <c:bubble3D val="0"/>
            <c:extLst>
              <c:ext xmlns:c16="http://schemas.microsoft.com/office/drawing/2014/chart" uri="{C3380CC4-5D6E-409C-BE32-E72D297353CC}">
                <c16:uniqueId val="{00001053-DA4A-4C9D-8D87-5708C524D80E}"/>
              </c:ext>
            </c:extLst>
          </c:dPt>
          <c:dPt>
            <c:idx val="2090"/>
            <c:bubble3D val="0"/>
            <c:extLst>
              <c:ext xmlns:c16="http://schemas.microsoft.com/office/drawing/2014/chart" uri="{C3380CC4-5D6E-409C-BE32-E72D297353CC}">
                <c16:uniqueId val="{00001055-DA4A-4C9D-8D87-5708C524D80E}"/>
              </c:ext>
            </c:extLst>
          </c:dPt>
          <c:dPt>
            <c:idx val="2091"/>
            <c:bubble3D val="0"/>
            <c:extLst>
              <c:ext xmlns:c16="http://schemas.microsoft.com/office/drawing/2014/chart" uri="{C3380CC4-5D6E-409C-BE32-E72D297353CC}">
                <c16:uniqueId val="{00001057-DA4A-4C9D-8D87-5708C524D80E}"/>
              </c:ext>
            </c:extLst>
          </c:dPt>
          <c:dPt>
            <c:idx val="2092"/>
            <c:bubble3D val="0"/>
            <c:extLst>
              <c:ext xmlns:c16="http://schemas.microsoft.com/office/drawing/2014/chart" uri="{C3380CC4-5D6E-409C-BE32-E72D297353CC}">
                <c16:uniqueId val="{00001059-DA4A-4C9D-8D87-5708C524D80E}"/>
              </c:ext>
            </c:extLst>
          </c:dPt>
          <c:dPt>
            <c:idx val="2093"/>
            <c:bubble3D val="0"/>
            <c:extLst>
              <c:ext xmlns:c16="http://schemas.microsoft.com/office/drawing/2014/chart" uri="{C3380CC4-5D6E-409C-BE32-E72D297353CC}">
                <c16:uniqueId val="{0000105B-DA4A-4C9D-8D87-5708C524D80E}"/>
              </c:ext>
            </c:extLst>
          </c:dPt>
          <c:dPt>
            <c:idx val="2094"/>
            <c:bubble3D val="0"/>
            <c:extLst>
              <c:ext xmlns:c16="http://schemas.microsoft.com/office/drawing/2014/chart" uri="{C3380CC4-5D6E-409C-BE32-E72D297353CC}">
                <c16:uniqueId val="{0000105D-DA4A-4C9D-8D87-5708C524D80E}"/>
              </c:ext>
            </c:extLst>
          </c:dPt>
          <c:dPt>
            <c:idx val="2095"/>
            <c:bubble3D val="0"/>
            <c:extLst>
              <c:ext xmlns:c16="http://schemas.microsoft.com/office/drawing/2014/chart" uri="{C3380CC4-5D6E-409C-BE32-E72D297353CC}">
                <c16:uniqueId val="{0000105F-DA4A-4C9D-8D87-5708C524D80E}"/>
              </c:ext>
            </c:extLst>
          </c:dPt>
          <c:dPt>
            <c:idx val="2096"/>
            <c:bubble3D val="0"/>
            <c:extLst>
              <c:ext xmlns:c16="http://schemas.microsoft.com/office/drawing/2014/chart" uri="{C3380CC4-5D6E-409C-BE32-E72D297353CC}">
                <c16:uniqueId val="{00001061-DA4A-4C9D-8D87-5708C524D80E}"/>
              </c:ext>
            </c:extLst>
          </c:dPt>
          <c:dPt>
            <c:idx val="2097"/>
            <c:bubble3D val="0"/>
            <c:extLst>
              <c:ext xmlns:c16="http://schemas.microsoft.com/office/drawing/2014/chart" uri="{C3380CC4-5D6E-409C-BE32-E72D297353CC}">
                <c16:uniqueId val="{00001063-DA4A-4C9D-8D87-5708C524D80E}"/>
              </c:ext>
            </c:extLst>
          </c:dPt>
          <c:dPt>
            <c:idx val="2098"/>
            <c:bubble3D val="0"/>
            <c:extLst>
              <c:ext xmlns:c16="http://schemas.microsoft.com/office/drawing/2014/chart" uri="{C3380CC4-5D6E-409C-BE32-E72D297353CC}">
                <c16:uniqueId val="{00001065-DA4A-4C9D-8D87-5708C524D80E}"/>
              </c:ext>
            </c:extLst>
          </c:dPt>
          <c:dPt>
            <c:idx val="2099"/>
            <c:bubble3D val="0"/>
            <c:extLst>
              <c:ext xmlns:c16="http://schemas.microsoft.com/office/drawing/2014/chart" uri="{C3380CC4-5D6E-409C-BE32-E72D297353CC}">
                <c16:uniqueId val="{00001067-DA4A-4C9D-8D87-5708C524D80E}"/>
              </c:ext>
            </c:extLst>
          </c:dPt>
          <c:dPt>
            <c:idx val="2100"/>
            <c:bubble3D val="0"/>
            <c:extLst>
              <c:ext xmlns:c16="http://schemas.microsoft.com/office/drawing/2014/chart" uri="{C3380CC4-5D6E-409C-BE32-E72D297353CC}">
                <c16:uniqueId val="{00001069-DA4A-4C9D-8D87-5708C524D80E}"/>
              </c:ext>
            </c:extLst>
          </c:dPt>
          <c:dPt>
            <c:idx val="2101"/>
            <c:bubble3D val="0"/>
            <c:extLst>
              <c:ext xmlns:c16="http://schemas.microsoft.com/office/drawing/2014/chart" uri="{C3380CC4-5D6E-409C-BE32-E72D297353CC}">
                <c16:uniqueId val="{0000106B-DA4A-4C9D-8D87-5708C524D80E}"/>
              </c:ext>
            </c:extLst>
          </c:dPt>
          <c:dPt>
            <c:idx val="2102"/>
            <c:bubble3D val="0"/>
            <c:extLst>
              <c:ext xmlns:c16="http://schemas.microsoft.com/office/drawing/2014/chart" uri="{C3380CC4-5D6E-409C-BE32-E72D297353CC}">
                <c16:uniqueId val="{0000106D-DA4A-4C9D-8D87-5708C524D80E}"/>
              </c:ext>
            </c:extLst>
          </c:dPt>
          <c:dPt>
            <c:idx val="2103"/>
            <c:bubble3D val="0"/>
            <c:extLst>
              <c:ext xmlns:c16="http://schemas.microsoft.com/office/drawing/2014/chart" uri="{C3380CC4-5D6E-409C-BE32-E72D297353CC}">
                <c16:uniqueId val="{0000106F-DA4A-4C9D-8D87-5708C524D80E}"/>
              </c:ext>
            </c:extLst>
          </c:dPt>
          <c:dPt>
            <c:idx val="2104"/>
            <c:bubble3D val="0"/>
            <c:extLst>
              <c:ext xmlns:c16="http://schemas.microsoft.com/office/drawing/2014/chart" uri="{C3380CC4-5D6E-409C-BE32-E72D297353CC}">
                <c16:uniqueId val="{00001071-DA4A-4C9D-8D87-5708C524D80E}"/>
              </c:ext>
            </c:extLst>
          </c:dPt>
          <c:dPt>
            <c:idx val="2105"/>
            <c:bubble3D val="0"/>
            <c:extLst>
              <c:ext xmlns:c16="http://schemas.microsoft.com/office/drawing/2014/chart" uri="{C3380CC4-5D6E-409C-BE32-E72D297353CC}">
                <c16:uniqueId val="{00001073-DA4A-4C9D-8D87-5708C524D80E}"/>
              </c:ext>
            </c:extLst>
          </c:dPt>
          <c:dPt>
            <c:idx val="2106"/>
            <c:bubble3D val="0"/>
            <c:extLst>
              <c:ext xmlns:c16="http://schemas.microsoft.com/office/drawing/2014/chart" uri="{C3380CC4-5D6E-409C-BE32-E72D297353CC}">
                <c16:uniqueId val="{00001075-DA4A-4C9D-8D87-5708C524D80E}"/>
              </c:ext>
            </c:extLst>
          </c:dPt>
          <c:dPt>
            <c:idx val="2107"/>
            <c:bubble3D val="0"/>
            <c:extLst>
              <c:ext xmlns:c16="http://schemas.microsoft.com/office/drawing/2014/chart" uri="{C3380CC4-5D6E-409C-BE32-E72D297353CC}">
                <c16:uniqueId val="{00001077-DA4A-4C9D-8D87-5708C524D80E}"/>
              </c:ext>
            </c:extLst>
          </c:dPt>
          <c:dPt>
            <c:idx val="2108"/>
            <c:bubble3D val="0"/>
            <c:extLst>
              <c:ext xmlns:c16="http://schemas.microsoft.com/office/drawing/2014/chart" uri="{C3380CC4-5D6E-409C-BE32-E72D297353CC}">
                <c16:uniqueId val="{00001079-DA4A-4C9D-8D87-5708C524D80E}"/>
              </c:ext>
            </c:extLst>
          </c:dPt>
          <c:dPt>
            <c:idx val="2109"/>
            <c:bubble3D val="0"/>
            <c:extLst>
              <c:ext xmlns:c16="http://schemas.microsoft.com/office/drawing/2014/chart" uri="{C3380CC4-5D6E-409C-BE32-E72D297353CC}">
                <c16:uniqueId val="{0000107B-DA4A-4C9D-8D87-5708C524D80E}"/>
              </c:ext>
            </c:extLst>
          </c:dPt>
          <c:dPt>
            <c:idx val="2110"/>
            <c:bubble3D val="0"/>
            <c:extLst>
              <c:ext xmlns:c16="http://schemas.microsoft.com/office/drawing/2014/chart" uri="{C3380CC4-5D6E-409C-BE32-E72D297353CC}">
                <c16:uniqueId val="{0000107D-DA4A-4C9D-8D87-5708C524D80E}"/>
              </c:ext>
            </c:extLst>
          </c:dPt>
          <c:dPt>
            <c:idx val="2111"/>
            <c:bubble3D val="0"/>
            <c:extLst>
              <c:ext xmlns:c16="http://schemas.microsoft.com/office/drawing/2014/chart" uri="{C3380CC4-5D6E-409C-BE32-E72D297353CC}">
                <c16:uniqueId val="{0000107F-DA4A-4C9D-8D87-5708C524D80E}"/>
              </c:ext>
            </c:extLst>
          </c:dPt>
          <c:dPt>
            <c:idx val="2112"/>
            <c:bubble3D val="0"/>
            <c:extLst>
              <c:ext xmlns:c16="http://schemas.microsoft.com/office/drawing/2014/chart" uri="{C3380CC4-5D6E-409C-BE32-E72D297353CC}">
                <c16:uniqueId val="{00001081-DA4A-4C9D-8D87-5708C524D80E}"/>
              </c:ext>
            </c:extLst>
          </c:dPt>
          <c:dPt>
            <c:idx val="2113"/>
            <c:bubble3D val="0"/>
            <c:extLst>
              <c:ext xmlns:c16="http://schemas.microsoft.com/office/drawing/2014/chart" uri="{C3380CC4-5D6E-409C-BE32-E72D297353CC}">
                <c16:uniqueId val="{00001083-DA4A-4C9D-8D87-5708C524D80E}"/>
              </c:ext>
            </c:extLst>
          </c:dPt>
          <c:dPt>
            <c:idx val="2114"/>
            <c:bubble3D val="0"/>
            <c:extLst>
              <c:ext xmlns:c16="http://schemas.microsoft.com/office/drawing/2014/chart" uri="{C3380CC4-5D6E-409C-BE32-E72D297353CC}">
                <c16:uniqueId val="{00001085-DA4A-4C9D-8D87-5708C524D80E}"/>
              </c:ext>
            </c:extLst>
          </c:dPt>
          <c:dPt>
            <c:idx val="2115"/>
            <c:bubble3D val="0"/>
            <c:extLst>
              <c:ext xmlns:c16="http://schemas.microsoft.com/office/drawing/2014/chart" uri="{C3380CC4-5D6E-409C-BE32-E72D297353CC}">
                <c16:uniqueId val="{00001087-DA4A-4C9D-8D87-5708C524D80E}"/>
              </c:ext>
            </c:extLst>
          </c:dPt>
          <c:dPt>
            <c:idx val="2116"/>
            <c:bubble3D val="0"/>
            <c:extLst>
              <c:ext xmlns:c16="http://schemas.microsoft.com/office/drawing/2014/chart" uri="{C3380CC4-5D6E-409C-BE32-E72D297353CC}">
                <c16:uniqueId val="{00001089-DA4A-4C9D-8D87-5708C524D80E}"/>
              </c:ext>
            </c:extLst>
          </c:dPt>
          <c:dPt>
            <c:idx val="2117"/>
            <c:bubble3D val="0"/>
            <c:extLst>
              <c:ext xmlns:c16="http://schemas.microsoft.com/office/drawing/2014/chart" uri="{C3380CC4-5D6E-409C-BE32-E72D297353CC}">
                <c16:uniqueId val="{0000108B-DA4A-4C9D-8D87-5708C524D80E}"/>
              </c:ext>
            </c:extLst>
          </c:dPt>
          <c:dPt>
            <c:idx val="2118"/>
            <c:bubble3D val="0"/>
            <c:extLst>
              <c:ext xmlns:c16="http://schemas.microsoft.com/office/drawing/2014/chart" uri="{C3380CC4-5D6E-409C-BE32-E72D297353CC}">
                <c16:uniqueId val="{0000108D-DA4A-4C9D-8D87-5708C524D80E}"/>
              </c:ext>
            </c:extLst>
          </c:dPt>
          <c:dPt>
            <c:idx val="2119"/>
            <c:bubble3D val="0"/>
            <c:extLst>
              <c:ext xmlns:c16="http://schemas.microsoft.com/office/drawing/2014/chart" uri="{C3380CC4-5D6E-409C-BE32-E72D297353CC}">
                <c16:uniqueId val="{0000108F-DA4A-4C9D-8D87-5708C524D80E}"/>
              </c:ext>
            </c:extLst>
          </c:dPt>
          <c:dPt>
            <c:idx val="2120"/>
            <c:bubble3D val="0"/>
            <c:extLst>
              <c:ext xmlns:c16="http://schemas.microsoft.com/office/drawing/2014/chart" uri="{C3380CC4-5D6E-409C-BE32-E72D297353CC}">
                <c16:uniqueId val="{00001091-DA4A-4C9D-8D87-5708C524D80E}"/>
              </c:ext>
            </c:extLst>
          </c:dPt>
          <c:dPt>
            <c:idx val="2121"/>
            <c:bubble3D val="0"/>
            <c:extLst>
              <c:ext xmlns:c16="http://schemas.microsoft.com/office/drawing/2014/chart" uri="{C3380CC4-5D6E-409C-BE32-E72D297353CC}">
                <c16:uniqueId val="{00001093-DA4A-4C9D-8D87-5708C524D80E}"/>
              </c:ext>
            </c:extLst>
          </c:dPt>
          <c:dPt>
            <c:idx val="2122"/>
            <c:bubble3D val="0"/>
            <c:extLst>
              <c:ext xmlns:c16="http://schemas.microsoft.com/office/drawing/2014/chart" uri="{C3380CC4-5D6E-409C-BE32-E72D297353CC}">
                <c16:uniqueId val="{00001095-DA4A-4C9D-8D87-5708C524D80E}"/>
              </c:ext>
            </c:extLst>
          </c:dPt>
          <c:dPt>
            <c:idx val="2123"/>
            <c:bubble3D val="0"/>
            <c:extLst>
              <c:ext xmlns:c16="http://schemas.microsoft.com/office/drawing/2014/chart" uri="{C3380CC4-5D6E-409C-BE32-E72D297353CC}">
                <c16:uniqueId val="{00001097-DA4A-4C9D-8D87-5708C524D80E}"/>
              </c:ext>
            </c:extLst>
          </c:dPt>
          <c:dPt>
            <c:idx val="2124"/>
            <c:bubble3D val="0"/>
            <c:extLst>
              <c:ext xmlns:c16="http://schemas.microsoft.com/office/drawing/2014/chart" uri="{C3380CC4-5D6E-409C-BE32-E72D297353CC}">
                <c16:uniqueId val="{00001099-DA4A-4C9D-8D87-5708C524D80E}"/>
              </c:ext>
            </c:extLst>
          </c:dPt>
          <c:dPt>
            <c:idx val="2125"/>
            <c:bubble3D val="0"/>
            <c:extLst>
              <c:ext xmlns:c16="http://schemas.microsoft.com/office/drawing/2014/chart" uri="{C3380CC4-5D6E-409C-BE32-E72D297353CC}">
                <c16:uniqueId val="{0000109B-DA4A-4C9D-8D87-5708C524D80E}"/>
              </c:ext>
            </c:extLst>
          </c:dPt>
          <c:dPt>
            <c:idx val="2126"/>
            <c:bubble3D val="0"/>
            <c:extLst>
              <c:ext xmlns:c16="http://schemas.microsoft.com/office/drawing/2014/chart" uri="{C3380CC4-5D6E-409C-BE32-E72D297353CC}">
                <c16:uniqueId val="{0000109D-DA4A-4C9D-8D87-5708C524D80E}"/>
              </c:ext>
            </c:extLst>
          </c:dPt>
          <c:dPt>
            <c:idx val="2127"/>
            <c:bubble3D val="0"/>
            <c:extLst>
              <c:ext xmlns:c16="http://schemas.microsoft.com/office/drawing/2014/chart" uri="{C3380CC4-5D6E-409C-BE32-E72D297353CC}">
                <c16:uniqueId val="{0000109F-DA4A-4C9D-8D87-5708C524D80E}"/>
              </c:ext>
            </c:extLst>
          </c:dPt>
          <c:dPt>
            <c:idx val="2128"/>
            <c:bubble3D val="0"/>
            <c:extLst>
              <c:ext xmlns:c16="http://schemas.microsoft.com/office/drawing/2014/chart" uri="{C3380CC4-5D6E-409C-BE32-E72D297353CC}">
                <c16:uniqueId val="{000010A1-DA4A-4C9D-8D87-5708C524D80E}"/>
              </c:ext>
            </c:extLst>
          </c:dPt>
          <c:dPt>
            <c:idx val="2129"/>
            <c:bubble3D val="0"/>
            <c:extLst>
              <c:ext xmlns:c16="http://schemas.microsoft.com/office/drawing/2014/chart" uri="{C3380CC4-5D6E-409C-BE32-E72D297353CC}">
                <c16:uniqueId val="{000010A3-DA4A-4C9D-8D87-5708C524D80E}"/>
              </c:ext>
            </c:extLst>
          </c:dPt>
          <c:dPt>
            <c:idx val="2130"/>
            <c:bubble3D val="0"/>
            <c:extLst>
              <c:ext xmlns:c16="http://schemas.microsoft.com/office/drawing/2014/chart" uri="{C3380CC4-5D6E-409C-BE32-E72D297353CC}">
                <c16:uniqueId val="{000010A5-DA4A-4C9D-8D87-5708C524D80E}"/>
              </c:ext>
            </c:extLst>
          </c:dPt>
          <c:dPt>
            <c:idx val="2131"/>
            <c:bubble3D val="0"/>
            <c:extLst>
              <c:ext xmlns:c16="http://schemas.microsoft.com/office/drawing/2014/chart" uri="{C3380CC4-5D6E-409C-BE32-E72D297353CC}">
                <c16:uniqueId val="{000010A7-DA4A-4C9D-8D87-5708C524D80E}"/>
              </c:ext>
            </c:extLst>
          </c:dPt>
          <c:dPt>
            <c:idx val="2132"/>
            <c:bubble3D val="0"/>
            <c:extLst>
              <c:ext xmlns:c16="http://schemas.microsoft.com/office/drawing/2014/chart" uri="{C3380CC4-5D6E-409C-BE32-E72D297353CC}">
                <c16:uniqueId val="{000010A9-DA4A-4C9D-8D87-5708C524D80E}"/>
              </c:ext>
            </c:extLst>
          </c:dPt>
          <c:dPt>
            <c:idx val="2133"/>
            <c:bubble3D val="0"/>
            <c:extLst>
              <c:ext xmlns:c16="http://schemas.microsoft.com/office/drawing/2014/chart" uri="{C3380CC4-5D6E-409C-BE32-E72D297353CC}">
                <c16:uniqueId val="{000010AB-DA4A-4C9D-8D87-5708C524D80E}"/>
              </c:ext>
            </c:extLst>
          </c:dPt>
          <c:dPt>
            <c:idx val="2134"/>
            <c:bubble3D val="0"/>
            <c:extLst>
              <c:ext xmlns:c16="http://schemas.microsoft.com/office/drawing/2014/chart" uri="{C3380CC4-5D6E-409C-BE32-E72D297353CC}">
                <c16:uniqueId val="{000010AD-DA4A-4C9D-8D87-5708C524D80E}"/>
              </c:ext>
            </c:extLst>
          </c:dPt>
          <c:dPt>
            <c:idx val="2135"/>
            <c:bubble3D val="0"/>
            <c:extLst>
              <c:ext xmlns:c16="http://schemas.microsoft.com/office/drawing/2014/chart" uri="{C3380CC4-5D6E-409C-BE32-E72D297353CC}">
                <c16:uniqueId val="{000010AF-DA4A-4C9D-8D87-5708C524D80E}"/>
              </c:ext>
            </c:extLst>
          </c:dPt>
          <c:dPt>
            <c:idx val="2136"/>
            <c:bubble3D val="0"/>
            <c:extLst>
              <c:ext xmlns:c16="http://schemas.microsoft.com/office/drawing/2014/chart" uri="{C3380CC4-5D6E-409C-BE32-E72D297353CC}">
                <c16:uniqueId val="{000010B1-DA4A-4C9D-8D87-5708C524D80E}"/>
              </c:ext>
            </c:extLst>
          </c:dPt>
          <c:dPt>
            <c:idx val="2137"/>
            <c:bubble3D val="0"/>
            <c:extLst>
              <c:ext xmlns:c16="http://schemas.microsoft.com/office/drawing/2014/chart" uri="{C3380CC4-5D6E-409C-BE32-E72D297353CC}">
                <c16:uniqueId val="{000010B3-DA4A-4C9D-8D87-5708C524D80E}"/>
              </c:ext>
            </c:extLst>
          </c:dPt>
          <c:dPt>
            <c:idx val="2138"/>
            <c:bubble3D val="0"/>
            <c:extLst>
              <c:ext xmlns:c16="http://schemas.microsoft.com/office/drawing/2014/chart" uri="{C3380CC4-5D6E-409C-BE32-E72D297353CC}">
                <c16:uniqueId val="{000010B5-DA4A-4C9D-8D87-5708C524D80E}"/>
              </c:ext>
            </c:extLst>
          </c:dPt>
          <c:dPt>
            <c:idx val="2139"/>
            <c:bubble3D val="0"/>
            <c:extLst>
              <c:ext xmlns:c16="http://schemas.microsoft.com/office/drawing/2014/chart" uri="{C3380CC4-5D6E-409C-BE32-E72D297353CC}">
                <c16:uniqueId val="{000010B7-DA4A-4C9D-8D87-5708C524D80E}"/>
              </c:ext>
            </c:extLst>
          </c:dPt>
          <c:dPt>
            <c:idx val="2140"/>
            <c:bubble3D val="0"/>
            <c:extLst>
              <c:ext xmlns:c16="http://schemas.microsoft.com/office/drawing/2014/chart" uri="{C3380CC4-5D6E-409C-BE32-E72D297353CC}">
                <c16:uniqueId val="{000010B9-DA4A-4C9D-8D87-5708C524D80E}"/>
              </c:ext>
            </c:extLst>
          </c:dPt>
          <c:dPt>
            <c:idx val="2141"/>
            <c:bubble3D val="0"/>
            <c:extLst>
              <c:ext xmlns:c16="http://schemas.microsoft.com/office/drawing/2014/chart" uri="{C3380CC4-5D6E-409C-BE32-E72D297353CC}">
                <c16:uniqueId val="{000010BB-DA4A-4C9D-8D87-5708C524D80E}"/>
              </c:ext>
            </c:extLst>
          </c:dPt>
          <c:dPt>
            <c:idx val="2142"/>
            <c:bubble3D val="0"/>
            <c:extLst>
              <c:ext xmlns:c16="http://schemas.microsoft.com/office/drawing/2014/chart" uri="{C3380CC4-5D6E-409C-BE32-E72D297353CC}">
                <c16:uniqueId val="{000010BD-DA4A-4C9D-8D87-5708C524D80E}"/>
              </c:ext>
            </c:extLst>
          </c:dPt>
          <c:dPt>
            <c:idx val="2143"/>
            <c:bubble3D val="0"/>
            <c:extLst>
              <c:ext xmlns:c16="http://schemas.microsoft.com/office/drawing/2014/chart" uri="{C3380CC4-5D6E-409C-BE32-E72D297353CC}">
                <c16:uniqueId val="{000010BF-DA4A-4C9D-8D87-5708C524D80E}"/>
              </c:ext>
            </c:extLst>
          </c:dPt>
          <c:dPt>
            <c:idx val="2144"/>
            <c:bubble3D val="0"/>
            <c:extLst>
              <c:ext xmlns:c16="http://schemas.microsoft.com/office/drawing/2014/chart" uri="{C3380CC4-5D6E-409C-BE32-E72D297353CC}">
                <c16:uniqueId val="{000010C1-DA4A-4C9D-8D87-5708C524D80E}"/>
              </c:ext>
            </c:extLst>
          </c:dPt>
          <c:dPt>
            <c:idx val="2145"/>
            <c:bubble3D val="0"/>
            <c:extLst>
              <c:ext xmlns:c16="http://schemas.microsoft.com/office/drawing/2014/chart" uri="{C3380CC4-5D6E-409C-BE32-E72D297353CC}">
                <c16:uniqueId val="{000010C3-DA4A-4C9D-8D87-5708C524D80E}"/>
              </c:ext>
            </c:extLst>
          </c:dPt>
          <c:dPt>
            <c:idx val="2146"/>
            <c:bubble3D val="0"/>
            <c:extLst>
              <c:ext xmlns:c16="http://schemas.microsoft.com/office/drawing/2014/chart" uri="{C3380CC4-5D6E-409C-BE32-E72D297353CC}">
                <c16:uniqueId val="{000010C5-DA4A-4C9D-8D87-5708C524D80E}"/>
              </c:ext>
            </c:extLst>
          </c:dPt>
          <c:dPt>
            <c:idx val="2147"/>
            <c:bubble3D val="0"/>
            <c:extLst>
              <c:ext xmlns:c16="http://schemas.microsoft.com/office/drawing/2014/chart" uri="{C3380CC4-5D6E-409C-BE32-E72D297353CC}">
                <c16:uniqueId val="{000010C7-DA4A-4C9D-8D87-5708C524D80E}"/>
              </c:ext>
            </c:extLst>
          </c:dPt>
          <c:dPt>
            <c:idx val="2148"/>
            <c:bubble3D val="0"/>
            <c:extLst>
              <c:ext xmlns:c16="http://schemas.microsoft.com/office/drawing/2014/chart" uri="{C3380CC4-5D6E-409C-BE32-E72D297353CC}">
                <c16:uniqueId val="{000010C9-DA4A-4C9D-8D87-5708C524D80E}"/>
              </c:ext>
            </c:extLst>
          </c:dPt>
          <c:dPt>
            <c:idx val="2149"/>
            <c:bubble3D val="0"/>
            <c:extLst>
              <c:ext xmlns:c16="http://schemas.microsoft.com/office/drawing/2014/chart" uri="{C3380CC4-5D6E-409C-BE32-E72D297353CC}">
                <c16:uniqueId val="{000010CB-DA4A-4C9D-8D87-5708C524D80E}"/>
              </c:ext>
            </c:extLst>
          </c:dPt>
          <c:dPt>
            <c:idx val="2150"/>
            <c:bubble3D val="0"/>
            <c:extLst>
              <c:ext xmlns:c16="http://schemas.microsoft.com/office/drawing/2014/chart" uri="{C3380CC4-5D6E-409C-BE32-E72D297353CC}">
                <c16:uniqueId val="{000010CD-DA4A-4C9D-8D87-5708C524D80E}"/>
              </c:ext>
            </c:extLst>
          </c:dPt>
          <c:dPt>
            <c:idx val="2151"/>
            <c:bubble3D val="0"/>
            <c:extLst>
              <c:ext xmlns:c16="http://schemas.microsoft.com/office/drawing/2014/chart" uri="{C3380CC4-5D6E-409C-BE32-E72D297353CC}">
                <c16:uniqueId val="{000010CF-DA4A-4C9D-8D87-5708C524D80E}"/>
              </c:ext>
            </c:extLst>
          </c:dPt>
          <c:dPt>
            <c:idx val="2152"/>
            <c:bubble3D val="0"/>
            <c:extLst>
              <c:ext xmlns:c16="http://schemas.microsoft.com/office/drawing/2014/chart" uri="{C3380CC4-5D6E-409C-BE32-E72D297353CC}">
                <c16:uniqueId val="{000010D1-DA4A-4C9D-8D87-5708C524D80E}"/>
              </c:ext>
            </c:extLst>
          </c:dPt>
          <c:dPt>
            <c:idx val="2153"/>
            <c:bubble3D val="0"/>
            <c:extLst>
              <c:ext xmlns:c16="http://schemas.microsoft.com/office/drawing/2014/chart" uri="{C3380CC4-5D6E-409C-BE32-E72D297353CC}">
                <c16:uniqueId val="{000010D3-DA4A-4C9D-8D87-5708C524D80E}"/>
              </c:ext>
            </c:extLst>
          </c:dPt>
          <c:dPt>
            <c:idx val="2154"/>
            <c:bubble3D val="0"/>
            <c:extLst>
              <c:ext xmlns:c16="http://schemas.microsoft.com/office/drawing/2014/chart" uri="{C3380CC4-5D6E-409C-BE32-E72D297353CC}">
                <c16:uniqueId val="{000010D5-DA4A-4C9D-8D87-5708C524D80E}"/>
              </c:ext>
            </c:extLst>
          </c:dPt>
          <c:dPt>
            <c:idx val="2155"/>
            <c:bubble3D val="0"/>
            <c:extLst>
              <c:ext xmlns:c16="http://schemas.microsoft.com/office/drawing/2014/chart" uri="{C3380CC4-5D6E-409C-BE32-E72D297353CC}">
                <c16:uniqueId val="{000010D7-DA4A-4C9D-8D87-5708C524D80E}"/>
              </c:ext>
            </c:extLst>
          </c:dPt>
          <c:dPt>
            <c:idx val="2156"/>
            <c:bubble3D val="0"/>
            <c:extLst>
              <c:ext xmlns:c16="http://schemas.microsoft.com/office/drawing/2014/chart" uri="{C3380CC4-5D6E-409C-BE32-E72D297353CC}">
                <c16:uniqueId val="{000010D9-DA4A-4C9D-8D87-5708C524D80E}"/>
              </c:ext>
            </c:extLst>
          </c:dPt>
          <c:dPt>
            <c:idx val="2157"/>
            <c:bubble3D val="0"/>
            <c:extLst>
              <c:ext xmlns:c16="http://schemas.microsoft.com/office/drawing/2014/chart" uri="{C3380CC4-5D6E-409C-BE32-E72D297353CC}">
                <c16:uniqueId val="{000010DB-DA4A-4C9D-8D87-5708C524D80E}"/>
              </c:ext>
            </c:extLst>
          </c:dPt>
          <c:dPt>
            <c:idx val="2158"/>
            <c:bubble3D val="0"/>
            <c:extLst>
              <c:ext xmlns:c16="http://schemas.microsoft.com/office/drawing/2014/chart" uri="{C3380CC4-5D6E-409C-BE32-E72D297353CC}">
                <c16:uniqueId val="{000010DD-DA4A-4C9D-8D87-5708C524D80E}"/>
              </c:ext>
            </c:extLst>
          </c:dPt>
          <c:dPt>
            <c:idx val="2159"/>
            <c:bubble3D val="0"/>
            <c:extLst>
              <c:ext xmlns:c16="http://schemas.microsoft.com/office/drawing/2014/chart" uri="{C3380CC4-5D6E-409C-BE32-E72D297353CC}">
                <c16:uniqueId val="{000010DF-DA4A-4C9D-8D87-5708C524D80E}"/>
              </c:ext>
            </c:extLst>
          </c:dPt>
          <c:dPt>
            <c:idx val="2160"/>
            <c:bubble3D val="0"/>
            <c:extLst>
              <c:ext xmlns:c16="http://schemas.microsoft.com/office/drawing/2014/chart" uri="{C3380CC4-5D6E-409C-BE32-E72D297353CC}">
                <c16:uniqueId val="{000010E1-DA4A-4C9D-8D87-5708C524D80E}"/>
              </c:ext>
            </c:extLst>
          </c:dPt>
          <c:dPt>
            <c:idx val="2161"/>
            <c:bubble3D val="0"/>
            <c:extLst>
              <c:ext xmlns:c16="http://schemas.microsoft.com/office/drawing/2014/chart" uri="{C3380CC4-5D6E-409C-BE32-E72D297353CC}">
                <c16:uniqueId val="{000010E3-DA4A-4C9D-8D87-5708C524D80E}"/>
              </c:ext>
            </c:extLst>
          </c:dPt>
          <c:dPt>
            <c:idx val="2162"/>
            <c:bubble3D val="0"/>
            <c:extLst>
              <c:ext xmlns:c16="http://schemas.microsoft.com/office/drawing/2014/chart" uri="{C3380CC4-5D6E-409C-BE32-E72D297353CC}">
                <c16:uniqueId val="{000010E5-DA4A-4C9D-8D87-5708C524D80E}"/>
              </c:ext>
            </c:extLst>
          </c:dPt>
          <c:dPt>
            <c:idx val="2163"/>
            <c:bubble3D val="0"/>
            <c:extLst>
              <c:ext xmlns:c16="http://schemas.microsoft.com/office/drawing/2014/chart" uri="{C3380CC4-5D6E-409C-BE32-E72D297353CC}">
                <c16:uniqueId val="{000010E7-DA4A-4C9D-8D87-5708C524D80E}"/>
              </c:ext>
            </c:extLst>
          </c:dPt>
          <c:dPt>
            <c:idx val="2164"/>
            <c:bubble3D val="0"/>
            <c:extLst>
              <c:ext xmlns:c16="http://schemas.microsoft.com/office/drawing/2014/chart" uri="{C3380CC4-5D6E-409C-BE32-E72D297353CC}">
                <c16:uniqueId val="{000010E9-DA4A-4C9D-8D87-5708C524D80E}"/>
              </c:ext>
            </c:extLst>
          </c:dPt>
          <c:dPt>
            <c:idx val="2165"/>
            <c:bubble3D val="0"/>
            <c:extLst>
              <c:ext xmlns:c16="http://schemas.microsoft.com/office/drawing/2014/chart" uri="{C3380CC4-5D6E-409C-BE32-E72D297353CC}">
                <c16:uniqueId val="{000010EB-DA4A-4C9D-8D87-5708C524D80E}"/>
              </c:ext>
            </c:extLst>
          </c:dPt>
          <c:dPt>
            <c:idx val="2166"/>
            <c:bubble3D val="0"/>
            <c:extLst>
              <c:ext xmlns:c16="http://schemas.microsoft.com/office/drawing/2014/chart" uri="{C3380CC4-5D6E-409C-BE32-E72D297353CC}">
                <c16:uniqueId val="{000010ED-DA4A-4C9D-8D87-5708C524D80E}"/>
              </c:ext>
            </c:extLst>
          </c:dPt>
          <c:dPt>
            <c:idx val="2167"/>
            <c:bubble3D val="0"/>
            <c:extLst>
              <c:ext xmlns:c16="http://schemas.microsoft.com/office/drawing/2014/chart" uri="{C3380CC4-5D6E-409C-BE32-E72D297353CC}">
                <c16:uniqueId val="{000010EF-DA4A-4C9D-8D87-5708C524D80E}"/>
              </c:ext>
            </c:extLst>
          </c:dPt>
          <c:dPt>
            <c:idx val="2168"/>
            <c:bubble3D val="0"/>
            <c:extLst>
              <c:ext xmlns:c16="http://schemas.microsoft.com/office/drawing/2014/chart" uri="{C3380CC4-5D6E-409C-BE32-E72D297353CC}">
                <c16:uniqueId val="{000010F1-DA4A-4C9D-8D87-5708C524D80E}"/>
              </c:ext>
            </c:extLst>
          </c:dPt>
          <c:dPt>
            <c:idx val="2169"/>
            <c:bubble3D val="0"/>
            <c:extLst>
              <c:ext xmlns:c16="http://schemas.microsoft.com/office/drawing/2014/chart" uri="{C3380CC4-5D6E-409C-BE32-E72D297353CC}">
                <c16:uniqueId val="{000010F3-DA4A-4C9D-8D87-5708C524D80E}"/>
              </c:ext>
            </c:extLst>
          </c:dPt>
          <c:dPt>
            <c:idx val="2170"/>
            <c:bubble3D val="0"/>
            <c:extLst>
              <c:ext xmlns:c16="http://schemas.microsoft.com/office/drawing/2014/chart" uri="{C3380CC4-5D6E-409C-BE32-E72D297353CC}">
                <c16:uniqueId val="{000010F5-DA4A-4C9D-8D87-5708C524D80E}"/>
              </c:ext>
            </c:extLst>
          </c:dPt>
          <c:dPt>
            <c:idx val="2171"/>
            <c:bubble3D val="0"/>
            <c:extLst>
              <c:ext xmlns:c16="http://schemas.microsoft.com/office/drawing/2014/chart" uri="{C3380CC4-5D6E-409C-BE32-E72D297353CC}">
                <c16:uniqueId val="{000010F7-DA4A-4C9D-8D87-5708C524D80E}"/>
              </c:ext>
            </c:extLst>
          </c:dPt>
          <c:dPt>
            <c:idx val="2172"/>
            <c:bubble3D val="0"/>
            <c:extLst>
              <c:ext xmlns:c16="http://schemas.microsoft.com/office/drawing/2014/chart" uri="{C3380CC4-5D6E-409C-BE32-E72D297353CC}">
                <c16:uniqueId val="{000010F9-DA4A-4C9D-8D87-5708C524D80E}"/>
              </c:ext>
            </c:extLst>
          </c:dPt>
          <c:dPt>
            <c:idx val="2173"/>
            <c:bubble3D val="0"/>
            <c:extLst>
              <c:ext xmlns:c16="http://schemas.microsoft.com/office/drawing/2014/chart" uri="{C3380CC4-5D6E-409C-BE32-E72D297353CC}">
                <c16:uniqueId val="{000010FB-DA4A-4C9D-8D87-5708C524D80E}"/>
              </c:ext>
            </c:extLst>
          </c:dPt>
          <c:dPt>
            <c:idx val="2174"/>
            <c:bubble3D val="0"/>
            <c:extLst>
              <c:ext xmlns:c16="http://schemas.microsoft.com/office/drawing/2014/chart" uri="{C3380CC4-5D6E-409C-BE32-E72D297353CC}">
                <c16:uniqueId val="{000010FD-DA4A-4C9D-8D87-5708C524D80E}"/>
              </c:ext>
            </c:extLst>
          </c:dPt>
          <c:dPt>
            <c:idx val="2175"/>
            <c:bubble3D val="0"/>
            <c:extLst>
              <c:ext xmlns:c16="http://schemas.microsoft.com/office/drawing/2014/chart" uri="{C3380CC4-5D6E-409C-BE32-E72D297353CC}">
                <c16:uniqueId val="{000010FF-DA4A-4C9D-8D87-5708C524D80E}"/>
              </c:ext>
            </c:extLst>
          </c:dPt>
          <c:dPt>
            <c:idx val="2176"/>
            <c:bubble3D val="0"/>
            <c:extLst>
              <c:ext xmlns:c16="http://schemas.microsoft.com/office/drawing/2014/chart" uri="{C3380CC4-5D6E-409C-BE32-E72D297353CC}">
                <c16:uniqueId val="{00001101-DA4A-4C9D-8D87-5708C524D80E}"/>
              </c:ext>
            </c:extLst>
          </c:dPt>
          <c:dPt>
            <c:idx val="2177"/>
            <c:bubble3D val="0"/>
            <c:extLst>
              <c:ext xmlns:c16="http://schemas.microsoft.com/office/drawing/2014/chart" uri="{C3380CC4-5D6E-409C-BE32-E72D297353CC}">
                <c16:uniqueId val="{00001103-DA4A-4C9D-8D87-5708C524D80E}"/>
              </c:ext>
            </c:extLst>
          </c:dPt>
          <c:dPt>
            <c:idx val="2178"/>
            <c:bubble3D val="0"/>
            <c:extLst>
              <c:ext xmlns:c16="http://schemas.microsoft.com/office/drawing/2014/chart" uri="{C3380CC4-5D6E-409C-BE32-E72D297353CC}">
                <c16:uniqueId val="{00001105-DA4A-4C9D-8D87-5708C524D80E}"/>
              </c:ext>
            </c:extLst>
          </c:dPt>
          <c:dPt>
            <c:idx val="2179"/>
            <c:bubble3D val="0"/>
            <c:extLst>
              <c:ext xmlns:c16="http://schemas.microsoft.com/office/drawing/2014/chart" uri="{C3380CC4-5D6E-409C-BE32-E72D297353CC}">
                <c16:uniqueId val="{00001107-DA4A-4C9D-8D87-5708C524D80E}"/>
              </c:ext>
            </c:extLst>
          </c:dPt>
          <c:dPt>
            <c:idx val="2180"/>
            <c:bubble3D val="0"/>
            <c:extLst>
              <c:ext xmlns:c16="http://schemas.microsoft.com/office/drawing/2014/chart" uri="{C3380CC4-5D6E-409C-BE32-E72D297353CC}">
                <c16:uniqueId val="{00001109-DA4A-4C9D-8D87-5708C524D80E}"/>
              </c:ext>
            </c:extLst>
          </c:dPt>
          <c:dPt>
            <c:idx val="2181"/>
            <c:bubble3D val="0"/>
            <c:extLst>
              <c:ext xmlns:c16="http://schemas.microsoft.com/office/drawing/2014/chart" uri="{C3380CC4-5D6E-409C-BE32-E72D297353CC}">
                <c16:uniqueId val="{0000110B-DA4A-4C9D-8D87-5708C524D80E}"/>
              </c:ext>
            </c:extLst>
          </c:dPt>
          <c:dPt>
            <c:idx val="2182"/>
            <c:bubble3D val="0"/>
            <c:extLst>
              <c:ext xmlns:c16="http://schemas.microsoft.com/office/drawing/2014/chart" uri="{C3380CC4-5D6E-409C-BE32-E72D297353CC}">
                <c16:uniqueId val="{0000110D-DA4A-4C9D-8D87-5708C524D80E}"/>
              </c:ext>
            </c:extLst>
          </c:dPt>
          <c:dPt>
            <c:idx val="2183"/>
            <c:bubble3D val="0"/>
            <c:extLst>
              <c:ext xmlns:c16="http://schemas.microsoft.com/office/drawing/2014/chart" uri="{C3380CC4-5D6E-409C-BE32-E72D297353CC}">
                <c16:uniqueId val="{0000110F-DA4A-4C9D-8D87-5708C524D80E}"/>
              </c:ext>
            </c:extLst>
          </c:dPt>
          <c:dPt>
            <c:idx val="2184"/>
            <c:bubble3D val="0"/>
            <c:extLst>
              <c:ext xmlns:c16="http://schemas.microsoft.com/office/drawing/2014/chart" uri="{C3380CC4-5D6E-409C-BE32-E72D297353CC}">
                <c16:uniqueId val="{00001111-DA4A-4C9D-8D87-5708C524D80E}"/>
              </c:ext>
            </c:extLst>
          </c:dPt>
          <c:dPt>
            <c:idx val="2185"/>
            <c:bubble3D val="0"/>
            <c:extLst>
              <c:ext xmlns:c16="http://schemas.microsoft.com/office/drawing/2014/chart" uri="{C3380CC4-5D6E-409C-BE32-E72D297353CC}">
                <c16:uniqueId val="{00001113-DA4A-4C9D-8D87-5708C524D80E}"/>
              </c:ext>
            </c:extLst>
          </c:dPt>
          <c:dPt>
            <c:idx val="2186"/>
            <c:bubble3D val="0"/>
            <c:extLst>
              <c:ext xmlns:c16="http://schemas.microsoft.com/office/drawing/2014/chart" uri="{C3380CC4-5D6E-409C-BE32-E72D297353CC}">
                <c16:uniqueId val="{00001115-DA4A-4C9D-8D87-5708C524D80E}"/>
              </c:ext>
            </c:extLst>
          </c:dPt>
          <c:dPt>
            <c:idx val="2187"/>
            <c:bubble3D val="0"/>
            <c:extLst>
              <c:ext xmlns:c16="http://schemas.microsoft.com/office/drawing/2014/chart" uri="{C3380CC4-5D6E-409C-BE32-E72D297353CC}">
                <c16:uniqueId val="{00001117-DA4A-4C9D-8D87-5708C524D80E}"/>
              </c:ext>
            </c:extLst>
          </c:dPt>
          <c:dPt>
            <c:idx val="2188"/>
            <c:bubble3D val="0"/>
            <c:extLst>
              <c:ext xmlns:c16="http://schemas.microsoft.com/office/drawing/2014/chart" uri="{C3380CC4-5D6E-409C-BE32-E72D297353CC}">
                <c16:uniqueId val="{00001119-DA4A-4C9D-8D87-5708C524D80E}"/>
              </c:ext>
            </c:extLst>
          </c:dPt>
          <c:dPt>
            <c:idx val="2189"/>
            <c:bubble3D val="0"/>
            <c:extLst>
              <c:ext xmlns:c16="http://schemas.microsoft.com/office/drawing/2014/chart" uri="{C3380CC4-5D6E-409C-BE32-E72D297353CC}">
                <c16:uniqueId val="{0000111B-DA4A-4C9D-8D87-5708C524D80E}"/>
              </c:ext>
            </c:extLst>
          </c:dPt>
          <c:dPt>
            <c:idx val="2190"/>
            <c:bubble3D val="0"/>
            <c:extLst>
              <c:ext xmlns:c16="http://schemas.microsoft.com/office/drawing/2014/chart" uri="{C3380CC4-5D6E-409C-BE32-E72D297353CC}">
                <c16:uniqueId val="{0000111D-DA4A-4C9D-8D87-5708C524D80E}"/>
              </c:ext>
            </c:extLst>
          </c:dPt>
          <c:dPt>
            <c:idx val="2191"/>
            <c:bubble3D val="0"/>
            <c:extLst>
              <c:ext xmlns:c16="http://schemas.microsoft.com/office/drawing/2014/chart" uri="{C3380CC4-5D6E-409C-BE32-E72D297353CC}">
                <c16:uniqueId val="{0000111F-DA4A-4C9D-8D87-5708C524D80E}"/>
              </c:ext>
            </c:extLst>
          </c:dPt>
          <c:dPt>
            <c:idx val="2192"/>
            <c:bubble3D val="0"/>
            <c:extLst>
              <c:ext xmlns:c16="http://schemas.microsoft.com/office/drawing/2014/chart" uri="{C3380CC4-5D6E-409C-BE32-E72D297353CC}">
                <c16:uniqueId val="{00001121-DA4A-4C9D-8D87-5708C524D80E}"/>
              </c:ext>
            </c:extLst>
          </c:dPt>
          <c:dPt>
            <c:idx val="2193"/>
            <c:bubble3D val="0"/>
            <c:extLst>
              <c:ext xmlns:c16="http://schemas.microsoft.com/office/drawing/2014/chart" uri="{C3380CC4-5D6E-409C-BE32-E72D297353CC}">
                <c16:uniqueId val="{00001123-DA4A-4C9D-8D87-5708C524D80E}"/>
              </c:ext>
            </c:extLst>
          </c:dPt>
          <c:dPt>
            <c:idx val="2194"/>
            <c:bubble3D val="0"/>
            <c:extLst>
              <c:ext xmlns:c16="http://schemas.microsoft.com/office/drawing/2014/chart" uri="{C3380CC4-5D6E-409C-BE32-E72D297353CC}">
                <c16:uniqueId val="{00001125-DA4A-4C9D-8D87-5708C524D80E}"/>
              </c:ext>
            </c:extLst>
          </c:dPt>
          <c:dPt>
            <c:idx val="2195"/>
            <c:bubble3D val="0"/>
            <c:extLst>
              <c:ext xmlns:c16="http://schemas.microsoft.com/office/drawing/2014/chart" uri="{C3380CC4-5D6E-409C-BE32-E72D297353CC}">
                <c16:uniqueId val="{00001127-DA4A-4C9D-8D87-5708C524D80E}"/>
              </c:ext>
            </c:extLst>
          </c:dPt>
          <c:dPt>
            <c:idx val="2196"/>
            <c:bubble3D val="0"/>
            <c:extLst>
              <c:ext xmlns:c16="http://schemas.microsoft.com/office/drawing/2014/chart" uri="{C3380CC4-5D6E-409C-BE32-E72D297353CC}">
                <c16:uniqueId val="{00001129-DA4A-4C9D-8D87-5708C524D80E}"/>
              </c:ext>
            </c:extLst>
          </c:dPt>
          <c:dPt>
            <c:idx val="2197"/>
            <c:bubble3D val="0"/>
            <c:extLst>
              <c:ext xmlns:c16="http://schemas.microsoft.com/office/drawing/2014/chart" uri="{C3380CC4-5D6E-409C-BE32-E72D297353CC}">
                <c16:uniqueId val="{0000112B-DA4A-4C9D-8D87-5708C524D80E}"/>
              </c:ext>
            </c:extLst>
          </c:dPt>
          <c:dPt>
            <c:idx val="2198"/>
            <c:bubble3D val="0"/>
            <c:extLst>
              <c:ext xmlns:c16="http://schemas.microsoft.com/office/drawing/2014/chart" uri="{C3380CC4-5D6E-409C-BE32-E72D297353CC}">
                <c16:uniqueId val="{0000112D-DA4A-4C9D-8D87-5708C524D80E}"/>
              </c:ext>
            </c:extLst>
          </c:dPt>
          <c:dPt>
            <c:idx val="2199"/>
            <c:bubble3D val="0"/>
            <c:extLst>
              <c:ext xmlns:c16="http://schemas.microsoft.com/office/drawing/2014/chart" uri="{C3380CC4-5D6E-409C-BE32-E72D297353CC}">
                <c16:uniqueId val="{0000112F-DA4A-4C9D-8D87-5708C524D80E}"/>
              </c:ext>
            </c:extLst>
          </c:dPt>
          <c:dPt>
            <c:idx val="2200"/>
            <c:bubble3D val="0"/>
            <c:extLst>
              <c:ext xmlns:c16="http://schemas.microsoft.com/office/drawing/2014/chart" uri="{C3380CC4-5D6E-409C-BE32-E72D297353CC}">
                <c16:uniqueId val="{00001131-DA4A-4C9D-8D87-5708C524D80E}"/>
              </c:ext>
            </c:extLst>
          </c:dPt>
          <c:dPt>
            <c:idx val="2201"/>
            <c:bubble3D val="0"/>
            <c:extLst>
              <c:ext xmlns:c16="http://schemas.microsoft.com/office/drawing/2014/chart" uri="{C3380CC4-5D6E-409C-BE32-E72D297353CC}">
                <c16:uniqueId val="{00001133-DA4A-4C9D-8D87-5708C524D80E}"/>
              </c:ext>
            </c:extLst>
          </c:dPt>
          <c:dPt>
            <c:idx val="2202"/>
            <c:bubble3D val="0"/>
            <c:extLst>
              <c:ext xmlns:c16="http://schemas.microsoft.com/office/drawing/2014/chart" uri="{C3380CC4-5D6E-409C-BE32-E72D297353CC}">
                <c16:uniqueId val="{00001135-DA4A-4C9D-8D87-5708C524D80E}"/>
              </c:ext>
            </c:extLst>
          </c:dPt>
          <c:dPt>
            <c:idx val="2203"/>
            <c:bubble3D val="0"/>
            <c:extLst>
              <c:ext xmlns:c16="http://schemas.microsoft.com/office/drawing/2014/chart" uri="{C3380CC4-5D6E-409C-BE32-E72D297353CC}">
                <c16:uniqueId val="{00001137-DA4A-4C9D-8D87-5708C524D80E}"/>
              </c:ext>
            </c:extLst>
          </c:dPt>
          <c:dPt>
            <c:idx val="2204"/>
            <c:bubble3D val="0"/>
            <c:extLst>
              <c:ext xmlns:c16="http://schemas.microsoft.com/office/drawing/2014/chart" uri="{C3380CC4-5D6E-409C-BE32-E72D297353CC}">
                <c16:uniqueId val="{00001139-DA4A-4C9D-8D87-5708C524D80E}"/>
              </c:ext>
            </c:extLst>
          </c:dPt>
          <c:dPt>
            <c:idx val="2205"/>
            <c:bubble3D val="0"/>
            <c:extLst>
              <c:ext xmlns:c16="http://schemas.microsoft.com/office/drawing/2014/chart" uri="{C3380CC4-5D6E-409C-BE32-E72D297353CC}">
                <c16:uniqueId val="{0000113B-DA4A-4C9D-8D87-5708C524D80E}"/>
              </c:ext>
            </c:extLst>
          </c:dPt>
          <c:dPt>
            <c:idx val="2206"/>
            <c:bubble3D val="0"/>
            <c:extLst>
              <c:ext xmlns:c16="http://schemas.microsoft.com/office/drawing/2014/chart" uri="{C3380CC4-5D6E-409C-BE32-E72D297353CC}">
                <c16:uniqueId val="{0000113D-DA4A-4C9D-8D87-5708C524D80E}"/>
              </c:ext>
            </c:extLst>
          </c:dPt>
          <c:dPt>
            <c:idx val="2207"/>
            <c:bubble3D val="0"/>
            <c:extLst>
              <c:ext xmlns:c16="http://schemas.microsoft.com/office/drawing/2014/chart" uri="{C3380CC4-5D6E-409C-BE32-E72D297353CC}">
                <c16:uniqueId val="{0000113F-DA4A-4C9D-8D87-5708C524D80E}"/>
              </c:ext>
            </c:extLst>
          </c:dPt>
          <c:dPt>
            <c:idx val="2208"/>
            <c:bubble3D val="0"/>
            <c:extLst>
              <c:ext xmlns:c16="http://schemas.microsoft.com/office/drawing/2014/chart" uri="{C3380CC4-5D6E-409C-BE32-E72D297353CC}">
                <c16:uniqueId val="{00001141-DA4A-4C9D-8D87-5708C524D80E}"/>
              </c:ext>
            </c:extLst>
          </c:dPt>
          <c:dPt>
            <c:idx val="2209"/>
            <c:bubble3D val="0"/>
            <c:extLst>
              <c:ext xmlns:c16="http://schemas.microsoft.com/office/drawing/2014/chart" uri="{C3380CC4-5D6E-409C-BE32-E72D297353CC}">
                <c16:uniqueId val="{00001143-DA4A-4C9D-8D87-5708C524D80E}"/>
              </c:ext>
            </c:extLst>
          </c:dPt>
          <c:dPt>
            <c:idx val="2210"/>
            <c:bubble3D val="0"/>
            <c:extLst>
              <c:ext xmlns:c16="http://schemas.microsoft.com/office/drawing/2014/chart" uri="{C3380CC4-5D6E-409C-BE32-E72D297353CC}">
                <c16:uniqueId val="{00001145-DA4A-4C9D-8D87-5708C524D80E}"/>
              </c:ext>
            </c:extLst>
          </c:dPt>
          <c:dPt>
            <c:idx val="2211"/>
            <c:bubble3D val="0"/>
            <c:extLst>
              <c:ext xmlns:c16="http://schemas.microsoft.com/office/drawing/2014/chart" uri="{C3380CC4-5D6E-409C-BE32-E72D297353CC}">
                <c16:uniqueId val="{00001147-DA4A-4C9D-8D87-5708C524D80E}"/>
              </c:ext>
            </c:extLst>
          </c:dPt>
          <c:dPt>
            <c:idx val="2212"/>
            <c:bubble3D val="0"/>
            <c:extLst>
              <c:ext xmlns:c16="http://schemas.microsoft.com/office/drawing/2014/chart" uri="{C3380CC4-5D6E-409C-BE32-E72D297353CC}">
                <c16:uniqueId val="{00001149-DA4A-4C9D-8D87-5708C524D80E}"/>
              </c:ext>
            </c:extLst>
          </c:dPt>
          <c:dPt>
            <c:idx val="2213"/>
            <c:bubble3D val="0"/>
            <c:extLst>
              <c:ext xmlns:c16="http://schemas.microsoft.com/office/drawing/2014/chart" uri="{C3380CC4-5D6E-409C-BE32-E72D297353CC}">
                <c16:uniqueId val="{0000114B-DA4A-4C9D-8D87-5708C524D80E}"/>
              </c:ext>
            </c:extLst>
          </c:dPt>
          <c:dPt>
            <c:idx val="2214"/>
            <c:bubble3D val="0"/>
            <c:extLst>
              <c:ext xmlns:c16="http://schemas.microsoft.com/office/drawing/2014/chart" uri="{C3380CC4-5D6E-409C-BE32-E72D297353CC}">
                <c16:uniqueId val="{0000114D-DA4A-4C9D-8D87-5708C524D80E}"/>
              </c:ext>
            </c:extLst>
          </c:dPt>
          <c:dPt>
            <c:idx val="2215"/>
            <c:bubble3D val="0"/>
            <c:extLst>
              <c:ext xmlns:c16="http://schemas.microsoft.com/office/drawing/2014/chart" uri="{C3380CC4-5D6E-409C-BE32-E72D297353CC}">
                <c16:uniqueId val="{0000114F-DA4A-4C9D-8D87-5708C524D80E}"/>
              </c:ext>
            </c:extLst>
          </c:dPt>
          <c:dPt>
            <c:idx val="2216"/>
            <c:bubble3D val="0"/>
            <c:extLst>
              <c:ext xmlns:c16="http://schemas.microsoft.com/office/drawing/2014/chart" uri="{C3380CC4-5D6E-409C-BE32-E72D297353CC}">
                <c16:uniqueId val="{00001151-DA4A-4C9D-8D87-5708C524D80E}"/>
              </c:ext>
            </c:extLst>
          </c:dPt>
          <c:dPt>
            <c:idx val="2217"/>
            <c:bubble3D val="0"/>
            <c:extLst>
              <c:ext xmlns:c16="http://schemas.microsoft.com/office/drawing/2014/chart" uri="{C3380CC4-5D6E-409C-BE32-E72D297353CC}">
                <c16:uniqueId val="{00001153-DA4A-4C9D-8D87-5708C524D80E}"/>
              </c:ext>
            </c:extLst>
          </c:dPt>
          <c:dPt>
            <c:idx val="2218"/>
            <c:bubble3D val="0"/>
            <c:extLst>
              <c:ext xmlns:c16="http://schemas.microsoft.com/office/drawing/2014/chart" uri="{C3380CC4-5D6E-409C-BE32-E72D297353CC}">
                <c16:uniqueId val="{00001155-DA4A-4C9D-8D87-5708C524D80E}"/>
              </c:ext>
            </c:extLst>
          </c:dPt>
          <c:dPt>
            <c:idx val="2219"/>
            <c:bubble3D val="0"/>
            <c:extLst>
              <c:ext xmlns:c16="http://schemas.microsoft.com/office/drawing/2014/chart" uri="{C3380CC4-5D6E-409C-BE32-E72D297353CC}">
                <c16:uniqueId val="{00001157-DA4A-4C9D-8D87-5708C524D80E}"/>
              </c:ext>
            </c:extLst>
          </c:dPt>
          <c:dPt>
            <c:idx val="2220"/>
            <c:bubble3D val="0"/>
            <c:extLst>
              <c:ext xmlns:c16="http://schemas.microsoft.com/office/drawing/2014/chart" uri="{C3380CC4-5D6E-409C-BE32-E72D297353CC}">
                <c16:uniqueId val="{00001159-DA4A-4C9D-8D87-5708C524D80E}"/>
              </c:ext>
            </c:extLst>
          </c:dPt>
          <c:dPt>
            <c:idx val="2221"/>
            <c:bubble3D val="0"/>
            <c:extLst>
              <c:ext xmlns:c16="http://schemas.microsoft.com/office/drawing/2014/chart" uri="{C3380CC4-5D6E-409C-BE32-E72D297353CC}">
                <c16:uniqueId val="{0000115B-DA4A-4C9D-8D87-5708C524D80E}"/>
              </c:ext>
            </c:extLst>
          </c:dPt>
          <c:dPt>
            <c:idx val="2222"/>
            <c:bubble3D val="0"/>
            <c:extLst>
              <c:ext xmlns:c16="http://schemas.microsoft.com/office/drawing/2014/chart" uri="{C3380CC4-5D6E-409C-BE32-E72D297353CC}">
                <c16:uniqueId val="{0000115D-DA4A-4C9D-8D87-5708C524D80E}"/>
              </c:ext>
            </c:extLst>
          </c:dPt>
          <c:dPt>
            <c:idx val="2223"/>
            <c:bubble3D val="0"/>
            <c:extLst>
              <c:ext xmlns:c16="http://schemas.microsoft.com/office/drawing/2014/chart" uri="{C3380CC4-5D6E-409C-BE32-E72D297353CC}">
                <c16:uniqueId val="{0000115F-DA4A-4C9D-8D87-5708C524D80E}"/>
              </c:ext>
            </c:extLst>
          </c:dPt>
          <c:dPt>
            <c:idx val="2224"/>
            <c:bubble3D val="0"/>
            <c:extLst>
              <c:ext xmlns:c16="http://schemas.microsoft.com/office/drawing/2014/chart" uri="{C3380CC4-5D6E-409C-BE32-E72D297353CC}">
                <c16:uniqueId val="{00001161-DA4A-4C9D-8D87-5708C524D80E}"/>
              </c:ext>
            </c:extLst>
          </c:dPt>
          <c:dPt>
            <c:idx val="2225"/>
            <c:bubble3D val="0"/>
            <c:extLst>
              <c:ext xmlns:c16="http://schemas.microsoft.com/office/drawing/2014/chart" uri="{C3380CC4-5D6E-409C-BE32-E72D297353CC}">
                <c16:uniqueId val="{00001163-DA4A-4C9D-8D87-5708C524D80E}"/>
              </c:ext>
            </c:extLst>
          </c:dPt>
          <c:dPt>
            <c:idx val="2226"/>
            <c:bubble3D val="0"/>
            <c:extLst>
              <c:ext xmlns:c16="http://schemas.microsoft.com/office/drawing/2014/chart" uri="{C3380CC4-5D6E-409C-BE32-E72D297353CC}">
                <c16:uniqueId val="{00001165-DA4A-4C9D-8D87-5708C524D80E}"/>
              </c:ext>
            </c:extLst>
          </c:dPt>
          <c:dPt>
            <c:idx val="2227"/>
            <c:bubble3D val="0"/>
            <c:extLst>
              <c:ext xmlns:c16="http://schemas.microsoft.com/office/drawing/2014/chart" uri="{C3380CC4-5D6E-409C-BE32-E72D297353CC}">
                <c16:uniqueId val="{00001167-DA4A-4C9D-8D87-5708C524D80E}"/>
              </c:ext>
            </c:extLst>
          </c:dPt>
          <c:dPt>
            <c:idx val="2228"/>
            <c:bubble3D val="0"/>
            <c:extLst>
              <c:ext xmlns:c16="http://schemas.microsoft.com/office/drawing/2014/chart" uri="{C3380CC4-5D6E-409C-BE32-E72D297353CC}">
                <c16:uniqueId val="{00001169-DA4A-4C9D-8D87-5708C524D80E}"/>
              </c:ext>
            </c:extLst>
          </c:dPt>
          <c:dPt>
            <c:idx val="2229"/>
            <c:bubble3D val="0"/>
            <c:extLst>
              <c:ext xmlns:c16="http://schemas.microsoft.com/office/drawing/2014/chart" uri="{C3380CC4-5D6E-409C-BE32-E72D297353CC}">
                <c16:uniqueId val="{0000116B-DA4A-4C9D-8D87-5708C524D80E}"/>
              </c:ext>
            </c:extLst>
          </c:dPt>
          <c:dPt>
            <c:idx val="2230"/>
            <c:bubble3D val="0"/>
            <c:extLst>
              <c:ext xmlns:c16="http://schemas.microsoft.com/office/drawing/2014/chart" uri="{C3380CC4-5D6E-409C-BE32-E72D297353CC}">
                <c16:uniqueId val="{0000116D-DA4A-4C9D-8D87-5708C524D80E}"/>
              </c:ext>
            </c:extLst>
          </c:dPt>
          <c:dPt>
            <c:idx val="2231"/>
            <c:bubble3D val="0"/>
            <c:extLst>
              <c:ext xmlns:c16="http://schemas.microsoft.com/office/drawing/2014/chart" uri="{C3380CC4-5D6E-409C-BE32-E72D297353CC}">
                <c16:uniqueId val="{0000116F-DA4A-4C9D-8D87-5708C524D80E}"/>
              </c:ext>
            </c:extLst>
          </c:dPt>
          <c:dPt>
            <c:idx val="2232"/>
            <c:bubble3D val="0"/>
            <c:extLst>
              <c:ext xmlns:c16="http://schemas.microsoft.com/office/drawing/2014/chart" uri="{C3380CC4-5D6E-409C-BE32-E72D297353CC}">
                <c16:uniqueId val="{00001171-DA4A-4C9D-8D87-5708C524D80E}"/>
              </c:ext>
            </c:extLst>
          </c:dPt>
          <c:dPt>
            <c:idx val="2233"/>
            <c:bubble3D val="0"/>
            <c:extLst>
              <c:ext xmlns:c16="http://schemas.microsoft.com/office/drawing/2014/chart" uri="{C3380CC4-5D6E-409C-BE32-E72D297353CC}">
                <c16:uniqueId val="{00001173-DA4A-4C9D-8D87-5708C524D80E}"/>
              </c:ext>
            </c:extLst>
          </c:dPt>
          <c:dPt>
            <c:idx val="2234"/>
            <c:bubble3D val="0"/>
            <c:extLst>
              <c:ext xmlns:c16="http://schemas.microsoft.com/office/drawing/2014/chart" uri="{C3380CC4-5D6E-409C-BE32-E72D297353CC}">
                <c16:uniqueId val="{00001175-DA4A-4C9D-8D87-5708C524D80E}"/>
              </c:ext>
            </c:extLst>
          </c:dPt>
          <c:dPt>
            <c:idx val="2235"/>
            <c:bubble3D val="0"/>
            <c:extLst>
              <c:ext xmlns:c16="http://schemas.microsoft.com/office/drawing/2014/chart" uri="{C3380CC4-5D6E-409C-BE32-E72D297353CC}">
                <c16:uniqueId val="{00001177-DA4A-4C9D-8D87-5708C524D80E}"/>
              </c:ext>
            </c:extLst>
          </c:dPt>
          <c:dPt>
            <c:idx val="2236"/>
            <c:bubble3D val="0"/>
            <c:extLst>
              <c:ext xmlns:c16="http://schemas.microsoft.com/office/drawing/2014/chart" uri="{C3380CC4-5D6E-409C-BE32-E72D297353CC}">
                <c16:uniqueId val="{00001179-DA4A-4C9D-8D87-5708C524D80E}"/>
              </c:ext>
            </c:extLst>
          </c:dPt>
          <c:dPt>
            <c:idx val="2237"/>
            <c:bubble3D val="0"/>
            <c:extLst>
              <c:ext xmlns:c16="http://schemas.microsoft.com/office/drawing/2014/chart" uri="{C3380CC4-5D6E-409C-BE32-E72D297353CC}">
                <c16:uniqueId val="{0000117B-DA4A-4C9D-8D87-5708C524D80E}"/>
              </c:ext>
            </c:extLst>
          </c:dPt>
          <c:dPt>
            <c:idx val="2238"/>
            <c:bubble3D val="0"/>
            <c:extLst>
              <c:ext xmlns:c16="http://schemas.microsoft.com/office/drawing/2014/chart" uri="{C3380CC4-5D6E-409C-BE32-E72D297353CC}">
                <c16:uniqueId val="{0000117D-DA4A-4C9D-8D87-5708C524D80E}"/>
              </c:ext>
            </c:extLst>
          </c:dPt>
          <c:dPt>
            <c:idx val="2239"/>
            <c:bubble3D val="0"/>
            <c:extLst>
              <c:ext xmlns:c16="http://schemas.microsoft.com/office/drawing/2014/chart" uri="{C3380CC4-5D6E-409C-BE32-E72D297353CC}">
                <c16:uniqueId val="{0000117F-DA4A-4C9D-8D87-5708C524D80E}"/>
              </c:ext>
            </c:extLst>
          </c:dPt>
          <c:dPt>
            <c:idx val="2240"/>
            <c:bubble3D val="0"/>
            <c:extLst>
              <c:ext xmlns:c16="http://schemas.microsoft.com/office/drawing/2014/chart" uri="{C3380CC4-5D6E-409C-BE32-E72D297353CC}">
                <c16:uniqueId val="{00001181-DA4A-4C9D-8D87-5708C524D80E}"/>
              </c:ext>
            </c:extLst>
          </c:dPt>
          <c:dPt>
            <c:idx val="2241"/>
            <c:bubble3D val="0"/>
            <c:extLst>
              <c:ext xmlns:c16="http://schemas.microsoft.com/office/drawing/2014/chart" uri="{C3380CC4-5D6E-409C-BE32-E72D297353CC}">
                <c16:uniqueId val="{00001183-DA4A-4C9D-8D87-5708C524D80E}"/>
              </c:ext>
            </c:extLst>
          </c:dPt>
          <c:dPt>
            <c:idx val="2242"/>
            <c:bubble3D val="0"/>
            <c:extLst>
              <c:ext xmlns:c16="http://schemas.microsoft.com/office/drawing/2014/chart" uri="{C3380CC4-5D6E-409C-BE32-E72D297353CC}">
                <c16:uniqueId val="{00001185-DA4A-4C9D-8D87-5708C524D80E}"/>
              </c:ext>
            </c:extLst>
          </c:dPt>
          <c:dPt>
            <c:idx val="2243"/>
            <c:bubble3D val="0"/>
            <c:extLst>
              <c:ext xmlns:c16="http://schemas.microsoft.com/office/drawing/2014/chart" uri="{C3380CC4-5D6E-409C-BE32-E72D297353CC}">
                <c16:uniqueId val="{00001187-DA4A-4C9D-8D87-5708C524D80E}"/>
              </c:ext>
            </c:extLst>
          </c:dPt>
          <c:dPt>
            <c:idx val="2244"/>
            <c:bubble3D val="0"/>
            <c:extLst>
              <c:ext xmlns:c16="http://schemas.microsoft.com/office/drawing/2014/chart" uri="{C3380CC4-5D6E-409C-BE32-E72D297353CC}">
                <c16:uniqueId val="{00001189-DA4A-4C9D-8D87-5708C524D80E}"/>
              </c:ext>
            </c:extLst>
          </c:dPt>
          <c:dPt>
            <c:idx val="2245"/>
            <c:bubble3D val="0"/>
            <c:extLst>
              <c:ext xmlns:c16="http://schemas.microsoft.com/office/drawing/2014/chart" uri="{C3380CC4-5D6E-409C-BE32-E72D297353CC}">
                <c16:uniqueId val="{0000118B-DA4A-4C9D-8D87-5708C524D80E}"/>
              </c:ext>
            </c:extLst>
          </c:dPt>
          <c:dPt>
            <c:idx val="2246"/>
            <c:bubble3D val="0"/>
            <c:extLst>
              <c:ext xmlns:c16="http://schemas.microsoft.com/office/drawing/2014/chart" uri="{C3380CC4-5D6E-409C-BE32-E72D297353CC}">
                <c16:uniqueId val="{0000118D-DA4A-4C9D-8D87-5708C524D80E}"/>
              </c:ext>
            </c:extLst>
          </c:dPt>
          <c:dPt>
            <c:idx val="2247"/>
            <c:bubble3D val="0"/>
            <c:extLst>
              <c:ext xmlns:c16="http://schemas.microsoft.com/office/drawing/2014/chart" uri="{C3380CC4-5D6E-409C-BE32-E72D297353CC}">
                <c16:uniqueId val="{0000118F-DA4A-4C9D-8D87-5708C524D80E}"/>
              </c:ext>
            </c:extLst>
          </c:dPt>
          <c:dPt>
            <c:idx val="2248"/>
            <c:bubble3D val="0"/>
            <c:extLst>
              <c:ext xmlns:c16="http://schemas.microsoft.com/office/drawing/2014/chart" uri="{C3380CC4-5D6E-409C-BE32-E72D297353CC}">
                <c16:uniqueId val="{00001191-DA4A-4C9D-8D87-5708C524D80E}"/>
              </c:ext>
            </c:extLst>
          </c:dPt>
          <c:dPt>
            <c:idx val="2249"/>
            <c:bubble3D val="0"/>
            <c:extLst>
              <c:ext xmlns:c16="http://schemas.microsoft.com/office/drawing/2014/chart" uri="{C3380CC4-5D6E-409C-BE32-E72D297353CC}">
                <c16:uniqueId val="{00001193-DA4A-4C9D-8D87-5708C524D80E}"/>
              </c:ext>
            </c:extLst>
          </c:dPt>
          <c:dPt>
            <c:idx val="2250"/>
            <c:bubble3D val="0"/>
            <c:extLst>
              <c:ext xmlns:c16="http://schemas.microsoft.com/office/drawing/2014/chart" uri="{C3380CC4-5D6E-409C-BE32-E72D297353CC}">
                <c16:uniqueId val="{00001195-DA4A-4C9D-8D87-5708C524D80E}"/>
              </c:ext>
            </c:extLst>
          </c:dPt>
          <c:dPt>
            <c:idx val="2251"/>
            <c:bubble3D val="0"/>
            <c:extLst>
              <c:ext xmlns:c16="http://schemas.microsoft.com/office/drawing/2014/chart" uri="{C3380CC4-5D6E-409C-BE32-E72D297353CC}">
                <c16:uniqueId val="{00001197-DA4A-4C9D-8D87-5708C524D80E}"/>
              </c:ext>
            </c:extLst>
          </c:dPt>
          <c:dPt>
            <c:idx val="2252"/>
            <c:bubble3D val="0"/>
            <c:extLst>
              <c:ext xmlns:c16="http://schemas.microsoft.com/office/drawing/2014/chart" uri="{C3380CC4-5D6E-409C-BE32-E72D297353CC}">
                <c16:uniqueId val="{00001199-DA4A-4C9D-8D87-5708C524D80E}"/>
              </c:ext>
            </c:extLst>
          </c:dPt>
          <c:dPt>
            <c:idx val="2253"/>
            <c:bubble3D val="0"/>
            <c:extLst>
              <c:ext xmlns:c16="http://schemas.microsoft.com/office/drawing/2014/chart" uri="{C3380CC4-5D6E-409C-BE32-E72D297353CC}">
                <c16:uniqueId val="{0000119B-DA4A-4C9D-8D87-5708C524D80E}"/>
              </c:ext>
            </c:extLst>
          </c:dPt>
          <c:dPt>
            <c:idx val="2254"/>
            <c:bubble3D val="0"/>
            <c:extLst>
              <c:ext xmlns:c16="http://schemas.microsoft.com/office/drawing/2014/chart" uri="{C3380CC4-5D6E-409C-BE32-E72D297353CC}">
                <c16:uniqueId val="{0000119D-DA4A-4C9D-8D87-5708C524D80E}"/>
              </c:ext>
            </c:extLst>
          </c:dPt>
          <c:dPt>
            <c:idx val="2255"/>
            <c:bubble3D val="0"/>
            <c:extLst>
              <c:ext xmlns:c16="http://schemas.microsoft.com/office/drawing/2014/chart" uri="{C3380CC4-5D6E-409C-BE32-E72D297353CC}">
                <c16:uniqueId val="{0000119F-DA4A-4C9D-8D87-5708C524D80E}"/>
              </c:ext>
            </c:extLst>
          </c:dPt>
          <c:dPt>
            <c:idx val="2256"/>
            <c:bubble3D val="0"/>
            <c:extLst>
              <c:ext xmlns:c16="http://schemas.microsoft.com/office/drawing/2014/chart" uri="{C3380CC4-5D6E-409C-BE32-E72D297353CC}">
                <c16:uniqueId val="{000011A1-DA4A-4C9D-8D87-5708C524D80E}"/>
              </c:ext>
            </c:extLst>
          </c:dPt>
          <c:dPt>
            <c:idx val="2257"/>
            <c:bubble3D val="0"/>
            <c:extLst>
              <c:ext xmlns:c16="http://schemas.microsoft.com/office/drawing/2014/chart" uri="{C3380CC4-5D6E-409C-BE32-E72D297353CC}">
                <c16:uniqueId val="{000011A3-DA4A-4C9D-8D87-5708C524D80E}"/>
              </c:ext>
            </c:extLst>
          </c:dPt>
          <c:dPt>
            <c:idx val="2258"/>
            <c:bubble3D val="0"/>
            <c:extLst>
              <c:ext xmlns:c16="http://schemas.microsoft.com/office/drawing/2014/chart" uri="{C3380CC4-5D6E-409C-BE32-E72D297353CC}">
                <c16:uniqueId val="{000011A5-DA4A-4C9D-8D87-5708C524D80E}"/>
              </c:ext>
            </c:extLst>
          </c:dPt>
          <c:dPt>
            <c:idx val="2259"/>
            <c:bubble3D val="0"/>
            <c:extLst>
              <c:ext xmlns:c16="http://schemas.microsoft.com/office/drawing/2014/chart" uri="{C3380CC4-5D6E-409C-BE32-E72D297353CC}">
                <c16:uniqueId val="{000011A7-DA4A-4C9D-8D87-5708C524D80E}"/>
              </c:ext>
            </c:extLst>
          </c:dPt>
          <c:dPt>
            <c:idx val="2260"/>
            <c:bubble3D val="0"/>
            <c:extLst>
              <c:ext xmlns:c16="http://schemas.microsoft.com/office/drawing/2014/chart" uri="{C3380CC4-5D6E-409C-BE32-E72D297353CC}">
                <c16:uniqueId val="{000011A9-DA4A-4C9D-8D87-5708C524D80E}"/>
              </c:ext>
            </c:extLst>
          </c:dPt>
          <c:dPt>
            <c:idx val="2261"/>
            <c:bubble3D val="0"/>
            <c:extLst>
              <c:ext xmlns:c16="http://schemas.microsoft.com/office/drawing/2014/chart" uri="{C3380CC4-5D6E-409C-BE32-E72D297353CC}">
                <c16:uniqueId val="{000011AB-DA4A-4C9D-8D87-5708C524D80E}"/>
              </c:ext>
            </c:extLst>
          </c:dPt>
          <c:dPt>
            <c:idx val="2262"/>
            <c:bubble3D val="0"/>
            <c:extLst>
              <c:ext xmlns:c16="http://schemas.microsoft.com/office/drawing/2014/chart" uri="{C3380CC4-5D6E-409C-BE32-E72D297353CC}">
                <c16:uniqueId val="{000011AD-DA4A-4C9D-8D87-5708C524D80E}"/>
              </c:ext>
            </c:extLst>
          </c:dPt>
          <c:dPt>
            <c:idx val="2263"/>
            <c:bubble3D val="0"/>
            <c:extLst>
              <c:ext xmlns:c16="http://schemas.microsoft.com/office/drawing/2014/chart" uri="{C3380CC4-5D6E-409C-BE32-E72D297353CC}">
                <c16:uniqueId val="{000011AF-DA4A-4C9D-8D87-5708C524D80E}"/>
              </c:ext>
            </c:extLst>
          </c:dPt>
          <c:dPt>
            <c:idx val="2264"/>
            <c:bubble3D val="0"/>
            <c:extLst>
              <c:ext xmlns:c16="http://schemas.microsoft.com/office/drawing/2014/chart" uri="{C3380CC4-5D6E-409C-BE32-E72D297353CC}">
                <c16:uniqueId val="{000011B1-DA4A-4C9D-8D87-5708C524D80E}"/>
              </c:ext>
            </c:extLst>
          </c:dPt>
          <c:dPt>
            <c:idx val="2265"/>
            <c:bubble3D val="0"/>
            <c:extLst>
              <c:ext xmlns:c16="http://schemas.microsoft.com/office/drawing/2014/chart" uri="{C3380CC4-5D6E-409C-BE32-E72D297353CC}">
                <c16:uniqueId val="{000011B3-DA4A-4C9D-8D87-5708C524D80E}"/>
              </c:ext>
            </c:extLst>
          </c:dPt>
          <c:dPt>
            <c:idx val="2266"/>
            <c:bubble3D val="0"/>
            <c:extLst>
              <c:ext xmlns:c16="http://schemas.microsoft.com/office/drawing/2014/chart" uri="{C3380CC4-5D6E-409C-BE32-E72D297353CC}">
                <c16:uniqueId val="{000011B5-DA4A-4C9D-8D87-5708C524D80E}"/>
              </c:ext>
            </c:extLst>
          </c:dPt>
          <c:dPt>
            <c:idx val="2267"/>
            <c:bubble3D val="0"/>
            <c:extLst>
              <c:ext xmlns:c16="http://schemas.microsoft.com/office/drawing/2014/chart" uri="{C3380CC4-5D6E-409C-BE32-E72D297353CC}">
                <c16:uniqueId val="{000011B7-DA4A-4C9D-8D87-5708C524D80E}"/>
              </c:ext>
            </c:extLst>
          </c:dPt>
          <c:dPt>
            <c:idx val="2268"/>
            <c:bubble3D val="0"/>
            <c:extLst>
              <c:ext xmlns:c16="http://schemas.microsoft.com/office/drawing/2014/chart" uri="{C3380CC4-5D6E-409C-BE32-E72D297353CC}">
                <c16:uniqueId val="{000011B9-DA4A-4C9D-8D87-5708C524D80E}"/>
              </c:ext>
            </c:extLst>
          </c:dPt>
          <c:dPt>
            <c:idx val="2269"/>
            <c:bubble3D val="0"/>
            <c:extLst>
              <c:ext xmlns:c16="http://schemas.microsoft.com/office/drawing/2014/chart" uri="{C3380CC4-5D6E-409C-BE32-E72D297353CC}">
                <c16:uniqueId val="{000011BB-DA4A-4C9D-8D87-5708C524D80E}"/>
              </c:ext>
            </c:extLst>
          </c:dPt>
          <c:dPt>
            <c:idx val="2270"/>
            <c:bubble3D val="0"/>
            <c:extLst>
              <c:ext xmlns:c16="http://schemas.microsoft.com/office/drawing/2014/chart" uri="{C3380CC4-5D6E-409C-BE32-E72D297353CC}">
                <c16:uniqueId val="{000011BD-DA4A-4C9D-8D87-5708C524D80E}"/>
              </c:ext>
            </c:extLst>
          </c:dPt>
          <c:dPt>
            <c:idx val="2271"/>
            <c:bubble3D val="0"/>
            <c:extLst>
              <c:ext xmlns:c16="http://schemas.microsoft.com/office/drawing/2014/chart" uri="{C3380CC4-5D6E-409C-BE32-E72D297353CC}">
                <c16:uniqueId val="{000011BF-DA4A-4C9D-8D87-5708C524D80E}"/>
              </c:ext>
            </c:extLst>
          </c:dPt>
          <c:dPt>
            <c:idx val="2272"/>
            <c:bubble3D val="0"/>
            <c:extLst>
              <c:ext xmlns:c16="http://schemas.microsoft.com/office/drawing/2014/chart" uri="{C3380CC4-5D6E-409C-BE32-E72D297353CC}">
                <c16:uniqueId val="{000011C1-DA4A-4C9D-8D87-5708C524D80E}"/>
              </c:ext>
            </c:extLst>
          </c:dPt>
          <c:dPt>
            <c:idx val="2273"/>
            <c:bubble3D val="0"/>
            <c:extLst>
              <c:ext xmlns:c16="http://schemas.microsoft.com/office/drawing/2014/chart" uri="{C3380CC4-5D6E-409C-BE32-E72D297353CC}">
                <c16:uniqueId val="{000011C3-DA4A-4C9D-8D87-5708C524D80E}"/>
              </c:ext>
            </c:extLst>
          </c:dPt>
          <c:dPt>
            <c:idx val="2274"/>
            <c:bubble3D val="0"/>
            <c:extLst>
              <c:ext xmlns:c16="http://schemas.microsoft.com/office/drawing/2014/chart" uri="{C3380CC4-5D6E-409C-BE32-E72D297353CC}">
                <c16:uniqueId val="{000011C5-DA4A-4C9D-8D87-5708C524D80E}"/>
              </c:ext>
            </c:extLst>
          </c:dPt>
          <c:dPt>
            <c:idx val="2275"/>
            <c:bubble3D val="0"/>
            <c:extLst>
              <c:ext xmlns:c16="http://schemas.microsoft.com/office/drawing/2014/chart" uri="{C3380CC4-5D6E-409C-BE32-E72D297353CC}">
                <c16:uniqueId val="{000011C7-DA4A-4C9D-8D87-5708C524D80E}"/>
              </c:ext>
            </c:extLst>
          </c:dPt>
          <c:dPt>
            <c:idx val="2276"/>
            <c:bubble3D val="0"/>
            <c:extLst>
              <c:ext xmlns:c16="http://schemas.microsoft.com/office/drawing/2014/chart" uri="{C3380CC4-5D6E-409C-BE32-E72D297353CC}">
                <c16:uniqueId val="{000011C9-DA4A-4C9D-8D87-5708C524D80E}"/>
              </c:ext>
            </c:extLst>
          </c:dPt>
          <c:dPt>
            <c:idx val="2277"/>
            <c:bubble3D val="0"/>
            <c:extLst>
              <c:ext xmlns:c16="http://schemas.microsoft.com/office/drawing/2014/chart" uri="{C3380CC4-5D6E-409C-BE32-E72D297353CC}">
                <c16:uniqueId val="{000011CB-DA4A-4C9D-8D87-5708C524D80E}"/>
              </c:ext>
            </c:extLst>
          </c:dPt>
          <c:dPt>
            <c:idx val="2278"/>
            <c:bubble3D val="0"/>
            <c:extLst>
              <c:ext xmlns:c16="http://schemas.microsoft.com/office/drawing/2014/chart" uri="{C3380CC4-5D6E-409C-BE32-E72D297353CC}">
                <c16:uniqueId val="{000011CD-DA4A-4C9D-8D87-5708C524D80E}"/>
              </c:ext>
            </c:extLst>
          </c:dPt>
          <c:dPt>
            <c:idx val="2279"/>
            <c:bubble3D val="0"/>
            <c:extLst>
              <c:ext xmlns:c16="http://schemas.microsoft.com/office/drawing/2014/chart" uri="{C3380CC4-5D6E-409C-BE32-E72D297353CC}">
                <c16:uniqueId val="{000011CF-DA4A-4C9D-8D87-5708C524D80E}"/>
              </c:ext>
            </c:extLst>
          </c:dPt>
          <c:dPt>
            <c:idx val="2280"/>
            <c:bubble3D val="0"/>
            <c:extLst>
              <c:ext xmlns:c16="http://schemas.microsoft.com/office/drawing/2014/chart" uri="{C3380CC4-5D6E-409C-BE32-E72D297353CC}">
                <c16:uniqueId val="{000011D1-DA4A-4C9D-8D87-5708C524D80E}"/>
              </c:ext>
            </c:extLst>
          </c:dPt>
          <c:dPt>
            <c:idx val="2281"/>
            <c:bubble3D val="0"/>
            <c:extLst>
              <c:ext xmlns:c16="http://schemas.microsoft.com/office/drawing/2014/chart" uri="{C3380CC4-5D6E-409C-BE32-E72D297353CC}">
                <c16:uniqueId val="{000011D3-DA4A-4C9D-8D87-5708C524D80E}"/>
              </c:ext>
            </c:extLst>
          </c:dPt>
          <c:dPt>
            <c:idx val="2282"/>
            <c:bubble3D val="0"/>
            <c:extLst>
              <c:ext xmlns:c16="http://schemas.microsoft.com/office/drawing/2014/chart" uri="{C3380CC4-5D6E-409C-BE32-E72D297353CC}">
                <c16:uniqueId val="{000011D5-DA4A-4C9D-8D87-5708C524D80E}"/>
              </c:ext>
            </c:extLst>
          </c:dPt>
          <c:dPt>
            <c:idx val="2283"/>
            <c:bubble3D val="0"/>
            <c:extLst>
              <c:ext xmlns:c16="http://schemas.microsoft.com/office/drawing/2014/chart" uri="{C3380CC4-5D6E-409C-BE32-E72D297353CC}">
                <c16:uniqueId val="{000011D7-DA4A-4C9D-8D87-5708C524D80E}"/>
              </c:ext>
            </c:extLst>
          </c:dPt>
          <c:dPt>
            <c:idx val="2284"/>
            <c:bubble3D val="0"/>
            <c:extLst>
              <c:ext xmlns:c16="http://schemas.microsoft.com/office/drawing/2014/chart" uri="{C3380CC4-5D6E-409C-BE32-E72D297353CC}">
                <c16:uniqueId val="{000011D9-DA4A-4C9D-8D87-5708C524D80E}"/>
              </c:ext>
            </c:extLst>
          </c:dPt>
          <c:dPt>
            <c:idx val="2285"/>
            <c:bubble3D val="0"/>
            <c:extLst>
              <c:ext xmlns:c16="http://schemas.microsoft.com/office/drawing/2014/chart" uri="{C3380CC4-5D6E-409C-BE32-E72D297353CC}">
                <c16:uniqueId val="{000011DB-DA4A-4C9D-8D87-5708C524D80E}"/>
              </c:ext>
            </c:extLst>
          </c:dPt>
          <c:dPt>
            <c:idx val="2286"/>
            <c:bubble3D val="0"/>
            <c:extLst>
              <c:ext xmlns:c16="http://schemas.microsoft.com/office/drawing/2014/chart" uri="{C3380CC4-5D6E-409C-BE32-E72D297353CC}">
                <c16:uniqueId val="{000011DD-DA4A-4C9D-8D87-5708C524D80E}"/>
              </c:ext>
            </c:extLst>
          </c:dPt>
          <c:dPt>
            <c:idx val="2287"/>
            <c:bubble3D val="0"/>
            <c:extLst>
              <c:ext xmlns:c16="http://schemas.microsoft.com/office/drawing/2014/chart" uri="{C3380CC4-5D6E-409C-BE32-E72D297353CC}">
                <c16:uniqueId val="{000011DF-DA4A-4C9D-8D87-5708C524D80E}"/>
              </c:ext>
            </c:extLst>
          </c:dPt>
          <c:dPt>
            <c:idx val="2288"/>
            <c:bubble3D val="0"/>
            <c:extLst>
              <c:ext xmlns:c16="http://schemas.microsoft.com/office/drawing/2014/chart" uri="{C3380CC4-5D6E-409C-BE32-E72D297353CC}">
                <c16:uniqueId val="{000011E1-DA4A-4C9D-8D87-5708C524D80E}"/>
              </c:ext>
            </c:extLst>
          </c:dPt>
          <c:dPt>
            <c:idx val="2289"/>
            <c:bubble3D val="0"/>
            <c:extLst>
              <c:ext xmlns:c16="http://schemas.microsoft.com/office/drawing/2014/chart" uri="{C3380CC4-5D6E-409C-BE32-E72D297353CC}">
                <c16:uniqueId val="{000011E3-DA4A-4C9D-8D87-5708C524D80E}"/>
              </c:ext>
            </c:extLst>
          </c:dPt>
          <c:dPt>
            <c:idx val="2290"/>
            <c:bubble3D val="0"/>
            <c:extLst>
              <c:ext xmlns:c16="http://schemas.microsoft.com/office/drawing/2014/chart" uri="{C3380CC4-5D6E-409C-BE32-E72D297353CC}">
                <c16:uniqueId val="{000011E5-DA4A-4C9D-8D87-5708C524D80E}"/>
              </c:ext>
            </c:extLst>
          </c:dPt>
          <c:dPt>
            <c:idx val="2291"/>
            <c:bubble3D val="0"/>
            <c:extLst>
              <c:ext xmlns:c16="http://schemas.microsoft.com/office/drawing/2014/chart" uri="{C3380CC4-5D6E-409C-BE32-E72D297353CC}">
                <c16:uniqueId val="{000011E7-DA4A-4C9D-8D87-5708C524D80E}"/>
              </c:ext>
            </c:extLst>
          </c:dPt>
          <c:dPt>
            <c:idx val="2292"/>
            <c:bubble3D val="0"/>
            <c:extLst>
              <c:ext xmlns:c16="http://schemas.microsoft.com/office/drawing/2014/chart" uri="{C3380CC4-5D6E-409C-BE32-E72D297353CC}">
                <c16:uniqueId val="{000011E9-DA4A-4C9D-8D87-5708C524D80E}"/>
              </c:ext>
            </c:extLst>
          </c:dPt>
          <c:dPt>
            <c:idx val="2293"/>
            <c:bubble3D val="0"/>
            <c:extLst>
              <c:ext xmlns:c16="http://schemas.microsoft.com/office/drawing/2014/chart" uri="{C3380CC4-5D6E-409C-BE32-E72D297353CC}">
                <c16:uniqueId val="{000011EB-DA4A-4C9D-8D87-5708C524D80E}"/>
              </c:ext>
            </c:extLst>
          </c:dPt>
          <c:dPt>
            <c:idx val="2294"/>
            <c:bubble3D val="0"/>
            <c:extLst>
              <c:ext xmlns:c16="http://schemas.microsoft.com/office/drawing/2014/chart" uri="{C3380CC4-5D6E-409C-BE32-E72D297353CC}">
                <c16:uniqueId val="{000011ED-DA4A-4C9D-8D87-5708C524D80E}"/>
              </c:ext>
            </c:extLst>
          </c:dPt>
          <c:dPt>
            <c:idx val="2295"/>
            <c:bubble3D val="0"/>
            <c:extLst>
              <c:ext xmlns:c16="http://schemas.microsoft.com/office/drawing/2014/chart" uri="{C3380CC4-5D6E-409C-BE32-E72D297353CC}">
                <c16:uniqueId val="{000011EF-DA4A-4C9D-8D87-5708C524D80E}"/>
              </c:ext>
            </c:extLst>
          </c:dPt>
          <c:dPt>
            <c:idx val="2296"/>
            <c:bubble3D val="0"/>
            <c:extLst>
              <c:ext xmlns:c16="http://schemas.microsoft.com/office/drawing/2014/chart" uri="{C3380CC4-5D6E-409C-BE32-E72D297353CC}">
                <c16:uniqueId val="{000011F1-DA4A-4C9D-8D87-5708C524D80E}"/>
              </c:ext>
            </c:extLst>
          </c:dPt>
          <c:dPt>
            <c:idx val="2297"/>
            <c:bubble3D val="0"/>
            <c:extLst>
              <c:ext xmlns:c16="http://schemas.microsoft.com/office/drawing/2014/chart" uri="{C3380CC4-5D6E-409C-BE32-E72D297353CC}">
                <c16:uniqueId val="{000011F3-DA4A-4C9D-8D87-5708C524D80E}"/>
              </c:ext>
            </c:extLst>
          </c:dPt>
          <c:dPt>
            <c:idx val="2298"/>
            <c:bubble3D val="0"/>
            <c:extLst>
              <c:ext xmlns:c16="http://schemas.microsoft.com/office/drawing/2014/chart" uri="{C3380CC4-5D6E-409C-BE32-E72D297353CC}">
                <c16:uniqueId val="{000011F5-DA4A-4C9D-8D87-5708C524D80E}"/>
              </c:ext>
            </c:extLst>
          </c:dPt>
          <c:dPt>
            <c:idx val="2299"/>
            <c:bubble3D val="0"/>
            <c:extLst>
              <c:ext xmlns:c16="http://schemas.microsoft.com/office/drawing/2014/chart" uri="{C3380CC4-5D6E-409C-BE32-E72D297353CC}">
                <c16:uniqueId val="{000011F7-DA4A-4C9D-8D87-5708C524D80E}"/>
              </c:ext>
            </c:extLst>
          </c:dPt>
          <c:dPt>
            <c:idx val="2300"/>
            <c:bubble3D val="0"/>
            <c:extLst>
              <c:ext xmlns:c16="http://schemas.microsoft.com/office/drawing/2014/chart" uri="{C3380CC4-5D6E-409C-BE32-E72D297353CC}">
                <c16:uniqueId val="{000011F9-DA4A-4C9D-8D87-5708C524D80E}"/>
              </c:ext>
            </c:extLst>
          </c:dPt>
          <c:dPt>
            <c:idx val="2301"/>
            <c:bubble3D val="0"/>
            <c:extLst>
              <c:ext xmlns:c16="http://schemas.microsoft.com/office/drawing/2014/chart" uri="{C3380CC4-5D6E-409C-BE32-E72D297353CC}">
                <c16:uniqueId val="{000011FB-DA4A-4C9D-8D87-5708C524D80E}"/>
              </c:ext>
            </c:extLst>
          </c:dPt>
          <c:dPt>
            <c:idx val="2302"/>
            <c:bubble3D val="0"/>
            <c:extLst>
              <c:ext xmlns:c16="http://schemas.microsoft.com/office/drawing/2014/chart" uri="{C3380CC4-5D6E-409C-BE32-E72D297353CC}">
                <c16:uniqueId val="{000011FD-DA4A-4C9D-8D87-5708C524D80E}"/>
              </c:ext>
            </c:extLst>
          </c:dPt>
          <c:dPt>
            <c:idx val="2303"/>
            <c:bubble3D val="0"/>
            <c:extLst>
              <c:ext xmlns:c16="http://schemas.microsoft.com/office/drawing/2014/chart" uri="{C3380CC4-5D6E-409C-BE32-E72D297353CC}">
                <c16:uniqueId val="{000011FF-DA4A-4C9D-8D87-5708C524D80E}"/>
              </c:ext>
            </c:extLst>
          </c:dPt>
          <c:dPt>
            <c:idx val="2304"/>
            <c:bubble3D val="0"/>
            <c:extLst>
              <c:ext xmlns:c16="http://schemas.microsoft.com/office/drawing/2014/chart" uri="{C3380CC4-5D6E-409C-BE32-E72D297353CC}">
                <c16:uniqueId val="{00001201-DA4A-4C9D-8D87-5708C524D80E}"/>
              </c:ext>
            </c:extLst>
          </c:dPt>
          <c:dPt>
            <c:idx val="2305"/>
            <c:bubble3D val="0"/>
            <c:extLst>
              <c:ext xmlns:c16="http://schemas.microsoft.com/office/drawing/2014/chart" uri="{C3380CC4-5D6E-409C-BE32-E72D297353CC}">
                <c16:uniqueId val="{00001203-DA4A-4C9D-8D87-5708C524D80E}"/>
              </c:ext>
            </c:extLst>
          </c:dPt>
          <c:dPt>
            <c:idx val="2306"/>
            <c:bubble3D val="0"/>
            <c:extLst>
              <c:ext xmlns:c16="http://schemas.microsoft.com/office/drawing/2014/chart" uri="{C3380CC4-5D6E-409C-BE32-E72D297353CC}">
                <c16:uniqueId val="{00001205-DA4A-4C9D-8D87-5708C524D80E}"/>
              </c:ext>
            </c:extLst>
          </c:dPt>
          <c:dPt>
            <c:idx val="2307"/>
            <c:bubble3D val="0"/>
            <c:extLst>
              <c:ext xmlns:c16="http://schemas.microsoft.com/office/drawing/2014/chart" uri="{C3380CC4-5D6E-409C-BE32-E72D297353CC}">
                <c16:uniqueId val="{00001207-DA4A-4C9D-8D87-5708C524D80E}"/>
              </c:ext>
            </c:extLst>
          </c:dPt>
          <c:dPt>
            <c:idx val="2308"/>
            <c:bubble3D val="0"/>
            <c:extLst>
              <c:ext xmlns:c16="http://schemas.microsoft.com/office/drawing/2014/chart" uri="{C3380CC4-5D6E-409C-BE32-E72D297353CC}">
                <c16:uniqueId val="{00001209-DA4A-4C9D-8D87-5708C524D80E}"/>
              </c:ext>
            </c:extLst>
          </c:dPt>
          <c:dPt>
            <c:idx val="2309"/>
            <c:bubble3D val="0"/>
            <c:extLst>
              <c:ext xmlns:c16="http://schemas.microsoft.com/office/drawing/2014/chart" uri="{C3380CC4-5D6E-409C-BE32-E72D297353CC}">
                <c16:uniqueId val="{0000120B-DA4A-4C9D-8D87-5708C524D80E}"/>
              </c:ext>
            </c:extLst>
          </c:dPt>
          <c:dPt>
            <c:idx val="2310"/>
            <c:bubble3D val="0"/>
            <c:extLst>
              <c:ext xmlns:c16="http://schemas.microsoft.com/office/drawing/2014/chart" uri="{C3380CC4-5D6E-409C-BE32-E72D297353CC}">
                <c16:uniqueId val="{0000120D-DA4A-4C9D-8D87-5708C524D80E}"/>
              </c:ext>
            </c:extLst>
          </c:dPt>
          <c:dPt>
            <c:idx val="2311"/>
            <c:bubble3D val="0"/>
            <c:extLst>
              <c:ext xmlns:c16="http://schemas.microsoft.com/office/drawing/2014/chart" uri="{C3380CC4-5D6E-409C-BE32-E72D297353CC}">
                <c16:uniqueId val="{0000120F-DA4A-4C9D-8D87-5708C524D80E}"/>
              </c:ext>
            </c:extLst>
          </c:dPt>
          <c:dPt>
            <c:idx val="2312"/>
            <c:bubble3D val="0"/>
            <c:extLst>
              <c:ext xmlns:c16="http://schemas.microsoft.com/office/drawing/2014/chart" uri="{C3380CC4-5D6E-409C-BE32-E72D297353CC}">
                <c16:uniqueId val="{00001211-DA4A-4C9D-8D87-5708C524D80E}"/>
              </c:ext>
            </c:extLst>
          </c:dPt>
          <c:dPt>
            <c:idx val="2313"/>
            <c:bubble3D val="0"/>
            <c:extLst>
              <c:ext xmlns:c16="http://schemas.microsoft.com/office/drawing/2014/chart" uri="{C3380CC4-5D6E-409C-BE32-E72D297353CC}">
                <c16:uniqueId val="{00001213-DA4A-4C9D-8D87-5708C524D80E}"/>
              </c:ext>
            </c:extLst>
          </c:dPt>
          <c:dPt>
            <c:idx val="2314"/>
            <c:bubble3D val="0"/>
            <c:extLst>
              <c:ext xmlns:c16="http://schemas.microsoft.com/office/drawing/2014/chart" uri="{C3380CC4-5D6E-409C-BE32-E72D297353CC}">
                <c16:uniqueId val="{00001215-DA4A-4C9D-8D87-5708C524D80E}"/>
              </c:ext>
            </c:extLst>
          </c:dPt>
          <c:dPt>
            <c:idx val="2315"/>
            <c:bubble3D val="0"/>
            <c:extLst>
              <c:ext xmlns:c16="http://schemas.microsoft.com/office/drawing/2014/chart" uri="{C3380CC4-5D6E-409C-BE32-E72D297353CC}">
                <c16:uniqueId val="{00001217-DA4A-4C9D-8D87-5708C524D80E}"/>
              </c:ext>
            </c:extLst>
          </c:dPt>
          <c:dPt>
            <c:idx val="2316"/>
            <c:bubble3D val="0"/>
            <c:extLst>
              <c:ext xmlns:c16="http://schemas.microsoft.com/office/drawing/2014/chart" uri="{C3380CC4-5D6E-409C-BE32-E72D297353CC}">
                <c16:uniqueId val="{00001219-DA4A-4C9D-8D87-5708C524D80E}"/>
              </c:ext>
            </c:extLst>
          </c:dPt>
          <c:dPt>
            <c:idx val="2317"/>
            <c:bubble3D val="0"/>
            <c:extLst>
              <c:ext xmlns:c16="http://schemas.microsoft.com/office/drawing/2014/chart" uri="{C3380CC4-5D6E-409C-BE32-E72D297353CC}">
                <c16:uniqueId val="{0000121B-DA4A-4C9D-8D87-5708C524D80E}"/>
              </c:ext>
            </c:extLst>
          </c:dPt>
          <c:dPt>
            <c:idx val="2318"/>
            <c:bubble3D val="0"/>
            <c:extLst>
              <c:ext xmlns:c16="http://schemas.microsoft.com/office/drawing/2014/chart" uri="{C3380CC4-5D6E-409C-BE32-E72D297353CC}">
                <c16:uniqueId val="{0000121D-DA4A-4C9D-8D87-5708C524D80E}"/>
              </c:ext>
            </c:extLst>
          </c:dPt>
          <c:dPt>
            <c:idx val="2319"/>
            <c:bubble3D val="0"/>
            <c:extLst>
              <c:ext xmlns:c16="http://schemas.microsoft.com/office/drawing/2014/chart" uri="{C3380CC4-5D6E-409C-BE32-E72D297353CC}">
                <c16:uniqueId val="{0000121F-DA4A-4C9D-8D87-5708C524D80E}"/>
              </c:ext>
            </c:extLst>
          </c:dPt>
          <c:dPt>
            <c:idx val="2320"/>
            <c:bubble3D val="0"/>
            <c:extLst>
              <c:ext xmlns:c16="http://schemas.microsoft.com/office/drawing/2014/chart" uri="{C3380CC4-5D6E-409C-BE32-E72D297353CC}">
                <c16:uniqueId val="{00001221-DA4A-4C9D-8D87-5708C524D80E}"/>
              </c:ext>
            </c:extLst>
          </c:dPt>
          <c:dPt>
            <c:idx val="2321"/>
            <c:bubble3D val="0"/>
            <c:extLst>
              <c:ext xmlns:c16="http://schemas.microsoft.com/office/drawing/2014/chart" uri="{C3380CC4-5D6E-409C-BE32-E72D297353CC}">
                <c16:uniqueId val="{00001223-DA4A-4C9D-8D87-5708C524D80E}"/>
              </c:ext>
            </c:extLst>
          </c:dPt>
          <c:dPt>
            <c:idx val="2322"/>
            <c:bubble3D val="0"/>
            <c:extLst>
              <c:ext xmlns:c16="http://schemas.microsoft.com/office/drawing/2014/chart" uri="{C3380CC4-5D6E-409C-BE32-E72D297353CC}">
                <c16:uniqueId val="{00001225-DA4A-4C9D-8D87-5708C524D80E}"/>
              </c:ext>
            </c:extLst>
          </c:dPt>
          <c:dPt>
            <c:idx val="2323"/>
            <c:bubble3D val="0"/>
            <c:extLst>
              <c:ext xmlns:c16="http://schemas.microsoft.com/office/drawing/2014/chart" uri="{C3380CC4-5D6E-409C-BE32-E72D297353CC}">
                <c16:uniqueId val="{00001227-DA4A-4C9D-8D87-5708C524D80E}"/>
              </c:ext>
            </c:extLst>
          </c:dPt>
          <c:dPt>
            <c:idx val="2324"/>
            <c:bubble3D val="0"/>
            <c:extLst>
              <c:ext xmlns:c16="http://schemas.microsoft.com/office/drawing/2014/chart" uri="{C3380CC4-5D6E-409C-BE32-E72D297353CC}">
                <c16:uniqueId val="{00001229-DA4A-4C9D-8D87-5708C524D80E}"/>
              </c:ext>
            </c:extLst>
          </c:dPt>
          <c:dPt>
            <c:idx val="2325"/>
            <c:bubble3D val="0"/>
            <c:extLst>
              <c:ext xmlns:c16="http://schemas.microsoft.com/office/drawing/2014/chart" uri="{C3380CC4-5D6E-409C-BE32-E72D297353CC}">
                <c16:uniqueId val="{0000122B-DA4A-4C9D-8D87-5708C524D80E}"/>
              </c:ext>
            </c:extLst>
          </c:dPt>
          <c:dPt>
            <c:idx val="2326"/>
            <c:bubble3D val="0"/>
            <c:extLst>
              <c:ext xmlns:c16="http://schemas.microsoft.com/office/drawing/2014/chart" uri="{C3380CC4-5D6E-409C-BE32-E72D297353CC}">
                <c16:uniqueId val="{0000122D-DA4A-4C9D-8D87-5708C524D80E}"/>
              </c:ext>
            </c:extLst>
          </c:dPt>
          <c:dPt>
            <c:idx val="2327"/>
            <c:bubble3D val="0"/>
            <c:extLst>
              <c:ext xmlns:c16="http://schemas.microsoft.com/office/drawing/2014/chart" uri="{C3380CC4-5D6E-409C-BE32-E72D297353CC}">
                <c16:uniqueId val="{0000122F-DA4A-4C9D-8D87-5708C524D80E}"/>
              </c:ext>
            </c:extLst>
          </c:dPt>
          <c:dPt>
            <c:idx val="2328"/>
            <c:bubble3D val="0"/>
            <c:extLst>
              <c:ext xmlns:c16="http://schemas.microsoft.com/office/drawing/2014/chart" uri="{C3380CC4-5D6E-409C-BE32-E72D297353CC}">
                <c16:uniqueId val="{00001231-DA4A-4C9D-8D87-5708C524D80E}"/>
              </c:ext>
            </c:extLst>
          </c:dPt>
          <c:dPt>
            <c:idx val="2329"/>
            <c:bubble3D val="0"/>
            <c:extLst>
              <c:ext xmlns:c16="http://schemas.microsoft.com/office/drawing/2014/chart" uri="{C3380CC4-5D6E-409C-BE32-E72D297353CC}">
                <c16:uniqueId val="{00001233-DA4A-4C9D-8D87-5708C524D80E}"/>
              </c:ext>
            </c:extLst>
          </c:dPt>
          <c:dPt>
            <c:idx val="2330"/>
            <c:bubble3D val="0"/>
            <c:extLst>
              <c:ext xmlns:c16="http://schemas.microsoft.com/office/drawing/2014/chart" uri="{C3380CC4-5D6E-409C-BE32-E72D297353CC}">
                <c16:uniqueId val="{00001235-DA4A-4C9D-8D87-5708C524D80E}"/>
              </c:ext>
            </c:extLst>
          </c:dPt>
          <c:dPt>
            <c:idx val="2331"/>
            <c:bubble3D val="0"/>
            <c:extLst>
              <c:ext xmlns:c16="http://schemas.microsoft.com/office/drawing/2014/chart" uri="{C3380CC4-5D6E-409C-BE32-E72D297353CC}">
                <c16:uniqueId val="{00001237-DA4A-4C9D-8D87-5708C524D80E}"/>
              </c:ext>
            </c:extLst>
          </c:dPt>
          <c:dPt>
            <c:idx val="2332"/>
            <c:bubble3D val="0"/>
            <c:extLst>
              <c:ext xmlns:c16="http://schemas.microsoft.com/office/drawing/2014/chart" uri="{C3380CC4-5D6E-409C-BE32-E72D297353CC}">
                <c16:uniqueId val="{00001239-DA4A-4C9D-8D87-5708C524D80E}"/>
              </c:ext>
            </c:extLst>
          </c:dPt>
          <c:dPt>
            <c:idx val="2333"/>
            <c:bubble3D val="0"/>
            <c:extLst>
              <c:ext xmlns:c16="http://schemas.microsoft.com/office/drawing/2014/chart" uri="{C3380CC4-5D6E-409C-BE32-E72D297353CC}">
                <c16:uniqueId val="{0000123B-DA4A-4C9D-8D87-5708C524D80E}"/>
              </c:ext>
            </c:extLst>
          </c:dPt>
          <c:dPt>
            <c:idx val="2334"/>
            <c:bubble3D val="0"/>
            <c:extLst>
              <c:ext xmlns:c16="http://schemas.microsoft.com/office/drawing/2014/chart" uri="{C3380CC4-5D6E-409C-BE32-E72D297353CC}">
                <c16:uniqueId val="{0000123D-DA4A-4C9D-8D87-5708C524D80E}"/>
              </c:ext>
            </c:extLst>
          </c:dPt>
          <c:dPt>
            <c:idx val="2335"/>
            <c:bubble3D val="0"/>
            <c:extLst>
              <c:ext xmlns:c16="http://schemas.microsoft.com/office/drawing/2014/chart" uri="{C3380CC4-5D6E-409C-BE32-E72D297353CC}">
                <c16:uniqueId val="{0000123F-DA4A-4C9D-8D87-5708C524D80E}"/>
              </c:ext>
            </c:extLst>
          </c:dPt>
          <c:dPt>
            <c:idx val="2336"/>
            <c:bubble3D val="0"/>
            <c:extLst>
              <c:ext xmlns:c16="http://schemas.microsoft.com/office/drawing/2014/chart" uri="{C3380CC4-5D6E-409C-BE32-E72D297353CC}">
                <c16:uniqueId val="{00001241-DA4A-4C9D-8D87-5708C524D80E}"/>
              </c:ext>
            </c:extLst>
          </c:dPt>
          <c:dPt>
            <c:idx val="2337"/>
            <c:bubble3D val="0"/>
            <c:extLst>
              <c:ext xmlns:c16="http://schemas.microsoft.com/office/drawing/2014/chart" uri="{C3380CC4-5D6E-409C-BE32-E72D297353CC}">
                <c16:uniqueId val="{00001243-DA4A-4C9D-8D87-5708C524D80E}"/>
              </c:ext>
            </c:extLst>
          </c:dPt>
          <c:dPt>
            <c:idx val="2338"/>
            <c:bubble3D val="0"/>
            <c:extLst>
              <c:ext xmlns:c16="http://schemas.microsoft.com/office/drawing/2014/chart" uri="{C3380CC4-5D6E-409C-BE32-E72D297353CC}">
                <c16:uniqueId val="{00001245-DA4A-4C9D-8D87-5708C524D80E}"/>
              </c:ext>
            </c:extLst>
          </c:dPt>
          <c:dPt>
            <c:idx val="2339"/>
            <c:bubble3D val="0"/>
            <c:extLst>
              <c:ext xmlns:c16="http://schemas.microsoft.com/office/drawing/2014/chart" uri="{C3380CC4-5D6E-409C-BE32-E72D297353CC}">
                <c16:uniqueId val="{00001247-DA4A-4C9D-8D87-5708C524D80E}"/>
              </c:ext>
            </c:extLst>
          </c:dPt>
          <c:dPt>
            <c:idx val="2340"/>
            <c:bubble3D val="0"/>
            <c:extLst>
              <c:ext xmlns:c16="http://schemas.microsoft.com/office/drawing/2014/chart" uri="{C3380CC4-5D6E-409C-BE32-E72D297353CC}">
                <c16:uniqueId val="{00001249-DA4A-4C9D-8D87-5708C524D80E}"/>
              </c:ext>
            </c:extLst>
          </c:dPt>
          <c:dPt>
            <c:idx val="2341"/>
            <c:bubble3D val="0"/>
            <c:extLst>
              <c:ext xmlns:c16="http://schemas.microsoft.com/office/drawing/2014/chart" uri="{C3380CC4-5D6E-409C-BE32-E72D297353CC}">
                <c16:uniqueId val="{0000124B-DA4A-4C9D-8D87-5708C524D80E}"/>
              </c:ext>
            </c:extLst>
          </c:dPt>
          <c:dPt>
            <c:idx val="2342"/>
            <c:bubble3D val="0"/>
            <c:extLst>
              <c:ext xmlns:c16="http://schemas.microsoft.com/office/drawing/2014/chart" uri="{C3380CC4-5D6E-409C-BE32-E72D297353CC}">
                <c16:uniqueId val="{0000124D-DA4A-4C9D-8D87-5708C524D80E}"/>
              </c:ext>
            </c:extLst>
          </c:dPt>
          <c:dPt>
            <c:idx val="2343"/>
            <c:bubble3D val="0"/>
            <c:extLst>
              <c:ext xmlns:c16="http://schemas.microsoft.com/office/drawing/2014/chart" uri="{C3380CC4-5D6E-409C-BE32-E72D297353CC}">
                <c16:uniqueId val="{0000124F-DA4A-4C9D-8D87-5708C524D80E}"/>
              </c:ext>
            </c:extLst>
          </c:dPt>
          <c:dPt>
            <c:idx val="2344"/>
            <c:bubble3D val="0"/>
            <c:extLst>
              <c:ext xmlns:c16="http://schemas.microsoft.com/office/drawing/2014/chart" uri="{C3380CC4-5D6E-409C-BE32-E72D297353CC}">
                <c16:uniqueId val="{00001251-DA4A-4C9D-8D87-5708C524D80E}"/>
              </c:ext>
            </c:extLst>
          </c:dPt>
          <c:dPt>
            <c:idx val="2345"/>
            <c:bubble3D val="0"/>
            <c:extLst>
              <c:ext xmlns:c16="http://schemas.microsoft.com/office/drawing/2014/chart" uri="{C3380CC4-5D6E-409C-BE32-E72D297353CC}">
                <c16:uniqueId val="{00001253-DA4A-4C9D-8D87-5708C524D80E}"/>
              </c:ext>
            </c:extLst>
          </c:dPt>
          <c:dPt>
            <c:idx val="2346"/>
            <c:bubble3D val="0"/>
            <c:extLst>
              <c:ext xmlns:c16="http://schemas.microsoft.com/office/drawing/2014/chart" uri="{C3380CC4-5D6E-409C-BE32-E72D297353CC}">
                <c16:uniqueId val="{00001255-DA4A-4C9D-8D87-5708C524D80E}"/>
              </c:ext>
            </c:extLst>
          </c:dPt>
          <c:dPt>
            <c:idx val="2347"/>
            <c:bubble3D val="0"/>
            <c:extLst>
              <c:ext xmlns:c16="http://schemas.microsoft.com/office/drawing/2014/chart" uri="{C3380CC4-5D6E-409C-BE32-E72D297353CC}">
                <c16:uniqueId val="{00001257-DA4A-4C9D-8D87-5708C524D80E}"/>
              </c:ext>
            </c:extLst>
          </c:dPt>
          <c:dPt>
            <c:idx val="2348"/>
            <c:bubble3D val="0"/>
            <c:extLst>
              <c:ext xmlns:c16="http://schemas.microsoft.com/office/drawing/2014/chart" uri="{C3380CC4-5D6E-409C-BE32-E72D297353CC}">
                <c16:uniqueId val="{00001259-DA4A-4C9D-8D87-5708C524D80E}"/>
              </c:ext>
            </c:extLst>
          </c:dPt>
          <c:dPt>
            <c:idx val="2349"/>
            <c:bubble3D val="0"/>
            <c:extLst>
              <c:ext xmlns:c16="http://schemas.microsoft.com/office/drawing/2014/chart" uri="{C3380CC4-5D6E-409C-BE32-E72D297353CC}">
                <c16:uniqueId val="{0000125B-DA4A-4C9D-8D87-5708C524D80E}"/>
              </c:ext>
            </c:extLst>
          </c:dPt>
          <c:dPt>
            <c:idx val="2350"/>
            <c:bubble3D val="0"/>
            <c:extLst>
              <c:ext xmlns:c16="http://schemas.microsoft.com/office/drawing/2014/chart" uri="{C3380CC4-5D6E-409C-BE32-E72D297353CC}">
                <c16:uniqueId val="{0000125D-DA4A-4C9D-8D87-5708C524D80E}"/>
              </c:ext>
            </c:extLst>
          </c:dPt>
          <c:dPt>
            <c:idx val="2351"/>
            <c:bubble3D val="0"/>
            <c:extLst>
              <c:ext xmlns:c16="http://schemas.microsoft.com/office/drawing/2014/chart" uri="{C3380CC4-5D6E-409C-BE32-E72D297353CC}">
                <c16:uniqueId val="{0000125F-DA4A-4C9D-8D87-5708C524D80E}"/>
              </c:ext>
            </c:extLst>
          </c:dPt>
          <c:dPt>
            <c:idx val="2352"/>
            <c:bubble3D val="0"/>
            <c:extLst>
              <c:ext xmlns:c16="http://schemas.microsoft.com/office/drawing/2014/chart" uri="{C3380CC4-5D6E-409C-BE32-E72D297353CC}">
                <c16:uniqueId val="{00001261-DA4A-4C9D-8D87-5708C524D80E}"/>
              </c:ext>
            </c:extLst>
          </c:dPt>
          <c:dPt>
            <c:idx val="2353"/>
            <c:bubble3D val="0"/>
            <c:extLst>
              <c:ext xmlns:c16="http://schemas.microsoft.com/office/drawing/2014/chart" uri="{C3380CC4-5D6E-409C-BE32-E72D297353CC}">
                <c16:uniqueId val="{00001263-DA4A-4C9D-8D87-5708C524D80E}"/>
              </c:ext>
            </c:extLst>
          </c:dPt>
          <c:dPt>
            <c:idx val="2354"/>
            <c:bubble3D val="0"/>
            <c:extLst>
              <c:ext xmlns:c16="http://schemas.microsoft.com/office/drawing/2014/chart" uri="{C3380CC4-5D6E-409C-BE32-E72D297353CC}">
                <c16:uniqueId val="{00001265-DA4A-4C9D-8D87-5708C524D80E}"/>
              </c:ext>
            </c:extLst>
          </c:dPt>
          <c:dPt>
            <c:idx val="2355"/>
            <c:bubble3D val="0"/>
            <c:extLst>
              <c:ext xmlns:c16="http://schemas.microsoft.com/office/drawing/2014/chart" uri="{C3380CC4-5D6E-409C-BE32-E72D297353CC}">
                <c16:uniqueId val="{00001267-DA4A-4C9D-8D87-5708C524D80E}"/>
              </c:ext>
            </c:extLst>
          </c:dPt>
          <c:dPt>
            <c:idx val="2356"/>
            <c:bubble3D val="0"/>
            <c:extLst>
              <c:ext xmlns:c16="http://schemas.microsoft.com/office/drawing/2014/chart" uri="{C3380CC4-5D6E-409C-BE32-E72D297353CC}">
                <c16:uniqueId val="{00001269-DA4A-4C9D-8D87-5708C524D80E}"/>
              </c:ext>
            </c:extLst>
          </c:dPt>
          <c:dPt>
            <c:idx val="2357"/>
            <c:bubble3D val="0"/>
            <c:extLst>
              <c:ext xmlns:c16="http://schemas.microsoft.com/office/drawing/2014/chart" uri="{C3380CC4-5D6E-409C-BE32-E72D297353CC}">
                <c16:uniqueId val="{0000126B-DA4A-4C9D-8D87-5708C524D80E}"/>
              </c:ext>
            </c:extLst>
          </c:dPt>
          <c:dPt>
            <c:idx val="2358"/>
            <c:bubble3D val="0"/>
            <c:extLst>
              <c:ext xmlns:c16="http://schemas.microsoft.com/office/drawing/2014/chart" uri="{C3380CC4-5D6E-409C-BE32-E72D297353CC}">
                <c16:uniqueId val="{0000126D-DA4A-4C9D-8D87-5708C524D80E}"/>
              </c:ext>
            </c:extLst>
          </c:dPt>
          <c:dPt>
            <c:idx val="2359"/>
            <c:bubble3D val="0"/>
            <c:extLst>
              <c:ext xmlns:c16="http://schemas.microsoft.com/office/drawing/2014/chart" uri="{C3380CC4-5D6E-409C-BE32-E72D297353CC}">
                <c16:uniqueId val="{0000126F-DA4A-4C9D-8D87-5708C524D80E}"/>
              </c:ext>
            </c:extLst>
          </c:dPt>
          <c:dPt>
            <c:idx val="2360"/>
            <c:bubble3D val="0"/>
            <c:extLst>
              <c:ext xmlns:c16="http://schemas.microsoft.com/office/drawing/2014/chart" uri="{C3380CC4-5D6E-409C-BE32-E72D297353CC}">
                <c16:uniqueId val="{00001271-DA4A-4C9D-8D87-5708C524D80E}"/>
              </c:ext>
            </c:extLst>
          </c:dPt>
          <c:dPt>
            <c:idx val="2361"/>
            <c:bubble3D val="0"/>
            <c:extLst>
              <c:ext xmlns:c16="http://schemas.microsoft.com/office/drawing/2014/chart" uri="{C3380CC4-5D6E-409C-BE32-E72D297353CC}">
                <c16:uniqueId val="{00001273-DA4A-4C9D-8D87-5708C524D80E}"/>
              </c:ext>
            </c:extLst>
          </c:dPt>
          <c:dPt>
            <c:idx val="2362"/>
            <c:bubble3D val="0"/>
            <c:extLst>
              <c:ext xmlns:c16="http://schemas.microsoft.com/office/drawing/2014/chart" uri="{C3380CC4-5D6E-409C-BE32-E72D297353CC}">
                <c16:uniqueId val="{00001275-DA4A-4C9D-8D87-5708C524D80E}"/>
              </c:ext>
            </c:extLst>
          </c:dPt>
          <c:dPt>
            <c:idx val="2363"/>
            <c:bubble3D val="0"/>
            <c:extLst>
              <c:ext xmlns:c16="http://schemas.microsoft.com/office/drawing/2014/chart" uri="{C3380CC4-5D6E-409C-BE32-E72D297353CC}">
                <c16:uniqueId val="{00001277-DA4A-4C9D-8D87-5708C524D80E}"/>
              </c:ext>
            </c:extLst>
          </c:dPt>
          <c:dPt>
            <c:idx val="2364"/>
            <c:bubble3D val="0"/>
            <c:extLst>
              <c:ext xmlns:c16="http://schemas.microsoft.com/office/drawing/2014/chart" uri="{C3380CC4-5D6E-409C-BE32-E72D297353CC}">
                <c16:uniqueId val="{00001279-DA4A-4C9D-8D87-5708C524D80E}"/>
              </c:ext>
            </c:extLst>
          </c:dPt>
          <c:dPt>
            <c:idx val="2365"/>
            <c:bubble3D val="0"/>
            <c:extLst>
              <c:ext xmlns:c16="http://schemas.microsoft.com/office/drawing/2014/chart" uri="{C3380CC4-5D6E-409C-BE32-E72D297353CC}">
                <c16:uniqueId val="{0000127B-DA4A-4C9D-8D87-5708C524D80E}"/>
              </c:ext>
            </c:extLst>
          </c:dPt>
          <c:dPt>
            <c:idx val="2366"/>
            <c:bubble3D val="0"/>
            <c:extLst>
              <c:ext xmlns:c16="http://schemas.microsoft.com/office/drawing/2014/chart" uri="{C3380CC4-5D6E-409C-BE32-E72D297353CC}">
                <c16:uniqueId val="{0000127D-DA4A-4C9D-8D87-5708C524D80E}"/>
              </c:ext>
            </c:extLst>
          </c:dPt>
          <c:dPt>
            <c:idx val="2367"/>
            <c:bubble3D val="0"/>
            <c:extLst>
              <c:ext xmlns:c16="http://schemas.microsoft.com/office/drawing/2014/chart" uri="{C3380CC4-5D6E-409C-BE32-E72D297353CC}">
                <c16:uniqueId val="{0000127F-DA4A-4C9D-8D87-5708C524D80E}"/>
              </c:ext>
            </c:extLst>
          </c:dPt>
          <c:dPt>
            <c:idx val="2368"/>
            <c:bubble3D val="0"/>
            <c:extLst>
              <c:ext xmlns:c16="http://schemas.microsoft.com/office/drawing/2014/chart" uri="{C3380CC4-5D6E-409C-BE32-E72D297353CC}">
                <c16:uniqueId val="{00001281-DA4A-4C9D-8D87-5708C524D80E}"/>
              </c:ext>
            </c:extLst>
          </c:dPt>
          <c:dPt>
            <c:idx val="2369"/>
            <c:bubble3D val="0"/>
            <c:extLst>
              <c:ext xmlns:c16="http://schemas.microsoft.com/office/drawing/2014/chart" uri="{C3380CC4-5D6E-409C-BE32-E72D297353CC}">
                <c16:uniqueId val="{00001283-DA4A-4C9D-8D87-5708C524D80E}"/>
              </c:ext>
            </c:extLst>
          </c:dPt>
          <c:dPt>
            <c:idx val="2370"/>
            <c:bubble3D val="0"/>
            <c:extLst>
              <c:ext xmlns:c16="http://schemas.microsoft.com/office/drawing/2014/chart" uri="{C3380CC4-5D6E-409C-BE32-E72D297353CC}">
                <c16:uniqueId val="{00001285-DA4A-4C9D-8D87-5708C524D80E}"/>
              </c:ext>
            </c:extLst>
          </c:dPt>
          <c:dPt>
            <c:idx val="2371"/>
            <c:bubble3D val="0"/>
            <c:extLst>
              <c:ext xmlns:c16="http://schemas.microsoft.com/office/drawing/2014/chart" uri="{C3380CC4-5D6E-409C-BE32-E72D297353CC}">
                <c16:uniqueId val="{00001287-DA4A-4C9D-8D87-5708C524D80E}"/>
              </c:ext>
            </c:extLst>
          </c:dPt>
          <c:dPt>
            <c:idx val="2372"/>
            <c:bubble3D val="0"/>
            <c:extLst>
              <c:ext xmlns:c16="http://schemas.microsoft.com/office/drawing/2014/chart" uri="{C3380CC4-5D6E-409C-BE32-E72D297353CC}">
                <c16:uniqueId val="{00001289-DA4A-4C9D-8D87-5708C524D80E}"/>
              </c:ext>
            </c:extLst>
          </c:dPt>
          <c:dPt>
            <c:idx val="2373"/>
            <c:bubble3D val="0"/>
            <c:extLst>
              <c:ext xmlns:c16="http://schemas.microsoft.com/office/drawing/2014/chart" uri="{C3380CC4-5D6E-409C-BE32-E72D297353CC}">
                <c16:uniqueId val="{0000128B-DA4A-4C9D-8D87-5708C524D80E}"/>
              </c:ext>
            </c:extLst>
          </c:dPt>
          <c:dPt>
            <c:idx val="2374"/>
            <c:bubble3D val="0"/>
            <c:extLst>
              <c:ext xmlns:c16="http://schemas.microsoft.com/office/drawing/2014/chart" uri="{C3380CC4-5D6E-409C-BE32-E72D297353CC}">
                <c16:uniqueId val="{0000128D-DA4A-4C9D-8D87-5708C524D80E}"/>
              </c:ext>
            </c:extLst>
          </c:dPt>
          <c:dPt>
            <c:idx val="2375"/>
            <c:bubble3D val="0"/>
            <c:extLst>
              <c:ext xmlns:c16="http://schemas.microsoft.com/office/drawing/2014/chart" uri="{C3380CC4-5D6E-409C-BE32-E72D297353CC}">
                <c16:uniqueId val="{0000128F-DA4A-4C9D-8D87-5708C524D80E}"/>
              </c:ext>
            </c:extLst>
          </c:dPt>
          <c:dPt>
            <c:idx val="2376"/>
            <c:bubble3D val="0"/>
            <c:extLst>
              <c:ext xmlns:c16="http://schemas.microsoft.com/office/drawing/2014/chart" uri="{C3380CC4-5D6E-409C-BE32-E72D297353CC}">
                <c16:uniqueId val="{00001291-DA4A-4C9D-8D87-5708C524D80E}"/>
              </c:ext>
            </c:extLst>
          </c:dPt>
          <c:dPt>
            <c:idx val="2377"/>
            <c:bubble3D val="0"/>
            <c:extLst>
              <c:ext xmlns:c16="http://schemas.microsoft.com/office/drawing/2014/chart" uri="{C3380CC4-5D6E-409C-BE32-E72D297353CC}">
                <c16:uniqueId val="{00001293-DA4A-4C9D-8D87-5708C524D80E}"/>
              </c:ext>
            </c:extLst>
          </c:dPt>
          <c:dPt>
            <c:idx val="2378"/>
            <c:bubble3D val="0"/>
            <c:extLst>
              <c:ext xmlns:c16="http://schemas.microsoft.com/office/drawing/2014/chart" uri="{C3380CC4-5D6E-409C-BE32-E72D297353CC}">
                <c16:uniqueId val="{00001295-DA4A-4C9D-8D87-5708C524D80E}"/>
              </c:ext>
            </c:extLst>
          </c:dPt>
          <c:dPt>
            <c:idx val="2379"/>
            <c:bubble3D val="0"/>
            <c:extLst>
              <c:ext xmlns:c16="http://schemas.microsoft.com/office/drawing/2014/chart" uri="{C3380CC4-5D6E-409C-BE32-E72D297353CC}">
                <c16:uniqueId val="{00001297-DA4A-4C9D-8D87-5708C524D80E}"/>
              </c:ext>
            </c:extLst>
          </c:dPt>
          <c:dPt>
            <c:idx val="2380"/>
            <c:bubble3D val="0"/>
            <c:extLst>
              <c:ext xmlns:c16="http://schemas.microsoft.com/office/drawing/2014/chart" uri="{C3380CC4-5D6E-409C-BE32-E72D297353CC}">
                <c16:uniqueId val="{00001299-DA4A-4C9D-8D87-5708C524D80E}"/>
              </c:ext>
            </c:extLst>
          </c:dPt>
          <c:dPt>
            <c:idx val="2381"/>
            <c:bubble3D val="0"/>
            <c:extLst>
              <c:ext xmlns:c16="http://schemas.microsoft.com/office/drawing/2014/chart" uri="{C3380CC4-5D6E-409C-BE32-E72D297353CC}">
                <c16:uniqueId val="{0000129B-DA4A-4C9D-8D87-5708C524D80E}"/>
              </c:ext>
            </c:extLst>
          </c:dPt>
          <c:dPt>
            <c:idx val="2382"/>
            <c:bubble3D val="0"/>
            <c:extLst>
              <c:ext xmlns:c16="http://schemas.microsoft.com/office/drawing/2014/chart" uri="{C3380CC4-5D6E-409C-BE32-E72D297353CC}">
                <c16:uniqueId val="{0000129D-DA4A-4C9D-8D87-5708C524D80E}"/>
              </c:ext>
            </c:extLst>
          </c:dPt>
          <c:dPt>
            <c:idx val="2383"/>
            <c:bubble3D val="0"/>
            <c:extLst>
              <c:ext xmlns:c16="http://schemas.microsoft.com/office/drawing/2014/chart" uri="{C3380CC4-5D6E-409C-BE32-E72D297353CC}">
                <c16:uniqueId val="{0000129F-DA4A-4C9D-8D87-5708C524D80E}"/>
              </c:ext>
            </c:extLst>
          </c:dPt>
          <c:dPt>
            <c:idx val="2384"/>
            <c:bubble3D val="0"/>
            <c:extLst>
              <c:ext xmlns:c16="http://schemas.microsoft.com/office/drawing/2014/chart" uri="{C3380CC4-5D6E-409C-BE32-E72D297353CC}">
                <c16:uniqueId val="{000012A1-DA4A-4C9D-8D87-5708C524D80E}"/>
              </c:ext>
            </c:extLst>
          </c:dPt>
          <c:dPt>
            <c:idx val="2385"/>
            <c:bubble3D val="0"/>
            <c:extLst>
              <c:ext xmlns:c16="http://schemas.microsoft.com/office/drawing/2014/chart" uri="{C3380CC4-5D6E-409C-BE32-E72D297353CC}">
                <c16:uniqueId val="{000012A3-DA4A-4C9D-8D87-5708C524D80E}"/>
              </c:ext>
            </c:extLst>
          </c:dPt>
          <c:dPt>
            <c:idx val="2386"/>
            <c:bubble3D val="0"/>
            <c:extLst>
              <c:ext xmlns:c16="http://schemas.microsoft.com/office/drawing/2014/chart" uri="{C3380CC4-5D6E-409C-BE32-E72D297353CC}">
                <c16:uniqueId val="{000012A5-DA4A-4C9D-8D87-5708C524D80E}"/>
              </c:ext>
            </c:extLst>
          </c:dPt>
          <c:dPt>
            <c:idx val="2387"/>
            <c:bubble3D val="0"/>
            <c:extLst>
              <c:ext xmlns:c16="http://schemas.microsoft.com/office/drawing/2014/chart" uri="{C3380CC4-5D6E-409C-BE32-E72D297353CC}">
                <c16:uniqueId val="{000012A7-DA4A-4C9D-8D87-5708C524D80E}"/>
              </c:ext>
            </c:extLst>
          </c:dPt>
          <c:dPt>
            <c:idx val="2388"/>
            <c:bubble3D val="0"/>
            <c:extLst>
              <c:ext xmlns:c16="http://schemas.microsoft.com/office/drawing/2014/chart" uri="{C3380CC4-5D6E-409C-BE32-E72D297353CC}">
                <c16:uniqueId val="{000012A9-DA4A-4C9D-8D87-5708C524D80E}"/>
              </c:ext>
            </c:extLst>
          </c:dPt>
          <c:dPt>
            <c:idx val="2389"/>
            <c:bubble3D val="0"/>
            <c:extLst>
              <c:ext xmlns:c16="http://schemas.microsoft.com/office/drawing/2014/chart" uri="{C3380CC4-5D6E-409C-BE32-E72D297353CC}">
                <c16:uniqueId val="{000012AB-DA4A-4C9D-8D87-5708C524D80E}"/>
              </c:ext>
            </c:extLst>
          </c:dPt>
          <c:dPt>
            <c:idx val="2390"/>
            <c:bubble3D val="0"/>
            <c:extLst>
              <c:ext xmlns:c16="http://schemas.microsoft.com/office/drawing/2014/chart" uri="{C3380CC4-5D6E-409C-BE32-E72D297353CC}">
                <c16:uniqueId val="{000012AD-DA4A-4C9D-8D87-5708C524D80E}"/>
              </c:ext>
            </c:extLst>
          </c:dPt>
          <c:dPt>
            <c:idx val="2391"/>
            <c:bubble3D val="0"/>
            <c:extLst>
              <c:ext xmlns:c16="http://schemas.microsoft.com/office/drawing/2014/chart" uri="{C3380CC4-5D6E-409C-BE32-E72D297353CC}">
                <c16:uniqueId val="{000012AF-DA4A-4C9D-8D87-5708C524D80E}"/>
              </c:ext>
            </c:extLst>
          </c:dPt>
          <c:dPt>
            <c:idx val="2392"/>
            <c:bubble3D val="0"/>
            <c:extLst>
              <c:ext xmlns:c16="http://schemas.microsoft.com/office/drawing/2014/chart" uri="{C3380CC4-5D6E-409C-BE32-E72D297353CC}">
                <c16:uniqueId val="{000012B1-DA4A-4C9D-8D87-5708C524D80E}"/>
              </c:ext>
            </c:extLst>
          </c:dPt>
          <c:dPt>
            <c:idx val="2393"/>
            <c:bubble3D val="0"/>
            <c:extLst>
              <c:ext xmlns:c16="http://schemas.microsoft.com/office/drawing/2014/chart" uri="{C3380CC4-5D6E-409C-BE32-E72D297353CC}">
                <c16:uniqueId val="{000012B3-DA4A-4C9D-8D87-5708C524D80E}"/>
              </c:ext>
            </c:extLst>
          </c:dPt>
          <c:dPt>
            <c:idx val="2394"/>
            <c:bubble3D val="0"/>
            <c:extLst>
              <c:ext xmlns:c16="http://schemas.microsoft.com/office/drawing/2014/chart" uri="{C3380CC4-5D6E-409C-BE32-E72D297353CC}">
                <c16:uniqueId val="{000012B5-DA4A-4C9D-8D87-5708C524D80E}"/>
              </c:ext>
            </c:extLst>
          </c:dPt>
          <c:dPt>
            <c:idx val="2395"/>
            <c:bubble3D val="0"/>
            <c:extLst>
              <c:ext xmlns:c16="http://schemas.microsoft.com/office/drawing/2014/chart" uri="{C3380CC4-5D6E-409C-BE32-E72D297353CC}">
                <c16:uniqueId val="{000012B7-DA4A-4C9D-8D87-5708C524D80E}"/>
              </c:ext>
            </c:extLst>
          </c:dPt>
          <c:dPt>
            <c:idx val="2396"/>
            <c:bubble3D val="0"/>
            <c:extLst>
              <c:ext xmlns:c16="http://schemas.microsoft.com/office/drawing/2014/chart" uri="{C3380CC4-5D6E-409C-BE32-E72D297353CC}">
                <c16:uniqueId val="{000012B9-DA4A-4C9D-8D87-5708C524D80E}"/>
              </c:ext>
            </c:extLst>
          </c:dPt>
          <c:dPt>
            <c:idx val="2397"/>
            <c:bubble3D val="0"/>
            <c:extLst>
              <c:ext xmlns:c16="http://schemas.microsoft.com/office/drawing/2014/chart" uri="{C3380CC4-5D6E-409C-BE32-E72D297353CC}">
                <c16:uniqueId val="{000012BB-DA4A-4C9D-8D87-5708C524D80E}"/>
              </c:ext>
            </c:extLst>
          </c:dPt>
          <c:dPt>
            <c:idx val="2398"/>
            <c:bubble3D val="0"/>
            <c:extLst>
              <c:ext xmlns:c16="http://schemas.microsoft.com/office/drawing/2014/chart" uri="{C3380CC4-5D6E-409C-BE32-E72D297353CC}">
                <c16:uniqueId val="{000012BD-DA4A-4C9D-8D87-5708C524D80E}"/>
              </c:ext>
            </c:extLst>
          </c:dPt>
          <c:dPt>
            <c:idx val="2399"/>
            <c:bubble3D val="0"/>
            <c:extLst>
              <c:ext xmlns:c16="http://schemas.microsoft.com/office/drawing/2014/chart" uri="{C3380CC4-5D6E-409C-BE32-E72D297353CC}">
                <c16:uniqueId val="{000012BF-DA4A-4C9D-8D87-5708C524D80E}"/>
              </c:ext>
            </c:extLst>
          </c:dPt>
          <c:dPt>
            <c:idx val="2400"/>
            <c:bubble3D val="0"/>
            <c:extLst>
              <c:ext xmlns:c16="http://schemas.microsoft.com/office/drawing/2014/chart" uri="{C3380CC4-5D6E-409C-BE32-E72D297353CC}">
                <c16:uniqueId val="{000012C1-DA4A-4C9D-8D87-5708C524D80E}"/>
              </c:ext>
            </c:extLst>
          </c:dPt>
          <c:dPt>
            <c:idx val="2401"/>
            <c:bubble3D val="0"/>
            <c:extLst>
              <c:ext xmlns:c16="http://schemas.microsoft.com/office/drawing/2014/chart" uri="{C3380CC4-5D6E-409C-BE32-E72D297353CC}">
                <c16:uniqueId val="{000012C3-DA4A-4C9D-8D87-5708C524D80E}"/>
              </c:ext>
            </c:extLst>
          </c:dPt>
          <c:dPt>
            <c:idx val="2402"/>
            <c:bubble3D val="0"/>
            <c:extLst>
              <c:ext xmlns:c16="http://schemas.microsoft.com/office/drawing/2014/chart" uri="{C3380CC4-5D6E-409C-BE32-E72D297353CC}">
                <c16:uniqueId val="{000012C5-DA4A-4C9D-8D87-5708C524D80E}"/>
              </c:ext>
            </c:extLst>
          </c:dPt>
          <c:dPt>
            <c:idx val="2403"/>
            <c:bubble3D val="0"/>
            <c:extLst>
              <c:ext xmlns:c16="http://schemas.microsoft.com/office/drawing/2014/chart" uri="{C3380CC4-5D6E-409C-BE32-E72D297353CC}">
                <c16:uniqueId val="{000012C7-DA4A-4C9D-8D87-5708C524D80E}"/>
              </c:ext>
            </c:extLst>
          </c:dPt>
          <c:dPt>
            <c:idx val="2404"/>
            <c:bubble3D val="0"/>
            <c:extLst>
              <c:ext xmlns:c16="http://schemas.microsoft.com/office/drawing/2014/chart" uri="{C3380CC4-5D6E-409C-BE32-E72D297353CC}">
                <c16:uniqueId val="{000012C9-DA4A-4C9D-8D87-5708C524D80E}"/>
              </c:ext>
            </c:extLst>
          </c:dPt>
          <c:dPt>
            <c:idx val="2405"/>
            <c:bubble3D val="0"/>
            <c:extLst>
              <c:ext xmlns:c16="http://schemas.microsoft.com/office/drawing/2014/chart" uri="{C3380CC4-5D6E-409C-BE32-E72D297353CC}">
                <c16:uniqueId val="{000012CB-DA4A-4C9D-8D87-5708C524D80E}"/>
              </c:ext>
            </c:extLst>
          </c:dPt>
          <c:dPt>
            <c:idx val="2406"/>
            <c:bubble3D val="0"/>
            <c:extLst>
              <c:ext xmlns:c16="http://schemas.microsoft.com/office/drawing/2014/chart" uri="{C3380CC4-5D6E-409C-BE32-E72D297353CC}">
                <c16:uniqueId val="{000012CD-DA4A-4C9D-8D87-5708C524D80E}"/>
              </c:ext>
            </c:extLst>
          </c:dPt>
          <c:dPt>
            <c:idx val="2407"/>
            <c:bubble3D val="0"/>
            <c:extLst>
              <c:ext xmlns:c16="http://schemas.microsoft.com/office/drawing/2014/chart" uri="{C3380CC4-5D6E-409C-BE32-E72D297353CC}">
                <c16:uniqueId val="{000012CF-DA4A-4C9D-8D87-5708C524D80E}"/>
              </c:ext>
            </c:extLst>
          </c:dPt>
          <c:dPt>
            <c:idx val="2408"/>
            <c:bubble3D val="0"/>
            <c:extLst>
              <c:ext xmlns:c16="http://schemas.microsoft.com/office/drawing/2014/chart" uri="{C3380CC4-5D6E-409C-BE32-E72D297353CC}">
                <c16:uniqueId val="{000012D1-DA4A-4C9D-8D87-5708C524D80E}"/>
              </c:ext>
            </c:extLst>
          </c:dPt>
          <c:dPt>
            <c:idx val="2409"/>
            <c:bubble3D val="0"/>
            <c:extLst>
              <c:ext xmlns:c16="http://schemas.microsoft.com/office/drawing/2014/chart" uri="{C3380CC4-5D6E-409C-BE32-E72D297353CC}">
                <c16:uniqueId val="{000012D3-DA4A-4C9D-8D87-5708C524D80E}"/>
              </c:ext>
            </c:extLst>
          </c:dPt>
          <c:dPt>
            <c:idx val="2410"/>
            <c:bubble3D val="0"/>
            <c:extLst>
              <c:ext xmlns:c16="http://schemas.microsoft.com/office/drawing/2014/chart" uri="{C3380CC4-5D6E-409C-BE32-E72D297353CC}">
                <c16:uniqueId val="{000012D5-DA4A-4C9D-8D87-5708C524D80E}"/>
              </c:ext>
            </c:extLst>
          </c:dPt>
          <c:dPt>
            <c:idx val="2411"/>
            <c:bubble3D val="0"/>
            <c:extLst>
              <c:ext xmlns:c16="http://schemas.microsoft.com/office/drawing/2014/chart" uri="{C3380CC4-5D6E-409C-BE32-E72D297353CC}">
                <c16:uniqueId val="{000012D7-DA4A-4C9D-8D87-5708C524D80E}"/>
              </c:ext>
            </c:extLst>
          </c:dPt>
          <c:dPt>
            <c:idx val="2412"/>
            <c:bubble3D val="0"/>
            <c:extLst>
              <c:ext xmlns:c16="http://schemas.microsoft.com/office/drawing/2014/chart" uri="{C3380CC4-5D6E-409C-BE32-E72D297353CC}">
                <c16:uniqueId val="{000012D9-DA4A-4C9D-8D87-5708C524D80E}"/>
              </c:ext>
            </c:extLst>
          </c:dPt>
          <c:dPt>
            <c:idx val="2413"/>
            <c:bubble3D val="0"/>
            <c:extLst>
              <c:ext xmlns:c16="http://schemas.microsoft.com/office/drawing/2014/chart" uri="{C3380CC4-5D6E-409C-BE32-E72D297353CC}">
                <c16:uniqueId val="{000012DB-DA4A-4C9D-8D87-5708C524D80E}"/>
              </c:ext>
            </c:extLst>
          </c:dPt>
          <c:dPt>
            <c:idx val="2414"/>
            <c:bubble3D val="0"/>
            <c:extLst>
              <c:ext xmlns:c16="http://schemas.microsoft.com/office/drawing/2014/chart" uri="{C3380CC4-5D6E-409C-BE32-E72D297353CC}">
                <c16:uniqueId val="{000012DD-DA4A-4C9D-8D87-5708C524D80E}"/>
              </c:ext>
            </c:extLst>
          </c:dPt>
          <c:dPt>
            <c:idx val="2415"/>
            <c:bubble3D val="0"/>
            <c:extLst>
              <c:ext xmlns:c16="http://schemas.microsoft.com/office/drawing/2014/chart" uri="{C3380CC4-5D6E-409C-BE32-E72D297353CC}">
                <c16:uniqueId val="{000012DF-DA4A-4C9D-8D87-5708C524D80E}"/>
              </c:ext>
            </c:extLst>
          </c:dPt>
          <c:dPt>
            <c:idx val="2416"/>
            <c:bubble3D val="0"/>
            <c:extLst>
              <c:ext xmlns:c16="http://schemas.microsoft.com/office/drawing/2014/chart" uri="{C3380CC4-5D6E-409C-BE32-E72D297353CC}">
                <c16:uniqueId val="{000012E1-DA4A-4C9D-8D87-5708C524D80E}"/>
              </c:ext>
            </c:extLst>
          </c:dPt>
          <c:dPt>
            <c:idx val="2417"/>
            <c:bubble3D val="0"/>
            <c:extLst>
              <c:ext xmlns:c16="http://schemas.microsoft.com/office/drawing/2014/chart" uri="{C3380CC4-5D6E-409C-BE32-E72D297353CC}">
                <c16:uniqueId val="{000012E3-DA4A-4C9D-8D87-5708C524D80E}"/>
              </c:ext>
            </c:extLst>
          </c:dPt>
          <c:dPt>
            <c:idx val="2418"/>
            <c:bubble3D val="0"/>
            <c:extLst>
              <c:ext xmlns:c16="http://schemas.microsoft.com/office/drawing/2014/chart" uri="{C3380CC4-5D6E-409C-BE32-E72D297353CC}">
                <c16:uniqueId val="{000012E5-DA4A-4C9D-8D87-5708C524D80E}"/>
              </c:ext>
            </c:extLst>
          </c:dPt>
          <c:dPt>
            <c:idx val="2419"/>
            <c:bubble3D val="0"/>
            <c:extLst>
              <c:ext xmlns:c16="http://schemas.microsoft.com/office/drawing/2014/chart" uri="{C3380CC4-5D6E-409C-BE32-E72D297353CC}">
                <c16:uniqueId val="{000012E7-DA4A-4C9D-8D87-5708C524D80E}"/>
              </c:ext>
            </c:extLst>
          </c:dPt>
          <c:dPt>
            <c:idx val="2420"/>
            <c:bubble3D val="0"/>
            <c:extLst>
              <c:ext xmlns:c16="http://schemas.microsoft.com/office/drawing/2014/chart" uri="{C3380CC4-5D6E-409C-BE32-E72D297353CC}">
                <c16:uniqueId val="{000012E9-DA4A-4C9D-8D87-5708C524D80E}"/>
              </c:ext>
            </c:extLst>
          </c:dPt>
          <c:dPt>
            <c:idx val="2421"/>
            <c:bubble3D val="0"/>
            <c:extLst>
              <c:ext xmlns:c16="http://schemas.microsoft.com/office/drawing/2014/chart" uri="{C3380CC4-5D6E-409C-BE32-E72D297353CC}">
                <c16:uniqueId val="{000012EB-DA4A-4C9D-8D87-5708C524D80E}"/>
              </c:ext>
            </c:extLst>
          </c:dPt>
          <c:dPt>
            <c:idx val="2422"/>
            <c:bubble3D val="0"/>
            <c:extLst>
              <c:ext xmlns:c16="http://schemas.microsoft.com/office/drawing/2014/chart" uri="{C3380CC4-5D6E-409C-BE32-E72D297353CC}">
                <c16:uniqueId val="{000012ED-DA4A-4C9D-8D87-5708C524D80E}"/>
              </c:ext>
            </c:extLst>
          </c:dPt>
          <c:dPt>
            <c:idx val="2423"/>
            <c:bubble3D val="0"/>
            <c:extLst>
              <c:ext xmlns:c16="http://schemas.microsoft.com/office/drawing/2014/chart" uri="{C3380CC4-5D6E-409C-BE32-E72D297353CC}">
                <c16:uniqueId val="{000012EF-DA4A-4C9D-8D87-5708C524D80E}"/>
              </c:ext>
            </c:extLst>
          </c:dPt>
          <c:dPt>
            <c:idx val="2424"/>
            <c:bubble3D val="0"/>
            <c:extLst>
              <c:ext xmlns:c16="http://schemas.microsoft.com/office/drawing/2014/chart" uri="{C3380CC4-5D6E-409C-BE32-E72D297353CC}">
                <c16:uniqueId val="{000012F1-DA4A-4C9D-8D87-5708C524D80E}"/>
              </c:ext>
            </c:extLst>
          </c:dPt>
          <c:dPt>
            <c:idx val="2425"/>
            <c:bubble3D val="0"/>
            <c:extLst>
              <c:ext xmlns:c16="http://schemas.microsoft.com/office/drawing/2014/chart" uri="{C3380CC4-5D6E-409C-BE32-E72D297353CC}">
                <c16:uniqueId val="{000012F3-DA4A-4C9D-8D87-5708C524D80E}"/>
              </c:ext>
            </c:extLst>
          </c:dPt>
          <c:dPt>
            <c:idx val="2426"/>
            <c:bubble3D val="0"/>
            <c:extLst>
              <c:ext xmlns:c16="http://schemas.microsoft.com/office/drawing/2014/chart" uri="{C3380CC4-5D6E-409C-BE32-E72D297353CC}">
                <c16:uniqueId val="{000012F5-DA4A-4C9D-8D87-5708C524D80E}"/>
              </c:ext>
            </c:extLst>
          </c:dPt>
          <c:dPt>
            <c:idx val="2427"/>
            <c:bubble3D val="0"/>
            <c:extLst>
              <c:ext xmlns:c16="http://schemas.microsoft.com/office/drawing/2014/chart" uri="{C3380CC4-5D6E-409C-BE32-E72D297353CC}">
                <c16:uniqueId val="{000012F7-DA4A-4C9D-8D87-5708C524D80E}"/>
              </c:ext>
            </c:extLst>
          </c:dPt>
          <c:dPt>
            <c:idx val="2428"/>
            <c:bubble3D val="0"/>
            <c:extLst>
              <c:ext xmlns:c16="http://schemas.microsoft.com/office/drawing/2014/chart" uri="{C3380CC4-5D6E-409C-BE32-E72D297353CC}">
                <c16:uniqueId val="{000012F9-DA4A-4C9D-8D87-5708C524D80E}"/>
              </c:ext>
            </c:extLst>
          </c:dPt>
          <c:dPt>
            <c:idx val="2429"/>
            <c:bubble3D val="0"/>
            <c:extLst>
              <c:ext xmlns:c16="http://schemas.microsoft.com/office/drawing/2014/chart" uri="{C3380CC4-5D6E-409C-BE32-E72D297353CC}">
                <c16:uniqueId val="{000012FB-DA4A-4C9D-8D87-5708C524D80E}"/>
              </c:ext>
            </c:extLst>
          </c:dPt>
          <c:dPt>
            <c:idx val="2430"/>
            <c:bubble3D val="0"/>
            <c:extLst>
              <c:ext xmlns:c16="http://schemas.microsoft.com/office/drawing/2014/chart" uri="{C3380CC4-5D6E-409C-BE32-E72D297353CC}">
                <c16:uniqueId val="{000012FD-DA4A-4C9D-8D87-5708C524D80E}"/>
              </c:ext>
            </c:extLst>
          </c:dPt>
          <c:dPt>
            <c:idx val="2431"/>
            <c:bubble3D val="0"/>
            <c:extLst>
              <c:ext xmlns:c16="http://schemas.microsoft.com/office/drawing/2014/chart" uri="{C3380CC4-5D6E-409C-BE32-E72D297353CC}">
                <c16:uniqueId val="{000012FF-DA4A-4C9D-8D87-5708C524D80E}"/>
              </c:ext>
            </c:extLst>
          </c:dPt>
          <c:dPt>
            <c:idx val="2432"/>
            <c:bubble3D val="0"/>
            <c:extLst>
              <c:ext xmlns:c16="http://schemas.microsoft.com/office/drawing/2014/chart" uri="{C3380CC4-5D6E-409C-BE32-E72D297353CC}">
                <c16:uniqueId val="{00001301-DA4A-4C9D-8D87-5708C524D80E}"/>
              </c:ext>
            </c:extLst>
          </c:dPt>
          <c:dPt>
            <c:idx val="2433"/>
            <c:bubble3D val="0"/>
            <c:extLst>
              <c:ext xmlns:c16="http://schemas.microsoft.com/office/drawing/2014/chart" uri="{C3380CC4-5D6E-409C-BE32-E72D297353CC}">
                <c16:uniqueId val="{00001303-DA4A-4C9D-8D87-5708C524D80E}"/>
              </c:ext>
            </c:extLst>
          </c:dPt>
          <c:dPt>
            <c:idx val="2434"/>
            <c:bubble3D val="0"/>
            <c:extLst>
              <c:ext xmlns:c16="http://schemas.microsoft.com/office/drawing/2014/chart" uri="{C3380CC4-5D6E-409C-BE32-E72D297353CC}">
                <c16:uniqueId val="{00001305-DA4A-4C9D-8D87-5708C524D80E}"/>
              </c:ext>
            </c:extLst>
          </c:dPt>
          <c:dPt>
            <c:idx val="2435"/>
            <c:bubble3D val="0"/>
            <c:extLst>
              <c:ext xmlns:c16="http://schemas.microsoft.com/office/drawing/2014/chart" uri="{C3380CC4-5D6E-409C-BE32-E72D297353CC}">
                <c16:uniqueId val="{00001307-DA4A-4C9D-8D87-5708C524D80E}"/>
              </c:ext>
            </c:extLst>
          </c:dPt>
          <c:dPt>
            <c:idx val="2436"/>
            <c:bubble3D val="0"/>
            <c:extLst>
              <c:ext xmlns:c16="http://schemas.microsoft.com/office/drawing/2014/chart" uri="{C3380CC4-5D6E-409C-BE32-E72D297353CC}">
                <c16:uniqueId val="{00001309-DA4A-4C9D-8D87-5708C524D80E}"/>
              </c:ext>
            </c:extLst>
          </c:dPt>
          <c:dPt>
            <c:idx val="2437"/>
            <c:bubble3D val="0"/>
            <c:extLst>
              <c:ext xmlns:c16="http://schemas.microsoft.com/office/drawing/2014/chart" uri="{C3380CC4-5D6E-409C-BE32-E72D297353CC}">
                <c16:uniqueId val="{0000130B-DA4A-4C9D-8D87-5708C524D80E}"/>
              </c:ext>
            </c:extLst>
          </c:dPt>
          <c:dPt>
            <c:idx val="2438"/>
            <c:bubble3D val="0"/>
            <c:extLst>
              <c:ext xmlns:c16="http://schemas.microsoft.com/office/drawing/2014/chart" uri="{C3380CC4-5D6E-409C-BE32-E72D297353CC}">
                <c16:uniqueId val="{0000130D-DA4A-4C9D-8D87-5708C524D80E}"/>
              </c:ext>
            </c:extLst>
          </c:dPt>
          <c:dPt>
            <c:idx val="2439"/>
            <c:bubble3D val="0"/>
            <c:extLst>
              <c:ext xmlns:c16="http://schemas.microsoft.com/office/drawing/2014/chart" uri="{C3380CC4-5D6E-409C-BE32-E72D297353CC}">
                <c16:uniqueId val="{0000130F-DA4A-4C9D-8D87-5708C524D80E}"/>
              </c:ext>
            </c:extLst>
          </c:dPt>
          <c:dPt>
            <c:idx val="2440"/>
            <c:bubble3D val="0"/>
            <c:extLst>
              <c:ext xmlns:c16="http://schemas.microsoft.com/office/drawing/2014/chart" uri="{C3380CC4-5D6E-409C-BE32-E72D297353CC}">
                <c16:uniqueId val="{00001311-DA4A-4C9D-8D87-5708C524D80E}"/>
              </c:ext>
            </c:extLst>
          </c:dPt>
          <c:dPt>
            <c:idx val="2441"/>
            <c:bubble3D val="0"/>
            <c:extLst>
              <c:ext xmlns:c16="http://schemas.microsoft.com/office/drawing/2014/chart" uri="{C3380CC4-5D6E-409C-BE32-E72D297353CC}">
                <c16:uniqueId val="{00001313-DA4A-4C9D-8D87-5708C524D80E}"/>
              </c:ext>
            </c:extLst>
          </c:dPt>
          <c:dPt>
            <c:idx val="2442"/>
            <c:bubble3D val="0"/>
            <c:extLst>
              <c:ext xmlns:c16="http://schemas.microsoft.com/office/drawing/2014/chart" uri="{C3380CC4-5D6E-409C-BE32-E72D297353CC}">
                <c16:uniqueId val="{00001315-DA4A-4C9D-8D87-5708C524D80E}"/>
              </c:ext>
            </c:extLst>
          </c:dPt>
          <c:dPt>
            <c:idx val="2443"/>
            <c:bubble3D val="0"/>
            <c:extLst>
              <c:ext xmlns:c16="http://schemas.microsoft.com/office/drawing/2014/chart" uri="{C3380CC4-5D6E-409C-BE32-E72D297353CC}">
                <c16:uniqueId val="{00001317-DA4A-4C9D-8D87-5708C524D80E}"/>
              </c:ext>
            </c:extLst>
          </c:dPt>
          <c:dPt>
            <c:idx val="2444"/>
            <c:bubble3D val="0"/>
            <c:extLst>
              <c:ext xmlns:c16="http://schemas.microsoft.com/office/drawing/2014/chart" uri="{C3380CC4-5D6E-409C-BE32-E72D297353CC}">
                <c16:uniqueId val="{00001319-DA4A-4C9D-8D87-5708C524D80E}"/>
              </c:ext>
            </c:extLst>
          </c:dPt>
          <c:dPt>
            <c:idx val="2445"/>
            <c:bubble3D val="0"/>
            <c:extLst>
              <c:ext xmlns:c16="http://schemas.microsoft.com/office/drawing/2014/chart" uri="{C3380CC4-5D6E-409C-BE32-E72D297353CC}">
                <c16:uniqueId val="{0000131B-DA4A-4C9D-8D87-5708C524D80E}"/>
              </c:ext>
            </c:extLst>
          </c:dPt>
          <c:dPt>
            <c:idx val="2446"/>
            <c:bubble3D val="0"/>
            <c:extLst>
              <c:ext xmlns:c16="http://schemas.microsoft.com/office/drawing/2014/chart" uri="{C3380CC4-5D6E-409C-BE32-E72D297353CC}">
                <c16:uniqueId val="{0000131D-DA4A-4C9D-8D87-5708C524D80E}"/>
              </c:ext>
            </c:extLst>
          </c:dPt>
          <c:dPt>
            <c:idx val="2447"/>
            <c:bubble3D val="0"/>
            <c:extLst>
              <c:ext xmlns:c16="http://schemas.microsoft.com/office/drawing/2014/chart" uri="{C3380CC4-5D6E-409C-BE32-E72D297353CC}">
                <c16:uniqueId val="{0000131F-DA4A-4C9D-8D87-5708C524D80E}"/>
              </c:ext>
            </c:extLst>
          </c:dPt>
          <c:dPt>
            <c:idx val="2448"/>
            <c:bubble3D val="0"/>
            <c:extLst>
              <c:ext xmlns:c16="http://schemas.microsoft.com/office/drawing/2014/chart" uri="{C3380CC4-5D6E-409C-BE32-E72D297353CC}">
                <c16:uniqueId val="{00001321-DA4A-4C9D-8D87-5708C524D80E}"/>
              </c:ext>
            </c:extLst>
          </c:dPt>
          <c:dPt>
            <c:idx val="2449"/>
            <c:bubble3D val="0"/>
            <c:extLst>
              <c:ext xmlns:c16="http://schemas.microsoft.com/office/drawing/2014/chart" uri="{C3380CC4-5D6E-409C-BE32-E72D297353CC}">
                <c16:uniqueId val="{00001323-DA4A-4C9D-8D87-5708C524D80E}"/>
              </c:ext>
            </c:extLst>
          </c:dPt>
          <c:dLbls>
            <c:dLbl>
              <c:idx val="0"/>
              <c:tx>
                <c:rich>
                  <a:bodyPr/>
                  <a:lstStyle/>
                  <a:p>
                    <a:fld id="{1D1A76B2-A67B-404E-8BF8-3FF83C5B19F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A4A-4C9D-8D87-5708C524D80E}"/>
                </c:ext>
              </c:extLst>
            </c:dLbl>
            <c:dLbl>
              <c:idx val="1"/>
              <c:tx>
                <c:rich>
                  <a:bodyPr/>
                  <a:lstStyle/>
                  <a:p>
                    <a:fld id="{94666124-6846-47CF-A2B6-5C785D313A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A4A-4C9D-8D87-5708C524D80E}"/>
                </c:ext>
              </c:extLst>
            </c:dLbl>
            <c:dLbl>
              <c:idx val="2"/>
              <c:tx>
                <c:rich>
                  <a:bodyPr/>
                  <a:lstStyle/>
                  <a:p>
                    <a:fld id="{D57DDAD8-0FC4-46B2-BE5F-98556BD6C5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A4A-4C9D-8D87-5708C524D80E}"/>
                </c:ext>
              </c:extLst>
            </c:dLbl>
            <c:dLbl>
              <c:idx val="3"/>
              <c:tx>
                <c:rich>
                  <a:bodyPr/>
                  <a:lstStyle/>
                  <a:p>
                    <a:fld id="{6AA6CFE7-3273-4F90-B68E-2864C5A60F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A4A-4C9D-8D87-5708C524D80E}"/>
                </c:ext>
              </c:extLst>
            </c:dLbl>
            <c:dLbl>
              <c:idx val="4"/>
              <c:tx>
                <c:rich>
                  <a:bodyPr/>
                  <a:lstStyle/>
                  <a:p>
                    <a:fld id="{EE7A7294-7C2E-491D-B24E-3C979699FC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A4A-4C9D-8D87-5708C524D80E}"/>
                </c:ext>
              </c:extLst>
            </c:dLbl>
            <c:dLbl>
              <c:idx val="5"/>
              <c:tx>
                <c:rich>
                  <a:bodyPr/>
                  <a:lstStyle/>
                  <a:p>
                    <a:fld id="{81700703-6343-4A87-AC82-F06FC7787F4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A4A-4C9D-8D87-5708C524D80E}"/>
                </c:ext>
              </c:extLst>
            </c:dLbl>
            <c:dLbl>
              <c:idx val="6"/>
              <c:tx>
                <c:rich>
                  <a:bodyPr/>
                  <a:lstStyle/>
                  <a:p>
                    <a:fld id="{3CF60FD7-4A45-418E-A83A-E9D7FEA175D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A4A-4C9D-8D87-5708C524D80E}"/>
                </c:ext>
              </c:extLst>
            </c:dLbl>
            <c:dLbl>
              <c:idx val="7"/>
              <c:tx>
                <c:rich>
                  <a:bodyPr/>
                  <a:lstStyle/>
                  <a:p>
                    <a:fld id="{3B0958B2-E3F1-45AA-A415-175EF5160D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A4A-4C9D-8D87-5708C524D80E}"/>
                </c:ext>
              </c:extLst>
            </c:dLbl>
            <c:dLbl>
              <c:idx val="8"/>
              <c:tx>
                <c:rich>
                  <a:bodyPr/>
                  <a:lstStyle/>
                  <a:p>
                    <a:fld id="{953D99DB-9232-4BC5-B183-3490A950F4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A4A-4C9D-8D87-5708C524D80E}"/>
                </c:ext>
              </c:extLst>
            </c:dLbl>
            <c:dLbl>
              <c:idx val="9"/>
              <c:tx>
                <c:rich>
                  <a:bodyPr/>
                  <a:lstStyle/>
                  <a:p>
                    <a:fld id="{BEDBA735-B49F-4D6F-9447-F22BE582B2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A4A-4C9D-8D87-5708C524D80E}"/>
                </c:ext>
              </c:extLst>
            </c:dLbl>
            <c:dLbl>
              <c:idx val="10"/>
              <c:layout>
                <c:manualLayout>
                  <c:x val="-1.6704141377539346E-2"/>
                  <c:y val="1.8518518518518517E-2"/>
                </c:manualLayout>
              </c:layout>
              <c:tx>
                <c:rich>
                  <a:bodyPr/>
                  <a:lstStyle/>
                  <a:p>
                    <a:fld id="{AC8C13E7-8A60-4F43-B520-4978FE415BC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5-DA4A-4C9D-8D87-5708C524D80E}"/>
                </c:ext>
              </c:extLst>
            </c:dLbl>
            <c:dLbl>
              <c:idx val="11"/>
              <c:layout>
                <c:manualLayout>
                  <c:x val="-1.9488164940462554E-2"/>
                  <c:y val="-2.7777777777777776E-2"/>
                </c:manualLayout>
              </c:layout>
              <c:tx>
                <c:rich>
                  <a:bodyPr/>
                  <a:lstStyle/>
                  <a:p>
                    <a:fld id="{67400C6F-1E18-4EFF-9319-984A0C13F03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7-DA4A-4C9D-8D87-5708C524D80E}"/>
                </c:ext>
              </c:extLst>
            </c:dLbl>
            <c:dLbl>
              <c:idx val="12"/>
              <c:layout>
                <c:manualLayout>
                  <c:x val="-1.3920117814616035E-2"/>
                  <c:y val="4.6296296296296294E-3"/>
                </c:manualLayout>
              </c:layout>
              <c:tx>
                <c:rich>
                  <a:bodyPr/>
                  <a:lstStyle/>
                  <a:p>
                    <a:fld id="{01FFD407-7C8E-4A9F-AE76-9D182668693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9-DA4A-4C9D-8D87-5708C524D80E}"/>
                </c:ext>
              </c:extLst>
            </c:dLbl>
            <c:dLbl>
              <c:idx val="13"/>
              <c:layout>
                <c:manualLayout>
                  <c:x val="-1.3920117814616035E-2"/>
                  <c:y val="-4.2437781360066642E-17"/>
                </c:manualLayout>
              </c:layout>
              <c:tx>
                <c:rich>
                  <a:bodyPr/>
                  <a:lstStyle/>
                  <a:p>
                    <a:fld id="{54C606FD-1078-4DDF-AFAF-365EE5C210C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B-DA4A-4C9D-8D87-5708C524D80E}"/>
                </c:ext>
              </c:extLst>
            </c:dLbl>
            <c:dLbl>
              <c:idx val="14"/>
              <c:layout>
                <c:manualLayout>
                  <c:x val="-1.6704141377539242E-2"/>
                  <c:y val="-3.2407407407407406E-2"/>
                </c:manualLayout>
              </c:layout>
              <c:tx>
                <c:rich>
                  <a:bodyPr/>
                  <a:lstStyle/>
                  <a:p>
                    <a:fld id="{69D6560B-0B80-466F-89F9-F4267A7D710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D-DA4A-4C9D-8D87-5708C524D80E}"/>
                </c:ext>
              </c:extLst>
            </c:dLbl>
            <c:dLbl>
              <c:idx val="15"/>
              <c:layout>
                <c:manualLayout>
                  <c:x val="-1.6704141377539346E-2"/>
                  <c:y val="1.8518518518518476E-2"/>
                </c:manualLayout>
              </c:layout>
              <c:tx>
                <c:rich>
                  <a:bodyPr/>
                  <a:lstStyle/>
                  <a:p>
                    <a:fld id="{518381FD-16A3-4EAB-911E-FE93C56BD3A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F-DA4A-4C9D-8D87-5708C524D80E}"/>
                </c:ext>
              </c:extLst>
            </c:dLbl>
            <c:dLbl>
              <c:idx val="16"/>
              <c:layout>
                <c:manualLayout>
                  <c:x val="-1.948816494046245E-2"/>
                  <c:y val="2.7777777777777776E-2"/>
                </c:manualLayout>
              </c:layout>
              <c:tx>
                <c:rich>
                  <a:bodyPr/>
                  <a:lstStyle/>
                  <a:p>
                    <a:fld id="{62E684F6-EC77-4828-A886-EDAFCE07222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1-DA4A-4C9D-8D87-5708C524D80E}"/>
                </c:ext>
              </c:extLst>
            </c:dLbl>
            <c:dLbl>
              <c:idx val="17"/>
              <c:layout>
                <c:manualLayout>
                  <c:x val="-1.6704141377539346E-2"/>
                  <c:y val="2.7777777777777776E-2"/>
                </c:manualLayout>
              </c:layout>
              <c:tx>
                <c:rich>
                  <a:bodyPr/>
                  <a:lstStyle/>
                  <a:p>
                    <a:fld id="{F6901124-AB3D-4C2D-B8B2-AD2D48B1F21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3-DA4A-4C9D-8D87-5708C524D80E}"/>
                </c:ext>
              </c:extLst>
            </c:dLbl>
            <c:dLbl>
              <c:idx val="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DA4A-4C9D-8D87-5708C524D80E}"/>
                </c:ext>
              </c:extLst>
            </c:dLbl>
            <c:dLbl>
              <c:idx val="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DA4A-4C9D-8D87-5708C524D80E}"/>
                </c:ext>
              </c:extLst>
            </c:dLbl>
            <c:dLbl>
              <c:idx val="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DA4A-4C9D-8D87-5708C524D80E}"/>
                </c:ext>
              </c:extLst>
            </c:dLbl>
            <c:dLbl>
              <c:idx val="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DA4A-4C9D-8D87-5708C524D80E}"/>
                </c:ext>
              </c:extLst>
            </c:dLbl>
            <c:dLbl>
              <c:idx val="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DA4A-4C9D-8D87-5708C524D80E}"/>
                </c:ext>
              </c:extLst>
            </c:dLbl>
            <c:dLbl>
              <c:idx val="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F-DA4A-4C9D-8D87-5708C524D80E}"/>
                </c:ext>
              </c:extLst>
            </c:dLbl>
            <c:dLbl>
              <c:idx val="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1-DA4A-4C9D-8D87-5708C524D80E}"/>
                </c:ext>
              </c:extLst>
            </c:dLbl>
            <c:dLbl>
              <c:idx val="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3-DA4A-4C9D-8D87-5708C524D80E}"/>
                </c:ext>
              </c:extLst>
            </c:dLbl>
            <c:dLbl>
              <c:idx val="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5-DA4A-4C9D-8D87-5708C524D80E}"/>
                </c:ext>
              </c:extLst>
            </c:dLbl>
            <c:dLbl>
              <c:idx val="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7-DA4A-4C9D-8D87-5708C524D80E}"/>
                </c:ext>
              </c:extLst>
            </c:dLbl>
            <c:dLbl>
              <c:idx val="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9-DA4A-4C9D-8D87-5708C524D80E}"/>
                </c:ext>
              </c:extLst>
            </c:dLbl>
            <c:dLbl>
              <c:idx val="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B-DA4A-4C9D-8D87-5708C524D80E}"/>
                </c:ext>
              </c:extLst>
            </c:dLbl>
            <c:dLbl>
              <c:idx val="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D-DA4A-4C9D-8D87-5708C524D80E}"/>
                </c:ext>
              </c:extLst>
            </c:dLbl>
            <c:dLbl>
              <c:idx val="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F-DA4A-4C9D-8D87-5708C524D80E}"/>
                </c:ext>
              </c:extLst>
            </c:dLbl>
            <c:dLbl>
              <c:idx val="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1-DA4A-4C9D-8D87-5708C524D80E}"/>
                </c:ext>
              </c:extLst>
            </c:dLbl>
            <c:dLbl>
              <c:idx val="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3-DA4A-4C9D-8D87-5708C524D80E}"/>
                </c:ext>
              </c:extLst>
            </c:dLbl>
            <c:dLbl>
              <c:idx val="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5-DA4A-4C9D-8D87-5708C524D80E}"/>
                </c:ext>
              </c:extLst>
            </c:dLbl>
            <c:dLbl>
              <c:idx val="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7-DA4A-4C9D-8D87-5708C524D80E}"/>
                </c:ext>
              </c:extLst>
            </c:dLbl>
            <c:dLbl>
              <c:idx val="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9-DA4A-4C9D-8D87-5708C524D80E}"/>
                </c:ext>
              </c:extLst>
            </c:dLbl>
            <c:dLbl>
              <c:idx val="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B-DA4A-4C9D-8D87-5708C524D80E}"/>
                </c:ext>
              </c:extLst>
            </c:dLbl>
            <c:dLbl>
              <c:idx val="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D-DA4A-4C9D-8D87-5708C524D80E}"/>
                </c:ext>
              </c:extLst>
            </c:dLbl>
            <c:dLbl>
              <c:idx val="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F-DA4A-4C9D-8D87-5708C524D80E}"/>
                </c:ext>
              </c:extLst>
            </c:dLbl>
            <c:dLbl>
              <c:idx val="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1-DA4A-4C9D-8D87-5708C524D80E}"/>
                </c:ext>
              </c:extLst>
            </c:dLbl>
            <c:dLbl>
              <c:idx val="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3-DA4A-4C9D-8D87-5708C524D80E}"/>
                </c:ext>
              </c:extLst>
            </c:dLbl>
            <c:dLbl>
              <c:idx val="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5-DA4A-4C9D-8D87-5708C524D80E}"/>
                </c:ext>
              </c:extLst>
            </c:dLbl>
            <c:dLbl>
              <c:idx val="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7-DA4A-4C9D-8D87-5708C524D80E}"/>
                </c:ext>
              </c:extLst>
            </c:dLbl>
            <c:dLbl>
              <c:idx val="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9-DA4A-4C9D-8D87-5708C524D80E}"/>
                </c:ext>
              </c:extLst>
            </c:dLbl>
            <c:dLbl>
              <c:idx val="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B-DA4A-4C9D-8D87-5708C524D80E}"/>
                </c:ext>
              </c:extLst>
            </c:dLbl>
            <c:dLbl>
              <c:idx val="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D-DA4A-4C9D-8D87-5708C524D80E}"/>
                </c:ext>
              </c:extLst>
            </c:dLbl>
            <c:dLbl>
              <c:idx val="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5F-DA4A-4C9D-8D87-5708C524D80E}"/>
                </c:ext>
              </c:extLst>
            </c:dLbl>
            <c:dLbl>
              <c:idx val="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1-DA4A-4C9D-8D87-5708C524D80E}"/>
                </c:ext>
              </c:extLst>
            </c:dLbl>
            <c:dLbl>
              <c:idx val="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3-DA4A-4C9D-8D87-5708C524D80E}"/>
                </c:ext>
              </c:extLst>
            </c:dLbl>
            <c:dLbl>
              <c:idx val="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5-DA4A-4C9D-8D87-5708C524D80E}"/>
                </c:ext>
              </c:extLst>
            </c:dLbl>
            <c:dLbl>
              <c:idx val="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7-DA4A-4C9D-8D87-5708C524D80E}"/>
                </c:ext>
              </c:extLst>
            </c:dLbl>
            <c:dLbl>
              <c:idx val="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9-DA4A-4C9D-8D87-5708C524D80E}"/>
                </c:ext>
              </c:extLst>
            </c:dLbl>
            <c:dLbl>
              <c:idx val="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B-DA4A-4C9D-8D87-5708C524D80E}"/>
                </c:ext>
              </c:extLst>
            </c:dLbl>
            <c:dLbl>
              <c:idx val="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D-DA4A-4C9D-8D87-5708C524D80E}"/>
                </c:ext>
              </c:extLst>
            </c:dLbl>
            <c:dLbl>
              <c:idx val="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6F-DA4A-4C9D-8D87-5708C524D80E}"/>
                </c:ext>
              </c:extLst>
            </c:dLbl>
            <c:dLbl>
              <c:idx val="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1-DA4A-4C9D-8D87-5708C524D80E}"/>
                </c:ext>
              </c:extLst>
            </c:dLbl>
            <c:dLbl>
              <c:idx val="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3-DA4A-4C9D-8D87-5708C524D80E}"/>
                </c:ext>
              </c:extLst>
            </c:dLbl>
            <c:dLbl>
              <c:idx val="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5-DA4A-4C9D-8D87-5708C524D80E}"/>
                </c:ext>
              </c:extLst>
            </c:dLbl>
            <c:dLbl>
              <c:idx val="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7-DA4A-4C9D-8D87-5708C524D80E}"/>
                </c:ext>
              </c:extLst>
            </c:dLbl>
            <c:dLbl>
              <c:idx val="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9-DA4A-4C9D-8D87-5708C524D80E}"/>
                </c:ext>
              </c:extLst>
            </c:dLbl>
            <c:dLbl>
              <c:idx val="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B-DA4A-4C9D-8D87-5708C524D80E}"/>
                </c:ext>
              </c:extLst>
            </c:dLbl>
            <c:dLbl>
              <c:idx val="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D-DA4A-4C9D-8D87-5708C524D80E}"/>
                </c:ext>
              </c:extLst>
            </c:dLbl>
            <c:dLbl>
              <c:idx val="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7F-DA4A-4C9D-8D87-5708C524D80E}"/>
                </c:ext>
              </c:extLst>
            </c:dLbl>
            <c:dLbl>
              <c:idx val="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1-DA4A-4C9D-8D87-5708C524D80E}"/>
                </c:ext>
              </c:extLst>
            </c:dLbl>
            <c:dLbl>
              <c:idx val="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3-DA4A-4C9D-8D87-5708C524D80E}"/>
                </c:ext>
              </c:extLst>
            </c:dLbl>
            <c:dLbl>
              <c:idx val="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5-DA4A-4C9D-8D87-5708C524D80E}"/>
                </c:ext>
              </c:extLst>
            </c:dLbl>
            <c:dLbl>
              <c:idx val="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7-DA4A-4C9D-8D87-5708C524D80E}"/>
                </c:ext>
              </c:extLst>
            </c:dLbl>
            <c:dLbl>
              <c:idx val="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9-DA4A-4C9D-8D87-5708C524D80E}"/>
                </c:ext>
              </c:extLst>
            </c:dLbl>
            <c:dLbl>
              <c:idx val="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B-DA4A-4C9D-8D87-5708C524D80E}"/>
                </c:ext>
              </c:extLst>
            </c:dLbl>
            <c:dLbl>
              <c:idx val="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D-DA4A-4C9D-8D87-5708C524D80E}"/>
                </c:ext>
              </c:extLst>
            </c:dLbl>
            <c:dLbl>
              <c:idx val="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8F-DA4A-4C9D-8D87-5708C524D80E}"/>
                </c:ext>
              </c:extLst>
            </c:dLbl>
            <c:dLbl>
              <c:idx val="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1-DA4A-4C9D-8D87-5708C524D80E}"/>
                </c:ext>
              </c:extLst>
            </c:dLbl>
            <c:dLbl>
              <c:idx val="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3-DA4A-4C9D-8D87-5708C524D80E}"/>
                </c:ext>
              </c:extLst>
            </c:dLbl>
            <c:dLbl>
              <c:idx val="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5-DA4A-4C9D-8D87-5708C524D80E}"/>
                </c:ext>
              </c:extLst>
            </c:dLbl>
            <c:dLbl>
              <c:idx val="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7-DA4A-4C9D-8D87-5708C524D80E}"/>
                </c:ext>
              </c:extLst>
            </c:dLbl>
            <c:dLbl>
              <c:idx val="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9-DA4A-4C9D-8D87-5708C524D80E}"/>
                </c:ext>
              </c:extLst>
            </c:dLbl>
            <c:dLbl>
              <c:idx val="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B-DA4A-4C9D-8D87-5708C524D80E}"/>
                </c:ext>
              </c:extLst>
            </c:dLbl>
            <c:dLbl>
              <c:idx val="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D-DA4A-4C9D-8D87-5708C524D80E}"/>
                </c:ext>
              </c:extLst>
            </c:dLbl>
            <c:dLbl>
              <c:idx val="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9F-DA4A-4C9D-8D87-5708C524D80E}"/>
                </c:ext>
              </c:extLst>
            </c:dLbl>
            <c:dLbl>
              <c:idx val="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1-DA4A-4C9D-8D87-5708C524D80E}"/>
                </c:ext>
              </c:extLst>
            </c:dLbl>
            <c:dLbl>
              <c:idx val="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3-DA4A-4C9D-8D87-5708C524D80E}"/>
                </c:ext>
              </c:extLst>
            </c:dLbl>
            <c:dLbl>
              <c:idx val="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5-DA4A-4C9D-8D87-5708C524D80E}"/>
                </c:ext>
              </c:extLst>
            </c:dLbl>
            <c:dLbl>
              <c:idx val="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7-DA4A-4C9D-8D87-5708C524D80E}"/>
                </c:ext>
              </c:extLst>
            </c:dLbl>
            <c:dLbl>
              <c:idx val="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9-DA4A-4C9D-8D87-5708C524D80E}"/>
                </c:ext>
              </c:extLst>
            </c:dLbl>
            <c:dLbl>
              <c:idx val="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B-DA4A-4C9D-8D87-5708C524D80E}"/>
                </c:ext>
              </c:extLst>
            </c:dLbl>
            <c:dLbl>
              <c:idx val="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D-DA4A-4C9D-8D87-5708C524D80E}"/>
                </c:ext>
              </c:extLst>
            </c:dLbl>
            <c:dLbl>
              <c:idx val="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AF-DA4A-4C9D-8D87-5708C524D80E}"/>
                </c:ext>
              </c:extLst>
            </c:dLbl>
            <c:dLbl>
              <c:idx val="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1-DA4A-4C9D-8D87-5708C524D80E}"/>
                </c:ext>
              </c:extLst>
            </c:dLbl>
            <c:dLbl>
              <c:idx val="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3-DA4A-4C9D-8D87-5708C524D80E}"/>
                </c:ext>
              </c:extLst>
            </c:dLbl>
            <c:dLbl>
              <c:idx val="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5-DA4A-4C9D-8D87-5708C524D80E}"/>
                </c:ext>
              </c:extLst>
            </c:dLbl>
            <c:dLbl>
              <c:idx val="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7-DA4A-4C9D-8D87-5708C524D80E}"/>
                </c:ext>
              </c:extLst>
            </c:dLbl>
            <c:dLbl>
              <c:idx val="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9-DA4A-4C9D-8D87-5708C524D80E}"/>
                </c:ext>
              </c:extLst>
            </c:dLbl>
            <c:dLbl>
              <c:idx val="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B-DA4A-4C9D-8D87-5708C524D80E}"/>
                </c:ext>
              </c:extLst>
            </c:dLbl>
            <c:dLbl>
              <c:idx val="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D-DA4A-4C9D-8D87-5708C524D80E}"/>
                </c:ext>
              </c:extLst>
            </c:dLbl>
            <c:dLbl>
              <c:idx val="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BF-DA4A-4C9D-8D87-5708C524D80E}"/>
                </c:ext>
              </c:extLst>
            </c:dLbl>
            <c:dLbl>
              <c:idx val="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1-DA4A-4C9D-8D87-5708C524D80E}"/>
                </c:ext>
              </c:extLst>
            </c:dLbl>
            <c:dLbl>
              <c:idx val="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3-DA4A-4C9D-8D87-5708C524D80E}"/>
                </c:ext>
              </c:extLst>
            </c:dLbl>
            <c:dLbl>
              <c:idx val="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5-DA4A-4C9D-8D87-5708C524D80E}"/>
                </c:ext>
              </c:extLst>
            </c:dLbl>
            <c:dLbl>
              <c:idx val="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7-DA4A-4C9D-8D87-5708C524D80E}"/>
                </c:ext>
              </c:extLst>
            </c:dLbl>
            <c:dLbl>
              <c:idx val="1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9-DA4A-4C9D-8D87-5708C524D80E}"/>
                </c:ext>
              </c:extLst>
            </c:dLbl>
            <c:dLbl>
              <c:idx val="1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B-DA4A-4C9D-8D87-5708C524D80E}"/>
                </c:ext>
              </c:extLst>
            </c:dLbl>
            <c:dLbl>
              <c:idx val="1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D-DA4A-4C9D-8D87-5708C524D80E}"/>
                </c:ext>
              </c:extLst>
            </c:dLbl>
            <c:dLbl>
              <c:idx val="1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CF-DA4A-4C9D-8D87-5708C524D80E}"/>
                </c:ext>
              </c:extLst>
            </c:dLbl>
            <c:dLbl>
              <c:idx val="1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1-DA4A-4C9D-8D87-5708C524D80E}"/>
                </c:ext>
              </c:extLst>
            </c:dLbl>
            <c:dLbl>
              <c:idx val="1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3-DA4A-4C9D-8D87-5708C524D80E}"/>
                </c:ext>
              </c:extLst>
            </c:dLbl>
            <c:dLbl>
              <c:idx val="1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5-DA4A-4C9D-8D87-5708C524D80E}"/>
                </c:ext>
              </c:extLst>
            </c:dLbl>
            <c:dLbl>
              <c:idx val="1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7-DA4A-4C9D-8D87-5708C524D80E}"/>
                </c:ext>
              </c:extLst>
            </c:dLbl>
            <c:dLbl>
              <c:idx val="1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9-DA4A-4C9D-8D87-5708C524D80E}"/>
                </c:ext>
              </c:extLst>
            </c:dLbl>
            <c:dLbl>
              <c:idx val="1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B-DA4A-4C9D-8D87-5708C524D80E}"/>
                </c:ext>
              </c:extLst>
            </c:dLbl>
            <c:dLbl>
              <c:idx val="1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D-DA4A-4C9D-8D87-5708C524D80E}"/>
                </c:ext>
              </c:extLst>
            </c:dLbl>
            <c:dLbl>
              <c:idx val="1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DF-DA4A-4C9D-8D87-5708C524D80E}"/>
                </c:ext>
              </c:extLst>
            </c:dLbl>
            <c:dLbl>
              <c:idx val="1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1-DA4A-4C9D-8D87-5708C524D80E}"/>
                </c:ext>
              </c:extLst>
            </c:dLbl>
            <c:dLbl>
              <c:idx val="1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3-DA4A-4C9D-8D87-5708C524D80E}"/>
                </c:ext>
              </c:extLst>
            </c:dLbl>
            <c:dLbl>
              <c:idx val="1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5-DA4A-4C9D-8D87-5708C524D80E}"/>
                </c:ext>
              </c:extLst>
            </c:dLbl>
            <c:dLbl>
              <c:idx val="1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7-DA4A-4C9D-8D87-5708C524D80E}"/>
                </c:ext>
              </c:extLst>
            </c:dLbl>
            <c:dLbl>
              <c:idx val="1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9-DA4A-4C9D-8D87-5708C524D80E}"/>
                </c:ext>
              </c:extLst>
            </c:dLbl>
            <c:dLbl>
              <c:idx val="1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B-DA4A-4C9D-8D87-5708C524D80E}"/>
                </c:ext>
              </c:extLst>
            </c:dLbl>
            <c:dLbl>
              <c:idx val="1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D-DA4A-4C9D-8D87-5708C524D80E}"/>
                </c:ext>
              </c:extLst>
            </c:dLbl>
            <c:dLbl>
              <c:idx val="1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EF-DA4A-4C9D-8D87-5708C524D80E}"/>
                </c:ext>
              </c:extLst>
            </c:dLbl>
            <c:dLbl>
              <c:idx val="1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1-DA4A-4C9D-8D87-5708C524D80E}"/>
                </c:ext>
              </c:extLst>
            </c:dLbl>
            <c:dLbl>
              <c:idx val="1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3-DA4A-4C9D-8D87-5708C524D80E}"/>
                </c:ext>
              </c:extLst>
            </c:dLbl>
            <c:dLbl>
              <c:idx val="1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5-DA4A-4C9D-8D87-5708C524D80E}"/>
                </c:ext>
              </c:extLst>
            </c:dLbl>
            <c:dLbl>
              <c:idx val="1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7-DA4A-4C9D-8D87-5708C524D80E}"/>
                </c:ext>
              </c:extLst>
            </c:dLbl>
            <c:dLbl>
              <c:idx val="1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9-DA4A-4C9D-8D87-5708C524D80E}"/>
                </c:ext>
              </c:extLst>
            </c:dLbl>
            <c:dLbl>
              <c:idx val="1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B-DA4A-4C9D-8D87-5708C524D80E}"/>
                </c:ext>
              </c:extLst>
            </c:dLbl>
            <c:dLbl>
              <c:idx val="1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D-DA4A-4C9D-8D87-5708C524D80E}"/>
                </c:ext>
              </c:extLst>
            </c:dLbl>
            <c:dLbl>
              <c:idx val="1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FF-DA4A-4C9D-8D87-5708C524D80E}"/>
                </c:ext>
              </c:extLst>
            </c:dLbl>
            <c:dLbl>
              <c:idx val="1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1-DA4A-4C9D-8D87-5708C524D80E}"/>
                </c:ext>
              </c:extLst>
            </c:dLbl>
            <c:dLbl>
              <c:idx val="1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3-DA4A-4C9D-8D87-5708C524D80E}"/>
                </c:ext>
              </c:extLst>
            </c:dLbl>
            <c:dLbl>
              <c:idx val="1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5-DA4A-4C9D-8D87-5708C524D80E}"/>
                </c:ext>
              </c:extLst>
            </c:dLbl>
            <c:dLbl>
              <c:idx val="1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7-DA4A-4C9D-8D87-5708C524D80E}"/>
                </c:ext>
              </c:extLst>
            </c:dLbl>
            <c:dLbl>
              <c:idx val="1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9-DA4A-4C9D-8D87-5708C524D80E}"/>
                </c:ext>
              </c:extLst>
            </c:dLbl>
            <c:dLbl>
              <c:idx val="1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B-DA4A-4C9D-8D87-5708C524D80E}"/>
                </c:ext>
              </c:extLst>
            </c:dLbl>
            <c:dLbl>
              <c:idx val="1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D-DA4A-4C9D-8D87-5708C524D80E}"/>
                </c:ext>
              </c:extLst>
            </c:dLbl>
            <c:dLbl>
              <c:idx val="1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0F-DA4A-4C9D-8D87-5708C524D80E}"/>
                </c:ext>
              </c:extLst>
            </c:dLbl>
            <c:dLbl>
              <c:idx val="1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1-DA4A-4C9D-8D87-5708C524D80E}"/>
                </c:ext>
              </c:extLst>
            </c:dLbl>
            <c:dLbl>
              <c:idx val="1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3-DA4A-4C9D-8D87-5708C524D80E}"/>
                </c:ext>
              </c:extLst>
            </c:dLbl>
            <c:dLbl>
              <c:idx val="1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5-DA4A-4C9D-8D87-5708C524D80E}"/>
                </c:ext>
              </c:extLst>
            </c:dLbl>
            <c:dLbl>
              <c:idx val="1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7-DA4A-4C9D-8D87-5708C524D80E}"/>
                </c:ext>
              </c:extLst>
            </c:dLbl>
            <c:dLbl>
              <c:idx val="1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9-DA4A-4C9D-8D87-5708C524D80E}"/>
                </c:ext>
              </c:extLst>
            </c:dLbl>
            <c:dLbl>
              <c:idx val="1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B-DA4A-4C9D-8D87-5708C524D80E}"/>
                </c:ext>
              </c:extLst>
            </c:dLbl>
            <c:dLbl>
              <c:idx val="1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D-DA4A-4C9D-8D87-5708C524D80E}"/>
                </c:ext>
              </c:extLst>
            </c:dLbl>
            <c:dLbl>
              <c:idx val="1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1F-DA4A-4C9D-8D87-5708C524D80E}"/>
                </c:ext>
              </c:extLst>
            </c:dLbl>
            <c:dLbl>
              <c:idx val="1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1-DA4A-4C9D-8D87-5708C524D80E}"/>
                </c:ext>
              </c:extLst>
            </c:dLbl>
            <c:dLbl>
              <c:idx val="1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3-DA4A-4C9D-8D87-5708C524D80E}"/>
                </c:ext>
              </c:extLst>
            </c:dLbl>
            <c:dLbl>
              <c:idx val="1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5-DA4A-4C9D-8D87-5708C524D80E}"/>
                </c:ext>
              </c:extLst>
            </c:dLbl>
            <c:dLbl>
              <c:idx val="1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7-DA4A-4C9D-8D87-5708C524D80E}"/>
                </c:ext>
              </c:extLst>
            </c:dLbl>
            <c:dLbl>
              <c:idx val="1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9-DA4A-4C9D-8D87-5708C524D80E}"/>
                </c:ext>
              </c:extLst>
            </c:dLbl>
            <c:dLbl>
              <c:idx val="1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B-DA4A-4C9D-8D87-5708C524D80E}"/>
                </c:ext>
              </c:extLst>
            </c:dLbl>
            <c:dLbl>
              <c:idx val="1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D-DA4A-4C9D-8D87-5708C524D80E}"/>
                </c:ext>
              </c:extLst>
            </c:dLbl>
            <c:dLbl>
              <c:idx val="1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2F-DA4A-4C9D-8D87-5708C524D80E}"/>
                </c:ext>
              </c:extLst>
            </c:dLbl>
            <c:dLbl>
              <c:idx val="1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1-DA4A-4C9D-8D87-5708C524D80E}"/>
                </c:ext>
              </c:extLst>
            </c:dLbl>
            <c:dLbl>
              <c:idx val="1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3-DA4A-4C9D-8D87-5708C524D80E}"/>
                </c:ext>
              </c:extLst>
            </c:dLbl>
            <c:dLbl>
              <c:idx val="1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5-DA4A-4C9D-8D87-5708C524D80E}"/>
                </c:ext>
              </c:extLst>
            </c:dLbl>
            <c:dLbl>
              <c:idx val="1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7-DA4A-4C9D-8D87-5708C524D80E}"/>
                </c:ext>
              </c:extLst>
            </c:dLbl>
            <c:dLbl>
              <c:idx val="1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9-DA4A-4C9D-8D87-5708C524D80E}"/>
                </c:ext>
              </c:extLst>
            </c:dLbl>
            <c:dLbl>
              <c:idx val="1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B-DA4A-4C9D-8D87-5708C524D80E}"/>
                </c:ext>
              </c:extLst>
            </c:dLbl>
            <c:dLbl>
              <c:idx val="1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D-DA4A-4C9D-8D87-5708C524D80E}"/>
                </c:ext>
              </c:extLst>
            </c:dLbl>
            <c:dLbl>
              <c:idx val="1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3F-DA4A-4C9D-8D87-5708C524D80E}"/>
                </c:ext>
              </c:extLst>
            </c:dLbl>
            <c:dLbl>
              <c:idx val="1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1-DA4A-4C9D-8D87-5708C524D80E}"/>
                </c:ext>
              </c:extLst>
            </c:dLbl>
            <c:dLbl>
              <c:idx val="1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3-DA4A-4C9D-8D87-5708C524D80E}"/>
                </c:ext>
              </c:extLst>
            </c:dLbl>
            <c:dLbl>
              <c:idx val="1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5-DA4A-4C9D-8D87-5708C524D80E}"/>
                </c:ext>
              </c:extLst>
            </c:dLbl>
            <c:dLbl>
              <c:idx val="1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7-DA4A-4C9D-8D87-5708C524D80E}"/>
                </c:ext>
              </c:extLst>
            </c:dLbl>
            <c:dLbl>
              <c:idx val="1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9-DA4A-4C9D-8D87-5708C524D80E}"/>
                </c:ext>
              </c:extLst>
            </c:dLbl>
            <c:dLbl>
              <c:idx val="1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B-DA4A-4C9D-8D87-5708C524D80E}"/>
                </c:ext>
              </c:extLst>
            </c:dLbl>
            <c:dLbl>
              <c:idx val="1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D-DA4A-4C9D-8D87-5708C524D80E}"/>
                </c:ext>
              </c:extLst>
            </c:dLbl>
            <c:dLbl>
              <c:idx val="1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4F-DA4A-4C9D-8D87-5708C524D80E}"/>
                </c:ext>
              </c:extLst>
            </c:dLbl>
            <c:dLbl>
              <c:idx val="1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1-DA4A-4C9D-8D87-5708C524D80E}"/>
                </c:ext>
              </c:extLst>
            </c:dLbl>
            <c:dLbl>
              <c:idx val="1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3-DA4A-4C9D-8D87-5708C524D80E}"/>
                </c:ext>
              </c:extLst>
            </c:dLbl>
            <c:dLbl>
              <c:idx val="1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5-DA4A-4C9D-8D87-5708C524D80E}"/>
                </c:ext>
              </c:extLst>
            </c:dLbl>
            <c:dLbl>
              <c:idx val="1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7-DA4A-4C9D-8D87-5708C524D80E}"/>
                </c:ext>
              </c:extLst>
            </c:dLbl>
            <c:dLbl>
              <c:idx val="1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9-DA4A-4C9D-8D87-5708C524D80E}"/>
                </c:ext>
              </c:extLst>
            </c:dLbl>
            <c:dLbl>
              <c:idx val="1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B-DA4A-4C9D-8D87-5708C524D80E}"/>
                </c:ext>
              </c:extLst>
            </c:dLbl>
            <c:dLbl>
              <c:idx val="1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D-DA4A-4C9D-8D87-5708C524D80E}"/>
                </c:ext>
              </c:extLst>
            </c:dLbl>
            <c:dLbl>
              <c:idx val="1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5F-DA4A-4C9D-8D87-5708C524D80E}"/>
                </c:ext>
              </c:extLst>
            </c:dLbl>
            <c:dLbl>
              <c:idx val="1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1-DA4A-4C9D-8D87-5708C524D80E}"/>
                </c:ext>
              </c:extLst>
            </c:dLbl>
            <c:dLbl>
              <c:idx val="1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3-DA4A-4C9D-8D87-5708C524D80E}"/>
                </c:ext>
              </c:extLst>
            </c:dLbl>
            <c:dLbl>
              <c:idx val="1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5-DA4A-4C9D-8D87-5708C524D80E}"/>
                </c:ext>
              </c:extLst>
            </c:dLbl>
            <c:dLbl>
              <c:idx val="1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7-DA4A-4C9D-8D87-5708C524D80E}"/>
                </c:ext>
              </c:extLst>
            </c:dLbl>
            <c:dLbl>
              <c:idx val="1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9-DA4A-4C9D-8D87-5708C524D80E}"/>
                </c:ext>
              </c:extLst>
            </c:dLbl>
            <c:dLbl>
              <c:idx val="1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B-DA4A-4C9D-8D87-5708C524D80E}"/>
                </c:ext>
              </c:extLst>
            </c:dLbl>
            <c:dLbl>
              <c:idx val="1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D-DA4A-4C9D-8D87-5708C524D80E}"/>
                </c:ext>
              </c:extLst>
            </c:dLbl>
            <c:dLbl>
              <c:idx val="1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6F-DA4A-4C9D-8D87-5708C524D80E}"/>
                </c:ext>
              </c:extLst>
            </c:dLbl>
            <c:dLbl>
              <c:idx val="1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1-DA4A-4C9D-8D87-5708C524D80E}"/>
                </c:ext>
              </c:extLst>
            </c:dLbl>
            <c:dLbl>
              <c:idx val="1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3-DA4A-4C9D-8D87-5708C524D80E}"/>
                </c:ext>
              </c:extLst>
            </c:dLbl>
            <c:dLbl>
              <c:idx val="1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5-DA4A-4C9D-8D87-5708C524D80E}"/>
                </c:ext>
              </c:extLst>
            </c:dLbl>
            <c:dLbl>
              <c:idx val="1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7-DA4A-4C9D-8D87-5708C524D80E}"/>
                </c:ext>
              </c:extLst>
            </c:dLbl>
            <c:dLbl>
              <c:idx val="1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9-DA4A-4C9D-8D87-5708C524D80E}"/>
                </c:ext>
              </c:extLst>
            </c:dLbl>
            <c:dLbl>
              <c:idx val="1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B-DA4A-4C9D-8D87-5708C524D80E}"/>
                </c:ext>
              </c:extLst>
            </c:dLbl>
            <c:dLbl>
              <c:idx val="1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D-DA4A-4C9D-8D87-5708C524D80E}"/>
                </c:ext>
              </c:extLst>
            </c:dLbl>
            <c:dLbl>
              <c:idx val="1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7F-DA4A-4C9D-8D87-5708C524D80E}"/>
                </c:ext>
              </c:extLst>
            </c:dLbl>
            <c:dLbl>
              <c:idx val="1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1-DA4A-4C9D-8D87-5708C524D80E}"/>
                </c:ext>
              </c:extLst>
            </c:dLbl>
            <c:dLbl>
              <c:idx val="1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3-DA4A-4C9D-8D87-5708C524D80E}"/>
                </c:ext>
              </c:extLst>
            </c:dLbl>
            <c:dLbl>
              <c:idx val="1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5-DA4A-4C9D-8D87-5708C524D80E}"/>
                </c:ext>
              </c:extLst>
            </c:dLbl>
            <c:dLbl>
              <c:idx val="1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7-DA4A-4C9D-8D87-5708C524D80E}"/>
                </c:ext>
              </c:extLst>
            </c:dLbl>
            <c:dLbl>
              <c:idx val="1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9-DA4A-4C9D-8D87-5708C524D80E}"/>
                </c:ext>
              </c:extLst>
            </c:dLbl>
            <c:dLbl>
              <c:idx val="1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B-DA4A-4C9D-8D87-5708C524D80E}"/>
                </c:ext>
              </c:extLst>
            </c:dLbl>
            <c:dLbl>
              <c:idx val="1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D-DA4A-4C9D-8D87-5708C524D80E}"/>
                </c:ext>
              </c:extLst>
            </c:dLbl>
            <c:dLbl>
              <c:idx val="1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8F-DA4A-4C9D-8D87-5708C524D80E}"/>
                </c:ext>
              </c:extLst>
            </c:dLbl>
            <c:dLbl>
              <c:idx val="2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1-DA4A-4C9D-8D87-5708C524D80E}"/>
                </c:ext>
              </c:extLst>
            </c:dLbl>
            <c:dLbl>
              <c:idx val="2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3-DA4A-4C9D-8D87-5708C524D80E}"/>
                </c:ext>
              </c:extLst>
            </c:dLbl>
            <c:dLbl>
              <c:idx val="2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5-DA4A-4C9D-8D87-5708C524D80E}"/>
                </c:ext>
              </c:extLst>
            </c:dLbl>
            <c:dLbl>
              <c:idx val="2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7-DA4A-4C9D-8D87-5708C524D80E}"/>
                </c:ext>
              </c:extLst>
            </c:dLbl>
            <c:dLbl>
              <c:idx val="2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9-DA4A-4C9D-8D87-5708C524D80E}"/>
                </c:ext>
              </c:extLst>
            </c:dLbl>
            <c:dLbl>
              <c:idx val="2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B-DA4A-4C9D-8D87-5708C524D80E}"/>
                </c:ext>
              </c:extLst>
            </c:dLbl>
            <c:dLbl>
              <c:idx val="2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D-DA4A-4C9D-8D87-5708C524D80E}"/>
                </c:ext>
              </c:extLst>
            </c:dLbl>
            <c:dLbl>
              <c:idx val="2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9F-DA4A-4C9D-8D87-5708C524D80E}"/>
                </c:ext>
              </c:extLst>
            </c:dLbl>
            <c:dLbl>
              <c:idx val="2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1-DA4A-4C9D-8D87-5708C524D80E}"/>
                </c:ext>
              </c:extLst>
            </c:dLbl>
            <c:dLbl>
              <c:idx val="2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3-DA4A-4C9D-8D87-5708C524D80E}"/>
                </c:ext>
              </c:extLst>
            </c:dLbl>
            <c:dLbl>
              <c:idx val="2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5-DA4A-4C9D-8D87-5708C524D80E}"/>
                </c:ext>
              </c:extLst>
            </c:dLbl>
            <c:dLbl>
              <c:idx val="2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7-DA4A-4C9D-8D87-5708C524D80E}"/>
                </c:ext>
              </c:extLst>
            </c:dLbl>
            <c:dLbl>
              <c:idx val="2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9-DA4A-4C9D-8D87-5708C524D80E}"/>
                </c:ext>
              </c:extLst>
            </c:dLbl>
            <c:dLbl>
              <c:idx val="2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B-DA4A-4C9D-8D87-5708C524D80E}"/>
                </c:ext>
              </c:extLst>
            </c:dLbl>
            <c:dLbl>
              <c:idx val="2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D-DA4A-4C9D-8D87-5708C524D80E}"/>
                </c:ext>
              </c:extLst>
            </c:dLbl>
            <c:dLbl>
              <c:idx val="2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AF-DA4A-4C9D-8D87-5708C524D80E}"/>
                </c:ext>
              </c:extLst>
            </c:dLbl>
            <c:dLbl>
              <c:idx val="2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1-DA4A-4C9D-8D87-5708C524D80E}"/>
                </c:ext>
              </c:extLst>
            </c:dLbl>
            <c:dLbl>
              <c:idx val="2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3-DA4A-4C9D-8D87-5708C524D80E}"/>
                </c:ext>
              </c:extLst>
            </c:dLbl>
            <c:dLbl>
              <c:idx val="2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5-DA4A-4C9D-8D87-5708C524D80E}"/>
                </c:ext>
              </c:extLst>
            </c:dLbl>
            <c:dLbl>
              <c:idx val="2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7-DA4A-4C9D-8D87-5708C524D80E}"/>
                </c:ext>
              </c:extLst>
            </c:dLbl>
            <c:dLbl>
              <c:idx val="2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9-DA4A-4C9D-8D87-5708C524D80E}"/>
                </c:ext>
              </c:extLst>
            </c:dLbl>
            <c:dLbl>
              <c:idx val="2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B-DA4A-4C9D-8D87-5708C524D80E}"/>
                </c:ext>
              </c:extLst>
            </c:dLbl>
            <c:dLbl>
              <c:idx val="2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D-DA4A-4C9D-8D87-5708C524D80E}"/>
                </c:ext>
              </c:extLst>
            </c:dLbl>
            <c:dLbl>
              <c:idx val="2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BF-DA4A-4C9D-8D87-5708C524D80E}"/>
                </c:ext>
              </c:extLst>
            </c:dLbl>
            <c:dLbl>
              <c:idx val="2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1-DA4A-4C9D-8D87-5708C524D80E}"/>
                </c:ext>
              </c:extLst>
            </c:dLbl>
            <c:dLbl>
              <c:idx val="2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3-DA4A-4C9D-8D87-5708C524D80E}"/>
                </c:ext>
              </c:extLst>
            </c:dLbl>
            <c:dLbl>
              <c:idx val="2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5-DA4A-4C9D-8D87-5708C524D80E}"/>
                </c:ext>
              </c:extLst>
            </c:dLbl>
            <c:dLbl>
              <c:idx val="2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7-DA4A-4C9D-8D87-5708C524D80E}"/>
                </c:ext>
              </c:extLst>
            </c:dLbl>
            <c:dLbl>
              <c:idx val="2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9-DA4A-4C9D-8D87-5708C524D80E}"/>
                </c:ext>
              </c:extLst>
            </c:dLbl>
            <c:dLbl>
              <c:idx val="2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B-DA4A-4C9D-8D87-5708C524D80E}"/>
                </c:ext>
              </c:extLst>
            </c:dLbl>
            <c:dLbl>
              <c:idx val="2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D-DA4A-4C9D-8D87-5708C524D80E}"/>
                </c:ext>
              </c:extLst>
            </c:dLbl>
            <c:dLbl>
              <c:idx val="2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CF-DA4A-4C9D-8D87-5708C524D80E}"/>
                </c:ext>
              </c:extLst>
            </c:dLbl>
            <c:dLbl>
              <c:idx val="2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1-DA4A-4C9D-8D87-5708C524D80E}"/>
                </c:ext>
              </c:extLst>
            </c:dLbl>
            <c:dLbl>
              <c:idx val="2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3-DA4A-4C9D-8D87-5708C524D80E}"/>
                </c:ext>
              </c:extLst>
            </c:dLbl>
            <c:dLbl>
              <c:idx val="2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5-DA4A-4C9D-8D87-5708C524D80E}"/>
                </c:ext>
              </c:extLst>
            </c:dLbl>
            <c:dLbl>
              <c:idx val="2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7-DA4A-4C9D-8D87-5708C524D80E}"/>
                </c:ext>
              </c:extLst>
            </c:dLbl>
            <c:dLbl>
              <c:idx val="2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9-DA4A-4C9D-8D87-5708C524D80E}"/>
                </c:ext>
              </c:extLst>
            </c:dLbl>
            <c:dLbl>
              <c:idx val="2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B-DA4A-4C9D-8D87-5708C524D80E}"/>
                </c:ext>
              </c:extLst>
            </c:dLbl>
            <c:dLbl>
              <c:idx val="2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D-DA4A-4C9D-8D87-5708C524D80E}"/>
                </c:ext>
              </c:extLst>
            </c:dLbl>
            <c:dLbl>
              <c:idx val="2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DF-DA4A-4C9D-8D87-5708C524D80E}"/>
                </c:ext>
              </c:extLst>
            </c:dLbl>
            <c:dLbl>
              <c:idx val="2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1-DA4A-4C9D-8D87-5708C524D80E}"/>
                </c:ext>
              </c:extLst>
            </c:dLbl>
            <c:dLbl>
              <c:idx val="2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3-DA4A-4C9D-8D87-5708C524D80E}"/>
                </c:ext>
              </c:extLst>
            </c:dLbl>
            <c:dLbl>
              <c:idx val="2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5-DA4A-4C9D-8D87-5708C524D80E}"/>
                </c:ext>
              </c:extLst>
            </c:dLbl>
            <c:dLbl>
              <c:idx val="2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7-DA4A-4C9D-8D87-5708C524D80E}"/>
                </c:ext>
              </c:extLst>
            </c:dLbl>
            <c:dLbl>
              <c:idx val="2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9-DA4A-4C9D-8D87-5708C524D80E}"/>
                </c:ext>
              </c:extLst>
            </c:dLbl>
            <c:dLbl>
              <c:idx val="2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B-DA4A-4C9D-8D87-5708C524D80E}"/>
                </c:ext>
              </c:extLst>
            </c:dLbl>
            <c:dLbl>
              <c:idx val="2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D-DA4A-4C9D-8D87-5708C524D80E}"/>
                </c:ext>
              </c:extLst>
            </c:dLbl>
            <c:dLbl>
              <c:idx val="2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EF-DA4A-4C9D-8D87-5708C524D80E}"/>
                </c:ext>
              </c:extLst>
            </c:dLbl>
            <c:dLbl>
              <c:idx val="2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1-DA4A-4C9D-8D87-5708C524D80E}"/>
                </c:ext>
              </c:extLst>
            </c:dLbl>
            <c:dLbl>
              <c:idx val="2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3-DA4A-4C9D-8D87-5708C524D80E}"/>
                </c:ext>
              </c:extLst>
            </c:dLbl>
            <c:dLbl>
              <c:idx val="2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5-DA4A-4C9D-8D87-5708C524D80E}"/>
                </c:ext>
              </c:extLst>
            </c:dLbl>
            <c:dLbl>
              <c:idx val="2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7-DA4A-4C9D-8D87-5708C524D80E}"/>
                </c:ext>
              </c:extLst>
            </c:dLbl>
            <c:dLbl>
              <c:idx val="2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9-DA4A-4C9D-8D87-5708C524D80E}"/>
                </c:ext>
              </c:extLst>
            </c:dLbl>
            <c:dLbl>
              <c:idx val="2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B-DA4A-4C9D-8D87-5708C524D80E}"/>
                </c:ext>
              </c:extLst>
            </c:dLbl>
            <c:dLbl>
              <c:idx val="2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D-DA4A-4C9D-8D87-5708C524D80E}"/>
                </c:ext>
              </c:extLst>
            </c:dLbl>
            <c:dLbl>
              <c:idx val="2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1FF-DA4A-4C9D-8D87-5708C524D80E}"/>
                </c:ext>
              </c:extLst>
            </c:dLbl>
            <c:dLbl>
              <c:idx val="2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1-DA4A-4C9D-8D87-5708C524D80E}"/>
                </c:ext>
              </c:extLst>
            </c:dLbl>
            <c:dLbl>
              <c:idx val="2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3-DA4A-4C9D-8D87-5708C524D80E}"/>
                </c:ext>
              </c:extLst>
            </c:dLbl>
            <c:dLbl>
              <c:idx val="2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5-DA4A-4C9D-8D87-5708C524D80E}"/>
                </c:ext>
              </c:extLst>
            </c:dLbl>
            <c:dLbl>
              <c:idx val="2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7-DA4A-4C9D-8D87-5708C524D80E}"/>
                </c:ext>
              </c:extLst>
            </c:dLbl>
            <c:dLbl>
              <c:idx val="2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9-DA4A-4C9D-8D87-5708C524D80E}"/>
                </c:ext>
              </c:extLst>
            </c:dLbl>
            <c:dLbl>
              <c:idx val="2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B-DA4A-4C9D-8D87-5708C524D80E}"/>
                </c:ext>
              </c:extLst>
            </c:dLbl>
            <c:dLbl>
              <c:idx val="2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D-DA4A-4C9D-8D87-5708C524D80E}"/>
                </c:ext>
              </c:extLst>
            </c:dLbl>
            <c:dLbl>
              <c:idx val="2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0F-DA4A-4C9D-8D87-5708C524D80E}"/>
                </c:ext>
              </c:extLst>
            </c:dLbl>
            <c:dLbl>
              <c:idx val="2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1-DA4A-4C9D-8D87-5708C524D80E}"/>
                </c:ext>
              </c:extLst>
            </c:dLbl>
            <c:dLbl>
              <c:idx val="2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3-DA4A-4C9D-8D87-5708C524D80E}"/>
                </c:ext>
              </c:extLst>
            </c:dLbl>
            <c:dLbl>
              <c:idx val="2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5-DA4A-4C9D-8D87-5708C524D80E}"/>
                </c:ext>
              </c:extLst>
            </c:dLbl>
            <c:dLbl>
              <c:idx val="2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7-DA4A-4C9D-8D87-5708C524D80E}"/>
                </c:ext>
              </c:extLst>
            </c:dLbl>
            <c:dLbl>
              <c:idx val="2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9-DA4A-4C9D-8D87-5708C524D80E}"/>
                </c:ext>
              </c:extLst>
            </c:dLbl>
            <c:dLbl>
              <c:idx val="2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B-DA4A-4C9D-8D87-5708C524D80E}"/>
                </c:ext>
              </c:extLst>
            </c:dLbl>
            <c:dLbl>
              <c:idx val="2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D-DA4A-4C9D-8D87-5708C524D80E}"/>
                </c:ext>
              </c:extLst>
            </c:dLbl>
            <c:dLbl>
              <c:idx val="2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1F-DA4A-4C9D-8D87-5708C524D80E}"/>
                </c:ext>
              </c:extLst>
            </c:dLbl>
            <c:dLbl>
              <c:idx val="2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1-DA4A-4C9D-8D87-5708C524D80E}"/>
                </c:ext>
              </c:extLst>
            </c:dLbl>
            <c:dLbl>
              <c:idx val="2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3-DA4A-4C9D-8D87-5708C524D80E}"/>
                </c:ext>
              </c:extLst>
            </c:dLbl>
            <c:dLbl>
              <c:idx val="2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5-DA4A-4C9D-8D87-5708C524D80E}"/>
                </c:ext>
              </c:extLst>
            </c:dLbl>
            <c:dLbl>
              <c:idx val="2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7-DA4A-4C9D-8D87-5708C524D80E}"/>
                </c:ext>
              </c:extLst>
            </c:dLbl>
            <c:dLbl>
              <c:idx val="2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9-DA4A-4C9D-8D87-5708C524D80E}"/>
                </c:ext>
              </c:extLst>
            </c:dLbl>
            <c:dLbl>
              <c:idx val="2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B-DA4A-4C9D-8D87-5708C524D80E}"/>
                </c:ext>
              </c:extLst>
            </c:dLbl>
            <c:dLbl>
              <c:idx val="2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D-DA4A-4C9D-8D87-5708C524D80E}"/>
                </c:ext>
              </c:extLst>
            </c:dLbl>
            <c:dLbl>
              <c:idx val="2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2F-DA4A-4C9D-8D87-5708C524D80E}"/>
                </c:ext>
              </c:extLst>
            </c:dLbl>
            <c:dLbl>
              <c:idx val="2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1-DA4A-4C9D-8D87-5708C524D80E}"/>
                </c:ext>
              </c:extLst>
            </c:dLbl>
            <c:dLbl>
              <c:idx val="2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3-DA4A-4C9D-8D87-5708C524D80E}"/>
                </c:ext>
              </c:extLst>
            </c:dLbl>
            <c:dLbl>
              <c:idx val="2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5-DA4A-4C9D-8D87-5708C524D80E}"/>
                </c:ext>
              </c:extLst>
            </c:dLbl>
            <c:dLbl>
              <c:idx val="2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7-DA4A-4C9D-8D87-5708C524D80E}"/>
                </c:ext>
              </c:extLst>
            </c:dLbl>
            <c:dLbl>
              <c:idx val="2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9-DA4A-4C9D-8D87-5708C524D80E}"/>
                </c:ext>
              </c:extLst>
            </c:dLbl>
            <c:dLbl>
              <c:idx val="2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B-DA4A-4C9D-8D87-5708C524D80E}"/>
                </c:ext>
              </c:extLst>
            </c:dLbl>
            <c:dLbl>
              <c:idx val="2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D-DA4A-4C9D-8D87-5708C524D80E}"/>
                </c:ext>
              </c:extLst>
            </c:dLbl>
            <c:dLbl>
              <c:idx val="2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3F-DA4A-4C9D-8D87-5708C524D80E}"/>
                </c:ext>
              </c:extLst>
            </c:dLbl>
            <c:dLbl>
              <c:idx val="2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1-DA4A-4C9D-8D87-5708C524D80E}"/>
                </c:ext>
              </c:extLst>
            </c:dLbl>
            <c:dLbl>
              <c:idx val="2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3-DA4A-4C9D-8D87-5708C524D80E}"/>
                </c:ext>
              </c:extLst>
            </c:dLbl>
            <c:dLbl>
              <c:idx val="2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5-DA4A-4C9D-8D87-5708C524D80E}"/>
                </c:ext>
              </c:extLst>
            </c:dLbl>
            <c:dLbl>
              <c:idx val="2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7-DA4A-4C9D-8D87-5708C524D80E}"/>
                </c:ext>
              </c:extLst>
            </c:dLbl>
            <c:dLbl>
              <c:idx val="2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9-DA4A-4C9D-8D87-5708C524D80E}"/>
                </c:ext>
              </c:extLst>
            </c:dLbl>
            <c:dLbl>
              <c:idx val="2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B-DA4A-4C9D-8D87-5708C524D80E}"/>
                </c:ext>
              </c:extLst>
            </c:dLbl>
            <c:dLbl>
              <c:idx val="2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D-DA4A-4C9D-8D87-5708C524D80E}"/>
                </c:ext>
              </c:extLst>
            </c:dLbl>
            <c:dLbl>
              <c:idx val="2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4F-DA4A-4C9D-8D87-5708C524D80E}"/>
                </c:ext>
              </c:extLst>
            </c:dLbl>
            <c:dLbl>
              <c:idx val="2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1-DA4A-4C9D-8D87-5708C524D80E}"/>
                </c:ext>
              </c:extLst>
            </c:dLbl>
            <c:dLbl>
              <c:idx val="2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3-DA4A-4C9D-8D87-5708C524D80E}"/>
                </c:ext>
              </c:extLst>
            </c:dLbl>
            <c:dLbl>
              <c:idx val="2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5-DA4A-4C9D-8D87-5708C524D80E}"/>
                </c:ext>
              </c:extLst>
            </c:dLbl>
            <c:dLbl>
              <c:idx val="2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7-DA4A-4C9D-8D87-5708C524D80E}"/>
                </c:ext>
              </c:extLst>
            </c:dLbl>
            <c:dLbl>
              <c:idx val="3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9-DA4A-4C9D-8D87-5708C524D80E}"/>
                </c:ext>
              </c:extLst>
            </c:dLbl>
            <c:dLbl>
              <c:idx val="3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B-DA4A-4C9D-8D87-5708C524D80E}"/>
                </c:ext>
              </c:extLst>
            </c:dLbl>
            <c:dLbl>
              <c:idx val="3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D-DA4A-4C9D-8D87-5708C524D80E}"/>
                </c:ext>
              </c:extLst>
            </c:dLbl>
            <c:dLbl>
              <c:idx val="3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5F-DA4A-4C9D-8D87-5708C524D80E}"/>
                </c:ext>
              </c:extLst>
            </c:dLbl>
            <c:dLbl>
              <c:idx val="3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1-DA4A-4C9D-8D87-5708C524D80E}"/>
                </c:ext>
              </c:extLst>
            </c:dLbl>
            <c:dLbl>
              <c:idx val="3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3-DA4A-4C9D-8D87-5708C524D80E}"/>
                </c:ext>
              </c:extLst>
            </c:dLbl>
            <c:dLbl>
              <c:idx val="3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5-DA4A-4C9D-8D87-5708C524D80E}"/>
                </c:ext>
              </c:extLst>
            </c:dLbl>
            <c:dLbl>
              <c:idx val="3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7-DA4A-4C9D-8D87-5708C524D80E}"/>
                </c:ext>
              </c:extLst>
            </c:dLbl>
            <c:dLbl>
              <c:idx val="3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9-DA4A-4C9D-8D87-5708C524D80E}"/>
                </c:ext>
              </c:extLst>
            </c:dLbl>
            <c:dLbl>
              <c:idx val="3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B-DA4A-4C9D-8D87-5708C524D80E}"/>
                </c:ext>
              </c:extLst>
            </c:dLbl>
            <c:dLbl>
              <c:idx val="3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D-DA4A-4C9D-8D87-5708C524D80E}"/>
                </c:ext>
              </c:extLst>
            </c:dLbl>
            <c:dLbl>
              <c:idx val="3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6F-DA4A-4C9D-8D87-5708C524D80E}"/>
                </c:ext>
              </c:extLst>
            </c:dLbl>
            <c:dLbl>
              <c:idx val="3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1-DA4A-4C9D-8D87-5708C524D80E}"/>
                </c:ext>
              </c:extLst>
            </c:dLbl>
            <c:dLbl>
              <c:idx val="3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3-DA4A-4C9D-8D87-5708C524D80E}"/>
                </c:ext>
              </c:extLst>
            </c:dLbl>
            <c:dLbl>
              <c:idx val="3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5-DA4A-4C9D-8D87-5708C524D80E}"/>
                </c:ext>
              </c:extLst>
            </c:dLbl>
            <c:dLbl>
              <c:idx val="3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7-DA4A-4C9D-8D87-5708C524D80E}"/>
                </c:ext>
              </c:extLst>
            </c:dLbl>
            <c:dLbl>
              <c:idx val="3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9-DA4A-4C9D-8D87-5708C524D80E}"/>
                </c:ext>
              </c:extLst>
            </c:dLbl>
            <c:dLbl>
              <c:idx val="3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B-DA4A-4C9D-8D87-5708C524D80E}"/>
                </c:ext>
              </c:extLst>
            </c:dLbl>
            <c:dLbl>
              <c:idx val="3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D-DA4A-4C9D-8D87-5708C524D80E}"/>
                </c:ext>
              </c:extLst>
            </c:dLbl>
            <c:dLbl>
              <c:idx val="3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7F-DA4A-4C9D-8D87-5708C524D80E}"/>
                </c:ext>
              </c:extLst>
            </c:dLbl>
            <c:dLbl>
              <c:idx val="3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1-DA4A-4C9D-8D87-5708C524D80E}"/>
                </c:ext>
              </c:extLst>
            </c:dLbl>
            <c:dLbl>
              <c:idx val="3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3-DA4A-4C9D-8D87-5708C524D80E}"/>
                </c:ext>
              </c:extLst>
            </c:dLbl>
            <c:dLbl>
              <c:idx val="3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5-DA4A-4C9D-8D87-5708C524D80E}"/>
                </c:ext>
              </c:extLst>
            </c:dLbl>
            <c:dLbl>
              <c:idx val="3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7-DA4A-4C9D-8D87-5708C524D80E}"/>
                </c:ext>
              </c:extLst>
            </c:dLbl>
            <c:dLbl>
              <c:idx val="3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9-DA4A-4C9D-8D87-5708C524D80E}"/>
                </c:ext>
              </c:extLst>
            </c:dLbl>
            <c:dLbl>
              <c:idx val="3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B-DA4A-4C9D-8D87-5708C524D80E}"/>
                </c:ext>
              </c:extLst>
            </c:dLbl>
            <c:dLbl>
              <c:idx val="3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D-DA4A-4C9D-8D87-5708C524D80E}"/>
                </c:ext>
              </c:extLst>
            </c:dLbl>
            <c:dLbl>
              <c:idx val="3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8F-DA4A-4C9D-8D87-5708C524D80E}"/>
                </c:ext>
              </c:extLst>
            </c:dLbl>
            <c:dLbl>
              <c:idx val="3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1-DA4A-4C9D-8D87-5708C524D80E}"/>
                </c:ext>
              </c:extLst>
            </c:dLbl>
            <c:dLbl>
              <c:idx val="3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3-DA4A-4C9D-8D87-5708C524D80E}"/>
                </c:ext>
              </c:extLst>
            </c:dLbl>
            <c:dLbl>
              <c:idx val="3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5-DA4A-4C9D-8D87-5708C524D80E}"/>
                </c:ext>
              </c:extLst>
            </c:dLbl>
            <c:dLbl>
              <c:idx val="3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7-DA4A-4C9D-8D87-5708C524D80E}"/>
                </c:ext>
              </c:extLst>
            </c:dLbl>
            <c:dLbl>
              <c:idx val="3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9-DA4A-4C9D-8D87-5708C524D80E}"/>
                </c:ext>
              </c:extLst>
            </c:dLbl>
            <c:dLbl>
              <c:idx val="3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B-DA4A-4C9D-8D87-5708C524D80E}"/>
                </c:ext>
              </c:extLst>
            </c:dLbl>
            <c:dLbl>
              <c:idx val="3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D-DA4A-4C9D-8D87-5708C524D80E}"/>
                </c:ext>
              </c:extLst>
            </c:dLbl>
            <c:dLbl>
              <c:idx val="3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9F-DA4A-4C9D-8D87-5708C524D80E}"/>
                </c:ext>
              </c:extLst>
            </c:dLbl>
            <c:dLbl>
              <c:idx val="3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1-DA4A-4C9D-8D87-5708C524D80E}"/>
                </c:ext>
              </c:extLst>
            </c:dLbl>
            <c:dLbl>
              <c:idx val="3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3-DA4A-4C9D-8D87-5708C524D80E}"/>
                </c:ext>
              </c:extLst>
            </c:dLbl>
            <c:dLbl>
              <c:idx val="3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5-DA4A-4C9D-8D87-5708C524D80E}"/>
                </c:ext>
              </c:extLst>
            </c:dLbl>
            <c:dLbl>
              <c:idx val="3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7-DA4A-4C9D-8D87-5708C524D80E}"/>
                </c:ext>
              </c:extLst>
            </c:dLbl>
            <c:dLbl>
              <c:idx val="3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9-DA4A-4C9D-8D87-5708C524D80E}"/>
                </c:ext>
              </c:extLst>
            </c:dLbl>
            <c:dLbl>
              <c:idx val="3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B-DA4A-4C9D-8D87-5708C524D80E}"/>
                </c:ext>
              </c:extLst>
            </c:dLbl>
            <c:dLbl>
              <c:idx val="3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D-DA4A-4C9D-8D87-5708C524D80E}"/>
                </c:ext>
              </c:extLst>
            </c:dLbl>
            <c:dLbl>
              <c:idx val="3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AF-DA4A-4C9D-8D87-5708C524D80E}"/>
                </c:ext>
              </c:extLst>
            </c:dLbl>
            <c:dLbl>
              <c:idx val="3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1-DA4A-4C9D-8D87-5708C524D80E}"/>
                </c:ext>
              </c:extLst>
            </c:dLbl>
            <c:dLbl>
              <c:idx val="3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3-DA4A-4C9D-8D87-5708C524D80E}"/>
                </c:ext>
              </c:extLst>
            </c:dLbl>
            <c:dLbl>
              <c:idx val="3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5-DA4A-4C9D-8D87-5708C524D80E}"/>
                </c:ext>
              </c:extLst>
            </c:dLbl>
            <c:dLbl>
              <c:idx val="3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7-DA4A-4C9D-8D87-5708C524D80E}"/>
                </c:ext>
              </c:extLst>
            </c:dLbl>
            <c:dLbl>
              <c:idx val="3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9-DA4A-4C9D-8D87-5708C524D80E}"/>
                </c:ext>
              </c:extLst>
            </c:dLbl>
            <c:dLbl>
              <c:idx val="3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B-DA4A-4C9D-8D87-5708C524D80E}"/>
                </c:ext>
              </c:extLst>
            </c:dLbl>
            <c:dLbl>
              <c:idx val="3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D-DA4A-4C9D-8D87-5708C524D80E}"/>
                </c:ext>
              </c:extLst>
            </c:dLbl>
            <c:dLbl>
              <c:idx val="3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BF-DA4A-4C9D-8D87-5708C524D80E}"/>
                </c:ext>
              </c:extLst>
            </c:dLbl>
            <c:dLbl>
              <c:idx val="3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1-DA4A-4C9D-8D87-5708C524D80E}"/>
                </c:ext>
              </c:extLst>
            </c:dLbl>
            <c:dLbl>
              <c:idx val="3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3-DA4A-4C9D-8D87-5708C524D80E}"/>
                </c:ext>
              </c:extLst>
            </c:dLbl>
            <c:dLbl>
              <c:idx val="3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5-DA4A-4C9D-8D87-5708C524D80E}"/>
                </c:ext>
              </c:extLst>
            </c:dLbl>
            <c:dLbl>
              <c:idx val="3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7-DA4A-4C9D-8D87-5708C524D80E}"/>
                </c:ext>
              </c:extLst>
            </c:dLbl>
            <c:dLbl>
              <c:idx val="3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9-DA4A-4C9D-8D87-5708C524D80E}"/>
                </c:ext>
              </c:extLst>
            </c:dLbl>
            <c:dLbl>
              <c:idx val="3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B-DA4A-4C9D-8D87-5708C524D80E}"/>
                </c:ext>
              </c:extLst>
            </c:dLbl>
            <c:dLbl>
              <c:idx val="3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D-DA4A-4C9D-8D87-5708C524D80E}"/>
                </c:ext>
              </c:extLst>
            </c:dLbl>
            <c:dLbl>
              <c:idx val="3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CF-DA4A-4C9D-8D87-5708C524D80E}"/>
                </c:ext>
              </c:extLst>
            </c:dLbl>
            <c:dLbl>
              <c:idx val="3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1-DA4A-4C9D-8D87-5708C524D80E}"/>
                </c:ext>
              </c:extLst>
            </c:dLbl>
            <c:dLbl>
              <c:idx val="3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3-DA4A-4C9D-8D87-5708C524D80E}"/>
                </c:ext>
              </c:extLst>
            </c:dLbl>
            <c:dLbl>
              <c:idx val="3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5-DA4A-4C9D-8D87-5708C524D80E}"/>
                </c:ext>
              </c:extLst>
            </c:dLbl>
            <c:dLbl>
              <c:idx val="3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7-DA4A-4C9D-8D87-5708C524D80E}"/>
                </c:ext>
              </c:extLst>
            </c:dLbl>
            <c:dLbl>
              <c:idx val="3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9-DA4A-4C9D-8D87-5708C524D80E}"/>
                </c:ext>
              </c:extLst>
            </c:dLbl>
            <c:dLbl>
              <c:idx val="3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B-DA4A-4C9D-8D87-5708C524D80E}"/>
                </c:ext>
              </c:extLst>
            </c:dLbl>
            <c:dLbl>
              <c:idx val="3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D-DA4A-4C9D-8D87-5708C524D80E}"/>
                </c:ext>
              </c:extLst>
            </c:dLbl>
            <c:dLbl>
              <c:idx val="3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DF-DA4A-4C9D-8D87-5708C524D80E}"/>
                </c:ext>
              </c:extLst>
            </c:dLbl>
            <c:dLbl>
              <c:idx val="3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1-DA4A-4C9D-8D87-5708C524D80E}"/>
                </c:ext>
              </c:extLst>
            </c:dLbl>
            <c:dLbl>
              <c:idx val="3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3-DA4A-4C9D-8D87-5708C524D80E}"/>
                </c:ext>
              </c:extLst>
            </c:dLbl>
            <c:dLbl>
              <c:idx val="3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5-DA4A-4C9D-8D87-5708C524D80E}"/>
                </c:ext>
              </c:extLst>
            </c:dLbl>
            <c:dLbl>
              <c:idx val="3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7-DA4A-4C9D-8D87-5708C524D80E}"/>
                </c:ext>
              </c:extLst>
            </c:dLbl>
            <c:dLbl>
              <c:idx val="3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9-DA4A-4C9D-8D87-5708C524D80E}"/>
                </c:ext>
              </c:extLst>
            </c:dLbl>
            <c:dLbl>
              <c:idx val="3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B-DA4A-4C9D-8D87-5708C524D80E}"/>
                </c:ext>
              </c:extLst>
            </c:dLbl>
            <c:dLbl>
              <c:idx val="3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D-DA4A-4C9D-8D87-5708C524D80E}"/>
                </c:ext>
              </c:extLst>
            </c:dLbl>
            <c:dLbl>
              <c:idx val="3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EF-DA4A-4C9D-8D87-5708C524D80E}"/>
                </c:ext>
              </c:extLst>
            </c:dLbl>
            <c:dLbl>
              <c:idx val="3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1-DA4A-4C9D-8D87-5708C524D80E}"/>
                </c:ext>
              </c:extLst>
            </c:dLbl>
            <c:dLbl>
              <c:idx val="3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3-DA4A-4C9D-8D87-5708C524D80E}"/>
                </c:ext>
              </c:extLst>
            </c:dLbl>
            <c:dLbl>
              <c:idx val="3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5-DA4A-4C9D-8D87-5708C524D80E}"/>
                </c:ext>
              </c:extLst>
            </c:dLbl>
            <c:dLbl>
              <c:idx val="3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7-DA4A-4C9D-8D87-5708C524D80E}"/>
                </c:ext>
              </c:extLst>
            </c:dLbl>
            <c:dLbl>
              <c:idx val="3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9-DA4A-4C9D-8D87-5708C524D80E}"/>
                </c:ext>
              </c:extLst>
            </c:dLbl>
            <c:dLbl>
              <c:idx val="3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B-DA4A-4C9D-8D87-5708C524D80E}"/>
                </c:ext>
              </c:extLst>
            </c:dLbl>
            <c:dLbl>
              <c:idx val="3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D-DA4A-4C9D-8D87-5708C524D80E}"/>
                </c:ext>
              </c:extLst>
            </c:dLbl>
            <c:dLbl>
              <c:idx val="3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2FF-DA4A-4C9D-8D87-5708C524D80E}"/>
                </c:ext>
              </c:extLst>
            </c:dLbl>
            <c:dLbl>
              <c:idx val="3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1-DA4A-4C9D-8D87-5708C524D80E}"/>
                </c:ext>
              </c:extLst>
            </c:dLbl>
            <c:dLbl>
              <c:idx val="3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3-DA4A-4C9D-8D87-5708C524D80E}"/>
                </c:ext>
              </c:extLst>
            </c:dLbl>
            <c:dLbl>
              <c:idx val="3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5-DA4A-4C9D-8D87-5708C524D80E}"/>
                </c:ext>
              </c:extLst>
            </c:dLbl>
            <c:dLbl>
              <c:idx val="3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7-DA4A-4C9D-8D87-5708C524D80E}"/>
                </c:ext>
              </c:extLst>
            </c:dLbl>
            <c:dLbl>
              <c:idx val="3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9-DA4A-4C9D-8D87-5708C524D80E}"/>
                </c:ext>
              </c:extLst>
            </c:dLbl>
            <c:dLbl>
              <c:idx val="3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B-DA4A-4C9D-8D87-5708C524D80E}"/>
                </c:ext>
              </c:extLst>
            </c:dLbl>
            <c:dLbl>
              <c:idx val="3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D-DA4A-4C9D-8D87-5708C524D80E}"/>
                </c:ext>
              </c:extLst>
            </c:dLbl>
            <c:dLbl>
              <c:idx val="3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0F-DA4A-4C9D-8D87-5708C524D80E}"/>
                </c:ext>
              </c:extLst>
            </c:dLbl>
            <c:dLbl>
              <c:idx val="3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1-DA4A-4C9D-8D87-5708C524D80E}"/>
                </c:ext>
              </c:extLst>
            </c:dLbl>
            <c:dLbl>
              <c:idx val="3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3-DA4A-4C9D-8D87-5708C524D80E}"/>
                </c:ext>
              </c:extLst>
            </c:dLbl>
            <c:dLbl>
              <c:idx val="3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5-DA4A-4C9D-8D87-5708C524D80E}"/>
                </c:ext>
              </c:extLst>
            </c:dLbl>
            <c:dLbl>
              <c:idx val="3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7-DA4A-4C9D-8D87-5708C524D80E}"/>
                </c:ext>
              </c:extLst>
            </c:dLbl>
            <c:dLbl>
              <c:idx val="3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9-DA4A-4C9D-8D87-5708C524D80E}"/>
                </c:ext>
              </c:extLst>
            </c:dLbl>
            <c:dLbl>
              <c:idx val="3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B-DA4A-4C9D-8D87-5708C524D80E}"/>
                </c:ext>
              </c:extLst>
            </c:dLbl>
            <c:dLbl>
              <c:idx val="3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D-DA4A-4C9D-8D87-5708C524D80E}"/>
                </c:ext>
              </c:extLst>
            </c:dLbl>
            <c:dLbl>
              <c:idx val="3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1F-DA4A-4C9D-8D87-5708C524D80E}"/>
                </c:ext>
              </c:extLst>
            </c:dLbl>
            <c:dLbl>
              <c:idx val="4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1-DA4A-4C9D-8D87-5708C524D80E}"/>
                </c:ext>
              </c:extLst>
            </c:dLbl>
            <c:dLbl>
              <c:idx val="4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3-DA4A-4C9D-8D87-5708C524D80E}"/>
                </c:ext>
              </c:extLst>
            </c:dLbl>
            <c:dLbl>
              <c:idx val="4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5-DA4A-4C9D-8D87-5708C524D80E}"/>
                </c:ext>
              </c:extLst>
            </c:dLbl>
            <c:dLbl>
              <c:idx val="4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7-DA4A-4C9D-8D87-5708C524D80E}"/>
                </c:ext>
              </c:extLst>
            </c:dLbl>
            <c:dLbl>
              <c:idx val="4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9-DA4A-4C9D-8D87-5708C524D80E}"/>
                </c:ext>
              </c:extLst>
            </c:dLbl>
            <c:dLbl>
              <c:idx val="4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B-DA4A-4C9D-8D87-5708C524D80E}"/>
                </c:ext>
              </c:extLst>
            </c:dLbl>
            <c:dLbl>
              <c:idx val="4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D-DA4A-4C9D-8D87-5708C524D80E}"/>
                </c:ext>
              </c:extLst>
            </c:dLbl>
            <c:dLbl>
              <c:idx val="4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2F-DA4A-4C9D-8D87-5708C524D80E}"/>
                </c:ext>
              </c:extLst>
            </c:dLbl>
            <c:dLbl>
              <c:idx val="4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1-DA4A-4C9D-8D87-5708C524D80E}"/>
                </c:ext>
              </c:extLst>
            </c:dLbl>
            <c:dLbl>
              <c:idx val="4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3-DA4A-4C9D-8D87-5708C524D80E}"/>
                </c:ext>
              </c:extLst>
            </c:dLbl>
            <c:dLbl>
              <c:idx val="4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5-DA4A-4C9D-8D87-5708C524D80E}"/>
                </c:ext>
              </c:extLst>
            </c:dLbl>
            <c:dLbl>
              <c:idx val="4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7-DA4A-4C9D-8D87-5708C524D80E}"/>
                </c:ext>
              </c:extLst>
            </c:dLbl>
            <c:dLbl>
              <c:idx val="4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9-DA4A-4C9D-8D87-5708C524D80E}"/>
                </c:ext>
              </c:extLst>
            </c:dLbl>
            <c:dLbl>
              <c:idx val="4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B-DA4A-4C9D-8D87-5708C524D80E}"/>
                </c:ext>
              </c:extLst>
            </c:dLbl>
            <c:dLbl>
              <c:idx val="4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D-DA4A-4C9D-8D87-5708C524D80E}"/>
                </c:ext>
              </c:extLst>
            </c:dLbl>
            <c:dLbl>
              <c:idx val="4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3F-DA4A-4C9D-8D87-5708C524D80E}"/>
                </c:ext>
              </c:extLst>
            </c:dLbl>
            <c:dLbl>
              <c:idx val="4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1-DA4A-4C9D-8D87-5708C524D80E}"/>
                </c:ext>
              </c:extLst>
            </c:dLbl>
            <c:dLbl>
              <c:idx val="4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3-DA4A-4C9D-8D87-5708C524D80E}"/>
                </c:ext>
              </c:extLst>
            </c:dLbl>
            <c:dLbl>
              <c:idx val="4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5-DA4A-4C9D-8D87-5708C524D80E}"/>
                </c:ext>
              </c:extLst>
            </c:dLbl>
            <c:dLbl>
              <c:idx val="4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7-DA4A-4C9D-8D87-5708C524D80E}"/>
                </c:ext>
              </c:extLst>
            </c:dLbl>
            <c:dLbl>
              <c:idx val="4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9-DA4A-4C9D-8D87-5708C524D80E}"/>
                </c:ext>
              </c:extLst>
            </c:dLbl>
            <c:dLbl>
              <c:idx val="4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B-DA4A-4C9D-8D87-5708C524D80E}"/>
                </c:ext>
              </c:extLst>
            </c:dLbl>
            <c:dLbl>
              <c:idx val="4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D-DA4A-4C9D-8D87-5708C524D80E}"/>
                </c:ext>
              </c:extLst>
            </c:dLbl>
            <c:dLbl>
              <c:idx val="4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4F-DA4A-4C9D-8D87-5708C524D80E}"/>
                </c:ext>
              </c:extLst>
            </c:dLbl>
            <c:dLbl>
              <c:idx val="4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1-DA4A-4C9D-8D87-5708C524D80E}"/>
                </c:ext>
              </c:extLst>
            </c:dLbl>
            <c:dLbl>
              <c:idx val="4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3-DA4A-4C9D-8D87-5708C524D80E}"/>
                </c:ext>
              </c:extLst>
            </c:dLbl>
            <c:dLbl>
              <c:idx val="4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5-DA4A-4C9D-8D87-5708C524D80E}"/>
                </c:ext>
              </c:extLst>
            </c:dLbl>
            <c:dLbl>
              <c:idx val="4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7-DA4A-4C9D-8D87-5708C524D80E}"/>
                </c:ext>
              </c:extLst>
            </c:dLbl>
            <c:dLbl>
              <c:idx val="4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9-DA4A-4C9D-8D87-5708C524D80E}"/>
                </c:ext>
              </c:extLst>
            </c:dLbl>
            <c:dLbl>
              <c:idx val="4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B-DA4A-4C9D-8D87-5708C524D80E}"/>
                </c:ext>
              </c:extLst>
            </c:dLbl>
            <c:dLbl>
              <c:idx val="4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D-DA4A-4C9D-8D87-5708C524D80E}"/>
                </c:ext>
              </c:extLst>
            </c:dLbl>
            <c:dLbl>
              <c:idx val="4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5F-DA4A-4C9D-8D87-5708C524D80E}"/>
                </c:ext>
              </c:extLst>
            </c:dLbl>
            <c:dLbl>
              <c:idx val="4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1-DA4A-4C9D-8D87-5708C524D80E}"/>
                </c:ext>
              </c:extLst>
            </c:dLbl>
            <c:dLbl>
              <c:idx val="4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3-DA4A-4C9D-8D87-5708C524D80E}"/>
                </c:ext>
              </c:extLst>
            </c:dLbl>
            <c:dLbl>
              <c:idx val="4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5-DA4A-4C9D-8D87-5708C524D80E}"/>
                </c:ext>
              </c:extLst>
            </c:dLbl>
            <c:dLbl>
              <c:idx val="4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7-DA4A-4C9D-8D87-5708C524D80E}"/>
                </c:ext>
              </c:extLst>
            </c:dLbl>
            <c:dLbl>
              <c:idx val="4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9-DA4A-4C9D-8D87-5708C524D80E}"/>
                </c:ext>
              </c:extLst>
            </c:dLbl>
            <c:dLbl>
              <c:idx val="4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B-DA4A-4C9D-8D87-5708C524D80E}"/>
                </c:ext>
              </c:extLst>
            </c:dLbl>
            <c:dLbl>
              <c:idx val="4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D-DA4A-4C9D-8D87-5708C524D80E}"/>
                </c:ext>
              </c:extLst>
            </c:dLbl>
            <c:dLbl>
              <c:idx val="4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6F-DA4A-4C9D-8D87-5708C524D80E}"/>
                </c:ext>
              </c:extLst>
            </c:dLbl>
            <c:dLbl>
              <c:idx val="4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1-DA4A-4C9D-8D87-5708C524D80E}"/>
                </c:ext>
              </c:extLst>
            </c:dLbl>
            <c:dLbl>
              <c:idx val="4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3-DA4A-4C9D-8D87-5708C524D80E}"/>
                </c:ext>
              </c:extLst>
            </c:dLbl>
            <c:dLbl>
              <c:idx val="4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5-DA4A-4C9D-8D87-5708C524D80E}"/>
                </c:ext>
              </c:extLst>
            </c:dLbl>
            <c:dLbl>
              <c:idx val="4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7-DA4A-4C9D-8D87-5708C524D80E}"/>
                </c:ext>
              </c:extLst>
            </c:dLbl>
            <c:dLbl>
              <c:idx val="4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9-DA4A-4C9D-8D87-5708C524D80E}"/>
                </c:ext>
              </c:extLst>
            </c:dLbl>
            <c:dLbl>
              <c:idx val="4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B-DA4A-4C9D-8D87-5708C524D80E}"/>
                </c:ext>
              </c:extLst>
            </c:dLbl>
            <c:dLbl>
              <c:idx val="4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D-DA4A-4C9D-8D87-5708C524D80E}"/>
                </c:ext>
              </c:extLst>
            </c:dLbl>
            <c:dLbl>
              <c:idx val="4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7F-DA4A-4C9D-8D87-5708C524D80E}"/>
                </c:ext>
              </c:extLst>
            </c:dLbl>
            <c:dLbl>
              <c:idx val="4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1-DA4A-4C9D-8D87-5708C524D80E}"/>
                </c:ext>
              </c:extLst>
            </c:dLbl>
            <c:dLbl>
              <c:idx val="4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3-DA4A-4C9D-8D87-5708C524D80E}"/>
                </c:ext>
              </c:extLst>
            </c:dLbl>
            <c:dLbl>
              <c:idx val="4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5-DA4A-4C9D-8D87-5708C524D80E}"/>
                </c:ext>
              </c:extLst>
            </c:dLbl>
            <c:dLbl>
              <c:idx val="4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7-DA4A-4C9D-8D87-5708C524D80E}"/>
                </c:ext>
              </c:extLst>
            </c:dLbl>
            <c:dLbl>
              <c:idx val="4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9-DA4A-4C9D-8D87-5708C524D80E}"/>
                </c:ext>
              </c:extLst>
            </c:dLbl>
            <c:dLbl>
              <c:idx val="4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B-DA4A-4C9D-8D87-5708C524D80E}"/>
                </c:ext>
              </c:extLst>
            </c:dLbl>
            <c:dLbl>
              <c:idx val="4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D-DA4A-4C9D-8D87-5708C524D80E}"/>
                </c:ext>
              </c:extLst>
            </c:dLbl>
            <c:dLbl>
              <c:idx val="4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8F-DA4A-4C9D-8D87-5708C524D80E}"/>
                </c:ext>
              </c:extLst>
            </c:dLbl>
            <c:dLbl>
              <c:idx val="4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1-DA4A-4C9D-8D87-5708C524D80E}"/>
                </c:ext>
              </c:extLst>
            </c:dLbl>
            <c:dLbl>
              <c:idx val="4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3-DA4A-4C9D-8D87-5708C524D80E}"/>
                </c:ext>
              </c:extLst>
            </c:dLbl>
            <c:dLbl>
              <c:idx val="4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5-DA4A-4C9D-8D87-5708C524D80E}"/>
                </c:ext>
              </c:extLst>
            </c:dLbl>
            <c:dLbl>
              <c:idx val="4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7-DA4A-4C9D-8D87-5708C524D80E}"/>
                </c:ext>
              </c:extLst>
            </c:dLbl>
            <c:dLbl>
              <c:idx val="4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9-DA4A-4C9D-8D87-5708C524D80E}"/>
                </c:ext>
              </c:extLst>
            </c:dLbl>
            <c:dLbl>
              <c:idx val="4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B-DA4A-4C9D-8D87-5708C524D80E}"/>
                </c:ext>
              </c:extLst>
            </c:dLbl>
            <c:dLbl>
              <c:idx val="4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D-DA4A-4C9D-8D87-5708C524D80E}"/>
                </c:ext>
              </c:extLst>
            </c:dLbl>
            <c:dLbl>
              <c:idx val="4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9F-DA4A-4C9D-8D87-5708C524D80E}"/>
                </c:ext>
              </c:extLst>
            </c:dLbl>
            <c:dLbl>
              <c:idx val="4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1-DA4A-4C9D-8D87-5708C524D80E}"/>
                </c:ext>
              </c:extLst>
            </c:dLbl>
            <c:dLbl>
              <c:idx val="4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3-DA4A-4C9D-8D87-5708C524D80E}"/>
                </c:ext>
              </c:extLst>
            </c:dLbl>
            <c:dLbl>
              <c:idx val="4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5-DA4A-4C9D-8D87-5708C524D80E}"/>
                </c:ext>
              </c:extLst>
            </c:dLbl>
            <c:dLbl>
              <c:idx val="4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7-DA4A-4C9D-8D87-5708C524D80E}"/>
                </c:ext>
              </c:extLst>
            </c:dLbl>
            <c:dLbl>
              <c:idx val="4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9-DA4A-4C9D-8D87-5708C524D80E}"/>
                </c:ext>
              </c:extLst>
            </c:dLbl>
            <c:dLbl>
              <c:idx val="4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B-DA4A-4C9D-8D87-5708C524D80E}"/>
                </c:ext>
              </c:extLst>
            </c:dLbl>
            <c:dLbl>
              <c:idx val="4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D-DA4A-4C9D-8D87-5708C524D80E}"/>
                </c:ext>
              </c:extLst>
            </c:dLbl>
            <c:dLbl>
              <c:idx val="4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AF-DA4A-4C9D-8D87-5708C524D80E}"/>
                </c:ext>
              </c:extLst>
            </c:dLbl>
            <c:dLbl>
              <c:idx val="4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1-DA4A-4C9D-8D87-5708C524D80E}"/>
                </c:ext>
              </c:extLst>
            </c:dLbl>
            <c:dLbl>
              <c:idx val="4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3-DA4A-4C9D-8D87-5708C524D80E}"/>
                </c:ext>
              </c:extLst>
            </c:dLbl>
            <c:dLbl>
              <c:idx val="4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5-DA4A-4C9D-8D87-5708C524D80E}"/>
                </c:ext>
              </c:extLst>
            </c:dLbl>
            <c:dLbl>
              <c:idx val="4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7-DA4A-4C9D-8D87-5708C524D80E}"/>
                </c:ext>
              </c:extLst>
            </c:dLbl>
            <c:dLbl>
              <c:idx val="4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9-DA4A-4C9D-8D87-5708C524D80E}"/>
                </c:ext>
              </c:extLst>
            </c:dLbl>
            <c:dLbl>
              <c:idx val="4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B-DA4A-4C9D-8D87-5708C524D80E}"/>
                </c:ext>
              </c:extLst>
            </c:dLbl>
            <c:dLbl>
              <c:idx val="4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D-DA4A-4C9D-8D87-5708C524D80E}"/>
                </c:ext>
              </c:extLst>
            </c:dLbl>
            <c:dLbl>
              <c:idx val="4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BF-DA4A-4C9D-8D87-5708C524D80E}"/>
                </c:ext>
              </c:extLst>
            </c:dLbl>
            <c:dLbl>
              <c:idx val="4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1-DA4A-4C9D-8D87-5708C524D80E}"/>
                </c:ext>
              </c:extLst>
            </c:dLbl>
            <c:dLbl>
              <c:idx val="4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3-DA4A-4C9D-8D87-5708C524D80E}"/>
                </c:ext>
              </c:extLst>
            </c:dLbl>
            <c:dLbl>
              <c:idx val="4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5-DA4A-4C9D-8D87-5708C524D80E}"/>
                </c:ext>
              </c:extLst>
            </c:dLbl>
            <c:dLbl>
              <c:idx val="4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7-DA4A-4C9D-8D87-5708C524D80E}"/>
                </c:ext>
              </c:extLst>
            </c:dLbl>
            <c:dLbl>
              <c:idx val="4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9-DA4A-4C9D-8D87-5708C524D80E}"/>
                </c:ext>
              </c:extLst>
            </c:dLbl>
            <c:dLbl>
              <c:idx val="4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B-DA4A-4C9D-8D87-5708C524D80E}"/>
                </c:ext>
              </c:extLst>
            </c:dLbl>
            <c:dLbl>
              <c:idx val="4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D-DA4A-4C9D-8D87-5708C524D80E}"/>
                </c:ext>
              </c:extLst>
            </c:dLbl>
            <c:dLbl>
              <c:idx val="4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CF-DA4A-4C9D-8D87-5708C524D80E}"/>
                </c:ext>
              </c:extLst>
            </c:dLbl>
            <c:dLbl>
              <c:idx val="4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1-DA4A-4C9D-8D87-5708C524D80E}"/>
                </c:ext>
              </c:extLst>
            </c:dLbl>
            <c:dLbl>
              <c:idx val="4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3-DA4A-4C9D-8D87-5708C524D80E}"/>
                </c:ext>
              </c:extLst>
            </c:dLbl>
            <c:dLbl>
              <c:idx val="4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5-DA4A-4C9D-8D87-5708C524D80E}"/>
                </c:ext>
              </c:extLst>
            </c:dLbl>
            <c:dLbl>
              <c:idx val="4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7-DA4A-4C9D-8D87-5708C524D80E}"/>
                </c:ext>
              </c:extLst>
            </c:dLbl>
            <c:dLbl>
              <c:idx val="4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9-DA4A-4C9D-8D87-5708C524D80E}"/>
                </c:ext>
              </c:extLst>
            </c:dLbl>
            <c:dLbl>
              <c:idx val="4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B-DA4A-4C9D-8D87-5708C524D80E}"/>
                </c:ext>
              </c:extLst>
            </c:dLbl>
            <c:dLbl>
              <c:idx val="4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D-DA4A-4C9D-8D87-5708C524D80E}"/>
                </c:ext>
              </c:extLst>
            </c:dLbl>
            <c:dLbl>
              <c:idx val="4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DF-DA4A-4C9D-8D87-5708C524D80E}"/>
                </c:ext>
              </c:extLst>
            </c:dLbl>
            <c:dLbl>
              <c:idx val="4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1-DA4A-4C9D-8D87-5708C524D80E}"/>
                </c:ext>
              </c:extLst>
            </c:dLbl>
            <c:dLbl>
              <c:idx val="4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3-DA4A-4C9D-8D87-5708C524D80E}"/>
                </c:ext>
              </c:extLst>
            </c:dLbl>
            <c:dLbl>
              <c:idx val="4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5-DA4A-4C9D-8D87-5708C524D80E}"/>
                </c:ext>
              </c:extLst>
            </c:dLbl>
            <c:dLbl>
              <c:idx val="4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7-DA4A-4C9D-8D87-5708C524D80E}"/>
                </c:ext>
              </c:extLst>
            </c:dLbl>
            <c:dLbl>
              <c:idx val="5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9-DA4A-4C9D-8D87-5708C524D80E}"/>
                </c:ext>
              </c:extLst>
            </c:dLbl>
            <c:dLbl>
              <c:idx val="5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B-DA4A-4C9D-8D87-5708C524D80E}"/>
                </c:ext>
              </c:extLst>
            </c:dLbl>
            <c:dLbl>
              <c:idx val="5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D-DA4A-4C9D-8D87-5708C524D80E}"/>
                </c:ext>
              </c:extLst>
            </c:dLbl>
            <c:dLbl>
              <c:idx val="5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EF-DA4A-4C9D-8D87-5708C524D80E}"/>
                </c:ext>
              </c:extLst>
            </c:dLbl>
            <c:dLbl>
              <c:idx val="5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1-DA4A-4C9D-8D87-5708C524D80E}"/>
                </c:ext>
              </c:extLst>
            </c:dLbl>
            <c:dLbl>
              <c:idx val="5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3-DA4A-4C9D-8D87-5708C524D80E}"/>
                </c:ext>
              </c:extLst>
            </c:dLbl>
            <c:dLbl>
              <c:idx val="5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5-DA4A-4C9D-8D87-5708C524D80E}"/>
                </c:ext>
              </c:extLst>
            </c:dLbl>
            <c:dLbl>
              <c:idx val="5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7-DA4A-4C9D-8D87-5708C524D80E}"/>
                </c:ext>
              </c:extLst>
            </c:dLbl>
            <c:dLbl>
              <c:idx val="5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9-DA4A-4C9D-8D87-5708C524D80E}"/>
                </c:ext>
              </c:extLst>
            </c:dLbl>
            <c:dLbl>
              <c:idx val="5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B-DA4A-4C9D-8D87-5708C524D80E}"/>
                </c:ext>
              </c:extLst>
            </c:dLbl>
            <c:dLbl>
              <c:idx val="5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D-DA4A-4C9D-8D87-5708C524D80E}"/>
                </c:ext>
              </c:extLst>
            </c:dLbl>
            <c:dLbl>
              <c:idx val="5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3FF-DA4A-4C9D-8D87-5708C524D80E}"/>
                </c:ext>
              </c:extLst>
            </c:dLbl>
            <c:dLbl>
              <c:idx val="5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1-DA4A-4C9D-8D87-5708C524D80E}"/>
                </c:ext>
              </c:extLst>
            </c:dLbl>
            <c:dLbl>
              <c:idx val="5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3-DA4A-4C9D-8D87-5708C524D80E}"/>
                </c:ext>
              </c:extLst>
            </c:dLbl>
            <c:dLbl>
              <c:idx val="5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5-DA4A-4C9D-8D87-5708C524D80E}"/>
                </c:ext>
              </c:extLst>
            </c:dLbl>
            <c:dLbl>
              <c:idx val="5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7-DA4A-4C9D-8D87-5708C524D80E}"/>
                </c:ext>
              </c:extLst>
            </c:dLbl>
            <c:dLbl>
              <c:idx val="5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9-DA4A-4C9D-8D87-5708C524D80E}"/>
                </c:ext>
              </c:extLst>
            </c:dLbl>
            <c:dLbl>
              <c:idx val="5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B-DA4A-4C9D-8D87-5708C524D80E}"/>
                </c:ext>
              </c:extLst>
            </c:dLbl>
            <c:dLbl>
              <c:idx val="5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D-DA4A-4C9D-8D87-5708C524D80E}"/>
                </c:ext>
              </c:extLst>
            </c:dLbl>
            <c:dLbl>
              <c:idx val="5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0F-DA4A-4C9D-8D87-5708C524D80E}"/>
                </c:ext>
              </c:extLst>
            </c:dLbl>
            <c:dLbl>
              <c:idx val="5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1-DA4A-4C9D-8D87-5708C524D80E}"/>
                </c:ext>
              </c:extLst>
            </c:dLbl>
            <c:dLbl>
              <c:idx val="5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3-DA4A-4C9D-8D87-5708C524D80E}"/>
                </c:ext>
              </c:extLst>
            </c:dLbl>
            <c:dLbl>
              <c:idx val="5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5-DA4A-4C9D-8D87-5708C524D80E}"/>
                </c:ext>
              </c:extLst>
            </c:dLbl>
            <c:dLbl>
              <c:idx val="5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7-DA4A-4C9D-8D87-5708C524D80E}"/>
                </c:ext>
              </c:extLst>
            </c:dLbl>
            <c:dLbl>
              <c:idx val="5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9-DA4A-4C9D-8D87-5708C524D80E}"/>
                </c:ext>
              </c:extLst>
            </c:dLbl>
            <c:dLbl>
              <c:idx val="5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B-DA4A-4C9D-8D87-5708C524D80E}"/>
                </c:ext>
              </c:extLst>
            </c:dLbl>
            <c:dLbl>
              <c:idx val="5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D-DA4A-4C9D-8D87-5708C524D80E}"/>
                </c:ext>
              </c:extLst>
            </c:dLbl>
            <c:dLbl>
              <c:idx val="5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1F-DA4A-4C9D-8D87-5708C524D80E}"/>
                </c:ext>
              </c:extLst>
            </c:dLbl>
            <c:dLbl>
              <c:idx val="5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1-DA4A-4C9D-8D87-5708C524D80E}"/>
                </c:ext>
              </c:extLst>
            </c:dLbl>
            <c:dLbl>
              <c:idx val="5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3-DA4A-4C9D-8D87-5708C524D80E}"/>
                </c:ext>
              </c:extLst>
            </c:dLbl>
            <c:dLbl>
              <c:idx val="5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5-DA4A-4C9D-8D87-5708C524D80E}"/>
                </c:ext>
              </c:extLst>
            </c:dLbl>
            <c:dLbl>
              <c:idx val="5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7-DA4A-4C9D-8D87-5708C524D80E}"/>
                </c:ext>
              </c:extLst>
            </c:dLbl>
            <c:dLbl>
              <c:idx val="5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9-DA4A-4C9D-8D87-5708C524D80E}"/>
                </c:ext>
              </c:extLst>
            </c:dLbl>
            <c:dLbl>
              <c:idx val="5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B-DA4A-4C9D-8D87-5708C524D80E}"/>
                </c:ext>
              </c:extLst>
            </c:dLbl>
            <c:dLbl>
              <c:idx val="5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D-DA4A-4C9D-8D87-5708C524D80E}"/>
                </c:ext>
              </c:extLst>
            </c:dLbl>
            <c:dLbl>
              <c:idx val="5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2F-DA4A-4C9D-8D87-5708C524D80E}"/>
                </c:ext>
              </c:extLst>
            </c:dLbl>
            <c:dLbl>
              <c:idx val="5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1-DA4A-4C9D-8D87-5708C524D80E}"/>
                </c:ext>
              </c:extLst>
            </c:dLbl>
            <c:dLbl>
              <c:idx val="5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3-DA4A-4C9D-8D87-5708C524D80E}"/>
                </c:ext>
              </c:extLst>
            </c:dLbl>
            <c:dLbl>
              <c:idx val="5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5-DA4A-4C9D-8D87-5708C524D80E}"/>
                </c:ext>
              </c:extLst>
            </c:dLbl>
            <c:dLbl>
              <c:idx val="5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7-DA4A-4C9D-8D87-5708C524D80E}"/>
                </c:ext>
              </c:extLst>
            </c:dLbl>
            <c:dLbl>
              <c:idx val="5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9-DA4A-4C9D-8D87-5708C524D80E}"/>
                </c:ext>
              </c:extLst>
            </c:dLbl>
            <c:dLbl>
              <c:idx val="5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B-DA4A-4C9D-8D87-5708C524D80E}"/>
                </c:ext>
              </c:extLst>
            </c:dLbl>
            <c:dLbl>
              <c:idx val="5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D-DA4A-4C9D-8D87-5708C524D80E}"/>
                </c:ext>
              </c:extLst>
            </c:dLbl>
            <c:dLbl>
              <c:idx val="5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3F-DA4A-4C9D-8D87-5708C524D80E}"/>
                </c:ext>
              </c:extLst>
            </c:dLbl>
            <c:dLbl>
              <c:idx val="5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1-DA4A-4C9D-8D87-5708C524D80E}"/>
                </c:ext>
              </c:extLst>
            </c:dLbl>
            <c:dLbl>
              <c:idx val="5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3-DA4A-4C9D-8D87-5708C524D80E}"/>
                </c:ext>
              </c:extLst>
            </c:dLbl>
            <c:dLbl>
              <c:idx val="5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5-DA4A-4C9D-8D87-5708C524D80E}"/>
                </c:ext>
              </c:extLst>
            </c:dLbl>
            <c:dLbl>
              <c:idx val="5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7-DA4A-4C9D-8D87-5708C524D80E}"/>
                </c:ext>
              </c:extLst>
            </c:dLbl>
            <c:dLbl>
              <c:idx val="5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9-DA4A-4C9D-8D87-5708C524D80E}"/>
                </c:ext>
              </c:extLst>
            </c:dLbl>
            <c:dLbl>
              <c:idx val="5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B-DA4A-4C9D-8D87-5708C524D80E}"/>
                </c:ext>
              </c:extLst>
            </c:dLbl>
            <c:dLbl>
              <c:idx val="5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D-DA4A-4C9D-8D87-5708C524D80E}"/>
                </c:ext>
              </c:extLst>
            </c:dLbl>
            <c:dLbl>
              <c:idx val="5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4F-DA4A-4C9D-8D87-5708C524D80E}"/>
                </c:ext>
              </c:extLst>
            </c:dLbl>
            <c:dLbl>
              <c:idx val="5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1-DA4A-4C9D-8D87-5708C524D80E}"/>
                </c:ext>
              </c:extLst>
            </c:dLbl>
            <c:dLbl>
              <c:idx val="5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3-DA4A-4C9D-8D87-5708C524D80E}"/>
                </c:ext>
              </c:extLst>
            </c:dLbl>
            <c:dLbl>
              <c:idx val="5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5-DA4A-4C9D-8D87-5708C524D80E}"/>
                </c:ext>
              </c:extLst>
            </c:dLbl>
            <c:dLbl>
              <c:idx val="5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7-DA4A-4C9D-8D87-5708C524D80E}"/>
                </c:ext>
              </c:extLst>
            </c:dLbl>
            <c:dLbl>
              <c:idx val="5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9-DA4A-4C9D-8D87-5708C524D80E}"/>
                </c:ext>
              </c:extLst>
            </c:dLbl>
            <c:dLbl>
              <c:idx val="5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B-DA4A-4C9D-8D87-5708C524D80E}"/>
                </c:ext>
              </c:extLst>
            </c:dLbl>
            <c:dLbl>
              <c:idx val="5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D-DA4A-4C9D-8D87-5708C524D80E}"/>
                </c:ext>
              </c:extLst>
            </c:dLbl>
            <c:dLbl>
              <c:idx val="5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5F-DA4A-4C9D-8D87-5708C524D80E}"/>
                </c:ext>
              </c:extLst>
            </c:dLbl>
            <c:dLbl>
              <c:idx val="5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1-DA4A-4C9D-8D87-5708C524D80E}"/>
                </c:ext>
              </c:extLst>
            </c:dLbl>
            <c:dLbl>
              <c:idx val="5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3-DA4A-4C9D-8D87-5708C524D80E}"/>
                </c:ext>
              </c:extLst>
            </c:dLbl>
            <c:dLbl>
              <c:idx val="5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5-DA4A-4C9D-8D87-5708C524D80E}"/>
                </c:ext>
              </c:extLst>
            </c:dLbl>
            <c:dLbl>
              <c:idx val="5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7-DA4A-4C9D-8D87-5708C524D80E}"/>
                </c:ext>
              </c:extLst>
            </c:dLbl>
            <c:dLbl>
              <c:idx val="5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9-DA4A-4C9D-8D87-5708C524D80E}"/>
                </c:ext>
              </c:extLst>
            </c:dLbl>
            <c:dLbl>
              <c:idx val="5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B-DA4A-4C9D-8D87-5708C524D80E}"/>
                </c:ext>
              </c:extLst>
            </c:dLbl>
            <c:dLbl>
              <c:idx val="5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D-DA4A-4C9D-8D87-5708C524D80E}"/>
                </c:ext>
              </c:extLst>
            </c:dLbl>
            <c:dLbl>
              <c:idx val="5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6F-DA4A-4C9D-8D87-5708C524D80E}"/>
                </c:ext>
              </c:extLst>
            </c:dLbl>
            <c:dLbl>
              <c:idx val="5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1-DA4A-4C9D-8D87-5708C524D80E}"/>
                </c:ext>
              </c:extLst>
            </c:dLbl>
            <c:dLbl>
              <c:idx val="5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3-DA4A-4C9D-8D87-5708C524D80E}"/>
                </c:ext>
              </c:extLst>
            </c:dLbl>
            <c:dLbl>
              <c:idx val="5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5-DA4A-4C9D-8D87-5708C524D80E}"/>
                </c:ext>
              </c:extLst>
            </c:dLbl>
            <c:dLbl>
              <c:idx val="5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7-DA4A-4C9D-8D87-5708C524D80E}"/>
                </c:ext>
              </c:extLst>
            </c:dLbl>
            <c:dLbl>
              <c:idx val="5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9-DA4A-4C9D-8D87-5708C524D80E}"/>
                </c:ext>
              </c:extLst>
            </c:dLbl>
            <c:dLbl>
              <c:idx val="5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B-DA4A-4C9D-8D87-5708C524D80E}"/>
                </c:ext>
              </c:extLst>
            </c:dLbl>
            <c:dLbl>
              <c:idx val="5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D-DA4A-4C9D-8D87-5708C524D80E}"/>
                </c:ext>
              </c:extLst>
            </c:dLbl>
            <c:dLbl>
              <c:idx val="5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7F-DA4A-4C9D-8D87-5708C524D80E}"/>
                </c:ext>
              </c:extLst>
            </c:dLbl>
            <c:dLbl>
              <c:idx val="5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1-DA4A-4C9D-8D87-5708C524D80E}"/>
                </c:ext>
              </c:extLst>
            </c:dLbl>
            <c:dLbl>
              <c:idx val="5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3-DA4A-4C9D-8D87-5708C524D80E}"/>
                </c:ext>
              </c:extLst>
            </c:dLbl>
            <c:dLbl>
              <c:idx val="5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5-DA4A-4C9D-8D87-5708C524D80E}"/>
                </c:ext>
              </c:extLst>
            </c:dLbl>
            <c:dLbl>
              <c:idx val="5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7-DA4A-4C9D-8D87-5708C524D80E}"/>
                </c:ext>
              </c:extLst>
            </c:dLbl>
            <c:dLbl>
              <c:idx val="5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9-DA4A-4C9D-8D87-5708C524D80E}"/>
                </c:ext>
              </c:extLst>
            </c:dLbl>
            <c:dLbl>
              <c:idx val="5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B-DA4A-4C9D-8D87-5708C524D80E}"/>
                </c:ext>
              </c:extLst>
            </c:dLbl>
            <c:dLbl>
              <c:idx val="5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D-DA4A-4C9D-8D87-5708C524D80E}"/>
                </c:ext>
              </c:extLst>
            </c:dLbl>
            <c:dLbl>
              <c:idx val="5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8F-DA4A-4C9D-8D87-5708C524D80E}"/>
                </c:ext>
              </c:extLst>
            </c:dLbl>
            <c:dLbl>
              <c:idx val="5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1-DA4A-4C9D-8D87-5708C524D80E}"/>
                </c:ext>
              </c:extLst>
            </c:dLbl>
            <c:dLbl>
              <c:idx val="5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3-DA4A-4C9D-8D87-5708C524D80E}"/>
                </c:ext>
              </c:extLst>
            </c:dLbl>
            <c:dLbl>
              <c:idx val="5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5-DA4A-4C9D-8D87-5708C524D80E}"/>
                </c:ext>
              </c:extLst>
            </c:dLbl>
            <c:dLbl>
              <c:idx val="5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7-DA4A-4C9D-8D87-5708C524D80E}"/>
                </c:ext>
              </c:extLst>
            </c:dLbl>
            <c:dLbl>
              <c:idx val="5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9-DA4A-4C9D-8D87-5708C524D80E}"/>
                </c:ext>
              </c:extLst>
            </c:dLbl>
            <c:dLbl>
              <c:idx val="5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B-DA4A-4C9D-8D87-5708C524D80E}"/>
                </c:ext>
              </c:extLst>
            </c:dLbl>
            <c:dLbl>
              <c:idx val="5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D-DA4A-4C9D-8D87-5708C524D80E}"/>
                </c:ext>
              </c:extLst>
            </c:dLbl>
            <c:dLbl>
              <c:idx val="5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9F-DA4A-4C9D-8D87-5708C524D80E}"/>
                </c:ext>
              </c:extLst>
            </c:dLbl>
            <c:dLbl>
              <c:idx val="5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1-DA4A-4C9D-8D87-5708C524D80E}"/>
                </c:ext>
              </c:extLst>
            </c:dLbl>
            <c:dLbl>
              <c:idx val="5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3-DA4A-4C9D-8D87-5708C524D80E}"/>
                </c:ext>
              </c:extLst>
            </c:dLbl>
            <c:dLbl>
              <c:idx val="5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5-DA4A-4C9D-8D87-5708C524D80E}"/>
                </c:ext>
              </c:extLst>
            </c:dLbl>
            <c:dLbl>
              <c:idx val="5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7-DA4A-4C9D-8D87-5708C524D80E}"/>
                </c:ext>
              </c:extLst>
            </c:dLbl>
            <c:dLbl>
              <c:idx val="5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9-DA4A-4C9D-8D87-5708C524D80E}"/>
                </c:ext>
              </c:extLst>
            </c:dLbl>
            <c:dLbl>
              <c:idx val="5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B-DA4A-4C9D-8D87-5708C524D80E}"/>
                </c:ext>
              </c:extLst>
            </c:dLbl>
            <c:dLbl>
              <c:idx val="5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D-DA4A-4C9D-8D87-5708C524D80E}"/>
                </c:ext>
              </c:extLst>
            </c:dLbl>
            <c:dLbl>
              <c:idx val="5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AF-DA4A-4C9D-8D87-5708C524D80E}"/>
                </c:ext>
              </c:extLst>
            </c:dLbl>
            <c:dLbl>
              <c:idx val="6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1-DA4A-4C9D-8D87-5708C524D80E}"/>
                </c:ext>
              </c:extLst>
            </c:dLbl>
            <c:dLbl>
              <c:idx val="6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3-DA4A-4C9D-8D87-5708C524D80E}"/>
                </c:ext>
              </c:extLst>
            </c:dLbl>
            <c:dLbl>
              <c:idx val="6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5-DA4A-4C9D-8D87-5708C524D80E}"/>
                </c:ext>
              </c:extLst>
            </c:dLbl>
            <c:dLbl>
              <c:idx val="6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7-DA4A-4C9D-8D87-5708C524D80E}"/>
                </c:ext>
              </c:extLst>
            </c:dLbl>
            <c:dLbl>
              <c:idx val="6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9-DA4A-4C9D-8D87-5708C524D80E}"/>
                </c:ext>
              </c:extLst>
            </c:dLbl>
            <c:dLbl>
              <c:idx val="6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B-DA4A-4C9D-8D87-5708C524D80E}"/>
                </c:ext>
              </c:extLst>
            </c:dLbl>
            <c:dLbl>
              <c:idx val="6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D-DA4A-4C9D-8D87-5708C524D80E}"/>
                </c:ext>
              </c:extLst>
            </c:dLbl>
            <c:dLbl>
              <c:idx val="6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BF-DA4A-4C9D-8D87-5708C524D80E}"/>
                </c:ext>
              </c:extLst>
            </c:dLbl>
            <c:dLbl>
              <c:idx val="6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1-DA4A-4C9D-8D87-5708C524D80E}"/>
                </c:ext>
              </c:extLst>
            </c:dLbl>
            <c:dLbl>
              <c:idx val="6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3-DA4A-4C9D-8D87-5708C524D80E}"/>
                </c:ext>
              </c:extLst>
            </c:dLbl>
            <c:dLbl>
              <c:idx val="6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5-DA4A-4C9D-8D87-5708C524D80E}"/>
                </c:ext>
              </c:extLst>
            </c:dLbl>
            <c:dLbl>
              <c:idx val="6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7-DA4A-4C9D-8D87-5708C524D80E}"/>
                </c:ext>
              </c:extLst>
            </c:dLbl>
            <c:dLbl>
              <c:idx val="6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9-DA4A-4C9D-8D87-5708C524D80E}"/>
                </c:ext>
              </c:extLst>
            </c:dLbl>
            <c:dLbl>
              <c:idx val="6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B-DA4A-4C9D-8D87-5708C524D80E}"/>
                </c:ext>
              </c:extLst>
            </c:dLbl>
            <c:dLbl>
              <c:idx val="6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D-DA4A-4C9D-8D87-5708C524D80E}"/>
                </c:ext>
              </c:extLst>
            </c:dLbl>
            <c:dLbl>
              <c:idx val="6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CF-DA4A-4C9D-8D87-5708C524D80E}"/>
                </c:ext>
              </c:extLst>
            </c:dLbl>
            <c:dLbl>
              <c:idx val="6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1-DA4A-4C9D-8D87-5708C524D80E}"/>
                </c:ext>
              </c:extLst>
            </c:dLbl>
            <c:dLbl>
              <c:idx val="6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3-DA4A-4C9D-8D87-5708C524D80E}"/>
                </c:ext>
              </c:extLst>
            </c:dLbl>
            <c:dLbl>
              <c:idx val="6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5-DA4A-4C9D-8D87-5708C524D80E}"/>
                </c:ext>
              </c:extLst>
            </c:dLbl>
            <c:dLbl>
              <c:idx val="6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7-DA4A-4C9D-8D87-5708C524D80E}"/>
                </c:ext>
              </c:extLst>
            </c:dLbl>
            <c:dLbl>
              <c:idx val="6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9-DA4A-4C9D-8D87-5708C524D80E}"/>
                </c:ext>
              </c:extLst>
            </c:dLbl>
            <c:dLbl>
              <c:idx val="6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B-DA4A-4C9D-8D87-5708C524D80E}"/>
                </c:ext>
              </c:extLst>
            </c:dLbl>
            <c:dLbl>
              <c:idx val="6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D-DA4A-4C9D-8D87-5708C524D80E}"/>
                </c:ext>
              </c:extLst>
            </c:dLbl>
            <c:dLbl>
              <c:idx val="6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DF-DA4A-4C9D-8D87-5708C524D80E}"/>
                </c:ext>
              </c:extLst>
            </c:dLbl>
            <c:dLbl>
              <c:idx val="6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1-DA4A-4C9D-8D87-5708C524D80E}"/>
                </c:ext>
              </c:extLst>
            </c:dLbl>
            <c:dLbl>
              <c:idx val="6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3-DA4A-4C9D-8D87-5708C524D80E}"/>
                </c:ext>
              </c:extLst>
            </c:dLbl>
            <c:dLbl>
              <c:idx val="6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5-DA4A-4C9D-8D87-5708C524D80E}"/>
                </c:ext>
              </c:extLst>
            </c:dLbl>
            <c:dLbl>
              <c:idx val="6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7-DA4A-4C9D-8D87-5708C524D80E}"/>
                </c:ext>
              </c:extLst>
            </c:dLbl>
            <c:dLbl>
              <c:idx val="6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9-DA4A-4C9D-8D87-5708C524D80E}"/>
                </c:ext>
              </c:extLst>
            </c:dLbl>
            <c:dLbl>
              <c:idx val="6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B-DA4A-4C9D-8D87-5708C524D80E}"/>
                </c:ext>
              </c:extLst>
            </c:dLbl>
            <c:dLbl>
              <c:idx val="6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D-DA4A-4C9D-8D87-5708C524D80E}"/>
                </c:ext>
              </c:extLst>
            </c:dLbl>
            <c:dLbl>
              <c:idx val="6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EF-DA4A-4C9D-8D87-5708C524D80E}"/>
                </c:ext>
              </c:extLst>
            </c:dLbl>
            <c:dLbl>
              <c:idx val="6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1-DA4A-4C9D-8D87-5708C524D80E}"/>
                </c:ext>
              </c:extLst>
            </c:dLbl>
            <c:dLbl>
              <c:idx val="6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3-DA4A-4C9D-8D87-5708C524D80E}"/>
                </c:ext>
              </c:extLst>
            </c:dLbl>
            <c:dLbl>
              <c:idx val="6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5-DA4A-4C9D-8D87-5708C524D80E}"/>
                </c:ext>
              </c:extLst>
            </c:dLbl>
            <c:dLbl>
              <c:idx val="6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7-DA4A-4C9D-8D87-5708C524D80E}"/>
                </c:ext>
              </c:extLst>
            </c:dLbl>
            <c:dLbl>
              <c:idx val="6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9-DA4A-4C9D-8D87-5708C524D80E}"/>
                </c:ext>
              </c:extLst>
            </c:dLbl>
            <c:dLbl>
              <c:idx val="6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B-DA4A-4C9D-8D87-5708C524D80E}"/>
                </c:ext>
              </c:extLst>
            </c:dLbl>
            <c:dLbl>
              <c:idx val="6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D-DA4A-4C9D-8D87-5708C524D80E}"/>
                </c:ext>
              </c:extLst>
            </c:dLbl>
            <c:dLbl>
              <c:idx val="6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4FF-DA4A-4C9D-8D87-5708C524D80E}"/>
                </c:ext>
              </c:extLst>
            </c:dLbl>
            <c:dLbl>
              <c:idx val="6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1-DA4A-4C9D-8D87-5708C524D80E}"/>
                </c:ext>
              </c:extLst>
            </c:dLbl>
            <c:dLbl>
              <c:idx val="6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3-DA4A-4C9D-8D87-5708C524D80E}"/>
                </c:ext>
              </c:extLst>
            </c:dLbl>
            <c:dLbl>
              <c:idx val="6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5-DA4A-4C9D-8D87-5708C524D80E}"/>
                </c:ext>
              </c:extLst>
            </c:dLbl>
            <c:dLbl>
              <c:idx val="6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7-DA4A-4C9D-8D87-5708C524D80E}"/>
                </c:ext>
              </c:extLst>
            </c:dLbl>
            <c:dLbl>
              <c:idx val="6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9-DA4A-4C9D-8D87-5708C524D80E}"/>
                </c:ext>
              </c:extLst>
            </c:dLbl>
            <c:dLbl>
              <c:idx val="6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B-DA4A-4C9D-8D87-5708C524D80E}"/>
                </c:ext>
              </c:extLst>
            </c:dLbl>
            <c:dLbl>
              <c:idx val="6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D-DA4A-4C9D-8D87-5708C524D80E}"/>
                </c:ext>
              </c:extLst>
            </c:dLbl>
            <c:dLbl>
              <c:idx val="6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0F-DA4A-4C9D-8D87-5708C524D80E}"/>
                </c:ext>
              </c:extLst>
            </c:dLbl>
            <c:dLbl>
              <c:idx val="6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1-DA4A-4C9D-8D87-5708C524D80E}"/>
                </c:ext>
              </c:extLst>
            </c:dLbl>
            <c:dLbl>
              <c:idx val="6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3-DA4A-4C9D-8D87-5708C524D80E}"/>
                </c:ext>
              </c:extLst>
            </c:dLbl>
            <c:dLbl>
              <c:idx val="6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5-DA4A-4C9D-8D87-5708C524D80E}"/>
                </c:ext>
              </c:extLst>
            </c:dLbl>
            <c:dLbl>
              <c:idx val="6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7-DA4A-4C9D-8D87-5708C524D80E}"/>
                </c:ext>
              </c:extLst>
            </c:dLbl>
            <c:dLbl>
              <c:idx val="6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9-DA4A-4C9D-8D87-5708C524D80E}"/>
                </c:ext>
              </c:extLst>
            </c:dLbl>
            <c:dLbl>
              <c:idx val="6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B-DA4A-4C9D-8D87-5708C524D80E}"/>
                </c:ext>
              </c:extLst>
            </c:dLbl>
            <c:dLbl>
              <c:idx val="6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D-DA4A-4C9D-8D87-5708C524D80E}"/>
                </c:ext>
              </c:extLst>
            </c:dLbl>
            <c:dLbl>
              <c:idx val="6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1F-DA4A-4C9D-8D87-5708C524D80E}"/>
                </c:ext>
              </c:extLst>
            </c:dLbl>
            <c:dLbl>
              <c:idx val="6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1-DA4A-4C9D-8D87-5708C524D80E}"/>
                </c:ext>
              </c:extLst>
            </c:dLbl>
            <c:dLbl>
              <c:idx val="6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3-DA4A-4C9D-8D87-5708C524D80E}"/>
                </c:ext>
              </c:extLst>
            </c:dLbl>
            <c:dLbl>
              <c:idx val="6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5-DA4A-4C9D-8D87-5708C524D80E}"/>
                </c:ext>
              </c:extLst>
            </c:dLbl>
            <c:dLbl>
              <c:idx val="6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7-DA4A-4C9D-8D87-5708C524D80E}"/>
                </c:ext>
              </c:extLst>
            </c:dLbl>
            <c:dLbl>
              <c:idx val="6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9-DA4A-4C9D-8D87-5708C524D80E}"/>
                </c:ext>
              </c:extLst>
            </c:dLbl>
            <c:dLbl>
              <c:idx val="6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B-DA4A-4C9D-8D87-5708C524D80E}"/>
                </c:ext>
              </c:extLst>
            </c:dLbl>
            <c:dLbl>
              <c:idx val="6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D-DA4A-4C9D-8D87-5708C524D80E}"/>
                </c:ext>
              </c:extLst>
            </c:dLbl>
            <c:dLbl>
              <c:idx val="6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2F-DA4A-4C9D-8D87-5708C524D80E}"/>
                </c:ext>
              </c:extLst>
            </c:dLbl>
            <c:dLbl>
              <c:idx val="6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1-DA4A-4C9D-8D87-5708C524D80E}"/>
                </c:ext>
              </c:extLst>
            </c:dLbl>
            <c:dLbl>
              <c:idx val="6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3-DA4A-4C9D-8D87-5708C524D80E}"/>
                </c:ext>
              </c:extLst>
            </c:dLbl>
            <c:dLbl>
              <c:idx val="6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5-DA4A-4C9D-8D87-5708C524D80E}"/>
                </c:ext>
              </c:extLst>
            </c:dLbl>
            <c:dLbl>
              <c:idx val="6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7-DA4A-4C9D-8D87-5708C524D80E}"/>
                </c:ext>
              </c:extLst>
            </c:dLbl>
            <c:dLbl>
              <c:idx val="6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9-DA4A-4C9D-8D87-5708C524D80E}"/>
                </c:ext>
              </c:extLst>
            </c:dLbl>
            <c:dLbl>
              <c:idx val="6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B-DA4A-4C9D-8D87-5708C524D80E}"/>
                </c:ext>
              </c:extLst>
            </c:dLbl>
            <c:dLbl>
              <c:idx val="6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D-DA4A-4C9D-8D87-5708C524D80E}"/>
                </c:ext>
              </c:extLst>
            </c:dLbl>
            <c:dLbl>
              <c:idx val="6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3F-DA4A-4C9D-8D87-5708C524D80E}"/>
                </c:ext>
              </c:extLst>
            </c:dLbl>
            <c:dLbl>
              <c:idx val="6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1-DA4A-4C9D-8D87-5708C524D80E}"/>
                </c:ext>
              </c:extLst>
            </c:dLbl>
            <c:dLbl>
              <c:idx val="6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3-DA4A-4C9D-8D87-5708C524D80E}"/>
                </c:ext>
              </c:extLst>
            </c:dLbl>
            <c:dLbl>
              <c:idx val="6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5-DA4A-4C9D-8D87-5708C524D80E}"/>
                </c:ext>
              </c:extLst>
            </c:dLbl>
            <c:dLbl>
              <c:idx val="6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7-DA4A-4C9D-8D87-5708C524D80E}"/>
                </c:ext>
              </c:extLst>
            </c:dLbl>
            <c:dLbl>
              <c:idx val="6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9-DA4A-4C9D-8D87-5708C524D80E}"/>
                </c:ext>
              </c:extLst>
            </c:dLbl>
            <c:dLbl>
              <c:idx val="6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B-DA4A-4C9D-8D87-5708C524D80E}"/>
                </c:ext>
              </c:extLst>
            </c:dLbl>
            <c:dLbl>
              <c:idx val="6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D-DA4A-4C9D-8D87-5708C524D80E}"/>
                </c:ext>
              </c:extLst>
            </c:dLbl>
            <c:dLbl>
              <c:idx val="6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4F-DA4A-4C9D-8D87-5708C524D80E}"/>
                </c:ext>
              </c:extLst>
            </c:dLbl>
            <c:dLbl>
              <c:idx val="6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1-DA4A-4C9D-8D87-5708C524D80E}"/>
                </c:ext>
              </c:extLst>
            </c:dLbl>
            <c:dLbl>
              <c:idx val="6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3-DA4A-4C9D-8D87-5708C524D80E}"/>
                </c:ext>
              </c:extLst>
            </c:dLbl>
            <c:dLbl>
              <c:idx val="6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5-DA4A-4C9D-8D87-5708C524D80E}"/>
                </c:ext>
              </c:extLst>
            </c:dLbl>
            <c:dLbl>
              <c:idx val="6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7-DA4A-4C9D-8D87-5708C524D80E}"/>
                </c:ext>
              </c:extLst>
            </c:dLbl>
            <c:dLbl>
              <c:idx val="6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9-DA4A-4C9D-8D87-5708C524D80E}"/>
                </c:ext>
              </c:extLst>
            </c:dLbl>
            <c:dLbl>
              <c:idx val="6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B-DA4A-4C9D-8D87-5708C524D80E}"/>
                </c:ext>
              </c:extLst>
            </c:dLbl>
            <c:dLbl>
              <c:idx val="6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D-DA4A-4C9D-8D87-5708C524D80E}"/>
                </c:ext>
              </c:extLst>
            </c:dLbl>
            <c:dLbl>
              <c:idx val="6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5F-DA4A-4C9D-8D87-5708C524D80E}"/>
                </c:ext>
              </c:extLst>
            </c:dLbl>
            <c:dLbl>
              <c:idx val="6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1-DA4A-4C9D-8D87-5708C524D80E}"/>
                </c:ext>
              </c:extLst>
            </c:dLbl>
            <c:dLbl>
              <c:idx val="6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3-DA4A-4C9D-8D87-5708C524D80E}"/>
                </c:ext>
              </c:extLst>
            </c:dLbl>
            <c:dLbl>
              <c:idx val="6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5-DA4A-4C9D-8D87-5708C524D80E}"/>
                </c:ext>
              </c:extLst>
            </c:dLbl>
            <c:dLbl>
              <c:idx val="6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7-DA4A-4C9D-8D87-5708C524D80E}"/>
                </c:ext>
              </c:extLst>
            </c:dLbl>
            <c:dLbl>
              <c:idx val="6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9-DA4A-4C9D-8D87-5708C524D80E}"/>
                </c:ext>
              </c:extLst>
            </c:dLbl>
            <c:dLbl>
              <c:idx val="6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B-DA4A-4C9D-8D87-5708C524D80E}"/>
                </c:ext>
              </c:extLst>
            </c:dLbl>
            <c:dLbl>
              <c:idx val="6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D-DA4A-4C9D-8D87-5708C524D80E}"/>
                </c:ext>
              </c:extLst>
            </c:dLbl>
            <c:dLbl>
              <c:idx val="6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6F-DA4A-4C9D-8D87-5708C524D80E}"/>
                </c:ext>
              </c:extLst>
            </c:dLbl>
            <c:dLbl>
              <c:idx val="6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1-DA4A-4C9D-8D87-5708C524D80E}"/>
                </c:ext>
              </c:extLst>
            </c:dLbl>
            <c:dLbl>
              <c:idx val="6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3-DA4A-4C9D-8D87-5708C524D80E}"/>
                </c:ext>
              </c:extLst>
            </c:dLbl>
            <c:dLbl>
              <c:idx val="6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5-DA4A-4C9D-8D87-5708C524D80E}"/>
                </c:ext>
              </c:extLst>
            </c:dLbl>
            <c:dLbl>
              <c:idx val="6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7-DA4A-4C9D-8D87-5708C524D80E}"/>
                </c:ext>
              </c:extLst>
            </c:dLbl>
            <c:dLbl>
              <c:idx val="7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9-DA4A-4C9D-8D87-5708C524D80E}"/>
                </c:ext>
              </c:extLst>
            </c:dLbl>
            <c:dLbl>
              <c:idx val="7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B-DA4A-4C9D-8D87-5708C524D80E}"/>
                </c:ext>
              </c:extLst>
            </c:dLbl>
            <c:dLbl>
              <c:idx val="7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D-DA4A-4C9D-8D87-5708C524D80E}"/>
                </c:ext>
              </c:extLst>
            </c:dLbl>
            <c:dLbl>
              <c:idx val="7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7F-DA4A-4C9D-8D87-5708C524D80E}"/>
                </c:ext>
              </c:extLst>
            </c:dLbl>
            <c:dLbl>
              <c:idx val="7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1-DA4A-4C9D-8D87-5708C524D80E}"/>
                </c:ext>
              </c:extLst>
            </c:dLbl>
            <c:dLbl>
              <c:idx val="7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3-DA4A-4C9D-8D87-5708C524D80E}"/>
                </c:ext>
              </c:extLst>
            </c:dLbl>
            <c:dLbl>
              <c:idx val="7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5-DA4A-4C9D-8D87-5708C524D80E}"/>
                </c:ext>
              </c:extLst>
            </c:dLbl>
            <c:dLbl>
              <c:idx val="7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7-DA4A-4C9D-8D87-5708C524D80E}"/>
                </c:ext>
              </c:extLst>
            </c:dLbl>
            <c:dLbl>
              <c:idx val="7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9-DA4A-4C9D-8D87-5708C524D80E}"/>
                </c:ext>
              </c:extLst>
            </c:dLbl>
            <c:dLbl>
              <c:idx val="7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B-DA4A-4C9D-8D87-5708C524D80E}"/>
                </c:ext>
              </c:extLst>
            </c:dLbl>
            <c:dLbl>
              <c:idx val="7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D-DA4A-4C9D-8D87-5708C524D80E}"/>
                </c:ext>
              </c:extLst>
            </c:dLbl>
            <c:dLbl>
              <c:idx val="7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8F-DA4A-4C9D-8D87-5708C524D80E}"/>
                </c:ext>
              </c:extLst>
            </c:dLbl>
            <c:dLbl>
              <c:idx val="7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1-DA4A-4C9D-8D87-5708C524D80E}"/>
                </c:ext>
              </c:extLst>
            </c:dLbl>
            <c:dLbl>
              <c:idx val="7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3-DA4A-4C9D-8D87-5708C524D80E}"/>
                </c:ext>
              </c:extLst>
            </c:dLbl>
            <c:dLbl>
              <c:idx val="7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5-DA4A-4C9D-8D87-5708C524D80E}"/>
                </c:ext>
              </c:extLst>
            </c:dLbl>
            <c:dLbl>
              <c:idx val="7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7-DA4A-4C9D-8D87-5708C524D80E}"/>
                </c:ext>
              </c:extLst>
            </c:dLbl>
            <c:dLbl>
              <c:idx val="7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9-DA4A-4C9D-8D87-5708C524D80E}"/>
                </c:ext>
              </c:extLst>
            </c:dLbl>
            <c:dLbl>
              <c:idx val="7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B-DA4A-4C9D-8D87-5708C524D80E}"/>
                </c:ext>
              </c:extLst>
            </c:dLbl>
            <c:dLbl>
              <c:idx val="7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D-DA4A-4C9D-8D87-5708C524D80E}"/>
                </c:ext>
              </c:extLst>
            </c:dLbl>
            <c:dLbl>
              <c:idx val="7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9F-DA4A-4C9D-8D87-5708C524D80E}"/>
                </c:ext>
              </c:extLst>
            </c:dLbl>
            <c:dLbl>
              <c:idx val="7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1-DA4A-4C9D-8D87-5708C524D80E}"/>
                </c:ext>
              </c:extLst>
            </c:dLbl>
            <c:dLbl>
              <c:idx val="7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3-DA4A-4C9D-8D87-5708C524D80E}"/>
                </c:ext>
              </c:extLst>
            </c:dLbl>
            <c:dLbl>
              <c:idx val="7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5-DA4A-4C9D-8D87-5708C524D80E}"/>
                </c:ext>
              </c:extLst>
            </c:dLbl>
            <c:dLbl>
              <c:idx val="7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7-DA4A-4C9D-8D87-5708C524D80E}"/>
                </c:ext>
              </c:extLst>
            </c:dLbl>
            <c:dLbl>
              <c:idx val="7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9-DA4A-4C9D-8D87-5708C524D80E}"/>
                </c:ext>
              </c:extLst>
            </c:dLbl>
            <c:dLbl>
              <c:idx val="7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B-DA4A-4C9D-8D87-5708C524D80E}"/>
                </c:ext>
              </c:extLst>
            </c:dLbl>
            <c:dLbl>
              <c:idx val="7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D-DA4A-4C9D-8D87-5708C524D80E}"/>
                </c:ext>
              </c:extLst>
            </c:dLbl>
            <c:dLbl>
              <c:idx val="7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AF-DA4A-4C9D-8D87-5708C524D80E}"/>
                </c:ext>
              </c:extLst>
            </c:dLbl>
            <c:dLbl>
              <c:idx val="7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1-DA4A-4C9D-8D87-5708C524D80E}"/>
                </c:ext>
              </c:extLst>
            </c:dLbl>
            <c:dLbl>
              <c:idx val="7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3-DA4A-4C9D-8D87-5708C524D80E}"/>
                </c:ext>
              </c:extLst>
            </c:dLbl>
            <c:dLbl>
              <c:idx val="7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5-DA4A-4C9D-8D87-5708C524D80E}"/>
                </c:ext>
              </c:extLst>
            </c:dLbl>
            <c:dLbl>
              <c:idx val="7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7-DA4A-4C9D-8D87-5708C524D80E}"/>
                </c:ext>
              </c:extLst>
            </c:dLbl>
            <c:dLbl>
              <c:idx val="7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9-DA4A-4C9D-8D87-5708C524D80E}"/>
                </c:ext>
              </c:extLst>
            </c:dLbl>
            <c:dLbl>
              <c:idx val="7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B-DA4A-4C9D-8D87-5708C524D80E}"/>
                </c:ext>
              </c:extLst>
            </c:dLbl>
            <c:dLbl>
              <c:idx val="7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D-DA4A-4C9D-8D87-5708C524D80E}"/>
                </c:ext>
              </c:extLst>
            </c:dLbl>
            <c:dLbl>
              <c:idx val="7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BF-DA4A-4C9D-8D87-5708C524D80E}"/>
                </c:ext>
              </c:extLst>
            </c:dLbl>
            <c:dLbl>
              <c:idx val="7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1-DA4A-4C9D-8D87-5708C524D80E}"/>
                </c:ext>
              </c:extLst>
            </c:dLbl>
            <c:dLbl>
              <c:idx val="7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3-DA4A-4C9D-8D87-5708C524D80E}"/>
                </c:ext>
              </c:extLst>
            </c:dLbl>
            <c:dLbl>
              <c:idx val="7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5-DA4A-4C9D-8D87-5708C524D80E}"/>
                </c:ext>
              </c:extLst>
            </c:dLbl>
            <c:dLbl>
              <c:idx val="7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7-DA4A-4C9D-8D87-5708C524D80E}"/>
                </c:ext>
              </c:extLst>
            </c:dLbl>
            <c:dLbl>
              <c:idx val="7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9-DA4A-4C9D-8D87-5708C524D80E}"/>
                </c:ext>
              </c:extLst>
            </c:dLbl>
            <c:dLbl>
              <c:idx val="7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B-DA4A-4C9D-8D87-5708C524D80E}"/>
                </c:ext>
              </c:extLst>
            </c:dLbl>
            <c:dLbl>
              <c:idx val="7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D-DA4A-4C9D-8D87-5708C524D80E}"/>
                </c:ext>
              </c:extLst>
            </c:dLbl>
            <c:dLbl>
              <c:idx val="7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CF-DA4A-4C9D-8D87-5708C524D80E}"/>
                </c:ext>
              </c:extLst>
            </c:dLbl>
            <c:dLbl>
              <c:idx val="7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1-DA4A-4C9D-8D87-5708C524D80E}"/>
                </c:ext>
              </c:extLst>
            </c:dLbl>
            <c:dLbl>
              <c:idx val="7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3-DA4A-4C9D-8D87-5708C524D80E}"/>
                </c:ext>
              </c:extLst>
            </c:dLbl>
            <c:dLbl>
              <c:idx val="7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5-DA4A-4C9D-8D87-5708C524D80E}"/>
                </c:ext>
              </c:extLst>
            </c:dLbl>
            <c:dLbl>
              <c:idx val="7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7-DA4A-4C9D-8D87-5708C524D80E}"/>
                </c:ext>
              </c:extLst>
            </c:dLbl>
            <c:dLbl>
              <c:idx val="7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9-DA4A-4C9D-8D87-5708C524D80E}"/>
                </c:ext>
              </c:extLst>
            </c:dLbl>
            <c:dLbl>
              <c:idx val="7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B-DA4A-4C9D-8D87-5708C524D80E}"/>
                </c:ext>
              </c:extLst>
            </c:dLbl>
            <c:dLbl>
              <c:idx val="7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D-DA4A-4C9D-8D87-5708C524D80E}"/>
                </c:ext>
              </c:extLst>
            </c:dLbl>
            <c:dLbl>
              <c:idx val="7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DF-DA4A-4C9D-8D87-5708C524D80E}"/>
                </c:ext>
              </c:extLst>
            </c:dLbl>
            <c:dLbl>
              <c:idx val="7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1-DA4A-4C9D-8D87-5708C524D80E}"/>
                </c:ext>
              </c:extLst>
            </c:dLbl>
            <c:dLbl>
              <c:idx val="7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3-DA4A-4C9D-8D87-5708C524D80E}"/>
                </c:ext>
              </c:extLst>
            </c:dLbl>
            <c:dLbl>
              <c:idx val="7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5-DA4A-4C9D-8D87-5708C524D80E}"/>
                </c:ext>
              </c:extLst>
            </c:dLbl>
            <c:dLbl>
              <c:idx val="7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7-DA4A-4C9D-8D87-5708C524D80E}"/>
                </c:ext>
              </c:extLst>
            </c:dLbl>
            <c:dLbl>
              <c:idx val="7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9-DA4A-4C9D-8D87-5708C524D80E}"/>
                </c:ext>
              </c:extLst>
            </c:dLbl>
            <c:dLbl>
              <c:idx val="7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B-DA4A-4C9D-8D87-5708C524D80E}"/>
                </c:ext>
              </c:extLst>
            </c:dLbl>
            <c:dLbl>
              <c:idx val="7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D-DA4A-4C9D-8D87-5708C524D80E}"/>
                </c:ext>
              </c:extLst>
            </c:dLbl>
            <c:dLbl>
              <c:idx val="7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EF-DA4A-4C9D-8D87-5708C524D80E}"/>
                </c:ext>
              </c:extLst>
            </c:dLbl>
            <c:dLbl>
              <c:idx val="7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1-DA4A-4C9D-8D87-5708C524D80E}"/>
                </c:ext>
              </c:extLst>
            </c:dLbl>
            <c:dLbl>
              <c:idx val="7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3-DA4A-4C9D-8D87-5708C524D80E}"/>
                </c:ext>
              </c:extLst>
            </c:dLbl>
            <c:dLbl>
              <c:idx val="7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5-DA4A-4C9D-8D87-5708C524D80E}"/>
                </c:ext>
              </c:extLst>
            </c:dLbl>
            <c:dLbl>
              <c:idx val="7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7-DA4A-4C9D-8D87-5708C524D80E}"/>
                </c:ext>
              </c:extLst>
            </c:dLbl>
            <c:dLbl>
              <c:idx val="7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9-DA4A-4C9D-8D87-5708C524D80E}"/>
                </c:ext>
              </c:extLst>
            </c:dLbl>
            <c:dLbl>
              <c:idx val="7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B-DA4A-4C9D-8D87-5708C524D80E}"/>
                </c:ext>
              </c:extLst>
            </c:dLbl>
            <c:dLbl>
              <c:idx val="7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D-DA4A-4C9D-8D87-5708C524D80E}"/>
                </c:ext>
              </c:extLst>
            </c:dLbl>
            <c:dLbl>
              <c:idx val="7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5FF-DA4A-4C9D-8D87-5708C524D80E}"/>
                </c:ext>
              </c:extLst>
            </c:dLbl>
            <c:dLbl>
              <c:idx val="7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1-DA4A-4C9D-8D87-5708C524D80E}"/>
                </c:ext>
              </c:extLst>
            </c:dLbl>
            <c:dLbl>
              <c:idx val="7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3-DA4A-4C9D-8D87-5708C524D80E}"/>
                </c:ext>
              </c:extLst>
            </c:dLbl>
            <c:dLbl>
              <c:idx val="7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5-DA4A-4C9D-8D87-5708C524D80E}"/>
                </c:ext>
              </c:extLst>
            </c:dLbl>
            <c:dLbl>
              <c:idx val="7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7-DA4A-4C9D-8D87-5708C524D80E}"/>
                </c:ext>
              </c:extLst>
            </c:dLbl>
            <c:dLbl>
              <c:idx val="7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9-DA4A-4C9D-8D87-5708C524D80E}"/>
                </c:ext>
              </c:extLst>
            </c:dLbl>
            <c:dLbl>
              <c:idx val="7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B-DA4A-4C9D-8D87-5708C524D80E}"/>
                </c:ext>
              </c:extLst>
            </c:dLbl>
            <c:dLbl>
              <c:idx val="7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D-DA4A-4C9D-8D87-5708C524D80E}"/>
                </c:ext>
              </c:extLst>
            </c:dLbl>
            <c:dLbl>
              <c:idx val="7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0F-DA4A-4C9D-8D87-5708C524D80E}"/>
                </c:ext>
              </c:extLst>
            </c:dLbl>
            <c:dLbl>
              <c:idx val="7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1-DA4A-4C9D-8D87-5708C524D80E}"/>
                </c:ext>
              </c:extLst>
            </c:dLbl>
            <c:dLbl>
              <c:idx val="7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3-DA4A-4C9D-8D87-5708C524D80E}"/>
                </c:ext>
              </c:extLst>
            </c:dLbl>
            <c:dLbl>
              <c:idx val="7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5-DA4A-4C9D-8D87-5708C524D80E}"/>
                </c:ext>
              </c:extLst>
            </c:dLbl>
            <c:dLbl>
              <c:idx val="7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7-DA4A-4C9D-8D87-5708C524D80E}"/>
                </c:ext>
              </c:extLst>
            </c:dLbl>
            <c:dLbl>
              <c:idx val="7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9-DA4A-4C9D-8D87-5708C524D80E}"/>
                </c:ext>
              </c:extLst>
            </c:dLbl>
            <c:dLbl>
              <c:idx val="7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B-DA4A-4C9D-8D87-5708C524D80E}"/>
                </c:ext>
              </c:extLst>
            </c:dLbl>
            <c:dLbl>
              <c:idx val="7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D-DA4A-4C9D-8D87-5708C524D80E}"/>
                </c:ext>
              </c:extLst>
            </c:dLbl>
            <c:dLbl>
              <c:idx val="7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1F-DA4A-4C9D-8D87-5708C524D80E}"/>
                </c:ext>
              </c:extLst>
            </c:dLbl>
            <c:dLbl>
              <c:idx val="7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1-DA4A-4C9D-8D87-5708C524D80E}"/>
                </c:ext>
              </c:extLst>
            </c:dLbl>
            <c:dLbl>
              <c:idx val="7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3-DA4A-4C9D-8D87-5708C524D80E}"/>
                </c:ext>
              </c:extLst>
            </c:dLbl>
            <c:dLbl>
              <c:idx val="7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5-DA4A-4C9D-8D87-5708C524D80E}"/>
                </c:ext>
              </c:extLst>
            </c:dLbl>
            <c:dLbl>
              <c:idx val="7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7-DA4A-4C9D-8D87-5708C524D80E}"/>
                </c:ext>
              </c:extLst>
            </c:dLbl>
            <c:dLbl>
              <c:idx val="7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9-DA4A-4C9D-8D87-5708C524D80E}"/>
                </c:ext>
              </c:extLst>
            </c:dLbl>
            <c:dLbl>
              <c:idx val="7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B-DA4A-4C9D-8D87-5708C524D80E}"/>
                </c:ext>
              </c:extLst>
            </c:dLbl>
            <c:dLbl>
              <c:idx val="7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D-DA4A-4C9D-8D87-5708C524D80E}"/>
                </c:ext>
              </c:extLst>
            </c:dLbl>
            <c:dLbl>
              <c:idx val="7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2F-DA4A-4C9D-8D87-5708C524D80E}"/>
                </c:ext>
              </c:extLst>
            </c:dLbl>
            <c:dLbl>
              <c:idx val="7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1-DA4A-4C9D-8D87-5708C524D80E}"/>
                </c:ext>
              </c:extLst>
            </c:dLbl>
            <c:dLbl>
              <c:idx val="7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3-DA4A-4C9D-8D87-5708C524D80E}"/>
                </c:ext>
              </c:extLst>
            </c:dLbl>
            <c:dLbl>
              <c:idx val="7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5-DA4A-4C9D-8D87-5708C524D80E}"/>
                </c:ext>
              </c:extLst>
            </c:dLbl>
            <c:dLbl>
              <c:idx val="7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7-DA4A-4C9D-8D87-5708C524D80E}"/>
                </c:ext>
              </c:extLst>
            </c:dLbl>
            <c:dLbl>
              <c:idx val="7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9-DA4A-4C9D-8D87-5708C524D80E}"/>
                </c:ext>
              </c:extLst>
            </c:dLbl>
            <c:dLbl>
              <c:idx val="7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B-DA4A-4C9D-8D87-5708C524D80E}"/>
                </c:ext>
              </c:extLst>
            </c:dLbl>
            <c:dLbl>
              <c:idx val="7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D-DA4A-4C9D-8D87-5708C524D80E}"/>
                </c:ext>
              </c:extLst>
            </c:dLbl>
            <c:dLbl>
              <c:idx val="7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3F-DA4A-4C9D-8D87-5708C524D80E}"/>
                </c:ext>
              </c:extLst>
            </c:dLbl>
            <c:dLbl>
              <c:idx val="8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1-DA4A-4C9D-8D87-5708C524D80E}"/>
                </c:ext>
              </c:extLst>
            </c:dLbl>
            <c:dLbl>
              <c:idx val="8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3-DA4A-4C9D-8D87-5708C524D80E}"/>
                </c:ext>
              </c:extLst>
            </c:dLbl>
            <c:dLbl>
              <c:idx val="8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5-DA4A-4C9D-8D87-5708C524D80E}"/>
                </c:ext>
              </c:extLst>
            </c:dLbl>
            <c:dLbl>
              <c:idx val="8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7-DA4A-4C9D-8D87-5708C524D80E}"/>
                </c:ext>
              </c:extLst>
            </c:dLbl>
            <c:dLbl>
              <c:idx val="8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9-DA4A-4C9D-8D87-5708C524D80E}"/>
                </c:ext>
              </c:extLst>
            </c:dLbl>
            <c:dLbl>
              <c:idx val="8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B-DA4A-4C9D-8D87-5708C524D80E}"/>
                </c:ext>
              </c:extLst>
            </c:dLbl>
            <c:dLbl>
              <c:idx val="8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D-DA4A-4C9D-8D87-5708C524D80E}"/>
                </c:ext>
              </c:extLst>
            </c:dLbl>
            <c:dLbl>
              <c:idx val="8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4F-DA4A-4C9D-8D87-5708C524D80E}"/>
                </c:ext>
              </c:extLst>
            </c:dLbl>
            <c:dLbl>
              <c:idx val="8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1-DA4A-4C9D-8D87-5708C524D80E}"/>
                </c:ext>
              </c:extLst>
            </c:dLbl>
            <c:dLbl>
              <c:idx val="8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3-DA4A-4C9D-8D87-5708C524D80E}"/>
                </c:ext>
              </c:extLst>
            </c:dLbl>
            <c:dLbl>
              <c:idx val="8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5-DA4A-4C9D-8D87-5708C524D80E}"/>
                </c:ext>
              </c:extLst>
            </c:dLbl>
            <c:dLbl>
              <c:idx val="8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7-DA4A-4C9D-8D87-5708C524D80E}"/>
                </c:ext>
              </c:extLst>
            </c:dLbl>
            <c:dLbl>
              <c:idx val="8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9-DA4A-4C9D-8D87-5708C524D80E}"/>
                </c:ext>
              </c:extLst>
            </c:dLbl>
            <c:dLbl>
              <c:idx val="8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B-DA4A-4C9D-8D87-5708C524D80E}"/>
                </c:ext>
              </c:extLst>
            </c:dLbl>
            <c:dLbl>
              <c:idx val="8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D-DA4A-4C9D-8D87-5708C524D80E}"/>
                </c:ext>
              </c:extLst>
            </c:dLbl>
            <c:dLbl>
              <c:idx val="8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5F-DA4A-4C9D-8D87-5708C524D80E}"/>
                </c:ext>
              </c:extLst>
            </c:dLbl>
            <c:dLbl>
              <c:idx val="8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1-DA4A-4C9D-8D87-5708C524D80E}"/>
                </c:ext>
              </c:extLst>
            </c:dLbl>
            <c:dLbl>
              <c:idx val="8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3-DA4A-4C9D-8D87-5708C524D80E}"/>
                </c:ext>
              </c:extLst>
            </c:dLbl>
            <c:dLbl>
              <c:idx val="8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5-DA4A-4C9D-8D87-5708C524D80E}"/>
                </c:ext>
              </c:extLst>
            </c:dLbl>
            <c:dLbl>
              <c:idx val="8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7-DA4A-4C9D-8D87-5708C524D80E}"/>
                </c:ext>
              </c:extLst>
            </c:dLbl>
            <c:dLbl>
              <c:idx val="8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9-DA4A-4C9D-8D87-5708C524D80E}"/>
                </c:ext>
              </c:extLst>
            </c:dLbl>
            <c:dLbl>
              <c:idx val="8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B-DA4A-4C9D-8D87-5708C524D80E}"/>
                </c:ext>
              </c:extLst>
            </c:dLbl>
            <c:dLbl>
              <c:idx val="8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D-DA4A-4C9D-8D87-5708C524D80E}"/>
                </c:ext>
              </c:extLst>
            </c:dLbl>
            <c:dLbl>
              <c:idx val="8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6F-DA4A-4C9D-8D87-5708C524D80E}"/>
                </c:ext>
              </c:extLst>
            </c:dLbl>
            <c:dLbl>
              <c:idx val="8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1-DA4A-4C9D-8D87-5708C524D80E}"/>
                </c:ext>
              </c:extLst>
            </c:dLbl>
            <c:dLbl>
              <c:idx val="8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3-DA4A-4C9D-8D87-5708C524D80E}"/>
                </c:ext>
              </c:extLst>
            </c:dLbl>
            <c:dLbl>
              <c:idx val="8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5-DA4A-4C9D-8D87-5708C524D80E}"/>
                </c:ext>
              </c:extLst>
            </c:dLbl>
            <c:dLbl>
              <c:idx val="8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7-DA4A-4C9D-8D87-5708C524D80E}"/>
                </c:ext>
              </c:extLst>
            </c:dLbl>
            <c:dLbl>
              <c:idx val="8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9-DA4A-4C9D-8D87-5708C524D80E}"/>
                </c:ext>
              </c:extLst>
            </c:dLbl>
            <c:dLbl>
              <c:idx val="8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B-DA4A-4C9D-8D87-5708C524D80E}"/>
                </c:ext>
              </c:extLst>
            </c:dLbl>
            <c:dLbl>
              <c:idx val="8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D-DA4A-4C9D-8D87-5708C524D80E}"/>
                </c:ext>
              </c:extLst>
            </c:dLbl>
            <c:dLbl>
              <c:idx val="8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7F-DA4A-4C9D-8D87-5708C524D80E}"/>
                </c:ext>
              </c:extLst>
            </c:dLbl>
            <c:dLbl>
              <c:idx val="8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1-DA4A-4C9D-8D87-5708C524D80E}"/>
                </c:ext>
              </c:extLst>
            </c:dLbl>
            <c:dLbl>
              <c:idx val="8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3-DA4A-4C9D-8D87-5708C524D80E}"/>
                </c:ext>
              </c:extLst>
            </c:dLbl>
            <c:dLbl>
              <c:idx val="8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5-DA4A-4C9D-8D87-5708C524D80E}"/>
                </c:ext>
              </c:extLst>
            </c:dLbl>
            <c:dLbl>
              <c:idx val="8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7-DA4A-4C9D-8D87-5708C524D80E}"/>
                </c:ext>
              </c:extLst>
            </c:dLbl>
            <c:dLbl>
              <c:idx val="8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9-DA4A-4C9D-8D87-5708C524D80E}"/>
                </c:ext>
              </c:extLst>
            </c:dLbl>
            <c:dLbl>
              <c:idx val="8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B-DA4A-4C9D-8D87-5708C524D80E}"/>
                </c:ext>
              </c:extLst>
            </c:dLbl>
            <c:dLbl>
              <c:idx val="8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D-DA4A-4C9D-8D87-5708C524D80E}"/>
                </c:ext>
              </c:extLst>
            </c:dLbl>
            <c:dLbl>
              <c:idx val="8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8F-DA4A-4C9D-8D87-5708C524D80E}"/>
                </c:ext>
              </c:extLst>
            </c:dLbl>
            <c:dLbl>
              <c:idx val="8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1-DA4A-4C9D-8D87-5708C524D80E}"/>
                </c:ext>
              </c:extLst>
            </c:dLbl>
            <c:dLbl>
              <c:idx val="8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3-DA4A-4C9D-8D87-5708C524D80E}"/>
                </c:ext>
              </c:extLst>
            </c:dLbl>
            <c:dLbl>
              <c:idx val="8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5-DA4A-4C9D-8D87-5708C524D80E}"/>
                </c:ext>
              </c:extLst>
            </c:dLbl>
            <c:dLbl>
              <c:idx val="8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7-DA4A-4C9D-8D87-5708C524D80E}"/>
                </c:ext>
              </c:extLst>
            </c:dLbl>
            <c:dLbl>
              <c:idx val="8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9-DA4A-4C9D-8D87-5708C524D80E}"/>
                </c:ext>
              </c:extLst>
            </c:dLbl>
            <c:dLbl>
              <c:idx val="8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B-DA4A-4C9D-8D87-5708C524D80E}"/>
                </c:ext>
              </c:extLst>
            </c:dLbl>
            <c:dLbl>
              <c:idx val="8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D-DA4A-4C9D-8D87-5708C524D80E}"/>
                </c:ext>
              </c:extLst>
            </c:dLbl>
            <c:dLbl>
              <c:idx val="8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9F-DA4A-4C9D-8D87-5708C524D80E}"/>
                </c:ext>
              </c:extLst>
            </c:dLbl>
            <c:dLbl>
              <c:idx val="8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1-DA4A-4C9D-8D87-5708C524D80E}"/>
                </c:ext>
              </c:extLst>
            </c:dLbl>
            <c:dLbl>
              <c:idx val="8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3-DA4A-4C9D-8D87-5708C524D80E}"/>
                </c:ext>
              </c:extLst>
            </c:dLbl>
            <c:dLbl>
              <c:idx val="8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5-DA4A-4C9D-8D87-5708C524D80E}"/>
                </c:ext>
              </c:extLst>
            </c:dLbl>
            <c:dLbl>
              <c:idx val="8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7-DA4A-4C9D-8D87-5708C524D80E}"/>
                </c:ext>
              </c:extLst>
            </c:dLbl>
            <c:dLbl>
              <c:idx val="8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9-DA4A-4C9D-8D87-5708C524D80E}"/>
                </c:ext>
              </c:extLst>
            </c:dLbl>
            <c:dLbl>
              <c:idx val="8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B-DA4A-4C9D-8D87-5708C524D80E}"/>
                </c:ext>
              </c:extLst>
            </c:dLbl>
            <c:dLbl>
              <c:idx val="8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D-DA4A-4C9D-8D87-5708C524D80E}"/>
                </c:ext>
              </c:extLst>
            </c:dLbl>
            <c:dLbl>
              <c:idx val="8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AF-DA4A-4C9D-8D87-5708C524D80E}"/>
                </c:ext>
              </c:extLst>
            </c:dLbl>
            <c:dLbl>
              <c:idx val="8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1-DA4A-4C9D-8D87-5708C524D80E}"/>
                </c:ext>
              </c:extLst>
            </c:dLbl>
            <c:dLbl>
              <c:idx val="8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3-DA4A-4C9D-8D87-5708C524D80E}"/>
                </c:ext>
              </c:extLst>
            </c:dLbl>
            <c:dLbl>
              <c:idx val="8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5-DA4A-4C9D-8D87-5708C524D80E}"/>
                </c:ext>
              </c:extLst>
            </c:dLbl>
            <c:dLbl>
              <c:idx val="8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7-DA4A-4C9D-8D87-5708C524D80E}"/>
                </c:ext>
              </c:extLst>
            </c:dLbl>
            <c:dLbl>
              <c:idx val="8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9-DA4A-4C9D-8D87-5708C524D80E}"/>
                </c:ext>
              </c:extLst>
            </c:dLbl>
            <c:dLbl>
              <c:idx val="8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B-DA4A-4C9D-8D87-5708C524D80E}"/>
                </c:ext>
              </c:extLst>
            </c:dLbl>
            <c:dLbl>
              <c:idx val="8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D-DA4A-4C9D-8D87-5708C524D80E}"/>
                </c:ext>
              </c:extLst>
            </c:dLbl>
            <c:dLbl>
              <c:idx val="8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BF-DA4A-4C9D-8D87-5708C524D80E}"/>
                </c:ext>
              </c:extLst>
            </c:dLbl>
            <c:dLbl>
              <c:idx val="8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1-DA4A-4C9D-8D87-5708C524D80E}"/>
                </c:ext>
              </c:extLst>
            </c:dLbl>
            <c:dLbl>
              <c:idx val="8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3-DA4A-4C9D-8D87-5708C524D80E}"/>
                </c:ext>
              </c:extLst>
            </c:dLbl>
            <c:dLbl>
              <c:idx val="8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5-DA4A-4C9D-8D87-5708C524D80E}"/>
                </c:ext>
              </c:extLst>
            </c:dLbl>
            <c:dLbl>
              <c:idx val="8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7-DA4A-4C9D-8D87-5708C524D80E}"/>
                </c:ext>
              </c:extLst>
            </c:dLbl>
            <c:dLbl>
              <c:idx val="8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9-DA4A-4C9D-8D87-5708C524D80E}"/>
                </c:ext>
              </c:extLst>
            </c:dLbl>
            <c:dLbl>
              <c:idx val="8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B-DA4A-4C9D-8D87-5708C524D80E}"/>
                </c:ext>
              </c:extLst>
            </c:dLbl>
            <c:dLbl>
              <c:idx val="8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D-DA4A-4C9D-8D87-5708C524D80E}"/>
                </c:ext>
              </c:extLst>
            </c:dLbl>
            <c:dLbl>
              <c:idx val="8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CF-DA4A-4C9D-8D87-5708C524D80E}"/>
                </c:ext>
              </c:extLst>
            </c:dLbl>
            <c:dLbl>
              <c:idx val="8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1-DA4A-4C9D-8D87-5708C524D80E}"/>
                </c:ext>
              </c:extLst>
            </c:dLbl>
            <c:dLbl>
              <c:idx val="8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3-DA4A-4C9D-8D87-5708C524D80E}"/>
                </c:ext>
              </c:extLst>
            </c:dLbl>
            <c:dLbl>
              <c:idx val="8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5-DA4A-4C9D-8D87-5708C524D80E}"/>
                </c:ext>
              </c:extLst>
            </c:dLbl>
            <c:dLbl>
              <c:idx val="8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7-DA4A-4C9D-8D87-5708C524D80E}"/>
                </c:ext>
              </c:extLst>
            </c:dLbl>
            <c:dLbl>
              <c:idx val="8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9-DA4A-4C9D-8D87-5708C524D80E}"/>
                </c:ext>
              </c:extLst>
            </c:dLbl>
            <c:dLbl>
              <c:idx val="8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B-DA4A-4C9D-8D87-5708C524D80E}"/>
                </c:ext>
              </c:extLst>
            </c:dLbl>
            <c:dLbl>
              <c:idx val="8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D-DA4A-4C9D-8D87-5708C524D80E}"/>
                </c:ext>
              </c:extLst>
            </c:dLbl>
            <c:dLbl>
              <c:idx val="8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DF-DA4A-4C9D-8D87-5708C524D80E}"/>
                </c:ext>
              </c:extLst>
            </c:dLbl>
            <c:dLbl>
              <c:idx val="8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1-DA4A-4C9D-8D87-5708C524D80E}"/>
                </c:ext>
              </c:extLst>
            </c:dLbl>
            <c:dLbl>
              <c:idx val="8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3-DA4A-4C9D-8D87-5708C524D80E}"/>
                </c:ext>
              </c:extLst>
            </c:dLbl>
            <c:dLbl>
              <c:idx val="8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5-DA4A-4C9D-8D87-5708C524D80E}"/>
                </c:ext>
              </c:extLst>
            </c:dLbl>
            <c:dLbl>
              <c:idx val="8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7-DA4A-4C9D-8D87-5708C524D80E}"/>
                </c:ext>
              </c:extLst>
            </c:dLbl>
            <c:dLbl>
              <c:idx val="8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9-DA4A-4C9D-8D87-5708C524D80E}"/>
                </c:ext>
              </c:extLst>
            </c:dLbl>
            <c:dLbl>
              <c:idx val="8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B-DA4A-4C9D-8D87-5708C524D80E}"/>
                </c:ext>
              </c:extLst>
            </c:dLbl>
            <c:dLbl>
              <c:idx val="8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D-DA4A-4C9D-8D87-5708C524D80E}"/>
                </c:ext>
              </c:extLst>
            </c:dLbl>
            <c:dLbl>
              <c:idx val="8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EF-DA4A-4C9D-8D87-5708C524D80E}"/>
                </c:ext>
              </c:extLst>
            </c:dLbl>
            <c:dLbl>
              <c:idx val="8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1-DA4A-4C9D-8D87-5708C524D80E}"/>
                </c:ext>
              </c:extLst>
            </c:dLbl>
            <c:dLbl>
              <c:idx val="8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3-DA4A-4C9D-8D87-5708C524D80E}"/>
                </c:ext>
              </c:extLst>
            </c:dLbl>
            <c:dLbl>
              <c:idx val="8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5-DA4A-4C9D-8D87-5708C524D80E}"/>
                </c:ext>
              </c:extLst>
            </c:dLbl>
            <c:dLbl>
              <c:idx val="8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7-DA4A-4C9D-8D87-5708C524D80E}"/>
                </c:ext>
              </c:extLst>
            </c:dLbl>
            <c:dLbl>
              <c:idx val="8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9-DA4A-4C9D-8D87-5708C524D80E}"/>
                </c:ext>
              </c:extLst>
            </c:dLbl>
            <c:dLbl>
              <c:idx val="8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B-DA4A-4C9D-8D87-5708C524D80E}"/>
                </c:ext>
              </c:extLst>
            </c:dLbl>
            <c:dLbl>
              <c:idx val="8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D-DA4A-4C9D-8D87-5708C524D80E}"/>
                </c:ext>
              </c:extLst>
            </c:dLbl>
            <c:dLbl>
              <c:idx val="8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6FF-DA4A-4C9D-8D87-5708C524D80E}"/>
                </c:ext>
              </c:extLst>
            </c:dLbl>
            <c:dLbl>
              <c:idx val="8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1-DA4A-4C9D-8D87-5708C524D80E}"/>
                </c:ext>
              </c:extLst>
            </c:dLbl>
            <c:dLbl>
              <c:idx val="8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3-DA4A-4C9D-8D87-5708C524D80E}"/>
                </c:ext>
              </c:extLst>
            </c:dLbl>
            <c:dLbl>
              <c:idx val="8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5-DA4A-4C9D-8D87-5708C524D80E}"/>
                </c:ext>
              </c:extLst>
            </c:dLbl>
            <c:dLbl>
              <c:idx val="8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7-DA4A-4C9D-8D87-5708C524D80E}"/>
                </c:ext>
              </c:extLst>
            </c:dLbl>
            <c:dLbl>
              <c:idx val="9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9-DA4A-4C9D-8D87-5708C524D80E}"/>
                </c:ext>
              </c:extLst>
            </c:dLbl>
            <c:dLbl>
              <c:idx val="9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B-DA4A-4C9D-8D87-5708C524D80E}"/>
                </c:ext>
              </c:extLst>
            </c:dLbl>
            <c:dLbl>
              <c:idx val="9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D-DA4A-4C9D-8D87-5708C524D80E}"/>
                </c:ext>
              </c:extLst>
            </c:dLbl>
            <c:dLbl>
              <c:idx val="9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0F-DA4A-4C9D-8D87-5708C524D80E}"/>
                </c:ext>
              </c:extLst>
            </c:dLbl>
            <c:dLbl>
              <c:idx val="9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1-DA4A-4C9D-8D87-5708C524D80E}"/>
                </c:ext>
              </c:extLst>
            </c:dLbl>
            <c:dLbl>
              <c:idx val="9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3-DA4A-4C9D-8D87-5708C524D80E}"/>
                </c:ext>
              </c:extLst>
            </c:dLbl>
            <c:dLbl>
              <c:idx val="9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5-DA4A-4C9D-8D87-5708C524D80E}"/>
                </c:ext>
              </c:extLst>
            </c:dLbl>
            <c:dLbl>
              <c:idx val="9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7-DA4A-4C9D-8D87-5708C524D80E}"/>
                </c:ext>
              </c:extLst>
            </c:dLbl>
            <c:dLbl>
              <c:idx val="9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9-DA4A-4C9D-8D87-5708C524D80E}"/>
                </c:ext>
              </c:extLst>
            </c:dLbl>
            <c:dLbl>
              <c:idx val="9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B-DA4A-4C9D-8D87-5708C524D80E}"/>
                </c:ext>
              </c:extLst>
            </c:dLbl>
            <c:dLbl>
              <c:idx val="9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D-DA4A-4C9D-8D87-5708C524D80E}"/>
                </c:ext>
              </c:extLst>
            </c:dLbl>
            <c:dLbl>
              <c:idx val="9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1F-DA4A-4C9D-8D87-5708C524D80E}"/>
                </c:ext>
              </c:extLst>
            </c:dLbl>
            <c:dLbl>
              <c:idx val="9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1-DA4A-4C9D-8D87-5708C524D80E}"/>
                </c:ext>
              </c:extLst>
            </c:dLbl>
            <c:dLbl>
              <c:idx val="9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3-DA4A-4C9D-8D87-5708C524D80E}"/>
                </c:ext>
              </c:extLst>
            </c:dLbl>
            <c:dLbl>
              <c:idx val="9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5-DA4A-4C9D-8D87-5708C524D80E}"/>
                </c:ext>
              </c:extLst>
            </c:dLbl>
            <c:dLbl>
              <c:idx val="9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7-DA4A-4C9D-8D87-5708C524D80E}"/>
                </c:ext>
              </c:extLst>
            </c:dLbl>
            <c:dLbl>
              <c:idx val="9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9-DA4A-4C9D-8D87-5708C524D80E}"/>
                </c:ext>
              </c:extLst>
            </c:dLbl>
            <c:dLbl>
              <c:idx val="9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B-DA4A-4C9D-8D87-5708C524D80E}"/>
                </c:ext>
              </c:extLst>
            </c:dLbl>
            <c:dLbl>
              <c:idx val="9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D-DA4A-4C9D-8D87-5708C524D80E}"/>
                </c:ext>
              </c:extLst>
            </c:dLbl>
            <c:dLbl>
              <c:idx val="9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2F-DA4A-4C9D-8D87-5708C524D80E}"/>
                </c:ext>
              </c:extLst>
            </c:dLbl>
            <c:dLbl>
              <c:idx val="9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1-DA4A-4C9D-8D87-5708C524D80E}"/>
                </c:ext>
              </c:extLst>
            </c:dLbl>
            <c:dLbl>
              <c:idx val="9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3-DA4A-4C9D-8D87-5708C524D80E}"/>
                </c:ext>
              </c:extLst>
            </c:dLbl>
            <c:dLbl>
              <c:idx val="9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5-DA4A-4C9D-8D87-5708C524D80E}"/>
                </c:ext>
              </c:extLst>
            </c:dLbl>
            <c:dLbl>
              <c:idx val="9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7-DA4A-4C9D-8D87-5708C524D80E}"/>
                </c:ext>
              </c:extLst>
            </c:dLbl>
            <c:dLbl>
              <c:idx val="9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9-DA4A-4C9D-8D87-5708C524D80E}"/>
                </c:ext>
              </c:extLst>
            </c:dLbl>
            <c:dLbl>
              <c:idx val="9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B-DA4A-4C9D-8D87-5708C524D80E}"/>
                </c:ext>
              </c:extLst>
            </c:dLbl>
            <c:dLbl>
              <c:idx val="9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D-DA4A-4C9D-8D87-5708C524D80E}"/>
                </c:ext>
              </c:extLst>
            </c:dLbl>
            <c:dLbl>
              <c:idx val="9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3F-DA4A-4C9D-8D87-5708C524D80E}"/>
                </c:ext>
              </c:extLst>
            </c:dLbl>
            <c:dLbl>
              <c:idx val="9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1-DA4A-4C9D-8D87-5708C524D80E}"/>
                </c:ext>
              </c:extLst>
            </c:dLbl>
            <c:dLbl>
              <c:idx val="9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3-DA4A-4C9D-8D87-5708C524D80E}"/>
                </c:ext>
              </c:extLst>
            </c:dLbl>
            <c:dLbl>
              <c:idx val="9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5-DA4A-4C9D-8D87-5708C524D80E}"/>
                </c:ext>
              </c:extLst>
            </c:dLbl>
            <c:dLbl>
              <c:idx val="9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7-DA4A-4C9D-8D87-5708C524D80E}"/>
                </c:ext>
              </c:extLst>
            </c:dLbl>
            <c:dLbl>
              <c:idx val="9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9-DA4A-4C9D-8D87-5708C524D80E}"/>
                </c:ext>
              </c:extLst>
            </c:dLbl>
            <c:dLbl>
              <c:idx val="9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B-DA4A-4C9D-8D87-5708C524D80E}"/>
                </c:ext>
              </c:extLst>
            </c:dLbl>
            <c:dLbl>
              <c:idx val="9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D-DA4A-4C9D-8D87-5708C524D80E}"/>
                </c:ext>
              </c:extLst>
            </c:dLbl>
            <c:dLbl>
              <c:idx val="9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4F-DA4A-4C9D-8D87-5708C524D80E}"/>
                </c:ext>
              </c:extLst>
            </c:dLbl>
            <c:dLbl>
              <c:idx val="9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1-DA4A-4C9D-8D87-5708C524D80E}"/>
                </c:ext>
              </c:extLst>
            </c:dLbl>
            <c:dLbl>
              <c:idx val="9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3-DA4A-4C9D-8D87-5708C524D80E}"/>
                </c:ext>
              </c:extLst>
            </c:dLbl>
            <c:dLbl>
              <c:idx val="9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5-DA4A-4C9D-8D87-5708C524D80E}"/>
                </c:ext>
              </c:extLst>
            </c:dLbl>
            <c:dLbl>
              <c:idx val="9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7-DA4A-4C9D-8D87-5708C524D80E}"/>
                </c:ext>
              </c:extLst>
            </c:dLbl>
            <c:dLbl>
              <c:idx val="9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9-DA4A-4C9D-8D87-5708C524D80E}"/>
                </c:ext>
              </c:extLst>
            </c:dLbl>
            <c:dLbl>
              <c:idx val="9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B-DA4A-4C9D-8D87-5708C524D80E}"/>
                </c:ext>
              </c:extLst>
            </c:dLbl>
            <c:dLbl>
              <c:idx val="9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D-DA4A-4C9D-8D87-5708C524D80E}"/>
                </c:ext>
              </c:extLst>
            </c:dLbl>
            <c:dLbl>
              <c:idx val="9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5F-DA4A-4C9D-8D87-5708C524D80E}"/>
                </c:ext>
              </c:extLst>
            </c:dLbl>
            <c:dLbl>
              <c:idx val="9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1-DA4A-4C9D-8D87-5708C524D80E}"/>
                </c:ext>
              </c:extLst>
            </c:dLbl>
            <c:dLbl>
              <c:idx val="9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3-DA4A-4C9D-8D87-5708C524D80E}"/>
                </c:ext>
              </c:extLst>
            </c:dLbl>
            <c:dLbl>
              <c:idx val="9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5-DA4A-4C9D-8D87-5708C524D80E}"/>
                </c:ext>
              </c:extLst>
            </c:dLbl>
            <c:dLbl>
              <c:idx val="9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7-DA4A-4C9D-8D87-5708C524D80E}"/>
                </c:ext>
              </c:extLst>
            </c:dLbl>
            <c:dLbl>
              <c:idx val="9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9-DA4A-4C9D-8D87-5708C524D80E}"/>
                </c:ext>
              </c:extLst>
            </c:dLbl>
            <c:dLbl>
              <c:idx val="9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B-DA4A-4C9D-8D87-5708C524D80E}"/>
                </c:ext>
              </c:extLst>
            </c:dLbl>
            <c:dLbl>
              <c:idx val="9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D-DA4A-4C9D-8D87-5708C524D80E}"/>
                </c:ext>
              </c:extLst>
            </c:dLbl>
            <c:dLbl>
              <c:idx val="9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6F-DA4A-4C9D-8D87-5708C524D80E}"/>
                </c:ext>
              </c:extLst>
            </c:dLbl>
            <c:dLbl>
              <c:idx val="9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1-DA4A-4C9D-8D87-5708C524D80E}"/>
                </c:ext>
              </c:extLst>
            </c:dLbl>
            <c:dLbl>
              <c:idx val="9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3-DA4A-4C9D-8D87-5708C524D80E}"/>
                </c:ext>
              </c:extLst>
            </c:dLbl>
            <c:dLbl>
              <c:idx val="9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5-DA4A-4C9D-8D87-5708C524D80E}"/>
                </c:ext>
              </c:extLst>
            </c:dLbl>
            <c:dLbl>
              <c:idx val="9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7-DA4A-4C9D-8D87-5708C524D80E}"/>
                </c:ext>
              </c:extLst>
            </c:dLbl>
            <c:dLbl>
              <c:idx val="9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9-DA4A-4C9D-8D87-5708C524D80E}"/>
                </c:ext>
              </c:extLst>
            </c:dLbl>
            <c:dLbl>
              <c:idx val="9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B-DA4A-4C9D-8D87-5708C524D80E}"/>
                </c:ext>
              </c:extLst>
            </c:dLbl>
            <c:dLbl>
              <c:idx val="9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D-DA4A-4C9D-8D87-5708C524D80E}"/>
                </c:ext>
              </c:extLst>
            </c:dLbl>
            <c:dLbl>
              <c:idx val="9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7F-DA4A-4C9D-8D87-5708C524D80E}"/>
                </c:ext>
              </c:extLst>
            </c:dLbl>
            <c:dLbl>
              <c:idx val="9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1-DA4A-4C9D-8D87-5708C524D80E}"/>
                </c:ext>
              </c:extLst>
            </c:dLbl>
            <c:dLbl>
              <c:idx val="9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3-DA4A-4C9D-8D87-5708C524D80E}"/>
                </c:ext>
              </c:extLst>
            </c:dLbl>
            <c:dLbl>
              <c:idx val="9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5-DA4A-4C9D-8D87-5708C524D80E}"/>
                </c:ext>
              </c:extLst>
            </c:dLbl>
            <c:dLbl>
              <c:idx val="9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7-DA4A-4C9D-8D87-5708C524D80E}"/>
                </c:ext>
              </c:extLst>
            </c:dLbl>
            <c:dLbl>
              <c:idx val="9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9-DA4A-4C9D-8D87-5708C524D80E}"/>
                </c:ext>
              </c:extLst>
            </c:dLbl>
            <c:dLbl>
              <c:idx val="9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B-DA4A-4C9D-8D87-5708C524D80E}"/>
                </c:ext>
              </c:extLst>
            </c:dLbl>
            <c:dLbl>
              <c:idx val="9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D-DA4A-4C9D-8D87-5708C524D80E}"/>
                </c:ext>
              </c:extLst>
            </c:dLbl>
            <c:dLbl>
              <c:idx val="9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8F-DA4A-4C9D-8D87-5708C524D80E}"/>
                </c:ext>
              </c:extLst>
            </c:dLbl>
            <c:dLbl>
              <c:idx val="9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1-DA4A-4C9D-8D87-5708C524D80E}"/>
                </c:ext>
              </c:extLst>
            </c:dLbl>
            <c:dLbl>
              <c:idx val="9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3-DA4A-4C9D-8D87-5708C524D80E}"/>
                </c:ext>
              </c:extLst>
            </c:dLbl>
            <c:dLbl>
              <c:idx val="9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5-DA4A-4C9D-8D87-5708C524D80E}"/>
                </c:ext>
              </c:extLst>
            </c:dLbl>
            <c:dLbl>
              <c:idx val="9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7-DA4A-4C9D-8D87-5708C524D80E}"/>
                </c:ext>
              </c:extLst>
            </c:dLbl>
            <c:dLbl>
              <c:idx val="9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9-DA4A-4C9D-8D87-5708C524D80E}"/>
                </c:ext>
              </c:extLst>
            </c:dLbl>
            <c:dLbl>
              <c:idx val="9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B-DA4A-4C9D-8D87-5708C524D80E}"/>
                </c:ext>
              </c:extLst>
            </c:dLbl>
            <c:dLbl>
              <c:idx val="9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D-DA4A-4C9D-8D87-5708C524D80E}"/>
                </c:ext>
              </c:extLst>
            </c:dLbl>
            <c:dLbl>
              <c:idx val="9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9F-DA4A-4C9D-8D87-5708C524D80E}"/>
                </c:ext>
              </c:extLst>
            </c:dLbl>
            <c:dLbl>
              <c:idx val="9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1-DA4A-4C9D-8D87-5708C524D80E}"/>
                </c:ext>
              </c:extLst>
            </c:dLbl>
            <c:dLbl>
              <c:idx val="9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3-DA4A-4C9D-8D87-5708C524D80E}"/>
                </c:ext>
              </c:extLst>
            </c:dLbl>
            <c:dLbl>
              <c:idx val="9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5-DA4A-4C9D-8D87-5708C524D80E}"/>
                </c:ext>
              </c:extLst>
            </c:dLbl>
            <c:dLbl>
              <c:idx val="9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7-DA4A-4C9D-8D87-5708C524D80E}"/>
                </c:ext>
              </c:extLst>
            </c:dLbl>
            <c:dLbl>
              <c:idx val="9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9-DA4A-4C9D-8D87-5708C524D80E}"/>
                </c:ext>
              </c:extLst>
            </c:dLbl>
            <c:dLbl>
              <c:idx val="9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B-DA4A-4C9D-8D87-5708C524D80E}"/>
                </c:ext>
              </c:extLst>
            </c:dLbl>
            <c:dLbl>
              <c:idx val="9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D-DA4A-4C9D-8D87-5708C524D80E}"/>
                </c:ext>
              </c:extLst>
            </c:dLbl>
            <c:dLbl>
              <c:idx val="9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AF-DA4A-4C9D-8D87-5708C524D80E}"/>
                </c:ext>
              </c:extLst>
            </c:dLbl>
            <c:dLbl>
              <c:idx val="9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1-DA4A-4C9D-8D87-5708C524D80E}"/>
                </c:ext>
              </c:extLst>
            </c:dLbl>
            <c:dLbl>
              <c:idx val="9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3-DA4A-4C9D-8D87-5708C524D80E}"/>
                </c:ext>
              </c:extLst>
            </c:dLbl>
            <c:dLbl>
              <c:idx val="9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5-DA4A-4C9D-8D87-5708C524D80E}"/>
                </c:ext>
              </c:extLst>
            </c:dLbl>
            <c:dLbl>
              <c:idx val="9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7-DA4A-4C9D-8D87-5708C524D80E}"/>
                </c:ext>
              </c:extLst>
            </c:dLbl>
            <c:dLbl>
              <c:idx val="9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9-DA4A-4C9D-8D87-5708C524D80E}"/>
                </c:ext>
              </c:extLst>
            </c:dLbl>
            <c:dLbl>
              <c:idx val="9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B-DA4A-4C9D-8D87-5708C524D80E}"/>
                </c:ext>
              </c:extLst>
            </c:dLbl>
            <c:dLbl>
              <c:idx val="9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D-DA4A-4C9D-8D87-5708C524D80E}"/>
                </c:ext>
              </c:extLst>
            </c:dLbl>
            <c:dLbl>
              <c:idx val="9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BF-DA4A-4C9D-8D87-5708C524D80E}"/>
                </c:ext>
              </c:extLst>
            </c:dLbl>
            <c:dLbl>
              <c:idx val="9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1-DA4A-4C9D-8D87-5708C524D80E}"/>
                </c:ext>
              </c:extLst>
            </c:dLbl>
            <c:dLbl>
              <c:idx val="9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3-DA4A-4C9D-8D87-5708C524D80E}"/>
                </c:ext>
              </c:extLst>
            </c:dLbl>
            <c:dLbl>
              <c:idx val="9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5-DA4A-4C9D-8D87-5708C524D80E}"/>
                </c:ext>
              </c:extLst>
            </c:dLbl>
            <c:dLbl>
              <c:idx val="9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7-DA4A-4C9D-8D87-5708C524D80E}"/>
                </c:ext>
              </c:extLst>
            </c:dLbl>
            <c:dLbl>
              <c:idx val="9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9-DA4A-4C9D-8D87-5708C524D80E}"/>
                </c:ext>
              </c:extLst>
            </c:dLbl>
            <c:dLbl>
              <c:idx val="9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B-DA4A-4C9D-8D87-5708C524D80E}"/>
                </c:ext>
              </c:extLst>
            </c:dLbl>
            <c:dLbl>
              <c:idx val="9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D-DA4A-4C9D-8D87-5708C524D80E}"/>
                </c:ext>
              </c:extLst>
            </c:dLbl>
            <c:dLbl>
              <c:idx val="9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CF-DA4A-4C9D-8D87-5708C524D80E}"/>
                </c:ext>
              </c:extLst>
            </c:dLbl>
            <c:dLbl>
              <c:idx val="10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1-DA4A-4C9D-8D87-5708C524D80E}"/>
                </c:ext>
              </c:extLst>
            </c:dLbl>
            <c:dLbl>
              <c:idx val="10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3-DA4A-4C9D-8D87-5708C524D80E}"/>
                </c:ext>
              </c:extLst>
            </c:dLbl>
            <c:dLbl>
              <c:idx val="10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5-DA4A-4C9D-8D87-5708C524D80E}"/>
                </c:ext>
              </c:extLst>
            </c:dLbl>
            <c:dLbl>
              <c:idx val="10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7-DA4A-4C9D-8D87-5708C524D80E}"/>
                </c:ext>
              </c:extLst>
            </c:dLbl>
            <c:dLbl>
              <c:idx val="10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9-DA4A-4C9D-8D87-5708C524D80E}"/>
                </c:ext>
              </c:extLst>
            </c:dLbl>
            <c:dLbl>
              <c:idx val="10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B-DA4A-4C9D-8D87-5708C524D80E}"/>
                </c:ext>
              </c:extLst>
            </c:dLbl>
            <c:dLbl>
              <c:idx val="10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D-DA4A-4C9D-8D87-5708C524D80E}"/>
                </c:ext>
              </c:extLst>
            </c:dLbl>
            <c:dLbl>
              <c:idx val="10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DF-DA4A-4C9D-8D87-5708C524D80E}"/>
                </c:ext>
              </c:extLst>
            </c:dLbl>
            <c:dLbl>
              <c:idx val="10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1-DA4A-4C9D-8D87-5708C524D80E}"/>
                </c:ext>
              </c:extLst>
            </c:dLbl>
            <c:dLbl>
              <c:idx val="10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3-DA4A-4C9D-8D87-5708C524D80E}"/>
                </c:ext>
              </c:extLst>
            </c:dLbl>
            <c:dLbl>
              <c:idx val="10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5-DA4A-4C9D-8D87-5708C524D80E}"/>
                </c:ext>
              </c:extLst>
            </c:dLbl>
            <c:dLbl>
              <c:idx val="10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7-DA4A-4C9D-8D87-5708C524D80E}"/>
                </c:ext>
              </c:extLst>
            </c:dLbl>
            <c:dLbl>
              <c:idx val="10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9-DA4A-4C9D-8D87-5708C524D80E}"/>
                </c:ext>
              </c:extLst>
            </c:dLbl>
            <c:dLbl>
              <c:idx val="10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B-DA4A-4C9D-8D87-5708C524D80E}"/>
                </c:ext>
              </c:extLst>
            </c:dLbl>
            <c:dLbl>
              <c:idx val="10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D-DA4A-4C9D-8D87-5708C524D80E}"/>
                </c:ext>
              </c:extLst>
            </c:dLbl>
            <c:dLbl>
              <c:idx val="10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EF-DA4A-4C9D-8D87-5708C524D80E}"/>
                </c:ext>
              </c:extLst>
            </c:dLbl>
            <c:dLbl>
              <c:idx val="10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1-DA4A-4C9D-8D87-5708C524D80E}"/>
                </c:ext>
              </c:extLst>
            </c:dLbl>
            <c:dLbl>
              <c:idx val="10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3-DA4A-4C9D-8D87-5708C524D80E}"/>
                </c:ext>
              </c:extLst>
            </c:dLbl>
            <c:dLbl>
              <c:idx val="10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5-DA4A-4C9D-8D87-5708C524D80E}"/>
                </c:ext>
              </c:extLst>
            </c:dLbl>
            <c:dLbl>
              <c:idx val="10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7-DA4A-4C9D-8D87-5708C524D80E}"/>
                </c:ext>
              </c:extLst>
            </c:dLbl>
            <c:dLbl>
              <c:idx val="10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9-DA4A-4C9D-8D87-5708C524D80E}"/>
                </c:ext>
              </c:extLst>
            </c:dLbl>
            <c:dLbl>
              <c:idx val="10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B-DA4A-4C9D-8D87-5708C524D80E}"/>
                </c:ext>
              </c:extLst>
            </c:dLbl>
            <c:dLbl>
              <c:idx val="10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D-DA4A-4C9D-8D87-5708C524D80E}"/>
                </c:ext>
              </c:extLst>
            </c:dLbl>
            <c:dLbl>
              <c:idx val="10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7FF-DA4A-4C9D-8D87-5708C524D80E}"/>
                </c:ext>
              </c:extLst>
            </c:dLbl>
            <c:dLbl>
              <c:idx val="10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1-DA4A-4C9D-8D87-5708C524D80E}"/>
                </c:ext>
              </c:extLst>
            </c:dLbl>
            <c:dLbl>
              <c:idx val="10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3-DA4A-4C9D-8D87-5708C524D80E}"/>
                </c:ext>
              </c:extLst>
            </c:dLbl>
            <c:dLbl>
              <c:idx val="10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5-DA4A-4C9D-8D87-5708C524D80E}"/>
                </c:ext>
              </c:extLst>
            </c:dLbl>
            <c:dLbl>
              <c:idx val="10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7-DA4A-4C9D-8D87-5708C524D80E}"/>
                </c:ext>
              </c:extLst>
            </c:dLbl>
            <c:dLbl>
              <c:idx val="10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9-DA4A-4C9D-8D87-5708C524D80E}"/>
                </c:ext>
              </c:extLst>
            </c:dLbl>
            <c:dLbl>
              <c:idx val="10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B-DA4A-4C9D-8D87-5708C524D80E}"/>
                </c:ext>
              </c:extLst>
            </c:dLbl>
            <c:dLbl>
              <c:idx val="10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D-DA4A-4C9D-8D87-5708C524D80E}"/>
                </c:ext>
              </c:extLst>
            </c:dLbl>
            <c:dLbl>
              <c:idx val="10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0F-DA4A-4C9D-8D87-5708C524D80E}"/>
                </c:ext>
              </c:extLst>
            </c:dLbl>
            <c:dLbl>
              <c:idx val="10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1-DA4A-4C9D-8D87-5708C524D80E}"/>
                </c:ext>
              </c:extLst>
            </c:dLbl>
            <c:dLbl>
              <c:idx val="10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3-DA4A-4C9D-8D87-5708C524D80E}"/>
                </c:ext>
              </c:extLst>
            </c:dLbl>
            <c:dLbl>
              <c:idx val="10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5-DA4A-4C9D-8D87-5708C524D80E}"/>
                </c:ext>
              </c:extLst>
            </c:dLbl>
            <c:dLbl>
              <c:idx val="10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7-DA4A-4C9D-8D87-5708C524D80E}"/>
                </c:ext>
              </c:extLst>
            </c:dLbl>
            <c:dLbl>
              <c:idx val="10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9-DA4A-4C9D-8D87-5708C524D80E}"/>
                </c:ext>
              </c:extLst>
            </c:dLbl>
            <c:dLbl>
              <c:idx val="10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B-DA4A-4C9D-8D87-5708C524D80E}"/>
                </c:ext>
              </c:extLst>
            </c:dLbl>
            <c:dLbl>
              <c:idx val="10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D-DA4A-4C9D-8D87-5708C524D80E}"/>
                </c:ext>
              </c:extLst>
            </c:dLbl>
            <c:dLbl>
              <c:idx val="10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1F-DA4A-4C9D-8D87-5708C524D80E}"/>
                </c:ext>
              </c:extLst>
            </c:dLbl>
            <c:dLbl>
              <c:idx val="10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1-DA4A-4C9D-8D87-5708C524D80E}"/>
                </c:ext>
              </c:extLst>
            </c:dLbl>
            <c:dLbl>
              <c:idx val="10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3-DA4A-4C9D-8D87-5708C524D80E}"/>
                </c:ext>
              </c:extLst>
            </c:dLbl>
            <c:dLbl>
              <c:idx val="10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5-DA4A-4C9D-8D87-5708C524D80E}"/>
                </c:ext>
              </c:extLst>
            </c:dLbl>
            <c:dLbl>
              <c:idx val="10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7-DA4A-4C9D-8D87-5708C524D80E}"/>
                </c:ext>
              </c:extLst>
            </c:dLbl>
            <c:dLbl>
              <c:idx val="10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9-DA4A-4C9D-8D87-5708C524D80E}"/>
                </c:ext>
              </c:extLst>
            </c:dLbl>
            <c:dLbl>
              <c:idx val="10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B-DA4A-4C9D-8D87-5708C524D80E}"/>
                </c:ext>
              </c:extLst>
            </c:dLbl>
            <c:dLbl>
              <c:idx val="10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D-DA4A-4C9D-8D87-5708C524D80E}"/>
                </c:ext>
              </c:extLst>
            </c:dLbl>
            <c:dLbl>
              <c:idx val="10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2F-DA4A-4C9D-8D87-5708C524D80E}"/>
                </c:ext>
              </c:extLst>
            </c:dLbl>
            <c:dLbl>
              <c:idx val="10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1-DA4A-4C9D-8D87-5708C524D80E}"/>
                </c:ext>
              </c:extLst>
            </c:dLbl>
            <c:dLbl>
              <c:idx val="10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3-DA4A-4C9D-8D87-5708C524D80E}"/>
                </c:ext>
              </c:extLst>
            </c:dLbl>
            <c:dLbl>
              <c:idx val="10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5-DA4A-4C9D-8D87-5708C524D80E}"/>
                </c:ext>
              </c:extLst>
            </c:dLbl>
            <c:dLbl>
              <c:idx val="10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7-DA4A-4C9D-8D87-5708C524D80E}"/>
                </c:ext>
              </c:extLst>
            </c:dLbl>
            <c:dLbl>
              <c:idx val="10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9-DA4A-4C9D-8D87-5708C524D80E}"/>
                </c:ext>
              </c:extLst>
            </c:dLbl>
            <c:dLbl>
              <c:idx val="10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B-DA4A-4C9D-8D87-5708C524D80E}"/>
                </c:ext>
              </c:extLst>
            </c:dLbl>
            <c:dLbl>
              <c:idx val="10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D-DA4A-4C9D-8D87-5708C524D80E}"/>
                </c:ext>
              </c:extLst>
            </c:dLbl>
            <c:dLbl>
              <c:idx val="10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3F-DA4A-4C9D-8D87-5708C524D80E}"/>
                </c:ext>
              </c:extLst>
            </c:dLbl>
            <c:dLbl>
              <c:idx val="10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1-DA4A-4C9D-8D87-5708C524D80E}"/>
                </c:ext>
              </c:extLst>
            </c:dLbl>
            <c:dLbl>
              <c:idx val="10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3-DA4A-4C9D-8D87-5708C524D80E}"/>
                </c:ext>
              </c:extLst>
            </c:dLbl>
            <c:dLbl>
              <c:idx val="10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5-DA4A-4C9D-8D87-5708C524D80E}"/>
                </c:ext>
              </c:extLst>
            </c:dLbl>
            <c:dLbl>
              <c:idx val="10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7-DA4A-4C9D-8D87-5708C524D80E}"/>
                </c:ext>
              </c:extLst>
            </c:dLbl>
            <c:dLbl>
              <c:idx val="10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9-DA4A-4C9D-8D87-5708C524D80E}"/>
                </c:ext>
              </c:extLst>
            </c:dLbl>
            <c:dLbl>
              <c:idx val="10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B-DA4A-4C9D-8D87-5708C524D80E}"/>
                </c:ext>
              </c:extLst>
            </c:dLbl>
            <c:dLbl>
              <c:idx val="10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D-DA4A-4C9D-8D87-5708C524D80E}"/>
                </c:ext>
              </c:extLst>
            </c:dLbl>
            <c:dLbl>
              <c:idx val="10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4F-DA4A-4C9D-8D87-5708C524D80E}"/>
                </c:ext>
              </c:extLst>
            </c:dLbl>
            <c:dLbl>
              <c:idx val="10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1-DA4A-4C9D-8D87-5708C524D80E}"/>
                </c:ext>
              </c:extLst>
            </c:dLbl>
            <c:dLbl>
              <c:idx val="10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3-DA4A-4C9D-8D87-5708C524D80E}"/>
                </c:ext>
              </c:extLst>
            </c:dLbl>
            <c:dLbl>
              <c:idx val="10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5-DA4A-4C9D-8D87-5708C524D80E}"/>
                </c:ext>
              </c:extLst>
            </c:dLbl>
            <c:dLbl>
              <c:idx val="10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7-DA4A-4C9D-8D87-5708C524D80E}"/>
                </c:ext>
              </c:extLst>
            </c:dLbl>
            <c:dLbl>
              <c:idx val="10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9-DA4A-4C9D-8D87-5708C524D80E}"/>
                </c:ext>
              </c:extLst>
            </c:dLbl>
            <c:dLbl>
              <c:idx val="10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B-DA4A-4C9D-8D87-5708C524D80E}"/>
                </c:ext>
              </c:extLst>
            </c:dLbl>
            <c:dLbl>
              <c:idx val="10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D-DA4A-4C9D-8D87-5708C524D80E}"/>
                </c:ext>
              </c:extLst>
            </c:dLbl>
            <c:dLbl>
              <c:idx val="10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5F-DA4A-4C9D-8D87-5708C524D80E}"/>
                </c:ext>
              </c:extLst>
            </c:dLbl>
            <c:dLbl>
              <c:idx val="10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1-DA4A-4C9D-8D87-5708C524D80E}"/>
                </c:ext>
              </c:extLst>
            </c:dLbl>
            <c:dLbl>
              <c:idx val="10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3-DA4A-4C9D-8D87-5708C524D80E}"/>
                </c:ext>
              </c:extLst>
            </c:dLbl>
            <c:dLbl>
              <c:idx val="10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5-DA4A-4C9D-8D87-5708C524D80E}"/>
                </c:ext>
              </c:extLst>
            </c:dLbl>
            <c:dLbl>
              <c:idx val="10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7-DA4A-4C9D-8D87-5708C524D80E}"/>
                </c:ext>
              </c:extLst>
            </c:dLbl>
            <c:dLbl>
              <c:idx val="10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9-DA4A-4C9D-8D87-5708C524D80E}"/>
                </c:ext>
              </c:extLst>
            </c:dLbl>
            <c:dLbl>
              <c:idx val="10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B-DA4A-4C9D-8D87-5708C524D80E}"/>
                </c:ext>
              </c:extLst>
            </c:dLbl>
            <c:dLbl>
              <c:idx val="10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D-DA4A-4C9D-8D87-5708C524D80E}"/>
                </c:ext>
              </c:extLst>
            </c:dLbl>
            <c:dLbl>
              <c:idx val="10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6F-DA4A-4C9D-8D87-5708C524D80E}"/>
                </c:ext>
              </c:extLst>
            </c:dLbl>
            <c:dLbl>
              <c:idx val="10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1-DA4A-4C9D-8D87-5708C524D80E}"/>
                </c:ext>
              </c:extLst>
            </c:dLbl>
            <c:dLbl>
              <c:idx val="10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3-DA4A-4C9D-8D87-5708C524D80E}"/>
                </c:ext>
              </c:extLst>
            </c:dLbl>
            <c:dLbl>
              <c:idx val="10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5-DA4A-4C9D-8D87-5708C524D80E}"/>
                </c:ext>
              </c:extLst>
            </c:dLbl>
            <c:dLbl>
              <c:idx val="10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7-DA4A-4C9D-8D87-5708C524D80E}"/>
                </c:ext>
              </c:extLst>
            </c:dLbl>
            <c:dLbl>
              <c:idx val="10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9-DA4A-4C9D-8D87-5708C524D80E}"/>
                </c:ext>
              </c:extLst>
            </c:dLbl>
            <c:dLbl>
              <c:idx val="10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B-DA4A-4C9D-8D87-5708C524D80E}"/>
                </c:ext>
              </c:extLst>
            </c:dLbl>
            <c:dLbl>
              <c:idx val="10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D-DA4A-4C9D-8D87-5708C524D80E}"/>
                </c:ext>
              </c:extLst>
            </c:dLbl>
            <c:dLbl>
              <c:idx val="10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7F-DA4A-4C9D-8D87-5708C524D80E}"/>
                </c:ext>
              </c:extLst>
            </c:dLbl>
            <c:dLbl>
              <c:idx val="10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1-DA4A-4C9D-8D87-5708C524D80E}"/>
                </c:ext>
              </c:extLst>
            </c:dLbl>
            <c:dLbl>
              <c:idx val="10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3-DA4A-4C9D-8D87-5708C524D80E}"/>
                </c:ext>
              </c:extLst>
            </c:dLbl>
            <c:dLbl>
              <c:idx val="10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5-DA4A-4C9D-8D87-5708C524D80E}"/>
                </c:ext>
              </c:extLst>
            </c:dLbl>
            <c:dLbl>
              <c:idx val="10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7-DA4A-4C9D-8D87-5708C524D80E}"/>
                </c:ext>
              </c:extLst>
            </c:dLbl>
            <c:dLbl>
              <c:idx val="10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9-DA4A-4C9D-8D87-5708C524D80E}"/>
                </c:ext>
              </c:extLst>
            </c:dLbl>
            <c:dLbl>
              <c:idx val="10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B-DA4A-4C9D-8D87-5708C524D80E}"/>
                </c:ext>
              </c:extLst>
            </c:dLbl>
            <c:dLbl>
              <c:idx val="10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D-DA4A-4C9D-8D87-5708C524D80E}"/>
                </c:ext>
              </c:extLst>
            </c:dLbl>
            <c:dLbl>
              <c:idx val="10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8F-DA4A-4C9D-8D87-5708C524D80E}"/>
                </c:ext>
              </c:extLst>
            </c:dLbl>
            <c:dLbl>
              <c:idx val="10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1-DA4A-4C9D-8D87-5708C524D80E}"/>
                </c:ext>
              </c:extLst>
            </c:dLbl>
            <c:dLbl>
              <c:idx val="10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3-DA4A-4C9D-8D87-5708C524D80E}"/>
                </c:ext>
              </c:extLst>
            </c:dLbl>
            <c:dLbl>
              <c:idx val="10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5-DA4A-4C9D-8D87-5708C524D80E}"/>
                </c:ext>
              </c:extLst>
            </c:dLbl>
            <c:dLbl>
              <c:idx val="10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7-DA4A-4C9D-8D87-5708C524D80E}"/>
                </c:ext>
              </c:extLst>
            </c:dLbl>
            <c:dLbl>
              <c:idx val="11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9-DA4A-4C9D-8D87-5708C524D80E}"/>
                </c:ext>
              </c:extLst>
            </c:dLbl>
            <c:dLbl>
              <c:idx val="11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B-DA4A-4C9D-8D87-5708C524D80E}"/>
                </c:ext>
              </c:extLst>
            </c:dLbl>
            <c:dLbl>
              <c:idx val="11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D-DA4A-4C9D-8D87-5708C524D80E}"/>
                </c:ext>
              </c:extLst>
            </c:dLbl>
            <c:dLbl>
              <c:idx val="11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9F-DA4A-4C9D-8D87-5708C524D80E}"/>
                </c:ext>
              </c:extLst>
            </c:dLbl>
            <c:dLbl>
              <c:idx val="11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1-DA4A-4C9D-8D87-5708C524D80E}"/>
                </c:ext>
              </c:extLst>
            </c:dLbl>
            <c:dLbl>
              <c:idx val="11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3-DA4A-4C9D-8D87-5708C524D80E}"/>
                </c:ext>
              </c:extLst>
            </c:dLbl>
            <c:dLbl>
              <c:idx val="11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5-DA4A-4C9D-8D87-5708C524D80E}"/>
                </c:ext>
              </c:extLst>
            </c:dLbl>
            <c:dLbl>
              <c:idx val="11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7-DA4A-4C9D-8D87-5708C524D80E}"/>
                </c:ext>
              </c:extLst>
            </c:dLbl>
            <c:dLbl>
              <c:idx val="11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9-DA4A-4C9D-8D87-5708C524D80E}"/>
                </c:ext>
              </c:extLst>
            </c:dLbl>
            <c:dLbl>
              <c:idx val="11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B-DA4A-4C9D-8D87-5708C524D80E}"/>
                </c:ext>
              </c:extLst>
            </c:dLbl>
            <c:dLbl>
              <c:idx val="11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D-DA4A-4C9D-8D87-5708C524D80E}"/>
                </c:ext>
              </c:extLst>
            </c:dLbl>
            <c:dLbl>
              <c:idx val="11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AF-DA4A-4C9D-8D87-5708C524D80E}"/>
                </c:ext>
              </c:extLst>
            </c:dLbl>
            <c:dLbl>
              <c:idx val="11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1-DA4A-4C9D-8D87-5708C524D80E}"/>
                </c:ext>
              </c:extLst>
            </c:dLbl>
            <c:dLbl>
              <c:idx val="11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3-DA4A-4C9D-8D87-5708C524D80E}"/>
                </c:ext>
              </c:extLst>
            </c:dLbl>
            <c:dLbl>
              <c:idx val="11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5-DA4A-4C9D-8D87-5708C524D80E}"/>
                </c:ext>
              </c:extLst>
            </c:dLbl>
            <c:dLbl>
              <c:idx val="11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7-DA4A-4C9D-8D87-5708C524D80E}"/>
                </c:ext>
              </c:extLst>
            </c:dLbl>
            <c:dLbl>
              <c:idx val="11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9-DA4A-4C9D-8D87-5708C524D80E}"/>
                </c:ext>
              </c:extLst>
            </c:dLbl>
            <c:dLbl>
              <c:idx val="11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B-DA4A-4C9D-8D87-5708C524D80E}"/>
                </c:ext>
              </c:extLst>
            </c:dLbl>
            <c:dLbl>
              <c:idx val="11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D-DA4A-4C9D-8D87-5708C524D80E}"/>
                </c:ext>
              </c:extLst>
            </c:dLbl>
            <c:dLbl>
              <c:idx val="11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BF-DA4A-4C9D-8D87-5708C524D80E}"/>
                </c:ext>
              </c:extLst>
            </c:dLbl>
            <c:dLbl>
              <c:idx val="11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1-DA4A-4C9D-8D87-5708C524D80E}"/>
                </c:ext>
              </c:extLst>
            </c:dLbl>
            <c:dLbl>
              <c:idx val="11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3-DA4A-4C9D-8D87-5708C524D80E}"/>
                </c:ext>
              </c:extLst>
            </c:dLbl>
            <c:dLbl>
              <c:idx val="11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5-DA4A-4C9D-8D87-5708C524D80E}"/>
                </c:ext>
              </c:extLst>
            </c:dLbl>
            <c:dLbl>
              <c:idx val="11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7-DA4A-4C9D-8D87-5708C524D80E}"/>
                </c:ext>
              </c:extLst>
            </c:dLbl>
            <c:dLbl>
              <c:idx val="11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9-DA4A-4C9D-8D87-5708C524D80E}"/>
                </c:ext>
              </c:extLst>
            </c:dLbl>
            <c:dLbl>
              <c:idx val="11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B-DA4A-4C9D-8D87-5708C524D80E}"/>
                </c:ext>
              </c:extLst>
            </c:dLbl>
            <c:dLbl>
              <c:idx val="11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D-DA4A-4C9D-8D87-5708C524D80E}"/>
                </c:ext>
              </c:extLst>
            </c:dLbl>
            <c:dLbl>
              <c:idx val="11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CF-DA4A-4C9D-8D87-5708C524D80E}"/>
                </c:ext>
              </c:extLst>
            </c:dLbl>
            <c:dLbl>
              <c:idx val="11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1-DA4A-4C9D-8D87-5708C524D80E}"/>
                </c:ext>
              </c:extLst>
            </c:dLbl>
            <c:dLbl>
              <c:idx val="11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3-DA4A-4C9D-8D87-5708C524D80E}"/>
                </c:ext>
              </c:extLst>
            </c:dLbl>
            <c:dLbl>
              <c:idx val="11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5-DA4A-4C9D-8D87-5708C524D80E}"/>
                </c:ext>
              </c:extLst>
            </c:dLbl>
            <c:dLbl>
              <c:idx val="11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7-DA4A-4C9D-8D87-5708C524D80E}"/>
                </c:ext>
              </c:extLst>
            </c:dLbl>
            <c:dLbl>
              <c:idx val="11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9-DA4A-4C9D-8D87-5708C524D80E}"/>
                </c:ext>
              </c:extLst>
            </c:dLbl>
            <c:dLbl>
              <c:idx val="11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B-DA4A-4C9D-8D87-5708C524D80E}"/>
                </c:ext>
              </c:extLst>
            </c:dLbl>
            <c:dLbl>
              <c:idx val="11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D-DA4A-4C9D-8D87-5708C524D80E}"/>
                </c:ext>
              </c:extLst>
            </c:dLbl>
            <c:dLbl>
              <c:idx val="11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DF-DA4A-4C9D-8D87-5708C524D80E}"/>
                </c:ext>
              </c:extLst>
            </c:dLbl>
            <c:dLbl>
              <c:idx val="11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1-DA4A-4C9D-8D87-5708C524D80E}"/>
                </c:ext>
              </c:extLst>
            </c:dLbl>
            <c:dLbl>
              <c:idx val="11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3-DA4A-4C9D-8D87-5708C524D80E}"/>
                </c:ext>
              </c:extLst>
            </c:dLbl>
            <c:dLbl>
              <c:idx val="11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5-DA4A-4C9D-8D87-5708C524D80E}"/>
                </c:ext>
              </c:extLst>
            </c:dLbl>
            <c:dLbl>
              <c:idx val="11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7-DA4A-4C9D-8D87-5708C524D80E}"/>
                </c:ext>
              </c:extLst>
            </c:dLbl>
            <c:dLbl>
              <c:idx val="11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9-DA4A-4C9D-8D87-5708C524D80E}"/>
                </c:ext>
              </c:extLst>
            </c:dLbl>
            <c:dLbl>
              <c:idx val="11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B-DA4A-4C9D-8D87-5708C524D80E}"/>
                </c:ext>
              </c:extLst>
            </c:dLbl>
            <c:dLbl>
              <c:idx val="11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D-DA4A-4C9D-8D87-5708C524D80E}"/>
                </c:ext>
              </c:extLst>
            </c:dLbl>
            <c:dLbl>
              <c:idx val="11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EF-DA4A-4C9D-8D87-5708C524D80E}"/>
                </c:ext>
              </c:extLst>
            </c:dLbl>
            <c:dLbl>
              <c:idx val="11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1-DA4A-4C9D-8D87-5708C524D80E}"/>
                </c:ext>
              </c:extLst>
            </c:dLbl>
            <c:dLbl>
              <c:idx val="11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3-DA4A-4C9D-8D87-5708C524D80E}"/>
                </c:ext>
              </c:extLst>
            </c:dLbl>
            <c:dLbl>
              <c:idx val="11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5-DA4A-4C9D-8D87-5708C524D80E}"/>
                </c:ext>
              </c:extLst>
            </c:dLbl>
            <c:dLbl>
              <c:idx val="11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7-DA4A-4C9D-8D87-5708C524D80E}"/>
                </c:ext>
              </c:extLst>
            </c:dLbl>
            <c:dLbl>
              <c:idx val="11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9-DA4A-4C9D-8D87-5708C524D80E}"/>
                </c:ext>
              </c:extLst>
            </c:dLbl>
            <c:dLbl>
              <c:idx val="11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B-DA4A-4C9D-8D87-5708C524D80E}"/>
                </c:ext>
              </c:extLst>
            </c:dLbl>
            <c:dLbl>
              <c:idx val="11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D-DA4A-4C9D-8D87-5708C524D80E}"/>
                </c:ext>
              </c:extLst>
            </c:dLbl>
            <c:dLbl>
              <c:idx val="11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8FF-DA4A-4C9D-8D87-5708C524D80E}"/>
                </c:ext>
              </c:extLst>
            </c:dLbl>
            <c:dLbl>
              <c:idx val="11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1-DA4A-4C9D-8D87-5708C524D80E}"/>
                </c:ext>
              </c:extLst>
            </c:dLbl>
            <c:dLbl>
              <c:idx val="11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3-DA4A-4C9D-8D87-5708C524D80E}"/>
                </c:ext>
              </c:extLst>
            </c:dLbl>
            <c:dLbl>
              <c:idx val="11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5-DA4A-4C9D-8D87-5708C524D80E}"/>
                </c:ext>
              </c:extLst>
            </c:dLbl>
            <c:dLbl>
              <c:idx val="11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7-DA4A-4C9D-8D87-5708C524D80E}"/>
                </c:ext>
              </c:extLst>
            </c:dLbl>
            <c:dLbl>
              <c:idx val="11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9-DA4A-4C9D-8D87-5708C524D80E}"/>
                </c:ext>
              </c:extLst>
            </c:dLbl>
            <c:dLbl>
              <c:idx val="11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B-DA4A-4C9D-8D87-5708C524D80E}"/>
                </c:ext>
              </c:extLst>
            </c:dLbl>
            <c:dLbl>
              <c:idx val="11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D-DA4A-4C9D-8D87-5708C524D80E}"/>
                </c:ext>
              </c:extLst>
            </c:dLbl>
            <c:dLbl>
              <c:idx val="11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0F-DA4A-4C9D-8D87-5708C524D80E}"/>
                </c:ext>
              </c:extLst>
            </c:dLbl>
            <c:dLbl>
              <c:idx val="11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1-DA4A-4C9D-8D87-5708C524D80E}"/>
                </c:ext>
              </c:extLst>
            </c:dLbl>
            <c:dLbl>
              <c:idx val="11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3-DA4A-4C9D-8D87-5708C524D80E}"/>
                </c:ext>
              </c:extLst>
            </c:dLbl>
            <c:dLbl>
              <c:idx val="11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5-DA4A-4C9D-8D87-5708C524D80E}"/>
                </c:ext>
              </c:extLst>
            </c:dLbl>
            <c:dLbl>
              <c:idx val="11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7-DA4A-4C9D-8D87-5708C524D80E}"/>
                </c:ext>
              </c:extLst>
            </c:dLbl>
            <c:dLbl>
              <c:idx val="11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9-DA4A-4C9D-8D87-5708C524D80E}"/>
                </c:ext>
              </c:extLst>
            </c:dLbl>
            <c:dLbl>
              <c:idx val="11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B-DA4A-4C9D-8D87-5708C524D80E}"/>
                </c:ext>
              </c:extLst>
            </c:dLbl>
            <c:dLbl>
              <c:idx val="11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D-DA4A-4C9D-8D87-5708C524D80E}"/>
                </c:ext>
              </c:extLst>
            </c:dLbl>
            <c:dLbl>
              <c:idx val="11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1F-DA4A-4C9D-8D87-5708C524D80E}"/>
                </c:ext>
              </c:extLst>
            </c:dLbl>
            <c:dLbl>
              <c:idx val="11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1-DA4A-4C9D-8D87-5708C524D80E}"/>
                </c:ext>
              </c:extLst>
            </c:dLbl>
            <c:dLbl>
              <c:idx val="11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3-DA4A-4C9D-8D87-5708C524D80E}"/>
                </c:ext>
              </c:extLst>
            </c:dLbl>
            <c:dLbl>
              <c:idx val="11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5-DA4A-4C9D-8D87-5708C524D80E}"/>
                </c:ext>
              </c:extLst>
            </c:dLbl>
            <c:dLbl>
              <c:idx val="11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7-DA4A-4C9D-8D87-5708C524D80E}"/>
                </c:ext>
              </c:extLst>
            </c:dLbl>
            <c:dLbl>
              <c:idx val="11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9-DA4A-4C9D-8D87-5708C524D80E}"/>
                </c:ext>
              </c:extLst>
            </c:dLbl>
            <c:dLbl>
              <c:idx val="11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B-DA4A-4C9D-8D87-5708C524D80E}"/>
                </c:ext>
              </c:extLst>
            </c:dLbl>
            <c:dLbl>
              <c:idx val="11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D-DA4A-4C9D-8D87-5708C524D80E}"/>
                </c:ext>
              </c:extLst>
            </c:dLbl>
            <c:dLbl>
              <c:idx val="11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2F-DA4A-4C9D-8D87-5708C524D80E}"/>
                </c:ext>
              </c:extLst>
            </c:dLbl>
            <c:dLbl>
              <c:idx val="11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1-DA4A-4C9D-8D87-5708C524D80E}"/>
                </c:ext>
              </c:extLst>
            </c:dLbl>
            <c:dLbl>
              <c:idx val="11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3-DA4A-4C9D-8D87-5708C524D80E}"/>
                </c:ext>
              </c:extLst>
            </c:dLbl>
            <c:dLbl>
              <c:idx val="11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5-DA4A-4C9D-8D87-5708C524D80E}"/>
                </c:ext>
              </c:extLst>
            </c:dLbl>
            <c:dLbl>
              <c:idx val="11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7-DA4A-4C9D-8D87-5708C524D80E}"/>
                </c:ext>
              </c:extLst>
            </c:dLbl>
            <c:dLbl>
              <c:idx val="11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9-DA4A-4C9D-8D87-5708C524D80E}"/>
                </c:ext>
              </c:extLst>
            </c:dLbl>
            <c:dLbl>
              <c:idx val="11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B-DA4A-4C9D-8D87-5708C524D80E}"/>
                </c:ext>
              </c:extLst>
            </c:dLbl>
            <c:dLbl>
              <c:idx val="11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D-DA4A-4C9D-8D87-5708C524D80E}"/>
                </c:ext>
              </c:extLst>
            </c:dLbl>
            <c:dLbl>
              <c:idx val="11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3F-DA4A-4C9D-8D87-5708C524D80E}"/>
                </c:ext>
              </c:extLst>
            </c:dLbl>
            <c:dLbl>
              <c:idx val="11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1-DA4A-4C9D-8D87-5708C524D80E}"/>
                </c:ext>
              </c:extLst>
            </c:dLbl>
            <c:dLbl>
              <c:idx val="11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3-DA4A-4C9D-8D87-5708C524D80E}"/>
                </c:ext>
              </c:extLst>
            </c:dLbl>
            <c:dLbl>
              <c:idx val="11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5-DA4A-4C9D-8D87-5708C524D80E}"/>
                </c:ext>
              </c:extLst>
            </c:dLbl>
            <c:dLbl>
              <c:idx val="11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7-DA4A-4C9D-8D87-5708C524D80E}"/>
                </c:ext>
              </c:extLst>
            </c:dLbl>
            <c:dLbl>
              <c:idx val="11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9-DA4A-4C9D-8D87-5708C524D80E}"/>
                </c:ext>
              </c:extLst>
            </c:dLbl>
            <c:dLbl>
              <c:idx val="11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B-DA4A-4C9D-8D87-5708C524D80E}"/>
                </c:ext>
              </c:extLst>
            </c:dLbl>
            <c:dLbl>
              <c:idx val="11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D-DA4A-4C9D-8D87-5708C524D80E}"/>
                </c:ext>
              </c:extLst>
            </c:dLbl>
            <c:dLbl>
              <c:idx val="11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4F-DA4A-4C9D-8D87-5708C524D80E}"/>
                </c:ext>
              </c:extLst>
            </c:dLbl>
            <c:dLbl>
              <c:idx val="11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1-DA4A-4C9D-8D87-5708C524D80E}"/>
                </c:ext>
              </c:extLst>
            </c:dLbl>
            <c:dLbl>
              <c:idx val="11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3-DA4A-4C9D-8D87-5708C524D80E}"/>
                </c:ext>
              </c:extLst>
            </c:dLbl>
            <c:dLbl>
              <c:idx val="11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5-DA4A-4C9D-8D87-5708C524D80E}"/>
                </c:ext>
              </c:extLst>
            </c:dLbl>
            <c:dLbl>
              <c:idx val="11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7-DA4A-4C9D-8D87-5708C524D80E}"/>
                </c:ext>
              </c:extLst>
            </c:dLbl>
            <c:dLbl>
              <c:idx val="11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9-DA4A-4C9D-8D87-5708C524D80E}"/>
                </c:ext>
              </c:extLst>
            </c:dLbl>
            <c:dLbl>
              <c:idx val="11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B-DA4A-4C9D-8D87-5708C524D80E}"/>
                </c:ext>
              </c:extLst>
            </c:dLbl>
            <c:dLbl>
              <c:idx val="11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D-DA4A-4C9D-8D87-5708C524D80E}"/>
                </c:ext>
              </c:extLst>
            </c:dLbl>
            <c:dLbl>
              <c:idx val="11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5F-DA4A-4C9D-8D87-5708C524D80E}"/>
                </c:ext>
              </c:extLst>
            </c:dLbl>
            <c:dLbl>
              <c:idx val="12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1-DA4A-4C9D-8D87-5708C524D80E}"/>
                </c:ext>
              </c:extLst>
            </c:dLbl>
            <c:dLbl>
              <c:idx val="12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3-DA4A-4C9D-8D87-5708C524D80E}"/>
                </c:ext>
              </c:extLst>
            </c:dLbl>
            <c:dLbl>
              <c:idx val="12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5-DA4A-4C9D-8D87-5708C524D80E}"/>
                </c:ext>
              </c:extLst>
            </c:dLbl>
            <c:dLbl>
              <c:idx val="12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7-DA4A-4C9D-8D87-5708C524D80E}"/>
                </c:ext>
              </c:extLst>
            </c:dLbl>
            <c:dLbl>
              <c:idx val="12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9-DA4A-4C9D-8D87-5708C524D80E}"/>
                </c:ext>
              </c:extLst>
            </c:dLbl>
            <c:dLbl>
              <c:idx val="12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B-DA4A-4C9D-8D87-5708C524D80E}"/>
                </c:ext>
              </c:extLst>
            </c:dLbl>
            <c:dLbl>
              <c:idx val="12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D-DA4A-4C9D-8D87-5708C524D80E}"/>
                </c:ext>
              </c:extLst>
            </c:dLbl>
            <c:dLbl>
              <c:idx val="12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6F-DA4A-4C9D-8D87-5708C524D80E}"/>
                </c:ext>
              </c:extLst>
            </c:dLbl>
            <c:dLbl>
              <c:idx val="12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1-DA4A-4C9D-8D87-5708C524D80E}"/>
                </c:ext>
              </c:extLst>
            </c:dLbl>
            <c:dLbl>
              <c:idx val="12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3-DA4A-4C9D-8D87-5708C524D80E}"/>
                </c:ext>
              </c:extLst>
            </c:dLbl>
            <c:dLbl>
              <c:idx val="12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5-DA4A-4C9D-8D87-5708C524D80E}"/>
                </c:ext>
              </c:extLst>
            </c:dLbl>
            <c:dLbl>
              <c:idx val="12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7-DA4A-4C9D-8D87-5708C524D80E}"/>
                </c:ext>
              </c:extLst>
            </c:dLbl>
            <c:dLbl>
              <c:idx val="12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9-DA4A-4C9D-8D87-5708C524D80E}"/>
                </c:ext>
              </c:extLst>
            </c:dLbl>
            <c:dLbl>
              <c:idx val="12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B-DA4A-4C9D-8D87-5708C524D80E}"/>
                </c:ext>
              </c:extLst>
            </c:dLbl>
            <c:dLbl>
              <c:idx val="12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D-DA4A-4C9D-8D87-5708C524D80E}"/>
                </c:ext>
              </c:extLst>
            </c:dLbl>
            <c:dLbl>
              <c:idx val="12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7F-DA4A-4C9D-8D87-5708C524D80E}"/>
                </c:ext>
              </c:extLst>
            </c:dLbl>
            <c:dLbl>
              <c:idx val="12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1-DA4A-4C9D-8D87-5708C524D80E}"/>
                </c:ext>
              </c:extLst>
            </c:dLbl>
            <c:dLbl>
              <c:idx val="12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3-DA4A-4C9D-8D87-5708C524D80E}"/>
                </c:ext>
              </c:extLst>
            </c:dLbl>
            <c:dLbl>
              <c:idx val="12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5-DA4A-4C9D-8D87-5708C524D80E}"/>
                </c:ext>
              </c:extLst>
            </c:dLbl>
            <c:dLbl>
              <c:idx val="12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7-DA4A-4C9D-8D87-5708C524D80E}"/>
                </c:ext>
              </c:extLst>
            </c:dLbl>
            <c:dLbl>
              <c:idx val="12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9-DA4A-4C9D-8D87-5708C524D80E}"/>
                </c:ext>
              </c:extLst>
            </c:dLbl>
            <c:dLbl>
              <c:idx val="12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B-DA4A-4C9D-8D87-5708C524D80E}"/>
                </c:ext>
              </c:extLst>
            </c:dLbl>
            <c:dLbl>
              <c:idx val="12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D-DA4A-4C9D-8D87-5708C524D80E}"/>
                </c:ext>
              </c:extLst>
            </c:dLbl>
            <c:dLbl>
              <c:idx val="12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8F-DA4A-4C9D-8D87-5708C524D80E}"/>
                </c:ext>
              </c:extLst>
            </c:dLbl>
            <c:dLbl>
              <c:idx val="12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1-DA4A-4C9D-8D87-5708C524D80E}"/>
                </c:ext>
              </c:extLst>
            </c:dLbl>
            <c:dLbl>
              <c:idx val="12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3-DA4A-4C9D-8D87-5708C524D80E}"/>
                </c:ext>
              </c:extLst>
            </c:dLbl>
            <c:dLbl>
              <c:idx val="12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5-DA4A-4C9D-8D87-5708C524D80E}"/>
                </c:ext>
              </c:extLst>
            </c:dLbl>
            <c:dLbl>
              <c:idx val="12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7-DA4A-4C9D-8D87-5708C524D80E}"/>
                </c:ext>
              </c:extLst>
            </c:dLbl>
            <c:dLbl>
              <c:idx val="12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9-DA4A-4C9D-8D87-5708C524D80E}"/>
                </c:ext>
              </c:extLst>
            </c:dLbl>
            <c:dLbl>
              <c:idx val="12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B-DA4A-4C9D-8D87-5708C524D80E}"/>
                </c:ext>
              </c:extLst>
            </c:dLbl>
            <c:dLbl>
              <c:idx val="12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D-DA4A-4C9D-8D87-5708C524D80E}"/>
                </c:ext>
              </c:extLst>
            </c:dLbl>
            <c:dLbl>
              <c:idx val="12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9F-DA4A-4C9D-8D87-5708C524D80E}"/>
                </c:ext>
              </c:extLst>
            </c:dLbl>
            <c:dLbl>
              <c:idx val="12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1-DA4A-4C9D-8D87-5708C524D80E}"/>
                </c:ext>
              </c:extLst>
            </c:dLbl>
            <c:dLbl>
              <c:idx val="12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3-DA4A-4C9D-8D87-5708C524D80E}"/>
                </c:ext>
              </c:extLst>
            </c:dLbl>
            <c:dLbl>
              <c:idx val="12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5-DA4A-4C9D-8D87-5708C524D80E}"/>
                </c:ext>
              </c:extLst>
            </c:dLbl>
            <c:dLbl>
              <c:idx val="12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7-DA4A-4C9D-8D87-5708C524D80E}"/>
                </c:ext>
              </c:extLst>
            </c:dLbl>
            <c:dLbl>
              <c:idx val="12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9-DA4A-4C9D-8D87-5708C524D80E}"/>
                </c:ext>
              </c:extLst>
            </c:dLbl>
            <c:dLbl>
              <c:idx val="12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B-DA4A-4C9D-8D87-5708C524D80E}"/>
                </c:ext>
              </c:extLst>
            </c:dLbl>
            <c:dLbl>
              <c:idx val="12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D-DA4A-4C9D-8D87-5708C524D80E}"/>
                </c:ext>
              </c:extLst>
            </c:dLbl>
            <c:dLbl>
              <c:idx val="12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AF-DA4A-4C9D-8D87-5708C524D80E}"/>
                </c:ext>
              </c:extLst>
            </c:dLbl>
            <c:dLbl>
              <c:idx val="12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1-DA4A-4C9D-8D87-5708C524D80E}"/>
                </c:ext>
              </c:extLst>
            </c:dLbl>
            <c:dLbl>
              <c:idx val="12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3-DA4A-4C9D-8D87-5708C524D80E}"/>
                </c:ext>
              </c:extLst>
            </c:dLbl>
            <c:dLbl>
              <c:idx val="12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5-DA4A-4C9D-8D87-5708C524D80E}"/>
                </c:ext>
              </c:extLst>
            </c:dLbl>
            <c:dLbl>
              <c:idx val="12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7-DA4A-4C9D-8D87-5708C524D80E}"/>
                </c:ext>
              </c:extLst>
            </c:dLbl>
            <c:dLbl>
              <c:idx val="12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9-DA4A-4C9D-8D87-5708C524D80E}"/>
                </c:ext>
              </c:extLst>
            </c:dLbl>
            <c:dLbl>
              <c:idx val="12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B-DA4A-4C9D-8D87-5708C524D80E}"/>
                </c:ext>
              </c:extLst>
            </c:dLbl>
            <c:dLbl>
              <c:idx val="12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D-DA4A-4C9D-8D87-5708C524D80E}"/>
                </c:ext>
              </c:extLst>
            </c:dLbl>
            <c:dLbl>
              <c:idx val="12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BF-DA4A-4C9D-8D87-5708C524D80E}"/>
                </c:ext>
              </c:extLst>
            </c:dLbl>
            <c:dLbl>
              <c:idx val="12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1-DA4A-4C9D-8D87-5708C524D80E}"/>
                </c:ext>
              </c:extLst>
            </c:dLbl>
            <c:dLbl>
              <c:idx val="12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3-DA4A-4C9D-8D87-5708C524D80E}"/>
                </c:ext>
              </c:extLst>
            </c:dLbl>
            <c:dLbl>
              <c:idx val="12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5-DA4A-4C9D-8D87-5708C524D80E}"/>
                </c:ext>
              </c:extLst>
            </c:dLbl>
            <c:dLbl>
              <c:idx val="12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7-DA4A-4C9D-8D87-5708C524D80E}"/>
                </c:ext>
              </c:extLst>
            </c:dLbl>
            <c:dLbl>
              <c:idx val="12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9-DA4A-4C9D-8D87-5708C524D80E}"/>
                </c:ext>
              </c:extLst>
            </c:dLbl>
            <c:dLbl>
              <c:idx val="12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B-DA4A-4C9D-8D87-5708C524D80E}"/>
                </c:ext>
              </c:extLst>
            </c:dLbl>
            <c:dLbl>
              <c:idx val="12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D-DA4A-4C9D-8D87-5708C524D80E}"/>
                </c:ext>
              </c:extLst>
            </c:dLbl>
            <c:dLbl>
              <c:idx val="12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CF-DA4A-4C9D-8D87-5708C524D80E}"/>
                </c:ext>
              </c:extLst>
            </c:dLbl>
            <c:dLbl>
              <c:idx val="12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1-DA4A-4C9D-8D87-5708C524D80E}"/>
                </c:ext>
              </c:extLst>
            </c:dLbl>
            <c:dLbl>
              <c:idx val="12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3-DA4A-4C9D-8D87-5708C524D80E}"/>
                </c:ext>
              </c:extLst>
            </c:dLbl>
            <c:dLbl>
              <c:idx val="12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5-DA4A-4C9D-8D87-5708C524D80E}"/>
                </c:ext>
              </c:extLst>
            </c:dLbl>
            <c:dLbl>
              <c:idx val="12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7-DA4A-4C9D-8D87-5708C524D80E}"/>
                </c:ext>
              </c:extLst>
            </c:dLbl>
            <c:dLbl>
              <c:idx val="12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9-DA4A-4C9D-8D87-5708C524D80E}"/>
                </c:ext>
              </c:extLst>
            </c:dLbl>
            <c:dLbl>
              <c:idx val="12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B-DA4A-4C9D-8D87-5708C524D80E}"/>
                </c:ext>
              </c:extLst>
            </c:dLbl>
            <c:dLbl>
              <c:idx val="12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D-DA4A-4C9D-8D87-5708C524D80E}"/>
                </c:ext>
              </c:extLst>
            </c:dLbl>
            <c:dLbl>
              <c:idx val="12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DF-DA4A-4C9D-8D87-5708C524D80E}"/>
                </c:ext>
              </c:extLst>
            </c:dLbl>
            <c:dLbl>
              <c:idx val="12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1-DA4A-4C9D-8D87-5708C524D80E}"/>
                </c:ext>
              </c:extLst>
            </c:dLbl>
            <c:dLbl>
              <c:idx val="12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3-DA4A-4C9D-8D87-5708C524D80E}"/>
                </c:ext>
              </c:extLst>
            </c:dLbl>
            <c:dLbl>
              <c:idx val="12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5-DA4A-4C9D-8D87-5708C524D80E}"/>
                </c:ext>
              </c:extLst>
            </c:dLbl>
            <c:dLbl>
              <c:idx val="12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7-DA4A-4C9D-8D87-5708C524D80E}"/>
                </c:ext>
              </c:extLst>
            </c:dLbl>
            <c:dLbl>
              <c:idx val="12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9-DA4A-4C9D-8D87-5708C524D80E}"/>
                </c:ext>
              </c:extLst>
            </c:dLbl>
            <c:dLbl>
              <c:idx val="12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B-DA4A-4C9D-8D87-5708C524D80E}"/>
                </c:ext>
              </c:extLst>
            </c:dLbl>
            <c:dLbl>
              <c:idx val="12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D-DA4A-4C9D-8D87-5708C524D80E}"/>
                </c:ext>
              </c:extLst>
            </c:dLbl>
            <c:dLbl>
              <c:idx val="12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EF-DA4A-4C9D-8D87-5708C524D80E}"/>
                </c:ext>
              </c:extLst>
            </c:dLbl>
            <c:dLbl>
              <c:idx val="12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1-DA4A-4C9D-8D87-5708C524D80E}"/>
                </c:ext>
              </c:extLst>
            </c:dLbl>
            <c:dLbl>
              <c:idx val="12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3-DA4A-4C9D-8D87-5708C524D80E}"/>
                </c:ext>
              </c:extLst>
            </c:dLbl>
            <c:dLbl>
              <c:idx val="12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5-DA4A-4C9D-8D87-5708C524D80E}"/>
                </c:ext>
              </c:extLst>
            </c:dLbl>
            <c:dLbl>
              <c:idx val="12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7-DA4A-4C9D-8D87-5708C524D80E}"/>
                </c:ext>
              </c:extLst>
            </c:dLbl>
            <c:dLbl>
              <c:idx val="12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9-DA4A-4C9D-8D87-5708C524D80E}"/>
                </c:ext>
              </c:extLst>
            </c:dLbl>
            <c:dLbl>
              <c:idx val="12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B-DA4A-4C9D-8D87-5708C524D80E}"/>
                </c:ext>
              </c:extLst>
            </c:dLbl>
            <c:dLbl>
              <c:idx val="12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D-DA4A-4C9D-8D87-5708C524D80E}"/>
                </c:ext>
              </c:extLst>
            </c:dLbl>
            <c:dLbl>
              <c:idx val="12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9FF-DA4A-4C9D-8D87-5708C524D80E}"/>
                </c:ext>
              </c:extLst>
            </c:dLbl>
            <c:dLbl>
              <c:idx val="12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1-DA4A-4C9D-8D87-5708C524D80E}"/>
                </c:ext>
              </c:extLst>
            </c:dLbl>
            <c:dLbl>
              <c:idx val="12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3-DA4A-4C9D-8D87-5708C524D80E}"/>
                </c:ext>
              </c:extLst>
            </c:dLbl>
            <c:dLbl>
              <c:idx val="12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5-DA4A-4C9D-8D87-5708C524D80E}"/>
                </c:ext>
              </c:extLst>
            </c:dLbl>
            <c:dLbl>
              <c:idx val="12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7-DA4A-4C9D-8D87-5708C524D80E}"/>
                </c:ext>
              </c:extLst>
            </c:dLbl>
            <c:dLbl>
              <c:idx val="12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9-DA4A-4C9D-8D87-5708C524D80E}"/>
                </c:ext>
              </c:extLst>
            </c:dLbl>
            <c:dLbl>
              <c:idx val="12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B-DA4A-4C9D-8D87-5708C524D80E}"/>
                </c:ext>
              </c:extLst>
            </c:dLbl>
            <c:dLbl>
              <c:idx val="12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D-DA4A-4C9D-8D87-5708C524D80E}"/>
                </c:ext>
              </c:extLst>
            </c:dLbl>
            <c:dLbl>
              <c:idx val="12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0F-DA4A-4C9D-8D87-5708C524D80E}"/>
                </c:ext>
              </c:extLst>
            </c:dLbl>
            <c:dLbl>
              <c:idx val="12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1-DA4A-4C9D-8D87-5708C524D80E}"/>
                </c:ext>
              </c:extLst>
            </c:dLbl>
            <c:dLbl>
              <c:idx val="12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3-DA4A-4C9D-8D87-5708C524D80E}"/>
                </c:ext>
              </c:extLst>
            </c:dLbl>
            <c:dLbl>
              <c:idx val="12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5-DA4A-4C9D-8D87-5708C524D80E}"/>
                </c:ext>
              </c:extLst>
            </c:dLbl>
            <c:dLbl>
              <c:idx val="12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7-DA4A-4C9D-8D87-5708C524D80E}"/>
                </c:ext>
              </c:extLst>
            </c:dLbl>
            <c:dLbl>
              <c:idx val="12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9-DA4A-4C9D-8D87-5708C524D80E}"/>
                </c:ext>
              </c:extLst>
            </c:dLbl>
            <c:dLbl>
              <c:idx val="12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B-DA4A-4C9D-8D87-5708C524D80E}"/>
                </c:ext>
              </c:extLst>
            </c:dLbl>
            <c:dLbl>
              <c:idx val="12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D-DA4A-4C9D-8D87-5708C524D80E}"/>
                </c:ext>
              </c:extLst>
            </c:dLbl>
            <c:dLbl>
              <c:idx val="12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1F-DA4A-4C9D-8D87-5708C524D80E}"/>
                </c:ext>
              </c:extLst>
            </c:dLbl>
            <c:dLbl>
              <c:idx val="12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1-DA4A-4C9D-8D87-5708C524D80E}"/>
                </c:ext>
              </c:extLst>
            </c:dLbl>
            <c:dLbl>
              <c:idx val="12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3-DA4A-4C9D-8D87-5708C524D80E}"/>
                </c:ext>
              </c:extLst>
            </c:dLbl>
            <c:dLbl>
              <c:idx val="12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5-DA4A-4C9D-8D87-5708C524D80E}"/>
                </c:ext>
              </c:extLst>
            </c:dLbl>
            <c:dLbl>
              <c:idx val="12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7-DA4A-4C9D-8D87-5708C524D80E}"/>
                </c:ext>
              </c:extLst>
            </c:dLbl>
            <c:dLbl>
              <c:idx val="13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9-DA4A-4C9D-8D87-5708C524D80E}"/>
                </c:ext>
              </c:extLst>
            </c:dLbl>
            <c:dLbl>
              <c:idx val="13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B-DA4A-4C9D-8D87-5708C524D80E}"/>
                </c:ext>
              </c:extLst>
            </c:dLbl>
            <c:dLbl>
              <c:idx val="13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D-DA4A-4C9D-8D87-5708C524D80E}"/>
                </c:ext>
              </c:extLst>
            </c:dLbl>
            <c:dLbl>
              <c:idx val="13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2F-DA4A-4C9D-8D87-5708C524D80E}"/>
                </c:ext>
              </c:extLst>
            </c:dLbl>
            <c:dLbl>
              <c:idx val="13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1-DA4A-4C9D-8D87-5708C524D80E}"/>
                </c:ext>
              </c:extLst>
            </c:dLbl>
            <c:dLbl>
              <c:idx val="13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3-DA4A-4C9D-8D87-5708C524D80E}"/>
                </c:ext>
              </c:extLst>
            </c:dLbl>
            <c:dLbl>
              <c:idx val="13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5-DA4A-4C9D-8D87-5708C524D80E}"/>
                </c:ext>
              </c:extLst>
            </c:dLbl>
            <c:dLbl>
              <c:idx val="13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7-DA4A-4C9D-8D87-5708C524D80E}"/>
                </c:ext>
              </c:extLst>
            </c:dLbl>
            <c:dLbl>
              <c:idx val="13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9-DA4A-4C9D-8D87-5708C524D80E}"/>
                </c:ext>
              </c:extLst>
            </c:dLbl>
            <c:dLbl>
              <c:idx val="13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B-DA4A-4C9D-8D87-5708C524D80E}"/>
                </c:ext>
              </c:extLst>
            </c:dLbl>
            <c:dLbl>
              <c:idx val="13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D-DA4A-4C9D-8D87-5708C524D80E}"/>
                </c:ext>
              </c:extLst>
            </c:dLbl>
            <c:dLbl>
              <c:idx val="13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3F-DA4A-4C9D-8D87-5708C524D80E}"/>
                </c:ext>
              </c:extLst>
            </c:dLbl>
            <c:dLbl>
              <c:idx val="13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1-DA4A-4C9D-8D87-5708C524D80E}"/>
                </c:ext>
              </c:extLst>
            </c:dLbl>
            <c:dLbl>
              <c:idx val="13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3-DA4A-4C9D-8D87-5708C524D80E}"/>
                </c:ext>
              </c:extLst>
            </c:dLbl>
            <c:dLbl>
              <c:idx val="13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5-DA4A-4C9D-8D87-5708C524D80E}"/>
                </c:ext>
              </c:extLst>
            </c:dLbl>
            <c:dLbl>
              <c:idx val="13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7-DA4A-4C9D-8D87-5708C524D80E}"/>
                </c:ext>
              </c:extLst>
            </c:dLbl>
            <c:dLbl>
              <c:idx val="13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9-DA4A-4C9D-8D87-5708C524D80E}"/>
                </c:ext>
              </c:extLst>
            </c:dLbl>
            <c:dLbl>
              <c:idx val="13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B-DA4A-4C9D-8D87-5708C524D80E}"/>
                </c:ext>
              </c:extLst>
            </c:dLbl>
            <c:dLbl>
              <c:idx val="13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D-DA4A-4C9D-8D87-5708C524D80E}"/>
                </c:ext>
              </c:extLst>
            </c:dLbl>
            <c:dLbl>
              <c:idx val="13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4F-DA4A-4C9D-8D87-5708C524D80E}"/>
                </c:ext>
              </c:extLst>
            </c:dLbl>
            <c:dLbl>
              <c:idx val="13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1-DA4A-4C9D-8D87-5708C524D80E}"/>
                </c:ext>
              </c:extLst>
            </c:dLbl>
            <c:dLbl>
              <c:idx val="13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3-DA4A-4C9D-8D87-5708C524D80E}"/>
                </c:ext>
              </c:extLst>
            </c:dLbl>
            <c:dLbl>
              <c:idx val="13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5-DA4A-4C9D-8D87-5708C524D80E}"/>
                </c:ext>
              </c:extLst>
            </c:dLbl>
            <c:dLbl>
              <c:idx val="13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7-DA4A-4C9D-8D87-5708C524D80E}"/>
                </c:ext>
              </c:extLst>
            </c:dLbl>
            <c:dLbl>
              <c:idx val="13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9-DA4A-4C9D-8D87-5708C524D80E}"/>
                </c:ext>
              </c:extLst>
            </c:dLbl>
            <c:dLbl>
              <c:idx val="13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B-DA4A-4C9D-8D87-5708C524D80E}"/>
                </c:ext>
              </c:extLst>
            </c:dLbl>
            <c:dLbl>
              <c:idx val="13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D-DA4A-4C9D-8D87-5708C524D80E}"/>
                </c:ext>
              </c:extLst>
            </c:dLbl>
            <c:dLbl>
              <c:idx val="13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5F-DA4A-4C9D-8D87-5708C524D80E}"/>
                </c:ext>
              </c:extLst>
            </c:dLbl>
            <c:dLbl>
              <c:idx val="13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1-DA4A-4C9D-8D87-5708C524D80E}"/>
                </c:ext>
              </c:extLst>
            </c:dLbl>
            <c:dLbl>
              <c:idx val="13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3-DA4A-4C9D-8D87-5708C524D80E}"/>
                </c:ext>
              </c:extLst>
            </c:dLbl>
            <c:dLbl>
              <c:idx val="13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5-DA4A-4C9D-8D87-5708C524D80E}"/>
                </c:ext>
              </c:extLst>
            </c:dLbl>
            <c:dLbl>
              <c:idx val="13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7-DA4A-4C9D-8D87-5708C524D80E}"/>
                </c:ext>
              </c:extLst>
            </c:dLbl>
            <c:dLbl>
              <c:idx val="13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9-DA4A-4C9D-8D87-5708C524D80E}"/>
                </c:ext>
              </c:extLst>
            </c:dLbl>
            <c:dLbl>
              <c:idx val="13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B-DA4A-4C9D-8D87-5708C524D80E}"/>
                </c:ext>
              </c:extLst>
            </c:dLbl>
            <c:dLbl>
              <c:idx val="13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D-DA4A-4C9D-8D87-5708C524D80E}"/>
                </c:ext>
              </c:extLst>
            </c:dLbl>
            <c:dLbl>
              <c:idx val="13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6F-DA4A-4C9D-8D87-5708C524D80E}"/>
                </c:ext>
              </c:extLst>
            </c:dLbl>
            <c:dLbl>
              <c:idx val="13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1-DA4A-4C9D-8D87-5708C524D80E}"/>
                </c:ext>
              </c:extLst>
            </c:dLbl>
            <c:dLbl>
              <c:idx val="13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3-DA4A-4C9D-8D87-5708C524D80E}"/>
                </c:ext>
              </c:extLst>
            </c:dLbl>
            <c:dLbl>
              <c:idx val="13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5-DA4A-4C9D-8D87-5708C524D80E}"/>
                </c:ext>
              </c:extLst>
            </c:dLbl>
            <c:dLbl>
              <c:idx val="13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7-DA4A-4C9D-8D87-5708C524D80E}"/>
                </c:ext>
              </c:extLst>
            </c:dLbl>
            <c:dLbl>
              <c:idx val="13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9-DA4A-4C9D-8D87-5708C524D80E}"/>
                </c:ext>
              </c:extLst>
            </c:dLbl>
            <c:dLbl>
              <c:idx val="13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B-DA4A-4C9D-8D87-5708C524D80E}"/>
                </c:ext>
              </c:extLst>
            </c:dLbl>
            <c:dLbl>
              <c:idx val="13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D-DA4A-4C9D-8D87-5708C524D80E}"/>
                </c:ext>
              </c:extLst>
            </c:dLbl>
            <c:dLbl>
              <c:idx val="13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7F-DA4A-4C9D-8D87-5708C524D80E}"/>
                </c:ext>
              </c:extLst>
            </c:dLbl>
            <c:dLbl>
              <c:idx val="13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1-DA4A-4C9D-8D87-5708C524D80E}"/>
                </c:ext>
              </c:extLst>
            </c:dLbl>
            <c:dLbl>
              <c:idx val="13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3-DA4A-4C9D-8D87-5708C524D80E}"/>
                </c:ext>
              </c:extLst>
            </c:dLbl>
            <c:dLbl>
              <c:idx val="13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5-DA4A-4C9D-8D87-5708C524D80E}"/>
                </c:ext>
              </c:extLst>
            </c:dLbl>
            <c:dLbl>
              <c:idx val="13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7-DA4A-4C9D-8D87-5708C524D80E}"/>
                </c:ext>
              </c:extLst>
            </c:dLbl>
            <c:dLbl>
              <c:idx val="13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9-DA4A-4C9D-8D87-5708C524D80E}"/>
                </c:ext>
              </c:extLst>
            </c:dLbl>
            <c:dLbl>
              <c:idx val="13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B-DA4A-4C9D-8D87-5708C524D80E}"/>
                </c:ext>
              </c:extLst>
            </c:dLbl>
            <c:dLbl>
              <c:idx val="13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D-DA4A-4C9D-8D87-5708C524D80E}"/>
                </c:ext>
              </c:extLst>
            </c:dLbl>
            <c:dLbl>
              <c:idx val="13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8F-DA4A-4C9D-8D87-5708C524D80E}"/>
                </c:ext>
              </c:extLst>
            </c:dLbl>
            <c:dLbl>
              <c:idx val="13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1-DA4A-4C9D-8D87-5708C524D80E}"/>
                </c:ext>
              </c:extLst>
            </c:dLbl>
            <c:dLbl>
              <c:idx val="13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3-DA4A-4C9D-8D87-5708C524D80E}"/>
                </c:ext>
              </c:extLst>
            </c:dLbl>
            <c:dLbl>
              <c:idx val="13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5-DA4A-4C9D-8D87-5708C524D80E}"/>
                </c:ext>
              </c:extLst>
            </c:dLbl>
            <c:dLbl>
              <c:idx val="13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7-DA4A-4C9D-8D87-5708C524D80E}"/>
                </c:ext>
              </c:extLst>
            </c:dLbl>
            <c:dLbl>
              <c:idx val="13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9-DA4A-4C9D-8D87-5708C524D80E}"/>
                </c:ext>
              </c:extLst>
            </c:dLbl>
            <c:dLbl>
              <c:idx val="13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B-DA4A-4C9D-8D87-5708C524D80E}"/>
                </c:ext>
              </c:extLst>
            </c:dLbl>
            <c:dLbl>
              <c:idx val="13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D-DA4A-4C9D-8D87-5708C524D80E}"/>
                </c:ext>
              </c:extLst>
            </c:dLbl>
            <c:dLbl>
              <c:idx val="13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9F-DA4A-4C9D-8D87-5708C524D80E}"/>
                </c:ext>
              </c:extLst>
            </c:dLbl>
            <c:dLbl>
              <c:idx val="13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1-DA4A-4C9D-8D87-5708C524D80E}"/>
                </c:ext>
              </c:extLst>
            </c:dLbl>
            <c:dLbl>
              <c:idx val="13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3-DA4A-4C9D-8D87-5708C524D80E}"/>
                </c:ext>
              </c:extLst>
            </c:dLbl>
            <c:dLbl>
              <c:idx val="13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5-DA4A-4C9D-8D87-5708C524D80E}"/>
                </c:ext>
              </c:extLst>
            </c:dLbl>
            <c:dLbl>
              <c:idx val="13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7-DA4A-4C9D-8D87-5708C524D80E}"/>
                </c:ext>
              </c:extLst>
            </c:dLbl>
            <c:dLbl>
              <c:idx val="13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9-DA4A-4C9D-8D87-5708C524D80E}"/>
                </c:ext>
              </c:extLst>
            </c:dLbl>
            <c:dLbl>
              <c:idx val="13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B-DA4A-4C9D-8D87-5708C524D80E}"/>
                </c:ext>
              </c:extLst>
            </c:dLbl>
            <c:dLbl>
              <c:idx val="13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D-DA4A-4C9D-8D87-5708C524D80E}"/>
                </c:ext>
              </c:extLst>
            </c:dLbl>
            <c:dLbl>
              <c:idx val="13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AF-DA4A-4C9D-8D87-5708C524D80E}"/>
                </c:ext>
              </c:extLst>
            </c:dLbl>
            <c:dLbl>
              <c:idx val="13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1-DA4A-4C9D-8D87-5708C524D80E}"/>
                </c:ext>
              </c:extLst>
            </c:dLbl>
            <c:dLbl>
              <c:idx val="13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3-DA4A-4C9D-8D87-5708C524D80E}"/>
                </c:ext>
              </c:extLst>
            </c:dLbl>
            <c:dLbl>
              <c:idx val="13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5-DA4A-4C9D-8D87-5708C524D80E}"/>
                </c:ext>
              </c:extLst>
            </c:dLbl>
            <c:dLbl>
              <c:idx val="13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7-DA4A-4C9D-8D87-5708C524D80E}"/>
                </c:ext>
              </c:extLst>
            </c:dLbl>
            <c:dLbl>
              <c:idx val="13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9-DA4A-4C9D-8D87-5708C524D80E}"/>
                </c:ext>
              </c:extLst>
            </c:dLbl>
            <c:dLbl>
              <c:idx val="13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B-DA4A-4C9D-8D87-5708C524D80E}"/>
                </c:ext>
              </c:extLst>
            </c:dLbl>
            <c:dLbl>
              <c:idx val="13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D-DA4A-4C9D-8D87-5708C524D80E}"/>
                </c:ext>
              </c:extLst>
            </c:dLbl>
            <c:dLbl>
              <c:idx val="13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BF-DA4A-4C9D-8D87-5708C524D80E}"/>
                </c:ext>
              </c:extLst>
            </c:dLbl>
            <c:dLbl>
              <c:idx val="13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1-DA4A-4C9D-8D87-5708C524D80E}"/>
                </c:ext>
              </c:extLst>
            </c:dLbl>
            <c:dLbl>
              <c:idx val="13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3-DA4A-4C9D-8D87-5708C524D80E}"/>
                </c:ext>
              </c:extLst>
            </c:dLbl>
            <c:dLbl>
              <c:idx val="13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5-DA4A-4C9D-8D87-5708C524D80E}"/>
                </c:ext>
              </c:extLst>
            </c:dLbl>
            <c:dLbl>
              <c:idx val="13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7-DA4A-4C9D-8D87-5708C524D80E}"/>
                </c:ext>
              </c:extLst>
            </c:dLbl>
            <c:dLbl>
              <c:idx val="13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9-DA4A-4C9D-8D87-5708C524D80E}"/>
                </c:ext>
              </c:extLst>
            </c:dLbl>
            <c:dLbl>
              <c:idx val="13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B-DA4A-4C9D-8D87-5708C524D80E}"/>
                </c:ext>
              </c:extLst>
            </c:dLbl>
            <c:dLbl>
              <c:idx val="13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D-DA4A-4C9D-8D87-5708C524D80E}"/>
                </c:ext>
              </c:extLst>
            </c:dLbl>
            <c:dLbl>
              <c:idx val="13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CF-DA4A-4C9D-8D87-5708C524D80E}"/>
                </c:ext>
              </c:extLst>
            </c:dLbl>
            <c:dLbl>
              <c:idx val="13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1-DA4A-4C9D-8D87-5708C524D80E}"/>
                </c:ext>
              </c:extLst>
            </c:dLbl>
            <c:dLbl>
              <c:idx val="13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3-DA4A-4C9D-8D87-5708C524D80E}"/>
                </c:ext>
              </c:extLst>
            </c:dLbl>
            <c:dLbl>
              <c:idx val="13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5-DA4A-4C9D-8D87-5708C524D80E}"/>
                </c:ext>
              </c:extLst>
            </c:dLbl>
            <c:dLbl>
              <c:idx val="13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7-DA4A-4C9D-8D87-5708C524D80E}"/>
                </c:ext>
              </c:extLst>
            </c:dLbl>
            <c:dLbl>
              <c:idx val="13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9-DA4A-4C9D-8D87-5708C524D80E}"/>
                </c:ext>
              </c:extLst>
            </c:dLbl>
            <c:dLbl>
              <c:idx val="13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B-DA4A-4C9D-8D87-5708C524D80E}"/>
                </c:ext>
              </c:extLst>
            </c:dLbl>
            <c:dLbl>
              <c:idx val="13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D-DA4A-4C9D-8D87-5708C524D80E}"/>
                </c:ext>
              </c:extLst>
            </c:dLbl>
            <c:dLbl>
              <c:idx val="13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DF-DA4A-4C9D-8D87-5708C524D80E}"/>
                </c:ext>
              </c:extLst>
            </c:dLbl>
            <c:dLbl>
              <c:idx val="13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1-DA4A-4C9D-8D87-5708C524D80E}"/>
                </c:ext>
              </c:extLst>
            </c:dLbl>
            <c:dLbl>
              <c:idx val="13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3-DA4A-4C9D-8D87-5708C524D80E}"/>
                </c:ext>
              </c:extLst>
            </c:dLbl>
            <c:dLbl>
              <c:idx val="13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5-DA4A-4C9D-8D87-5708C524D80E}"/>
                </c:ext>
              </c:extLst>
            </c:dLbl>
            <c:dLbl>
              <c:idx val="13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7-DA4A-4C9D-8D87-5708C524D80E}"/>
                </c:ext>
              </c:extLst>
            </c:dLbl>
            <c:dLbl>
              <c:idx val="13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9-DA4A-4C9D-8D87-5708C524D80E}"/>
                </c:ext>
              </c:extLst>
            </c:dLbl>
            <c:dLbl>
              <c:idx val="13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B-DA4A-4C9D-8D87-5708C524D80E}"/>
                </c:ext>
              </c:extLst>
            </c:dLbl>
            <c:dLbl>
              <c:idx val="13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D-DA4A-4C9D-8D87-5708C524D80E}"/>
                </c:ext>
              </c:extLst>
            </c:dLbl>
            <c:dLbl>
              <c:idx val="13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EF-DA4A-4C9D-8D87-5708C524D80E}"/>
                </c:ext>
              </c:extLst>
            </c:dLbl>
            <c:dLbl>
              <c:idx val="14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1-DA4A-4C9D-8D87-5708C524D80E}"/>
                </c:ext>
              </c:extLst>
            </c:dLbl>
            <c:dLbl>
              <c:idx val="14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3-DA4A-4C9D-8D87-5708C524D80E}"/>
                </c:ext>
              </c:extLst>
            </c:dLbl>
            <c:dLbl>
              <c:idx val="14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5-DA4A-4C9D-8D87-5708C524D80E}"/>
                </c:ext>
              </c:extLst>
            </c:dLbl>
            <c:dLbl>
              <c:idx val="14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7-DA4A-4C9D-8D87-5708C524D80E}"/>
                </c:ext>
              </c:extLst>
            </c:dLbl>
            <c:dLbl>
              <c:idx val="14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9-DA4A-4C9D-8D87-5708C524D80E}"/>
                </c:ext>
              </c:extLst>
            </c:dLbl>
            <c:dLbl>
              <c:idx val="14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B-DA4A-4C9D-8D87-5708C524D80E}"/>
                </c:ext>
              </c:extLst>
            </c:dLbl>
            <c:dLbl>
              <c:idx val="14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D-DA4A-4C9D-8D87-5708C524D80E}"/>
                </c:ext>
              </c:extLst>
            </c:dLbl>
            <c:dLbl>
              <c:idx val="14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AFF-DA4A-4C9D-8D87-5708C524D80E}"/>
                </c:ext>
              </c:extLst>
            </c:dLbl>
            <c:dLbl>
              <c:idx val="14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1-DA4A-4C9D-8D87-5708C524D80E}"/>
                </c:ext>
              </c:extLst>
            </c:dLbl>
            <c:dLbl>
              <c:idx val="14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3-DA4A-4C9D-8D87-5708C524D80E}"/>
                </c:ext>
              </c:extLst>
            </c:dLbl>
            <c:dLbl>
              <c:idx val="14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5-DA4A-4C9D-8D87-5708C524D80E}"/>
                </c:ext>
              </c:extLst>
            </c:dLbl>
            <c:dLbl>
              <c:idx val="14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7-DA4A-4C9D-8D87-5708C524D80E}"/>
                </c:ext>
              </c:extLst>
            </c:dLbl>
            <c:dLbl>
              <c:idx val="14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9-DA4A-4C9D-8D87-5708C524D80E}"/>
                </c:ext>
              </c:extLst>
            </c:dLbl>
            <c:dLbl>
              <c:idx val="14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B-DA4A-4C9D-8D87-5708C524D80E}"/>
                </c:ext>
              </c:extLst>
            </c:dLbl>
            <c:dLbl>
              <c:idx val="14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D-DA4A-4C9D-8D87-5708C524D80E}"/>
                </c:ext>
              </c:extLst>
            </c:dLbl>
            <c:dLbl>
              <c:idx val="14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0F-DA4A-4C9D-8D87-5708C524D80E}"/>
                </c:ext>
              </c:extLst>
            </c:dLbl>
            <c:dLbl>
              <c:idx val="14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1-DA4A-4C9D-8D87-5708C524D80E}"/>
                </c:ext>
              </c:extLst>
            </c:dLbl>
            <c:dLbl>
              <c:idx val="14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3-DA4A-4C9D-8D87-5708C524D80E}"/>
                </c:ext>
              </c:extLst>
            </c:dLbl>
            <c:dLbl>
              <c:idx val="14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5-DA4A-4C9D-8D87-5708C524D80E}"/>
                </c:ext>
              </c:extLst>
            </c:dLbl>
            <c:dLbl>
              <c:idx val="14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7-DA4A-4C9D-8D87-5708C524D80E}"/>
                </c:ext>
              </c:extLst>
            </c:dLbl>
            <c:dLbl>
              <c:idx val="14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9-DA4A-4C9D-8D87-5708C524D80E}"/>
                </c:ext>
              </c:extLst>
            </c:dLbl>
            <c:dLbl>
              <c:idx val="14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B-DA4A-4C9D-8D87-5708C524D80E}"/>
                </c:ext>
              </c:extLst>
            </c:dLbl>
            <c:dLbl>
              <c:idx val="14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D-DA4A-4C9D-8D87-5708C524D80E}"/>
                </c:ext>
              </c:extLst>
            </c:dLbl>
            <c:dLbl>
              <c:idx val="14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1F-DA4A-4C9D-8D87-5708C524D80E}"/>
                </c:ext>
              </c:extLst>
            </c:dLbl>
            <c:dLbl>
              <c:idx val="14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1-DA4A-4C9D-8D87-5708C524D80E}"/>
                </c:ext>
              </c:extLst>
            </c:dLbl>
            <c:dLbl>
              <c:idx val="14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3-DA4A-4C9D-8D87-5708C524D80E}"/>
                </c:ext>
              </c:extLst>
            </c:dLbl>
            <c:dLbl>
              <c:idx val="14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5-DA4A-4C9D-8D87-5708C524D80E}"/>
                </c:ext>
              </c:extLst>
            </c:dLbl>
            <c:dLbl>
              <c:idx val="14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7-DA4A-4C9D-8D87-5708C524D80E}"/>
                </c:ext>
              </c:extLst>
            </c:dLbl>
            <c:dLbl>
              <c:idx val="14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9-DA4A-4C9D-8D87-5708C524D80E}"/>
                </c:ext>
              </c:extLst>
            </c:dLbl>
            <c:dLbl>
              <c:idx val="14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B-DA4A-4C9D-8D87-5708C524D80E}"/>
                </c:ext>
              </c:extLst>
            </c:dLbl>
            <c:dLbl>
              <c:idx val="14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D-DA4A-4C9D-8D87-5708C524D80E}"/>
                </c:ext>
              </c:extLst>
            </c:dLbl>
            <c:dLbl>
              <c:idx val="14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2F-DA4A-4C9D-8D87-5708C524D80E}"/>
                </c:ext>
              </c:extLst>
            </c:dLbl>
            <c:dLbl>
              <c:idx val="14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1-DA4A-4C9D-8D87-5708C524D80E}"/>
                </c:ext>
              </c:extLst>
            </c:dLbl>
            <c:dLbl>
              <c:idx val="14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3-DA4A-4C9D-8D87-5708C524D80E}"/>
                </c:ext>
              </c:extLst>
            </c:dLbl>
            <c:dLbl>
              <c:idx val="14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5-DA4A-4C9D-8D87-5708C524D80E}"/>
                </c:ext>
              </c:extLst>
            </c:dLbl>
            <c:dLbl>
              <c:idx val="14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7-DA4A-4C9D-8D87-5708C524D80E}"/>
                </c:ext>
              </c:extLst>
            </c:dLbl>
            <c:dLbl>
              <c:idx val="14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9-DA4A-4C9D-8D87-5708C524D80E}"/>
                </c:ext>
              </c:extLst>
            </c:dLbl>
            <c:dLbl>
              <c:idx val="14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B-DA4A-4C9D-8D87-5708C524D80E}"/>
                </c:ext>
              </c:extLst>
            </c:dLbl>
            <c:dLbl>
              <c:idx val="14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D-DA4A-4C9D-8D87-5708C524D80E}"/>
                </c:ext>
              </c:extLst>
            </c:dLbl>
            <c:dLbl>
              <c:idx val="14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3F-DA4A-4C9D-8D87-5708C524D80E}"/>
                </c:ext>
              </c:extLst>
            </c:dLbl>
            <c:dLbl>
              <c:idx val="14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1-DA4A-4C9D-8D87-5708C524D80E}"/>
                </c:ext>
              </c:extLst>
            </c:dLbl>
            <c:dLbl>
              <c:idx val="14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3-DA4A-4C9D-8D87-5708C524D80E}"/>
                </c:ext>
              </c:extLst>
            </c:dLbl>
            <c:dLbl>
              <c:idx val="14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5-DA4A-4C9D-8D87-5708C524D80E}"/>
                </c:ext>
              </c:extLst>
            </c:dLbl>
            <c:dLbl>
              <c:idx val="14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7-DA4A-4C9D-8D87-5708C524D80E}"/>
                </c:ext>
              </c:extLst>
            </c:dLbl>
            <c:dLbl>
              <c:idx val="14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9-DA4A-4C9D-8D87-5708C524D80E}"/>
                </c:ext>
              </c:extLst>
            </c:dLbl>
            <c:dLbl>
              <c:idx val="14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B-DA4A-4C9D-8D87-5708C524D80E}"/>
                </c:ext>
              </c:extLst>
            </c:dLbl>
            <c:dLbl>
              <c:idx val="14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D-DA4A-4C9D-8D87-5708C524D80E}"/>
                </c:ext>
              </c:extLst>
            </c:dLbl>
            <c:dLbl>
              <c:idx val="14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4F-DA4A-4C9D-8D87-5708C524D80E}"/>
                </c:ext>
              </c:extLst>
            </c:dLbl>
            <c:dLbl>
              <c:idx val="14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1-DA4A-4C9D-8D87-5708C524D80E}"/>
                </c:ext>
              </c:extLst>
            </c:dLbl>
            <c:dLbl>
              <c:idx val="14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3-DA4A-4C9D-8D87-5708C524D80E}"/>
                </c:ext>
              </c:extLst>
            </c:dLbl>
            <c:dLbl>
              <c:idx val="14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5-DA4A-4C9D-8D87-5708C524D80E}"/>
                </c:ext>
              </c:extLst>
            </c:dLbl>
            <c:dLbl>
              <c:idx val="14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7-DA4A-4C9D-8D87-5708C524D80E}"/>
                </c:ext>
              </c:extLst>
            </c:dLbl>
            <c:dLbl>
              <c:idx val="14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9-DA4A-4C9D-8D87-5708C524D80E}"/>
                </c:ext>
              </c:extLst>
            </c:dLbl>
            <c:dLbl>
              <c:idx val="14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B-DA4A-4C9D-8D87-5708C524D80E}"/>
                </c:ext>
              </c:extLst>
            </c:dLbl>
            <c:dLbl>
              <c:idx val="14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D-DA4A-4C9D-8D87-5708C524D80E}"/>
                </c:ext>
              </c:extLst>
            </c:dLbl>
            <c:dLbl>
              <c:idx val="14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5F-DA4A-4C9D-8D87-5708C524D80E}"/>
                </c:ext>
              </c:extLst>
            </c:dLbl>
            <c:dLbl>
              <c:idx val="14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1-DA4A-4C9D-8D87-5708C524D80E}"/>
                </c:ext>
              </c:extLst>
            </c:dLbl>
            <c:dLbl>
              <c:idx val="14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3-DA4A-4C9D-8D87-5708C524D80E}"/>
                </c:ext>
              </c:extLst>
            </c:dLbl>
            <c:dLbl>
              <c:idx val="14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5-DA4A-4C9D-8D87-5708C524D80E}"/>
                </c:ext>
              </c:extLst>
            </c:dLbl>
            <c:dLbl>
              <c:idx val="14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7-DA4A-4C9D-8D87-5708C524D80E}"/>
                </c:ext>
              </c:extLst>
            </c:dLbl>
            <c:dLbl>
              <c:idx val="14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9-DA4A-4C9D-8D87-5708C524D80E}"/>
                </c:ext>
              </c:extLst>
            </c:dLbl>
            <c:dLbl>
              <c:idx val="14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B-DA4A-4C9D-8D87-5708C524D80E}"/>
                </c:ext>
              </c:extLst>
            </c:dLbl>
            <c:dLbl>
              <c:idx val="14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D-DA4A-4C9D-8D87-5708C524D80E}"/>
                </c:ext>
              </c:extLst>
            </c:dLbl>
            <c:dLbl>
              <c:idx val="14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6F-DA4A-4C9D-8D87-5708C524D80E}"/>
                </c:ext>
              </c:extLst>
            </c:dLbl>
            <c:dLbl>
              <c:idx val="14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1-DA4A-4C9D-8D87-5708C524D80E}"/>
                </c:ext>
              </c:extLst>
            </c:dLbl>
            <c:dLbl>
              <c:idx val="14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3-DA4A-4C9D-8D87-5708C524D80E}"/>
                </c:ext>
              </c:extLst>
            </c:dLbl>
            <c:dLbl>
              <c:idx val="14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5-DA4A-4C9D-8D87-5708C524D80E}"/>
                </c:ext>
              </c:extLst>
            </c:dLbl>
            <c:dLbl>
              <c:idx val="14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7-DA4A-4C9D-8D87-5708C524D80E}"/>
                </c:ext>
              </c:extLst>
            </c:dLbl>
            <c:dLbl>
              <c:idx val="14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9-DA4A-4C9D-8D87-5708C524D80E}"/>
                </c:ext>
              </c:extLst>
            </c:dLbl>
            <c:dLbl>
              <c:idx val="14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B-DA4A-4C9D-8D87-5708C524D80E}"/>
                </c:ext>
              </c:extLst>
            </c:dLbl>
            <c:dLbl>
              <c:idx val="14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D-DA4A-4C9D-8D87-5708C524D80E}"/>
                </c:ext>
              </c:extLst>
            </c:dLbl>
            <c:dLbl>
              <c:idx val="14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7F-DA4A-4C9D-8D87-5708C524D80E}"/>
                </c:ext>
              </c:extLst>
            </c:dLbl>
            <c:dLbl>
              <c:idx val="14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1-DA4A-4C9D-8D87-5708C524D80E}"/>
                </c:ext>
              </c:extLst>
            </c:dLbl>
            <c:dLbl>
              <c:idx val="14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3-DA4A-4C9D-8D87-5708C524D80E}"/>
                </c:ext>
              </c:extLst>
            </c:dLbl>
            <c:dLbl>
              <c:idx val="14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5-DA4A-4C9D-8D87-5708C524D80E}"/>
                </c:ext>
              </c:extLst>
            </c:dLbl>
            <c:dLbl>
              <c:idx val="14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7-DA4A-4C9D-8D87-5708C524D80E}"/>
                </c:ext>
              </c:extLst>
            </c:dLbl>
            <c:dLbl>
              <c:idx val="14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9-DA4A-4C9D-8D87-5708C524D80E}"/>
                </c:ext>
              </c:extLst>
            </c:dLbl>
            <c:dLbl>
              <c:idx val="14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B-DA4A-4C9D-8D87-5708C524D80E}"/>
                </c:ext>
              </c:extLst>
            </c:dLbl>
            <c:dLbl>
              <c:idx val="14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D-DA4A-4C9D-8D87-5708C524D80E}"/>
                </c:ext>
              </c:extLst>
            </c:dLbl>
            <c:dLbl>
              <c:idx val="14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8F-DA4A-4C9D-8D87-5708C524D80E}"/>
                </c:ext>
              </c:extLst>
            </c:dLbl>
            <c:dLbl>
              <c:idx val="14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1-DA4A-4C9D-8D87-5708C524D80E}"/>
                </c:ext>
              </c:extLst>
            </c:dLbl>
            <c:dLbl>
              <c:idx val="14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3-DA4A-4C9D-8D87-5708C524D80E}"/>
                </c:ext>
              </c:extLst>
            </c:dLbl>
            <c:dLbl>
              <c:idx val="14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5-DA4A-4C9D-8D87-5708C524D80E}"/>
                </c:ext>
              </c:extLst>
            </c:dLbl>
            <c:dLbl>
              <c:idx val="14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7-DA4A-4C9D-8D87-5708C524D80E}"/>
                </c:ext>
              </c:extLst>
            </c:dLbl>
            <c:dLbl>
              <c:idx val="14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9-DA4A-4C9D-8D87-5708C524D80E}"/>
                </c:ext>
              </c:extLst>
            </c:dLbl>
            <c:dLbl>
              <c:idx val="14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B-DA4A-4C9D-8D87-5708C524D80E}"/>
                </c:ext>
              </c:extLst>
            </c:dLbl>
            <c:dLbl>
              <c:idx val="14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D-DA4A-4C9D-8D87-5708C524D80E}"/>
                </c:ext>
              </c:extLst>
            </c:dLbl>
            <c:dLbl>
              <c:idx val="14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9F-DA4A-4C9D-8D87-5708C524D80E}"/>
                </c:ext>
              </c:extLst>
            </c:dLbl>
            <c:dLbl>
              <c:idx val="14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1-DA4A-4C9D-8D87-5708C524D80E}"/>
                </c:ext>
              </c:extLst>
            </c:dLbl>
            <c:dLbl>
              <c:idx val="14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3-DA4A-4C9D-8D87-5708C524D80E}"/>
                </c:ext>
              </c:extLst>
            </c:dLbl>
            <c:dLbl>
              <c:idx val="14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5-DA4A-4C9D-8D87-5708C524D80E}"/>
                </c:ext>
              </c:extLst>
            </c:dLbl>
            <c:dLbl>
              <c:idx val="14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7-DA4A-4C9D-8D87-5708C524D80E}"/>
                </c:ext>
              </c:extLst>
            </c:dLbl>
            <c:dLbl>
              <c:idx val="14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9-DA4A-4C9D-8D87-5708C524D80E}"/>
                </c:ext>
              </c:extLst>
            </c:dLbl>
            <c:dLbl>
              <c:idx val="14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B-DA4A-4C9D-8D87-5708C524D80E}"/>
                </c:ext>
              </c:extLst>
            </c:dLbl>
            <c:dLbl>
              <c:idx val="14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D-DA4A-4C9D-8D87-5708C524D80E}"/>
                </c:ext>
              </c:extLst>
            </c:dLbl>
            <c:dLbl>
              <c:idx val="14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AF-DA4A-4C9D-8D87-5708C524D80E}"/>
                </c:ext>
              </c:extLst>
            </c:dLbl>
            <c:dLbl>
              <c:idx val="14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1-DA4A-4C9D-8D87-5708C524D80E}"/>
                </c:ext>
              </c:extLst>
            </c:dLbl>
            <c:dLbl>
              <c:idx val="14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3-DA4A-4C9D-8D87-5708C524D80E}"/>
                </c:ext>
              </c:extLst>
            </c:dLbl>
            <c:dLbl>
              <c:idx val="14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5-DA4A-4C9D-8D87-5708C524D80E}"/>
                </c:ext>
              </c:extLst>
            </c:dLbl>
            <c:dLbl>
              <c:idx val="14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7-DA4A-4C9D-8D87-5708C524D80E}"/>
                </c:ext>
              </c:extLst>
            </c:dLbl>
            <c:dLbl>
              <c:idx val="15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9-DA4A-4C9D-8D87-5708C524D80E}"/>
                </c:ext>
              </c:extLst>
            </c:dLbl>
            <c:dLbl>
              <c:idx val="15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B-DA4A-4C9D-8D87-5708C524D80E}"/>
                </c:ext>
              </c:extLst>
            </c:dLbl>
            <c:dLbl>
              <c:idx val="15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D-DA4A-4C9D-8D87-5708C524D80E}"/>
                </c:ext>
              </c:extLst>
            </c:dLbl>
            <c:dLbl>
              <c:idx val="15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BF-DA4A-4C9D-8D87-5708C524D80E}"/>
                </c:ext>
              </c:extLst>
            </c:dLbl>
            <c:dLbl>
              <c:idx val="15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1-DA4A-4C9D-8D87-5708C524D80E}"/>
                </c:ext>
              </c:extLst>
            </c:dLbl>
            <c:dLbl>
              <c:idx val="15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3-DA4A-4C9D-8D87-5708C524D80E}"/>
                </c:ext>
              </c:extLst>
            </c:dLbl>
            <c:dLbl>
              <c:idx val="15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5-DA4A-4C9D-8D87-5708C524D80E}"/>
                </c:ext>
              </c:extLst>
            </c:dLbl>
            <c:dLbl>
              <c:idx val="15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7-DA4A-4C9D-8D87-5708C524D80E}"/>
                </c:ext>
              </c:extLst>
            </c:dLbl>
            <c:dLbl>
              <c:idx val="15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9-DA4A-4C9D-8D87-5708C524D80E}"/>
                </c:ext>
              </c:extLst>
            </c:dLbl>
            <c:dLbl>
              <c:idx val="15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B-DA4A-4C9D-8D87-5708C524D80E}"/>
                </c:ext>
              </c:extLst>
            </c:dLbl>
            <c:dLbl>
              <c:idx val="15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D-DA4A-4C9D-8D87-5708C524D80E}"/>
                </c:ext>
              </c:extLst>
            </c:dLbl>
            <c:dLbl>
              <c:idx val="15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CF-DA4A-4C9D-8D87-5708C524D80E}"/>
                </c:ext>
              </c:extLst>
            </c:dLbl>
            <c:dLbl>
              <c:idx val="15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1-DA4A-4C9D-8D87-5708C524D80E}"/>
                </c:ext>
              </c:extLst>
            </c:dLbl>
            <c:dLbl>
              <c:idx val="15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3-DA4A-4C9D-8D87-5708C524D80E}"/>
                </c:ext>
              </c:extLst>
            </c:dLbl>
            <c:dLbl>
              <c:idx val="15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5-DA4A-4C9D-8D87-5708C524D80E}"/>
                </c:ext>
              </c:extLst>
            </c:dLbl>
            <c:dLbl>
              <c:idx val="15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7-DA4A-4C9D-8D87-5708C524D80E}"/>
                </c:ext>
              </c:extLst>
            </c:dLbl>
            <c:dLbl>
              <c:idx val="15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9-DA4A-4C9D-8D87-5708C524D80E}"/>
                </c:ext>
              </c:extLst>
            </c:dLbl>
            <c:dLbl>
              <c:idx val="15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B-DA4A-4C9D-8D87-5708C524D80E}"/>
                </c:ext>
              </c:extLst>
            </c:dLbl>
            <c:dLbl>
              <c:idx val="15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D-DA4A-4C9D-8D87-5708C524D80E}"/>
                </c:ext>
              </c:extLst>
            </c:dLbl>
            <c:dLbl>
              <c:idx val="15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DF-DA4A-4C9D-8D87-5708C524D80E}"/>
                </c:ext>
              </c:extLst>
            </c:dLbl>
            <c:dLbl>
              <c:idx val="15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1-DA4A-4C9D-8D87-5708C524D80E}"/>
                </c:ext>
              </c:extLst>
            </c:dLbl>
            <c:dLbl>
              <c:idx val="15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3-DA4A-4C9D-8D87-5708C524D80E}"/>
                </c:ext>
              </c:extLst>
            </c:dLbl>
            <c:dLbl>
              <c:idx val="15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5-DA4A-4C9D-8D87-5708C524D80E}"/>
                </c:ext>
              </c:extLst>
            </c:dLbl>
            <c:dLbl>
              <c:idx val="15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7-DA4A-4C9D-8D87-5708C524D80E}"/>
                </c:ext>
              </c:extLst>
            </c:dLbl>
            <c:dLbl>
              <c:idx val="15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9-DA4A-4C9D-8D87-5708C524D80E}"/>
                </c:ext>
              </c:extLst>
            </c:dLbl>
            <c:dLbl>
              <c:idx val="15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B-DA4A-4C9D-8D87-5708C524D80E}"/>
                </c:ext>
              </c:extLst>
            </c:dLbl>
            <c:dLbl>
              <c:idx val="15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D-DA4A-4C9D-8D87-5708C524D80E}"/>
                </c:ext>
              </c:extLst>
            </c:dLbl>
            <c:dLbl>
              <c:idx val="15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EF-DA4A-4C9D-8D87-5708C524D80E}"/>
                </c:ext>
              </c:extLst>
            </c:dLbl>
            <c:dLbl>
              <c:idx val="15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1-DA4A-4C9D-8D87-5708C524D80E}"/>
                </c:ext>
              </c:extLst>
            </c:dLbl>
            <c:dLbl>
              <c:idx val="15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3-DA4A-4C9D-8D87-5708C524D80E}"/>
                </c:ext>
              </c:extLst>
            </c:dLbl>
            <c:dLbl>
              <c:idx val="15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5-DA4A-4C9D-8D87-5708C524D80E}"/>
                </c:ext>
              </c:extLst>
            </c:dLbl>
            <c:dLbl>
              <c:idx val="15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7-DA4A-4C9D-8D87-5708C524D80E}"/>
                </c:ext>
              </c:extLst>
            </c:dLbl>
            <c:dLbl>
              <c:idx val="15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9-DA4A-4C9D-8D87-5708C524D80E}"/>
                </c:ext>
              </c:extLst>
            </c:dLbl>
            <c:dLbl>
              <c:idx val="15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B-DA4A-4C9D-8D87-5708C524D80E}"/>
                </c:ext>
              </c:extLst>
            </c:dLbl>
            <c:dLbl>
              <c:idx val="15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D-DA4A-4C9D-8D87-5708C524D80E}"/>
                </c:ext>
              </c:extLst>
            </c:dLbl>
            <c:dLbl>
              <c:idx val="15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BFF-DA4A-4C9D-8D87-5708C524D80E}"/>
                </c:ext>
              </c:extLst>
            </c:dLbl>
            <c:dLbl>
              <c:idx val="15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1-DA4A-4C9D-8D87-5708C524D80E}"/>
                </c:ext>
              </c:extLst>
            </c:dLbl>
            <c:dLbl>
              <c:idx val="15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3-DA4A-4C9D-8D87-5708C524D80E}"/>
                </c:ext>
              </c:extLst>
            </c:dLbl>
            <c:dLbl>
              <c:idx val="15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5-DA4A-4C9D-8D87-5708C524D80E}"/>
                </c:ext>
              </c:extLst>
            </c:dLbl>
            <c:dLbl>
              <c:idx val="15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7-DA4A-4C9D-8D87-5708C524D80E}"/>
                </c:ext>
              </c:extLst>
            </c:dLbl>
            <c:dLbl>
              <c:idx val="15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9-DA4A-4C9D-8D87-5708C524D80E}"/>
                </c:ext>
              </c:extLst>
            </c:dLbl>
            <c:dLbl>
              <c:idx val="15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B-DA4A-4C9D-8D87-5708C524D80E}"/>
                </c:ext>
              </c:extLst>
            </c:dLbl>
            <c:dLbl>
              <c:idx val="15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D-DA4A-4C9D-8D87-5708C524D80E}"/>
                </c:ext>
              </c:extLst>
            </c:dLbl>
            <c:dLbl>
              <c:idx val="15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0F-DA4A-4C9D-8D87-5708C524D80E}"/>
                </c:ext>
              </c:extLst>
            </c:dLbl>
            <c:dLbl>
              <c:idx val="15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1-DA4A-4C9D-8D87-5708C524D80E}"/>
                </c:ext>
              </c:extLst>
            </c:dLbl>
            <c:dLbl>
              <c:idx val="15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3-DA4A-4C9D-8D87-5708C524D80E}"/>
                </c:ext>
              </c:extLst>
            </c:dLbl>
            <c:dLbl>
              <c:idx val="15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5-DA4A-4C9D-8D87-5708C524D80E}"/>
                </c:ext>
              </c:extLst>
            </c:dLbl>
            <c:dLbl>
              <c:idx val="15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7-DA4A-4C9D-8D87-5708C524D80E}"/>
                </c:ext>
              </c:extLst>
            </c:dLbl>
            <c:dLbl>
              <c:idx val="15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9-DA4A-4C9D-8D87-5708C524D80E}"/>
                </c:ext>
              </c:extLst>
            </c:dLbl>
            <c:dLbl>
              <c:idx val="15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B-DA4A-4C9D-8D87-5708C524D80E}"/>
                </c:ext>
              </c:extLst>
            </c:dLbl>
            <c:dLbl>
              <c:idx val="15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D-DA4A-4C9D-8D87-5708C524D80E}"/>
                </c:ext>
              </c:extLst>
            </c:dLbl>
            <c:dLbl>
              <c:idx val="15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1F-DA4A-4C9D-8D87-5708C524D80E}"/>
                </c:ext>
              </c:extLst>
            </c:dLbl>
            <c:dLbl>
              <c:idx val="15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1-DA4A-4C9D-8D87-5708C524D80E}"/>
                </c:ext>
              </c:extLst>
            </c:dLbl>
            <c:dLbl>
              <c:idx val="15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3-DA4A-4C9D-8D87-5708C524D80E}"/>
                </c:ext>
              </c:extLst>
            </c:dLbl>
            <c:dLbl>
              <c:idx val="15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5-DA4A-4C9D-8D87-5708C524D80E}"/>
                </c:ext>
              </c:extLst>
            </c:dLbl>
            <c:dLbl>
              <c:idx val="15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7-DA4A-4C9D-8D87-5708C524D80E}"/>
                </c:ext>
              </c:extLst>
            </c:dLbl>
            <c:dLbl>
              <c:idx val="15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9-DA4A-4C9D-8D87-5708C524D80E}"/>
                </c:ext>
              </c:extLst>
            </c:dLbl>
            <c:dLbl>
              <c:idx val="15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B-DA4A-4C9D-8D87-5708C524D80E}"/>
                </c:ext>
              </c:extLst>
            </c:dLbl>
            <c:dLbl>
              <c:idx val="15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D-DA4A-4C9D-8D87-5708C524D80E}"/>
                </c:ext>
              </c:extLst>
            </c:dLbl>
            <c:dLbl>
              <c:idx val="15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2F-DA4A-4C9D-8D87-5708C524D80E}"/>
                </c:ext>
              </c:extLst>
            </c:dLbl>
            <c:dLbl>
              <c:idx val="15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1-DA4A-4C9D-8D87-5708C524D80E}"/>
                </c:ext>
              </c:extLst>
            </c:dLbl>
            <c:dLbl>
              <c:idx val="15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3-DA4A-4C9D-8D87-5708C524D80E}"/>
                </c:ext>
              </c:extLst>
            </c:dLbl>
            <c:dLbl>
              <c:idx val="15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5-DA4A-4C9D-8D87-5708C524D80E}"/>
                </c:ext>
              </c:extLst>
            </c:dLbl>
            <c:dLbl>
              <c:idx val="15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7-DA4A-4C9D-8D87-5708C524D80E}"/>
                </c:ext>
              </c:extLst>
            </c:dLbl>
            <c:dLbl>
              <c:idx val="15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9-DA4A-4C9D-8D87-5708C524D80E}"/>
                </c:ext>
              </c:extLst>
            </c:dLbl>
            <c:dLbl>
              <c:idx val="15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B-DA4A-4C9D-8D87-5708C524D80E}"/>
                </c:ext>
              </c:extLst>
            </c:dLbl>
            <c:dLbl>
              <c:idx val="15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D-DA4A-4C9D-8D87-5708C524D80E}"/>
                </c:ext>
              </c:extLst>
            </c:dLbl>
            <c:dLbl>
              <c:idx val="15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3F-DA4A-4C9D-8D87-5708C524D80E}"/>
                </c:ext>
              </c:extLst>
            </c:dLbl>
            <c:dLbl>
              <c:idx val="15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1-DA4A-4C9D-8D87-5708C524D80E}"/>
                </c:ext>
              </c:extLst>
            </c:dLbl>
            <c:dLbl>
              <c:idx val="15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3-DA4A-4C9D-8D87-5708C524D80E}"/>
                </c:ext>
              </c:extLst>
            </c:dLbl>
            <c:dLbl>
              <c:idx val="15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5-DA4A-4C9D-8D87-5708C524D80E}"/>
                </c:ext>
              </c:extLst>
            </c:dLbl>
            <c:dLbl>
              <c:idx val="15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7-DA4A-4C9D-8D87-5708C524D80E}"/>
                </c:ext>
              </c:extLst>
            </c:dLbl>
            <c:dLbl>
              <c:idx val="15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9-DA4A-4C9D-8D87-5708C524D80E}"/>
                </c:ext>
              </c:extLst>
            </c:dLbl>
            <c:dLbl>
              <c:idx val="15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B-DA4A-4C9D-8D87-5708C524D80E}"/>
                </c:ext>
              </c:extLst>
            </c:dLbl>
            <c:dLbl>
              <c:idx val="15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D-DA4A-4C9D-8D87-5708C524D80E}"/>
                </c:ext>
              </c:extLst>
            </c:dLbl>
            <c:dLbl>
              <c:idx val="15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4F-DA4A-4C9D-8D87-5708C524D80E}"/>
                </c:ext>
              </c:extLst>
            </c:dLbl>
            <c:dLbl>
              <c:idx val="15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1-DA4A-4C9D-8D87-5708C524D80E}"/>
                </c:ext>
              </c:extLst>
            </c:dLbl>
            <c:dLbl>
              <c:idx val="15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3-DA4A-4C9D-8D87-5708C524D80E}"/>
                </c:ext>
              </c:extLst>
            </c:dLbl>
            <c:dLbl>
              <c:idx val="15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5-DA4A-4C9D-8D87-5708C524D80E}"/>
                </c:ext>
              </c:extLst>
            </c:dLbl>
            <c:dLbl>
              <c:idx val="15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7-DA4A-4C9D-8D87-5708C524D80E}"/>
                </c:ext>
              </c:extLst>
            </c:dLbl>
            <c:dLbl>
              <c:idx val="15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9-DA4A-4C9D-8D87-5708C524D80E}"/>
                </c:ext>
              </c:extLst>
            </c:dLbl>
            <c:dLbl>
              <c:idx val="15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B-DA4A-4C9D-8D87-5708C524D80E}"/>
                </c:ext>
              </c:extLst>
            </c:dLbl>
            <c:dLbl>
              <c:idx val="15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D-DA4A-4C9D-8D87-5708C524D80E}"/>
                </c:ext>
              </c:extLst>
            </c:dLbl>
            <c:dLbl>
              <c:idx val="15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5F-DA4A-4C9D-8D87-5708C524D80E}"/>
                </c:ext>
              </c:extLst>
            </c:dLbl>
            <c:dLbl>
              <c:idx val="15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1-DA4A-4C9D-8D87-5708C524D80E}"/>
                </c:ext>
              </c:extLst>
            </c:dLbl>
            <c:dLbl>
              <c:idx val="15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3-DA4A-4C9D-8D87-5708C524D80E}"/>
                </c:ext>
              </c:extLst>
            </c:dLbl>
            <c:dLbl>
              <c:idx val="15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5-DA4A-4C9D-8D87-5708C524D80E}"/>
                </c:ext>
              </c:extLst>
            </c:dLbl>
            <c:dLbl>
              <c:idx val="15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7-DA4A-4C9D-8D87-5708C524D80E}"/>
                </c:ext>
              </c:extLst>
            </c:dLbl>
            <c:dLbl>
              <c:idx val="15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9-DA4A-4C9D-8D87-5708C524D80E}"/>
                </c:ext>
              </c:extLst>
            </c:dLbl>
            <c:dLbl>
              <c:idx val="15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B-DA4A-4C9D-8D87-5708C524D80E}"/>
                </c:ext>
              </c:extLst>
            </c:dLbl>
            <c:dLbl>
              <c:idx val="15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D-DA4A-4C9D-8D87-5708C524D80E}"/>
                </c:ext>
              </c:extLst>
            </c:dLbl>
            <c:dLbl>
              <c:idx val="15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6F-DA4A-4C9D-8D87-5708C524D80E}"/>
                </c:ext>
              </c:extLst>
            </c:dLbl>
            <c:dLbl>
              <c:idx val="15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1-DA4A-4C9D-8D87-5708C524D80E}"/>
                </c:ext>
              </c:extLst>
            </c:dLbl>
            <c:dLbl>
              <c:idx val="15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3-DA4A-4C9D-8D87-5708C524D80E}"/>
                </c:ext>
              </c:extLst>
            </c:dLbl>
            <c:dLbl>
              <c:idx val="15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5-DA4A-4C9D-8D87-5708C524D80E}"/>
                </c:ext>
              </c:extLst>
            </c:dLbl>
            <c:dLbl>
              <c:idx val="15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7-DA4A-4C9D-8D87-5708C524D80E}"/>
                </c:ext>
              </c:extLst>
            </c:dLbl>
            <c:dLbl>
              <c:idx val="15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9-DA4A-4C9D-8D87-5708C524D80E}"/>
                </c:ext>
              </c:extLst>
            </c:dLbl>
            <c:dLbl>
              <c:idx val="15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B-DA4A-4C9D-8D87-5708C524D80E}"/>
                </c:ext>
              </c:extLst>
            </c:dLbl>
            <c:dLbl>
              <c:idx val="15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D-DA4A-4C9D-8D87-5708C524D80E}"/>
                </c:ext>
              </c:extLst>
            </c:dLbl>
            <c:dLbl>
              <c:idx val="15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7F-DA4A-4C9D-8D87-5708C524D80E}"/>
                </c:ext>
              </c:extLst>
            </c:dLbl>
            <c:dLbl>
              <c:idx val="16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1-DA4A-4C9D-8D87-5708C524D80E}"/>
                </c:ext>
              </c:extLst>
            </c:dLbl>
            <c:dLbl>
              <c:idx val="16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3-DA4A-4C9D-8D87-5708C524D80E}"/>
                </c:ext>
              </c:extLst>
            </c:dLbl>
            <c:dLbl>
              <c:idx val="16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5-DA4A-4C9D-8D87-5708C524D80E}"/>
                </c:ext>
              </c:extLst>
            </c:dLbl>
            <c:dLbl>
              <c:idx val="16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7-DA4A-4C9D-8D87-5708C524D80E}"/>
                </c:ext>
              </c:extLst>
            </c:dLbl>
            <c:dLbl>
              <c:idx val="16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9-DA4A-4C9D-8D87-5708C524D80E}"/>
                </c:ext>
              </c:extLst>
            </c:dLbl>
            <c:dLbl>
              <c:idx val="16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B-DA4A-4C9D-8D87-5708C524D80E}"/>
                </c:ext>
              </c:extLst>
            </c:dLbl>
            <c:dLbl>
              <c:idx val="16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D-DA4A-4C9D-8D87-5708C524D80E}"/>
                </c:ext>
              </c:extLst>
            </c:dLbl>
            <c:dLbl>
              <c:idx val="16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8F-DA4A-4C9D-8D87-5708C524D80E}"/>
                </c:ext>
              </c:extLst>
            </c:dLbl>
            <c:dLbl>
              <c:idx val="16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1-DA4A-4C9D-8D87-5708C524D80E}"/>
                </c:ext>
              </c:extLst>
            </c:dLbl>
            <c:dLbl>
              <c:idx val="16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3-DA4A-4C9D-8D87-5708C524D80E}"/>
                </c:ext>
              </c:extLst>
            </c:dLbl>
            <c:dLbl>
              <c:idx val="16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5-DA4A-4C9D-8D87-5708C524D80E}"/>
                </c:ext>
              </c:extLst>
            </c:dLbl>
            <c:dLbl>
              <c:idx val="16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7-DA4A-4C9D-8D87-5708C524D80E}"/>
                </c:ext>
              </c:extLst>
            </c:dLbl>
            <c:dLbl>
              <c:idx val="16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9-DA4A-4C9D-8D87-5708C524D80E}"/>
                </c:ext>
              </c:extLst>
            </c:dLbl>
            <c:dLbl>
              <c:idx val="16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B-DA4A-4C9D-8D87-5708C524D80E}"/>
                </c:ext>
              </c:extLst>
            </c:dLbl>
            <c:dLbl>
              <c:idx val="16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D-DA4A-4C9D-8D87-5708C524D80E}"/>
                </c:ext>
              </c:extLst>
            </c:dLbl>
            <c:dLbl>
              <c:idx val="16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9F-DA4A-4C9D-8D87-5708C524D80E}"/>
                </c:ext>
              </c:extLst>
            </c:dLbl>
            <c:dLbl>
              <c:idx val="16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1-DA4A-4C9D-8D87-5708C524D80E}"/>
                </c:ext>
              </c:extLst>
            </c:dLbl>
            <c:dLbl>
              <c:idx val="16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3-DA4A-4C9D-8D87-5708C524D80E}"/>
                </c:ext>
              </c:extLst>
            </c:dLbl>
            <c:dLbl>
              <c:idx val="16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5-DA4A-4C9D-8D87-5708C524D80E}"/>
                </c:ext>
              </c:extLst>
            </c:dLbl>
            <c:dLbl>
              <c:idx val="16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7-DA4A-4C9D-8D87-5708C524D80E}"/>
                </c:ext>
              </c:extLst>
            </c:dLbl>
            <c:dLbl>
              <c:idx val="16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9-DA4A-4C9D-8D87-5708C524D80E}"/>
                </c:ext>
              </c:extLst>
            </c:dLbl>
            <c:dLbl>
              <c:idx val="16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B-DA4A-4C9D-8D87-5708C524D80E}"/>
                </c:ext>
              </c:extLst>
            </c:dLbl>
            <c:dLbl>
              <c:idx val="16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D-DA4A-4C9D-8D87-5708C524D80E}"/>
                </c:ext>
              </c:extLst>
            </c:dLbl>
            <c:dLbl>
              <c:idx val="16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AF-DA4A-4C9D-8D87-5708C524D80E}"/>
                </c:ext>
              </c:extLst>
            </c:dLbl>
            <c:dLbl>
              <c:idx val="16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1-DA4A-4C9D-8D87-5708C524D80E}"/>
                </c:ext>
              </c:extLst>
            </c:dLbl>
            <c:dLbl>
              <c:idx val="16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3-DA4A-4C9D-8D87-5708C524D80E}"/>
                </c:ext>
              </c:extLst>
            </c:dLbl>
            <c:dLbl>
              <c:idx val="16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5-DA4A-4C9D-8D87-5708C524D80E}"/>
                </c:ext>
              </c:extLst>
            </c:dLbl>
            <c:dLbl>
              <c:idx val="16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7-DA4A-4C9D-8D87-5708C524D80E}"/>
                </c:ext>
              </c:extLst>
            </c:dLbl>
            <c:dLbl>
              <c:idx val="16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9-DA4A-4C9D-8D87-5708C524D80E}"/>
                </c:ext>
              </c:extLst>
            </c:dLbl>
            <c:dLbl>
              <c:idx val="16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B-DA4A-4C9D-8D87-5708C524D80E}"/>
                </c:ext>
              </c:extLst>
            </c:dLbl>
            <c:dLbl>
              <c:idx val="16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D-DA4A-4C9D-8D87-5708C524D80E}"/>
                </c:ext>
              </c:extLst>
            </c:dLbl>
            <c:dLbl>
              <c:idx val="16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BF-DA4A-4C9D-8D87-5708C524D80E}"/>
                </c:ext>
              </c:extLst>
            </c:dLbl>
            <c:dLbl>
              <c:idx val="16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1-DA4A-4C9D-8D87-5708C524D80E}"/>
                </c:ext>
              </c:extLst>
            </c:dLbl>
            <c:dLbl>
              <c:idx val="16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3-DA4A-4C9D-8D87-5708C524D80E}"/>
                </c:ext>
              </c:extLst>
            </c:dLbl>
            <c:dLbl>
              <c:idx val="16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5-DA4A-4C9D-8D87-5708C524D80E}"/>
                </c:ext>
              </c:extLst>
            </c:dLbl>
            <c:dLbl>
              <c:idx val="16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7-DA4A-4C9D-8D87-5708C524D80E}"/>
                </c:ext>
              </c:extLst>
            </c:dLbl>
            <c:dLbl>
              <c:idx val="16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9-DA4A-4C9D-8D87-5708C524D80E}"/>
                </c:ext>
              </c:extLst>
            </c:dLbl>
            <c:dLbl>
              <c:idx val="16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B-DA4A-4C9D-8D87-5708C524D80E}"/>
                </c:ext>
              </c:extLst>
            </c:dLbl>
            <c:dLbl>
              <c:idx val="16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D-DA4A-4C9D-8D87-5708C524D80E}"/>
                </c:ext>
              </c:extLst>
            </c:dLbl>
            <c:dLbl>
              <c:idx val="16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CF-DA4A-4C9D-8D87-5708C524D80E}"/>
                </c:ext>
              </c:extLst>
            </c:dLbl>
            <c:dLbl>
              <c:idx val="16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1-DA4A-4C9D-8D87-5708C524D80E}"/>
                </c:ext>
              </c:extLst>
            </c:dLbl>
            <c:dLbl>
              <c:idx val="16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3-DA4A-4C9D-8D87-5708C524D80E}"/>
                </c:ext>
              </c:extLst>
            </c:dLbl>
            <c:dLbl>
              <c:idx val="16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5-DA4A-4C9D-8D87-5708C524D80E}"/>
                </c:ext>
              </c:extLst>
            </c:dLbl>
            <c:dLbl>
              <c:idx val="16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7-DA4A-4C9D-8D87-5708C524D80E}"/>
                </c:ext>
              </c:extLst>
            </c:dLbl>
            <c:dLbl>
              <c:idx val="16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9-DA4A-4C9D-8D87-5708C524D80E}"/>
                </c:ext>
              </c:extLst>
            </c:dLbl>
            <c:dLbl>
              <c:idx val="16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B-DA4A-4C9D-8D87-5708C524D80E}"/>
                </c:ext>
              </c:extLst>
            </c:dLbl>
            <c:dLbl>
              <c:idx val="16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D-DA4A-4C9D-8D87-5708C524D80E}"/>
                </c:ext>
              </c:extLst>
            </c:dLbl>
            <c:dLbl>
              <c:idx val="16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DF-DA4A-4C9D-8D87-5708C524D80E}"/>
                </c:ext>
              </c:extLst>
            </c:dLbl>
            <c:dLbl>
              <c:idx val="16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1-DA4A-4C9D-8D87-5708C524D80E}"/>
                </c:ext>
              </c:extLst>
            </c:dLbl>
            <c:dLbl>
              <c:idx val="16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3-DA4A-4C9D-8D87-5708C524D80E}"/>
                </c:ext>
              </c:extLst>
            </c:dLbl>
            <c:dLbl>
              <c:idx val="16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5-DA4A-4C9D-8D87-5708C524D80E}"/>
                </c:ext>
              </c:extLst>
            </c:dLbl>
            <c:dLbl>
              <c:idx val="16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7-DA4A-4C9D-8D87-5708C524D80E}"/>
                </c:ext>
              </c:extLst>
            </c:dLbl>
            <c:dLbl>
              <c:idx val="16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9-DA4A-4C9D-8D87-5708C524D80E}"/>
                </c:ext>
              </c:extLst>
            </c:dLbl>
            <c:dLbl>
              <c:idx val="16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B-DA4A-4C9D-8D87-5708C524D80E}"/>
                </c:ext>
              </c:extLst>
            </c:dLbl>
            <c:dLbl>
              <c:idx val="16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D-DA4A-4C9D-8D87-5708C524D80E}"/>
                </c:ext>
              </c:extLst>
            </c:dLbl>
            <c:dLbl>
              <c:idx val="16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EF-DA4A-4C9D-8D87-5708C524D80E}"/>
                </c:ext>
              </c:extLst>
            </c:dLbl>
            <c:dLbl>
              <c:idx val="16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1-DA4A-4C9D-8D87-5708C524D80E}"/>
                </c:ext>
              </c:extLst>
            </c:dLbl>
            <c:dLbl>
              <c:idx val="16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3-DA4A-4C9D-8D87-5708C524D80E}"/>
                </c:ext>
              </c:extLst>
            </c:dLbl>
            <c:dLbl>
              <c:idx val="16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5-DA4A-4C9D-8D87-5708C524D80E}"/>
                </c:ext>
              </c:extLst>
            </c:dLbl>
            <c:dLbl>
              <c:idx val="16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7-DA4A-4C9D-8D87-5708C524D80E}"/>
                </c:ext>
              </c:extLst>
            </c:dLbl>
            <c:dLbl>
              <c:idx val="16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9-DA4A-4C9D-8D87-5708C524D80E}"/>
                </c:ext>
              </c:extLst>
            </c:dLbl>
            <c:dLbl>
              <c:idx val="16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B-DA4A-4C9D-8D87-5708C524D80E}"/>
                </c:ext>
              </c:extLst>
            </c:dLbl>
            <c:dLbl>
              <c:idx val="16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D-DA4A-4C9D-8D87-5708C524D80E}"/>
                </c:ext>
              </c:extLst>
            </c:dLbl>
            <c:dLbl>
              <c:idx val="16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CFF-DA4A-4C9D-8D87-5708C524D80E}"/>
                </c:ext>
              </c:extLst>
            </c:dLbl>
            <c:dLbl>
              <c:idx val="16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1-DA4A-4C9D-8D87-5708C524D80E}"/>
                </c:ext>
              </c:extLst>
            </c:dLbl>
            <c:dLbl>
              <c:idx val="16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3-DA4A-4C9D-8D87-5708C524D80E}"/>
                </c:ext>
              </c:extLst>
            </c:dLbl>
            <c:dLbl>
              <c:idx val="16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5-DA4A-4C9D-8D87-5708C524D80E}"/>
                </c:ext>
              </c:extLst>
            </c:dLbl>
            <c:dLbl>
              <c:idx val="16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7-DA4A-4C9D-8D87-5708C524D80E}"/>
                </c:ext>
              </c:extLst>
            </c:dLbl>
            <c:dLbl>
              <c:idx val="16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9-DA4A-4C9D-8D87-5708C524D80E}"/>
                </c:ext>
              </c:extLst>
            </c:dLbl>
            <c:dLbl>
              <c:idx val="16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B-DA4A-4C9D-8D87-5708C524D80E}"/>
                </c:ext>
              </c:extLst>
            </c:dLbl>
            <c:dLbl>
              <c:idx val="16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D-DA4A-4C9D-8D87-5708C524D80E}"/>
                </c:ext>
              </c:extLst>
            </c:dLbl>
            <c:dLbl>
              <c:idx val="16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0F-DA4A-4C9D-8D87-5708C524D80E}"/>
                </c:ext>
              </c:extLst>
            </c:dLbl>
            <c:dLbl>
              <c:idx val="16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1-DA4A-4C9D-8D87-5708C524D80E}"/>
                </c:ext>
              </c:extLst>
            </c:dLbl>
            <c:dLbl>
              <c:idx val="16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3-DA4A-4C9D-8D87-5708C524D80E}"/>
                </c:ext>
              </c:extLst>
            </c:dLbl>
            <c:dLbl>
              <c:idx val="16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5-DA4A-4C9D-8D87-5708C524D80E}"/>
                </c:ext>
              </c:extLst>
            </c:dLbl>
            <c:dLbl>
              <c:idx val="16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7-DA4A-4C9D-8D87-5708C524D80E}"/>
                </c:ext>
              </c:extLst>
            </c:dLbl>
            <c:dLbl>
              <c:idx val="16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9-DA4A-4C9D-8D87-5708C524D80E}"/>
                </c:ext>
              </c:extLst>
            </c:dLbl>
            <c:dLbl>
              <c:idx val="16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B-DA4A-4C9D-8D87-5708C524D80E}"/>
                </c:ext>
              </c:extLst>
            </c:dLbl>
            <c:dLbl>
              <c:idx val="16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D-DA4A-4C9D-8D87-5708C524D80E}"/>
                </c:ext>
              </c:extLst>
            </c:dLbl>
            <c:dLbl>
              <c:idx val="16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1F-DA4A-4C9D-8D87-5708C524D80E}"/>
                </c:ext>
              </c:extLst>
            </c:dLbl>
            <c:dLbl>
              <c:idx val="16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1-DA4A-4C9D-8D87-5708C524D80E}"/>
                </c:ext>
              </c:extLst>
            </c:dLbl>
            <c:dLbl>
              <c:idx val="16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3-DA4A-4C9D-8D87-5708C524D80E}"/>
                </c:ext>
              </c:extLst>
            </c:dLbl>
            <c:dLbl>
              <c:idx val="16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5-DA4A-4C9D-8D87-5708C524D80E}"/>
                </c:ext>
              </c:extLst>
            </c:dLbl>
            <c:dLbl>
              <c:idx val="16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7-DA4A-4C9D-8D87-5708C524D80E}"/>
                </c:ext>
              </c:extLst>
            </c:dLbl>
            <c:dLbl>
              <c:idx val="16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9-DA4A-4C9D-8D87-5708C524D80E}"/>
                </c:ext>
              </c:extLst>
            </c:dLbl>
            <c:dLbl>
              <c:idx val="16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B-DA4A-4C9D-8D87-5708C524D80E}"/>
                </c:ext>
              </c:extLst>
            </c:dLbl>
            <c:dLbl>
              <c:idx val="16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D-DA4A-4C9D-8D87-5708C524D80E}"/>
                </c:ext>
              </c:extLst>
            </c:dLbl>
            <c:dLbl>
              <c:idx val="16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2F-DA4A-4C9D-8D87-5708C524D80E}"/>
                </c:ext>
              </c:extLst>
            </c:dLbl>
            <c:dLbl>
              <c:idx val="16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1-DA4A-4C9D-8D87-5708C524D80E}"/>
                </c:ext>
              </c:extLst>
            </c:dLbl>
            <c:dLbl>
              <c:idx val="16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3-DA4A-4C9D-8D87-5708C524D80E}"/>
                </c:ext>
              </c:extLst>
            </c:dLbl>
            <c:dLbl>
              <c:idx val="16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5-DA4A-4C9D-8D87-5708C524D80E}"/>
                </c:ext>
              </c:extLst>
            </c:dLbl>
            <c:dLbl>
              <c:idx val="16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7-DA4A-4C9D-8D87-5708C524D80E}"/>
                </c:ext>
              </c:extLst>
            </c:dLbl>
            <c:dLbl>
              <c:idx val="16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9-DA4A-4C9D-8D87-5708C524D80E}"/>
                </c:ext>
              </c:extLst>
            </c:dLbl>
            <c:dLbl>
              <c:idx val="16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B-DA4A-4C9D-8D87-5708C524D80E}"/>
                </c:ext>
              </c:extLst>
            </c:dLbl>
            <c:dLbl>
              <c:idx val="16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D-DA4A-4C9D-8D87-5708C524D80E}"/>
                </c:ext>
              </c:extLst>
            </c:dLbl>
            <c:dLbl>
              <c:idx val="16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3F-DA4A-4C9D-8D87-5708C524D80E}"/>
                </c:ext>
              </c:extLst>
            </c:dLbl>
            <c:dLbl>
              <c:idx val="16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1-DA4A-4C9D-8D87-5708C524D80E}"/>
                </c:ext>
              </c:extLst>
            </c:dLbl>
            <c:dLbl>
              <c:idx val="16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3-DA4A-4C9D-8D87-5708C524D80E}"/>
                </c:ext>
              </c:extLst>
            </c:dLbl>
            <c:dLbl>
              <c:idx val="16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5-DA4A-4C9D-8D87-5708C524D80E}"/>
                </c:ext>
              </c:extLst>
            </c:dLbl>
            <c:dLbl>
              <c:idx val="16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7-DA4A-4C9D-8D87-5708C524D80E}"/>
                </c:ext>
              </c:extLst>
            </c:dLbl>
            <c:dLbl>
              <c:idx val="17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9-DA4A-4C9D-8D87-5708C524D80E}"/>
                </c:ext>
              </c:extLst>
            </c:dLbl>
            <c:dLbl>
              <c:idx val="17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B-DA4A-4C9D-8D87-5708C524D80E}"/>
                </c:ext>
              </c:extLst>
            </c:dLbl>
            <c:dLbl>
              <c:idx val="17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D-DA4A-4C9D-8D87-5708C524D80E}"/>
                </c:ext>
              </c:extLst>
            </c:dLbl>
            <c:dLbl>
              <c:idx val="17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4F-DA4A-4C9D-8D87-5708C524D80E}"/>
                </c:ext>
              </c:extLst>
            </c:dLbl>
            <c:dLbl>
              <c:idx val="17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1-DA4A-4C9D-8D87-5708C524D80E}"/>
                </c:ext>
              </c:extLst>
            </c:dLbl>
            <c:dLbl>
              <c:idx val="17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3-DA4A-4C9D-8D87-5708C524D80E}"/>
                </c:ext>
              </c:extLst>
            </c:dLbl>
            <c:dLbl>
              <c:idx val="17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5-DA4A-4C9D-8D87-5708C524D80E}"/>
                </c:ext>
              </c:extLst>
            </c:dLbl>
            <c:dLbl>
              <c:idx val="17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7-DA4A-4C9D-8D87-5708C524D80E}"/>
                </c:ext>
              </c:extLst>
            </c:dLbl>
            <c:dLbl>
              <c:idx val="17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9-DA4A-4C9D-8D87-5708C524D80E}"/>
                </c:ext>
              </c:extLst>
            </c:dLbl>
            <c:dLbl>
              <c:idx val="17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B-DA4A-4C9D-8D87-5708C524D80E}"/>
                </c:ext>
              </c:extLst>
            </c:dLbl>
            <c:dLbl>
              <c:idx val="17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D-DA4A-4C9D-8D87-5708C524D80E}"/>
                </c:ext>
              </c:extLst>
            </c:dLbl>
            <c:dLbl>
              <c:idx val="17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5F-DA4A-4C9D-8D87-5708C524D80E}"/>
                </c:ext>
              </c:extLst>
            </c:dLbl>
            <c:dLbl>
              <c:idx val="17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1-DA4A-4C9D-8D87-5708C524D80E}"/>
                </c:ext>
              </c:extLst>
            </c:dLbl>
            <c:dLbl>
              <c:idx val="17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3-DA4A-4C9D-8D87-5708C524D80E}"/>
                </c:ext>
              </c:extLst>
            </c:dLbl>
            <c:dLbl>
              <c:idx val="17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5-DA4A-4C9D-8D87-5708C524D80E}"/>
                </c:ext>
              </c:extLst>
            </c:dLbl>
            <c:dLbl>
              <c:idx val="17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7-DA4A-4C9D-8D87-5708C524D80E}"/>
                </c:ext>
              </c:extLst>
            </c:dLbl>
            <c:dLbl>
              <c:idx val="17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9-DA4A-4C9D-8D87-5708C524D80E}"/>
                </c:ext>
              </c:extLst>
            </c:dLbl>
            <c:dLbl>
              <c:idx val="17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B-DA4A-4C9D-8D87-5708C524D80E}"/>
                </c:ext>
              </c:extLst>
            </c:dLbl>
            <c:dLbl>
              <c:idx val="17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D-DA4A-4C9D-8D87-5708C524D80E}"/>
                </c:ext>
              </c:extLst>
            </c:dLbl>
            <c:dLbl>
              <c:idx val="17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6F-DA4A-4C9D-8D87-5708C524D80E}"/>
                </c:ext>
              </c:extLst>
            </c:dLbl>
            <c:dLbl>
              <c:idx val="17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1-DA4A-4C9D-8D87-5708C524D80E}"/>
                </c:ext>
              </c:extLst>
            </c:dLbl>
            <c:dLbl>
              <c:idx val="17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3-DA4A-4C9D-8D87-5708C524D80E}"/>
                </c:ext>
              </c:extLst>
            </c:dLbl>
            <c:dLbl>
              <c:idx val="17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5-DA4A-4C9D-8D87-5708C524D80E}"/>
                </c:ext>
              </c:extLst>
            </c:dLbl>
            <c:dLbl>
              <c:idx val="17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7-DA4A-4C9D-8D87-5708C524D80E}"/>
                </c:ext>
              </c:extLst>
            </c:dLbl>
            <c:dLbl>
              <c:idx val="17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9-DA4A-4C9D-8D87-5708C524D80E}"/>
                </c:ext>
              </c:extLst>
            </c:dLbl>
            <c:dLbl>
              <c:idx val="17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B-DA4A-4C9D-8D87-5708C524D80E}"/>
                </c:ext>
              </c:extLst>
            </c:dLbl>
            <c:dLbl>
              <c:idx val="17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D-DA4A-4C9D-8D87-5708C524D80E}"/>
                </c:ext>
              </c:extLst>
            </c:dLbl>
            <c:dLbl>
              <c:idx val="17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7F-DA4A-4C9D-8D87-5708C524D80E}"/>
                </c:ext>
              </c:extLst>
            </c:dLbl>
            <c:dLbl>
              <c:idx val="17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1-DA4A-4C9D-8D87-5708C524D80E}"/>
                </c:ext>
              </c:extLst>
            </c:dLbl>
            <c:dLbl>
              <c:idx val="17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3-DA4A-4C9D-8D87-5708C524D80E}"/>
                </c:ext>
              </c:extLst>
            </c:dLbl>
            <c:dLbl>
              <c:idx val="17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5-DA4A-4C9D-8D87-5708C524D80E}"/>
                </c:ext>
              </c:extLst>
            </c:dLbl>
            <c:dLbl>
              <c:idx val="17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7-DA4A-4C9D-8D87-5708C524D80E}"/>
                </c:ext>
              </c:extLst>
            </c:dLbl>
            <c:dLbl>
              <c:idx val="17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9-DA4A-4C9D-8D87-5708C524D80E}"/>
                </c:ext>
              </c:extLst>
            </c:dLbl>
            <c:dLbl>
              <c:idx val="17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B-DA4A-4C9D-8D87-5708C524D80E}"/>
                </c:ext>
              </c:extLst>
            </c:dLbl>
            <c:dLbl>
              <c:idx val="17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D-DA4A-4C9D-8D87-5708C524D80E}"/>
                </c:ext>
              </c:extLst>
            </c:dLbl>
            <c:dLbl>
              <c:idx val="17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8F-DA4A-4C9D-8D87-5708C524D80E}"/>
                </c:ext>
              </c:extLst>
            </c:dLbl>
            <c:dLbl>
              <c:idx val="17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1-DA4A-4C9D-8D87-5708C524D80E}"/>
                </c:ext>
              </c:extLst>
            </c:dLbl>
            <c:dLbl>
              <c:idx val="17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3-DA4A-4C9D-8D87-5708C524D80E}"/>
                </c:ext>
              </c:extLst>
            </c:dLbl>
            <c:dLbl>
              <c:idx val="17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5-DA4A-4C9D-8D87-5708C524D80E}"/>
                </c:ext>
              </c:extLst>
            </c:dLbl>
            <c:dLbl>
              <c:idx val="17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7-DA4A-4C9D-8D87-5708C524D80E}"/>
                </c:ext>
              </c:extLst>
            </c:dLbl>
            <c:dLbl>
              <c:idx val="17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9-DA4A-4C9D-8D87-5708C524D80E}"/>
                </c:ext>
              </c:extLst>
            </c:dLbl>
            <c:dLbl>
              <c:idx val="17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B-DA4A-4C9D-8D87-5708C524D80E}"/>
                </c:ext>
              </c:extLst>
            </c:dLbl>
            <c:dLbl>
              <c:idx val="17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D-DA4A-4C9D-8D87-5708C524D80E}"/>
                </c:ext>
              </c:extLst>
            </c:dLbl>
            <c:dLbl>
              <c:idx val="17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9F-DA4A-4C9D-8D87-5708C524D80E}"/>
                </c:ext>
              </c:extLst>
            </c:dLbl>
            <c:dLbl>
              <c:idx val="17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1-DA4A-4C9D-8D87-5708C524D80E}"/>
                </c:ext>
              </c:extLst>
            </c:dLbl>
            <c:dLbl>
              <c:idx val="17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3-DA4A-4C9D-8D87-5708C524D80E}"/>
                </c:ext>
              </c:extLst>
            </c:dLbl>
            <c:dLbl>
              <c:idx val="17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5-DA4A-4C9D-8D87-5708C524D80E}"/>
                </c:ext>
              </c:extLst>
            </c:dLbl>
            <c:dLbl>
              <c:idx val="17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7-DA4A-4C9D-8D87-5708C524D80E}"/>
                </c:ext>
              </c:extLst>
            </c:dLbl>
            <c:dLbl>
              <c:idx val="17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9-DA4A-4C9D-8D87-5708C524D80E}"/>
                </c:ext>
              </c:extLst>
            </c:dLbl>
            <c:dLbl>
              <c:idx val="17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B-DA4A-4C9D-8D87-5708C524D80E}"/>
                </c:ext>
              </c:extLst>
            </c:dLbl>
            <c:dLbl>
              <c:idx val="17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D-DA4A-4C9D-8D87-5708C524D80E}"/>
                </c:ext>
              </c:extLst>
            </c:dLbl>
            <c:dLbl>
              <c:idx val="17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AF-DA4A-4C9D-8D87-5708C524D80E}"/>
                </c:ext>
              </c:extLst>
            </c:dLbl>
            <c:dLbl>
              <c:idx val="17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1-DA4A-4C9D-8D87-5708C524D80E}"/>
                </c:ext>
              </c:extLst>
            </c:dLbl>
            <c:dLbl>
              <c:idx val="17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3-DA4A-4C9D-8D87-5708C524D80E}"/>
                </c:ext>
              </c:extLst>
            </c:dLbl>
            <c:dLbl>
              <c:idx val="17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5-DA4A-4C9D-8D87-5708C524D80E}"/>
                </c:ext>
              </c:extLst>
            </c:dLbl>
            <c:dLbl>
              <c:idx val="17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7-DA4A-4C9D-8D87-5708C524D80E}"/>
                </c:ext>
              </c:extLst>
            </c:dLbl>
            <c:dLbl>
              <c:idx val="17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9-DA4A-4C9D-8D87-5708C524D80E}"/>
                </c:ext>
              </c:extLst>
            </c:dLbl>
            <c:dLbl>
              <c:idx val="17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B-DA4A-4C9D-8D87-5708C524D80E}"/>
                </c:ext>
              </c:extLst>
            </c:dLbl>
            <c:dLbl>
              <c:idx val="17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D-DA4A-4C9D-8D87-5708C524D80E}"/>
                </c:ext>
              </c:extLst>
            </c:dLbl>
            <c:dLbl>
              <c:idx val="17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BF-DA4A-4C9D-8D87-5708C524D80E}"/>
                </c:ext>
              </c:extLst>
            </c:dLbl>
            <c:dLbl>
              <c:idx val="17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1-DA4A-4C9D-8D87-5708C524D80E}"/>
                </c:ext>
              </c:extLst>
            </c:dLbl>
            <c:dLbl>
              <c:idx val="17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3-DA4A-4C9D-8D87-5708C524D80E}"/>
                </c:ext>
              </c:extLst>
            </c:dLbl>
            <c:dLbl>
              <c:idx val="17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5-DA4A-4C9D-8D87-5708C524D80E}"/>
                </c:ext>
              </c:extLst>
            </c:dLbl>
            <c:dLbl>
              <c:idx val="17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7-DA4A-4C9D-8D87-5708C524D80E}"/>
                </c:ext>
              </c:extLst>
            </c:dLbl>
            <c:dLbl>
              <c:idx val="17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9-DA4A-4C9D-8D87-5708C524D80E}"/>
                </c:ext>
              </c:extLst>
            </c:dLbl>
            <c:dLbl>
              <c:idx val="17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B-DA4A-4C9D-8D87-5708C524D80E}"/>
                </c:ext>
              </c:extLst>
            </c:dLbl>
            <c:dLbl>
              <c:idx val="17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D-DA4A-4C9D-8D87-5708C524D80E}"/>
                </c:ext>
              </c:extLst>
            </c:dLbl>
            <c:dLbl>
              <c:idx val="17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CF-DA4A-4C9D-8D87-5708C524D80E}"/>
                </c:ext>
              </c:extLst>
            </c:dLbl>
            <c:dLbl>
              <c:idx val="17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1-DA4A-4C9D-8D87-5708C524D80E}"/>
                </c:ext>
              </c:extLst>
            </c:dLbl>
            <c:dLbl>
              <c:idx val="17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3-DA4A-4C9D-8D87-5708C524D80E}"/>
                </c:ext>
              </c:extLst>
            </c:dLbl>
            <c:dLbl>
              <c:idx val="17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5-DA4A-4C9D-8D87-5708C524D80E}"/>
                </c:ext>
              </c:extLst>
            </c:dLbl>
            <c:dLbl>
              <c:idx val="17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7-DA4A-4C9D-8D87-5708C524D80E}"/>
                </c:ext>
              </c:extLst>
            </c:dLbl>
            <c:dLbl>
              <c:idx val="17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9-DA4A-4C9D-8D87-5708C524D80E}"/>
                </c:ext>
              </c:extLst>
            </c:dLbl>
            <c:dLbl>
              <c:idx val="17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B-DA4A-4C9D-8D87-5708C524D80E}"/>
                </c:ext>
              </c:extLst>
            </c:dLbl>
            <c:dLbl>
              <c:idx val="17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D-DA4A-4C9D-8D87-5708C524D80E}"/>
                </c:ext>
              </c:extLst>
            </c:dLbl>
            <c:dLbl>
              <c:idx val="17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DF-DA4A-4C9D-8D87-5708C524D80E}"/>
                </c:ext>
              </c:extLst>
            </c:dLbl>
            <c:dLbl>
              <c:idx val="17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1-DA4A-4C9D-8D87-5708C524D80E}"/>
                </c:ext>
              </c:extLst>
            </c:dLbl>
            <c:dLbl>
              <c:idx val="17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3-DA4A-4C9D-8D87-5708C524D80E}"/>
                </c:ext>
              </c:extLst>
            </c:dLbl>
            <c:dLbl>
              <c:idx val="17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5-DA4A-4C9D-8D87-5708C524D80E}"/>
                </c:ext>
              </c:extLst>
            </c:dLbl>
            <c:dLbl>
              <c:idx val="17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7-DA4A-4C9D-8D87-5708C524D80E}"/>
                </c:ext>
              </c:extLst>
            </c:dLbl>
            <c:dLbl>
              <c:idx val="17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9-DA4A-4C9D-8D87-5708C524D80E}"/>
                </c:ext>
              </c:extLst>
            </c:dLbl>
            <c:dLbl>
              <c:idx val="17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B-DA4A-4C9D-8D87-5708C524D80E}"/>
                </c:ext>
              </c:extLst>
            </c:dLbl>
            <c:dLbl>
              <c:idx val="17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D-DA4A-4C9D-8D87-5708C524D80E}"/>
                </c:ext>
              </c:extLst>
            </c:dLbl>
            <c:dLbl>
              <c:idx val="17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EF-DA4A-4C9D-8D87-5708C524D80E}"/>
                </c:ext>
              </c:extLst>
            </c:dLbl>
            <c:dLbl>
              <c:idx val="17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1-DA4A-4C9D-8D87-5708C524D80E}"/>
                </c:ext>
              </c:extLst>
            </c:dLbl>
            <c:dLbl>
              <c:idx val="17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3-DA4A-4C9D-8D87-5708C524D80E}"/>
                </c:ext>
              </c:extLst>
            </c:dLbl>
            <c:dLbl>
              <c:idx val="17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5-DA4A-4C9D-8D87-5708C524D80E}"/>
                </c:ext>
              </c:extLst>
            </c:dLbl>
            <c:dLbl>
              <c:idx val="17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7-DA4A-4C9D-8D87-5708C524D80E}"/>
                </c:ext>
              </c:extLst>
            </c:dLbl>
            <c:dLbl>
              <c:idx val="17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9-DA4A-4C9D-8D87-5708C524D80E}"/>
                </c:ext>
              </c:extLst>
            </c:dLbl>
            <c:dLbl>
              <c:idx val="17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B-DA4A-4C9D-8D87-5708C524D80E}"/>
                </c:ext>
              </c:extLst>
            </c:dLbl>
            <c:dLbl>
              <c:idx val="17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D-DA4A-4C9D-8D87-5708C524D80E}"/>
                </c:ext>
              </c:extLst>
            </c:dLbl>
            <c:dLbl>
              <c:idx val="17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DFF-DA4A-4C9D-8D87-5708C524D80E}"/>
                </c:ext>
              </c:extLst>
            </c:dLbl>
            <c:dLbl>
              <c:idx val="17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1-DA4A-4C9D-8D87-5708C524D80E}"/>
                </c:ext>
              </c:extLst>
            </c:dLbl>
            <c:dLbl>
              <c:idx val="17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3-DA4A-4C9D-8D87-5708C524D80E}"/>
                </c:ext>
              </c:extLst>
            </c:dLbl>
            <c:dLbl>
              <c:idx val="17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5-DA4A-4C9D-8D87-5708C524D80E}"/>
                </c:ext>
              </c:extLst>
            </c:dLbl>
            <c:dLbl>
              <c:idx val="17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7-DA4A-4C9D-8D87-5708C524D80E}"/>
                </c:ext>
              </c:extLst>
            </c:dLbl>
            <c:dLbl>
              <c:idx val="17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9-DA4A-4C9D-8D87-5708C524D80E}"/>
                </c:ext>
              </c:extLst>
            </c:dLbl>
            <c:dLbl>
              <c:idx val="17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B-DA4A-4C9D-8D87-5708C524D80E}"/>
                </c:ext>
              </c:extLst>
            </c:dLbl>
            <c:dLbl>
              <c:idx val="17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D-DA4A-4C9D-8D87-5708C524D80E}"/>
                </c:ext>
              </c:extLst>
            </c:dLbl>
            <c:dLbl>
              <c:idx val="17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0F-DA4A-4C9D-8D87-5708C524D80E}"/>
                </c:ext>
              </c:extLst>
            </c:dLbl>
            <c:dLbl>
              <c:idx val="18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1-DA4A-4C9D-8D87-5708C524D80E}"/>
                </c:ext>
              </c:extLst>
            </c:dLbl>
            <c:dLbl>
              <c:idx val="18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3-DA4A-4C9D-8D87-5708C524D80E}"/>
                </c:ext>
              </c:extLst>
            </c:dLbl>
            <c:dLbl>
              <c:idx val="18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5-DA4A-4C9D-8D87-5708C524D80E}"/>
                </c:ext>
              </c:extLst>
            </c:dLbl>
            <c:dLbl>
              <c:idx val="18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7-DA4A-4C9D-8D87-5708C524D80E}"/>
                </c:ext>
              </c:extLst>
            </c:dLbl>
            <c:dLbl>
              <c:idx val="18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9-DA4A-4C9D-8D87-5708C524D80E}"/>
                </c:ext>
              </c:extLst>
            </c:dLbl>
            <c:dLbl>
              <c:idx val="18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B-DA4A-4C9D-8D87-5708C524D80E}"/>
                </c:ext>
              </c:extLst>
            </c:dLbl>
            <c:dLbl>
              <c:idx val="18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D-DA4A-4C9D-8D87-5708C524D80E}"/>
                </c:ext>
              </c:extLst>
            </c:dLbl>
            <c:dLbl>
              <c:idx val="18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1F-DA4A-4C9D-8D87-5708C524D80E}"/>
                </c:ext>
              </c:extLst>
            </c:dLbl>
            <c:dLbl>
              <c:idx val="18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1-DA4A-4C9D-8D87-5708C524D80E}"/>
                </c:ext>
              </c:extLst>
            </c:dLbl>
            <c:dLbl>
              <c:idx val="18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3-DA4A-4C9D-8D87-5708C524D80E}"/>
                </c:ext>
              </c:extLst>
            </c:dLbl>
            <c:dLbl>
              <c:idx val="18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5-DA4A-4C9D-8D87-5708C524D80E}"/>
                </c:ext>
              </c:extLst>
            </c:dLbl>
            <c:dLbl>
              <c:idx val="18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7-DA4A-4C9D-8D87-5708C524D80E}"/>
                </c:ext>
              </c:extLst>
            </c:dLbl>
            <c:dLbl>
              <c:idx val="18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9-DA4A-4C9D-8D87-5708C524D80E}"/>
                </c:ext>
              </c:extLst>
            </c:dLbl>
            <c:dLbl>
              <c:idx val="18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B-DA4A-4C9D-8D87-5708C524D80E}"/>
                </c:ext>
              </c:extLst>
            </c:dLbl>
            <c:dLbl>
              <c:idx val="18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D-DA4A-4C9D-8D87-5708C524D80E}"/>
                </c:ext>
              </c:extLst>
            </c:dLbl>
            <c:dLbl>
              <c:idx val="18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2F-DA4A-4C9D-8D87-5708C524D80E}"/>
                </c:ext>
              </c:extLst>
            </c:dLbl>
            <c:dLbl>
              <c:idx val="18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1-DA4A-4C9D-8D87-5708C524D80E}"/>
                </c:ext>
              </c:extLst>
            </c:dLbl>
            <c:dLbl>
              <c:idx val="18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3-DA4A-4C9D-8D87-5708C524D80E}"/>
                </c:ext>
              </c:extLst>
            </c:dLbl>
            <c:dLbl>
              <c:idx val="18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5-DA4A-4C9D-8D87-5708C524D80E}"/>
                </c:ext>
              </c:extLst>
            </c:dLbl>
            <c:dLbl>
              <c:idx val="18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7-DA4A-4C9D-8D87-5708C524D80E}"/>
                </c:ext>
              </c:extLst>
            </c:dLbl>
            <c:dLbl>
              <c:idx val="18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9-DA4A-4C9D-8D87-5708C524D80E}"/>
                </c:ext>
              </c:extLst>
            </c:dLbl>
            <c:dLbl>
              <c:idx val="18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B-DA4A-4C9D-8D87-5708C524D80E}"/>
                </c:ext>
              </c:extLst>
            </c:dLbl>
            <c:dLbl>
              <c:idx val="18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D-DA4A-4C9D-8D87-5708C524D80E}"/>
                </c:ext>
              </c:extLst>
            </c:dLbl>
            <c:dLbl>
              <c:idx val="18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3F-DA4A-4C9D-8D87-5708C524D80E}"/>
                </c:ext>
              </c:extLst>
            </c:dLbl>
            <c:dLbl>
              <c:idx val="18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1-DA4A-4C9D-8D87-5708C524D80E}"/>
                </c:ext>
              </c:extLst>
            </c:dLbl>
            <c:dLbl>
              <c:idx val="18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3-DA4A-4C9D-8D87-5708C524D80E}"/>
                </c:ext>
              </c:extLst>
            </c:dLbl>
            <c:dLbl>
              <c:idx val="18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5-DA4A-4C9D-8D87-5708C524D80E}"/>
                </c:ext>
              </c:extLst>
            </c:dLbl>
            <c:dLbl>
              <c:idx val="18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7-DA4A-4C9D-8D87-5708C524D80E}"/>
                </c:ext>
              </c:extLst>
            </c:dLbl>
            <c:dLbl>
              <c:idx val="18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9-DA4A-4C9D-8D87-5708C524D80E}"/>
                </c:ext>
              </c:extLst>
            </c:dLbl>
            <c:dLbl>
              <c:idx val="18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B-DA4A-4C9D-8D87-5708C524D80E}"/>
                </c:ext>
              </c:extLst>
            </c:dLbl>
            <c:dLbl>
              <c:idx val="18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D-DA4A-4C9D-8D87-5708C524D80E}"/>
                </c:ext>
              </c:extLst>
            </c:dLbl>
            <c:dLbl>
              <c:idx val="18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4F-DA4A-4C9D-8D87-5708C524D80E}"/>
                </c:ext>
              </c:extLst>
            </c:dLbl>
            <c:dLbl>
              <c:idx val="18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1-DA4A-4C9D-8D87-5708C524D80E}"/>
                </c:ext>
              </c:extLst>
            </c:dLbl>
            <c:dLbl>
              <c:idx val="18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3-DA4A-4C9D-8D87-5708C524D80E}"/>
                </c:ext>
              </c:extLst>
            </c:dLbl>
            <c:dLbl>
              <c:idx val="18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5-DA4A-4C9D-8D87-5708C524D80E}"/>
                </c:ext>
              </c:extLst>
            </c:dLbl>
            <c:dLbl>
              <c:idx val="18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7-DA4A-4C9D-8D87-5708C524D80E}"/>
                </c:ext>
              </c:extLst>
            </c:dLbl>
            <c:dLbl>
              <c:idx val="18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9-DA4A-4C9D-8D87-5708C524D80E}"/>
                </c:ext>
              </c:extLst>
            </c:dLbl>
            <c:dLbl>
              <c:idx val="18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B-DA4A-4C9D-8D87-5708C524D80E}"/>
                </c:ext>
              </c:extLst>
            </c:dLbl>
            <c:dLbl>
              <c:idx val="18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D-DA4A-4C9D-8D87-5708C524D80E}"/>
                </c:ext>
              </c:extLst>
            </c:dLbl>
            <c:dLbl>
              <c:idx val="18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5F-DA4A-4C9D-8D87-5708C524D80E}"/>
                </c:ext>
              </c:extLst>
            </c:dLbl>
            <c:dLbl>
              <c:idx val="18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1-DA4A-4C9D-8D87-5708C524D80E}"/>
                </c:ext>
              </c:extLst>
            </c:dLbl>
            <c:dLbl>
              <c:idx val="18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3-DA4A-4C9D-8D87-5708C524D80E}"/>
                </c:ext>
              </c:extLst>
            </c:dLbl>
            <c:dLbl>
              <c:idx val="18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5-DA4A-4C9D-8D87-5708C524D80E}"/>
                </c:ext>
              </c:extLst>
            </c:dLbl>
            <c:dLbl>
              <c:idx val="18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7-DA4A-4C9D-8D87-5708C524D80E}"/>
                </c:ext>
              </c:extLst>
            </c:dLbl>
            <c:dLbl>
              <c:idx val="18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9-DA4A-4C9D-8D87-5708C524D80E}"/>
                </c:ext>
              </c:extLst>
            </c:dLbl>
            <c:dLbl>
              <c:idx val="18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B-DA4A-4C9D-8D87-5708C524D80E}"/>
                </c:ext>
              </c:extLst>
            </c:dLbl>
            <c:dLbl>
              <c:idx val="18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D-DA4A-4C9D-8D87-5708C524D80E}"/>
                </c:ext>
              </c:extLst>
            </c:dLbl>
            <c:dLbl>
              <c:idx val="18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6F-DA4A-4C9D-8D87-5708C524D80E}"/>
                </c:ext>
              </c:extLst>
            </c:dLbl>
            <c:dLbl>
              <c:idx val="18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1-DA4A-4C9D-8D87-5708C524D80E}"/>
                </c:ext>
              </c:extLst>
            </c:dLbl>
            <c:dLbl>
              <c:idx val="18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3-DA4A-4C9D-8D87-5708C524D80E}"/>
                </c:ext>
              </c:extLst>
            </c:dLbl>
            <c:dLbl>
              <c:idx val="18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5-DA4A-4C9D-8D87-5708C524D80E}"/>
                </c:ext>
              </c:extLst>
            </c:dLbl>
            <c:dLbl>
              <c:idx val="18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7-DA4A-4C9D-8D87-5708C524D80E}"/>
                </c:ext>
              </c:extLst>
            </c:dLbl>
            <c:dLbl>
              <c:idx val="18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9-DA4A-4C9D-8D87-5708C524D80E}"/>
                </c:ext>
              </c:extLst>
            </c:dLbl>
            <c:dLbl>
              <c:idx val="18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B-DA4A-4C9D-8D87-5708C524D80E}"/>
                </c:ext>
              </c:extLst>
            </c:dLbl>
            <c:dLbl>
              <c:idx val="18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D-DA4A-4C9D-8D87-5708C524D80E}"/>
                </c:ext>
              </c:extLst>
            </c:dLbl>
            <c:dLbl>
              <c:idx val="18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7F-DA4A-4C9D-8D87-5708C524D80E}"/>
                </c:ext>
              </c:extLst>
            </c:dLbl>
            <c:dLbl>
              <c:idx val="18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1-DA4A-4C9D-8D87-5708C524D80E}"/>
                </c:ext>
              </c:extLst>
            </c:dLbl>
            <c:dLbl>
              <c:idx val="18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3-DA4A-4C9D-8D87-5708C524D80E}"/>
                </c:ext>
              </c:extLst>
            </c:dLbl>
            <c:dLbl>
              <c:idx val="18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5-DA4A-4C9D-8D87-5708C524D80E}"/>
                </c:ext>
              </c:extLst>
            </c:dLbl>
            <c:dLbl>
              <c:idx val="18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7-DA4A-4C9D-8D87-5708C524D80E}"/>
                </c:ext>
              </c:extLst>
            </c:dLbl>
            <c:dLbl>
              <c:idx val="18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9-DA4A-4C9D-8D87-5708C524D80E}"/>
                </c:ext>
              </c:extLst>
            </c:dLbl>
            <c:dLbl>
              <c:idx val="18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B-DA4A-4C9D-8D87-5708C524D80E}"/>
                </c:ext>
              </c:extLst>
            </c:dLbl>
            <c:dLbl>
              <c:idx val="18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D-DA4A-4C9D-8D87-5708C524D80E}"/>
                </c:ext>
              </c:extLst>
            </c:dLbl>
            <c:dLbl>
              <c:idx val="18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8F-DA4A-4C9D-8D87-5708C524D80E}"/>
                </c:ext>
              </c:extLst>
            </c:dLbl>
            <c:dLbl>
              <c:idx val="18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1-DA4A-4C9D-8D87-5708C524D80E}"/>
                </c:ext>
              </c:extLst>
            </c:dLbl>
            <c:dLbl>
              <c:idx val="18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3-DA4A-4C9D-8D87-5708C524D80E}"/>
                </c:ext>
              </c:extLst>
            </c:dLbl>
            <c:dLbl>
              <c:idx val="18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5-DA4A-4C9D-8D87-5708C524D80E}"/>
                </c:ext>
              </c:extLst>
            </c:dLbl>
            <c:dLbl>
              <c:idx val="18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7-DA4A-4C9D-8D87-5708C524D80E}"/>
                </c:ext>
              </c:extLst>
            </c:dLbl>
            <c:dLbl>
              <c:idx val="18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9-DA4A-4C9D-8D87-5708C524D80E}"/>
                </c:ext>
              </c:extLst>
            </c:dLbl>
            <c:dLbl>
              <c:idx val="18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B-DA4A-4C9D-8D87-5708C524D80E}"/>
                </c:ext>
              </c:extLst>
            </c:dLbl>
            <c:dLbl>
              <c:idx val="18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D-DA4A-4C9D-8D87-5708C524D80E}"/>
                </c:ext>
              </c:extLst>
            </c:dLbl>
            <c:dLbl>
              <c:idx val="18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9F-DA4A-4C9D-8D87-5708C524D80E}"/>
                </c:ext>
              </c:extLst>
            </c:dLbl>
            <c:dLbl>
              <c:idx val="18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1-DA4A-4C9D-8D87-5708C524D80E}"/>
                </c:ext>
              </c:extLst>
            </c:dLbl>
            <c:dLbl>
              <c:idx val="18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3-DA4A-4C9D-8D87-5708C524D80E}"/>
                </c:ext>
              </c:extLst>
            </c:dLbl>
            <c:dLbl>
              <c:idx val="18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5-DA4A-4C9D-8D87-5708C524D80E}"/>
                </c:ext>
              </c:extLst>
            </c:dLbl>
            <c:dLbl>
              <c:idx val="18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7-DA4A-4C9D-8D87-5708C524D80E}"/>
                </c:ext>
              </c:extLst>
            </c:dLbl>
            <c:dLbl>
              <c:idx val="18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9-DA4A-4C9D-8D87-5708C524D80E}"/>
                </c:ext>
              </c:extLst>
            </c:dLbl>
            <c:dLbl>
              <c:idx val="18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B-DA4A-4C9D-8D87-5708C524D80E}"/>
                </c:ext>
              </c:extLst>
            </c:dLbl>
            <c:dLbl>
              <c:idx val="18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D-DA4A-4C9D-8D87-5708C524D80E}"/>
                </c:ext>
              </c:extLst>
            </c:dLbl>
            <c:dLbl>
              <c:idx val="18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AF-DA4A-4C9D-8D87-5708C524D80E}"/>
                </c:ext>
              </c:extLst>
            </c:dLbl>
            <c:dLbl>
              <c:idx val="18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1-DA4A-4C9D-8D87-5708C524D80E}"/>
                </c:ext>
              </c:extLst>
            </c:dLbl>
            <c:dLbl>
              <c:idx val="18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3-DA4A-4C9D-8D87-5708C524D80E}"/>
                </c:ext>
              </c:extLst>
            </c:dLbl>
            <c:dLbl>
              <c:idx val="18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5-DA4A-4C9D-8D87-5708C524D80E}"/>
                </c:ext>
              </c:extLst>
            </c:dLbl>
            <c:dLbl>
              <c:idx val="18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7-DA4A-4C9D-8D87-5708C524D80E}"/>
                </c:ext>
              </c:extLst>
            </c:dLbl>
            <c:dLbl>
              <c:idx val="18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9-DA4A-4C9D-8D87-5708C524D80E}"/>
                </c:ext>
              </c:extLst>
            </c:dLbl>
            <c:dLbl>
              <c:idx val="18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B-DA4A-4C9D-8D87-5708C524D80E}"/>
                </c:ext>
              </c:extLst>
            </c:dLbl>
            <c:dLbl>
              <c:idx val="18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D-DA4A-4C9D-8D87-5708C524D80E}"/>
                </c:ext>
              </c:extLst>
            </c:dLbl>
            <c:dLbl>
              <c:idx val="18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BF-DA4A-4C9D-8D87-5708C524D80E}"/>
                </c:ext>
              </c:extLst>
            </c:dLbl>
            <c:dLbl>
              <c:idx val="18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1-DA4A-4C9D-8D87-5708C524D80E}"/>
                </c:ext>
              </c:extLst>
            </c:dLbl>
            <c:dLbl>
              <c:idx val="18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3-DA4A-4C9D-8D87-5708C524D80E}"/>
                </c:ext>
              </c:extLst>
            </c:dLbl>
            <c:dLbl>
              <c:idx val="18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5-DA4A-4C9D-8D87-5708C524D80E}"/>
                </c:ext>
              </c:extLst>
            </c:dLbl>
            <c:dLbl>
              <c:idx val="18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7-DA4A-4C9D-8D87-5708C524D80E}"/>
                </c:ext>
              </c:extLst>
            </c:dLbl>
            <c:dLbl>
              <c:idx val="18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9-DA4A-4C9D-8D87-5708C524D80E}"/>
                </c:ext>
              </c:extLst>
            </c:dLbl>
            <c:dLbl>
              <c:idx val="18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B-DA4A-4C9D-8D87-5708C524D80E}"/>
                </c:ext>
              </c:extLst>
            </c:dLbl>
            <c:dLbl>
              <c:idx val="18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D-DA4A-4C9D-8D87-5708C524D80E}"/>
                </c:ext>
              </c:extLst>
            </c:dLbl>
            <c:dLbl>
              <c:idx val="18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CF-DA4A-4C9D-8D87-5708C524D80E}"/>
                </c:ext>
              </c:extLst>
            </c:dLbl>
            <c:dLbl>
              <c:idx val="18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1-DA4A-4C9D-8D87-5708C524D80E}"/>
                </c:ext>
              </c:extLst>
            </c:dLbl>
            <c:dLbl>
              <c:idx val="18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3-DA4A-4C9D-8D87-5708C524D80E}"/>
                </c:ext>
              </c:extLst>
            </c:dLbl>
            <c:dLbl>
              <c:idx val="18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5-DA4A-4C9D-8D87-5708C524D80E}"/>
                </c:ext>
              </c:extLst>
            </c:dLbl>
            <c:dLbl>
              <c:idx val="18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7-DA4A-4C9D-8D87-5708C524D80E}"/>
                </c:ext>
              </c:extLst>
            </c:dLbl>
            <c:dLbl>
              <c:idx val="19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9-DA4A-4C9D-8D87-5708C524D80E}"/>
                </c:ext>
              </c:extLst>
            </c:dLbl>
            <c:dLbl>
              <c:idx val="19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B-DA4A-4C9D-8D87-5708C524D80E}"/>
                </c:ext>
              </c:extLst>
            </c:dLbl>
            <c:dLbl>
              <c:idx val="19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D-DA4A-4C9D-8D87-5708C524D80E}"/>
                </c:ext>
              </c:extLst>
            </c:dLbl>
            <c:dLbl>
              <c:idx val="19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DF-DA4A-4C9D-8D87-5708C524D80E}"/>
                </c:ext>
              </c:extLst>
            </c:dLbl>
            <c:dLbl>
              <c:idx val="19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1-DA4A-4C9D-8D87-5708C524D80E}"/>
                </c:ext>
              </c:extLst>
            </c:dLbl>
            <c:dLbl>
              <c:idx val="19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3-DA4A-4C9D-8D87-5708C524D80E}"/>
                </c:ext>
              </c:extLst>
            </c:dLbl>
            <c:dLbl>
              <c:idx val="19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5-DA4A-4C9D-8D87-5708C524D80E}"/>
                </c:ext>
              </c:extLst>
            </c:dLbl>
            <c:dLbl>
              <c:idx val="19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7-DA4A-4C9D-8D87-5708C524D80E}"/>
                </c:ext>
              </c:extLst>
            </c:dLbl>
            <c:dLbl>
              <c:idx val="19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9-DA4A-4C9D-8D87-5708C524D80E}"/>
                </c:ext>
              </c:extLst>
            </c:dLbl>
            <c:dLbl>
              <c:idx val="19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B-DA4A-4C9D-8D87-5708C524D80E}"/>
                </c:ext>
              </c:extLst>
            </c:dLbl>
            <c:dLbl>
              <c:idx val="19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D-DA4A-4C9D-8D87-5708C524D80E}"/>
                </c:ext>
              </c:extLst>
            </c:dLbl>
            <c:dLbl>
              <c:idx val="19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EF-DA4A-4C9D-8D87-5708C524D80E}"/>
                </c:ext>
              </c:extLst>
            </c:dLbl>
            <c:dLbl>
              <c:idx val="19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1-DA4A-4C9D-8D87-5708C524D80E}"/>
                </c:ext>
              </c:extLst>
            </c:dLbl>
            <c:dLbl>
              <c:idx val="19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3-DA4A-4C9D-8D87-5708C524D80E}"/>
                </c:ext>
              </c:extLst>
            </c:dLbl>
            <c:dLbl>
              <c:idx val="19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5-DA4A-4C9D-8D87-5708C524D80E}"/>
                </c:ext>
              </c:extLst>
            </c:dLbl>
            <c:dLbl>
              <c:idx val="19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7-DA4A-4C9D-8D87-5708C524D80E}"/>
                </c:ext>
              </c:extLst>
            </c:dLbl>
            <c:dLbl>
              <c:idx val="19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9-DA4A-4C9D-8D87-5708C524D80E}"/>
                </c:ext>
              </c:extLst>
            </c:dLbl>
            <c:dLbl>
              <c:idx val="19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B-DA4A-4C9D-8D87-5708C524D80E}"/>
                </c:ext>
              </c:extLst>
            </c:dLbl>
            <c:dLbl>
              <c:idx val="19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D-DA4A-4C9D-8D87-5708C524D80E}"/>
                </c:ext>
              </c:extLst>
            </c:dLbl>
            <c:dLbl>
              <c:idx val="19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EFF-DA4A-4C9D-8D87-5708C524D80E}"/>
                </c:ext>
              </c:extLst>
            </c:dLbl>
            <c:dLbl>
              <c:idx val="19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1-DA4A-4C9D-8D87-5708C524D80E}"/>
                </c:ext>
              </c:extLst>
            </c:dLbl>
            <c:dLbl>
              <c:idx val="19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3-DA4A-4C9D-8D87-5708C524D80E}"/>
                </c:ext>
              </c:extLst>
            </c:dLbl>
            <c:dLbl>
              <c:idx val="19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5-DA4A-4C9D-8D87-5708C524D80E}"/>
                </c:ext>
              </c:extLst>
            </c:dLbl>
            <c:dLbl>
              <c:idx val="19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7-DA4A-4C9D-8D87-5708C524D80E}"/>
                </c:ext>
              </c:extLst>
            </c:dLbl>
            <c:dLbl>
              <c:idx val="19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9-DA4A-4C9D-8D87-5708C524D80E}"/>
                </c:ext>
              </c:extLst>
            </c:dLbl>
            <c:dLbl>
              <c:idx val="19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B-DA4A-4C9D-8D87-5708C524D80E}"/>
                </c:ext>
              </c:extLst>
            </c:dLbl>
            <c:dLbl>
              <c:idx val="19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D-DA4A-4C9D-8D87-5708C524D80E}"/>
                </c:ext>
              </c:extLst>
            </c:dLbl>
            <c:dLbl>
              <c:idx val="19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0F-DA4A-4C9D-8D87-5708C524D80E}"/>
                </c:ext>
              </c:extLst>
            </c:dLbl>
            <c:dLbl>
              <c:idx val="19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1-DA4A-4C9D-8D87-5708C524D80E}"/>
                </c:ext>
              </c:extLst>
            </c:dLbl>
            <c:dLbl>
              <c:idx val="19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3-DA4A-4C9D-8D87-5708C524D80E}"/>
                </c:ext>
              </c:extLst>
            </c:dLbl>
            <c:dLbl>
              <c:idx val="19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5-DA4A-4C9D-8D87-5708C524D80E}"/>
                </c:ext>
              </c:extLst>
            </c:dLbl>
            <c:dLbl>
              <c:idx val="19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7-DA4A-4C9D-8D87-5708C524D80E}"/>
                </c:ext>
              </c:extLst>
            </c:dLbl>
            <c:dLbl>
              <c:idx val="19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9-DA4A-4C9D-8D87-5708C524D80E}"/>
                </c:ext>
              </c:extLst>
            </c:dLbl>
            <c:dLbl>
              <c:idx val="19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B-DA4A-4C9D-8D87-5708C524D80E}"/>
                </c:ext>
              </c:extLst>
            </c:dLbl>
            <c:dLbl>
              <c:idx val="19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D-DA4A-4C9D-8D87-5708C524D80E}"/>
                </c:ext>
              </c:extLst>
            </c:dLbl>
            <c:dLbl>
              <c:idx val="19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1F-DA4A-4C9D-8D87-5708C524D80E}"/>
                </c:ext>
              </c:extLst>
            </c:dLbl>
            <c:dLbl>
              <c:idx val="19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1-DA4A-4C9D-8D87-5708C524D80E}"/>
                </c:ext>
              </c:extLst>
            </c:dLbl>
            <c:dLbl>
              <c:idx val="19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3-DA4A-4C9D-8D87-5708C524D80E}"/>
                </c:ext>
              </c:extLst>
            </c:dLbl>
            <c:dLbl>
              <c:idx val="19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5-DA4A-4C9D-8D87-5708C524D80E}"/>
                </c:ext>
              </c:extLst>
            </c:dLbl>
            <c:dLbl>
              <c:idx val="19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7-DA4A-4C9D-8D87-5708C524D80E}"/>
                </c:ext>
              </c:extLst>
            </c:dLbl>
            <c:dLbl>
              <c:idx val="19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9-DA4A-4C9D-8D87-5708C524D80E}"/>
                </c:ext>
              </c:extLst>
            </c:dLbl>
            <c:dLbl>
              <c:idx val="19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B-DA4A-4C9D-8D87-5708C524D80E}"/>
                </c:ext>
              </c:extLst>
            </c:dLbl>
            <c:dLbl>
              <c:idx val="19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D-DA4A-4C9D-8D87-5708C524D80E}"/>
                </c:ext>
              </c:extLst>
            </c:dLbl>
            <c:dLbl>
              <c:idx val="19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2F-DA4A-4C9D-8D87-5708C524D80E}"/>
                </c:ext>
              </c:extLst>
            </c:dLbl>
            <c:dLbl>
              <c:idx val="19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1-DA4A-4C9D-8D87-5708C524D80E}"/>
                </c:ext>
              </c:extLst>
            </c:dLbl>
            <c:dLbl>
              <c:idx val="19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3-DA4A-4C9D-8D87-5708C524D80E}"/>
                </c:ext>
              </c:extLst>
            </c:dLbl>
            <c:dLbl>
              <c:idx val="19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5-DA4A-4C9D-8D87-5708C524D80E}"/>
                </c:ext>
              </c:extLst>
            </c:dLbl>
            <c:dLbl>
              <c:idx val="19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7-DA4A-4C9D-8D87-5708C524D80E}"/>
                </c:ext>
              </c:extLst>
            </c:dLbl>
            <c:dLbl>
              <c:idx val="19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9-DA4A-4C9D-8D87-5708C524D80E}"/>
                </c:ext>
              </c:extLst>
            </c:dLbl>
            <c:dLbl>
              <c:idx val="19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B-DA4A-4C9D-8D87-5708C524D80E}"/>
                </c:ext>
              </c:extLst>
            </c:dLbl>
            <c:dLbl>
              <c:idx val="19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D-DA4A-4C9D-8D87-5708C524D80E}"/>
                </c:ext>
              </c:extLst>
            </c:dLbl>
            <c:dLbl>
              <c:idx val="19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3F-DA4A-4C9D-8D87-5708C524D80E}"/>
                </c:ext>
              </c:extLst>
            </c:dLbl>
            <c:dLbl>
              <c:idx val="19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1-DA4A-4C9D-8D87-5708C524D80E}"/>
                </c:ext>
              </c:extLst>
            </c:dLbl>
            <c:dLbl>
              <c:idx val="19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3-DA4A-4C9D-8D87-5708C524D80E}"/>
                </c:ext>
              </c:extLst>
            </c:dLbl>
            <c:dLbl>
              <c:idx val="19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5-DA4A-4C9D-8D87-5708C524D80E}"/>
                </c:ext>
              </c:extLst>
            </c:dLbl>
            <c:dLbl>
              <c:idx val="19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7-DA4A-4C9D-8D87-5708C524D80E}"/>
                </c:ext>
              </c:extLst>
            </c:dLbl>
            <c:dLbl>
              <c:idx val="19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9-DA4A-4C9D-8D87-5708C524D80E}"/>
                </c:ext>
              </c:extLst>
            </c:dLbl>
            <c:dLbl>
              <c:idx val="19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B-DA4A-4C9D-8D87-5708C524D80E}"/>
                </c:ext>
              </c:extLst>
            </c:dLbl>
            <c:dLbl>
              <c:idx val="19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D-DA4A-4C9D-8D87-5708C524D80E}"/>
                </c:ext>
              </c:extLst>
            </c:dLbl>
            <c:dLbl>
              <c:idx val="19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4F-DA4A-4C9D-8D87-5708C524D80E}"/>
                </c:ext>
              </c:extLst>
            </c:dLbl>
            <c:dLbl>
              <c:idx val="19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1-DA4A-4C9D-8D87-5708C524D80E}"/>
                </c:ext>
              </c:extLst>
            </c:dLbl>
            <c:dLbl>
              <c:idx val="19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3-DA4A-4C9D-8D87-5708C524D80E}"/>
                </c:ext>
              </c:extLst>
            </c:dLbl>
            <c:dLbl>
              <c:idx val="19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5-DA4A-4C9D-8D87-5708C524D80E}"/>
                </c:ext>
              </c:extLst>
            </c:dLbl>
            <c:dLbl>
              <c:idx val="19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7-DA4A-4C9D-8D87-5708C524D80E}"/>
                </c:ext>
              </c:extLst>
            </c:dLbl>
            <c:dLbl>
              <c:idx val="19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9-DA4A-4C9D-8D87-5708C524D80E}"/>
                </c:ext>
              </c:extLst>
            </c:dLbl>
            <c:dLbl>
              <c:idx val="19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B-DA4A-4C9D-8D87-5708C524D80E}"/>
                </c:ext>
              </c:extLst>
            </c:dLbl>
            <c:dLbl>
              <c:idx val="19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D-DA4A-4C9D-8D87-5708C524D80E}"/>
                </c:ext>
              </c:extLst>
            </c:dLbl>
            <c:dLbl>
              <c:idx val="19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5F-DA4A-4C9D-8D87-5708C524D80E}"/>
                </c:ext>
              </c:extLst>
            </c:dLbl>
            <c:dLbl>
              <c:idx val="19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1-DA4A-4C9D-8D87-5708C524D80E}"/>
                </c:ext>
              </c:extLst>
            </c:dLbl>
            <c:dLbl>
              <c:idx val="19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3-DA4A-4C9D-8D87-5708C524D80E}"/>
                </c:ext>
              </c:extLst>
            </c:dLbl>
            <c:dLbl>
              <c:idx val="19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5-DA4A-4C9D-8D87-5708C524D80E}"/>
                </c:ext>
              </c:extLst>
            </c:dLbl>
            <c:dLbl>
              <c:idx val="19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7-DA4A-4C9D-8D87-5708C524D80E}"/>
                </c:ext>
              </c:extLst>
            </c:dLbl>
            <c:dLbl>
              <c:idx val="19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9-DA4A-4C9D-8D87-5708C524D80E}"/>
                </c:ext>
              </c:extLst>
            </c:dLbl>
            <c:dLbl>
              <c:idx val="19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B-DA4A-4C9D-8D87-5708C524D80E}"/>
                </c:ext>
              </c:extLst>
            </c:dLbl>
            <c:dLbl>
              <c:idx val="19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D-DA4A-4C9D-8D87-5708C524D80E}"/>
                </c:ext>
              </c:extLst>
            </c:dLbl>
            <c:dLbl>
              <c:idx val="19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6F-DA4A-4C9D-8D87-5708C524D80E}"/>
                </c:ext>
              </c:extLst>
            </c:dLbl>
            <c:dLbl>
              <c:idx val="19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1-DA4A-4C9D-8D87-5708C524D80E}"/>
                </c:ext>
              </c:extLst>
            </c:dLbl>
            <c:dLbl>
              <c:idx val="19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3-DA4A-4C9D-8D87-5708C524D80E}"/>
                </c:ext>
              </c:extLst>
            </c:dLbl>
            <c:dLbl>
              <c:idx val="19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5-DA4A-4C9D-8D87-5708C524D80E}"/>
                </c:ext>
              </c:extLst>
            </c:dLbl>
            <c:dLbl>
              <c:idx val="19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7-DA4A-4C9D-8D87-5708C524D80E}"/>
                </c:ext>
              </c:extLst>
            </c:dLbl>
            <c:dLbl>
              <c:idx val="19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9-DA4A-4C9D-8D87-5708C524D80E}"/>
                </c:ext>
              </c:extLst>
            </c:dLbl>
            <c:dLbl>
              <c:idx val="19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B-DA4A-4C9D-8D87-5708C524D80E}"/>
                </c:ext>
              </c:extLst>
            </c:dLbl>
            <c:dLbl>
              <c:idx val="19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D-DA4A-4C9D-8D87-5708C524D80E}"/>
                </c:ext>
              </c:extLst>
            </c:dLbl>
            <c:dLbl>
              <c:idx val="19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7F-DA4A-4C9D-8D87-5708C524D80E}"/>
                </c:ext>
              </c:extLst>
            </c:dLbl>
            <c:dLbl>
              <c:idx val="19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1-DA4A-4C9D-8D87-5708C524D80E}"/>
                </c:ext>
              </c:extLst>
            </c:dLbl>
            <c:dLbl>
              <c:idx val="19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3-DA4A-4C9D-8D87-5708C524D80E}"/>
                </c:ext>
              </c:extLst>
            </c:dLbl>
            <c:dLbl>
              <c:idx val="19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5-DA4A-4C9D-8D87-5708C524D80E}"/>
                </c:ext>
              </c:extLst>
            </c:dLbl>
            <c:dLbl>
              <c:idx val="19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7-DA4A-4C9D-8D87-5708C524D80E}"/>
                </c:ext>
              </c:extLst>
            </c:dLbl>
            <c:dLbl>
              <c:idx val="19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9-DA4A-4C9D-8D87-5708C524D80E}"/>
                </c:ext>
              </c:extLst>
            </c:dLbl>
            <c:dLbl>
              <c:idx val="19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B-DA4A-4C9D-8D87-5708C524D80E}"/>
                </c:ext>
              </c:extLst>
            </c:dLbl>
            <c:dLbl>
              <c:idx val="19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D-DA4A-4C9D-8D87-5708C524D80E}"/>
                </c:ext>
              </c:extLst>
            </c:dLbl>
            <c:dLbl>
              <c:idx val="19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8F-DA4A-4C9D-8D87-5708C524D80E}"/>
                </c:ext>
              </c:extLst>
            </c:dLbl>
            <c:dLbl>
              <c:idx val="19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1-DA4A-4C9D-8D87-5708C524D80E}"/>
                </c:ext>
              </c:extLst>
            </c:dLbl>
            <c:dLbl>
              <c:idx val="19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3-DA4A-4C9D-8D87-5708C524D80E}"/>
                </c:ext>
              </c:extLst>
            </c:dLbl>
            <c:dLbl>
              <c:idx val="19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5-DA4A-4C9D-8D87-5708C524D80E}"/>
                </c:ext>
              </c:extLst>
            </c:dLbl>
            <c:dLbl>
              <c:idx val="19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7-DA4A-4C9D-8D87-5708C524D80E}"/>
                </c:ext>
              </c:extLst>
            </c:dLbl>
            <c:dLbl>
              <c:idx val="19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9-DA4A-4C9D-8D87-5708C524D80E}"/>
                </c:ext>
              </c:extLst>
            </c:dLbl>
            <c:dLbl>
              <c:idx val="19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B-DA4A-4C9D-8D87-5708C524D80E}"/>
                </c:ext>
              </c:extLst>
            </c:dLbl>
            <c:dLbl>
              <c:idx val="19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D-DA4A-4C9D-8D87-5708C524D80E}"/>
                </c:ext>
              </c:extLst>
            </c:dLbl>
            <c:dLbl>
              <c:idx val="19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9F-DA4A-4C9D-8D87-5708C524D80E}"/>
                </c:ext>
              </c:extLst>
            </c:dLbl>
            <c:dLbl>
              <c:idx val="20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1-DA4A-4C9D-8D87-5708C524D80E}"/>
                </c:ext>
              </c:extLst>
            </c:dLbl>
            <c:dLbl>
              <c:idx val="20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3-DA4A-4C9D-8D87-5708C524D80E}"/>
                </c:ext>
              </c:extLst>
            </c:dLbl>
            <c:dLbl>
              <c:idx val="20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5-DA4A-4C9D-8D87-5708C524D80E}"/>
                </c:ext>
              </c:extLst>
            </c:dLbl>
            <c:dLbl>
              <c:idx val="20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7-DA4A-4C9D-8D87-5708C524D80E}"/>
                </c:ext>
              </c:extLst>
            </c:dLbl>
            <c:dLbl>
              <c:idx val="20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9-DA4A-4C9D-8D87-5708C524D80E}"/>
                </c:ext>
              </c:extLst>
            </c:dLbl>
            <c:dLbl>
              <c:idx val="20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B-DA4A-4C9D-8D87-5708C524D80E}"/>
                </c:ext>
              </c:extLst>
            </c:dLbl>
            <c:dLbl>
              <c:idx val="20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D-DA4A-4C9D-8D87-5708C524D80E}"/>
                </c:ext>
              </c:extLst>
            </c:dLbl>
            <c:dLbl>
              <c:idx val="20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AF-DA4A-4C9D-8D87-5708C524D80E}"/>
                </c:ext>
              </c:extLst>
            </c:dLbl>
            <c:dLbl>
              <c:idx val="20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1-DA4A-4C9D-8D87-5708C524D80E}"/>
                </c:ext>
              </c:extLst>
            </c:dLbl>
            <c:dLbl>
              <c:idx val="20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3-DA4A-4C9D-8D87-5708C524D80E}"/>
                </c:ext>
              </c:extLst>
            </c:dLbl>
            <c:dLbl>
              <c:idx val="20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5-DA4A-4C9D-8D87-5708C524D80E}"/>
                </c:ext>
              </c:extLst>
            </c:dLbl>
            <c:dLbl>
              <c:idx val="20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7-DA4A-4C9D-8D87-5708C524D80E}"/>
                </c:ext>
              </c:extLst>
            </c:dLbl>
            <c:dLbl>
              <c:idx val="20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9-DA4A-4C9D-8D87-5708C524D80E}"/>
                </c:ext>
              </c:extLst>
            </c:dLbl>
            <c:dLbl>
              <c:idx val="20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B-DA4A-4C9D-8D87-5708C524D80E}"/>
                </c:ext>
              </c:extLst>
            </c:dLbl>
            <c:dLbl>
              <c:idx val="20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D-DA4A-4C9D-8D87-5708C524D80E}"/>
                </c:ext>
              </c:extLst>
            </c:dLbl>
            <c:dLbl>
              <c:idx val="20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BF-DA4A-4C9D-8D87-5708C524D80E}"/>
                </c:ext>
              </c:extLst>
            </c:dLbl>
            <c:dLbl>
              <c:idx val="20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1-DA4A-4C9D-8D87-5708C524D80E}"/>
                </c:ext>
              </c:extLst>
            </c:dLbl>
            <c:dLbl>
              <c:idx val="20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3-DA4A-4C9D-8D87-5708C524D80E}"/>
                </c:ext>
              </c:extLst>
            </c:dLbl>
            <c:dLbl>
              <c:idx val="20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5-DA4A-4C9D-8D87-5708C524D80E}"/>
                </c:ext>
              </c:extLst>
            </c:dLbl>
            <c:dLbl>
              <c:idx val="20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7-DA4A-4C9D-8D87-5708C524D80E}"/>
                </c:ext>
              </c:extLst>
            </c:dLbl>
            <c:dLbl>
              <c:idx val="20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9-DA4A-4C9D-8D87-5708C524D80E}"/>
                </c:ext>
              </c:extLst>
            </c:dLbl>
            <c:dLbl>
              <c:idx val="20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B-DA4A-4C9D-8D87-5708C524D80E}"/>
                </c:ext>
              </c:extLst>
            </c:dLbl>
            <c:dLbl>
              <c:idx val="20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D-DA4A-4C9D-8D87-5708C524D80E}"/>
                </c:ext>
              </c:extLst>
            </c:dLbl>
            <c:dLbl>
              <c:idx val="20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CF-DA4A-4C9D-8D87-5708C524D80E}"/>
                </c:ext>
              </c:extLst>
            </c:dLbl>
            <c:dLbl>
              <c:idx val="20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1-DA4A-4C9D-8D87-5708C524D80E}"/>
                </c:ext>
              </c:extLst>
            </c:dLbl>
            <c:dLbl>
              <c:idx val="20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3-DA4A-4C9D-8D87-5708C524D80E}"/>
                </c:ext>
              </c:extLst>
            </c:dLbl>
            <c:dLbl>
              <c:idx val="20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5-DA4A-4C9D-8D87-5708C524D80E}"/>
                </c:ext>
              </c:extLst>
            </c:dLbl>
            <c:dLbl>
              <c:idx val="20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7-DA4A-4C9D-8D87-5708C524D80E}"/>
                </c:ext>
              </c:extLst>
            </c:dLbl>
            <c:dLbl>
              <c:idx val="20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9-DA4A-4C9D-8D87-5708C524D80E}"/>
                </c:ext>
              </c:extLst>
            </c:dLbl>
            <c:dLbl>
              <c:idx val="20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B-DA4A-4C9D-8D87-5708C524D80E}"/>
                </c:ext>
              </c:extLst>
            </c:dLbl>
            <c:dLbl>
              <c:idx val="20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D-DA4A-4C9D-8D87-5708C524D80E}"/>
                </c:ext>
              </c:extLst>
            </c:dLbl>
            <c:dLbl>
              <c:idx val="20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DF-DA4A-4C9D-8D87-5708C524D80E}"/>
                </c:ext>
              </c:extLst>
            </c:dLbl>
            <c:dLbl>
              <c:idx val="20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1-DA4A-4C9D-8D87-5708C524D80E}"/>
                </c:ext>
              </c:extLst>
            </c:dLbl>
            <c:dLbl>
              <c:idx val="20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3-DA4A-4C9D-8D87-5708C524D80E}"/>
                </c:ext>
              </c:extLst>
            </c:dLbl>
            <c:dLbl>
              <c:idx val="20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5-DA4A-4C9D-8D87-5708C524D80E}"/>
                </c:ext>
              </c:extLst>
            </c:dLbl>
            <c:dLbl>
              <c:idx val="20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7-DA4A-4C9D-8D87-5708C524D80E}"/>
                </c:ext>
              </c:extLst>
            </c:dLbl>
            <c:dLbl>
              <c:idx val="20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9-DA4A-4C9D-8D87-5708C524D80E}"/>
                </c:ext>
              </c:extLst>
            </c:dLbl>
            <c:dLbl>
              <c:idx val="20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B-DA4A-4C9D-8D87-5708C524D80E}"/>
                </c:ext>
              </c:extLst>
            </c:dLbl>
            <c:dLbl>
              <c:idx val="20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D-DA4A-4C9D-8D87-5708C524D80E}"/>
                </c:ext>
              </c:extLst>
            </c:dLbl>
            <c:dLbl>
              <c:idx val="20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EF-DA4A-4C9D-8D87-5708C524D80E}"/>
                </c:ext>
              </c:extLst>
            </c:dLbl>
            <c:dLbl>
              <c:idx val="20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1-DA4A-4C9D-8D87-5708C524D80E}"/>
                </c:ext>
              </c:extLst>
            </c:dLbl>
            <c:dLbl>
              <c:idx val="20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3-DA4A-4C9D-8D87-5708C524D80E}"/>
                </c:ext>
              </c:extLst>
            </c:dLbl>
            <c:dLbl>
              <c:idx val="20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5-DA4A-4C9D-8D87-5708C524D80E}"/>
                </c:ext>
              </c:extLst>
            </c:dLbl>
            <c:dLbl>
              <c:idx val="20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7-DA4A-4C9D-8D87-5708C524D80E}"/>
                </c:ext>
              </c:extLst>
            </c:dLbl>
            <c:dLbl>
              <c:idx val="20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9-DA4A-4C9D-8D87-5708C524D80E}"/>
                </c:ext>
              </c:extLst>
            </c:dLbl>
            <c:dLbl>
              <c:idx val="20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B-DA4A-4C9D-8D87-5708C524D80E}"/>
                </c:ext>
              </c:extLst>
            </c:dLbl>
            <c:dLbl>
              <c:idx val="20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D-DA4A-4C9D-8D87-5708C524D80E}"/>
                </c:ext>
              </c:extLst>
            </c:dLbl>
            <c:dLbl>
              <c:idx val="20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FFF-DA4A-4C9D-8D87-5708C524D80E}"/>
                </c:ext>
              </c:extLst>
            </c:dLbl>
            <c:dLbl>
              <c:idx val="20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1-DA4A-4C9D-8D87-5708C524D80E}"/>
                </c:ext>
              </c:extLst>
            </c:dLbl>
            <c:dLbl>
              <c:idx val="20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3-DA4A-4C9D-8D87-5708C524D80E}"/>
                </c:ext>
              </c:extLst>
            </c:dLbl>
            <c:dLbl>
              <c:idx val="20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5-DA4A-4C9D-8D87-5708C524D80E}"/>
                </c:ext>
              </c:extLst>
            </c:dLbl>
            <c:dLbl>
              <c:idx val="20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7-DA4A-4C9D-8D87-5708C524D80E}"/>
                </c:ext>
              </c:extLst>
            </c:dLbl>
            <c:dLbl>
              <c:idx val="20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9-DA4A-4C9D-8D87-5708C524D80E}"/>
                </c:ext>
              </c:extLst>
            </c:dLbl>
            <c:dLbl>
              <c:idx val="20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B-DA4A-4C9D-8D87-5708C524D80E}"/>
                </c:ext>
              </c:extLst>
            </c:dLbl>
            <c:dLbl>
              <c:idx val="20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D-DA4A-4C9D-8D87-5708C524D80E}"/>
                </c:ext>
              </c:extLst>
            </c:dLbl>
            <c:dLbl>
              <c:idx val="20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0F-DA4A-4C9D-8D87-5708C524D80E}"/>
                </c:ext>
              </c:extLst>
            </c:dLbl>
            <c:dLbl>
              <c:idx val="20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1-DA4A-4C9D-8D87-5708C524D80E}"/>
                </c:ext>
              </c:extLst>
            </c:dLbl>
            <c:dLbl>
              <c:idx val="20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3-DA4A-4C9D-8D87-5708C524D80E}"/>
                </c:ext>
              </c:extLst>
            </c:dLbl>
            <c:dLbl>
              <c:idx val="20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5-DA4A-4C9D-8D87-5708C524D80E}"/>
                </c:ext>
              </c:extLst>
            </c:dLbl>
            <c:dLbl>
              <c:idx val="20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7-DA4A-4C9D-8D87-5708C524D80E}"/>
                </c:ext>
              </c:extLst>
            </c:dLbl>
            <c:dLbl>
              <c:idx val="20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9-DA4A-4C9D-8D87-5708C524D80E}"/>
                </c:ext>
              </c:extLst>
            </c:dLbl>
            <c:dLbl>
              <c:idx val="20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B-DA4A-4C9D-8D87-5708C524D80E}"/>
                </c:ext>
              </c:extLst>
            </c:dLbl>
            <c:dLbl>
              <c:idx val="20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D-DA4A-4C9D-8D87-5708C524D80E}"/>
                </c:ext>
              </c:extLst>
            </c:dLbl>
            <c:dLbl>
              <c:idx val="20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1F-DA4A-4C9D-8D87-5708C524D80E}"/>
                </c:ext>
              </c:extLst>
            </c:dLbl>
            <c:dLbl>
              <c:idx val="20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1-DA4A-4C9D-8D87-5708C524D80E}"/>
                </c:ext>
              </c:extLst>
            </c:dLbl>
            <c:dLbl>
              <c:idx val="20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3-DA4A-4C9D-8D87-5708C524D80E}"/>
                </c:ext>
              </c:extLst>
            </c:dLbl>
            <c:dLbl>
              <c:idx val="20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5-DA4A-4C9D-8D87-5708C524D80E}"/>
                </c:ext>
              </c:extLst>
            </c:dLbl>
            <c:dLbl>
              <c:idx val="20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7-DA4A-4C9D-8D87-5708C524D80E}"/>
                </c:ext>
              </c:extLst>
            </c:dLbl>
            <c:dLbl>
              <c:idx val="20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9-DA4A-4C9D-8D87-5708C524D80E}"/>
                </c:ext>
              </c:extLst>
            </c:dLbl>
            <c:dLbl>
              <c:idx val="20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B-DA4A-4C9D-8D87-5708C524D80E}"/>
                </c:ext>
              </c:extLst>
            </c:dLbl>
            <c:dLbl>
              <c:idx val="20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D-DA4A-4C9D-8D87-5708C524D80E}"/>
                </c:ext>
              </c:extLst>
            </c:dLbl>
            <c:dLbl>
              <c:idx val="20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2F-DA4A-4C9D-8D87-5708C524D80E}"/>
                </c:ext>
              </c:extLst>
            </c:dLbl>
            <c:dLbl>
              <c:idx val="20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1-DA4A-4C9D-8D87-5708C524D80E}"/>
                </c:ext>
              </c:extLst>
            </c:dLbl>
            <c:dLbl>
              <c:idx val="20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3-DA4A-4C9D-8D87-5708C524D80E}"/>
                </c:ext>
              </c:extLst>
            </c:dLbl>
            <c:dLbl>
              <c:idx val="20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5-DA4A-4C9D-8D87-5708C524D80E}"/>
                </c:ext>
              </c:extLst>
            </c:dLbl>
            <c:dLbl>
              <c:idx val="20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7-DA4A-4C9D-8D87-5708C524D80E}"/>
                </c:ext>
              </c:extLst>
            </c:dLbl>
            <c:dLbl>
              <c:idx val="20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9-DA4A-4C9D-8D87-5708C524D80E}"/>
                </c:ext>
              </c:extLst>
            </c:dLbl>
            <c:dLbl>
              <c:idx val="20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B-DA4A-4C9D-8D87-5708C524D80E}"/>
                </c:ext>
              </c:extLst>
            </c:dLbl>
            <c:dLbl>
              <c:idx val="20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D-DA4A-4C9D-8D87-5708C524D80E}"/>
                </c:ext>
              </c:extLst>
            </c:dLbl>
            <c:dLbl>
              <c:idx val="20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3F-DA4A-4C9D-8D87-5708C524D80E}"/>
                </c:ext>
              </c:extLst>
            </c:dLbl>
            <c:dLbl>
              <c:idx val="20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1-DA4A-4C9D-8D87-5708C524D80E}"/>
                </c:ext>
              </c:extLst>
            </c:dLbl>
            <c:dLbl>
              <c:idx val="20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3-DA4A-4C9D-8D87-5708C524D80E}"/>
                </c:ext>
              </c:extLst>
            </c:dLbl>
            <c:dLbl>
              <c:idx val="20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5-DA4A-4C9D-8D87-5708C524D80E}"/>
                </c:ext>
              </c:extLst>
            </c:dLbl>
            <c:dLbl>
              <c:idx val="20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7-DA4A-4C9D-8D87-5708C524D80E}"/>
                </c:ext>
              </c:extLst>
            </c:dLbl>
            <c:dLbl>
              <c:idx val="20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9-DA4A-4C9D-8D87-5708C524D80E}"/>
                </c:ext>
              </c:extLst>
            </c:dLbl>
            <c:dLbl>
              <c:idx val="20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B-DA4A-4C9D-8D87-5708C524D80E}"/>
                </c:ext>
              </c:extLst>
            </c:dLbl>
            <c:dLbl>
              <c:idx val="20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D-DA4A-4C9D-8D87-5708C524D80E}"/>
                </c:ext>
              </c:extLst>
            </c:dLbl>
            <c:dLbl>
              <c:idx val="20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4F-DA4A-4C9D-8D87-5708C524D80E}"/>
                </c:ext>
              </c:extLst>
            </c:dLbl>
            <c:dLbl>
              <c:idx val="20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1-DA4A-4C9D-8D87-5708C524D80E}"/>
                </c:ext>
              </c:extLst>
            </c:dLbl>
            <c:dLbl>
              <c:idx val="20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3-DA4A-4C9D-8D87-5708C524D80E}"/>
                </c:ext>
              </c:extLst>
            </c:dLbl>
            <c:dLbl>
              <c:idx val="20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5-DA4A-4C9D-8D87-5708C524D80E}"/>
                </c:ext>
              </c:extLst>
            </c:dLbl>
            <c:dLbl>
              <c:idx val="20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7-DA4A-4C9D-8D87-5708C524D80E}"/>
                </c:ext>
              </c:extLst>
            </c:dLbl>
            <c:dLbl>
              <c:idx val="20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9-DA4A-4C9D-8D87-5708C524D80E}"/>
                </c:ext>
              </c:extLst>
            </c:dLbl>
            <c:dLbl>
              <c:idx val="20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B-DA4A-4C9D-8D87-5708C524D80E}"/>
                </c:ext>
              </c:extLst>
            </c:dLbl>
            <c:dLbl>
              <c:idx val="20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D-DA4A-4C9D-8D87-5708C524D80E}"/>
                </c:ext>
              </c:extLst>
            </c:dLbl>
            <c:dLbl>
              <c:idx val="20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5F-DA4A-4C9D-8D87-5708C524D80E}"/>
                </c:ext>
              </c:extLst>
            </c:dLbl>
            <c:dLbl>
              <c:idx val="20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1-DA4A-4C9D-8D87-5708C524D80E}"/>
                </c:ext>
              </c:extLst>
            </c:dLbl>
            <c:dLbl>
              <c:idx val="20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3-DA4A-4C9D-8D87-5708C524D80E}"/>
                </c:ext>
              </c:extLst>
            </c:dLbl>
            <c:dLbl>
              <c:idx val="20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5-DA4A-4C9D-8D87-5708C524D80E}"/>
                </c:ext>
              </c:extLst>
            </c:dLbl>
            <c:dLbl>
              <c:idx val="20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7-DA4A-4C9D-8D87-5708C524D80E}"/>
                </c:ext>
              </c:extLst>
            </c:dLbl>
            <c:dLbl>
              <c:idx val="21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9-DA4A-4C9D-8D87-5708C524D80E}"/>
                </c:ext>
              </c:extLst>
            </c:dLbl>
            <c:dLbl>
              <c:idx val="21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B-DA4A-4C9D-8D87-5708C524D80E}"/>
                </c:ext>
              </c:extLst>
            </c:dLbl>
            <c:dLbl>
              <c:idx val="21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D-DA4A-4C9D-8D87-5708C524D80E}"/>
                </c:ext>
              </c:extLst>
            </c:dLbl>
            <c:dLbl>
              <c:idx val="21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6F-DA4A-4C9D-8D87-5708C524D80E}"/>
                </c:ext>
              </c:extLst>
            </c:dLbl>
            <c:dLbl>
              <c:idx val="21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1-DA4A-4C9D-8D87-5708C524D80E}"/>
                </c:ext>
              </c:extLst>
            </c:dLbl>
            <c:dLbl>
              <c:idx val="21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3-DA4A-4C9D-8D87-5708C524D80E}"/>
                </c:ext>
              </c:extLst>
            </c:dLbl>
            <c:dLbl>
              <c:idx val="21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5-DA4A-4C9D-8D87-5708C524D80E}"/>
                </c:ext>
              </c:extLst>
            </c:dLbl>
            <c:dLbl>
              <c:idx val="21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7-DA4A-4C9D-8D87-5708C524D80E}"/>
                </c:ext>
              </c:extLst>
            </c:dLbl>
            <c:dLbl>
              <c:idx val="21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9-DA4A-4C9D-8D87-5708C524D80E}"/>
                </c:ext>
              </c:extLst>
            </c:dLbl>
            <c:dLbl>
              <c:idx val="21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B-DA4A-4C9D-8D87-5708C524D80E}"/>
                </c:ext>
              </c:extLst>
            </c:dLbl>
            <c:dLbl>
              <c:idx val="21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D-DA4A-4C9D-8D87-5708C524D80E}"/>
                </c:ext>
              </c:extLst>
            </c:dLbl>
            <c:dLbl>
              <c:idx val="21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7F-DA4A-4C9D-8D87-5708C524D80E}"/>
                </c:ext>
              </c:extLst>
            </c:dLbl>
            <c:dLbl>
              <c:idx val="21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1-DA4A-4C9D-8D87-5708C524D80E}"/>
                </c:ext>
              </c:extLst>
            </c:dLbl>
            <c:dLbl>
              <c:idx val="21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3-DA4A-4C9D-8D87-5708C524D80E}"/>
                </c:ext>
              </c:extLst>
            </c:dLbl>
            <c:dLbl>
              <c:idx val="21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5-DA4A-4C9D-8D87-5708C524D80E}"/>
                </c:ext>
              </c:extLst>
            </c:dLbl>
            <c:dLbl>
              <c:idx val="21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7-DA4A-4C9D-8D87-5708C524D80E}"/>
                </c:ext>
              </c:extLst>
            </c:dLbl>
            <c:dLbl>
              <c:idx val="21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9-DA4A-4C9D-8D87-5708C524D80E}"/>
                </c:ext>
              </c:extLst>
            </c:dLbl>
            <c:dLbl>
              <c:idx val="21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B-DA4A-4C9D-8D87-5708C524D80E}"/>
                </c:ext>
              </c:extLst>
            </c:dLbl>
            <c:dLbl>
              <c:idx val="21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D-DA4A-4C9D-8D87-5708C524D80E}"/>
                </c:ext>
              </c:extLst>
            </c:dLbl>
            <c:dLbl>
              <c:idx val="21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8F-DA4A-4C9D-8D87-5708C524D80E}"/>
                </c:ext>
              </c:extLst>
            </c:dLbl>
            <c:dLbl>
              <c:idx val="21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1-DA4A-4C9D-8D87-5708C524D80E}"/>
                </c:ext>
              </c:extLst>
            </c:dLbl>
            <c:dLbl>
              <c:idx val="21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3-DA4A-4C9D-8D87-5708C524D80E}"/>
                </c:ext>
              </c:extLst>
            </c:dLbl>
            <c:dLbl>
              <c:idx val="21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5-DA4A-4C9D-8D87-5708C524D80E}"/>
                </c:ext>
              </c:extLst>
            </c:dLbl>
            <c:dLbl>
              <c:idx val="21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7-DA4A-4C9D-8D87-5708C524D80E}"/>
                </c:ext>
              </c:extLst>
            </c:dLbl>
            <c:dLbl>
              <c:idx val="21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9-DA4A-4C9D-8D87-5708C524D80E}"/>
                </c:ext>
              </c:extLst>
            </c:dLbl>
            <c:dLbl>
              <c:idx val="21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B-DA4A-4C9D-8D87-5708C524D80E}"/>
                </c:ext>
              </c:extLst>
            </c:dLbl>
            <c:dLbl>
              <c:idx val="21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D-DA4A-4C9D-8D87-5708C524D80E}"/>
                </c:ext>
              </c:extLst>
            </c:dLbl>
            <c:dLbl>
              <c:idx val="21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9F-DA4A-4C9D-8D87-5708C524D80E}"/>
                </c:ext>
              </c:extLst>
            </c:dLbl>
            <c:dLbl>
              <c:idx val="21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1-DA4A-4C9D-8D87-5708C524D80E}"/>
                </c:ext>
              </c:extLst>
            </c:dLbl>
            <c:dLbl>
              <c:idx val="21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3-DA4A-4C9D-8D87-5708C524D80E}"/>
                </c:ext>
              </c:extLst>
            </c:dLbl>
            <c:dLbl>
              <c:idx val="21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5-DA4A-4C9D-8D87-5708C524D80E}"/>
                </c:ext>
              </c:extLst>
            </c:dLbl>
            <c:dLbl>
              <c:idx val="21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7-DA4A-4C9D-8D87-5708C524D80E}"/>
                </c:ext>
              </c:extLst>
            </c:dLbl>
            <c:dLbl>
              <c:idx val="21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9-DA4A-4C9D-8D87-5708C524D80E}"/>
                </c:ext>
              </c:extLst>
            </c:dLbl>
            <c:dLbl>
              <c:idx val="21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B-DA4A-4C9D-8D87-5708C524D80E}"/>
                </c:ext>
              </c:extLst>
            </c:dLbl>
            <c:dLbl>
              <c:idx val="21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D-DA4A-4C9D-8D87-5708C524D80E}"/>
                </c:ext>
              </c:extLst>
            </c:dLbl>
            <c:dLbl>
              <c:idx val="21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AF-DA4A-4C9D-8D87-5708C524D80E}"/>
                </c:ext>
              </c:extLst>
            </c:dLbl>
            <c:dLbl>
              <c:idx val="21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1-DA4A-4C9D-8D87-5708C524D80E}"/>
                </c:ext>
              </c:extLst>
            </c:dLbl>
            <c:dLbl>
              <c:idx val="21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3-DA4A-4C9D-8D87-5708C524D80E}"/>
                </c:ext>
              </c:extLst>
            </c:dLbl>
            <c:dLbl>
              <c:idx val="21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5-DA4A-4C9D-8D87-5708C524D80E}"/>
                </c:ext>
              </c:extLst>
            </c:dLbl>
            <c:dLbl>
              <c:idx val="21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7-DA4A-4C9D-8D87-5708C524D80E}"/>
                </c:ext>
              </c:extLst>
            </c:dLbl>
            <c:dLbl>
              <c:idx val="21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9-DA4A-4C9D-8D87-5708C524D80E}"/>
                </c:ext>
              </c:extLst>
            </c:dLbl>
            <c:dLbl>
              <c:idx val="21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B-DA4A-4C9D-8D87-5708C524D80E}"/>
                </c:ext>
              </c:extLst>
            </c:dLbl>
            <c:dLbl>
              <c:idx val="21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D-DA4A-4C9D-8D87-5708C524D80E}"/>
                </c:ext>
              </c:extLst>
            </c:dLbl>
            <c:dLbl>
              <c:idx val="21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BF-DA4A-4C9D-8D87-5708C524D80E}"/>
                </c:ext>
              </c:extLst>
            </c:dLbl>
            <c:dLbl>
              <c:idx val="21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1-DA4A-4C9D-8D87-5708C524D80E}"/>
                </c:ext>
              </c:extLst>
            </c:dLbl>
            <c:dLbl>
              <c:idx val="21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3-DA4A-4C9D-8D87-5708C524D80E}"/>
                </c:ext>
              </c:extLst>
            </c:dLbl>
            <c:dLbl>
              <c:idx val="21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5-DA4A-4C9D-8D87-5708C524D80E}"/>
                </c:ext>
              </c:extLst>
            </c:dLbl>
            <c:dLbl>
              <c:idx val="21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7-DA4A-4C9D-8D87-5708C524D80E}"/>
                </c:ext>
              </c:extLst>
            </c:dLbl>
            <c:dLbl>
              <c:idx val="21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9-DA4A-4C9D-8D87-5708C524D80E}"/>
                </c:ext>
              </c:extLst>
            </c:dLbl>
            <c:dLbl>
              <c:idx val="21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B-DA4A-4C9D-8D87-5708C524D80E}"/>
                </c:ext>
              </c:extLst>
            </c:dLbl>
            <c:dLbl>
              <c:idx val="21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D-DA4A-4C9D-8D87-5708C524D80E}"/>
                </c:ext>
              </c:extLst>
            </c:dLbl>
            <c:dLbl>
              <c:idx val="21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CF-DA4A-4C9D-8D87-5708C524D80E}"/>
                </c:ext>
              </c:extLst>
            </c:dLbl>
            <c:dLbl>
              <c:idx val="21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1-DA4A-4C9D-8D87-5708C524D80E}"/>
                </c:ext>
              </c:extLst>
            </c:dLbl>
            <c:dLbl>
              <c:idx val="21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3-DA4A-4C9D-8D87-5708C524D80E}"/>
                </c:ext>
              </c:extLst>
            </c:dLbl>
            <c:dLbl>
              <c:idx val="21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5-DA4A-4C9D-8D87-5708C524D80E}"/>
                </c:ext>
              </c:extLst>
            </c:dLbl>
            <c:dLbl>
              <c:idx val="21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7-DA4A-4C9D-8D87-5708C524D80E}"/>
                </c:ext>
              </c:extLst>
            </c:dLbl>
            <c:dLbl>
              <c:idx val="21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9-DA4A-4C9D-8D87-5708C524D80E}"/>
                </c:ext>
              </c:extLst>
            </c:dLbl>
            <c:dLbl>
              <c:idx val="21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B-DA4A-4C9D-8D87-5708C524D80E}"/>
                </c:ext>
              </c:extLst>
            </c:dLbl>
            <c:dLbl>
              <c:idx val="21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D-DA4A-4C9D-8D87-5708C524D80E}"/>
                </c:ext>
              </c:extLst>
            </c:dLbl>
            <c:dLbl>
              <c:idx val="21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DF-DA4A-4C9D-8D87-5708C524D80E}"/>
                </c:ext>
              </c:extLst>
            </c:dLbl>
            <c:dLbl>
              <c:idx val="21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1-DA4A-4C9D-8D87-5708C524D80E}"/>
                </c:ext>
              </c:extLst>
            </c:dLbl>
            <c:dLbl>
              <c:idx val="21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3-DA4A-4C9D-8D87-5708C524D80E}"/>
                </c:ext>
              </c:extLst>
            </c:dLbl>
            <c:dLbl>
              <c:idx val="21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5-DA4A-4C9D-8D87-5708C524D80E}"/>
                </c:ext>
              </c:extLst>
            </c:dLbl>
            <c:dLbl>
              <c:idx val="21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7-DA4A-4C9D-8D87-5708C524D80E}"/>
                </c:ext>
              </c:extLst>
            </c:dLbl>
            <c:dLbl>
              <c:idx val="21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9-DA4A-4C9D-8D87-5708C524D80E}"/>
                </c:ext>
              </c:extLst>
            </c:dLbl>
            <c:dLbl>
              <c:idx val="21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B-DA4A-4C9D-8D87-5708C524D80E}"/>
                </c:ext>
              </c:extLst>
            </c:dLbl>
            <c:dLbl>
              <c:idx val="21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D-DA4A-4C9D-8D87-5708C524D80E}"/>
                </c:ext>
              </c:extLst>
            </c:dLbl>
            <c:dLbl>
              <c:idx val="21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EF-DA4A-4C9D-8D87-5708C524D80E}"/>
                </c:ext>
              </c:extLst>
            </c:dLbl>
            <c:dLbl>
              <c:idx val="21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1-DA4A-4C9D-8D87-5708C524D80E}"/>
                </c:ext>
              </c:extLst>
            </c:dLbl>
            <c:dLbl>
              <c:idx val="21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3-DA4A-4C9D-8D87-5708C524D80E}"/>
                </c:ext>
              </c:extLst>
            </c:dLbl>
            <c:dLbl>
              <c:idx val="21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5-DA4A-4C9D-8D87-5708C524D80E}"/>
                </c:ext>
              </c:extLst>
            </c:dLbl>
            <c:dLbl>
              <c:idx val="21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7-DA4A-4C9D-8D87-5708C524D80E}"/>
                </c:ext>
              </c:extLst>
            </c:dLbl>
            <c:dLbl>
              <c:idx val="21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9-DA4A-4C9D-8D87-5708C524D80E}"/>
                </c:ext>
              </c:extLst>
            </c:dLbl>
            <c:dLbl>
              <c:idx val="21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B-DA4A-4C9D-8D87-5708C524D80E}"/>
                </c:ext>
              </c:extLst>
            </c:dLbl>
            <c:dLbl>
              <c:idx val="21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D-DA4A-4C9D-8D87-5708C524D80E}"/>
                </c:ext>
              </c:extLst>
            </c:dLbl>
            <c:dLbl>
              <c:idx val="21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0FF-DA4A-4C9D-8D87-5708C524D80E}"/>
                </c:ext>
              </c:extLst>
            </c:dLbl>
            <c:dLbl>
              <c:idx val="21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1-DA4A-4C9D-8D87-5708C524D80E}"/>
                </c:ext>
              </c:extLst>
            </c:dLbl>
            <c:dLbl>
              <c:idx val="21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3-DA4A-4C9D-8D87-5708C524D80E}"/>
                </c:ext>
              </c:extLst>
            </c:dLbl>
            <c:dLbl>
              <c:idx val="21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5-DA4A-4C9D-8D87-5708C524D80E}"/>
                </c:ext>
              </c:extLst>
            </c:dLbl>
            <c:dLbl>
              <c:idx val="21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7-DA4A-4C9D-8D87-5708C524D80E}"/>
                </c:ext>
              </c:extLst>
            </c:dLbl>
            <c:dLbl>
              <c:idx val="21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9-DA4A-4C9D-8D87-5708C524D80E}"/>
                </c:ext>
              </c:extLst>
            </c:dLbl>
            <c:dLbl>
              <c:idx val="21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B-DA4A-4C9D-8D87-5708C524D80E}"/>
                </c:ext>
              </c:extLst>
            </c:dLbl>
            <c:dLbl>
              <c:idx val="21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D-DA4A-4C9D-8D87-5708C524D80E}"/>
                </c:ext>
              </c:extLst>
            </c:dLbl>
            <c:dLbl>
              <c:idx val="21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0F-DA4A-4C9D-8D87-5708C524D80E}"/>
                </c:ext>
              </c:extLst>
            </c:dLbl>
            <c:dLbl>
              <c:idx val="21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1-DA4A-4C9D-8D87-5708C524D80E}"/>
                </c:ext>
              </c:extLst>
            </c:dLbl>
            <c:dLbl>
              <c:idx val="21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3-DA4A-4C9D-8D87-5708C524D80E}"/>
                </c:ext>
              </c:extLst>
            </c:dLbl>
            <c:dLbl>
              <c:idx val="21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5-DA4A-4C9D-8D87-5708C524D80E}"/>
                </c:ext>
              </c:extLst>
            </c:dLbl>
            <c:dLbl>
              <c:idx val="21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7-DA4A-4C9D-8D87-5708C524D80E}"/>
                </c:ext>
              </c:extLst>
            </c:dLbl>
            <c:dLbl>
              <c:idx val="21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9-DA4A-4C9D-8D87-5708C524D80E}"/>
                </c:ext>
              </c:extLst>
            </c:dLbl>
            <c:dLbl>
              <c:idx val="21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B-DA4A-4C9D-8D87-5708C524D80E}"/>
                </c:ext>
              </c:extLst>
            </c:dLbl>
            <c:dLbl>
              <c:idx val="21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D-DA4A-4C9D-8D87-5708C524D80E}"/>
                </c:ext>
              </c:extLst>
            </c:dLbl>
            <c:dLbl>
              <c:idx val="21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1F-DA4A-4C9D-8D87-5708C524D80E}"/>
                </c:ext>
              </c:extLst>
            </c:dLbl>
            <c:dLbl>
              <c:idx val="21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1-DA4A-4C9D-8D87-5708C524D80E}"/>
                </c:ext>
              </c:extLst>
            </c:dLbl>
            <c:dLbl>
              <c:idx val="21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3-DA4A-4C9D-8D87-5708C524D80E}"/>
                </c:ext>
              </c:extLst>
            </c:dLbl>
            <c:dLbl>
              <c:idx val="21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5-DA4A-4C9D-8D87-5708C524D80E}"/>
                </c:ext>
              </c:extLst>
            </c:dLbl>
            <c:dLbl>
              <c:idx val="21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7-DA4A-4C9D-8D87-5708C524D80E}"/>
                </c:ext>
              </c:extLst>
            </c:dLbl>
            <c:dLbl>
              <c:idx val="21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9-DA4A-4C9D-8D87-5708C524D80E}"/>
                </c:ext>
              </c:extLst>
            </c:dLbl>
            <c:dLbl>
              <c:idx val="21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B-DA4A-4C9D-8D87-5708C524D80E}"/>
                </c:ext>
              </c:extLst>
            </c:dLbl>
            <c:dLbl>
              <c:idx val="21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D-DA4A-4C9D-8D87-5708C524D80E}"/>
                </c:ext>
              </c:extLst>
            </c:dLbl>
            <c:dLbl>
              <c:idx val="21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2F-DA4A-4C9D-8D87-5708C524D80E}"/>
                </c:ext>
              </c:extLst>
            </c:dLbl>
            <c:dLbl>
              <c:idx val="22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1-DA4A-4C9D-8D87-5708C524D80E}"/>
                </c:ext>
              </c:extLst>
            </c:dLbl>
            <c:dLbl>
              <c:idx val="22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3-DA4A-4C9D-8D87-5708C524D80E}"/>
                </c:ext>
              </c:extLst>
            </c:dLbl>
            <c:dLbl>
              <c:idx val="22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5-DA4A-4C9D-8D87-5708C524D80E}"/>
                </c:ext>
              </c:extLst>
            </c:dLbl>
            <c:dLbl>
              <c:idx val="22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7-DA4A-4C9D-8D87-5708C524D80E}"/>
                </c:ext>
              </c:extLst>
            </c:dLbl>
            <c:dLbl>
              <c:idx val="22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9-DA4A-4C9D-8D87-5708C524D80E}"/>
                </c:ext>
              </c:extLst>
            </c:dLbl>
            <c:dLbl>
              <c:idx val="22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B-DA4A-4C9D-8D87-5708C524D80E}"/>
                </c:ext>
              </c:extLst>
            </c:dLbl>
            <c:dLbl>
              <c:idx val="22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D-DA4A-4C9D-8D87-5708C524D80E}"/>
                </c:ext>
              </c:extLst>
            </c:dLbl>
            <c:dLbl>
              <c:idx val="22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3F-DA4A-4C9D-8D87-5708C524D80E}"/>
                </c:ext>
              </c:extLst>
            </c:dLbl>
            <c:dLbl>
              <c:idx val="22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1-DA4A-4C9D-8D87-5708C524D80E}"/>
                </c:ext>
              </c:extLst>
            </c:dLbl>
            <c:dLbl>
              <c:idx val="22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3-DA4A-4C9D-8D87-5708C524D80E}"/>
                </c:ext>
              </c:extLst>
            </c:dLbl>
            <c:dLbl>
              <c:idx val="22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5-DA4A-4C9D-8D87-5708C524D80E}"/>
                </c:ext>
              </c:extLst>
            </c:dLbl>
            <c:dLbl>
              <c:idx val="22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7-DA4A-4C9D-8D87-5708C524D80E}"/>
                </c:ext>
              </c:extLst>
            </c:dLbl>
            <c:dLbl>
              <c:idx val="22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9-DA4A-4C9D-8D87-5708C524D80E}"/>
                </c:ext>
              </c:extLst>
            </c:dLbl>
            <c:dLbl>
              <c:idx val="22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B-DA4A-4C9D-8D87-5708C524D80E}"/>
                </c:ext>
              </c:extLst>
            </c:dLbl>
            <c:dLbl>
              <c:idx val="22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D-DA4A-4C9D-8D87-5708C524D80E}"/>
                </c:ext>
              </c:extLst>
            </c:dLbl>
            <c:dLbl>
              <c:idx val="22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4F-DA4A-4C9D-8D87-5708C524D80E}"/>
                </c:ext>
              </c:extLst>
            </c:dLbl>
            <c:dLbl>
              <c:idx val="22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1-DA4A-4C9D-8D87-5708C524D80E}"/>
                </c:ext>
              </c:extLst>
            </c:dLbl>
            <c:dLbl>
              <c:idx val="22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3-DA4A-4C9D-8D87-5708C524D80E}"/>
                </c:ext>
              </c:extLst>
            </c:dLbl>
            <c:dLbl>
              <c:idx val="22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5-DA4A-4C9D-8D87-5708C524D80E}"/>
                </c:ext>
              </c:extLst>
            </c:dLbl>
            <c:dLbl>
              <c:idx val="22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7-DA4A-4C9D-8D87-5708C524D80E}"/>
                </c:ext>
              </c:extLst>
            </c:dLbl>
            <c:dLbl>
              <c:idx val="22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9-DA4A-4C9D-8D87-5708C524D80E}"/>
                </c:ext>
              </c:extLst>
            </c:dLbl>
            <c:dLbl>
              <c:idx val="22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B-DA4A-4C9D-8D87-5708C524D80E}"/>
                </c:ext>
              </c:extLst>
            </c:dLbl>
            <c:dLbl>
              <c:idx val="22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D-DA4A-4C9D-8D87-5708C524D80E}"/>
                </c:ext>
              </c:extLst>
            </c:dLbl>
            <c:dLbl>
              <c:idx val="22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5F-DA4A-4C9D-8D87-5708C524D80E}"/>
                </c:ext>
              </c:extLst>
            </c:dLbl>
            <c:dLbl>
              <c:idx val="22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1-DA4A-4C9D-8D87-5708C524D80E}"/>
                </c:ext>
              </c:extLst>
            </c:dLbl>
            <c:dLbl>
              <c:idx val="22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3-DA4A-4C9D-8D87-5708C524D80E}"/>
                </c:ext>
              </c:extLst>
            </c:dLbl>
            <c:dLbl>
              <c:idx val="22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5-DA4A-4C9D-8D87-5708C524D80E}"/>
                </c:ext>
              </c:extLst>
            </c:dLbl>
            <c:dLbl>
              <c:idx val="22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7-DA4A-4C9D-8D87-5708C524D80E}"/>
                </c:ext>
              </c:extLst>
            </c:dLbl>
            <c:dLbl>
              <c:idx val="22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9-DA4A-4C9D-8D87-5708C524D80E}"/>
                </c:ext>
              </c:extLst>
            </c:dLbl>
            <c:dLbl>
              <c:idx val="22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B-DA4A-4C9D-8D87-5708C524D80E}"/>
                </c:ext>
              </c:extLst>
            </c:dLbl>
            <c:dLbl>
              <c:idx val="22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D-DA4A-4C9D-8D87-5708C524D80E}"/>
                </c:ext>
              </c:extLst>
            </c:dLbl>
            <c:dLbl>
              <c:idx val="22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6F-DA4A-4C9D-8D87-5708C524D80E}"/>
                </c:ext>
              </c:extLst>
            </c:dLbl>
            <c:dLbl>
              <c:idx val="22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1-DA4A-4C9D-8D87-5708C524D80E}"/>
                </c:ext>
              </c:extLst>
            </c:dLbl>
            <c:dLbl>
              <c:idx val="22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3-DA4A-4C9D-8D87-5708C524D80E}"/>
                </c:ext>
              </c:extLst>
            </c:dLbl>
            <c:dLbl>
              <c:idx val="22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5-DA4A-4C9D-8D87-5708C524D80E}"/>
                </c:ext>
              </c:extLst>
            </c:dLbl>
            <c:dLbl>
              <c:idx val="22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7-DA4A-4C9D-8D87-5708C524D80E}"/>
                </c:ext>
              </c:extLst>
            </c:dLbl>
            <c:dLbl>
              <c:idx val="22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9-DA4A-4C9D-8D87-5708C524D80E}"/>
                </c:ext>
              </c:extLst>
            </c:dLbl>
            <c:dLbl>
              <c:idx val="22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B-DA4A-4C9D-8D87-5708C524D80E}"/>
                </c:ext>
              </c:extLst>
            </c:dLbl>
            <c:dLbl>
              <c:idx val="22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D-DA4A-4C9D-8D87-5708C524D80E}"/>
                </c:ext>
              </c:extLst>
            </c:dLbl>
            <c:dLbl>
              <c:idx val="22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7F-DA4A-4C9D-8D87-5708C524D80E}"/>
                </c:ext>
              </c:extLst>
            </c:dLbl>
            <c:dLbl>
              <c:idx val="22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1-DA4A-4C9D-8D87-5708C524D80E}"/>
                </c:ext>
              </c:extLst>
            </c:dLbl>
            <c:dLbl>
              <c:idx val="22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3-DA4A-4C9D-8D87-5708C524D80E}"/>
                </c:ext>
              </c:extLst>
            </c:dLbl>
            <c:dLbl>
              <c:idx val="22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5-DA4A-4C9D-8D87-5708C524D80E}"/>
                </c:ext>
              </c:extLst>
            </c:dLbl>
            <c:dLbl>
              <c:idx val="22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7-DA4A-4C9D-8D87-5708C524D80E}"/>
                </c:ext>
              </c:extLst>
            </c:dLbl>
            <c:dLbl>
              <c:idx val="22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9-DA4A-4C9D-8D87-5708C524D80E}"/>
                </c:ext>
              </c:extLst>
            </c:dLbl>
            <c:dLbl>
              <c:idx val="22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B-DA4A-4C9D-8D87-5708C524D80E}"/>
                </c:ext>
              </c:extLst>
            </c:dLbl>
            <c:dLbl>
              <c:idx val="22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D-DA4A-4C9D-8D87-5708C524D80E}"/>
                </c:ext>
              </c:extLst>
            </c:dLbl>
            <c:dLbl>
              <c:idx val="22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8F-DA4A-4C9D-8D87-5708C524D80E}"/>
                </c:ext>
              </c:extLst>
            </c:dLbl>
            <c:dLbl>
              <c:idx val="22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1-DA4A-4C9D-8D87-5708C524D80E}"/>
                </c:ext>
              </c:extLst>
            </c:dLbl>
            <c:dLbl>
              <c:idx val="22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3-DA4A-4C9D-8D87-5708C524D80E}"/>
                </c:ext>
              </c:extLst>
            </c:dLbl>
            <c:dLbl>
              <c:idx val="22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5-DA4A-4C9D-8D87-5708C524D80E}"/>
                </c:ext>
              </c:extLst>
            </c:dLbl>
            <c:dLbl>
              <c:idx val="22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7-DA4A-4C9D-8D87-5708C524D80E}"/>
                </c:ext>
              </c:extLst>
            </c:dLbl>
            <c:dLbl>
              <c:idx val="22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9-DA4A-4C9D-8D87-5708C524D80E}"/>
                </c:ext>
              </c:extLst>
            </c:dLbl>
            <c:dLbl>
              <c:idx val="22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B-DA4A-4C9D-8D87-5708C524D80E}"/>
                </c:ext>
              </c:extLst>
            </c:dLbl>
            <c:dLbl>
              <c:idx val="22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D-DA4A-4C9D-8D87-5708C524D80E}"/>
                </c:ext>
              </c:extLst>
            </c:dLbl>
            <c:dLbl>
              <c:idx val="22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9F-DA4A-4C9D-8D87-5708C524D80E}"/>
                </c:ext>
              </c:extLst>
            </c:dLbl>
            <c:dLbl>
              <c:idx val="22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1-DA4A-4C9D-8D87-5708C524D80E}"/>
                </c:ext>
              </c:extLst>
            </c:dLbl>
            <c:dLbl>
              <c:idx val="22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3-DA4A-4C9D-8D87-5708C524D80E}"/>
                </c:ext>
              </c:extLst>
            </c:dLbl>
            <c:dLbl>
              <c:idx val="22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5-DA4A-4C9D-8D87-5708C524D80E}"/>
                </c:ext>
              </c:extLst>
            </c:dLbl>
            <c:dLbl>
              <c:idx val="22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7-DA4A-4C9D-8D87-5708C524D80E}"/>
                </c:ext>
              </c:extLst>
            </c:dLbl>
            <c:dLbl>
              <c:idx val="22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9-DA4A-4C9D-8D87-5708C524D80E}"/>
                </c:ext>
              </c:extLst>
            </c:dLbl>
            <c:dLbl>
              <c:idx val="22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B-DA4A-4C9D-8D87-5708C524D80E}"/>
                </c:ext>
              </c:extLst>
            </c:dLbl>
            <c:dLbl>
              <c:idx val="22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D-DA4A-4C9D-8D87-5708C524D80E}"/>
                </c:ext>
              </c:extLst>
            </c:dLbl>
            <c:dLbl>
              <c:idx val="22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AF-DA4A-4C9D-8D87-5708C524D80E}"/>
                </c:ext>
              </c:extLst>
            </c:dLbl>
            <c:dLbl>
              <c:idx val="22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1-DA4A-4C9D-8D87-5708C524D80E}"/>
                </c:ext>
              </c:extLst>
            </c:dLbl>
            <c:dLbl>
              <c:idx val="22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3-DA4A-4C9D-8D87-5708C524D80E}"/>
                </c:ext>
              </c:extLst>
            </c:dLbl>
            <c:dLbl>
              <c:idx val="22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5-DA4A-4C9D-8D87-5708C524D80E}"/>
                </c:ext>
              </c:extLst>
            </c:dLbl>
            <c:dLbl>
              <c:idx val="22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7-DA4A-4C9D-8D87-5708C524D80E}"/>
                </c:ext>
              </c:extLst>
            </c:dLbl>
            <c:dLbl>
              <c:idx val="22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9-DA4A-4C9D-8D87-5708C524D80E}"/>
                </c:ext>
              </c:extLst>
            </c:dLbl>
            <c:dLbl>
              <c:idx val="22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B-DA4A-4C9D-8D87-5708C524D80E}"/>
                </c:ext>
              </c:extLst>
            </c:dLbl>
            <c:dLbl>
              <c:idx val="22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D-DA4A-4C9D-8D87-5708C524D80E}"/>
                </c:ext>
              </c:extLst>
            </c:dLbl>
            <c:dLbl>
              <c:idx val="22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BF-DA4A-4C9D-8D87-5708C524D80E}"/>
                </c:ext>
              </c:extLst>
            </c:dLbl>
            <c:dLbl>
              <c:idx val="22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1-DA4A-4C9D-8D87-5708C524D80E}"/>
                </c:ext>
              </c:extLst>
            </c:dLbl>
            <c:dLbl>
              <c:idx val="22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3-DA4A-4C9D-8D87-5708C524D80E}"/>
                </c:ext>
              </c:extLst>
            </c:dLbl>
            <c:dLbl>
              <c:idx val="22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5-DA4A-4C9D-8D87-5708C524D80E}"/>
                </c:ext>
              </c:extLst>
            </c:dLbl>
            <c:dLbl>
              <c:idx val="22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7-DA4A-4C9D-8D87-5708C524D80E}"/>
                </c:ext>
              </c:extLst>
            </c:dLbl>
            <c:dLbl>
              <c:idx val="22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9-DA4A-4C9D-8D87-5708C524D80E}"/>
                </c:ext>
              </c:extLst>
            </c:dLbl>
            <c:dLbl>
              <c:idx val="22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B-DA4A-4C9D-8D87-5708C524D80E}"/>
                </c:ext>
              </c:extLst>
            </c:dLbl>
            <c:dLbl>
              <c:idx val="22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D-DA4A-4C9D-8D87-5708C524D80E}"/>
                </c:ext>
              </c:extLst>
            </c:dLbl>
            <c:dLbl>
              <c:idx val="22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CF-DA4A-4C9D-8D87-5708C524D80E}"/>
                </c:ext>
              </c:extLst>
            </c:dLbl>
            <c:dLbl>
              <c:idx val="22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1-DA4A-4C9D-8D87-5708C524D80E}"/>
                </c:ext>
              </c:extLst>
            </c:dLbl>
            <c:dLbl>
              <c:idx val="22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3-DA4A-4C9D-8D87-5708C524D80E}"/>
                </c:ext>
              </c:extLst>
            </c:dLbl>
            <c:dLbl>
              <c:idx val="22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5-DA4A-4C9D-8D87-5708C524D80E}"/>
                </c:ext>
              </c:extLst>
            </c:dLbl>
            <c:dLbl>
              <c:idx val="22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7-DA4A-4C9D-8D87-5708C524D80E}"/>
                </c:ext>
              </c:extLst>
            </c:dLbl>
            <c:dLbl>
              <c:idx val="22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9-DA4A-4C9D-8D87-5708C524D80E}"/>
                </c:ext>
              </c:extLst>
            </c:dLbl>
            <c:dLbl>
              <c:idx val="22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B-DA4A-4C9D-8D87-5708C524D80E}"/>
                </c:ext>
              </c:extLst>
            </c:dLbl>
            <c:dLbl>
              <c:idx val="22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D-DA4A-4C9D-8D87-5708C524D80E}"/>
                </c:ext>
              </c:extLst>
            </c:dLbl>
            <c:dLbl>
              <c:idx val="22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DF-DA4A-4C9D-8D87-5708C524D80E}"/>
                </c:ext>
              </c:extLst>
            </c:dLbl>
            <c:dLbl>
              <c:idx val="22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1-DA4A-4C9D-8D87-5708C524D80E}"/>
                </c:ext>
              </c:extLst>
            </c:dLbl>
            <c:dLbl>
              <c:idx val="22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3-DA4A-4C9D-8D87-5708C524D80E}"/>
                </c:ext>
              </c:extLst>
            </c:dLbl>
            <c:dLbl>
              <c:idx val="22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5-DA4A-4C9D-8D87-5708C524D80E}"/>
                </c:ext>
              </c:extLst>
            </c:dLbl>
            <c:dLbl>
              <c:idx val="22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7-DA4A-4C9D-8D87-5708C524D80E}"/>
                </c:ext>
              </c:extLst>
            </c:dLbl>
            <c:dLbl>
              <c:idx val="22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9-DA4A-4C9D-8D87-5708C524D80E}"/>
                </c:ext>
              </c:extLst>
            </c:dLbl>
            <c:dLbl>
              <c:idx val="22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B-DA4A-4C9D-8D87-5708C524D80E}"/>
                </c:ext>
              </c:extLst>
            </c:dLbl>
            <c:dLbl>
              <c:idx val="22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D-DA4A-4C9D-8D87-5708C524D80E}"/>
                </c:ext>
              </c:extLst>
            </c:dLbl>
            <c:dLbl>
              <c:idx val="22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EF-DA4A-4C9D-8D87-5708C524D80E}"/>
                </c:ext>
              </c:extLst>
            </c:dLbl>
            <c:dLbl>
              <c:idx val="22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1-DA4A-4C9D-8D87-5708C524D80E}"/>
                </c:ext>
              </c:extLst>
            </c:dLbl>
            <c:dLbl>
              <c:idx val="22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3-DA4A-4C9D-8D87-5708C524D80E}"/>
                </c:ext>
              </c:extLst>
            </c:dLbl>
            <c:dLbl>
              <c:idx val="22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5-DA4A-4C9D-8D87-5708C524D80E}"/>
                </c:ext>
              </c:extLst>
            </c:dLbl>
            <c:dLbl>
              <c:idx val="22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7-DA4A-4C9D-8D87-5708C524D80E}"/>
                </c:ext>
              </c:extLst>
            </c:dLbl>
            <c:dLbl>
              <c:idx val="23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9-DA4A-4C9D-8D87-5708C524D80E}"/>
                </c:ext>
              </c:extLst>
            </c:dLbl>
            <c:dLbl>
              <c:idx val="23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B-DA4A-4C9D-8D87-5708C524D80E}"/>
                </c:ext>
              </c:extLst>
            </c:dLbl>
            <c:dLbl>
              <c:idx val="23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D-DA4A-4C9D-8D87-5708C524D80E}"/>
                </c:ext>
              </c:extLst>
            </c:dLbl>
            <c:dLbl>
              <c:idx val="23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1FF-DA4A-4C9D-8D87-5708C524D80E}"/>
                </c:ext>
              </c:extLst>
            </c:dLbl>
            <c:dLbl>
              <c:idx val="23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1-DA4A-4C9D-8D87-5708C524D80E}"/>
                </c:ext>
              </c:extLst>
            </c:dLbl>
            <c:dLbl>
              <c:idx val="23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3-DA4A-4C9D-8D87-5708C524D80E}"/>
                </c:ext>
              </c:extLst>
            </c:dLbl>
            <c:dLbl>
              <c:idx val="23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5-DA4A-4C9D-8D87-5708C524D80E}"/>
                </c:ext>
              </c:extLst>
            </c:dLbl>
            <c:dLbl>
              <c:idx val="23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7-DA4A-4C9D-8D87-5708C524D80E}"/>
                </c:ext>
              </c:extLst>
            </c:dLbl>
            <c:dLbl>
              <c:idx val="23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9-DA4A-4C9D-8D87-5708C524D80E}"/>
                </c:ext>
              </c:extLst>
            </c:dLbl>
            <c:dLbl>
              <c:idx val="23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B-DA4A-4C9D-8D87-5708C524D80E}"/>
                </c:ext>
              </c:extLst>
            </c:dLbl>
            <c:dLbl>
              <c:idx val="23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D-DA4A-4C9D-8D87-5708C524D80E}"/>
                </c:ext>
              </c:extLst>
            </c:dLbl>
            <c:dLbl>
              <c:idx val="23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0F-DA4A-4C9D-8D87-5708C524D80E}"/>
                </c:ext>
              </c:extLst>
            </c:dLbl>
            <c:dLbl>
              <c:idx val="23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1-DA4A-4C9D-8D87-5708C524D80E}"/>
                </c:ext>
              </c:extLst>
            </c:dLbl>
            <c:dLbl>
              <c:idx val="23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3-DA4A-4C9D-8D87-5708C524D80E}"/>
                </c:ext>
              </c:extLst>
            </c:dLbl>
            <c:dLbl>
              <c:idx val="23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5-DA4A-4C9D-8D87-5708C524D80E}"/>
                </c:ext>
              </c:extLst>
            </c:dLbl>
            <c:dLbl>
              <c:idx val="23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7-DA4A-4C9D-8D87-5708C524D80E}"/>
                </c:ext>
              </c:extLst>
            </c:dLbl>
            <c:dLbl>
              <c:idx val="23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9-DA4A-4C9D-8D87-5708C524D80E}"/>
                </c:ext>
              </c:extLst>
            </c:dLbl>
            <c:dLbl>
              <c:idx val="23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B-DA4A-4C9D-8D87-5708C524D80E}"/>
                </c:ext>
              </c:extLst>
            </c:dLbl>
            <c:dLbl>
              <c:idx val="23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D-DA4A-4C9D-8D87-5708C524D80E}"/>
                </c:ext>
              </c:extLst>
            </c:dLbl>
            <c:dLbl>
              <c:idx val="23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1F-DA4A-4C9D-8D87-5708C524D80E}"/>
                </c:ext>
              </c:extLst>
            </c:dLbl>
            <c:dLbl>
              <c:idx val="23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1-DA4A-4C9D-8D87-5708C524D80E}"/>
                </c:ext>
              </c:extLst>
            </c:dLbl>
            <c:dLbl>
              <c:idx val="23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3-DA4A-4C9D-8D87-5708C524D80E}"/>
                </c:ext>
              </c:extLst>
            </c:dLbl>
            <c:dLbl>
              <c:idx val="23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5-DA4A-4C9D-8D87-5708C524D80E}"/>
                </c:ext>
              </c:extLst>
            </c:dLbl>
            <c:dLbl>
              <c:idx val="23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7-DA4A-4C9D-8D87-5708C524D80E}"/>
                </c:ext>
              </c:extLst>
            </c:dLbl>
            <c:dLbl>
              <c:idx val="23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9-DA4A-4C9D-8D87-5708C524D80E}"/>
                </c:ext>
              </c:extLst>
            </c:dLbl>
            <c:dLbl>
              <c:idx val="23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B-DA4A-4C9D-8D87-5708C524D80E}"/>
                </c:ext>
              </c:extLst>
            </c:dLbl>
            <c:dLbl>
              <c:idx val="23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D-DA4A-4C9D-8D87-5708C524D80E}"/>
                </c:ext>
              </c:extLst>
            </c:dLbl>
            <c:dLbl>
              <c:idx val="23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2F-DA4A-4C9D-8D87-5708C524D80E}"/>
                </c:ext>
              </c:extLst>
            </c:dLbl>
            <c:dLbl>
              <c:idx val="23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1-DA4A-4C9D-8D87-5708C524D80E}"/>
                </c:ext>
              </c:extLst>
            </c:dLbl>
            <c:dLbl>
              <c:idx val="23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3-DA4A-4C9D-8D87-5708C524D80E}"/>
                </c:ext>
              </c:extLst>
            </c:dLbl>
            <c:dLbl>
              <c:idx val="23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5-DA4A-4C9D-8D87-5708C524D80E}"/>
                </c:ext>
              </c:extLst>
            </c:dLbl>
            <c:dLbl>
              <c:idx val="23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7-DA4A-4C9D-8D87-5708C524D80E}"/>
                </c:ext>
              </c:extLst>
            </c:dLbl>
            <c:dLbl>
              <c:idx val="23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9-DA4A-4C9D-8D87-5708C524D80E}"/>
                </c:ext>
              </c:extLst>
            </c:dLbl>
            <c:dLbl>
              <c:idx val="23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B-DA4A-4C9D-8D87-5708C524D80E}"/>
                </c:ext>
              </c:extLst>
            </c:dLbl>
            <c:dLbl>
              <c:idx val="23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D-DA4A-4C9D-8D87-5708C524D80E}"/>
                </c:ext>
              </c:extLst>
            </c:dLbl>
            <c:dLbl>
              <c:idx val="23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3F-DA4A-4C9D-8D87-5708C524D80E}"/>
                </c:ext>
              </c:extLst>
            </c:dLbl>
            <c:dLbl>
              <c:idx val="23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1-DA4A-4C9D-8D87-5708C524D80E}"/>
                </c:ext>
              </c:extLst>
            </c:dLbl>
            <c:dLbl>
              <c:idx val="23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3-DA4A-4C9D-8D87-5708C524D80E}"/>
                </c:ext>
              </c:extLst>
            </c:dLbl>
            <c:dLbl>
              <c:idx val="23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5-DA4A-4C9D-8D87-5708C524D80E}"/>
                </c:ext>
              </c:extLst>
            </c:dLbl>
            <c:dLbl>
              <c:idx val="23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7-DA4A-4C9D-8D87-5708C524D80E}"/>
                </c:ext>
              </c:extLst>
            </c:dLbl>
            <c:dLbl>
              <c:idx val="23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9-DA4A-4C9D-8D87-5708C524D80E}"/>
                </c:ext>
              </c:extLst>
            </c:dLbl>
            <c:dLbl>
              <c:idx val="23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B-DA4A-4C9D-8D87-5708C524D80E}"/>
                </c:ext>
              </c:extLst>
            </c:dLbl>
            <c:dLbl>
              <c:idx val="23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D-DA4A-4C9D-8D87-5708C524D80E}"/>
                </c:ext>
              </c:extLst>
            </c:dLbl>
            <c:dLbl>
              <c:idx val="23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4F-DA4A-4C9D-8D87-5708C524D80E}"/>
                </c:ext>
              </c:extLst>
            </c:dLbl>
            <c:dLbl>
              <c:idx val="23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1-DA4A-4C9D-8D87-5708C524D80E}"/>
                </c:ext>
              </c:extLst>
            </c:dLbl>
            <c:dLbl>
              <c:idx val="23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3-DA4A-4C9D-8D87-5708C524D80E}"/>
                </c:ext>
              </c:extLst>
            </c:dLbl>
            <c:dLbl>
              <c:idx val="23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5-DA4A-4C9D-8D87-5708C524D80E}"/>
                </c:ext>
              </c:extLst>
            </c:dLbl>
            <c:dLbl>
              <c:idx val="23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7-DA4A-4C9D-8D87-5708C524D80E}"/>
                </c:ext>
              </c:extLst>
            </c:dLbl>
            <c:dLbl>
              <c:idx val="23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9-DA4A-4C9D-8D87-5708C524D80E}"/>
                </c:ext>
              </c:extLst>
            </c:dLbl>
            <c:dLbl>
              <c:idx val="23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B-DA4A-4C9D-8D87-5708C524D80E}"/>
                </c:ext>
              </c:extLst>
            </c:dLbl>
            <c:dLbl>
              <c:idx val="235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D-DA4A-4C9D-8D87-5708C524D80E}"/>
                </c:ext>
              </c:extLst>
            </c:dLbl>
            <c:dLbl>
              <c:idx val="235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5F-DA4A-4C9D-8D87-5708C524D80E}"/>
                </c:ext>
              </c:extLst>
            </c:dLbl>
            <c:dLbl>
              <c:idx val="235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1-DA4A-4C9D-8D87-5708C524D80E}"/>
                </c:ext>
              </c:extLst>
            </c:dLbl>
            <c:dLbl>
              <c:idx val="235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3-DA4A-4C9D-8D87-5708C524D80E}"/>
                </c:ext>
              </c:extLst>
            </c:dLbl>
            <c:dLbl>
              <c:idx val="235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5-DA4A-4C9D-8D87-5708C524D80E}"/>
                </c:ext>
              </c:extLst>
            </c:dLbl>
            <c:dLbl>
              <c:idx val="235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7-DA4A-4C9D-8D87-5708C524D80E}"/>
                </c:ext>
              </c:extLst>
            </c:dLbl>
            <c:dLbl>
              <c:idx val="235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9-DA4A-4C9D-8D87-5708C524D80E}"/>
                </c:ext>
              </c:extLst>
            </c:dLbl>
            <c:dLbl>
              <c:idx val="235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B-DA4A-4C9D-8D87-5708C524D80E}"/>
                </c:ext>
              </c:extLst>
            </c:dLbl>
            <c:dLbl>
              <c:idx val="235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D-DA4A-4C9D-8D87-5708C524D80E}"/>
                </c:ext>
              </c:extLst>
            </c:dLbl>
            <c:dLbl>
              <c:idx val="235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6F-DA4A-4C9D-8D87-5708C524D80E}"/>
                </c:ext>
              </c:extLst>
            </c:dLbl>
            <c:dLbl>
              <c:idx val="236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1-DA4A-4C9D-8D87-5708C524D80E}"/>
                </c:ext>
              </c:extLst>
            </c:dLbl>
            <c:dLbl>
              <c:idx val="236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3-DA4A-4C9D-8D87-5708C524D80E}"/>
                </c:ext>
              </c:extLst>
            </c:dLbl>
            <c:dLbl>
              <c:idx val="236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5-DA4A-4C9D-8D87-5708C524D80E}"/>
                </c:ext>
              </c:extLst>
            </c:dLbl>
            <c:dLbl>
              <c:idx val="236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7-DA4A-4C9D-8D87-5708C524D80E}"/>
                </c:ext>
              </c:extLst>
            </c:dLbl>
            <c:dLbl>
              <c:idx val="236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9-DA4A-4C9D-8D87-5708C524D80E}"/>
                </c:ext>
              </c:extLst>
            </c:dLbl>
            <c:dLbl>
              <c:idx val="236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B-DA4A-4C9D-8D87-5708C524D80E}"/>
                </c:ext>
              </c:extLst>
            </c:dLbl>
            <c:dLbl>
              <c:idx val="236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D-DA4A-4C9D-8D87-5708C524D80E}"/>
                </c:ext>
              </c:extLst>
            </c:dLbl>
            <c:dLbl>
              <c:idx val="236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7F-DA4A-4C9D-8D87-5708C524D80E}"/>
                </c:ext>
              </c:extLst>
            </c:dLbl>
            <c:dLbl>
              <c:idx val="236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1-DA4A-4C9D-8D87-5708C524D80E}"/>
                </c:ext>
              </c:extLst>
            </c:dLbl>
            <c:dLbl>
              <c:idx val="236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3-DA4A-4C9D-8D87-5708C524D80E}"/>
                </c:ext>
              </c:extLst>
            </c:dLbl>
            <c:dLbl>
              <c:idx val="237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5-DA4A-4C9D-8D87-5708C524D80E}"/>
                </c:ext>
              </c:extLst>
            </c:dLbl>
            <c:dLbl>
              <c:idx val="237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7-DA4A-4C9D-8D87-5708C524D80E}"/>
                </c:ext>
              </c:extLst>
            </c:dLbl>
            <c:dLbl>
              <c:idx val="237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9-DA4A-4C9D-8D87-5708C524D80E}"/>
                </c:ext>
              </c:extLst>
            </c:dLbl>
            <c:dLbl>
              <c:idx val="237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B-DA4A-4C9D-8D87-5708C524D80E}"/>
                </c:ext>
              </c:extLst>
            </c:dLbl>
            <c:dLbl>
              <c:idx val="237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D-DA4A-4C9D-8D87-5708C524D80E}"/>
                </c:ext>
              </c:extLst>
            </c:dLbl>
            <c:dLbl>
              <c:idx val="237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8F-DA4A-4C9D-8D87-5708C524D80E}"/>
                </c:ext>
              </c:extLst>
            </c:dLbl>
            <c:dLbl>
              <c:idx val="237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1-DA4A-4C9D-8D87-5708C524D80E}"/>
                </c:ext>
              </c:extLst>
            </c:dLbl>
            <c:dLbl>
              <c:idx val="237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3-DA4A-4C9D-8D87-5708C524D80E}"/>
                </c:ext>
              </c:extLst>
            </c:dLbl>
            <c:dLbl>
              <c:idx val="237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5-DA4A-4C9D-8D87-5708C524D80E}"/>
                </c:ext>
              </c:extLst>
            </c:dLbl>
            <c:dLbl>
              <c:idx val="237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7-DA4A-4C9D-8D87-5708C524D80E}"/>
                </c:ext>
              </c:extLst>
            </c:dLbl>
            <c:dLbl>
              <c:idx val="238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9-DA4A-4C9D-8D87-5708C524D80E}"/>
                </c:ext>
              </c:extLst>
            </c:dLbl>
            <c:dLbl>
              <c:idx val="238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B-DA4A-4C9D-8D87-5708C524D80E}"/>
                </c:ext>
              </c:extLst>
            </c:dLbl>
            <c:dLbl>
              <c:idx val="238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D-DA4A-4C9D-8D87-5708C524D80E}"/>
                </c:ext>
              </c:extLst>
            </c:dLbl>
            <c:dLbl>
              <c:idx val="238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9F-DA4A-4C9D-8D87-5708C524D80E}"/>
                </c:ext>
              </c:extLst>
            </c:dLbl>
            <c:dLbl>
              <c:idx val="238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1-DA4A-4C9D-8D87-5708C524D80E}"/>
                </c:ext>
              </c:extLst>
            </c:dLbl>
            <c:dLbl>
              <c:idx val="238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3-DA4A-4C9D-8D87-5708C524D80E}"/>
                </c:ext>
              </c:extLst>
            </c:dLbl>
            <c:dLbl>
              <c:idx val="238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5-DA4A-4C9D-8D87-5708C524D80E}"/>
                </c:ext>
              </c:extLst>
            </c:dLbl>
            <c:dLbl>
              <c:idx val="238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7-DA4A-4C9D-8D87-5708C524D80E}"/>
                </c:ext>
              </c:extLst>
            </c:dLbl>
            <c:dLbl>
              <c:idx val="238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9-DA4A-4C9D-8D87-5708C524D80E}"/>
                </c:ext>
              </c:extLst>
            </c:dLbl>
            <c:dLbl>
              <c:idx val="238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B-DA4A-4C9D-8D87-5708C524D80E}"/>
                </c:ext>
              </c:extLst>
            </c:dLbl>
            <c:dLbl>
              <c:idx val="239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D-DA4A-4C9D-8D87-5708C524D80E}"/>
                </c:ext>
              </c:extLst>
            </c:dLbl>
            <c:dLbl>
              <c:idx val="239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AF-DA4A-4C9D-8D87-5708C524D80E}"/>
                </c:ext>
              </c:extLst>
            </c:dLbl>
            <c:dLbl>
              <c:idx val="239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1-DA4A-4C9D-8D87-5708C524D80E}"/>
                </c:ext>
              </c:extLst>
            </c:dLbl>
            <c:dLbl>
              <c:idx val="239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3-DA4A-4C9D-8D87-5708C524D80E}"/>
                </c:ext>
              </c:extLst>
            </c:dLbl>
            <c:dLbl>
              <c:idx val="239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5-DA4A-4C9D-8D87-5708C524D80E}"/>
                </c:ext>
              </c:extLst>
            </c:dLbl>
            <c:dLbl>
              <c:idx val="239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7-DA4A-4C9D-8D87-5708C524D80E}"/>
                </c:ext>
              </c:extLst>
            </c:dLbl>
            <c:dLbl>
              <c:idx val="239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9-DA4A-4C9D-8D87-5708C524D80E}"/>
                </c:ext>
              </c:extLst>
            </c:dLbl>
            <c:dLbl>
              <c:idx val="239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B-DA4A-4C9D-8D87-5708C524D80E}"/>
                </c:ext>
              </c:extLst>
            </c:dLbl>
            <c:dLbl>
              <c:idx val="239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D-DA4A-4C9D-8D87-5708C524D80E}"/>
                </c:ext>
              </c:extLst>
            </c:dLbl>
            <c:dLbl>
              <c:idx val="239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BF-DA4A-4C9D-8D87-5708C524D80E}"/>
                </c:ext>
              </c:extLst>
            </c:dLbl>
            <c:dLbl>
              <c:idx val="240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1-DA4A-4C9D-8D87-5708C524D80E}"/>
                </c:ext>
              </c:extLst>
            </c:dLbl>
            <c:dLbl>
              <c:idx val="240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3-DA4A-4C9D-8D87-5708C524D80E}"/>
                </c:ext>
              </c:extLst>
            </c:dLbl>
            <c:dLbl>
              <c:idx val="240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5-DA4A-4C9D-8D87-5708C524D80E}"/>
                </c:ext>
              </c:extLst>
            </c:dLbl>
            <c:dLbl>
              <c:idx val="240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7-DA4A-4C9D-8D87-5708C524D80E}"/>
                </c:ext>
              </c:extLst>
            </c:dLbl>
            <c:dLbl>
              <c:idx val="240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9-DA4A-4C9D-8D87-5708C524D80E}"/>
                </c:ext>
              </c:extLst>
            </c:dLbl>
            <c:dLbl>
              <c:idx val="240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B-DA4A-4C9D-8D87-5708C524D80E}"/>
                </c:ext>
              </c:extLst>
            </c:dLbl>
            <c:dLbl>
              <c:idx val="240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D-DA4A-4C9D-8D87-5708C524D80E}"/>
                </c:ext>
              </c:extLst>
            </c:dLbl>
            <c:dLbl>
              <c:idx val="240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CF-DA4A-4C9D-8D87-5708C524D80E}"/>
                </c:ext>
              </c:extLst>
            </c:dLbl>
            <c:dLbl>
              <c:idx val="240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1-DA4A-4C9D-8D87-5708C524D80E}"/>
                </c:ext>
              </c:extLst>
            </c:dLbl>
            <c:dLbl>
              <c:idx val="240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3-DA4A-4C9D-8D87-5708C524D80E}"/>
                </c:ext>
              </c:extLst>
            </c:dLbl>
            <c:dLbl>
              <c:idx val="241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5-DA4A-4C9D-8D87-5708C524D80E}"/>
                </c:ext>
              </c:extLst>
            </c:dLbl>
            <c:dLbl>
              <c:idx val="241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7-DA4A-4C9D-8D87-5708C524D80E}"/>
                </c:ext>
              </c:extLst>
            </c:dLbl>
            <c:dLbl>
              <c:idx val="241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9-DA4A-4C9D-8D87-5708C524D80E}"/>
                </c:ext>
              </c:extLst>
            </c:dLbl>
            <c:dLbl>
              <c:idx val="241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B-DA4A-4C9D-8D87-5708C524D80E}"/>
                </c:ext>
              </c:extLst>
            </c:dLbl>
            <c:dLbl>
              <c:idx val="241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D-DA4A-4C9D-8D87-5708C524D80E}"/>
                </c:ext>
              </c:extLst>
            </c:dLbl>
            <c:dLbl>
              <c:idx val="241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DF-DA4A-4C9D-8D87-5708C524D80E}"/>
                </c:ext>
              </c:extLst>
            </c:dLbl>
            <c:dLbl>
              <c:idx val="241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1-DA4A-4C9D-8D87-5708C524D80E}"/>
                </c:ext>
              </c:extLst>
            </c:dLbl>
            <c:dLbl>
              <c:idx val="241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3-DA4A-4C9D-8D87-5708C524D80E}"/>
                </c:ext>
              </c:extLst>
            </c:dLbl>
            <c:dLbl>
              <c:idx val="241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5-DA4A-4C9D-8D87-5708C524D80E}"/>
                </c:ext>
              </c:extLst>
            </c:dLbl>
            <c:dLbl>
              <c:idx val="241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7-DA4A-4C9D-8D87-5708C524D80E}"/>
                </c:ext>
              </c:extLst>
            </c:dLbl>
            <c:dLbl>
              <c:idx val="242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9-DA4A-4C9D-8D87-5708C524D80E}"/>
                </c:ext>
              </c:extLst>
            </c:dLbl>
            <c:dLbl>
              <c:idx val="242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B-DA4A-4C9D-8D87-5708C524D80E}"/>
                </c:ext>
              </c:extLst>
            </c:dLbl>
            <c:dLbl>
              <c:idx val="242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D-DA4A-4C9D-8D87-5708C524D80E}"/>
                </c:ext>
              </c:extLst>
            </c:dLbl>
            <c:dLbl>
              <c:idx val="242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EF-DA4A-4C9D-8D87-5708C524D80E}"/>
                </c:ext>
              </c:extLst>
            </c:dLbl>
            <c:dLbl>
              <c:idx val="242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1-DA4A-4C9D-8D87-5708C524D80E}"/>
                </c:ext>
              </c:extLst>
            </c:dLbl>
            <c:dLbl>
              <c:idx val="242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3-DA4A-4C9D-8D87-5708C524D80E}"/>
                </c:ext>
              </c:extLst>
            </c:dLbl>
            <c:dLbl>
              <c:idx val="242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5-DA4A-4C9D-8D87-5708C524D80E}"/>
                </c:ext>
              </c:extLst>
            </c:dLbl>
            <c:dLbl>
              <c:idx val="242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7-DA4A-4C9D-8D87-5708C524D80E}"/>
                </c:ext>
              </c:extLst>
            </c:dLbl>
            <c:dLbl>
              <c:idx val="242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9-DA4A-4C9D-8D87-5708C524D80E}"/>
                </c:ext>
              </c:extLst>
            </c:dLbl>
            <c:dLbl>
              <c:idx val="242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B-DA4A-4C9D-8D87-5708C524D80E}"/>
                </c:ext>
              </c:extLst>
            </c:dLbl>
            <c:dLbl>
              <c:idx val="243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D-DA4A-4C9D-8D87-5708C524D80E}"/>
                </c:ext>
              </c:extLst>
            </c:dLbl>
            <c:dLbl>
              <c:idx val="243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2FF-DA4A-4C9D-8D87-5708C524D80E}"/>
                </c:ext>
              </c:extLst>
            </c:dLbl>
            <c:dLbl>
              <c:idx val="243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1-DA4A-4C9D-8D87-5708C524D80E}"/>
                </c:ext>
              </c:extLst>
            </c:dLbl>
            <c:dLbl>
              <c:idx val="243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3-DA4A-4C9D-8D87-5708C524D80E}"/>
                </c:ext>
              </c:extLst>
            </c:dLbl>
            <c:dLbl>
              <c:idx val="243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5-DA4A-4C9D-8D87-5708C524D80E}"/>
                </c:ext>
              </c:extLst>
            </c:dLbl>
            <c:dLbl>
              <c:idx val="243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7-DA4A-4C9D-8D87-5708C524D80E}"/>
                </c:ext>
              </c:extLst>
            </c:dLbl>
            <c:dLbl>
              <c:idx val="243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9-DA4A-4C9D-8D87-5708C524D80E}"/>
                </c:ext>
              </c:extLst>
            </c:dLbl>
            <c:dLbl>
              <c:idx val="243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B-DA4A-4C9D-8D87-5708C524D80E}"/>
                </c:ext>
              </c:extLst>
            </c:dLbl>
            <c:dLbl>
              <c:idx val="243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D-DA4A-4C9D-8D87-5708C524D80E}"/>
                </c:ext>
              </c:extLst>
            </c:dLbl>
            <c:dLbl>
              <c:idx val="243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0F-DA4A-4C9D-8D87-5708C524D80E}"/>
                </c:ext>
              </c:extLst>
            </c:dLbl>
            <c:dLbl>
              <c:idx val="244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1-DA4A-4C9D-8D87-5708C524D80E}"/>
                </c:ext>
              </c:extLst>
            </c:dLbl>
            <c:dLbl>
              <c:idx val="244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3-DA4A-4C9D-8D87-5708C524D80E}"/>
                </c:ext>
              </c:extLst>
            </c:dLbl>
            <c:dLbl>
              <c:idx val="244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5-DA4A-4C9D-8D87-5708C524D80E}"/>
                </c:ext>
              </c:extLst>
            </c:dLbl>
            <c:dLbl>
              <c:idx val="244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7-DA4A-4C9D-8D87-5708C524D80E}"/>
                </c:ext>
              </c:extLst>
            </c:dLbl>
            <c:dLbl>
              <c:idx val="244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9-DA4A-4C9D-8D87-5708C524D80E}"/>
                </c:ext>
              </c:extLst>
            </c:dLbl>
            <c:dLbl>
              <c:idx val="244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B-DA4A-4C9D-8D87-5708C524D80E}"/>
                </c:ext>
              </c:extLst>
            </c:dLbl>
            <c:dLbl>
              <c:idx val="244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D-DA4A-4C9D-8D87-5708C524D80E}"/>
                </c:ext>
              </c:extLst>
            </c:dLbl>
            <c:dLbl>
              <c:idx val="244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1F-DA4A-4C9D-8D87-5708C524D80E}"/>
                </c:ext>
              </c:extLst>
            </c:dLbl>
            <c:dLbl>
              <c:idx val="244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21-DA4A-4C9D-8D87-5708C524D80E}"/>
                </c:ext>
              </c:extLst>
            </c:dLbl>
            <c:dLbl>
              <c:idx val="2449"/>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1323-DA4A-4C9D-8D87-5708C524D80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Sans" pitchFamily="2"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ctv_metrics!$L$2:$L$2451</c:f>
              <c:numCache>
                <c:formatCode>General</c:formatCode>
                <c:ptCount val="2450"/>
                <c:pt idx="0">
                  <c:v>4997446.0157000003</c:v>
                </c:pt>
                <c:pt idx="1">
                  <c:v>4624610.9056000002</c:v>
                </c:pt>
                <c:pt idx="2">
                  <c:v>2312524.5334000001</c:v>
                </c:pt>
                <c:pt idx="3">
                  <c:v>2050431.3827</c:v>
                </c:pt>
                <c:pt idx="4">
                  <c:v>1317013.3047</c:v>
                </c:pt>
                <c:pt idx="5">
                  <c:v>631442.06694000005</c:v>
                </c:pt>
                <c:pt idx="6">
                  <c:v>439912.63894999999</c:v>
                </c:pt>
                <c:pt idx="7">
                  <c:v>435095.78794000001</c:v>
                </c:pt>
                <c:pt idx="8">
                  <c:v>300342.71091000002</c:v>
                </c:pt>
                <c:pt idx="9">
                  <c:v>295739.14496000001</c:v>
                </c:pt>
                <c:pt idx="10">
                  <c:v>214001.86832000001</c:v>
                </c:pt>
                <c:pt idx="11">
                  <c:v>191352.83262</c:v>
                </c:pt>
                <c:pt idx="12">
                  <c:v>169701.44886999999</c:v>
                </c:pt>
                <c:pt idx="13">
                  <c:v>147872.5037</c:v>
                </c:pt>
                <c:pt idx="14">
                  <c:v>135606.74814000001</c:v>
                </c:pt>
                <c:pt idx="15">
                  <c:v>115551.06111</c:v>
                </c:pt>
                <c:pt idx="16">
                  <c:v>103132.30631</c:v>
                </c:pt>
                <c:pt idx="17">
                  <c:v>97597.425935000007</c:v>
                </c:pt>
                <c:pt idx="18">
                  <c:v>88995.497036999994</c:v>
                </c:pt>
                <c:pt idx="19">
                  <c:v>87288.617385000005</c:v>
                </c:pt>
                <c:pt idx="20">
                  <c:v>79642.253295000002</c:v>
                </c:pt>
                <c:pt idx="21">
                  <c:v>78759.147073</c:v>
                </c:pt>
                <c:pt idx="22">
                  <c:v>76135.797527000002</c:v>
                </c:pt>
                <c:pt idx="23">
                  <c:v>70405.824097000004</c:v>
                </c:pt>
                <c:pt idx="24">
                  <c:v>68445.321091000005</c:v>
                </c:pt>
                <c:pt idx="25">
                  <c:v>56216.234208000002</c:v>
                </c:pt>
                <c:pt idx="26">
                  <c:v>50547.073993999998</c:v>
                </c:pt>
                <c:pt idx="27">
                  <c:v>49972.409822000001</c:v>
                </c:pt>
                <c:pt idx="28">
                  <c:v>49915.053042</c:v>
                </c:pt>
                <c:pt idx="29">
                  <c:v>48631.163098999998</c:v>
                </c:pt>
                <c:pt idx="30">
                  <c:v>45923.535205</c:v>
                </c:pt>
                <c:pt idx="31">
                  <c:v>45037.137201999998</c:v>
                </c:pt>
                <c:pt idx="32">
                  <c:v>42248.394965</c:v>
                </c:pt>
                <c:pt idx="33">
                  <c:v>41728.437964999997</c:v>
                </c:pt>
                <c:pt idx="34">
                  <c:v>37639.743919</c:v>
                </c:pt>
                <c:pt idx="35">
                  <c:v>37046.818283000001</c:v>
                </c:pt>
                <c:pt idx="36">
                  <c:v>36696.429805</c:v>
                </c:pt>
                <c:pt idx="37">
                  <c:v>36492.544320000001</c:v>
                </c:pt>
                <c:pt idx="38">
                  <c:v>35841.668828000002</c:v>
                </c:pt>
                <c:pt idx="39">
                  <c:v>34878.735030000003</c:v>
                </c:pt>
                <c:pt idx="40">
                  <c:v>33874.061204999998</c:v>
                </c:pt>
                <c:pt idx="41">
                  <c:v>32640.115160000001</c:v>
                </c:pt>
                <c:pt idx="42">
                  <c:v>32406.049919000001</c:v>
                </c:pt>
                <c:pt idx="43">
                  <c:v>32368.789424999999</c:v>
                </c:pt>
                <c:pt idx="44">
                  <c:v>31816.816049000001</c:v>
                </c:pt>
                <c:pt idx="45">
                  <c:v>31388.001166999999</c:v>
                </c:pt>
                <c:pt idx="46">
                  <c:v>29763.528909000001</c:v>
                </c:pt>
                <c:pt idx="47">
                  <c:v>28320.336915</c:v>
                </c:pt>
                <c:pt idx="48">
                  <c:v>27890.005838000001</c:v>
                </c:pt>
                <c:pt idx="49">
                  <c:v>27374.665052</c:v>
                </c:pt>
                <c:pt idx="50">
                  <c:v>27261.031273000001</c:v>
                </c:pt>
                <c:pt idx="51">
                  <c:v>26499.144230999998</c:v>
                </c:pt>
                <c:pt idx="52">
                  <c:v>26230.439173999999</c:v>
                </c:pt>
                <c:pt idx="53">
                  <c:v>26063.193652000002</c:v>
                </c:pt>
                <c:pt idx="54">
                  <c:v>25280.958010999999</c:v>
                </c:pt>
                <c:pt idx="55">
                  <c:v>24612.630035999999</c:v>
                </c:pt>
                <c:pt idx="56">
                  <c:v>23882.248060000002</c:v>
                </c:pt>
                <c:pt idx="57">
                  <c:v>23674.696996999999</c:v>
                </c:pt>
                <c:pt idx="58">
                  <c:v>23144.474286000001</c:v>
                </c:pt>
                <c:pt idx="59">
                  <c:v>22480.991018000001</c:v>
                </c:pt>
                <c:pt idx="60">
                  <c:v>21392.159017000002</c:v>
                </c:pt>
                <c:pt idx="61">
                  <c:v>20524.480031999999</c:v>
                </c:pt>
                <c:pt idx="62">
                  <c:v>20252.253747999999</c:v>
                </c:pt>
                <c:pt idx="63">
                  <c:v>19818.748026000001</c:v>
                </c:pt>
                <c:pt idx="64">
                  <c:v>19486.615199</c:v>
                </c:pt>
                <c:pt idx="65">
                  <c:v>19400.954172999998</c:v>
                </c:pt>
                <c:pt idx="66">
                  <c:v>19271.760043999999</c:v>
                </c:pt>
                <c:pt idx="67">
                  <c:v>19229.095029</c:v>
                </c:pt>
                <c:pt idx="68">
                  <c:v>19132.117859999998</c:v>
                </c:pt>
                <c:pt idx="69">
                  <c:v>19082.001115999999</c:v>
                </c:pt>
                <c:pt idx="70">
                  <c:v>18555.127113999999</c:v>
                </c:pt>
                <c:pt idx="71">
                  <c:v>18404.623180999999</c:v>
                </c:pt>
                <c:pt idx="72">
                  <c:v>18116.459006000001</c:v>
                </c:pt>
                <c:pt idx="73">
                  <c:v>17413.520809000001</c:v>
                </c:pt>
                <c:pt idx="74">
                  <c:v>17012.569060999998</c:v>
                </c:pt>
                <c:pt idx="75">
                  <c:v>16774.926145000001</c:v>
                </c:pt>
                <c:pt idx="76">
                  <c:v>16732.122904</c:v>
                </c:pt>
                <c:pt idx="77">
                  <c:v>16672.302121000001</c:v>
                </c:pt>
                <c:pt idx="78">
                  <c:v>16206.619827</c:v>
                </c:pt>
                <c:pt idx="79">
                  <c:v>15526.654137</c:v>
                </c:pt>
                <c:pt idx="80">
                  <c:v>15441.341925999999</c:v>
                </c:pt>
                <c:pt idx="81">
                  <c:v>15400.428898</c:v>
                </c:pt>
                <c:pt idx="82">
                  <c:v>15283.554816</c:v>
                </c:pt>
                <c:pt idx="83">
                  <c:v>15111.608899999999</c:v>
                </c:pt>
                <c:pt idx="84">
                  <c:v>14819.702147</c:v>
                </c:pt>
                <c:pt idx="85">
                  <c:v>14607.368164</c:v>
                </c:pt>
                <c:pt idx="86">
                  <c:v>14348.466089</c:v>
                </c:pt>
                <c:pt idx="87">
                  <c:v>14149.528910999999</c:v>
                </c:pt>
                <c:pt idx="88">
                  <c:v>14125.941212</c:v>
                </c:pt>
                <c:pt idx="89">
                  <c:v>14117.274008</c:v>
                </c:pt>
                <c:pt idx="90">
                  <c:v>13522.701977999999</c:v>
                </c:pt>
                <c:pt idx="91">
                  <c:v>13292.997884</c:v>
                </c:pt>
                <c:pt idx="92">
                  <c:v>13237.431957999999</c:v>
                </c:pt>
                <c:pt idx="93">
                  <c:v>13096.60995</c:v>
                </c:pt>
                <c:pt idx="94">
                  <c:v>12660.005090000001</c:v>
                </c:pt>
                <c:pt idx="95">
                  <c:v>12607.150911000001</c:v>
                </c:pt>
                <c:pt idx="96">
                  <c:v>12505.892798999999</c:v>
                </c:pt>
                <c:pt idx="97">
                  <c:v>12192.642045000001</c:v>
                </c:pt>
                <c:pt idx="98">
                  <c:v>11894.497004999999</c:v>
                </c:pt>
                <c:pt idx="99">
                  <c:v>11809.028009</c:v>
                </c:pt>
                <c:pt idx="100">
                  <c:v>11686.854769</c:v>
                </c:pt>
                <c:pt idx="101">
                  <c:v>11459.485054999999</c:v>
                </c:pt>
                <c:pt idx="102">
                  <c:v>11452.978007</c:v>
                </c:pt>
                <c:pt idx="103">
                  <c:v>11246.780938</c:v>
                </c:pt>
                <c:pt idx="104">
                  <c:v>11229.239094</c:v>
                </c:pt>
                <c:pt idx="105">
                  <c:v>11053.60795</c:v>
                </c:pt>
                <c:pt idx="106">
                  <c:v>10941.153992</c:v>
                </c:pt>
                <c:pt idx="107">
                  <c:v>10026.240096</c:v>
                </c:pt>
                <c:pt idx="108">
                  <c:v>9847.9429940999999</c:v>
                </c:pt>
                <c:pt idx="109">
                  <c:v>9808.0619334999992</c:v>
                </c:pt>
                <c:pt idx="110">
                  <c:v>9780.1220006000003</c:v>
                </c:pt>
                <c:pt idx="111">
                  <c:v>9778.2180773</c:v>
                </c:pt>
                <c:pt idx="112">
                  <c:v>9740.4548171000006</c:v>
                </c:pt>
                <c:pt idx="113">
                  <c:v>9722.2409284999994</c:v>
                </c:pt>
                <c:pt idx="114">
                  <c:v>9605.1252129000004</c:v>
                </c:pt>
                <c:pt idx="115">
                  <c:v>9548.6541161999994</c:v>
                </c:pt>
                <c:pt idx="116">
                  <c:v>9545.8119606</c:v>
                </c:pt>
                <c:pt idx="117">
                  <c:v>9234.3420874000003</c:v>
                </c:pt>
                <c:pt idx="118">
                  <c:v>9145.7369605000004</c:v>
                </c:pt>
                <c:pt idx="119">
                  <c:v>9142.3669301999998</c:v>
                </c:pt>
                <c:pt idx="120">
                  <c:v>9046.0831658999996</c:v>
                </c:pt>
                <c:pt idx="121">
                  <c:v>8826.1179355000004</c:v>
                </c:pt>
                <c:pt idx="122">
                  <c:v>8678.0269298999992</c:v>
                </c:pt>
                <c:pt idx="123">
                  <c:v>8538.9520061999992</c:v>
                </c:pt>
                <c:pt idx="124">
                  <c:v>8476.6189221000004</c:v>
                </c:pt>
                <c:pt idx="125">
                  <c:v>8458.1978686000002</c:v>
                </c:pt>
                <c:pt idx="126">
                  <c:v>8228.9279726999994</c:v>
                </c:pt>
                <c:pt idx="127">
                  <c:v>8120.6849756000001</c:v>
                </c:pt>
                <c:pt idx="128">
                  <c:v>8033.4410280000002</c:v>
                </c:pt>
                <c:pt idx="129">
                  <c:v>7978.7388524999997</c:v>
                </c:pt>
                <c:pt idx="130">
                  <c:v>7962.8300526000003</c:v>
                </c:pt>
                <c:pt idx="131">
                  <c:v>7888.4258862999995</c:v>
                </c:pt>
                <c:pt idx="132">
                  <c:v>7718.0908958999999</c:v>
                </c:pt>
                <c:pt idx="133">
                  <c:v>7627.6009900999998</c:v>
                </c:pt>
                <c:pt idx="134">
                  <c:v>7515.7341568000002</c:v>
                </c:pt>
                <c:pt idx="135">
                  <c:v>7478.5559739999999</c:v>
                </c:pt>
                <c:pt idx="136">
                  <c:v>7442.1498926000004</c:v>
                </c:pt>
                <c:pt idx="137">
                  <c:v>7356.4861086999999</c:v>
                </c:pt>
                <c:pt idx="138">
                  <c:v>7344.9930235000002</c:v>
                </c:pt>
                <c:pt idx="139">
                  <c:v>7304.6400522000004</c:v>
                </c:pt>
                <c:pt idx="140">
                  <c:v>7304.6040328999998</c:v>
                </c:pt>
                <c:pt idx="141">
                  <c:v>7278.2310158999999</c:v>
                </c:pt>
                <c:pt idx="142">
                  <c:v>7255.4700884000003</c:v>
                </c:pt>
                <c:pt idx="143">
                  <c:v>7100.6509820000001</c:v>
                </c:pt>
                <c:pt idx="144">
                  <c:v>7094.1869784999999</c:v>
                </c:pt>
                <c:pt idx="145">
                  <c:v>7085.9608780999997</c:v>
                </c:pt>
                <c:pt idx="146">
                  <c:v>6981.7649534000002</c:v>
                </c:pt>
                <c:pt idx="147">
                  <c:v>6973.4880530999999</c:v>
                </c:pt>
                <c:pt idx="148">
                  <c:v>6929.4830189000004</c:v>
                </c:pt>
                <c:pt idx="149">
                  <c:v>6816.7249794999998</c:v>
                </c:pt>
                <c:pt idx="150">
                  <c:v>6807.5569526999998</c:v>
                </c:pt>
                <c:pt idx="151">
                  <c:v>6690.6418757000001</c:v>
                </c:pt>
                <c:pt idx="152">
                  <c:v>6664.7719211000003</c:v>
                </c:pt>
                <c:pt idx="153">
                  <c:v>6613.4340652999999</c:v>
                </c:pt>
                <c:pt idx="154">
                  <c:v>6553.3390163000004</c:v>
                </c:pt>
                <c:pt idx="155">
                  <c:v>6534.4409486000004</c:v>
                </c:pt>
                <c:pt idx="156">
                  <c:v>6380.4239121999999</c:v>
                </c:pt>
                <c:pt idx="157">
                  <c:v>6379.4809384</c:v>
                </c:pt>
                <c:pt idx="158">
                  <c:v>6292.3741182000003</c:v>
                </c:pt>
                <c:pt idx="159">
                  <c:v>6278.5141348999996</c:v>
                </c:pt>
                <c:pt idx="160">
                  <c:v>6268.4838940999998</c:v>
                </c:pt>
                <c:pt idx="161">
                  <c:v>6260.6839231000004</c:v>
                </c:pt>
                <c:pt idx="162">
                  <c:v>6156.7080604000002</c:v>
                </c:pt>
                <c:pt idx="163">
                  <c:v>6109.5439121999998</c:v>
                </c:pt>
                <c:pt idx="164">
                  <c:v>5984.7469720999998</c:v>
                </c:pt>
                <c:pt idx="165">
                  <c:v>5983.3578435999998</c:v>
                </c:pt>
                <c:pt idx="166">
                  <c:v>5802.8659083000002</c:v>
                </c:pt>
                <c:pt idx="167">
                  <c:v>5794.8380503999997</c:v>
                </c:pt>
                <c:pt idx="168">
                  <c:v>5777.5350338999997</c:v>
                </c:pt>
                <c:pt idx="169">
                  <c:v>5739.3740893000004</c:v>
                </c:pt>
                <c:pt idx="170">
                  <c:v>5716.7710075000005</c:v>
                </c:pt>
                <c:pt idx="171">
                  <c:v>5715.2870227000003</c:v>
                </c:pt>
                <c:pt idx="172">
                  <c:v>5708.9869734000004</c:v>
                </c:pt>
                <c:pt idx="173">
                  <c:v>5654.6000193</c:v>
                </c:pt>
                <c:pt idx="174">
                  <c:v>5641.5210630000001</c:v>
                </c:pt>
                <c:pt idx="175">
                  <c:v>5513.4029848999999</c:v>
                </c:pt>
                <c:pt idx="176">
                  <c:v>5403.0559019000002</c:v>
                </c:pt>
                <c:pt idx="177">
                  <c:v>5389.5889946999996</c:v>
                </c:pt>
                <c:pt idx="178">
                  <c:v>5312.7369835</c:v>
                </c:pt>
                <c:pt idx="179">
                  <c:v>5303.9349728999996</c:v>
                </c:pt>
                <c:pt idx="180">
                  <c:v>5261.5960295000004</c:v>
                </c:pt>
                <c:pt idx="181">
                  <c:v>5219.4099108</c:v>
                </c:pt>
                <c:pt idx="182">
                  <c:v>5208.0140743000002</c:v>
                </c:pt>
                <c:pt idx="183">
                  <c:v>5160.7950045999996</c:v>
                </c:pt>
                <c:pt idx="184">
                  <c:v>5106.9490446</c:v>
                </c:pt>
                <c:pt idx="185">
                  <c:v>5099.5068139000005</c:v>
                </c:pt>
                <c:pt idx="186">
                  <c:v>5096.9050596999996</c:v>
                </c:pt>
                <c:pt idx="187">
                  <c:v>5083.7939132000001</c:v>
                </c:pt>
                <c:pt idx="188">
                  <c:v>5066.2149787999997</c:v>
                </c:pt>
                <c:pt idx="189">
                  <c:v>5053.8149104000004</c:v>
                </c:pt>
                <c:pt idx="190">
                  <c:v>5029.7609604999998</c:v>
                </c:pt>
                <c:pt idx="191">
                  <c:v>5005.7289897000001</c:v>
                </c:pt>
                <c:pt idx="192">
                  <c:v>4978.9810207</c:v>
                </c:pt>
                <c:pt idx="193">
                  <c:v>4947.1060043999996</c:v>
                </c:pt>
                <c:pt idx="194">
                  <c:v>4933.1169680000003</c:v>
                </c:pt>
                <c:pt idx="195">
                  <c:v>4876.2360084000002</c:v>
                </c:pt>
                <c:pt idx="196">
                  <c:v>4846.4439369000002</c:v>
                </c:pt>
                <c:pt idx="197">
                  <c:v>4824.0140339</c:v>
                </c:pt>
                <c:pt idx="198">
                  <c:v>4774.2250015999998</c:v>
                </c:pt>
                <c:pt idx="199">
                  <c:v>4736.9779552</c:v>
                </c:pt>
                <c:pt idx="200">
                  <c:v>4730.6819439000001</c:v>
                </c:pt>
                <c:pt idx="201">
                  <c:v>4730.5840873999996</c:v>
                </c:pt>
                <c:pt idx="202">
                  <c:v>4727.5600591000002</c:v>
                </c:pt>
                <c:pt idx="203">
                  <c:v>4712.9159290999996</c:v>
                </c:pt>
                <c:pt idx="204">
                  <c:v>4698.7141236999996</c:v>
                </c:pt>
                <c:pt idx="205">
                  <c:v>4666.3060378999999</c:v>
                </c:pt>
                <c:pt idx="206">
                  <c:v>4657.7280424</c:v>
                </c:pt>
                <c:pt idx="207">
                  <c:v>4649.9959912000004</c:v>
                </c:pt>
                <c:pt idx="208">
                  <c:v>4645.6649747000001</c:v>
                </c:pt>
                <c:pt idx="209">
                  <c:v>4631.7751073999998</c:v>
                </c:pt>
                <c:pt idx="210">
                  <c:v>4613.6250485999999</c:v>
                </c:pt>
                <c:pt idx="211">
                  <c:v>4579.6199937000001</c:v>
                </c:pt>
                <c:pt idx="212">
                  <c:v>4534.8629985999996</c:v>
                </c:pt>
                <c:pt idx="213">
                  <c:v>4533.0460239000004</c:v>
                </c:pt>
                <c:pt idx="214">
                  <c:v>4515.0358716999999</c:v>
                </c:pt>
                <c:pt idx="215">
                  <c:v>4493.9879838999996</c:v>
                </c:pt>
                <c:pt idx="216">
                  <c:v>4492.8729928000002</c:v>
                </c:pt>
                <c:pt idx="217">
                  <c:v>4457.3160410999999</c:v>
                </c:pt>
                <c:pt idx="218">
                  <c:v>4413.2699973999997</c:v>
                </c:pt>
                <c:pt idx="219">
                  <c:v>4307.5410708999998</c:v>
                </c:pt>
                <c:pt idx="220">
                  <c:v>4259.5309321000004</c:v>
                </c:pt>
                <c:pt idx="221">
                  <c:v>4247.5710832000004</c:v>
                </c:pt>
                <c:pt idx="222">
                  <c:v>4234.9059937000002</c:v>
                </c:pt>
                <c:pt idx="223">
                  <c:v>4233.0679674000003</c:v>
                </c:pt>
                <c:pt idx="224">
                  <c:v>4200.0879879000004</c:v>
                </c:pt>
                <c:pt idx="225">
                  <c:v>4167.1579969000004</c:v>
                </c:pt>
                <c:pt idx="226">
                  <c:v>4160.6640215999996</c:v>
                </c:pt>
                <c:pt idx="227">
                  <c:v>4155.2779793999998</c:v>
                </c:pt>
                <c:pt idx="228">
                  <c:v>4152.5678942000004</c:v>
                </c:pt>
                <c:pt idx="229">
                  <c:v>4141.4379634999996</c:v>
                </c:pt>
                <c:pt idx="230">
                  <c:v>4103.1300066000003</c:v>
                </c:pt>
                <c:pt idx="231">
                  <c:v>4100.7130342</c:v>
                </c:pt>
                <c:pt idx="232">
                  <c:v>4044.9209557999998</c:v>
                </c:pt>
                <c:pt idx="233">
                  <c:v>4033.3719222999998</c:v>
                </c:pt>
                <c:pt idx="234">
                  <c:v>3975.8690191999999</c:v>
                </c:pt>
                <c:pt idx="235">
                  <c:v>3964.0579686999999</c:v>
                </c:pt>
                <c:pt idx="236">
                  <c:v>3922.6860935999998</c:v>
                </c:pt>
                <c:pt idx="237">
                  <c:v>3922.5931074</c:v>
                </c:pt>
                <c:pt idx="238">
                  <c:v>3899.4099437999998</c:v>
                </c:pt>
                <c:pt idx="239">
                  <c:v>3841.7479847999998</c:v>
                </c:pt>
                <c:pt idx="240">
                  <c:v>3827.6040161999999</c:v>
                </c:pt>
                <c:pt idx="241">
                  <c:v>3825.3459437000001</c:v>
                </c:pt>
                <c:pt idx="242">
                  <c:v>3799.1299988999999</c:v>
                </c:pt>
                <c:pt idx="243">
                  <c:v>3784.1309288000002</c:v>
                </c:pt>
                <c:pt idx="244">
                  <c:v>3746.2309998999999</c:v>
                </c:pt>
                <c:pt idx="245">
                  <c:v>3736.4469545000002</c:v>
                </c:pt>
                <c:pt idx="246">
                  <c:v>3688.4469823999998</c:v>
                </c:pt>
                <c:pt idx="247">
                  <c:v>3679.7030472000001</c:v>
                </c:pt>
                <c:pt idx="248">
                  <c:v>3673.4540732</c:v>
                </c:pt>
                <c:pt idx="249">
                  <c:v>3671.4110317</c:v>
                </c:pt>
                <c:pt idx="250">
                  <c:v>3663.6900013999998</c:v>
                </c:pt>
                <c:pt idx="251">
                  <c:v>3639.7909605999998</c:v>
                </c:pt>
                <c:pt idx="252">
                  <c:v>3621.0119819000001</c:v>
                </c:pt>
                <c:pt idx="253">
                  <c:v>3602.0160903000001</c:v>
                </c:pt>
                <c:pt idx="254">
                  <c:v>3535.0569476000001</c:v>
                </c:pt>
                <c:pt idx="255">
                  <c:v>3529.5140643</c:v>
                </c:pt>
                <c:pt idx="256">
                  <c:v>3527.5470337000002</c:v>
                </c:pt>
                <c:pt idx="257">
                  <c:v>3487.5290018000001</c:v>
                </c:pt>
                <c:pt idx="258">
                  <c:v>3475.1080354000001</c:v>
                </c:pt>
                <c:pt idx="259">
                  <c:v>3472.8110071000001</c:v>
                </c:pt>
                <c:pt idx="260">
                  <c:v>3462.2929694999998</c:v>
                </c:pt>
                <c:pt idx="261">
                  <c:v>3453.5499656000002</c:v>
                </c:pt>
                <c:pt idx="262">
                  <c:v>3416.0190032</c:v>
                </c:pt>
                <c:pt idx="263">
                  <c:v>3404.0419824000001</c:v>
                </c:pt>
                <c:pt idx="264">
                  <c:v>3400.1280201999998</c:v>
                </c:pt>
                <c:pt idx="265">
                  <c:v>3371.4219173000001</c:v>
                </c:pt>
                <c:pt idx="266">
                  <c:v>3355.3720036</c:v>
                </c:pt>
                <c:pt idx="267">
                  <c:v>3352.8270183</c:v>
                </c:pt>
                <c:pt idx="268">
                  <c:v>3350.2350090999998</c:v>
                </c:pt>
                <c:pt idx="269">
                  <c:v>3337.5040758999999</c:v>
                </c:pt>
                <c:pt idx="270">
                  <c:v>3329.8490050999999</c:v>
                </c:pt>
                <c:pt idx="271">
                  <c:v>3322.7489417000002</c:v>
                </c:pt>
                <c:pt idx="272">
                  <c:v>3268.4659878000002</c:v>
                </c:pt>
                <c:pt idx="273">
                  <c:v>3263.6059584999998</c:v>
                </c:pt>
                <c:pt idx="274">
                  <c:v>3253.9870222</c:v>
                </c:pt>
                <c:pt idx="275">
                  <c:v>3243.3479553000002</c:v>
                </c:pt>
                <c:pt idx="276">
                  <c:v>3236.8200040000002</c:v>
                </c:pt>
                <c:pt idx="277">
                  <c:v>3223.3320438000001</c:v>
                </c:pt>
                <c:pt idx="278">
                  <c:v>3217.1569819000001</c:v>
                </c:pt>
                <c:pt idx="279">
                  <c:v>3204.3600001</c:v>
                </c:pt>
                <c:pt idx="280">
                  <c:v>3179.2520620999999</c:v>
                </c:pt>
                <c:pt idx="281">
                  <c:v>3157.4870491000001</c:v>
                </c:pt>
                <c:pt idx="282">
                  <c:v>3152.0790066999998</c:v>
                </c:pt>
                <c:pt idx="283">
                  <c:v>3147.0060085999999</c:v>
                </c:pt>
                <c:pt idx="284">
                  <c:v>3138.8980354999999</c:v>
                </c:pt>
                <c:pt idx="285">
                  <c:v>3107.6259801000001</c:v>
                </c:pt>
                <c:pt idx="286">
                  <c:v>3107.4089947000002</c:v>
                </c:pt>
                <c:pt idx="287">
                  <c:v>3076.7920224999998</c:v>
                </c:pt>
                <c:pt idx="288">
                  <c:v>3069.7940692000002</c:v>
                </c:pt>
                <c:pt idx="289">
                  <c:v>3067.6520386000002</c:v>
                </c:pt>
                <c:pt idx="290">
                  <c:v>3062.6389085999999</c:v>
                </c:pt>
                <c:pt idx="291">
                  <c:v>3035.6340083999999</c:v>
                </c:pt>
                <c:pt idx="292">
                  <c:v>3033.3680589000001</c:v>
                </c:pt>
                <c:pt idx="293">
                  <c:v>3031.2959519999999</c:v>
                </c:pt>
                <c:pt idx="294">
                  <c:v>3028.4180501000001</c:v>
                </c:pt>
                <c:pt idx="295">
                  <c:v>2995.6490070999998</c:v>
                </c:pt>
                <c:pt idx="296">
                  <c:v>2976.7269425</c:v>
                </c:pt>
                <c:pt idx="297">
                  <c:v>2947.6679717000002</c:v>
                </c:pt>
                <c:pt idx="298">
                  <c:v>2927.930006</c:v>
                </c:pt>
                <c:pt idx="299">
                  <c:v>2919.8559592000001</c:v>
                </c:pt>
                <c:pt idx="300">
                  <c:v>2891.6640189</c:v>
                </c:pt>
                <c:pt idx="301">
                  <c:v>2872.3479757</c:v>
                </c:pt>
                <c:pt idx="302">
                  <c:v>2853.2080270000001</c:v>
                </c:pt>
                <c:pt idx="303">
                  <c:v>2838.4790017999999</c:v>
                </c:pt>
                <c:pt idx="304">
                  <c:v>2834.9500195000001</c:v>
                </c:pt>
                <c:pt idx="305">
                  <c:v>2797.4619769999999</c:v>
                </c:pt>
                <c:pt idx="306">
                  <c:v>2795.6260462</c:v>
                </c:pt>
                <c:pt idx="307">
                  <c:v>2786.8579998</c:v>
                </c:pt>
                <c:pt idx="308">
                  <c:v>2780.3530237</c:v>
                </c:pt>
                <c:pt idx="309">
                  <c:v>2777.5890187</c:v>
                </c:pt>
                <c:pt idx="310">
                  <c:v>2773.9860245</c:v>
                </c:pt>
                <c:pt idx="311">
                  <c:v>2768.0830325000002</c:v>
                </c:pt>
                <c:pt idx="312">
                  <c:v>2766.8929710000002</c:v>
                </c:pt>
                <c:pt idx="313">
                  <c:v>2763.72894</c:v>
                </c:pt>
                <c:pt idx="314">
                  <c:v>2760.5360102999998</c:v>
                </c:pt>
                <c:pt idx="315">
                  <c:v>2751.5839901999998</c:v>
                </c:pt>
                <c:pt idx="316">
                  <c:v>2749.0169320999998</c:v>
                </c:pt>
                <c:pt idx="317">
                  <c:v>2748.9780396000001</c:v>
                </c:pt>
                <c:pt idx="318">
                  <c:v>2739.0520405000002</c:v>
                </c:pt>
                <c:pt idx="319">
                  <c:v>2734.7960063</c:v>
                </c:pt>
                <c:pt idx="320">
                  <c:v>2731.3259973999998</c:v>
                </c:pt>
                <c:pt idx="321">
                  <c:v>2727.0500176999999</c:v>
                </c:pt>
                <c:pt idx="322">
                  <c:v>2723.8719872000001</c:v>
                </c:pt>
                <c:pt idx="323">
                  <c:v>2723.8680465000002</c:v>
                </c:pt>
                <c:pt idx="324">
                  <c:v>2720.9419859999998</c:v>
                </c:pt>
                <c:pt idx="325">
                  <c:v>2718.7209462000001</c:v>
                </c:pt>
                <c:pt idx="326">
                  <c:v>2706.5049939999999</c:v>
                </c:pt>
                <c:pt idx="327">
                  <c:v>2704.1230283999998</c:v>
                </c:pt>
                <c:pt idx="328">
                  <c:v>2656.1709734000001</c:v>
                </c:pt>
                <c:pt idx="329">
                  <c:v>2653.2020167999999</c:v>
                </c:pt>
                <c:pt idx="330">
                  <c:v>2649.9269714000002</c:v>
                </c:pt>
                <c:pt idx="331">
                  <c:v>2640.9219542000001</c:v>
                </c:pt>
                <c:pt idx="332">
                  <c:v>2637.9080210000002</c:v>
                </c:pt>
                <c:pt idx="333">
                  <c:v>2623.035022</c:v>
                </c:pt>
                <c:pt idx="334">
                  <c:v>2620.7909672000001</c:v>
                </c:pt>
                <c:pt idx="335">
                  <c:v>2617.5600027999999</c:v>
                </c:pt>
                <c:pt idx="336">
                  <c:v>2608.3810457999998</c:v>
                </c:pt>
                <c:pt idx="337">
                  <c:v>2603.1190253</c:v>
                </c:pt>
                <c:pt idx="338">
                  <c:v>2599.5539646000002</c:v>
                </c:pt>
                <c:pt idx="339">
                  <c:v>2590.0090522</c:v>
                </c:pt>
                <c:pt idx="340">
                  <c:v>2561.3559740999999</c:v>
                </c:pt>
                <c:pt idx="341">
                  <c:v>2548.1839980999998</c:v>
                </c:pt>
                <c:pt idx="342">
                  <c:v>2543.1689993999998</c:v>
                </c:pt>
                <c:pt idx="343">
                  <c:v>2537.1070104999999</c:v>
                </c:pt>
                <c:pt idx="344">
                  <c:v>2536.8790297999999</c:v>
                </c:pt>
                <c:pt idx="345">
                  <c:v>2518.3299987</c:v>
                </c:pt>
                <c:pt idx="346">
                  <c:v>2515.6369807000001</c:v>
                </c:pt>
                <c:pt idx="347">
                  <c:v>2477.5369811999999</c:v>
                </c:pt>
                <c:pt idx="348">
                  <c:v>2452.0960014000002</c:v>
                </c:pt>
                <c:pt idx="349">
                  <c:v>2442.6920033000001</c:v>
                </c:pt>
                <c:pt idx="350">
                  <c:v>2411.0289376000001</c:v>
                </c:pt>
                <c:pt idx="351">
                  <c:v>2401.6520227999999</c:v>
                </c:pt>
                <c:pt idx="352">
                  <c:v>2388.6710167000001</c:v>
                </c:pt>
                <c:pt idx="353">
                  <c:v>2374.553015</c:v>
                </c:pt>
                <c:pt idx="354">
                  <c:v>2371.1299726000002</c:v>
                </c:pt>
                <c:pt idx="355">
                  <c:v>2368.3150225999998</c:v>
                </c:pt>
                <c:pt idx="356">
                  <c:v>2367.5510002000001</c:v>
                </c:pt>
                <c:pt idx="357">
                  <c:v>2359.8720441999999</c:v>
                </c:pt>
                <c:pt idx="358">
                  <c:v>2351.6549891999998</c:v>
                </c:pt>
                <c:pt idx="359">
                  <c:v>2347.8560146999998</c:v>
                </c:pt>
                <c:pt idx="360">
                  <c:v>2342.5509701999999</c:v>
                </c:pt>
                <c:pt idx="361">
                  <c:v>2340.5889474000001</c:v>
                </c:pt>
                <c:pt idx="362">
                  <c:v>2331.4330218</c:v>
                </c:pt>
                <c:pt idx="363">
                  <c:v>2326.6969899000001</c:v>
                </c:pt>
                <c:pt idx="364">
                  <c:v>2323.6519895000001</c:v>
                </c:pt>
                <c:pt idx="365">
                  <c:v>2321.3619930999998</c:v>
                </c:pt>
                <c:pt idx="366">
                  <c:v>2313.2810591000002</c:v>
                </c:pt>
                <c:pt idx="367">
                  <c:v>2305.4530193999999</c:v>
                </c:pt>
                <c:pt idx="368">
                  <c:v>2305.2169718999999</c:v>
                </c:pt>
                <c:pt idx="369">
                  <c:v>2301.9140302000001</c:v>
                </c:pt>
                <c:pt idx="370">
                  <c:v>2282.9889770999998</c:v>
                </c:pt>
                <c:pt idx="371">
                  <c:v>2276.0770072999999</c:v>
                </c:pt>
                <c:pt idx="372">
                  <c:v>2261.0060137999999</c:v>
                </c:pt>
                <c:pt idx="373">
                  <c:v>2255.5160701999998</c:v>
                </c:pt>
                <c:pt idx="374">
                  <c:v>2252.1190382999998</c:v>
                </c:pt>
                <c:pt idx="375">
                  <c:v>2251.2040219999999</c:v>
                </c:pt>
                <c:pt idx="376">
                  <c:v>2241.7750089000001</c:v>
                </c:pt>
                <c:pt idx="377">
                  <c:v>2239.5060263999999</c:v>
                </c:pt>
                <c:pt idx="378">
                  <c:v>2229.9670298000001</c:v>
                </c:pt>
                <c:pt idx="379">
                  <c:v>2215.6430123</c:v>
                </c:pt>
                <c:pt idx="380">
                  <c:v>2212.3629741</c:v>
                </c:pt>
                <c:pt idx="381">
                  <c:v>2211.1259894</c:v>
                </c:pt>
                <c:pt idx="382">
                  <c:v>2209.6100158999998</c:v>
                </c:pt>
                <c:pt idx="383">
                  <c:v>2197.8399279</c:v>
                </c:pt>
                <c:pt idx="384">
                  <c:v>2186.2920061</c:v>
                </c:pt>
                <c:pt idx="385">
                  <c:v>2177.0830231</c:v>
                </c:pt>
                <c:pt idx="386">
                  <c:v>2172.3459444</c:v>
                </c:pt>
                <c:pt idx="387">
                  <c:v>2171.3160154000002</c:v>
                </c:pt>
                <c:pt idx="388">
                  <c:v>2167.0039916000001</c:v>
                </c:pt>
                <c:pt idx="389">
                  <c:v>2157.9239739</c:v>
                </c:pt>
                <c:pt idx="390">
                  <c:v>2154.3230192999999</c:v>
                </c:pt>
                <c:pt idx="391">
                  <c:v>2139.1229653</c:v>
                </c:pt>
                <c:pt idx="392">
                  <c:v>2135.4889616999999</c:v>
                </c:pt>
                <c:pt idx="393">
                  <c:v>2118.5290214000001</c:v>
                </c:pt>
                <c:pt idx="394">
                  <c:v>2098.2660093999998</c:v>
                </c:pt>
                <c:pt idx="395">
                  <c:v>2092.9560268</c:v>
                </c:pt>
                <c:pt idx="396">
                  <c:v>2084.5860475999998</c:v>
                </c:pt>
                <c:pt idx="397">
                  <c:v>2062.3569938999999</c:v>
                </c:pt>
                <c:pt idx="398">
                  <c:v>2061.3669482</c:v>
                </c:pt>
                <c:pt idx="399">
                  <c:v>2056.4610210000001</c:v>
                </c:pt>
                <c:pt idx="400">
                  <c:v>2045.0760299999999</c:v>
                </c:pt>
                <c:pt idx="401">
                  <c:v>2037.1779842000001</c:v>
                </c:pt>
                <c:pt idx="402">
                  <c:v>2034.5340022</c:v>
                </c:pt>
                <c:pt idx="403">
                  <c:v>2024.7070441999999</c:v>
                </c:pt>
                <c:pt idx="404">
                  <c:v>2021.1230195999999</c:v>
                </c:pt>
                <c:pt idx="405">
                  <c:v>2017.2529712</c:v>
                </c:pt>
                <c:pt idx="406">
                  <c:v>2013.3760549000001</c:v>
                </c:pt>
                <c:pt idx="407">
                  <c:v>2012.0169919</c:v>
                </c:pt>
                <c:pt idx="408">
                  <c:v>1990.8239822</c:v>
                </c:pt>
                <c:pt idx="409">
                  <c:v>1989.1349583000001</c:v>
                </c:pt>
                <c:pt idx="410">
                  <c:v>1982.1570098</c:v>
                </c:pt>
                <c:pt idx="411">
                  <c:v>1975.5759966000001</c:v>
                </c:pt>
                <c:pt idx="412">
                  <c:v>1974.2589706000001</c:v>
                </c:pt>
                <c:pt idx="413">
                  <c:v>1955.7549627000001</c:v>
                </c:pt>
                <c:pt idx="414">
                  <c:v>1952.5699907999999</c:v>
                </c:pt>
                <c:pt idx="415">
                  <c:v>1943.2939974999999</c:v>
                </c:pt>
                <c:pt idx="416">
                  <c:v>1940.0399298</c:v>
                </c:pt>
                <c:pt idx="417">
                  <c:v>1939.80197</c:v>
                </c:pt>
                <c:pt idx="418">
                  <c:v>1929.7560257</c:v>
                </c:pt>
                <c:pt idx="419">
                  <c:v>1917.2290479000001</c:v>
                </c:pt>
                <c:pt idx="420">
                  <c:v>1901.3319922999999</c:v>
                </c:pt>
                <c:pt idx="421">
                  <c:v>1887.9269905000001</c:v>
                </c:pt>
                <c:pt idx="422">
                  <c:v>1886.1529562000001</c:v>
                </c:pt>
                <c:pt idx="423">
                  <c:v>1877.7709929</c:v>
                </c:pt>
                <c:pt idx="424">
                  <c:v>1874.2719569000001</c:v>
                </c:pt>
                <c:pt idx="425">
                  <c:v>1870.7389734999999</c:v>
                </c:pt>
                <c:pt idx="426">
                  <c:v>1870.3829916</c:v>
                </c:pt>
                <c:pt idx="427">
                  <c:v>1870.276026</c:v>
                </c:pt>
                <c:pt idx="428">
                  <c:v>1867.3620209999999</c:v>
                </c:pt>
                <c:pt idx="429">
                  <c:v>1862.1279188999999</c:v>
                </c:pt>
                <c:pt idx="430">
                  <c:v>1861.8330002</c:v>
                </c:pt>
                <c:pt idx="431">
                  <c:v>1854.4929835999999</c:v>
                </c:pt>
                <c:pt idx="432">
                  <c:v>1851.8690414</c:v>
                </c:pt>
                <c:pt idx="433">
                  <c:v>1836.4419594999999</c:v>
                </c:pt>
                <c:pt idx="434">
                  <c:v>1827.3679629000001</c:v>
                </c:pt>
                <c:pt idx="435">
                  <c:v>1821.7799983</c:v>
                </c:pt>
                <c:pt idx="436">
                  <c:v>1820.560015</c:v>
                </c:pt>
                <c:pt idx="437">
                  <c:v>1817.1719618</c:v>
                </c:pt>
                <c:pt idx="438">
                  <c:v>1811.1960062000001</c:v>
                </c:pt>
                <c:pt idx="439">
                  <c:v>1809.7220130000001</c:v>
                </c:pt>
                <c:pt idx="440">
                  <c:v>1805.5419781000001</c:v>
                </c:pt>
                <c:pt idx="441">
                  <c:v>1782.0480103</c:v>
                </c:pt>
                <c:pt idx="442">
                  <c:v>1780.5229618999999</c:v>
                </c:pt>
                <c:pt idx="443">
                  <c:v>1779.8850393</c:v>
                </c:pt>
                <c:pt idx="444">
                  <c:v>1778.5140263000001</c:v>
                </c:pt>
                <c:pt idx="445">
                  <c:v>1777.1679899000001</c:v>
                </c:pt>
                <c:pt idx="446">
                  <c:v>1767.8110139999999</c:v>
                </c:pt>
                <c:pt idx="447">
                  <c:v>1761.018</c:v>
                </c:pt>
                <c:pt idx="448">
                  <c:v>1760.9220177</c:v>
                </c:pt>
                <c:pt idx="449">
                  <c:v>1760.3039778</c:v>
                </c:pt>
                <c:pt idx="450">
                  <c:v>1758.76397</c:v>
                </c:pt>
                <c:pt idx="451">
                  <c:v>1749.9240279000001</c:v>
                </c:pt>
                <c:pt idx="452">
                  <c:v>1747.1559468999999</c:v>
                </c:pt>
                <c:pt idx="453">
                  <c:v>1744.3520203</c:v>
                </c:pt>
                <c:pt idx="454">
                  <c:v>1726.8909936</c:v>
                </c:pt>
                <c:pt idx="455">
                  <c:v>1723.4720079000001</c:v>
                </c:pt>
                <c:pt idx="456">
                  <c:v>1721.4690278</c:v>
                </c:pt>
                <c:pt idx="457">
                  <c:v>1715.0489994</c:v>
                </c:pt>
                <c:pt idx="458">
                  <c:v>1713.8510160000001</c:v>
                </c:pt>
                <c:pt idx="459">
                  <c:v>1711.8459760999999</c:v>
                </c:pt>
                <c:pt idx="460">
                  <c:v>1707.4649866</c:v>
                </c:pt>
                <c:pt idx="461">
                  <c:v>1702.5149512</c:v>
                </c:pt>
                <c:pt idx="462">
                  <c:v>1702.1929981999999</c:v>
                </c:pt>
                <c:pt idx="463">
                  <c:v>1700.9909935999999</c:v>
                </c:pt>
                <c:pt idx="464">
                  <c:v>1699.8309812</c:v>
                </c:pt>
                <c:pt idx="465">
                  <c:v>1698.6279728</c:v>
                </c:pt>
                <c:pt idx="466">
                  <c:v>1694.5080379999999</c:v>
                </c:pt>
                <c:pt idx="467">
                  <c:v>1690.4680372</c:v>
                </c:pt>
                <c:pt idx="468">
                  <c:v>1685.832987</c:v>
                </c:pt>
                <c:pt idx="469">
                  <c:v>1679.5429945999999</c:v>
                </c:pt>
                <c:pt idx="470">
                  <c:v>1672.0759963</c:v>
                </c:pt>
                <c:pt idx="471">
                  <c:v>1659.2989736</c:v>
                </c:pt>
                <c:pt idx="472">
                  <c:v>1652.031027</c:v>
                </c:pt>
                <c:pt idx="473">
                  <c:v>1650.7970524</c:v>
                </c:pt>
                <c:pt idx="474">
                  <c:v>1649.8570261</c:v>
                </c:pt>
                <c:pt idx="475">
                  <c:v>1648.8290340999999</c:v>
                </c:pt>
                <c:pt idx="476">
                  <c:v>1647.3599876999999</c:v>
                </c:pt>
                <c:pt idx="477">
                  <c:v>1646.0389686999999</c:v>
                </c:pt>
                <c:pt idx="478">
                  <c:v>1640.7679407999999</c:v>
                </c:pt>
                <c:pt idx="479">
                  <c:v>1636.0289992999999</c:v>
                </c:pt>
                <c:pt idx="480">
                  <c:v>1635.1790587999999</c:v>
                </c:pt>
                <c:pt idx="481">
                  <c:v>1627.4310169</c:v>
                </c:pt>
                <c:pt idx="482">
                  <c:v>1627.3309839000001</c:v>
                </c:pt>
                <c:pt idx="483">
                  <c:v>1624.6590154</c:v>
                </c:pt>
                <c:pt idx="484">
                  <c:v>1619.9480126000001</c:v>
                </c:pt>
                <c:pt idx="485">
                  <c:v>1607.9600038999999</c:v>
                </c:pt>
                <c:pt idx="486">
                  <c:v>1605.7740057999999</c:v>
                </c:pt>
                <c:pt idx="487">
                  <c:v>1597.0880059000001</c:v>
                </c:pt>
                <c:pt idx="488">
                  <c:v>1595.4809820999999</c:v>
                </c:pt>
                <c:pt idx="489">
                  <c:v>1593.9350036999999</c:v>
                </c:pt>
                <c:pt idx="490">
                  <c:v>1590.5819584000001</c:v>
                </c:pt>
                <c:pt idx="491">
                  <c:v>1590.2230225000001</c:v>
                </c:pt>
                <c:pt idx="492">
                  <c:v>1584.1999624</c:v>
                </c:pt>
                <c:pt idx="493">
                  <c:v>1582.5330179</c:v>
                </c:pt>
                <c:pt idx="494">
                  <c:v>1570.1620095000001</c:v>
                </c:pt>
                <c:pt idx="495">
                  <c:v>1566.1000372999999</c:v>
                </c:pt>
                <c:pt idx="496">
                  <c:v>1564.9059669000001</c:v>
                </c:pt>
                <c:pt idx="497">
                  <c:v>1551.0040323999999</c:v>
                </c:pt>
                <c:pt idx="498">
                  <c:v>1550.6640428000001</c:v>
                </c:pt>
                <c:pt idx="499">
                  <c:v>1542.8590096999999</c:v>
                </c:pt>
                <c:pt idx="500">
                  <c:v>1535.7719368</c:v>
                </c:pt>
                <c:pt idx="501">
                  <c:v>1526.4389303999999</c:v>
                </c:pt>
                <c:pt idx="502">
                  <c:v>1525.7780164999999</c:v>
                </c:pt>
                <c:pt idx="503">
                  <c:v>1522.4279914000001</c:v>
                </c:pt>
                <c:pt idx="504">
                  <c:v>1519.7740160999999</c:v>
                </c:pt>
                <c:pt idx="505">
                  <c:v>1519.3639908</c:v>
                </c:pt>
                <c:pt idx="506">
                  <c:v>1518.114026</c:v>
                </c:pt>
                <c:pt idx="507">
                  <c:v>1517.6109767</c:v>
                </c:pt>
                <c:pt idx="508">
                  <c:v>1511.879023</c:v>
                </c:pt>
                <c:pt idx="509">
                  <c:v>1511.708987</c:v>
                </c:pt>
                <c:pt idx="510">
                  <c:v>1510.3080199000001</c:v>
                </c:pt>
                <c:pt idx="511">
                  <c:v>1500.8450316999999</c:v>
                </c:pt>
                <c:pt idx="512">
                  <c:v>1499.5429826</c:v>
                </c:pt>
                <c:pt idx="513">
                  <c:v>1499.2650229999999</c:v>
                </c:pt>
                <c:pt idx="514">
                  <c:v>1496.0640249999999</c:v>
                </c:pt>
                <c:pt idx="515">
                  <c:v>1489.7519543000001</c:v>
                </c:pt>
                <c:pt idx="516">
                  <c:v>1489.4029912999999</c:v>
                </c:pt>
                <c:pt idx="517">
                  <c:v>1489.2970505999999</c:v>
                </c:pt>
                <c:pt idx="518">
                  <c:v>1488.7650186000001</c:v>
                </c:pt>
                <c:pt idx="519">
                  <c:v>1488.5560178999999</c:v>
                </c:pt>
                <c:pt idx="520">
                  <c:v>1481.5429839999999</c:v>
                </c:pt>
                <c:pt idx="521">
                  <c:v>1481.0059954999999</c:v>
                </c:pt>
                <c:pt idx="522">
                  <c:v>1479.3550086</c:v>
                </c:pt>
                <c:pt idx="523">
                  <c:v>1475.2869800999999</c:v>
                </c:pt>
                <c:pt idx="524">
                  <c:v>1472.4489989000001</c:v>
                </c:pt>
                <c:pt idx="525">
                  <c:v>1470.5450040999999</c:v>
                </c:pt>
                <c:pt idx="526">
                  <c:v>1469.8180170000001</c:v>
                </c:pt>
                <c:pt idx="527">
                  <c:v>1467.1020083000001</c:v>
                </c:pt>
                <c:pt idx="528">
                  <c:v>1465.1120171</c:v>
                </c:pt>
                <c:pt idx="529">
                  <c:v>1458.6039883999999</c:v>
                </c:pt>
                <c:pt idx="530">
                  <c:v>1457.2969931</c:v>
                </c:pt>
                <c:pt idx="531">
                  <c:v>1447.8099543999999</c:v>
                </c:pt>
                <c:pt idx="532">
                  <c:v>1446.8560027999999</c:v>
                </c:pt>
                <c:pt idx="533">
                  <c:v>1446.687999</c:v>
                </c:pt>
                <c:pt idx="534">
                  <c:v>1445.5750278999999</c:v>
                </c:pt>
                <c:pt idx="535">
                  <c:v>1445.4229537000001</c:v>
                </c:pt>
                <c:pt idx="536">
                  <c:v>1441.8329914999999</c:v>
                </c:pt>
                <c:pt idx="537">
                  <c:v>1433.9699671000001</c:v>
                </c:pt>
                <c:pt idx="538">
                  <c:v>1425.9180268</c:v>
                </c:pt>
                <c:pt idx="539">
                  <c:v>1423.6510267000001</c:v>
                </c:pt>
                <c:pt idx="540">
                  <c:v>1421.8260031</c:v>
                </c:pt>
                <c:pt idx="541">
                  <c:v>1417.7649838</c:v>
                </c:pt>
                <c:pt idx="542">
                  <c:v>1417.3110001</c:v>
                </c:pt>
                <c:pt idx="543">
                  <c:v>1417.3020291</c:v>
                </c:pt>
                <c:pt idx="544">
                  <c:v>1417.0970041999999</c:v>
                </c:pt>
                <c:pt idx="545">
                  <c:v>1416.5839658</c:v>
                </c:pt>
                <c:pt idx="546">
                  <c:v>1415.7550427000001</c:v>
                </c:pt>
                <c:pt idx="547">
                  <c:v>1414.7890124</c:v>
                </c:pt>
                <c:pt idx="548">
                  <c:v>1409.4319627</c:v>
                </c:pt>
                <c:pt idx="549">
                  <c:v>1406.3050264999999</c:v>
                </c:pt>
                <c:pt idx="550">
                  <c:v>1403.2690057</c:v>
                </c:pt>
                <c:pt idx="551">
                  <c:v>1399.8920121000001</c:v>
                </c:pt>
                <c:pt idx="552">
                  <c:v>1397.1329542000001</c:v>
                </c:pt>
                <c:pt idx="553">
                  <c:v>1391.744972</c:v>
                </c:pt>
                <c:pt idx="554">
                  <c:v>1388.9999766000001</c:v>
                </c:pt>
                <c:pt idx="555">
                  <c:v>1385.2949868000001</c:v>
                </c:pt>
                <c:pt idx="556">
                  <c:v>1379.418995</c:v>
                </c:pt>
                <c:pt idx="557">
                  <c:v>1375.0429996</c:v>
                </c:pt>
                <c:pt idx="558">
                  <c:v>1374.4459569000001</c:v>
                </c:pt>
                <c:pt idx="559">
                  <c:v>1359.2979660999999</c:v>
                </c:pt>
                <c:pt idx="560">
                  <c:v>1358.5579627</c:v>
                </c:pt>
                <c:pt idx="561">
                  <c:v>1336.8199841000001</c:v>
                </c:pt>
                <c:pt idx="562">
                  <c:v>1335.9470037000001</c:v>
                </c:pt>
                <c:pt idx="563">
                  <c:v>1334.3440043999999</c:v>
                </c:pt>
                <c:pt idx="564">
                  <c:v>1333.8830261000001</c:v>
                </c:pt>
                <c:pt idx="565">
                  <c:v>1330.4840205999999</c:v>
                </c:pt>
                <c:pt idx="566">
                  <c:v>1329.7919750000001</c:v>
                </c:pt>
                <c:pt idx="567">
                  <c:v>1329.1490406</c:v>
                </c:pt>
                <c:pt idx="568">
                  <c:v>1320.9599651000001</c:v>
                </c:pt>
                <c:pt idx="569">
                  <c:v>1320.6549970999999</c:v>
                </c:pt>
                <c:pt idx="570">
                  <c:v>1320.5410303000001</c:v>
                </c:pt>
                <c:pt idx="571">
                  <c:v>1318.2359661999999</c:v>
                </c:pt>
                <c:pt idx="572">
                  <c:v>1314.4249835000001</c:v>
                </c:pt>
                <c:pt idx="573">
                  <c:v>1308.8659716</c:v>
                </c:pt>
                <c:pt idx="574">
                  <c:v>1302.9479980000001</c:v>
                </c:pt>
                <c:pt idx="575">
                  <c:v>1300.1750185000001</c:v>
                </c:pt>
                <c:pt idx="576">
                  <c:v>1299.6650156999999</c:v>
                </c:pt>
                <c:pt idx="577">
                  <c:v>1293.906986</c:v>
                </c:pt>
                <c:pt idx="578">
                  <c:v>1293.3199724000001</c:v>
                </c:pt>
                <c:pt idx="579">
                  <c:v>1292.7929825000001</c:v>
                </c:pt>
                <c:pt idx="580">
                  <c:v>1292.7880184999999</c:v>
                </c:pt>
                <c:pt idx="581">
                  <c:v>1291.5459805999999</c:v>
                </c:pt>
                <c:pt idx="582">
                  <c:v>1287.5949994</c:v>
                </c:pt>
                <c:pt idx="583">
                  <c:v>1284.8019913000001</c:v>
                </c:pt>
                <c:pt idx="584">
                  <c:v>1283.2870129</c:v>
                </c:pt>
                <c:pt idx="585">
                  <c:v>1283.1289853999999</c:v>
                </c:pt>
                <c:pt idx="586">
                  <c:v>1281</c:v>
                </c:pt>
                <c:pt idx="587">
                  <c:v>1278</c:v>
                </c:pt>
                <c:pt idx="588">
                  <c:v>1276.8859671</c:v>
                </c:pt>
                <c:pt idx="589">
                  <c:v>1276.7129769000001</c:v>
                </c:pt>
                <c:pt idx="590">
                  <c:v>1276.5739899</c:v>
                </c:pt>
                <c:pt idx="591">
                  <c:v>1276.53799</c:v>
                </c:pt>
                <c:pt idx="592">
                  <c:v>1276.3799939999999</c:v>
                </c:pt>
                <c:pt idx="593">
                  <c:v>1274.9210109999999</c:v>
                </c:pt>
                <c:pt idx="594">
                  <c:v>1266.2089801</c:v>
                </c:pt>
                <c:pt idx="595">
                  <c:v>1262.2700087999999</c:v>
                </c:pt>
                <c:pt idx="596">
                  <c:v>1260.329954</c:v>
                </c:pt>
                <c:pt idx="597">
                  <c:v>1259.6279973999999</c:v>
                </c:pt>
                <c:pt idx="598">
                  <c:v>1256.9440162000001</c:v>
                </c:pt>
                <c:pt idx="599">
                  <c:v>1256.8450097</c:v>
                </c:pt>
                <c:pt idx="600">
                  <c:v>1254.1860263000001</c:v>
                </c:pt>
                <c:pt idx="601">
                  <c:v>1250.8410127</c:v>
                </c:pt>
                <c:pt idx="602">
                  <c:v>1243.4949684000001</c:v>
                </c:pt>
                <c:pt idx="603">
                  <c:v>1240.7650163999999</c:v>
                </c:pt>
                <c:pt idx="604">
                  <c:v>1240.5370184999999</c:v>
                </c:pt>
                <c:pt idx="605">
                  <c:v>1233.7819958</c:v>
                </c:pt>
                <c:pt idx="606">
                  <c:v>1232.3489566999999</c:v>
                </c:pt>
                <c:pt idx="607">
                  <c:v>1231.6539531000001</c:v>
                </c:pt>
                <c:pt idx="608">
                  <c:v>1231.5009832000001</c:v>
                </c:pt>
                <c:pt idx="609">
                  <c:v>1228.6069705</c:v>
                </c:pt>
                <c:pt idx="610">
                  <c:v>1227.7329930999999</c:v>
                </c:pt>
                <c:pt idx="611">
                  <c:v>1227.1269821999999</c:v>
                </c:pt>
                <c:pt idx="612">
                  <c:v>1225.1239181000001</c:v>
                </c:pt>
                <c:pt idx="613">
                  <c:v>1219.0320182</c:v>
                </c:pt>
                <c:pt idx="614">
                  <c:v>1217.2860321000001</c:v>
                </c:pt>
                <c:pt idx="615">
                  <c:v>1217.0889603000001</c:v>
                </c:pt>
                <c:pt idx="616">
                  <c:v>1215.9219880000001</c:v>
                </c:pt>
                <c:pt idx="617">
                  <c:v>1213.8660038</c:v>
                </c:pt>
                <c:pt idx="618">
                  <c:v>1212.7110276000001</c:v>
                </c:pt>
                <c:pt idx="619">
                  <c:v>1210.3899765000001</c:v>
                </c:pt>
                <c:pt idx="620">
                  <c:v>1206.9500293000001</c:v>
                </c:pt>
                <c:pt idx="621">
                  <c:v>1204.7390118000001</c:v>
                </c:pt>
                <c:pt idx="622">
                  <c:v>1201.4090123999999</c:v>
                </c:pt>
                <c:pt idx="623">
                  <c:v>1200.5580218</c:v>
                </c:pt>
                <c:pt idx="624">
                  <c:v>1199.3929713</c:v>
                </c:pt>
                <c:pt idx="625">
                  <c:v>1195.8509538000001</c:v>
                </c:pt>
                <c:pt idx="626">
                  <c:v>1193.5039844999999</c:v>
                </c:pt>
                <c:pt idx="627">
                  <c:v>1177.9630036000001</c:v>
                </c:pt>
                <c:pt idx="628">
                  <c:v>1177.5349767</c:v>
                </c:pt>
                <c:pt idx="629">
                  <c:v>1176.6729945</c:v>
                </c:pt>
                <c:pt idx="630">
                  <c:v>1171.0629965999999</c:v>
                </c:pt>
                <c:pt idx="631">
                  <c:v>1166.1599432999999</c:v>
                </c:pt>
                <c:pt idx="632">
                  <c:v>1164.3450108</c:v>
                </c:pt>
                <c:pt idx="633">
                  <c:v>1163.6659979999999</c:v>
                </c:pt>
                <c:pt idx="634">
                  <c:v>1163.4689882</c:v>
                </c:pt>
                <c:pt idx="635">
                  <c:v>1160.6850029</c:v>
                </c:pt>
                <c:pt idx="636">
                  <c:v>1158.7119848</c:v>
                </c:pt>
                <c:pt idx="637">
                  <c:v>1158.6530052000001</c:v>
                </c:pt>
                <c:pt idx="638">
                  <c:v>1157.1930213999999</c:v>
                </c:pt>
                <c:pt idx="639">
                  <c:v>1156.8279891</c:v>
                </c:pt>
                <c:pt idx="640">
                  <c:v>1156.2320104</c:v>
                </c:pt>
                <c:pt idx="641">
                  <c:v>1155.2429849</c:v>
                </c:pt>
                <c:pt idx="642">
                  <c:v>1155.1910217</c:v>
                </c:pt>
                <c:pt idx="643">
                  <c:v>1154.5679845</c:v>
                </c:pt>
                <c:pt idx="644">
                  <c:v>1154.020984</c:v>
                </c:pt>
                <c:pt idx="645">
                  <c:v>1153.5420167</c:v>
                </c:pt>
                <c:pt idx="646">
                  <c:v>1143.0640022</c:v>
                </c:pt>
                <c:pt idx="647">
                  <c:v>1143.0399784000001</c:v>
                </c:pt>
                <c:pt idx="648">
                  <c:v>1142.8759984000001</c:v>
                </c:pt>
                <c:pt idx="649">
                  <c:v>1141.7779972999999</c:v>
                </c:pt>
                <c:pt idx="650">
                  <c:v>1139.0100038</c:v>
                </c:pt>
                <c:pt idx="651">
                  <c:v>1137.6290019999999</c:v>
                </c:pt>
                <c:pt idx="652">
                  <c:v>1135.9220244999999</c:v>
                </c:pt>
                <c:pt idx="653">
                  <c:v>1134.0449934999999</c:v>
                </c:pt>
                <c:pt idx="654">
                  <c:v>1130.5899766</c:v>
                </c:pt>
                <c:pt idx="655">
                  <c:v>1129.0259613999999</c:v>
                </c:pt>
                <c:pt idx="656">
                  <c:v>1127.0019883</c:v>
                </c:pt>
                <c:pt idx="657">
                  <c:v>1126.2000043</c:v>
                </c:pt>
                <c:pt idx="658">
                  <c:v>1125.5010004000001</c:v>
                </c:pt>
                <c:pt idx="659">
                  <c:v>1124.9739946</c:v>
                </c:pt>
                <c:pt idx="660">
                  <c:v>1123.3020045000001</c:v>
                </c:pt>
                <c:pt idx="661">
                  <c:v>1122.2719795</c:v>
                </c:pt>
                <c:pt idx="662">
                  <c:v>1118.5719813000001</c:v>
                </c:pt>
                <c:pt idx="663">
                  <c:v>1114.2219875999999</c:v>
                </c:pt>
                <c:pt idx="664">
                  <c:v>1111.6770121</c:v>
                </c:pt>
                <c:pt idx="665">
                  <c:v>1110.3799947</c:v>
                </c:pt>
                <c:pt idx="666">
                  <c:v>1107.4019774999999</c:v>
                </c:pt>
                <c:pt idx="667">
                  <c:v>1106.9200337</c:v>
                </c:pt>
                <c:pt idx="668">
                  <c:v>1106.2099991</c:v>
                </c:pt>
                <c:pt idx="669">
                  <c:v>1104.3749748</c:v>
                </c:pt>
                <c:pt idx="670">
                  <c:v>1100.3940114</c:v>
                </c:pt>
                <c:pt idx="671">
                  <c:v>1098.9999820999999</c:v>
                </c:pt>
                <c:pt idx="672">
                  <c:v>1098.5069734000001</c:v>
                </c:pt>
                <c:pt idx="673">
                  <c:v>1092.2440098</c:v>
                </c:pt>
                <c:pt idx="674">
                  <c:v>1091.5750008</c:v>
                </c:pt>
                <c:pt idx="675">
                  <c:v>1089.7999629999999</c:v>
                </c:pt>
                <c:pt idx="676">
                  <c:v>1089.5070164000001</c:v>
                </c:pt>
                <c:pt idx="677">
                  <c:v>1086.0879932</c:v>
                </c:pt>
                <c:pt idx="678">
                  <c:v>1082.2770084000001</c:v>
                </c:pt>
                <c:pt idx="679">
                  <c:v>1081.1920352</c:v>
                </c:pt>
                <c:pt idx="680">
                  <c:v>1077.6079774</c:v>
                </c:pt>
                <c:pt idx="681">
                  <c:v>1073.0160083000001</c:v>
                </c:pt>
                <c:pt idx="682">
                  <c:v>1071.5249789</c:v>
                </c:pt>
                <c:pt idx="683">
                  <c:v>1070.6649966</c:v>
                </c:pt>
                <c:pt idx="684">
                  <c:v>1069.4980206</c:v>
                </c:pt>
                <c:pt idx="685">
                  <c:v>1068.7080221000001</c:v>
                </c:pt>
                <c:pt idx="686">
                  <c:v>1065.9320135</c:v>
                </c:pt>
                <c:pt idx="687">
                  <c:v>1064.5619681000001</c:v>
                </c:pt>
                <c:pt idx="688">
                  <c:v>1063.4280174999999</c:v>
                </c:pt>
                <c:pt idx="689">
                  <c:v>1061.6000168</c:v>
                </c:pt>
                <c:pt idx="690">
                  <c:v>1061.5280358</c:v>
                </c:pt>
                <c:pt idx="691">
                  <c:v>1055.6500033</c:v>
                </c:pt>
                <c:pt idx="692">
                  <c:v>1053.6589908999999</c:v>
                </c:pt>
                <c:pt idx="693">
                  <c:v>1053.5869921000001</c:v>
                </c:pt>
                <c:pt idx="694">
                  <c:v>1052.5130174000001</c:v>
                </c:pt>
                <c:pt idx="695">
                  <c:v>1048.4619795999999</c:v>
                </c:pt>
                <c:pt idx="696">
                  <c:v>1046.8490142999999</c:v>
                </c:pt>
                <c:pt idx="697">
                  <c:v>1043.2899995</c:v>
                </c:pt>
                <c:pt idx="698">
                  <c:v>1041.5959855000001</c:v>
                </c:pt>
                <c:pt idx="699">
                  <c:v>1032.9929913000001</c:v>
                </c:pt>
                <c:pt idx="700">
                  <c:v>1032.3749683000001</c:v>
                </c:pt>
                <c:pt idx="701">
                  <c:v>1030.6420175000001</c:v>
                </c:pt>
                <c:pt idx="702">
                  <c:v>1027.0830169999999</c:v>
                </c:pt>
                <c:pt idx="703">
                  <c:v>1023.9350176</c:v>
                </c:pt>
                <c:pt idx="704">
                  <c:v>1023.0000076</c:v>
                </c:pt>
                <c:pt idx="705">
                  <c:v>1022.9119575</c:v>
                </c:pt>
                <c:pt idx="706">
                  <c:v>1022.5569775</c:v>
                </c:pt>
                <c:pt idx="707">
                  <c:v>1022.3069978</c:v>
                </c:pt>
                <c:pt idx="708">
                  <c:v>1021.1339746</c:v>
                </c:pt>
                <c:pt idx="709">
                  <c:v>1018.6919501</c:v>
                </c:pt>
                <c:pt idx="710">
                  <c:v>1018.5999829</c:v>
                </c:pt>
                <c:pt idx="711">
                  <c:v>1013.2679808</c:v>
                </c:pt>
                <c:pt idx="712">
                  <c:v>1011.9349699000001</c:v>
                </c:pt>
                <c:pt idx="713">
                  <c:v>1011.8879799</c:v>
                </c:pt>
                <c:pt idx="714">
                  <c:v>1011.7549787</c:v>
                </c:pt>
                <c:pt idx="715">
                  <c:v>1003</c:v>
                </c:pt>
                <c:pt idx="716">
                  <c:v>1002.5100479</c:v>
                </c:pt>
                <c:pt idx="717">
                  <c:v>960.10300778999999</c:v>
                </c:pt>
                <c:pt idx="718">
                  <c:v>924.92699528000003</c:v>
                </c:pt>
                <c:pt idx="719">
                  <c:v>882.39300418000005</c:v>
                </c:pt>
                <c:pt idx="720">
                  <c:v>839.12500583999997</c:v>
                </c:pt>
                <c:pt idx="721">
                  <c:v>897.45901321999997</c:v>
                </c:pt>
                <c:pt idx="722">
                  <c:v>929.97698975000003</c:v>
                </c:pt>
                <c:pt idx="723">
                  <c:v>641.56300694000004</c:v>
                </c:pt>
                <c:pt idx="724">
                  <c:v>680.80001199000003</c:v>
                </c:pt>
                <c:pt idx="725">
                  <c:v>932.57200669999997</c:v>
                </c:pt>
                <c:pt idx="726">
                  <c:v>651.54500854000003</c:v>
                </c:pt>
                <c:pt idx="727">
                  <c:v>777.30099714000005</c:v>
                </c:pt>
                <c:pt idx="728">
                  <c:v>572.82799232000002</c:v>
                </c:pt>
                <c:pt idx="729">
                  <c:v>591.72901177000006</c:v>
                </c:pt>
                <c:pt idx="730">
                  <c:v>990.54396831999998</c:v>
                </c:pt>
                <c:pt idx="731">
                  <c:v>773.38502097000003</c:v>
                </c:pt>
                <c:pt idx="732">
                  <c:v>758.70403098999998</c:v>
                </c:pt>
                <c:pt idx="733">
                  <c:v>873.36000525999998</c:v>
                </c:pt>
                <c:pt idx="734">
                  <c:v>715.20301795</c:v>
                </c:pt>
                <c:pt idx="735">
                  <c:v>732.82200336000005</c:v>
                </c:pt>
                <c:pt idx="736">
                  <c:v>989.58399582000004</c:v>
                </c:pt>
                <c:pt idx="737">
                  <c:v>525.22598743000003</c:v>
                </c:pt>
                <c:pt idx="738">
                  <c:v>776.66799641</c:v>
                </c:pt>
                <c:pt idx="739">
                  <c:v>727.63598435999995</c:v>
                </c:pt>
                <c:pt idx="740">
                  <c:v>601.05198479000001</c:v>
                </c:pt>
                <c:pt idx="741">
                  <c:v>572.25400268999999</c:v>
                </c:pt>
                <c:pt idx="742">
                  <c:v>590.18300819000001</c:v>
                </c:pt>
                <c:pt idx="743">
                  <c:v>771.51600409000002</c:v>
                </c:pt>
                <c:pt idx="744">
                  <c:v>629.88497651</c:v>
                </c:pt>
                <c:pt idx="745">
                  <c:v>577.31201326999997</c:v>
                </c:pt>
                <c:pt idx="746">
                  <c:v>988.23900925999999</c:v>
                </c:pt>
                <c:pt idx="747">
                  <c:v>845.65299225000001</c:v>
                </c:pt>
                <c:pt idx="748">
                  <c:v>695.1540066</c:v>
                </c:pt>
                <c:pt idx="749">
                  <c:v>845.27900552999995</c:v>
                </c:pt>
                <c:pt idx="750">
                  <c:v>923.09898429999998</c:v>
                </c:pt>
                <c:pt idx="751">
                  <c:v>942.01599740999995</c:v>
                </c:pt>
                <c:pt idx="752">
                  <c:v>695.13996768000004</c:v>
                </c:pt>
                <c:pt idx="753">
                  <c:v>541.7709893</c:v>
                </c:pt>
                <c:pt idx="754">
                  <c:v>669.78399372000001</c:v>
                </c:pt>
                <c:pt idx="755">
                  <c:v>518.51999568999997</c:v>
                </c:pt>
                <c:pt idx="756">
                  <c:v>840.41503279999995</c:v>
                </c:pt>
                <c:pt idx="757">
                  <c:v>680.44499493000001</c:v>
                </c:pt>
                <c:pt idx="758">
                  <c:v>971.16397810000001</c:v>
                </c:pt>
                <c:pt idx="759">
                  <c:v>943.16402268000002</c:v>
                </c:pt>
                <c:pt idx="760">
                  <c:v>960.96798741999999</c:v>
                </c:pt>
                <c:pt idx="761">
                  <c:v>533.45698976999995</c:v>
                </c:pt>
                <c:pt idx="762">
                  <c:v>983.01800953999998</c:v>
                </c:pt>
                <c:pt idx="763">
                  <c:v>918.51602649999995</c:v>
                </c:pt>
                <c:pt idx="764">
                  <c:v>899.95699143000002</c:v>
                </c:pt>
                <c:pt idx="765">
                  <c:v>626.67001855000001</c:v>
                </c:pt>
                <c:pt idx="766">
                  <c:v>508.78100157</c:v>
                </c:pt>
                <c:pt idx="767">
                  <c:v>577.39999616</c:v>
                </c:pt>
                <c:pt idx="768">
                  <c:v>971.78898430000004</c:v>
                </c:pt>
                <c:pt idx="769">
                  <c:v>668.64200139000002</c:v>
                </c:pt>
                <c:pt idx="770">
                  <c:v>635.58598547999998</c:v>
                </c:pt>
                <c:pt idx="771">
                  <c:v>639.21600698999998</c:v>
                </c:pt>
                <c:pt idx="772">
                  <c:v>529.41100824</c:v>
                </c:pt>
                <c:pt idx="773">
                  <c:v>890.80598092000002</c:v>
                </c:pt>
                <c:pt idx="774">
                  <c:v>623.57799183999998</c:v>
                </c:pt>
                <c:pt idx="775">
                  <c:v>767.80199540000001</c:v>
                </c:pt>
                <c:pt idx="776">
                  <c:v>751.33997679000004</c:v>
                </c:pt>
                <c:pt idx="777">
                  <c:v>740.01800190999995</c:v>
                </c:pt>
                <c:pt idx="778">
                  <c:v>687.44399630999999</c:v>
                </c:pt>
                <c:pt idx="779">
                  <c:v>706.92599629999995</c:v>
                </c:pt>
                <c:pt idx="780">
                  <c:v>624.02800047000005</c:v>
                </c:pt>
                <c:pt idx="781">
                  <c:v>705.62500094999996</c:v>
                </c:pt>
                <c:pt idx="782">
                  <c:v>508.31799590999998</c:v>
                </c:pt>
                <c:pt idx="783">
                  <c:v>797.76999413999999</c:v>
                </c:pt>
                <c:pt idx="784">
                  <c:v>714.90001982000001</c:v>
                </c:pt>
                <c:pt idx="785">
                  <c:v>661.01598287000002</c:v>
                </c:pt>
                <c:pt idx="786">
                  <c:v>652.49800110000001</c:v>
                </c:pt>
                <c:pt idx="787">
                  <c:v>542.44598627000005</c:v>
                </c:pt>
                <c:pt idx="788">
                  <c:v>771.95598744999995</c:v>
                </c:pt>
                <c:pt idx="789">
                  <c:v>566.84200346</c:v>
                </c:pt>
                <c:pt idx="790">
                  <c:v>802.16601086000003</c:v>
                </c:pt>
                <c:pt idx="791">
                  <c:v>618.71199858</c:v>
                </c:pt>
                <c:pt idx="792">
                  <c:v>594.25300335999998</c:v>
                </c:pt>
                <c:pt idx="793">
                  <c:v>526.16798401000005</c:v>
                </c:pt>
                <c:pt idx="794">
                  <c:v>510.30501318</c:v>
                </c:pt>
                <c:pt idx="795">
                  <c:v>525.8169924</c:v>
                </c:pt>
                <c:pt idx="796">
                  <c:v>752.57499157999996</c:v>
                </c:pt>
                <c:pt idx="797">
                  <c:v>687.78698586999997</c:v>
                </c:pt>
                <c:pt idx="798">
                  <c:v>567.75100452000004</c:v>
                </c:pt>
                <c:pt idx="799">
                  <c:v>689.92998219000003</c:v>
                </c:pt>
                <c:pt idx="800">
                  <c:v>668.99000013</c:v>
                </c:pt>
                <c:pt idx="801">
                  <c:v>574.33701563</c:v>
                </c:pt>
                <c:pt idx="802">
                  <c:v>836.63497673999996</c:v>
                </c:pt>
                <c:pt idx="803">
                  <c:v>503.50700232000003</c:v>
                </c:pt>
                <c:pt idx="804">
                  <c:v>509.45498699000001</c:v>
                </c:pt>
                <c:pt idx="805">
                  <c:v>633.29600000000005</c:v>
                </c:pt>
                <c:pt idx="806">
                  <c:v>512.87200522000001</c:v>
                </c:pt>
                <c:pt idx="807">
                  <c:v>601.58200431</c:v>
                </c:pt>
                <c:pt idx="808">
                  <c:v>783.21299182999996</c:v>
                </c:pt>
                <c:pt idx="809">
                  <c:v>690.61998778999998</c:v>
                </c:pt>
                <c:pt idx="810">
                  <c:v>671.86201727000002</c:v>
                </c:pt>
                <c:pt idx="811">
                  <c:v>985.6170181</c:v>
                </c:pt>
                <c:pt idx="812">
                  <c:v>539.32798648000005</c:v>
                </c:pt>
                <c:pt idx="813">
                  <c:v>945.37497472999996</c:v>
                </c:pt>
                <c:pt idx="814">
                  <c:v>725.47096121000004</c:v>
                </c:pt>
                <c:pt idx="815">
                  <c:v>686.22002220000002</c:v>
                </c:pt>
                <c:pt idx="816">
                  <c:v>825.43902659000003</c:v>
                </c:pt>
                <c:pt idx="817">
                  <c:v>638.01802289</c:v>
                </c:pt>
                <c:pt idx="818">
                  <c:v>851.00000221000005</c:v>
                </c:pt>
                <c:pt idx="819">
                  <c:v>528.91699647999997</c:v>
                </c:pt>
                <c:pt idx="820">
                  <c:v>592.36800229999994</c:v>
                </c:pt>
                <c:pt idx="821">
                  <c:v>552.28599976999999</c:v>
                </c:pt>
                <c:pt idx="822">
                  <c:v>788.09401011</c:v>
                </c:pt>
                <c:pt idx="823">
                  <c:v>569.23798710000005</c:v>
                </c:pt>
                <c:pt idx="824">
                  <c:v>519.03399753999997</c:v>
                </c:pt>
                <c:pt idx="825">
                  <c:v>672.40501773000005</c:v>
                </c:pt>
                <c:pt idx="826">
                  <c:v>758.11402607000002</c:v>
                </c:pt>
                <c:pt idx="827">
                  <c:v>615.27399050999998</c:v>
                </c:pt>
                <c:pt idx="828">
                  <c:v>808.37598383</c:v>
                </c:pt>
                <c:pt idx="829">
                  <c:v>917.61500835000004</c:v>
                </c:pt>
                <c:pt idx="830">
                  <c:v>529.15999925000006</c:v>
                </c:pt>
                <c:pt idx="831">
                  <c:v>909.48201251</c:v>
                </c:pt>
                <c:pt idx="832">
                  <c:v>731.66001701000005</c:v>
                </c:pt>
                <c:pt idx="833">
                  <c:v>733.28699815000004</c:v>
                </c:pt>
                <c:pt idx="834">
                  <c:v>701.04801679000002</c:v>
                </c:pt>
                <c:pt idx="835">
                  <c:v>878.88599634000002</c:v>
                </c:pt>
                <c:pt idx="836">
                  <c:v>914.25302797999996</c:v>
                </c:pt>
                <c:pt idx="837">
                  <c:v>530.68700016000003</c:v>
                </c:pt>
                <c:pt idx="838">
                  <c:v>858.29600488999995</c:v>
                </c:pt>
                <c:pt idx="839">
                  <c:v>586.96299755999996</c:v>
                </c:pt>
                <c:pt idx="840">
                  <c:v>577.83201646999999</c:v>
                </c:pt>
                <c:pt idx="841">
                  <c:v>846.21901548000005</c:v>
                </c:pt>
                <c:pt idx="842">
                  <c:v>709.96598339000002</c:v>
                </c:pt>
                <c:pt idx="843">
                  <c:v>834.61800646999995</c:v>
                </c:pt>
                <c:pt idx="844">
                  <c:v>512.55897879999998</c:v>
                </c:pt>
                <c:pt idx="845">
                  <c:v>499.99400209999999</c:v>
                </c:pt>
                <c:pt idx="846">
                  <c:v>520.55099356000005</c:v>
                </c:pt>
                <c:pt idx="847">
                  <c:v>654.81200099</c:v>
                </c:pt>
                <c:pt idx="848">
                  <c:v>613.90800333000004</c:v>
                </c:pt>
                <c:pt idx="849">
                  <c:v>886.72797346000004</c:v>
                </c:pt>
                <c:pt idx="850">
                  <c:v>777.62999665999996</c:v>
                </c:pt>
                <c:pt idx="851">
                  <c:v>670.71400428000004</c:v>
                </c:pt>
                <c:pt idx="852">
                  <c:v>992.46298516000002</c:v>
                </c:pt>
                <c:pt idx="853">
                  <c:v>557.13001429999997</c:v>
                </c:pt>
                <c:pt idx="854">
                  <c:v>937.86801577000006</c:v>
                </c:pt>
                <c:pt idx="855">
                  <c:v>519.72102176999999</c:v>
                </c:pt>
                <c:pt idx="856">
                  <c:v>887.31102817999999</c:v>
                </c:pt>
                <c:pt idx="857">
                  <c:v>511.70900315</c:v>
                </c:pt>
                <c:pt idx="858">
                  <c:v>948.66299045000005</c:v>
                </c:pt>
                <c:pt idx="859">
                  <c:v>548.02000618</c:v>
                </c:pt>
                <c:pt idx="860">
                  <c:v>552.92397165</c:v>
                </c:pt>
                <c:pt idx="861">
                  <c:v>889.05101477999995</c:v>
                </c:pt>
                <c:pt idx="862">
                  <c:v>513.58000612000001</c:v>
                </c:pt>
                <c:pt idx="863">
                  <c:v>937.90801214999999</c:v>
                </c:pt>
                <c:pt idx="864">
                  <c:v>996.12599467999996</c:v>
                </c:pt>
                <c:pt idx="865">
                  <c:v>522.79000425000004</c:v>
                </c:pt>
                <c:pt idx="866">
                  <c:v>669.96098840000002</c:v>
                </c:pt>
                <c:pt idx="867">
                  <c:v>854.84801375999996</c:v>
                </c:pt>
                <c:pt idx="868">
                  <c:v>850.12101113999995</c:v>
                </c:pt>
                <c:pt idx="869">
                  <c:v>592.78500378000001</c:v>
                </c:pt>
                <c:pt idx="870">
                  <c:v>965.61301218999995</c:v>
                </c:pt>
                <c:pt idx="871">
                  <c:v>655.79901052000002</c:v>
                </c:pt>
                <c:pt idx="872">
                  <c:v>879.00199509000004</c:v>
                </c:pt>
                <c:pt idx="873">
                  <c:v>559.23701691999997</c:v>
                </c:pt>
                <c:pt idx="874">
                  <c:v>520.60197948999996</c:v>
                </c:pt>
                <c:pt idx="875">
                  <c:v>604.39501285999995</c:v>
                </c:pt>
                <c:pt idx="876">
                  <c:v>536.79799843000001</c:v>
                </c:pt>
                <c:pt idx="877">
                  <c:v>931.36499774000004</c:v>
                </c:pt>
                <c:pt idx="878">
                  <c:v>844.66701579000005</c:v>
                </c:pt>
                <c:pt idx="879">
                  <c:v>728.42001945000004</c:v>
                </c:pt>
                <c:pt idx="880">
                  <c:v>618.25900674000002</c:v>
                </c:pt>
                <c:pt idx="881">
                  <c:v>581.03099179000003</c:v>
                </c:pt>
                <c:pt idx="882">
                  <c:v>521.06000017999997</c:v>
                </c:pt>
                <c:pt idx="883">
                  <c:v>722.37198961000001</c:v>
                </c:pt>
                <c:pt idx="884">
                  <c:v>991.27899753999998</c:v>
                </c:pt>
                <c:pt idx="885">
                  <c:v>798.38801289000003</c:v>
                </c:pt>
                <c:pt idx="886">
                  <c:v>755.13298798000005</c:v>
                </c:pt>
                <c:pt idx="887">
                  <c:v>583.90599394000003</c:v>
                </c:pt>
                <c:pt idx="888">
                  <c:v>923.69902908999995</c:v>
                </c:pt>
                <c:pt idx="889">
                  <c:v>819.47998475999998</c:v>
                </c:pt>
                <c:pt idx="890">
                  <c:v>655.39498447999995</c:v>
                </c:pt>
                <c:pt idx="891">
                  <c:v>791.03699183000003</c:v>
                </c:pt>
                <c:pt idx="892">
                  <c:v>657.02898109</c:v>
                </c:pt>
                <c:pt idx="893">
                  <c:v>585.16700816000002</c:v>
                </c:pt>
                <c:pt idx="894">
                  <c:v>651.01801681999996</c:v>
                </c:pt>
                <c:pt idx="895">
                  <c:v>763.82299435000004</c:v>
                </c:pt>
                <c:pt idx="896">
                  <c:v>715.82196867000005</c:v>
                </c:pt>
                <c:pt idx="897">
                  <c:v>910.64299249999999</c:v>
                </c:pt>
                <c:pt idx="898">
                  <c:v>578.33800828000005</c:v>
                </c:pt>
                <c:pt idx="899">
                  <c:v>631.58701983000003</c:v>
                </c:pt>
                <c:pt idx="900">
                  <c:v>691.43602264000003</c:v>
                </c:pt>
                <c:pt idx="901">
                  <c:v>550.14001119</c:v>
                </c:pt>
                <c:pt idx="902">
                  <c:v>942.17801476</c:v>
                </c:pt>
                <c:pt idx="903">
                  <c:v>686.49598407999997</c:v>
                </c:pt>
                <c:pt idx="904">
                  <c:v>582.96100985999999</c:v>
                </c:pt>
                <c:pt idx="905">
                  <c:v>856.48299909000002</c:v>
                </c:pt>
                <c:pt idx="906">
                  <c:v>515.27701138999998</c:v>
                </c:pt>
                <c:pt idx="907">
                  <c:v>517.55699515000003</c:v>
                </c:pt>
                <c:pt idx="908">
                  <c:v>549.98801338999999</c:v>
                </c:pt>
                <c:pt idx="909">
                  <c:v>525.78199494</c:v>
                </c:pt>
                <c:pt idx="910">
                  <c:v>636.22799473999999</c:v>
                </c:pt>
                <c:pt idx="911">
                  <c:v>517.06999969000003</c:v>
                </c:pt>
                <c:pt idx="912">
                  <c:v>806.86796862000006</c:v>
                </c:pt>
                <c:pt idx="913">
                  <c:v>733.48096752000004</c:v>
                </c:pt>
                <c:pt idx="914">
                  <c:v>865.95498610000004</c:v>
                </c:pt>
                <c:pt idx="915">
                  <c:v>504.46399522000002</c:v>
                </c:pt>
                <c:pt idx="916">
                  <c:v>577.13500856999997</c:v>
                </c:pt>
                <c:pt idx="917">
                  <c:v>842.01601839</c:v>
                </c:pt>
                <c:pt idx="918">
                  <c:v>548.67599319999999</c:v>
                </c:pt>
                <c:pt idx="919">
                  <c:v>937.08997273</c:v>
                </c:pt>
                <c:pt idx="920">
                  <c:v>625.56101149000006</c:v>
                </c:pt>
                <c:pt idx="921">
                  <c:v>647.91000258999998</c:v>
                </c:pt>
                <c:pt idx="922">
                  <c:v>602.63199328999997</c:v>
                </c:pt>
                <c:pt idx="923">
                  <c:v>504.63301444000001</c:v>
                </c:pt>
                <c:pt idx="924">
                  <c:v>767.15402733999997</c:v>
                </c:pt>
                <c:pt idx="925">
                  <c:v>609.80400181000005</c:v>
                </c:pt>
                <c:pt idx="926">
                  <c:v>864.43099701000006</c:v>
                </c:pt>
                <c:pt idx="927">
                  <c:v>800.22198891999994</c:v>
                </c:pt>
                <c:pt idx="928">
                  <c:v>539.43501805999995</c:v>
                </c:pt>
                <c:pt idx="929">
                  <c:v>563.92401242000005</c:v>
                </c:pt>
                <c:pt idx="930">
                  <c:v>997.19199574000004</c:v>
                </c:pt>
                <c:pt idx="931">
                  <c:v>717.28599584000006</c:v>
                </c:pt>
                <c:pt idx="932">
                  <c:v>582.06700151999996</c:v>
                </c:pt>
                <c:pt idx="933">
                  <c:v>985.38599610000006</c:v>
                </c:pt>
                <c:pt idx="934">
                  <c:v>678.87300073999995</c:v>
                </c:pt>
                <c:pt idx="935">
                  <c:v>510.48399797000002</c:v>
                </c:pt>
                <c:pt idx="936">
                  <c:v>510.17999517999999</c:v>
                </c:pt>
                <c:pt idx="937">
                  <c:v>534.06201266999994</c:v>
                </c:pt>
                <c:pt idx="938">
                  <c:v>558.65601968999999</c:v>
                </c:pt>
                <c:pt idx="939">
                  <c:v>885.15499306000004</c:v>
                </c:pt>
                <c:pt idx="940">
                  <c:v>693.23002195000004</c:v>
                </c:pt>
                <c:pt idx="941">
                  <c:v>540.81000875999996</c:v>
                </c:pt>
                <c:pt idx="942">
                  <c:v>837.95600985999999</c:v>
                </c:pt>
                <c:pt idx="943">
                  <c:v>764.86599171</c:v>
                </c:pt>
                <c:pt idx="944">
                  <c:v>707.80000075999999</c:v>
                </c:pt>
                <c:pt idx="945">
                  <c:v>742.91097963000004</c:v>
                </c:pt>
                <c:pt idx="946">
                  <c:v>945.38601231999996</c:v>
                </c:pt>
                <c:pt idx="947">
                  <c:v>518.00397682000005</c:v>
                </c:pt>
                <c:pt idx="948">
                  <c:v>787.78600406999999</c:v>
                </c:pt>
                <c:pt idx="949">
                  <c:v>665.28698718999999</c:v>
                </c:pt>
                <c:pt idx="950">
                  <c:v>628.01498100000003</c:v>
                </c:pt>
                <c:pt idx="951">
                  <c:v>592.70299624999996</c:v>
                </c:pt>
                <c:pt idx="952">
                  <c:v>585.4279871</c:v>
                </c:pt>
                <c:pt idx="953">
                  <c:v>541.23999738999998</c:v>
                </c:pt>
                <c:pt idx="954">
                  <c:v>552.62499796999998</c:v>
                </c:pt>
                <c:pt idx="955">
                  <c:v>960.90800237999997</c:v>
                </c:pt>
                <c:pt idx="956">
                  <c:v>926.04500102999998</c:v>
                </c:pt>
                <c:pt idx="957">
                  <c:v>804.83400571000004</c:v>
                </c:pt>
                <c:pt idx="958">
                  <c:v>515.86399007</c:v>
                </c:pt>
                <c:pt idx="959">
                  <c:v>605.10401296999999</c:v>
                </c:pt>
                <c:pt idx="960">
                  <c:v>921.24300945000005</c:v>
                </c:pt>
                <c:pt idx="961">
                  <c:v>861.39597058000004</c:v>
                </c:pt>
                <c:pt idx="962">
                  <c:v>514.35001351999995</c:v>
                </c:pt>
                <c:pt idx="963">
                  <c:v>620.67498708000005</c:v>
                </c:pt>
                <c:pt idx="964">
                  <c:v>764.25597453</c:v>
                </c:pt>
                <c:pt idx="965">
                  <c:v>675.07398617000001</c:v>
                </c:pt>
                <c:pt idx="966">
                  <c:v>684.11999929000001</c:v>
                </c:pt>
                <c:pt idx="967">
                  <c:v>768.51100587999997</c:v>
                </c:pt>
                <c:pt idx="968">
                  <c:v>937.29300081999997</c:v>
                </c:pt>
                <c:pt idx="969">
                  <c:v>589.04301077000002</c:v>
                </c:pt>
                <c:pt idx="970">
                  <c:v>874.26798248</c:v>
                </c:pt>
                <c:pt idx="971">
                  <c:v>728.63898987000005</c:v>
                </c:pt>
                <c:pt idx="972">
                  <c:v>855.38600301999998</c:v>
                </c:pt>
                <c:pt idx="973">
                  <c:v>575.44500660999995</c:v>
                </c:pt>
                <c:pt idx="974">
                  <c:v>847.40797614999997</c:v>
                </c:pt>
                <c:pt idx="975">
                  <c:v>581.16199613000003</c:v>
                </c:pt>
                <c:pt idx="976">
                  <c:v>669.34200286999999</c:v>
                </c:pt>
                <c:pt idx="977">
                  <c:v>536.50102386000003</c:v>
                </c:pt>
                <c:pt idx="978">
                  <c:v>723.29800689000001</c:v>
                </c:pt>
                <c:pt idx="979">
                  <c:v>804.59002036000004</c:v>
                </c:pt>
                <c:pt idx="980">
                  <c:v>772.38397449000001</c:v>
                </c:pt>
                <c:pt idx="981">
                  <c:v>700.92296730999999</c:v>
                </c:pt>
                <c:pt idx="982">
                  <c:v>557.13700481000001</c:v>
                </c:pt>
                <c:pt idx="983">
                  <c:v>856.31603329999996</c:v>
                </c:pt>
                <c:pt idx="984">
                  <c:v>955.75100802999998</c:v>
                </c:pt>
                <c:pt idx="985">
                  <c:v>984.46400045999997</c:v>
                </c:pt>
                <c:pt idx="986">
                  <c:v>932.24498898000002</c:v>
                </c:pt>
                <c:pt idx="987">
                  <c:v>550.46799754999995</c:v>
                </c:pt>
                <c:pt idx="988">
                  <c:v>580.00399016999995</c:v>
                </c:pt>
                <c:pt idx="989">
                  <c:v>571.96000265999999</c:v>
                </c:pt>
                <c:pt idx="990">
                  <c:v>626.02300720999995</c:v>
                </c:pt>
                <c:pt idx="991">
                  <c:v>657.14999187000001</c:v>
                </c:pt>
                <c:pt idx="992">
                  <c:v>582.66498017000004</c:v>
                </c:pt>
                <c:pt idx="993">
                  <c:v>511.69398379</c:v>
                </c:pt>
                <c:pt idx="994">
                  <c:v>539.63801289000003</c:v>
                </c:pt>
                <c:pt idx="995">
                  <c:v>771.72699313999999</c:v>
                </c:pt>
                <c:pt idx="996">
                  <c:v>640.41098629999999</c:v>
                </c:pt>
                <c:pt idx="997">
                  <c:v>619.65401065000003</c:v>
                </c:pt>
                <c:pt idx="998">
                  <c:v>998.45099520999997</c:v>
                </c:pt>
                <c:pt idx="999">
                  <c:v>854.52002001000005</c:v>
                </c:pt>
                <c:pt idx="1000">
                  <c:v>536.79800009999997</c:v>
                </c:pt>
                <c:pt idx="1001">
                  <c:v>935.69200282999998</c:v>
                </c:pt>
                <c:pt idx="1002">
                  <c:v>862.52300376000005</c:v>
                </c:pt>
                <c:pt idx="1003">
                  <c:v>858.98998451</c:v>
                </c:pt>
                <c:pt idx="1004">
                  <c:v>521.97001355999998</c:v>
                </c:pt>
                <c:pt idx="1005">
                  <c:v>767.10401976000003</c:v>
                </c:pt>
                <c:pt idx="1006">
                  <c:v>792.96201110000004</c:v>
                </c:pt>
                <c:pt idx="1007">
                  <c:v>556.59201092000001</c:v>
                </c:pt>
                <c:pt idx="1008">
                  <c:v>910.50500607000004</c:v>
                </c:pt>
                <c:pt idx="1009">
                  <c:v>742.35698014000002</c:v>
                </c:pt>
                <c:pt idx="1010">
                  <c:v>612.65399313</c:v>
                </c:pt>
                <c:pt idx="1011">
                  <c:v>582.50999021999996</c:v>
                </c:pt>
                <c:pt idx="1012">
                  <c:v>518.69700222999995</c:v>
                </c:pt>
                <c:pt idx="1013">
                  <c:v>797.40999054999997</c:v>
                </c:pt>
                <c:pt idx="1014">
                  <c:v>766.80001545000005</c:v>
                </c:pt>
                <c:pt idx="1015">
                  <c:v>626.37699032</c:v>
                </c:pt>
                <c:pt idx="1016">
                  <c:v>595.22102832999997</c:v>
                </c:pt>
                <c:pt idx="1017">
                  <c:v>616.38600313999996</c:v>
                </c:pt>
                <c:pt idx="1018">
                  <c:v>580.83898377000003</c:v>
                </c:pt>
                <c:pt idx="1019">
                  <c:v>814.37100390000001</c:v>
                </c:pt>
                <c:pt idx="1020">
                  <c:v>543.08799022000005</c:v>
                </c:pt>
                <c:pt idx="1021">
                  <c:v>968.13898671000004</c:v>
                </c:pt>
                <c:pt idx="1022">
                  <c:v>856.27101420999998</c:v>
                </c:pt>
                <c:pt idx="1023">
                  <c:v>564.81499528999996</c:v>
                </c:pt>
                <c:pt idx="1024">
                  <c:v>696.11802124999997</c:v>
                </c:pt>
                <c:pt idx="1025">
                  <c:v>524.00799382000002</c:v>
                </c:pt>
                <c:pt idx="1026">
                  <c:v>590.99697727</c:v>
                </c:pt>
                <c:pt idx="1027">
                  <c:v>719.29499853000004</c:v>
                </c:pt>
                <c:pt idx="1028">
                  <c:v>879.85900735999996</c:v>
                </c:pt>
                <c:pt idx="1029">
                  <c:v>852.44998235000003</c:v>
                </c:pt>
                <c:pt idx="1030">
                  <c:v>606.42099154000005</c:v>
                </c:pt>
                <c:pt idx="1031">
                  <c:v>937.60601698999994</c:v>
                </c:pt>
                <c:pt idx="1032">
                  <c:v>911.11201394</c:v>
                </c:pt>
                <c:pt idx="1033">
                  <c:v>572.05599975999996</c:v>
                </c:pt>
                <c:pt idx="1034">
                  <c:v>602.79500055000005</c:v>
                </c:pt>
                <c:pt idx="1035">
                  <c:v>975.41099262</c:v>
                </c:pt>
                <c:pt idx="1036">
                  <c:v>966.71003889999997</c:v>
                </c:pt>
                <c:pt idx="1037">
                  <c:v>620.54901575999997</c:v>
                </c:pt>
                <c:pt idx="1038">
                  <c:v>836.22801661000005</c:v>
                </c:pt>
                <c:pt idx="1039">
                  <c:v>654.11699533000001</c:v>
                </c:pt>
                <c:pt idx="1040">
                  <c:v>686.68498135000004</c:v>
                </c:pt>
                <c:pt idx="1041">
                  <c:v>679.14001167000004</c:v>
                </c:pt>
                <c:pt idx="1042">
                  <c:v>633.98799652000002</c:v>
                </c:pt>
                <c:pt idx="1043">
                  <c:v>600.01701117000005</c:v>
                </c:pt>
                <c:pt idx="1044">
                  <c:v>805.78896486999997</c:v>
                </c:pt>
                <c:pt idx="1045">
                  <c:v>653.94497633000003</c:v>
                </c:pt>
                <c:pt idx="1046">
                  <c:v>502.99499702000003</c:v>
                </c:pt>
                <c:pt idx="1047">
                  <c:v>651.93700027</c:v>
                </c:pt>
                <c:pt idx="1048">
                  <c:v>781.75802782000005</c:v>
                </c:pt>
                <c:pt idx="1049">
                  <c:v>508.18798422999998</c:v>
                </c:pt>
                <c:pt idx="1050">
                  <c:v>715.11900233999995</c:v>
                </c:pt>
                <c:pt idx="1051">
                  <c:v>738.98097956000004</c:v>
                </c:pt>
                <c:pt idx="1052">
                  <c:v>584.54397057999995</c:v>
                </c:pt>
                <c:pt idx="1053">
                  <c:v>677.92000174999998</c:v>
                </c:pt>
                <c:pt idx="1054">
                  <c:v>784.21297646000005</c:v>
                </c:pt>
                <c:pt idx="1055">
                  <c:v>592.96100496999998</c:v>
                </c:pt>
                <c:pt idx="1056">
                  <c:v>781.80998850000003</c:v>
                </c:pt>
                <c:pt idx="1057">
                  <c:v>732.54398513000001</c:v>
                </c:pt>
                <c:pt idx="1058">
                  <c:v>617.98400878999996</c:v>
                </c:pt>
                <c:pt idx="1059">
                  <c:v>653.50496149000003</c:v>
                </c:pt>
                <c:pt idx="1060">
                  <c:v>986.44400000999997</c:v>
                </c:pt>
                <c:pt idx="1061">
                  <c:v>603.38699391</c:v>
                </c:pt>
                <c:pt idx="1062">
                  <c:v>531.95998858999997</c:v>
                </c:pt>
                <c:pt idx="1063">
                  <c:v>501.02000236999999</c:v>
                </c:pt>
                <c:pt idx="1064">
                  <c:v>705.14806556999997</c:v>
                </c:pt>
                <c:pt idx="1065">
                  <c:v>795.77198792000002</c:v>
                </c:pt>
                <c:pt idx="1066">
                  <c:v>535.64099955999995</c:v>
                </c:pt>
                <c:pt idx="1067">
                  <c:v>771.09198307999998</c:v>
                </c:pt>
                <c:pt idx="1068">
                  <c:v>677</c:v>
                </c:pt>
                <c:pt idx="1069">
                  <c:v>758.10800171000005</c:v>
                </c:pt>
                <c:pt idx="1070">
                  <c:v>523.88999861000002</c:v>
                </c:pt>
                <c:pt idx="1071">
                  <c:v>975.93599318999998</c:v>
                </c:pt>
                <c:pt idx="1072">
                  <c:v>538</c:v>
                </c:pt>
                <c:pt idx="1073">
                  <c:v>547.63100153000005</c:v>
                </c:pt>
                <c:pt idx="1074">
                  <c:v>789.00003815000002</c:v>
                </c:pt>
                <c:pt idx="1075">
                  <c:v>586</c:v>
                </c:pt>
                <c:pt idx="1076">
                  <c:v>532.63398111000004</c:v>
                </c:pt>
                <c:pt idx="1077">
                  <c:v>963.96101606000002</c:v>
                </c:pt>
                <c:pt idx="1078">
                  <c:v>638.84798192999995</c:v>
                </c:pt>
                <c:pt idx="1079">
                  <c:v>871.98899555000003</c:v>
                </c:pt>
                <c:pt idx="1080">
                  <c:v>855.85796379999999</c:v>
                </c:pt>
                <c:pt idx="1081">
                  <c:v>833</c:v>
                </c:pt>
                <c:pt idx="1082">
                  <c:v>779.86700857000005</c:v>
                </c:pt>
                <c:pt idx="1083">
                  <c:v>709</c:v>
                </c:pt>
                <c:pt idx="1084">
                  <c:v>671.65599823000002</c:v>
                </c:pt>
                <c:pt idx="1085">
                  <c:v>611.45997047000003</c:v>
                </c:pt>
                <c:pt idx="1086">
                  <c:v>577.65001701999995</c:v>
                </c:pt>
                <c:pt idx="1087">
                  <c:v>565.02297973999998</c:v>
                </c:pt>
                <c:pt idx="1088">
                  <c:v>545.94601439999997</c:v>
                </c:pt>
                <c:pt idx="1089">
                  <c:v>537.83904242999995</c:v>
                </c:pt>
                <c:pt idx="1090">
                  <c:v>537.35199725999996</c:v>
                </c:pt>
                <c:pt idx="1091">
                  <c:v>518.03697205000003</c:v>
                </c:pt>
                <c:pt idx="1092">
                  <c:v>508</c:v>
                </c:pt>
                <c:pt idx="1093">
                  <c:v>498.02599679999997</c:v>
                </c:pt>
                <c:pt idx="1094">
                  <c:v>497.80199826</c:v>
                </c:pt>
                <c:pt idx="1095">
                  <c:v>497.65399711999999</c:v>
                </c:pt>
                <c:pt idx="1096">
                  <c:v>496.78798770999998</c:v>
                </c:pt>
                <c:pt idx="1097">
                  <c:v>495.66399151000002</c:v>
                </c:pt>
                <c:pt idx="1098">
                  <c:v>493.71500027000002</c:v>
                </c:pt>
                <c:pt idx="1099">
                  <c:v>492.04498744</c:v>
                </c:pt>
                <c:pt idx="1100">
                  <c:v>487.18700051000002</c:v>
                </c:pt>
                <c:pt idx="1101">
                  <c:v>486.29003297999998</c:v>
                </c:pt>
                <c:pt idx="1102">
                  <c:v>485.74699450000003</c:v>
                </c:pt>
                <c:pt idx="1103">
                  <c:v>485.57700229</c:v>
                </c:pt>
                <c:pt idx="1104">
                  <c:v>484.76100111</c:v>
                </c:pt>
                <c:pt idx="1105">
                  <c:v>481.84798198999999</c:v>
                </c:pt>
                <c:pt idx="1106">
                  <c:v>479.49599981</c:v>
                </c:pt>
                <c:pt idx="1107">
                  <c:v>479.1790024</c:v>
                </c:pt>
                <c:pt idx="1108">
                  <c:v>478.42399692999999</c:v>
                </c:pt>
                <c:pt idx="1109">
                  <c:v>477.57100737000002</c:v>
                </c:pt>
                <c:pt idx="1110">
                  <c:v>475.60699129</c:v>
                </c:pt>
                <c:pt idx="1111">
                  <c:v>473.75701046</c:v>
                </c:pt>
                <c:pt idx="1112">
                  <c:v>473.52499412999998</c:v>
                </c:pt>
                <c:pt idx="1113">
                  <c:v>471.64400053000003</c:v>
                </c:pt>
                <c:pt idx="1114">
                  <c:v>471.21600126999999</c:v>
                </c:pt>
                <c:pt idx="1115">
                  <c:v>470.96399593000001</c:v>
                </c:pt>
                <c:pt idx="1116">
                  <c:v>466.99598598</c:v>
                </c:pt>
                <c:pt idx="1117">
                  <c:v>466.79399919999997</c:v>
                </c:pt>
                <c:pt idx="1118">
                  <c:v>466.76400769000003</c:v>
                </c:pt>
                <c:pt idx="1119">
                  <c:v>466.50499535</c:v>
                </c:pt>
                <c:pt idx="1120">
                  <c:v>466.24499512</c:v>
                </c:pt>
                <c:pt idx="1121">
                  <c:v>465.80200070000001</c:v>
                </c:pt>
                <c:pt idx="1122">
                  <c:v>465.59000075</c:v>
                </c:pt>
                <c:pt idx="1123">
                  <c:v>464.82299846000001</c:v>
                </c:pt>
                <c:pt idx="1124">
                  <c:v>464.27201176</c:v>
                </c:pt>
                <c:pt idx="1125">
                  <c:v>463.72598827000002</c:v>
                </c:pt>
                <c:pt idx="1126">
                  <c:v>463.57799673</c:v>
                </c:pt>
                <c:pt idx="1127">
                  <c:v>462.11801451000002</c:v>
                </c:pt>
                <c:pt idx="1128">
                  <c:v>461.97300123999997</c:v>
                </c:pt>
                <c:pt idx="1129">
                  <c:v>461.93000119999999</c:v>
                </c:pt>
                <c:pt idx="1130">
                  <c:v>461.13698434999998</c:v>
                </c:pt>
                <c:pt idx="1131">
                  <c:v>460.37197947999999</c:v>
                </c:pt>
                <c:pt idx="1132">
                  <c:v>460.10799658000002</c:v>
                </c:pt>
                <c:pt idx="1133">
                  <c:v>459.50298660999999</c:v>
                </c:pt>
                <c:pt idx="1134">
                  <c:v>459</c:v>
                </c:pt>
                <c:pt idx="1135">
                  <c:v>458.97199869000002</c:v>
                </c:pt>
                <c:pt idx="1136">
                  <c:v>458.64001429000001</c:v>
                </c:pt>
                <c:pt idx="1137">
                  <c:v>458.47999793000002</c:v>
                </c:pt>
                <c:pt idx="1138">
                  <c:v>458.43499731999998</c:v>
                </c:pt>
                <c:pt idx="1139">
                  <c:v>458.09298158000001</c:v>
                </c:pt>
                <c:pt idx="1140">
                  <c:v>457.83299059000001</c:v>
                </c:pt>
                <c:pt idx="1141">
                  <c:v>457.56799966</c:v>
                </c:pt>
                <c:pt idx="1142">
                  <c:v>456.77100419999999</c:v>
                </c:pt>
                <c:pt idx="1143">
                  <c:v>456.2110126</c:v>
                </c:pt>
                <c:pt idx="1144">
                  <c:v>455.81999045999999</c:v>
                </c:pt>
                <c:pt idx="1145">
                  <c:v>454.87300550999998</c:v>
                </c:pt>
                <c:pt idx="1146">
                  <c:v>454.83300114000002</c:v>
                </c:pt>
                <c:pt idx="1147">
                  <c:v>454.05501270000002</c:v>
                </c:pt>
                <c:pt idx="1148">
                  <c:v>453.28999591000002</c:v>
                </c:pt>
                <c:pt idx="1149">
                  <c:v>453.05499803999999</c:v>
                </c:pt>
                <c:pt idx="1150">
                  <c:v>452.05900322999997</c:v>
                </c:pt>
                <c:pt idx="1151">
                  <c:v>451.79402112999998</c:v>
                </c:pt>
                <c:pt idx="1152">
                  <c:v>448.83900928000003</c:v>
                </c:pt>
                <c:pt idx="1153">
                  <c:v>448.59999800000003</c:v>
                </c:pt>
                <c:pt idx="1154">
                  <c:v>448</c:v>
                </c:pt>
                <c:pt idx="1155">
                  <c:v>447.48600626000001</c:v>
                </c:pt>
                <c:pt idx="1156">
                  <c:v>445.75899339</c:v>
                </c:pt>
                <c:pt idx="1157">
                  <c:v>445.49000986999999</c:v>
                </c:pt>
                <c:pt idx="1158">
                  <c:v>445.37899435000003</c:v>
                </c:pt>
                <c:pt idx="1159">
                  <c:v>445.11298311000002</c:v>
                </c:pt>
                <c:pt idx="1160">
                  <c:v>442.81699204</c:v>
                </c:pt>
                <c:pt idx="1161">
                  <c:v>441.93700855999998</c:v>
                </c:pt>
                <c:pt idx="1162">
                  <c:v>441.56898403000002</c:v>
                </c:pt>
                <c:pt idx="1163">
                  <c:v>441.37599634999998</c:v>
                </c:pt>
                <c:pt idx="1164">
                  <c:v>440</c:v>
                </c:pt>
                <c:pt idx="1165">
                  <c:v>439.87501501999998</c:v>
                </c:pt>
                <c:pt idx="1166">
                  <c:v>439.01200587</c:v>
                </c:pt>
                <c:pt idx="1167">
                  <c:v>438.11199820000002</c:v>
                </c:pt>
                <c:pt idx="1168">
                  <c:v>437.96499932</c:v>
                </c:pt>
                <c:pt idx="1169">
                  <c:v>437.48401618000003</c:v>
                </c:pt>
                <c:pt idx="1170">
                  <c:v>436.45399463000001</c:v>
                </c:pt>
                <c:pt idx="1171">
                  <c:v>434.74100482</c:v>
                </c:pt>
                <c:pt idx="1172">
                  <c:v>433.11998677000003</c:v>
                </c:pt>
                <c:pt idx="1173">
                  <c:v>431.60599101000003</c:v>
                </c:pt>
                <c:pt idx="1174">
                  <c:v>430.76299703000001</c:v>
                </c:pt>
                <c:pt idx="1175">
                  <c:v>430.41301155000002</c:v>
                </c:pt>
                <c:pt idx="1176">
                  <c:v>430.13000297999997</c:v>
                </c:pt>
                <c:pt idx="1177">
                  <c:v>429.68699293999998</c:v>
                </c:pt>
                <c:pt idx="1178">
                  <c:v>428.92600167000001</c:v>
                </c:pt>
                <c:pt idx="1179">
                  <c:v>428.09900582</c:v>
                </c:pt>
                <c:pt idx="1180">
                  <c:v>427.97600001000001</c:v>
                </c:pt>
                <c:pt idx="1181">
                  <c:v>427.40200090000002</c:v>
                </c:pt>
                <c:pt idx="1182">
                  <c:v>427.22398930999998</c:v>
                </c:pt>
                <c:pt idx="1183">
                  <c:v>426.99502562999999</c:v>
                </c:pt>
                <c:pt idx="1184">
                  <c:v>426.16999673999999</c:v>
                </c:pt>
                <c:pt idx="1185">
                  <c:v>426.12799834999998</c:v>
                </c:pt>
                <c:pt idx="1186">
                  <c:v>426.02200185999999</c:v>
                </c:pt>
                <c:pt idx="1187">
                  <c:v>425.35199940000001</c:v>
                </c:pt>
                <c:pt idx="1188">
                  <c:v>425.31698716</c:v>
                </c:pt>
                <c:pt idx="1189">
                  <c:v>423.94900250000001</c:v>
                </c:pt>
                <c:pt idx="1190">
                  <c:v>423.04599243000001</c:v>
                </c:pt>
                <c:pt idx="1191">
                  <c:v>422.76399708000002</c:v>
                </c:pt>
                <c:pt idx="1192">
                  <c:v>421.03900611</c:v>
                </c:pt>
                <c:pt idx="1193">
                  <c:v>420.06801915</c:v>
                </c:pt>
                <c:pt idx="1194">
                  <c:v>419.90200006999999</c:v>
                </c:pt>
                <c:pt idx="1195">
                  <c:v>419.76499747999998</c:v>
                </c:pt>
                <c:pt idx="1196">
                  <c:v>419.18400836000001</c:v>
                </c:pt>
                <c:pt idx="1197">
                  <c:v>418.47800325999998</c:v>
                </c:pt>
                <c:pt idx="1198">
                  <c:v>418.10200787000002</c:v>
                </c:pt>
                <c:pt idx="1199">
                  <c:v>417.59398663000002</c:v>
                </c:pt>
                <c:pt idx="1200">
                  <c:v>416.35401138999998</c:v>
                </c:pt>
                <c:pt idx="1201">
                  <c:v>416.20799899000002</c:v>
                </c:pt>
                <c:pt idx="1202">
                  <c:v>414.4239862</c:v>
                </c:pt>
                <c:pt idx="1203">
                  <c:v>413.54999161000001</c:v>
                </c:pt>
                <c:pt idx="1204">
                  <c:v>413.43599379</c:v>
                </c:pt>
                <c:pt idx="1205">
                  <c:v>412.86300491999998</c:v>
                </c:pt>
                <c:pt idx="1206">
                  <c:v>412.63199741</c:v>
                </c:pt>
                <c:pt idx="1207">
                  <c:v>412.35699986999998</c:v>
                </c:pt>
                <c:pt idx="1208">
                  <c:v>411.99197912</c:v>
                </c:pt>
                <c:pt idx="1209">
                  <c:v>411.45899585000001</c:v>
                </c:pt>
                <c:pt idx="1210">
                  <c:v>410.53200244999999</c:v>
                </c:pt>
                <c:pt idx="1211">
                  <c:v>409.64101004999998</c:v>
                </c:pt>
                <c:pt idx="1212">
                  <c:v>407.88899922000002</c:v>
                </c:pt>
                <c:pt idx="1213">
                  <c:v>407.64001143000002</c:v>
                </c:pt>
                <c:pt idx="1214">
                  <c:v>405.28001153000002</c:v>
                </c:pt>
                <c:pt idx="1215">
                  <c:v>403.85698538999998</c:v>
                </c:pt>
                <c:pt idx="1216">
                  <c:v>403.13999128</c:v>
                </c:pt>
                <c:pt idx="1217">
                  <c:v>401.99497986</c:v>
                </c:pt>
                <c:pt idx="1218">
                  <c:v>401.53500414000001</c:v>
                </c:pt>
                <c:pt idx="1219">
                  <c:v>401.44500619000002</c:v>
                </c:pt>
                <c:pt idx="1220">
                  <c:v>400.13398634999999</c:v>
                </c:pt>
                <c:pt idx="1221">
                  <c:v>400.03598785000003</c:v>
                </c:pt>
                <c:pt idx="1222">
                  <c:v>398.76200556999999</c:v>
                </c:pt>
                <c:pt idx="1223">
                  <c:v>397.17001319000002</c:v>
                </c:pt>
                <c:pt idx="1224">
                  <c:v>397.10099423000003</c:v>
                </c:pt>
                <c:pt idx="1225">
                  <c:v>396.96199894</c:v>
                </c:pt>
                <c:pt idx="1226">
                  <c:v>396.30101478</c:v>
                </c:pt>
                <c:pt idx="1227">
                  <c:v>396.09099006999998</c:v>
                </c:pt>
                <c:pt idx="1228">
                  <c:v>394.90499103000002</c:v>
                </c:pt>
                <c:pt idx="1229">
                  <c:v>392.88600183</c:v>
                </c:pt>
                <c:pt idx="1230">
                  <c:v>391.74598742000001</c:v>
                </c:pt>
                <c:pt idx="1231">
                  <c:v>391.72699069999999</c:v>
                </c:pt>
                <c:pt idx="1232">
                  <c:v>391.63099699999998</c:v>
                </c:pt>
                <c:pt idx="1233">
                  <c:v>389.91599667000003</c:v>
                </c:pt>
                <c:pt idx="1234">
                  <c:v>389.65598922999999</c:v>
                </c:pt>
                <c:pt idx="1235">
                  <c:v>389.62001443000003</c:v>
                </c:pt>
                <c:pt idx="1236">
                  <c:v>388.60301125000001</c:v>
                </c:pt>
                <c:pt idx="1237">
                  <c:v>388.55400491</c:v>
                </c:pt>
                <c:pt idx="1238">
                  <c:v>387.89199471000001</c:v>
                </c:pt>
                <c:pt idx="1239">
                  <c:v>386.49600935000001</c:v>
                </c:pt>
                <c:pt idx="1240">
                  <c:v>386.35199460000001</c:v>
                </c:pt>
                <c:pt idx="1241">
                  <c:v>385.65200149999998</c:v>
                </c:pt>
                <c:pt idx="1242">
                  <c:v>385.31499386000002</c:v>
                </c:pt>
                <c:pt idx="1243">
                  <c:v>384.57998657000002</c:v>
                </c:pt>
                <c:pt idx="1244">
                  <c:v>384.40401732999999</c:v>
                </c:pt>
                <c:pt idx="1245">
                  <c:v>383.88299954000001</c:v>
                </c:pt>
                <c:pt idx="1246">
                  <c:v>383.67000055</c:v>
                </c:pt>
                <c:pt idx="1247">
                  <c:v>382.71098756999999</c:v>
                </c:pt>
                <c:pt idx="1248">
                  <c:v>382.22699475000002</c:v>
                </c:pt>
                <c:pt idx="1249">
                  <c:v>382.22301519000001</c:v>
                </c:pt>
                <c:pt idx="1250">
                  <c:v>381.79300666</c:v>
                </c:pt>
                <c:pt idx="1251">
                  <c:v>381.51301943999999</c:v>
                </c:pt>
                <c:pt idx="1252">
                  <c:v>381.31199980000002</c:v>
                </c:pt>
                <c:pt idx="1253">
                  <c:v>380.49098277000002</c:v>
                </c:pt>
                <c:pt idx="1254">
                  <c:v>380.37399428999998</c:v>
                </c:pt>
                <c:pt idx="1255">
                  <c:v>378.62797784999998</c:v>
                </c:pt>
                <c:pt idx="1256">
                  <c:v>378.38100064000002</c:v>
                </c:pt>
                <c:pt idx="1257">
                  <c:v>377.74698186000001</c:v>
                </c:pt>
                <c:pt idx="1258">
                  <c:v>377.69998568</c:v>
                </c:pt>
                <c:pt idx="1259">
                  <c:v>377.53601237999999</c:v>
                </c:pt>
                <c:pt idx="1260">
                  <c:v>376.90700602999999</c:v>
                </c:pt>
                <c:pt idx="1261">
                  <c:v>375.26200008000001</c:v>
                </c:pt>
                <c:pt idx="1262">
                  <c:v>375.24300039000002</c:v>
                </c:pt>
                <c:pt idx="1263">
                  <c:v>374.94598961000003</c:v>
                </c:pt>
                <c:pt idx="1264">
                  <c:v>374.01998078999998</c:v>
                </c:pt>
                <c:pt idx="1265">
                  <c:v>373.81499767000003</c:v>
                </c:pt>
                <c:pt idx="1266">
                  <c:v>373.47900938999999</c:v>
                </c:pt>
                <c:pt idx="1267">
                  <c:v>373.04701102000001</c:v>
                </c:pt>
                <c:pt idx="1268">
                  <c:v>372.73899828999998</c:v>
                </c:pt>
                <c:pt idx="1269">
                  <c:v>372.08801985000002</c:v>
                </c:pt>
                <c:pt idx="1270">
                  <c:v>371.79000246999999</c:v>
                </c:pt>
                <c:pt idx="1271">
                  <c:v>370.72101092000003</c:v>
                </c:pt>
                <c:pt idx="1272">
                  <c:v>370.6480037</c:v>
                </c:pt>
                <c:pt idx="1273">
                  <c:v>369.08398019999998</c:v>
                </c:pt>
                <c:pt idx="1274">
                  <c:v>368.53700727</c:v>
                </c:pt>
                <c:pt idx="1275">
                  <c:v>368.35900681999999</c:v>
                </c:pt>
                <c:pt idx="1276">
                  <c:v>366.16798997000001</c:v>
                </c:pt>
                <c:pt idx="1277">
                  <c:v>364.83700454000001</c:v>
                </c:pt>
                <c:pt idx="1278">
                  <c:v>364.27999532000001</c:v>
                </c:pt>
                <c:pt idx="1279">
                  <c:v>364.27399635</c:v>
                </c:pt>
                <c:pt idx="1280">
                  <c:v>364.21500753999999</c:v>
                </c:pt>
                <c:pt idx="1281">
                  <c:v>363.67201066000001</c:v>
                </c:pt>
                <c:pt idx="1282">
                  <c:v>362.73001266</c:v>
                </c:pt>
                <c:pt idx="1283">
                  <c:v>362.05800390000002</c:v>
                </c:pt>
                <c:pt idx="1284">
                  <c:v>361.46899467999998</c:v>
                </c:pt>
                <c:pt idx="1285">
                  <c:v>360.88199847999999</c:v>
                </c:pt>
                <c:pt idx="1286">
                  <c:v>360.64799023</c:v>
                </c:pt>
                <c:pt idx="1287">
                  <c:v>358.99899363999998</c:v>
                </c:pt>
                <c:pt idx="1288">
                  <c:v>358.08599996999999</c:v>
                </c:pt>
                <c:pt idx="1289">
                  <c:v>358</c:v>
                </c:pt>
                <c:pt idx="1290">
                  <c:v>356.95499038999998</c:v>
                </c:pt>
                <c:pt idx="1291">
                  <c:v>356.8389957</c:v>
                </c:pt>
                <c:pt idx="1292">
                  <c:v>356.65198612</c:v>
                </c:pt>
                <c:pt idx="1293">
                  <c:v>356.08801389000001</c:v>
                </c:pt>
                <c:pt idx="1294">
                  <c:v>355.27999246000002</c:v>
                </c:pt>
                <c:pt idx="1295">
                  <c:v>354.34201372000001</c:v>
                </c:pt>
                <c:pt idx="1296">
                  <c:v>353.91899502000001</c:v>
                </c:pt>
                <c:pt idx="1297">
                  <c:v>353.87998474</c:v>
                </c:pt>
                <c:pt idx="1298">
                  <c:v>353.81500642999998</c:v>
                </c:pt>
                <c:pt idx="1299">
                  <c:v>353.38800113999997</c:v>
                </c:pt>
                <c:pt idx="1300">
                  <c:v>353.04998778999999</c:v>
                </c:pt>
                <c:pt idx="1301">
                  <c:v>352.97500717999998</c:v>
                </c:pt>
                <c:pt idx="1302">
                  <c:v>352.39499640000003</c:v>
                </c:pt>
                <c:pt idx="1303">
                  <c:v>351.28398800000002</c:v>
                </c:pt>
                <c:pt idx="1304">
                  <c:v>349.92000127</c:v>
                </c:pt>
                <c:pt idx="1305">
                  <c:v>349.89900523</c:v>
                </c:pt>
                <c:pt idx="1306">
                  <c:v>348.73499441000001</c:v>
                </c:pt>
                <c:pt idx="1307">
                  <c:v>348.72301315999999</c:v>
                </c:pt>
                <c:pt idx="1308">
                  <c:v>348.21298002999998</c:v>
                </c:pt>
                <c:pt idx="1309">
                  <c:v>348.20598888000001</c:v>
                </c:pt>
                <c:pt idx="1310">
                  <c:v>348.07701122999998</c:v>
                </c:pt>
                <c:pt idx="1311">
                  <c:v>346.89599657000002</c:v>
                </c:pt>
                <c:pt idx="1312">
                  <c:v>346.34201096999999</c:v>
                </c:pt>
                <c:pt idx="1313">
                  <c:v>346.22800081999998</c:v>
                </c:pt>
                <c:pt idx="1314">
                  <c:v>346.22399902000001</c:v>
                </c:pt>
                <c:pt idx="1315">
                  <c:v>346.00501250999997</c:v>
                </c:pt>
                <c:pt idx="1316">
                  <c:v>344.7390067</c:v>
                </c:pt>
                <c:pt idx="1317">
                  <c:v>344.65400886999998</c:v>
                </c:pt>
                <c:pt idx="1318">
                  <c:v>344.23400401999999</c:v>
                </c:pt>
                <c:pt idx="1319">
                  <c:v>344</c:v>
                </c:pt>
                <c:pt idx="1320">
                  <c:v>343.61498666</c:v>
                </c:pt>
                <c:pt idx="1321">
                  <c:v>342.98798894999999</c:v>
                </c:pt>
                <c:pt idx="1322">
                  <c:v>342.94599003000002</c:v>
                </c:pt>
                <c:pt idx="1323">
                  <c:v>342.15999471999999</c:v>
                </c:pt>
                <c:pt idx="1324">
                  <c:v>342.10798197999998</c:v>
                </c:pt>
                <c:pt idx="1325">
                  <c:v>341.33600557</c:v>
                </c:pt>
                <c:pt idx="1326">
                  <c:v>340.96399879000001</c:v>
                </c:pt>
                <c:pt idx="1327">
                  <c:v>340.91199886999999</c:v>
                </c:pt>
                <c:pt idx="1328">
                  <c:v>340.72001827000003</c:v>
                </c:pt>
                <c:pt idx="1329">
                  <c:v>340.31001508000003</c:v>
                </c:pt>
                <c:pt idx="1330">
                  <c:v>340.29199266000001</c:v>
                </c:pt>
                <c:pt idx="1331">
                  <c:v>340</c:v>
                </c:pt>
                <c:pt idx="1332">
                  <c:v>339.68500590000002</c:v>
                </c:pt>
                <c:pt idx="1333">
                  <c:v>338.68899685000002</c:v>
                </c:pt>
                <c:pt idx="1334">
                  <c:v>338.42700005</c:v>
                </c:pt>
                <c:pt idx="1335">
                  <c:v>338.39200103000002</c:v>
                </c:pt>
                <c:pt idx="1336">
                  <c:v>337.86099815</c:v>
                </c:pt>
                <c:pt idx="1337">
                  <c:v>337.83300579000002</c:v>
                </c:pt>
                <c:pt idx="1338">
                  <c:v>337.50000668000001</c:v>
                </c:pt>
                <c:pt idx="1339">
                  <c:v>337.44800471999997</c:v>
                </c:pt>
                <c:pt idx="1340">
                  <c:v>335.98798561000001</c:v>
                </c:pt>
                <c:pt idx="1341">
                  <c:v>335.61599540999998</c:v>
                </c:pt>
                <c:pt idx="1342">
                  <c:v>335.47800446000002</c:v>
                </c:pt>
                <c:pt idx="1343">
                  <c:v>334.85599898999999</c:v>
                </c:pt>
                <c:pt idx="1344">
                  <c:v>334.83799541000002</c:v>
                </c:pt>
                <c:pt idx="1345">
                  <c:v>334.76101208</c:v>
                </c:pt>
                <c:pt idx="1346">
                  <c:v>334.00200653000002</c:v>
                </c:pt>
                <c:pt idx="1347">
                  <c:v>333.99998927000001</c:v>
                </c:pt>
                <c:pt idx="1348">
                  <c:v>333.64500951999997</c:v>
                </c:pt>
                <c:pt idx="1349">
                  <c:v>333.61800122</c:v>
                </c:pt>
                <c:pt idx="1350">
                  <c:v>333.52398896</c:v>
                </c:pt>
                <c:pt idx="1351">
                  <c:v>332.82099617</c:v>
                </c:pt>
                <c:pt idx="1352">
                  <c:v>332.54400328000003</c:v>
                </c:pt>
                <c:pt idx="1353">
                  <c:v>332.30099439999998</c:v>
                </c:pt>
                <c:pt idx="1354">
                  <c:v>332.21200055000003</c:v>
                </c:pt>
                <c:pt idx="1355">
                  <c:v>332.16698551000002</c:v>
                </c:pt>
                <c:pt idx="1356">
                  <c:v>332.12800169000002</c:v>
                </c:pt>
                <c:pt idx="1357">
                  <c:v>329.82500206999998</c:v>
                </c:pt>
                <c:pt idx="1358">
                  <c:v>328.71501136000001</c:v>
                </c:pt>
                <c:pt idx="1359">
                  <c:v>328.6660043</c:v>
                </c:pt>
                <c:pt idx="1360">
                  <c:v>328.23899399999999</c:v>
                </c:pt>
                <c:pt idx="1361">
                  <c:v>327.39998651000002</c:v>
                </c:pt>
                <c:pt idx="1362">
                  <c:v>327.29400872999997</c:v>
                </c:pt>
                <c:pt idx="1363">
                  <c:v>326.81899011000002</c:v>
                </c:pt>
                <c:pt idx="1364">
                  <c:v>326.77200293999999</c:v>
                </c:pt>
                <c:pt idx="1365">
                  <c:v>326.69600487000002</c:v>
                </c:pt>
                <c:pt idx="1366">
                  <c:v>326.62398982000002</c:v>
                </c:pt>
                <c:pt idx="1367">
                  <c:v>325.75599825</c:v>
                </c:pt>
                <c:pt idx="1368">
                  <c:v>325.68299794000001</c:v>
                </c:pt>
                <c:pt idx="1369">
                  <c:v>324.8909936</c:v>
                </c:pt>
                <c:pt idx="1370">
                  <c:v>323.75398575999998</c:v>
                </c:pt>
                <c:pt idx="1371">
                  <c:v>322.98599696000002</c:v>
                </c:pt>
                <c:pt idx="1372">
                  <c:v>322.38099921000003</c:v>
                </c:pt>
                <c:pt idx="1373">
                  <c:v>322.34098994999999</c:v>
                </c:pt>
                <c:pt idx="1374">
                  <c:v>321.86300527999998</c:v>
                </c:pt>
                <c:pt idx="1375">
                  <c:v>321.69499927999999</c:v>
                </c:pt>
                <c:pt idx="1376">
                  <c:v>321.43899636999998</c:v>
                </c:pt>
                <c:pt idx="1377">
                  <c:v>321.15499913999997</c:v>
                </c:pt>
                <c:pt idx="1378">
                  <c:v>320.97499102</c:v>
                </c:pt>
                <c:pt idx="1379">
                  <c:v>320.56998646</c:v>
                </c:pt>
                <c:pt idx="1380">
                  <c:v>319.44600928</c:v>
                </c:pt>
                <c:pt idx="1381">
                  <c:v>318.78000223999999</c:v>
                </c:pt>
                <c:pt idx="1382">
                  <c:v>318.20600532999998</c:v>
                </c:pt>
                <c:pt idx="1383">
                  <c:v>317.94600724999998</c:v>
                </c:pt>
                <c:pt idx="1384">
                  <c:v>316.30299973000001</c:v>
                </c:pt>
                <c:pt idx="1385">
                  <c:v>315.98200321000002</c:v>
                </c:pt>
                <c:pt idx="1386">
                  <c:v>315.70800269</c:v>
                </c:pt>
                <c:pt idx="1387">
                  <c:v>314.85600780999999</c:v>
                </c:pt>
                <c:pt idx="1388">
                  <c:v>313.96999717</c:v>
                </c:pt>
                <c:pt idx="1389">
                  <c:v>313.51099718</c:v>
                </c:pt>
                <c:pt idx="1390">
                  <c:v>313.43700242</c:v>
                </c:pt>
                <c:pt idx="1391">
                  <c:v>313</c:v>
                </c:pt>
                <c:pt idx="1392">
                  <c:v>312.08099650999998</c:v>
                </c:pt>
                <c:pt idx="1393">
                  <c:v>311.22999489</c:v>
                </c:pt>
                <c:pt idx="1394">
                  <c:v>311.03999864999997</c:v>
                </c:pt>
                <c:pt idx="1395">
                  <c:v>310.95199417999999</c:v>
                </c:pt>
                <c:pt idx="1396">
                  <c:v>307.72199132999998</c:v>
                </c:pt>
                <c:pt idx="1397">
                  <c:v>307.06498342999998</c:v>
                </c:pt>
                <c:pt idx="1398">
                  <c:v>306.69301116000003</c:v>
                </c:pt>
                <c:pt idx="1399">
                  <c:v>306.48300517000001</c:v>
                </c:pt>
                <c:pt idx="1400">
                  <c:v>305.71100307</c:v>
                </c:pt>
                <c:pt idx="1401">
                  <c:v>305.43200350000001</c:v>
                </c:pt>
                <c:pt idx="1402">
                  <c:v>304.20500720000001</c:v>
                </c:pt>
                <c:pt idx="1403">
                  <c:v>303.40199602000001</c:v>
                </c:pt>
                <c:pt idx="1404">
                  <c:v>303.30600106999998</c:v>
                </c:pt>
                <c:pt idx="1405">
                  <c:v>302.80000901</c:v>
                </c:pt>
                <c:pt idx="1406">
                  <c:v>302.26200473</c:v>
                </c:pt>
                <c:pt idx="1407">
                  <c:v>301.15800238000003</c:v>
                </c:pt>
                <c:pt idx="1408">
                  <c:v>301</c:v>
                </c:pt>
                <c:pt idx="1409">
                  <c:v>300.65599895000003</c:v>
                </c:pt>
                <c:pt idx="1410">
                  <c:v>300.55198121000001</c:v>
                </c:pt>
                <c:pt idx="1411">
                  <c:v>300.48500216000002</c:v>
                </c:pt>
                <c:pt idx="1412">
                  <c:v>298.66599559999997</c:v>
                </c:pt>
                <c:pt idx="1413">
                  <c:v>297.97599077000001</c:v>
                </c:pt>
                <c:pt idx="1414">
                  <c:v>296.65199934999998</c:v>
                </c:pt>
                <c:pt idx="1415">
                  <c:v>296.60000001999998</c:v>
                </c:pt>
                <c:pt idx="1416">
                  <c:v>295.99799882999997</c:v>
                </c:pt>
                <c:pt idx="1417">
                  <c:v>295.91999626</c:v>
                </c:pt>
                <c:pt idx="1418">
                  <c:v>295.30300211999997</c:v>
                </c:pt>
                <c:pt idx="1419">
                  <c:v>294.57000398999998</c:v>
                </c:pt>
                <c:pt idx="1420">
                  <c:v>294.55598782999999</c:v>
                </c:pt>
                <c:pt idx="1421">
                  <c:v>294.52398825</c:v>
                </c:pt>
                <c:pt idx="1422">
                  <c:v>294.26098585</c:v>
                </c:pt>
                <c:pt idx="1423">
                  <c:v>294.00399578000003</c:v>
                </c:pt>
                <c:pt idx="1424">
                  <c:v>293.96099638999999</c:v>
                </c:pt>
                <c:pt idx="1425">
                  <c:v>293.86099768000003</c:v>
                </c:pt>
                <c:pt idx="1426">
                  <c:v>292.79000353999999</c:v>
                </c:pt>
                <c:pt idx="1427">
                  <c:v>292.00701714000002</c:v>
                </c:pt>
                <c:pt idx="1428">
                  <c:v>291.40900218000002</c:v>
                </c:pt>
                <c:pt idx="1429">
                  <c:v>291.37799941999998</c:v>
                </c:pt>
                <c:pt idx="1430">
                  <c:v>290.68198812000003</c:v>
                </c:pt>
                <c:pt idx="1431">
                  <c:v>289.7759949</c:v>
                </c:pt>
                <c:pt idx="1432">
                  <c:v>289.54500258000002</c:v>
                </c:pt>
                <c:pt idx="1433">
                  <c:v>289.30299210999999</c:v>
                </c:pt>
                <c:pt idx="1434">
                  <c:v>289.11399853</c:v>
                </c:pt>
                <c:pt idx="1435">
                  <c:v>288.61897909999999</c:v>
                </c:pt>
                <c:pt idx="1436">
                  <c:v>288</c:v>
                </c:pt>
                <c:pt idx="1437">
                  <c:v>287.93198984999998</c:v>
                </c:pt>
                <c:pt idx="1438">
                  <c:v>287.23001098999998</c:v>
                </c:pt>
                <c:pt idx="1439">
                  <c:v>287.14800322000002</c:v>
                </c:pt>
                <c:pt idx="1440">
                  <c:v>287</c:v>
                </c:pt>
                <c:pt idx="1441">
                  <c:v>286.67900895999998</c:v>
                </c:pt>
                <c:pt idx="1442">
                  <c:v>286.57400739000002</c:v>
                </c:pt>
                <c:pt idx="1443">
                  <c:v>286.56500821999998</c:v>
                </c:pt>
                <c:pt idx="1444">
                  <c:v>286.00400710000002</c:v>
                </c:pt>
                <c:pt idx="1445">
                  <c:v>284.10799849</c:v>
                </c:pt>
                <c:pt idx="1446">
                  <c:v>284.02199173000002</c:v>
                </c:pt>
                <c:pt idx="1447">
                  <c:v>283.91901171000001</c:v>
                </c:pt>
                <c:pt idx="1448">
                  <c:v>283.79999243999998</c:v>
                </c:pt>
                <c:pt idx="1449">
                  <c:v>283.45000141999998</c:v>
                </c:pt>
                <c:pt idx="1450">
                  <c:v>282.87800156999998</c:v>
                </c:pt>
                <c:pt idx="1451">
                  <c:v>282.76201080999999</c:v>
                </c:pt>
                <c:pt idx="1452">
                  <c:v>282.57399844999998</c:v>
                </c:pt>
                <c:pt idx="1453">
                  <c:v>282.48901319999999</c:v>
                </c:pt>
                <c:pt idx="1454">
                  <c:v>282</c:v>
                </c:pt>
                <c:pt idx="1455">
                  <c:v>281.99998474</c:v>
                </c:pt>
                <c:pt idx="1456">
                  <c:v>281.78799957000001</c:v>
                </c:pt>
                <c:pt idx="1457">
                  <c:v>281.07899642000001</c:v>
                </c:pt>
                <c:pt idx="1458">
                  <c:v>280.67900369</c:v>
                </c:pt>
                <c:pt idx="1459">
                  <c:v>280.37299525999998</c:v>
                </c:pt>
                <c:pt idx="1460">
                  <c:v>280</c:v>
                </c:pt>
                <c:pt idx="1461">
                  <c:v>279.70399332</c:v>
                </c:pt>
                <c:pt idx="1462">
                  <c:v>278.64500975999999</c:v>
                </c:pt>
                <c:pt idx="1463">
                  <c:v>278.31099915999999</c:v>
                </c:pt>
                <c:pt idx="1464">
                  <c:v>278.04700064999997</c:v>
                </c:pt>
                <c:pt idx="1465">
                  <c:v>277.26800835</c:v>
                </c:pt>
                <c:pt idx="1466">
                  <c:v>277.07799994999999</c:v>
                </c:pt>
                <c:pt idx="1467">
                  <c:v>276.38998842000001</c:v>
                </c:pt>
                <c:pt idx="1468">
                  <c:v>276.23199206999999</c:v>
                </c:pt>
                <c:pt idx="1469">
                  <c:v>276.06601286</c:v>
                </c:pt>
                <c:pt idx="1470">
                  <c:v>276.01201284000001</c:v>
                </c:pt>
                <c:pt idx="1471">
                  <c:v>275.81700051000001</c:v>
                </c:pt>
                <c:pt idx="1472">
                  <c:v>275.35799623000003</c:v>
                </c:pt>
                <c:pt idx="1473">
                  <c:v>275.21599400000002</c:v>
                </c:pt>
                <c:pt idx="1474">
                  <c:v>275.19700240999998</c:v>
                </c:pt>
                <c:pt idx="1475">
                  <c:v>275.02800368999999</c:v>
                </c:pt>
                <c:pt idx="1476">
                  <c:v>274.06199455000001</c:v>
                </c:pt>
                <c:pt idx="1477">
                  <c:v>273.78001296999997</c:v>
                </c:pt>
                <c:pt idx="1478">
                  <c:v>273.57300285000002</c:v>
                </c:pt>
                <c:pt idx="1479">
                  <c:v>273.42399788</c:v>
                </c:pt>
                <c:pt idx="1480">
                  <c:v>272.88499165000002</c:v>
                </c:pt>
                <c:pt idx="1481">
                  <c:v>272.19000381000001</c:v>
                </c:pt>
                <c:pt idx="1482">
                  <c:v>270.21599029999999</c:v>
                </c:pt>
                <c:pt idx="1483">
                  <c:v>270.00800240000001</c:v>
                </c:pt>
                <c:pt idx="1484">
                  <c:v>269.87699758999997</c:v>
                </c:pt>
                <c:pt idx="1485">
                  <c:v>269.76301503000002</c:v>
                </c:pt>
                <c:pt idx="1486">
                  <c:v>269.01000762000001</c:v>
                </c:pt>
                <c:pt idx="1487">
                  <c:v>268.65600776999997</c:v>
                </c:pt>
                <c:pt idx="1488">
                  <c:v>268.28700364000002</c:v>
                </c:pt>
                <c:pt idx="1489">
                  <c:v>267.69400196999999</c:v>
                </c:pt>
                <c:pt idx="1490">
                  <c:v>267.66901003999999</c:v>
                </c:pt>
                <c:pt idx="1491">
                  <c:v>267.22100067000002</c:v>
                </c:pt>
                <c:pt idx="1492">
                  <c:v>266.88900959</c:v>
                </c:pt>
                <c:pt idx="1493">
                  <c:v>266.70101190000003</c:v>
                </c:pt>
                <c:pt idx="1494">
                  <c:v>266.44700872999999</c:v>
                </c:pt>
                <c:pt idx="1495">
                  <c:v>265.84400058</c:v>
                </c:pt>
                <c:pt idx="1496">
                  <c:v>264.53699803000001</c:v>
                </c:pt>
                <c:pt idx="1497">
                  <c:v>264.32999777999999</c:v>
                </c:pt>
                <c:pt idx="1498">
                  <c:v>263.73000693</c:v>
                </c:pt>
                <c:pt idx="1499">
                  <c:v>263.18600297</c:v>
                </c:pt>
                <c:pt idx="1500">
                  <c:v>263.07200623</c:v>
                </c:pt>
                <c:pt idx="1501">
                  <c:v>262.99798203</c:v>
                </c:pt>
                <c:pt idx="1502">
                  <c:v>262.59999633000001</c:v>
                </c:pt>
                <c:pt idx="1503">
                  <c:v>262.43900263</c:v>
                </c:pt>
                <c:pt idx="1504">
                  <c:v>261.93499445999998</c:v>
                </c:pt>
                <c:pt idx="1505">
                  <c:v>261.25999438999997</c:v>
                </c:pt>
                <c:pt idx="1506">
                  <c:v>260.39800947999998</c:v>
                </c:pt>
                <c:pt idx="1507">
                  <c:v>260.25298916999998</c:v>
                </c:pt>
                <c:pt idx="1508">
                  <c:v>259.95301080000002</c:v>
                </c:pt>
                <c:pt idx="1509">
                  <c:v>259.89399718999999</c:v>
                </c:pt>
                <c:pt idx="1510">
                  <c:v>259.88199508000002</c:v>
                </c:pt>
                <c:pt idx="1511">
                  <c:v>259.00800848</c:v>
                </c:pt>
                <c:pt idx="1512">
                  <c:v>258.56000638</c:v>
                </c:pt>
                <c:pt idx="1513">
                  <c:v>258.14200640000001</c:v>
                </c:pt>
                <c:pt idx="1514">
                  <c:v>257.92600035999999</c:v>
                </c:pt>
                <c:pt idx="1515">
                  <c:v>257.23099875000003</c:v>
                </c:pt>
                <c:pt idx="1516">
                  <c:v>257.05000876999998</c:v>
                </c:pt>
                <c:pt idx="1517">
                  <c:v>256.92800331000001</c:v>
                </c:pt>
                <c:pt idx="1518">
                  <c:v>256.61600399000002</c:v>
                </c:pt>
                <c:pt idx="1519">
                  <c:v>256.55099188999998</c:v>
                </c:pt>
                <c:pt idx="1520">
                  <c:v>256.33600116000002</c:v>
                </c:pt>
                <c:pt idx="1521">
                  <c:v>255.72098935</c:v>
                </c:pt>
                <c:pt idx="1522">
                  <c:v>255.71200340999999</c:v>
                </c:pt>
                <c:pt idx="1523">
                  <c:v>255.58398747000001</c:v>
                </c:pt>
                <c:pt idx="1524">
                  <c:v>254.76999748</c:v>
                </c:pt>
                <c:pt idx="1525">
                  <c:v>254.75899303</c:v>
                </c:pt>
                <c:pt idx="1526">
                  <c:v>254.54499953999999</c:v>
                </c:pt>
                <c:pt idx="1527">
                  <c:v>254.53500998000001</c:v>
                </c:pt>
                <c:pt idx="1528">
                  <c:v>254.46800715000001</c:v>
                </c:pt>
                <c:pt idx="1529">
                  <c:v>254.42600393000001</c:v>
                </c:pt>
                <c:pt idx="1530">
                  <c:v>253.59000576</c:v>
                </c:pt>
                <c:pt idx="1531">
                  <c:v>253.32900479</c:v>
                </c:pt>
                <c:pt idx="1532">
                  <c:v>252.96000957000001</c:v>
                </c:pt>
                <c:pt idx="1533">
                  <c:v>252.75499618000001</c:v>
                </c:pt>
                <c:pt idx="1534">
                  <c:v>252.59000999</c:v>
                </c:pt>
                <c:pt idx="1535">
                  <c:v>252.48200249999999</c:v>
                </c:pt>
                <c:pt idx="1536">
                  <c:v>252.37599039</c:v>
                </c:pt>
                <c:pt idx="1537">
                  <c:v>251.85100012999999</c:v>
                </c:pt>
                <c:pt idx="1538">
                  <c:v>251.20600009</c:v>
                </c:pt>
                <c:pt idx="1539">
                  <c:v>251.01899718999999</c:v>
                </c:pt>
                <c:pt idx="1540">
                  <c:v>250.91000366</c:v>
                </c:pt>
                <c:pt idx="1541">
                  <c:v>250.76800059999999</c:v>
                </c:pt>
                <c:pt idx="1542">
                  <c:v>250.21399319</c:v>
                </c:pt>
                <c:pt idx="1543">
                  <c:v>249.98401641999999</c:v>
                </c:pt>
                <c:pt idx="1544">
                  <c:v>249.98400115999999</c:v>
                </c:pt>
                <c:pt idx="1545">
                  <c:v>249.45499229000001</c:v>
                </c:pt>
                <c:pt idx="1546">
                  <c:v>249.18398952000001</c:v>
                </c:pt>
                <c:pt idx="1547">
                  <c:v>248.86800479999999</c:v>
                </c:pt>
                <c:pt idx="1548">
                  <c:v>248.39999795</c:v>
                </c:pt>
                <c:pt idx="1549">
                  <c:v>248.36799382999999</c:v>
                </c:pt>
                <c:pt idx="1550">
                  <c:v>248.31799935999999</c:v>
                </c:pt>
                <c:pt idx="1551">
                  <c:v>248.13900661</c:v>
                </c:pt>
                <c:pt idx="1552">
                  <c:v>247.71399260000001</c:v>
                </c:pt>
                <c:pt idx="1553">
                  <c:v>247.52099311000001</c:v>
                </c:pt>
                <c:pt idx="1554">
                  <c:v>247.23098707</c:v>
                </c:pt>
                <c:pt idx="1555">
                  <c:v>246.95499027</c:v>
                </c:pt>
                <c:pt idx="1556">
                  <c:v>246.74999094</c:v>
                </c:pt>
                <c:pt idx="1557">
                  <c:v>246.65200317</c:v>
                </c:pt>
                <c:pt idx="1558">
                  <c:v>246.64700496</c:v>
                </c:pt>
                <c:pt idx="1559">
                  <c:v>246.60999559999999</c:v>
                </c:pt>
                <c:pt idx="1560">
                  <c:v>246.34500706</c:v>
                </c:pt>
                <c:pt idx="1561">
                  <c:v>246.01299286</c:v>
                </c:pt>
                <c:pt idx="1562">
                  <c:v>245.94399953000001</c:v>
                </c:pt>
                <c:pt idx="1563">
                  <c:v>245.90300858000001</c:v>
                </c:pt>
                <c:pt idx="1564">
                  <c:v>245.85600077999999</c:v>
                </c:pt>
                <c:pt idx="1565">
                  <c:v>245.49400616</c:v>
                </c:pt>
                <c:pt idx="1566">
                  <c:v>244.69999415000001</c:v>
                </c:pt>
                <c:pt idx="1567">
                  <c:v>243.69900143000001</c:v>
                </c:pt>
                <c:pt idx="1568">
                  <c:v>243.50400245</c:v>
                </c:pt>
                <c:pt idx="1569">
                  <c:v>243.31899863000001</c:v>
                </c:pt>
                <c:pt idx="1570">
                  <c:v>241.72800856999999</c:v>
                </c:pt>
                <c:pt idx="1571">
                  <c:v>240.48000812999999</c:v>
                </c:pt>
                <c:pt idx="1572">
                  <c:v>240.3499893</c:v>
                </c:pt>
                <c:pt idx="1573">
                  <c:v>239.70100212</c:v>
                </c:pt>
                <c:pt idx="1574">
                  <c:v>239.09599710000001</c:v>
                </c:pt>
                <c:pt idx="1575">
                  <c:v>238.44500511999999</c:v>
                </c:pt>
                <c:pt idx="1576">
                  <c:v>238.37000418</c:v>
                </c:pt>
                <c:pt idx="1577">
                  <c:v>237.77599871000001</c:v>
                </c:pt>
                <c:pt idx="1578">
                  <c:v>237.55400372</c:v>
                </c:pt>
                <c:pt idx="1579">
                  <c:v>237.35900401999999</c:v>
                </c:pt>
                <c:pt idx="1580">
                  <c:v>237.24200106000001</c:v>
                </c:pt>
                <c:pt idx="1581">
                  <c:v>237.01600933</c:v>
                </c:pt>
                <c:pt idx="1582">
                  <c:v>236.60899609000001</c:v>
                </c:pt>
                <c:pt idx="1583">
                  <c:v>235.88200212000001</c:v>
                </c:pt>
                <c:pt idx="1584">
                  <c:v>235.67599142</c:v>
                </c:pt>
                <c:pt idx="1585">
                  <c:v>235.66699982</c:v>
                </c:pt>
                <c:pt idx="1586">
                  <c:v>235.62799114000001</c:v>
                </c:pt>
                <c:pt idx="1587">
                  <c:v>235</c:v>
                </c:pt>
                <c:pt idx="1588">
                  <c:v>234.78599446999999</c:v>
                </c:pt>
                <c:pt idx="1589">
                  <c:v>234.53000700000001</c:v>
                </c:pt>
                <c:pt idx="1590">
                  <c:v>233.54899650999999</c:v>
                </c:pt>
                <c:pt idx="1591">
                  <c:v>233.537992</c:v>
                </c:pt>
                <c:pt idx="1592">
                  <c:v>233.42299151</c:v>
                </c:pt>
                <c:pt idx="1593">
                  <c:v>233.01399601</c:v>
                </c:pt>
                <c:pt idx="1594">
                  <c:v>232.78599310000001</c:v>
                </c:pt>
                <c:pt idx="1595">
                  <c:v>231.96200013000001</c:v>
                </c:pt>
                <c:pt idx="1596">
                  <c:v>231.59399991999999</c:v>
                </c:pt>
                <c:pt idx="1597">
                  <c:v>231.38499873999999</c:v>
                </c:pt>
                <c:pt idx="1598">
                  <c:v>231.24000192</c:v>
                </c:pt>
                <c:pt idx="1599">
                  <c:v>230.84500349000001</c:v>
                </c:pt>
                <c:pt idx="1600">
                  <c:v>230.18200350000001</c:v>
                </c:pt>
                <c:pt idx="1601">
                  <c:v>230.08700823999999</c:v>
                </c:pt>
                <c:pt idx="1602">
                  <c:v>230.03598785</c:v>
                </c:pt>
                <c:pt idx="1603">
                  <c:v>229.43600154000001</c:v>
                </c:pt>
                <c:pt idx="1604">
                  <c:v>229</c:v>
                </c:pt>
                <c:pt idx="1605">
                  <c:v>228.89200561000001</c:v>
                </c:pt>
                <c:pt idx="1606">
                  <c:v>228.75200391000001</c:v>
                </c:pt>
                <c:pt idx="1607">
                  <c:v>228.68099867999999</c:v>
                </c:pt>
                <c:pt idx="1608">
                  <c:v>228.48100704000001</c:v>
                </c:pt>
                <c:pt idx="1609">
                  <c:v>228.17300606000001</c:v>
                </c:pt>
                <c:pt idx="1610">
                  <c:v>228</c:v>
                </c:pt>
                <c:pt idx="1611">
                  <c:v>227.99999779000001</c:v>
                </c:pt>
                <c:pt idx="1612">
                  <c:v>227.40799749000001</c:v>
                </c:pt>
                <c:pt idx="1613">
                  <c:v>227.39200735</c:v>
                </c:pt>
                <c:pt idx="1614">
                  <c:v>227.29200338999999</c:v>
                </c:pt>
                <c:pt idx="1615">
                  <c:v>227.22200298000001</c:v>
                </c:pt>
                <c:pt idx="1616">
                  <c:v>226.8920033</c:v>
                </c:pt>
                <c:pt idx="1617">
                  <c:v>226.86400746999999</c:v>
                </c:pt>
                <c:pt idx="1618">
                  <c:v>226.58200550000001</c:v>
                </c:pt>
                <c:pt idx="1619">
                  <c:v>226.14800095999999</c:v>
                </c:pt>
                <c:pt idx="1620">
                  <c:v>226.13600658999999</c:v>
                </c:pt>
                <c:pt idx="1621">
                  <c:v>225.74799698999999</c:v>
                </c:pt>
                <c:pt idx="1622">
                  <c:v>225.58699995000001</c:v>
                </c:pt>
                <c:pt idx="1623">
                  <c:v>225.55600028999999</c:v>
                </c:pt>
                <c:pt idx="1624">
                  <c:v>224.95201492000001</c:v>
                </c:pt>
                <c:pt idx="1625">
                  <c:v>224.70699668</c:v>
                </c:pt>
                <c:pt idx="1626">
                  <c:v>224.17199038999999</c:v>
                </c:pt>
                <c:pt idx="1627">
                  <c:v>223.73999022999999</c:v>
                </c:pt>
                <c:pt idx="1628">
                  <c:v>223.34001409999999</c:v>
                </c:pt>
                <c:pt idx="1629">
                  <c:v>223.06199645999999</c:v>
                </c:pt>
                <c:pt idx="1630">
                  <c:v>222.59400392000001</c:v>
                </c:pt>
                <c:pt idx="1631">
                  <c:v>222.51100051</c:v>
                </c:pt>
                <c:pt idx="1632">
                  <c:v>222.41599321000001</c:v>
                </c:pt>
                <c:pt idx="1633">
                  <c:v>221.71200597000001</c:v>
                </c:pt>
                <c:pt idx="1634">
                  <c:v>221.67999882000001</c:v>
                </c:pt>
                <c:pt idx="1635">
                  <c:v>220.97100854000001</c:v>
                </c:pt>
                <c:pt idx="1636">
                  <c:v>219.59400201</c:v>
                </c:pt>
                <c:pt idx="1637">
                  <c:v>218.29800689000001</c:v>
                </c:pt>
                <c:pt idx="1638">
                  <c:v>217.68600708</c:v>
                </c:pt>
                <c:pt idx="1639">
                  <c:v>217.39999843000001</c:v>
                </c:pt>
                <c:pt idx="1640">
                  <c:v>216.97699261</c:v>
                </c:pt>
                <c:pt idx="1641">
                  <c:v>216.88899957999999</c:v>
                </c:pt>
                <c:pt idx="1642">
                  <c:v>216.46900266</c:v>
                </c:pt>
                <c:pt idx="1643">
                  <c:v>216.20199883000001</c:v>
                </c:pt>
                <c:pt idx="1644">
                  <c:v>216.14599311000001</c:v>
                </c:pt>
                <c:pt idx="1645">
                  <c:v>216.07600092999999</c:v>
                </c:pt>
                <c:pt idx="1646">
                  <c:v>216</c:v>
                </c:pt>
                <c:pt idx="1647">
                  <c:v>214.84700595999999</c:v>
                </c:pt>
                <c:pt idx="1648">
                  <c:v>214.5359942</c:v>
                </c:pt>
                <c:pt idx="1649">
                  <c:v>214.01299381000001</c:v>
                </c:pt>
                <c:pt idx="1650">
                  <c:v>212.36400603999999</c:v>
                </c:pt>
                <c:pt idx="1651">
                  <c:v>212.04600429999999</c:v>
                </c:pt>
                <c:pt idx="1652">
                  <c:v>212</c:v>
                </c:pt>
                <c:pt idx="1653">
                  <c:v>211.80199741999999</c:v>
                </c:pt>
                <c:pt idx="1654">
                  <c:v>210.55999553000001</c:v>
                </c:pt>
                <c:pt idx="1655">
                  <c:v>209.83900689999999</c:v>
                </c:pt>
                <c:pt idx="1656">
                  <c:v>209.02200127</c:v>
                </c:pt>
                <c:pt idx="1657">
                  <c:v>208.97600001000001</c:v>
                </c:pt>
                <c:pt idx="1658">
                  <c:v>208.4519999</c:v>
                </c:pt>
                <c:pt idx="1659">
                  <c:v>208.21299988000001</c:v>
                </c:pt>
                <c:pt idx="1660">
                  <c:v>208</c:v>
                </c:pt>
                <c:pt idx="1661">
                  <c:v>207.80199837999999</c:v>
                </c:pt>
                <c:pt idx="1662">
                  <c:v>207.75700283</c:v>
                </c:pt>
                <c:pt idx="1663">
                  <c:v>207.73099959000001</c:v>
                </c:pt>
                <c:pt idx="1664">
                  <c:v>207.66399658</c:v>
                </c:pt>
                <c:pt idx="1665">
                  <c:v>207.38800025</c:v>
                </c:pt>
                <c:pt idx="1666">
                  <c:v>207.28399456</c:v>
                </c:pt>
                <c:pt idx="1667">
                  <c:v>206.37099218</c:v>
                </c:pt>
                <c:pt idx="1668">
                  <c:v>205.13600016000001</c:v>
                </c:pt>
                <c:pt idx="1669">
                  <c:v>204.43299198</c:v>
                </c:pt>
                <c:pt idx="1670">
                  <c:v>203.6859982</c:v>
                </c:pt>
                <c:pt idx="1671">
                  <c:v>203.06000685999999</c:v>
                </c:pt>
                <c:pt idx="1672">
                  <c:v>202.95000601000001</c:v>
                </c:pt>
                <c:pt idx="1673">
                  <c:v>202.24000925000001</c:v>
                </c:pt>
                <c:pt idx="1674">
                  <c:v>201.66600012999999</c:v>
                </c:pt>
                <c:pt idx="1675">
                  <c:v>201.42299980000001</c:v>
                </c:pt>
                <c:pt idx="1676">
                  <c:v>201.31200451000001</c:v>
                </c:pt>
                <c:pt idx="1677">
                  <c:v>201.31100273000001</c:v>
                </c:pt>
                <c:pt idx="1678">
                  <c:v>200.76299714999999</c:v>
                </c:pt>
                <c:pt idx="1679">
                  <c:v>200.60200524000001</c:v>
                </c:pt>
                <c:pt idx="1680">
                  <c:v>200.14600437999999</c:v>
                </c:pt>
                <c:pt idx="1681">
                  <c:v>199.95499998</c:v>
                </c:pt>
                <c:pt idx="1682">
                  <c:v>199.95399547</c:v>
                </c:pt>
                <c:pt idx="1683">
                  <c:v>199.6900053</c:v>
                </c:pt>
                <c:pt idx="1684">
                  <c:v>199.6629988</c:v>
                </c:pt>
                <c:pt idx="1685">
                  <c:v>199.65000486</c:v>
                </c:pt>
                <c:pt idx="1686">
                  <c:v>199.59000223999999</c:v>
                </c:pt>
                <c:pt idx="1687">
                  <c:v>199.25100064</c:v>
                </c:pt>
                <c:pt idx="1688">
                  <c:v>199.15800023</c:v>
                </c:pt>
                <c:pt idx="1689">
                  <c:v>198.50100427999999</c:v>
                </c:pt>
                <c:pt idx="1690">
                  <c:v>198.06300895999999</c:v>
                </c:pt>
                <c:pt idx="1691">
                  <c:v>197.83998978</c:v>
                </c:pt>
                <c:pt idx="1692">
                  <c:v>197.73600399</c:v>
                </c:pt>
                <c:pt idx="1693">
                  <c:v>197.45601289999999</c:v>
                </c:pt>
                <c:pt idx="1694">
                  <c:v>197.20100450999999</c:v>
                </c:pt>
                <c:pt idx="1695">
                  <c:v>196.91400492</c:v>
                </c:pt>
                <c:pt idx="1696">
                  <c:v>196.78800368</c:v>
                </c:pt>
                <c:pt idx="1697">
                  <c:v>196.24800013999999</c:v>
                </c:pt>
                <c:pt idx="1698">
                  <c:v>196.0400033</c:v>
                </c:pt>
                <c:pt idx="1699">
                  <c:v>196.00799560999999</c:v>
                </c:pt>
                <c:pt idx="1700">
                  <c:v>195.8560071</c:v>
                </c:pt>
                <c:pt idx="1701">
                  <c:v>195.18400478000001</c:v>
                </c:pt>
                <c:pt idx="1702">
                  <c:v>195.16999405999999</c:v>
                </c:pt>
                <c:pt idx="1703">
                  <c:v>194.59000015000001</c:v>
                </c:pt>
                <c:pt idx="1704">
                  <c:v>194.47699331999999</c:v>
                </c:pt>
                <c:pt idx="1705">
                  <c:v>194.3239944</c:v>
                </c:pt>
                <c:pt idx="1706">
                  <c:v>194.19599289000001</c:v>
                </c:pt>
                <c:pt idx="1707">
                  <c:v>193.76400292</c:v>
                </c:pt>
                <c:pt idx="1708">
                  <c:v>193.50299978000001</c:v>
                </c:pt>
                <c:pt idx="1709">
                  <c:v>193.45200634</c:v>
                </c:pt>
                <c:pt idx="1710">
                  <c:v>193.40199673000001</c:v>
                </c:pt>
                <c:pt idx="1711">
                  <c:v>193.31200003999999</c:v>
                </c:pt>
                <c:pt idx="1712">
                  <c:v>193.13199836000001</c:v>
                </c:pt>
                <c:pt idx="1713">
                  <c:v>192.63999878999999</c:v>
                </c:pt>
                <c:pt idx="1714">
                  <c:v>192.04900800999999</c:v>
                </c:pt>
                <c:pt idx="1715">
                  <c:v>192.03600406999999</c:v>
                </c:pt>
                <c:pt idx="1716">
                  <c:v>190.78600323000001</c:v>
                </c:pt>
                <c:pt idx="1717">
                  <c:v>190.64999413000001</c:v>
                </c:pt>
                <c:pt idx="1718">
                  <c:v>190.62000465</c:v>
                </c:pt>
                <c:pt idx="1719">
                  <c:v>190.50200701</c:v>
                </c:pt>
                <c:pt idx="1720">
                  <c:v>190</c:v>
                </c:pt>
                <c:pt idx="1721">
                  <c:v>189.98199521999999</c:v>
                </c:pt>
                <c:pt idx="1722">
                  <c:v>189.41099786999999</c:v>
                </c:pt>
                <c:pt idx="1723">
                  <c:v>188.99700034</c:v>
                </c:pt>
                <c:pt idx="1724">
                  <c:v>188.57001460000001</c:v>
                </c:pt>
                <c:pt idx="1725">
                  <c:v>188.50099557999999</c:v>
                </c:pt>
                <c:pt idx="1726">
                  <c:v>188.08200418999999</c:v>
                </c:pt>
                <c:pt idx="1727">
                  <c:v>188</c:v>
                </c:pt>
                <c:pt idx="1728">
                  <c:v>187.98800765999999</c:v>
                </c:pt>
                <c:pt idx="1729">
                  <c:v>187.62599444</c:v>
                </c:pt>
                <c:pt idx="1730">
                  <c:v>187.42500257</c:v>
                </c:pt>
                <c:pt idx="1731">
                  <c:v>187.27499437</c:v>
                </c:pt>
                <c:pt idx="1732">
                  <c:v>187.20499647</c:v>
                </c:pt>
                <c:pt idx="1733">
                  <c:v>187.11000036999999</c:v>
                </c:pt>
                <c:pt idx="1734">
                  <c:v>186.98300051999999</c:v>
                </c:pt>
                <c:pt idx="1735">
                  <c:v>186.9750061</c:v>
                </c:pt>
                <c:pt idx="1736">
                  <c:v>186.96200693</c:v>
                </c:pt>
                <c:pt idx="1737">
                  <c:v>186.86400001999999</c:v>
                </c:pt>
                <c:pt idx="1738">
                  <c:v>186.42700958</c:v>
                </c:pt>
                <c:pt idx="1739">
                  <c:v>186.03200758</c:v>
                </c:pt>
                <c:pt idx="1740">
                  <c:v>185.87299794</c:v>
                </c:pt>
                <c:pt idx="1741">
                  <c:v>185.19399691000001</c:v>
                </c:pt>
                <c:pt idx="1742">
                  <c:v>184.68000197000001</c:v>
                </c:pt>
                <c:pt idx="1743">
                  <c:v>184.32799052999999</c:v>
                </c:pt>
                <c:pt idx="1744">
                  <c:v>184.16499722</c:v>
                </c:pt>
                <c:pt idx="1745">
                  <c:v>183.87000036000001</c:v>
                </c:pt>
                <c:pt idx="1746">
                  <c:v>183.40699696999999</c:v>
                </c:pt>
                <c:pt idx="1747">
                  <c:v>183.12499678</c:v>
                </c:pt>
                <c:pt idx="1748">
                  <c:v>183.08999865999999</c:v>
                </c:pt>
                <c:pt idx="1749">
                  <c:v>182.91600832</c:v>
                </c:pt>
                <c:pt idx="1750">
                  <c:v>182.38499868</c:v>
                </c:pt>
                <c:pt idx="1751">
                  <c:v>182.34399915</c:v>
                </c:pt>
                <c:pt idx="1752">
                  <c:v>181.52300549</c:v>
                </c:pt>
                <c:pt idx="1753">
                  <c:v>181.10099792</c:v>
                </c:pt>
                <c:pt idx="1754">
                  <c:v>180.90800415999999</c:v>
                </c:pt>
                <c:pt idx="1755">
                  <c:v>180.89399803000001</c:v>
                </c:pt>
                <c:pt idx="1756">
                  <c:v>180.75100040000001</c:v>
                </c:pt>
                <c:pt idx="1757">
                  <c:v>180.23699665000001</c:v>
                </c:pt>
                <c:pt idx="1758">
                  <c:v>180.06099915999999</c:v>
                </c:pt>
                <c:pt idx="1759">
                  <c:v>179.46999407000001</c:v>
                </c:pt>
                <c:pt idx="1760">
                  <c:v>179.19200325</c:v>
                </c:pt>
                <c:pt idx="1761">
                  <c:v>178.89599681000001</c:v>
                </c:pt>
                <c:pt idx="1762">
                  <c:v>178.64400852</c:v>
                </c:pt>
                <c:pt idx="1763">
                  <c:v>178.36200696</c:v>
                </c:pt>
                <c:pt idx="1764">
                  <c:v>177.96799849999999</c:v>
                </c:pt>
                <c:pt idx="1765">
                  <c:v>177.86000705000001</c:v>
                </c:pt>
                <c:pt idx="1766">
                  <c:v>177.82800961000001</c:v>
                </c:pt>
                <c:pt idx="1767">
                  <c:v>177.74699247000001</c:v>
                </c:pt>
                <c:pt idx="1768">
                  <c:v>177.18599677</c:v>
                </c:pt>
                <c:pt idx="1769">
                  <c:v>177.00100279</c:v>
                </c:pt>
                <c:pt idx="1770">
                  <c:v>176.83199883</c:v>
                </c:pt>
                <c:pt idx="1771">
                  <c:v>176.79200333</c:v>
                </c:pt>
                <c:pt idx="1772">
                  <c:v>176.17000282000001</c:v>
                </c:pt>
                <c:pt idx="1773">
                  <c:v>176.15199946999999</c:v>
                </c:pt>
                <c:pt idx="1774">
                  <c:v>176.1060009</c:v>
                </c:pt>
                <c:pt idx="1775">
                  <c:v>176</c:v>
                </c:pt>
                <c:pt idx="1776">
                  <c:v>176</c:v>
                </c:pt>
                <c:pt idx="1777">
                  <c:v>175.80499875999999</c:v>
                </c:pt>
                <c:pt idx="1778">
                  <c:v>175.49799465999999</c:v>
                </c:pt>
                <c:pt idx="1779">
                  <c:v>175.32399595000001</c:v>
                </c:pt>
                <c:pt idx="1780">
                  <c:v>175.03499733999999</c:v>
                </c:pt>
                <c:pt idx="1781">
                  <c:v>174.86899471000001</c:v>
                </c:pt>
                <c:pt idx="1782">
                  <c:v>173.79799747000001</c:v>
                </c:pt>
                <c:pt idx="1783">
                  <c:v>172.43100100999999</c:v>
                </c:pt>
                <c:pt idx="1784">
                  <c:v>172.25599968</c:v>
                </c:pt>
                <c:pt idx="1785">
                  <c:v>172.21600491000001</c:v>
                </c:pt>
                <c:pt idx="1786">
                  <c:v>172.00699377000001</c:v>
                </c:pt>
                <c:pt idx="1787">
                  <c:v>171.74599670999999</c:v>
                </c:pt>
                <c:pt idx="1788">
                  <c:v>171.70800303999999</c:v>
                </c:pt>
                <c:pt idx="1789">
                  <c:v>171.25399827999999</c:v>
                </c:pt>
                <c:pt idx="1790">
                  <c:v>171.06499862999999</c:v>
                </c:pt>
                <c:pt idx="1791">
                  <c:v>169.57500309</c:v>
                </c:pt>
                <c:pt idx="1792">
                  <c:v>168.92100704000001</c:v>
                </c:pt>
                <c:pt idx="1793">
                  <c:v>168.91500074000001</c:v>
                </c:pt>
                <c:pt idx="1794">
                  <c:v>168.75200272000001</c:v>
                </c:pt>
                <c:pt idx="1795">
                  <c:v>168.4560051</c:v>
                </c:pt>
                <c:pt idx="1796">
                  <c:v>168.42200398</c:v>
                </c:pt>
                <c:pt idx="1797">
                  <c:v>168.15000868000001</c:v>
                </c:pt>
                <c:pt idx="1798">
                  <c:v>168.00799971999999</c:v>
                </c:pt>
                <c:pt idx="1799">
                  <c:v>167.72199953000001</c:v>
                </c:pt>
                <c:pt idx="1800">
                  <c:v>167.43200278</c:v>
                </c:pt>
                <c:pt idx="1801">
                  <c:v>166.91399931999999</c:v>
                </c:pt>
                <c:pt idx="1802">
                  <c:v>166.66300022999999</c:v>
                </c:pt>
                <c:pt idx="1803">
                  <c:v>166</c:v>
                </c:pt>
                <c:pt idx="1804">
                  <c:v>165.72100472</c:v>
                </c:pt>
                <c:pt idx="1805">
                  <c:v>165.68899458999999</c:v>
                </c:pt>
                <c:pt idx="1806">
                  <c:v>165.66300541000001</c:v>
                </c:pt>
                <c:pt idx="1807">
                  <c:v>165.36599623999999</c:v>
                </c:pt>
                <c:pt idx="1808">
                  <c:v>165.31199586</c:v>
                </c:pt>
                <c:pt idx="1809">
                  <c:v>164.99800009000001</c:v>
                </c:pt>
                <c:pt idx="1810">
                  <c:v>164.15500152000001</c:v>
                </c:pt>
                <c:pt idx="1811">
                  <c:v>163.98999785999999</c:v>
                </c:pt>
                <c:pt idx="1812">
                  <c:v>163.98500371</c:v>
                </c:pt>
                <c:pt idx="1813">
                  <c:v>163.75700079999999</c:v>
                </c:pt>
                <c:pt idx="1814">
                  <c:v>163.52199422999999</c:v>
                </c:pt>
                <c:pt idx="1815">
                  <c:v>163.1969952</c:v>
                </c:pt>
                <c:pt idx="1816">
                  <c:v>163</c:v>
                </c:pt>
                <c:pt idx="1817">
                  <c:v>162.98999739000001</c:v>
                </c:pt>
                <c:pt idx="1818">
                  <c:v>162.95900130000001</c:v>
                </c:pt>
                <c:pt idx="1819">
                  <c:v>162.84599227000001</c:v>
                </c:pt>
                <c:pt idx="1820">
                  <c:v>162.64899266</c:v>
                </c:pt>
                <c:pt idx="1821">
                  <c:v>161.87200403</c:v>
                </c:pt>
                <c:pt idx="1822">
                  <c:v>161.53300035000001</c:v>
                </c:pt>
                <c:pt idx="1823">
                  <c:v>161.49600219999999</c:v>
                </c:pt>
                <c:pt idx="1824">
                  <c:v>161.31499851000001</c:v>
                </c:pt>
                <c:pt idx="1825">
                  <c:v>160.87400246000001</c:v>
                </c:pt>
                <c:pt idx="1826">
                  <c:v>160.75199914000001</c:v>
                </c:pt>
                <c:pt idx="1827">
                  <c:v>160.54299903</c:v>
                </c:pt>
                <c:pt idx="1828">
                  <c:v>160.49499761999999</c:v>
                </c:pt>
                <c:pt idx="1829">
                  <c:v>160.42399979000001</c:v>
                </c:pt>
                <c:pt idx="1830">
                  <c:v>159.87400818</c:v>
                </c:pt>
                <c:pt idx="1831">
                  <c:v>159.82798862000001</c:v>
                </c:pt>
                <c:pt idx="1832">
                  <c:v>159.61899853</c:v>
                </c:pt>
                <c:pt idx="1833">
                  <c:v>159.34800552999999</c:v>
                </c:pt>
                <c:pt idx="1834">
                  <c:v>159.10300498999999</c:v>
                </c:pt>
                <c:pt idx="1835">
                  <c:v>158.57900219999999</c:v>
                </c:pt>
                <c:pt idx="1836">
                  <c:v>158.34600531999999</c:v>
                </c:pt>
                <c:pt idx="1837">
                  <c:v>157.88399529</c:v>
                </c:pt>
                <c:pt idx="1838">
                  <c:v>157.17600250000001</c:v>
                </c:pt>
                <c:pt idx="1839">
                  <c:v>157.11500168000001</c:v>
                </c:pt>
                <c:pt idx="1840">
                  <c:v>156.03800606999999</c:v>
                </c:pt>
                <c:pt idx="1841">
                  <c:v>156</c:v>
                </c:pt>
                <c:pt idx="1842">
                  <c:v>155.80599785000001</c:v>
                </c:pt>
                <c:pt idx="1843">
                  <c:v>155.80499816</c:v>
                </c:pt>
                <c:pt idx="1844">
                  <c:v>155.76499939000001</c:v>
                </c:pt>
                <c:pt idx="1845">
                  <c:v>155.55899811</c:v>
                </c:pt>
                <c:pt idx="1846">
                  <c:v>155.41900193999999</c:v>
                </c:pt>
                <c:pt idx="1847">
                  <c:v>155.31399894</c:v>
                </c:pt>
                <c:pt idx="1848">
                  <c:v>155.04899399999999</c:v>
                </c:pt>
                <c:pt idx="1849">
                  <c:v>155.03299719</c:v>
                </c:pt>
                <c:pt idx="1850">
                  <c:v>154.96000361</c:v>
                </c:pt>
                <c:pt idx="1851">
                  <c:v>154.43599689000001</c:v>
                </c:pt>
                <c:pt idx="1852">
                  <c:v>153.53799629</c:v>
                </c:pt>
                <c:pt idx="1853">
                  <c:v>153.37000334000001</c:v>
                </c:pt>
                <c:pt idx="1854">
                  <c:v>153.08999335999999</c:v>
                </c:pt>
                <c:pt idx="1855">
                  <c:v>152.73600101</c:v>
                </c:pt>
                <c:pt idx="1856">
                  <c:v>152.26199955000001</c:v>
                </c:pt>
                <c:pt idx="1857">
                  <c:v>152</c:v>
                </c:pt>
                <c:pt idx="1858">
                  <c:v>151.94700336</c:v>
                </c:pt>
                <c:pt idx="1859">
                  <c:v>150.8319999</c:v>
                </c:pt>
                <c:pt idx="1860">
                  <c:v>150.77600312000001</c:v>
                </c:pt>
                <c:pt idx="1861">
                  <c:v>150.68400382999999</c:v>
                </c:pt>
                <c:pt idx="1862">
                  <c:v>150.54899990999999</c:v>
                </c:pt>
                <c:pt idx="1863">
                  <c:v>150.45799971</c:v>
                </c:pt>
                <c:pt idx="1864">
                  <c:v>150.44899476000001</c:v>
                </c:pt>
                <c:pt idx="1865">
                  <c:v>150.17200041000001</c:v>
                </c:pt>
                <c:pt idx="1866">
                  <c:v>149.86799382999999</c:v>
                </c:pt>
                <c:pt idx="1867">
                  <c:v>149.71999550000001</c:v>
                </c:pt>
                <c:pt idx="1868">
                  <c:v>149.32100378999999</c:v>
                </c:pt>
                <c:pt idx="1869">
                  <c:v>149.28599905999999</c:v>
                </c:pt>
                <c:pt idx="1870">
                  <c:v>149.26799363000001</c:v>
                </c:pt>
                <c:pt idx="1871">
                  <c:v>149.13899821000001</c:v>
                </c:pt>
                <c:pt idx="1872">
                  <c:v>148.82499933</c:v>
                </c:pt>
                <c:pt idx="1873">
                  <c:v>148.7700054</c:v>
                </c:pt>
                <c:pt idx="1874">
                  <c:v>148.53700483</c:v>
                </c:pt>
                <c:pt idx="1875">
                  <c:v>148.20299607999999</c:v>
                </c:pt>
                <c:pt idx="1876">
                  <c:v>148.04400240999999</c:v>
                </c:pt>
                <c:pt idx="1877">
                  <c:v>147.13599848999999</c:v>
                </c:pt>
                <c:pt idx="1878">
                  <c:v>146.91299629</c:v>
                </c:pt>
                <c:pt idx="1879">
                  <c:v>146.15999866000001</c:v>
                </c:pt>
                <c:pt idx="1880">
                  <c:v>145.99900507999999</c:v>
                </c:pt>
                <c:pt idx="1881">
                  <c:v>145.86599755</c:v>
                </c:pt>
                <c:pt idx="1882">
                  <c:v>145.68400048999999</c:v>
                </c:pt>
                <c:pt idx="1883">
                  <c:v>145.63200592999999</c:v>
                </c:pt>
                <c:pt idx="1884">
                  <c:v>145.62800085999999</c:v>
                </c:pt>
                <c:pt idx="1885">
                  <c:v>145.6000061</c:v>
                </c:pt>
                <c:pt idx="1886">
                  <c:v>145.56600237000001</c:v>
                </c:pt>
                <c:pt idx="1887">
                  <c:v>145.15199971000001</c:v>
                </c:pt>
                <c:pt idx="1888">
                  <c:v>144.97999263</c:v>
                </c:pt>
                <c:pt idx="1889">
                  <c:v>144.72599554000001</c:v>
                </c:pt>
                <c:pt idx="1890">
                  <c:v>144.54699522000001</c:v>
                </c:pt>
                <c:pt idx="1891">
                  <c:v>144.23499751</c:v>
                </c:pt>
                <c:pt idx="1892">
                  <c:v>143.99000311</c:v>
                </c:pt>
                <c:pt idx="1893">
                  <c:v>143.63400698000001</c:v>
                </c:pt>
                <c:pt idx="1894">
                  <c:v>143.61499548</c:v>
                </c:pt>
                <c:pt idx="1895">
                  <c:v>143.53500018</c:v>
                </c:pt>
                <c:pt idx="1896">
                  <c:v>142.9999938</c:v>
                </c:pt>
                <c:pt idx="1897">
                  <c:v>142.99200058</c:v>
                </c:pt>
                <c:pt idx="1898">
                  <c:v>142.97800386</c:v>
                </c:pt>
                <c:pt idx="1899">
                  <c:v>141.45700454999999</c:v>
                </c:pt>
                <c:pt idx="1900">
                  <c:v>141.42800248</c:v>
                </c:pt>
                <c:pt idx="1901">
                  <c:v>141.36899757</c:v>
                </c:pt>
                <c:pt idx="1902">
                  <c:v>141.17199898000001</c:v>
                </c:pt>
                <c:pt idx="1903">
                  <c:v>141.00699520000001</c:v>
                </c:pt>
                <c:pt idx="1904">
                  <c:v>140.81099510000001</c:v>
                </c:pt>
                <c:pt idx="1905">
                  <c:v>140.59999406</c:v>
                </c:pt>
                <c:pt idx="1906">
                  <c:v>140.30999947000001</c:v>
                </c:pt>
                <c:pt idx="1907">
                  <c:v>140.07000052999999</c:v>
                </c:pt>
                <c:pt idx="1908">
                  <c:v>140.04899359000001</c:v>
                </c:pt>
                <c:pt idx="1909">
                  <c:v>139.99199414</c:v>
                </c:pt>
                <c:pt idx="1910">
                  <c:v>139.89499878999999</c:v>
                </c:pt>
                <c:pt idx="1911">
                  <c:v>139.86200112</c:v>
                </c:pt>
                <c:pt idx="1912">
                  <c:v>139.68000448000001</c:v>
                </c:pt>
                <c:pt idx="1913">
                  <c:v>139</c:v>
                </c:pt>
                <c:pt idx="1914">
                  <c:v>138.94800174</c:v>
                </c:pt>
                <c:pt idx="1915">
                  <c:v>138.38800585000001</c:v>
                </c:pt>
                <c:pt idx="1916">
                  <c:v>138.37300909000001</c:v>
                </c:pt>
                <c:pt idx="1917">
                  <c:v>138.17199993</c:v>
                </c:pt>
                <c:pt idx="1918">
                  <c:v>138</c:v>
                </c:pt>
                <c:pt idx="1919">
                  <c:v>137.75999974999999</c:v>
                </c:pt>
                <c:pt idx="1920">
                  <c:v>137.72800015999999</c:v>
                </c:pt>
                <c:pt idx="1921">
                  <c:v>137.65500212000001</c:v>
                </c:pt>
                <c:pt idx="1922">
                  <c:v>137.53500152000001</c:v>
                </c:pt>
                <c:pt idx="1923">
                  <c:v>137.29199696000001</c:v>
                </c:pt>
                <c:pt idx="1924">
                  <c:v>137</c:v>
                </c:pt>
                <c:pt idx="1925">
                  <c:v>136.46099996999999</c:v>
                </c:pt>
                <c:pt idx="1926">
                  <c:v>136.25299828999999</c:v>
                </c:pt>
                <c:pt idx="1927">
                  <c:v>136.11499821999999</c:v>
                </c:pt>
                <c:pt idx="1928">
                  <c:v>135.78799415</c:v>
                </c:pt>
                <c:pt idx="1929">
                  <c:v>135.58399510000001</c:v>
                </c:pt>
                <c:pt idx="1930">
                  <c:v>134.97200488999999</c:v>
                </c:pt>
                <c:pt idx="1931">
                  <c:v>134.50500309</c:v>
                </c:pt>
                <c:pt idx="1932">
                  <c:v>133.95300180000001</c:v>
                </c:pt>
                <c:pt idx="1933">
                  <c:v>133.67699193999999</c:v>
                </c:pt>
                <c:pt idx="1934">
                  <c:v>133.12999569999999</c:v>
                </c:pt>
                <c:pt idx="1935">
                  <c:v>132.71000552000001</c:v>
                </c:pt>
                <c:pt idx="1936">
                  <c:v>132.16499626999999</c:v>
                </c:pt>
                <c:pt idx="1937">
                  <c:v>131.92699802000001</c:v>
                </c:pt>
                <c:pt idx="1938">
                  <c:v>131.68799924999999</c:v>
                </c:pt>
                <c:pt idx="1939">
                  <c:v>130.77599907000001</c:v>
                </c:pt>
                <c:pt idx="1940">
                  <c:v>130.75199889999999</c:v>
                </c:pt>
                <c:pt idx="1941">
                  <c:v>130.55900097</c:v>
                </c:pt>
                <c:pt idx="1942">
                  <c:v>130.33900541</c:v>
                </c:pt>
                <c:pt idx="1943">
                  <c:v>130.17599773000001</c:v>
                </c:pt>
                <c:pt idx="1944">
                  <c:v>130</c:v>
                </c:pt>
                <c:pt idx="1945">
                  <c:v>129.74299812000001</c:v>
                </c:pt>
                <c:pt idx="1946">
                  <c:v>129.53500152000001</c:v>
                </c:pt>
                <c:pt idx="1947">
                  <c:v>129.39799708000001</c:v>
                </c:pt>
                <c:pt idx="1948">
                  <c:v>129.35999489</c:v>
                </c:pt>
                <c:pt idx="1949">
                  <c:v>128.52500438999999</c:v>
                </c:pt>
                <c:pt idx="1950">
                  <c:v>128.16600072</c:v>
                </c:pt>
                <c:pt idx="1951">
                  <c:v>128.10999631999999</c:v>
                </c:pt>
                <c:pt idx="1952">
                  <c:v>128.01700026</c:v>
                </c:pt>
                <c:pt idx="1953">
                  <c:v>128</c:v>
                </c:pt>
                <c:pt idx="1954">
                  <c:v>127.78200185</c:v>
                </c:pt>
                <c:pt idx="1955">
                  <c:v>127.66400588</c:v>
                </c:pt>
                <c:pt idx="1956">
                  <c:v>127.45199466</c:v>
                </c:pt>
                <c:pt idx="1957">
                  <c:v>127.27099871999999</c:v>
                </c:pt>
                <c:pt idx="1958">
                  <c:v>126.95999396000001</c:v>
                </c:pt>
                <c:pt idx="1959">
                  <c:v>126.76399517</c:v>
                </c:pt>
                <c:pt idx="1960">
                  <c:v>126.55800712</c:v>
                </c:pt>
                <c:pt idx="1961">
                  <c:v>126.03400326000001</c:v>
                </c:pt>
                <c:pt idx="1962">
                  <c:v>125.39099759</c:v>
                </c:pt>
                <c:pt idx="1963">
                  <c:v>125.36800355</c:v>
                </c:pt>
                <c:pt idx="1964">
                  <c:v>125.12599944999999</c:v>
                </c:pt>
                <c:pt idx="1965">
                  <c:v>125.10000264999999</c:v>
                </c:pt>
                <c:pt idx="1966">
                  <c:v>124.9559921</c:v>
                </c:pt>
                <c:pt idx="1967">
                  <c:v>124.74200034</c:v>
                </c:pt>
                <c:pt idx="1968">
                  <c:v>124.65499821</c:v>
                </c:pt>
                <c:pt idx="1969">
                  <c:v>123.76000476</c:v>
                </c:pt>
                <c:pt idx="1970">
                  <c:v>123.45900112</c:v>
                </c:pt>
                <c:pt idx="1971">
                  <c:v>123.34900039</c:v>
                </c:pt>
                <c:pt idx="1972">
                  <c:v>123.22799826000001</c:v>
                </c:pt>
                <c:pt idx="1973">
                  <c:v>122.52099490000001</c:v>
                </c:pt>
                <c:pt idx="1974">
                  <c:v>122.51400542</c:v>
                </c:pt>
                <c:pt idx="1975">
                  <c:v>122.32500075999999</c:v>
                </c:pt>
                <c:pt idx="1976">
                  <c:v>122.30100077</c:v>
                </c:pt>
                <c:pt idx="1977">
                  <c:v>122.18299651</c:v>
                </c:pt>
                <c:pt idx="1978">
                  <c:v>121.83699697</c:v>
                </c:pt>
                <c:pt idx="1979">
                  <c:v>121.80000484</c:v>
                </c:pt>
                <c:pt idx="1980">
                  <c:v>121.44600414999999</c:v>
                </c:pt>
                <c:pt idx="1981">
                  <c:v>121.34400117</c:v>
                </c:pt>
                <c:pt idx="1982">
                  <c:v>121.16400050999999</c:v>
                </c:pt>
                <c:pt idx="1983">
                  <c:v>121</c:v>
                </c:pt>
                <c:pt idx="1984">
                  <c:v>120.99400461</c:v>
                </c:pt>
                <c:pt idx="1985">
                  <c:v>120.9940027</c:v>
                </c:pt>
                <c:pt idx="1986">
                  <c:v>120.59599733</c:v>
                </c:pt>
                <c:pt idx="1987">
                  <c:v>119.61600541999999</c:v>
                </c:pt>
                <c:pt idx="1988">
                  <c:v>119.44999653000001</c:v>
                </c:pt>
                <c:pt idx="1989">
                  <c:v>118.07099461999999</c:v>
                </c:pt>
                <c:pt idx="1990">
                  <c:v>118</c:v>
                </c:pt>
                <c:pt idx="1991">
                  <c:v>117.76700217</c:v>
                </c:pt>
                <c:pt idx="1992">
                  <c:v>117.45500355999999</c:v>
                </c:pt>
                <c:pt idx="1993">
                  <c:v>117.37900186</c:v>
                </c:pt>
                <c:pt idx="1994">
                  <c:v>117.31400447999999</c:v>
                </c:pt>
                <c:pt idx="1995">
                  <c:v>117.18299913</c:v>
                </c:pt>
                <c:pt idx="1996">
                  <c:v>116.96999574</c:v>
                </c:pt>
                <c:pt idx="1997">
                  <c:v>116.80700415</c:v>
                </c:pt>
                <c:pt idx="1998">
                  <c:v>116.76700425</c:v>
                </c:pt>
                <c:pt idx="1999">
                  <c:v>116.58400193</c:v>
                </c:pt>
                <c:pt idx="2000">
                  <c:v>116.44399935</c:v>
                </c:pt>
                <c:pt idx="2001">
                  <c:v>115.35799824999999</c:v>
                </c:pt>
                <c:pt idx="2002">
                  <c:v>115.04600035999999</c:v>
                </c:pt>
                <c:pt idx="2003">
                  <c:v>114.98999465</c:v>
                </c:pt>
                <c:pt idx="2004">
                  <c:v>114.75999784</c:v>
                </c:pt>
                <c:pt idx="2005">
                  <c:v>114</c:v>
                </c:pt>
                <c:pt idx="2006">
                  <c:v>113.51200485</c:v>
                </c:pt>
                <c:pt idx="2007">
                  <c:v>113.50400078</c:v>
                </c:pt>
                <c:pt idx="2008">
                  <c:v>113.15200186</c:v>
                </c:pt>
                <c:pt idx="2009">
                  <c:v>113.01500028</c:v>
                </c:pt>
                <c:pt idx="2010">
                  <c:v>112.82699703999999</c:v>
                </c:pt>
                <c:pt idx="2011">
                  <c:v>112.35199749</c:v>
                </c:pt>
                <c:pt idx="2012">
                  <c:v>112.05599904</c:v>
                </c:pt>
                <c:pt idx="2013">
                  <c:v>112.00799560999999</c:v>
                </c:pt>
                <c:pt idx="2014">
                  <c:v>111.55400385999999</c:v>
                </c:pt>
                <c:pt idx="2015">
                  <c:v>111.25200701</c:v>
                </c:pt>
                <c:pt idx="2016">
                  <c:v>111.0000031</c:v>
                </c:pt>
                <c:pt idx="2017">
                  <c:v>110.80799985</c:v>
                </c:pt>
                <c:pt idx="2018">
                  <c:v>110.62800335999999</c:v>
                </c:pt>
                <c:pt idx="2019">
                  <c:v>110.12199575</c:v>
                </c:pt>
                <c:pt idx="2020">
                  <c:v>110.03199935000001</c:v>
                </c:pt>
                <c:pt idx="2021">
                  <c:v>109.90800071</c:v>
                </c:pt>
                <c:pt idx="2022">
                  <c:v>108.07599819000001</c:v>
                </c:pt>
                <c:pt idx="2023">
                  <c:v>108</c:v>
                </c:pt>
                <c:pt idx="2024">
                  <c:v>107.86199856</c:v>
                </c:pt>
                <c:pt idx="2025">
                  <c:v>107.75499600000001</c:v>
                </c:pt>
                <c:pt idx="2026">
                  <c:v>107.19599830999999</c:v>
                </c:pt>
                <c:pt idx="2027">
                  <c:v>107</c:v>
                </c:pt>
                <c:pt idx="2028">
                  <c:v>106.875</c:v>
                </c:pt>
                <c:pt idx="2029">
                  <c:v>105.45499599</c:v>
                </c:pt>
                <c:pt idx="2030">
                  <c:v>104.99000072</c:v>
                </c:pt>
                <c:pt idx="2031">
                  <c:v>104.65800071</c:v>
                </c:pt>
                <c:pt idx="2032">
                  <c:v>104.25</c:v>
                </c:pt>
                <c:pt idx="2033">
                  <c:v>104.11199653</c:v>
                </c:pt>
                <c:pt idx="2034">
                  <c:v>104.03999972</c:v>
                </c:pt>
                <c:pt idx="2035">
                  <c:v>103.90100002</c:v>
                </c:pt>
                <c:pt idx="2036">
                  <c:v>103.4279952</c:v>
                </c:pt>
                <c:pt idx="2037">
                  <c:v>103.14399809</c:v>
                </c:pt>
                <c:pt idx="2038">
                  <c:v>103.13299751</c:v>
                </c:pt>
                <c:pt idx="2039">
                  <c:v>103.07400143</c:v>
                </c:pt>
                <c:pt idx="2040">
                  <c:v>102.71400547</c:v>
                </c:pt>
                <c:pt idx="2041">
                  <c:v>102.16400409000001</c:v>
                </c:pt>
                <c:pt idx="2042">
                  <c:v>102.09800306</c:v>
                </c:pt>
                <c:pt idx="2043">
                  <c:v>101.93600082</c:v>
                </c:pt>
                <c:pt idx="2044">
                  <c:v>101.91999435</c:v>
                </c:pt>
                <c:pt idx="2045">
                  <c:v>101.86399925000001</c:v>
                </c:pt>
                <c:pt idx="2046">
                  <c:v>101.71699876</c:v>
                </c:pt>
                <c:pt idx="2047">
                  <c:v>101.56800008</c:v>
                </c:pt>
                <c:pt idx="2048">
                  <c:v>101.53699659999999</c:v>
                </c:pt>
                <c:pt idx="2049">
                  <c:v>101.10599589</c:v>
                </c:pt>
                <c:pt idx="2050">
                  <c:v>100.99799538000001</c:v>
                </c:pt>
                <c:pt idx="2051">
                  <c:v>100.92799604</c:v>
                </c:pt>
                <c:pt idx="2052">
                  <c:v>100.79999995</c:v>
                </c:pt>
                <c:pt idx="2053">
                  <c:v>99.899998127999993</c:v>
                </c:pt>
                <c:pt idx="2054">
                  <c:v>99.638001919000004</c:v>
                </c:pt>
                <c:pt idx="2055">
                  <c:v>99.613005400000006</c:v>
                </c:pt>
                <c:pt idx="2056">
                  <c:v>99.429002643000004</c:v>
                </c:pt>
                <c:pt idx="2057">
                  <c:v>99.214003086000005</c:v>
                </c:pt>
                <c:pt idx="2058">
                  <c:v>99</c:v>
                </c:pt>
                <c:pt idx="2059">
                  <c:v>98.980005026000001</c:v>
                </c:pt>
                <c:pt idx="2060">
                  <c:v>97.782001972000003</c:v>
                </c:pt>
                <c:pt idx="2061">
                  <c:v>97.780996083999995</c:v>
                </c:pt>
                <c:pt idx="2062">
                  <c:v>97.119001448000006</c:v>
                </c:pt>
                <c:pt idx="2063">
                  <c:v>97</c:v>
                </c:pt>
                <c:pt idx="2064">
                  <c:v>96.729999542000002</c:v>
                </c:pt>
                <c:pt idx="2065">
                  <c:v>96.719996452000004</c:v>
                </c:pt>
                <c:pt idx="2066">
                  <c:v>96.432997465</c:v>
                </c:pt>
                <c:pt idx="2067">
                  <c:v>96.425003171</c:v>
                </c:pt>
                <c:pt idx="2068">
                  <c:v>96</c:v>
                </c:pt>
                <c:pt idx="2069">
                  <c:v>95.827000975999994</c:v>
                </c:pt>
                <c:pt idx="2070">
                  <c:v>95.161998123000004</c:v>
                </c:pt>
                <c:pt idx="2071">
                  <c:v>94.758004665000001</c:v>
                </c:pt>
                <c:pt idx="2072">
                  <c:v>94.342000604000006</c:v>
                </c:pt>
                <c:pt idx="2073">
                  <c:v>93.827999650999999</c:v>
                </c:pt>
                <c:pt idx="2074">
                  <c:v>93.692003607999993</c:v>
                </c:pt>
                <c:pt idx="2075">
                  <c:v>93.629005909</c:v>
                </c:pt>
                <c:pt idx="2076">
                  <c:v>93.625000775000004</c:v>
                </c:pt>
                <c:pt idx="2077">
                  <c:v>93.547999798999996</c:v>
                </c:pt>
                <c:pt idx="2078">
                  <c:v>93.524002789999997</c:v>
                </c:pt>
                <c:pt idx="2079">
                  <c:v>92.779999494999998</c:v>
                </c:pt>
                <c:pt idx="2080">
                  <c:v>92.717001437999997</c:v>
                </c:pt>
                <c:pt idx="2081">
                  <c:v>92.042001009000003</c:v>
                </c:pt>
                <c:pt idx="2082">
                  <c:v>91.975001453999994</c:v>
                </c:pt>
                <c:pt idx="2083">
                  <c:v>91.945998072999998</c:v>
                </c:pt>
                <c:pt idx="2084">
                  <c:v>91.835999548000004</c:v>
                </c:pt>
                <c:pt idx="2085">
                  <c:v>91.404999375000003</c:v>
                </c:pt>
                <c:pt idx="2086">
                  <c:v>91.255998610999995</c:v>
                </c:pt>
                <c:pt idx="2087">
                  <c:v>90.674997865999998</c:v>
                </c:pt>
                <c:pt idx="2088">
                  <c:v>90.583997190000005</c:v>
                </c:pt>
                <c:pt idx="2089">
                  <c:v>90.199997365000002</c:v>
                </c:pt>
                <c:pt idx="2090">
                  <c:v>90.119998633999998</c:v>
                </c:pt>
                <c:pt idx="2091">
                  <c:v>89.901004791000005</c:v>
                </c:pt>
                <c:pt idx="2092">
                  <c:v>89.865999579000004</c:v>
                </c:pt>
                <c:pt idx="2093">
                  <c:v>89.726999879000005</c:v>
                </c:pt>
                <c:pt idx="2094">
                  <c:v>88.972001433000003</c:v>
                </c:pt>
                <c:pt idx="2095">
                  <c:v>88.846997737999999</c:v>
                </c:pt>
                <c:pt idx="2096">
                  <c:v>88.178997754999997</c:v>
                </c:pt>
                <c:pt idx="2097">
                  <c:v>88</c:v>
                </c:pt>
                <c:pt idx="2098">
                  <c:v>87.695997715000004</c:v>
                </c:pt>
                <c:pt idx="2099">
                  <c:v>87.638999939000001</c:v>
                </c:pt>
                <c:pt idx="2100">
                  <c:v>87.564994931000001</c:v>
                </c:pt>
                <c:pt idx="2101">
                  <c:v>87.480002880000001</c:v>
                </c:pt>
                <c:pt idx="2102">
                  <c:v>87.41400075</c:v>
                </c:pt>
                <c:pt idx="2103">
                  <c:v>87.334995626999998</c:v>
                </c:pt>
                <c:pt idx="2104">
                  <c:v>87.154999255999996</c:v>
                </c:pt>
                <c:pt idx="2105">
                  <c:v>86.874999165999995</c:v>
                </c:pt>
                <c:pt idx="2106">
                  <c:v>86.861999511999997</c:v>
                </c:pt>
                <c:pt idx="2107">
                  <c:v>86.580001234999997</c:v>
                </c:pt>
                <c:pt idx="2108">
                  <c:v>86.416001140999995</c:v>
                </c:pt>
                <c:pt idx="2109">
                  <c:v>86.360003710000001</c:v>
                </c:pt>
                <c:pt idx="2110">
                  <c:v>85.689002036999995</c:v>
                </c:pt>
                <c:pt idx="2111">
                  <c:v>85.266997993000004</c:v>
                </c:pt>
                <c:pt idx="2112">
                  <c:v>85.200004816000003</c:v>
                </c:pt>
                <c:pt idx="2113">
                  <c:v>85.072995245000001</c:v>
                </c:pt>
                <c:pt idx="2114">
                  <c:v>84.858001947000005</c:v>
                </c:pt>
                <c:pt idx="2115">
                  <c:v>84.561995863999996</c:v>
                </c:pt>
                <c:pt idx="2116">
                  <c:v>83.402002065999994</c:v>
                </c:pt>
                <c:pt idx="2117">
                  <c:v>83.333998441999995</c:v>
                </c:pt>
                <c:pt idx="2118">
                  <c:v>83.017997026000003</c:v>
                </c:pt>
                <c:pt idx="2119">
                  <c:v>82.919996737999995</c:v>
                </c:pt>
                <c:pt idx="2120">
                  <c:v>82.340000153000005</c:v>
                </c:pt>
                <c:pt idx="2121">
                  <c:v>82.204001665000007</c:v>
                </c:pt>
                <c:pt idx="2122">
                  <c:v>82</c:v>
                </c:pt>
                <c:pt idx="2123">
                  <c:v>81.832001925</c:v>
                </c:pt>
                <c:pt idx="2124">
                  <c:v>81.822000355</c:v>
                </c:pt>
                <c:pt idx="2125">
                  <c:v>81.575998901999995</c:v>
                </c:pt>
                <c:pt idx="2126">
                  <c:v>81.540001630999996</c:v>
                </c:pt>
                <c:pt idx="2127">
                  <c:v>80.899002491999994</c:v>
                </c:pt>
                <c:pt idx="2128">
                  <c:v>80.527000427000004</c:v>
                </c:pt>
                <c:pt idx="2129">
                  <c:v>79.818002700999998</c:v>
                </c:pt>
                <c:pt idx="2130">
                  <c:v>79.519999802000001</c:v>
                </c:pt>
                <c:pt idx="2131">
                  <c:v>79.133997977000007</c:v>
                </c:pt>
                <c:pt idx="2132">
                  <c:v>79.022000313000007</c:v>
                </c:pt>
                <c:pt idx="2133">
                  <c:v>78.778998375</c:v>
                </c:pt>
                <c:pt idx="2134">
                  <c:v>78.761001289000006</c:v>
                </c:pt>
                <c:pt idx="2135">
                  <c:v>78.542001247000002</c:v>
                </c:pt>
                <c:pt idx="2136">
                  <c:v>78.524999976000004</c:v>
                </c:pt>
                <c:pt idx="2137">
                  <c:v>78.413998246000006</c:v>
                </c:pt>
                <c:pt idx="2138">
                  <c:v>78.364005089000003</c:v>
                </c:pt>
                <c:pt idx="2139">
                  <c:v>77.872003316999994</c:v>
                </c:pt>
                <c:pt idx="2140">
                  <c:v>76.449995517999994</c:v>
                </c:pt>
                <c:pt idx="2141">
                  <c:v>76.416000366000006</c:v>
                </c:pt>
                <c:pt idx="2142">
                  <c:v>76.230003357000001</c:v>
                </c:pt>
                <c:pt idx="2143">
                  <c:v>76.104001999000005</c:v>
                </c:pt>
                <c:pt idx="2144">
                  <c:v>76.000001967000003</c:v>
                </c:pt>
                <c:pt idx="2145">
                  <c:v>76</c:v>
                </c:pt>
                <c:pt idx="2146">
                  <c:v>75.690000772000005</c:v>
                </c:pt>
                <c:pt idx="2147">
                  <c:v>75.539998651000005</c:v>
                </c:pt>
                <c:pt idx="2148">
                  <c:v>75.456000685999996</c:v>
                </c:pt>
                <c:pt idx="2149">
                  <c:v>75.409000397</c:v>
                </c:pt>
                <c:pt idx="2150">
                  <c:v>75.375997065999996</c:v>
                </c:pt>
                <c:pt idx="2151">
                  <c:v>75.201001822999999</c:v>
                </c:pt>
                <c:pt idx="2152">
                  <c:v>75</c:v>
                </c:pt>
                <c:pt idx="2153">
                  <c:v>75</c:v>
                </c:pt>
                <c:pt idx="2154">
                  <c:v>74.985002518000002</c:v>
                </c:pt>
                <c:pt idx="2155">
                  <c:v>74.972999572999996</c:v>
                </c:pt>
                <c:pt idx="2156">
                  <c:v>74.918999671999998</c:v>
                </c:pt>
                <c:pt idx="2157">
                  <c:v>74.128000139999997</c:v>
                </c:pt>
                <c:pt idx="2158">
                  <c:v>73.824999212999998</c:v>
                </c:pt>
                <c:pt idx="2159">
                  <c:v>73.754997252999999</c:v>
                </c:pt>
                <c:pt idx="2160">
                  <c:v>73.680000781999993</c:v>
                </c:pt>
                <c:pt idx="2161">
                  <c:v>73.655999541</c:v>
                </c:pt>
                <c:pt idx="2162">
                  <c:v>73.331999123000003</c:v>
                </c:pt>
                <c:pt idx="2163">
                  <c:v>73.275000094999996</c:v>
                </c:pt>
                <c:pt idx="2164">
                  <c:v>73.144002675999999</c:v>
                </c:pt>
                <c:pt idx="2165">
                  <c:v>72.575998783000003</c:v>
                </c:pt>
                <c:pt idx="2166">
                  <c:v>72.079999267999995</c:v>
                </c:pt>
                <c:pt idx="2167">
                  <c:v>72.078003228</c:v>
                </c:pt>
                <c:pt idx="2168">
                  <c:v>72.005999087999996</c:v>
                </c:pt>
                <c:pt idx="2169">
                  <c:v>71.594998360000005</c:v>
                </c:pt>
                <c:pt idx="2170">
                  <c:v>71.299997508999994</c:v>
                </c:pt>
                <c:pt idx="2171">
                  <c:v>70.955999434000006</c:v>
                </c:pt>
                <c:pt idx="2172">
                  <c:v>70.760998397999998</c:v>
                </c:pt>
                <c:pt idx="2173">
                  <c:v>70.371998309999995</c:v>
                </c:pt>
                <c:pt idx="2174">
                  <c:v>69.966997622999997</c:v>
                </c:pt>
                <c:pt idx="2175">
                  <c:v>69.748000145000006</c:v>
                </c:pt>
                <c:pt idx="2176">
                  <c:v>69.716001391000006</c:v>
                </c:pt>
                <c:pt idx="2177">
                  <c:v>69.510001748999997</c:v>
                </c:pt>
                <c:pt idx="2178">
                  <c:v>69.480001211000001</c:v>
                </c:pt>
                <c:pt idx="2179">
                  <c:v>69.088001727999995</c:v>
                </c:pt>
                <c:pt idx="2180">
                  <c:v>69.004997252999999</c:v>
                </c:pt>
                <c:pt idx="2181">
                  <c:v>69</c:v>
                </c:pt>
                <c:pt idx="2182">
                  <c:v>68.893999218999994</c:v>
                </c:pt>
                <c:pt idx="2183">
                  <c:v>68.800001144000007</c:v>
                </c:pt>
                <c:pt idx="2184">
                  <c:v>68.190999149999996</c:v>
                </c:pt>
                <c:pt idx="2185">
                  <c:v>68.040001064999998</c:v>
                </c:pt>
                <c:pt idx="2186">
                  <c:v>68</c:v>
                </c:pt>
                <c:pt idx="2187">
                  <c:v>67.680002927999993</c:v>
                </c:pt>
                <c:pt idx="2188">
                  <c:v>66.550001621000007</c:v>
                </c:pt>
                <c:pt idx="2189">
                  <c:v>66.494000196000002</c:v>
                </c:pt>
                <c:pt idx="2190">
                  <c:v>66.338999271000006</c:v>
                </c:pt>
                <c:pt idx="2191">
                  <c:v>66.285999297999993</c:v>
                </c:pt>
                <c:pt idx="2192">
                  <c:v>66.061998247999995</c:v>
                </c:pt>
                <c:pt idx="2193">
                  <c:v>66</c:v>
                </c:pt>
                <c:pt idx="2194">
                  <c:v>65.893997192</c:v>
                </c:pt>
                <c:pt idx="2195">
                  <c:v>65.660001636000004</c:v>
                </c:pt>
                <c:pt idx="2196">
                  <c:v>65.467998683000005</c:v>
                </c:pt>
                <c:pt idx="2197">
                  <c:v>65.024002314000001</c:v>
                </c:pt>
                <c:pt idx="2198">
                  <c:v>65</c:v>
                </c:pt>
                <c:pt idx="2199">
                  <c:v>64.792000771000005</c:v>
                </c:pt>
                <c:pt idx="2200">
                  <c:v>64.701001047999995</c:v>
                </c:pt>
                <c:pt idx="2201">
                  <c:v>64.669999778000005</c:v>
                </c:pt>
                <c:pt idx="2202">
                  <c:v>64.437996386999998</c:v>
                </c:pt>
                <c:pt idx="2203">
                  <c:v>64.293001889999999</c:v>
                </c:pt>
                <c:pt idx="2204">
                  <c:v>64.249997377</c:v>
                </c:pt>
                <c:pt idx="2205">
                  <c:v>64.031997681000007</c:v>
                </c:pt>
                <c:pt idx="2206">
                  <c:v>64.008003473000002</c:v>
                </c:pt>
                <c:pt idx="2207">
                  <c:v>63.935997337000003</c:v>
                </c:pt>
                <c:pt idx="2208">
                  <c:v>63.758998214999998</c:v>
                </c:pt>
                <c:pt idx="2209">
                  <c:v>63.597996950000002</c:v>
                </c:pt>
                <c:pt idx="2210">
                  <c:v>63.503998518000003</c:v>
                </c:pt>
                <c:pt idx="2211">
                  <c:v>63.299996972000002</c:v>
                </c:pt>
                <c:pt idx="2212">
                  <c:v>63.189001799000003</c:v>
                </c:pt>
                <c:pt idx="2213">
                  <c:v>62.967999159999998</c:v>
                </c:pt>
                <c:pt idx="2214">
                  <c:v>62.769002675999999</c:v>
                </c:pt>
                <c:pt idx="2215">
                  <c:v>62.699996829</c:v>
                </c:pt>
                <c:pt idx="2216">
                  <c:v>61.829997241000001</c:v>
                </c:pt>
                <c:pt idx="2217">
                  <c:v>61.642001033</c:v>
                </c:pt>
                <c:pt idx="2218">
                  <c:v>61.488000481999997</c:v>
                </c:pt>
                <c:pt idx="2219">
                  <c:v>61.392002106</c:v>
                </c:pt>
                <c:pt idx="2220">
                  <c:v>61.320997357000003</c:v>
                </c:pt>
                <c:pt idx="2221">
                  <c:v>61.163002014</c:v>
                </c:pt>
                <c:pt idx="2222">
                  <c:v>61.001998901</c:v>
                </c:pt>
                <c:pt idx="2223">
                  <c:v>60.622001767</c:v>
                </c:pt>
                <c:pt idx="2224">
                  <c:v>60.349002837999997</c:v>
                </c:pt>
                <c:pt idx="2225">
                  <c:v>60.100000381000001</c:v>
                </c:pt>
                <c:pt idx="2226">
                  <c:v>58.995001078000001</c:v>
                </c:pt>
                <c:pt idx="2227">
                  <c:v>58.982999681999999</c:v>
                </c:pt>
                <c:pt idx="2228">
                  <c:v>58.928001404</c:v>
                </c:pt>
                <c:pt idx="2229">
                  <c:v>58.135002016999998</c:v>
                </c:pt>
                <c:pt idx="2230">
                  <c:v>58.080002069000003</c:v>
                </c:pt>
                <c:pt idx="2231">
                  <c:v>57.600002289000003</c:v>
                </c:pt>
                <c:pt idx="2232">
                  <c:v>57.483000636</c:v>
                </c:pt>
                <c:pt idx="2233">
                  <c:v>57.451998889000002</c:v>
                </c:pt>
                <c:pt idx="2234">
                  <c:v>57.099998951000003</c:v>
                </c:pt>
                <c:pt idx="2235">
                  <c:v>57.071997701999997</c:v>
                </c:pt>
                <c:pt idx="2236">
                  <c:v>56.675999879999999</c:v>
                </c:pt>
                <c:pt idx="2237">
                  <c:v>56.457999348999998</c:v>
                </c:pt>
                <c:pt idx="2238">
                  <c:v>56.280002355999997</c:v>
                </c:pt>
                <c:pt idx="2239">
                  <c:v>55.481999039999998</c:v>
                </c:pt>
                <c:pt idx="2240">
                  <c:v>55.456001252</c:v>
                </c:pt>
                <c:pt idx="2241">
                  <c:v>55.334002018</c:v>
                </c:pt>
                <c:pt idx="2242">
                  <c:v>55.130001544999999</c:v>
                </c:pt>
                <c:pt idx="2243">
                  <c:v>54.886999369000002</c:v>
                </c:pt>
                <c:pt idx="2244">
                  <c:v>54.796000122999999</c:v>
                </c:pt>
                <c:pt idx="2245">
                  <c:v>54.683997974</c:v>
                </c:pt>
                <c:pt idx="2246">
                  <c:v>54.432999729999999</c:v>
                </c:pt>
                <c:pt idx="2247">
                  <c:v>53.450999021999998</c:v>
                </c:pt>
                <c:pt idx="2248">
                  <c:v>53.381998897000003</c:v>
                </c:pt>
                <c:pt idx="2249">
                  <c:v>53.375000833999998</c:v>
                </c:pt>
                <c:pt idx="2250">
                  <c:v>53.040000915999997</c:v>
                </c:pt>
                <c:pt idx="2251">
                  <c:v>52.997997284</c:v>
                </c:pt>
                <c:pt idx="2252">
                  <c:v>52.377002357999999</c:v>
                </c:pt>
                <c:pt idx="2253">
                  <c:v>51.839997648999997</c:v>
                </c:pt>
                <c:pt idx="2254">
                  <c:v>51.479999124999999</c:v>
                </c:pt>
                <c:pt idx="2255">
                  <c:v>51.150000214999999</c:v>
                </c:pt>
                <c:pt idx="2256">
                  <c:v>51.083998919000003</c:v>
                </c:pt>
                <c:pt idx="2257">
                  <c:v>51.029996394999998</c:v>
                </c:pt>
                <c:pt idx="2258">
                  <c:v>51.014999926000002</c:v>
                </c:pt>
                <c:pt idx="2259">
                  <c:v>50.976000546999998</c:v>
                </c:pt>
                <c:pt idx="2260">
                  <c:v>50.743000031000001</c:v>
                </c:pt>
                <c:pt idx="2261">
                  <c:v>50.599998235999998</c:v>
                </c:pt>
                <c:pt idx="2262">
                  <c:v>50.5</c:v>
                </c:pt>
                <c:pt idx="2263">
                  <c:v>50.400999904000003</c:v>
                </c:pt>
                <c:pt idx="2264">
                  <c:v>50.119998455000001</c:v>
                </c:pt>
                <c:pt idx="2265">
                  <c:v>49.841998695999997</c:v>
                </c:pt>
                <c:pt idx="2266">
                  <c:v>49.761000633000002</c:v>
                </c:pt>
                <c:pt idx="2267">
                  <c:v>49.629000664000003</c:v>
                </c:pt>
                <c:pt idx="2268">
                  <c:v>49.235998154000001</c:v>
                </c:pt>
                <c:pt idx="2269">
                  <c:v>48.967001437999997</c:v>
                </c:pt>
                <c:pt idx="2270">
                  <c:v>48.551000594999998</c:v>
                </c:pt>
                <c:pt idx="2271">
                  <c:v>48.499001204999999</c:v>
                </c:pt>
                <c:pt idx="2272">
                  <c:v>48.000001669</c:v>
                </c:pt>
                <c:pt idx="2273">
                  <c:v>48</c:v>
                </c:pt>
                <c:pt idx="2274">
                  <c:v>47.752002238999999</c:v>
                </c:pt>
                <c:pt idx="2275">
                  <c:v>47.699998856000001</c:v>
                </c:pt>
                <c:pt idx="2276">
                  <c:v>47.655999303000002</c:v>
                </c:pt>
                <c:pt idx="2277">
                  <c:v>47.387999594</c:v>
                </c:pt>
                <c:pt idx="2278">
                  <c:v>46.767000437</c:v>
                </c:pt>
                <c:pt idx="2279">
                  <c:v>46.662003040000002</c:v>
                </c:pt>
                <c:pt idx="2280">
                  <c:v>46.511999607</c:v>
                </c:pt>
                <c:pt idx="2281">
                  <c:v>46.392000197999998</c:v>
                </c:pt>
                <c:pt idx="2282">
                  <c:v>46.215001999999998</c:v>
                </c:pt>
                <c:pt idx="2283">
                  <c:v>45.811999260999997</c:v>
                </c:pt>
                <c:pt idx="2284">
                  <c:v>44.928000568999998</c:v>
                </c:pt>
                <c:pt idx="2285">
                  <c:v>44.038998663000001</c:v>
                </c:pt>
                <c:pt idx="2286">
                  <c:v>44.000000059999998</c:v>
                </c:pt>
                <c:pt idx="2287">
                  <c:v>43.896001101000003</c:v>
                </c:pt>
                <c:pt idx="2288">
                  <c:v>43.656000972000001</c:v>
                </c:pt>
                <c:pt idx="2289">
                  <c:v>43.248001099</c:v>
                </c:pt>
                <c:pt idx="2290">
                  <c:v>42.863999665000001</c:v>
                </c:pt>
                <c:pt idx="2291">
                  <c:v>42.828000068999998</c:v>
                </c:pt>
                <c:pt idx="2292">
                  <c:v>42.446000396999999</c:v>
                </c:pt>
                <c:pt idx="2293">
                  <c:v>42.433000684</c:v>
                </c:pt>
                <c:pt idx="2294">
                  <c:v>42.411999225999999</c:v>
                </c:pt>
                <c:pt idx="2295">
                  <c:v>41.858001709</c:v>
                </c:pt>
                <c:pt idx="2296">
                  <c:v>41.651998280999997</c:v>
                </c:pt>
                <c:pt idx="2297">
                  <c:v>41.208000124000002</c:v>
                </c:pt>
                <c:pt idx="2298">
                  <c:v>40.848001003</c:v>
                </c:pt>
                <c:pt idx="2299">
                  <c:v>40.768000602999997</c:v>
                </c:pt>
                <c:pt idx="2300">
                  <c:v>40.755998433000002</c:v>
                </c:pt>
                <c:pt idx="2301">
                  <c:v>40.367999077</c:v>
                </c:pt>
                <c:pt idx="2302">
                  <c:v>40.032999515999997</c:v>
                </c:pt>
                <c:pt idx="2303">
                  <c:v>39.897000073999997</c:v>
                </c:pt>
                <c:pt idx="2304">
                  <c:v>39.688999414000001</c:v>
                </c:pt>
                <c:pt idx="2305">
                  <c:v>39.62999928</c:v>
                </c:pt>
                <c:pt idx="2306">
                  <c:v>39.614999533000002</c:v>
                </c:pt>
                <c:pt idx="2307">
                  <c:v>39.605999171999997</c:v>
                </c:pt>
                <c:pt idx="2308">
                  <c:v>39.379999161000001</c:v>
                </c:pt>
                <c:pt idx="2309">
                  <c:v>39.150000929999997</c:v>
                </c:pt>
                <c:pt idx="2310">
                  <c:v>38.511999725999999</c:v>
                </c:pt>
                <c:pt idx="2311">
                  <c:v>38.495999693999998</c:v>
                </c:pt>
                <c:pt idx="2312">
                  <c:v>38.399998902999997</c:v>
                </c:pt>
                <c:pt idx="2313">
                  <c:v>38.392999529999997</c:v>
                </c:pt>
                <c:pt idx="2314">
                  <c:v>38.323000192999999</c:v>
                </c:pt>
                <c:pt idx="2315">
                  <c:v>38.250001310999998</c:v>
                </c:pt>
                <c:pt idx="2316">
                  <c:v>38.133998871000003</c:v>
                </c:pt>
                <c:pt idx="2317">
                  <c:v>37.603998183999998</c:v>
                </c:pt>
                <c:pt idx="2318">
                  <c:v>37.572000742</c:v>
                </c:pt>
                <c:pt idx="2319">
                  <c:v>37.543999075999999</c:v>
                </c:pt>
                <c:pt idx="2320">
                  <c:v>37.415000439000003</c:v>
                </c:pt>
                <c:pt idx="2321">
                  <c:v>37.385998487000002</c:v>
                </c:pt>
                <c:pt idx="2322">
                  <c:v>37.146001101000003</c:v>
                </c:pt>
                <c:pt idx="2323">
                  <c:v>37.102001190000003</c:v>
                </c:pt>
                <c:pt idx="2324">
                  <c:v>37.030000090999998</c:v>
                </c:pt>
                <c:pt idx="2325">
                  <c:v>37.004000544999997</c:v>
                </c:pt>
                <c:pt idx="2326">
                  <c:v>36.855001211000001</c:v>
                </c:pt>
                <c:pt idx="2327">
                  <c:v>36.548999905999999</c:v>
                </c:pt>
                <c:pt idx="2328">
                  <c:v>36.049001902000001</c:v>
                </c:pt>
                <c:pt idx="2329">
                  <c:v>36.008000135000003</c:v>
                </c:pt>
                <c:pt idx="2330">
                  <c:v>36.005998968999997</c:v>
                </c:pt>
                <c:pt idx="2331">
                  <c:v>35.954999207999997</c:v>
                </c:pt>
                <c:pt idx="2332">
                  <c:v>35.666000365999999</c:v>
                </c:pt>
                <c:pt idx="2333">
                  <c:v>35.643999815000001</c:v>
                </c:pt>
                <c:pt idx="2334">
                  <c:v>35.625998615999997</c:v>
                </c:pt>
                <c:pt idx="2335">
                  <c:v>34.440000056999999</c:v>
                </c:pt>
                <c:pt idx="2336">
                  <c:v>34.407000660999998</c:v>
                </c:pt>
                <c:pt idx="2337">
                  <c:v>32.129998684</c:v>
                </c:pt>
                <c:pt idx="2338">
                  <c:v>31.584000586999998</c:v>
                </c:pt>
                <c:pt idx="2339">
                  <c:v>31.319999218</c:v>
                </c:pt>
                <c:pt idx="2340">
                  <c:v>30.849000930999999</c:v>
                </c:pt>
                <c:pt idx="2341">
                  <c:v>30.363999784000001</c:v>
                </c:pt>
                <c:pt idx="2342">
                  <c:v>29.899000168000001</c:v>
                </c:pt>
                <c:pt idx="2343">
                  <c:v>29.640000522000001</c:v>
                </c:pt>
                <c:pt idx="2344">
                  <c:v>29.43000108</c:v>
                </c:pt>
                <c:pt idx="2345">
                  <c:v>29.233000754999999</c:v>
                </c:pt>
                <c:pt idx="2346">
                  <c:v>29.040000676999998</c:v>
                </c:pt>
                <c:pt idx="2347">
                  <c:v>28.965999364999998</c:v>
                </c:pt>
                <c:pt idx="2348">
                  <c:v>28.426999331000001</c:v>
                </c:pt>
                <c:pt idx="2349">
                  <c:v>28.389999449000001</c:v>
                </c:pt>
                <c:pt idx="2350">
                  <c:v>28.050000906000001</c:v>
                </c:pt>
                <c:pt idx="2351">
                  <c:v>27.946999550000001</c:v>
                </c:pt>
                <c:pt idx="2352">
                  <c:v>27.825001001</c:v>
                </c:pt>
                <c:pt idx="2353">
                  <c:v>27.689999700000001</c:v>
                </c:pt>
                <c:pt idx="2354">
                  <c:v>27.302001357000002</c:v>
                </c:pt>
                <c:pt idx="2355">
                  <c:v>27.262998163999999</c:v>
                </c:pt>
                <c:pt idx="2356">
                  <c:v>27.208000778999999</c:v>
                </c:pt>
                <c:pt idx="2357">
                  <c:v>27.158001363</c:v>
                </c:pt>
                <c:pt idx="2358">
                  <c:v>27.023000120999999</c:v>
                </c:pt>
                <c:pt idx="2359">
                  <c:v>26.441999793000001</c:v>
                </c:pt>
                <c:pt idx="2360">
                  <c:v>26.336000561999999</c:v>
                </c:pt>
                <c:pt idx="2361">
                  <c:v>25.974000334999999</c:v>
                </c:pt>
                <c:pt idx="2362">
                  <c:v>25.829999446999999</c:v>
                </c:pt>
                <c:pt idx="2363">
                  <c:v>25.805999279000002</c:v>
                </c:pt>
                <c:pt idx="2364">
                  <c:v>25.625</c:v>
                </c:pt>
                <c:pt idx="2365">
                  <c:v>25.269000292000001</c:v>
                </c:pt>
                <c:pt idx="2366">
                  <c:v>25.176001071999998</c:v>
                </c:pt>
                <c:pt idx="2367">
                  <c:v>23.924999833000001</c:v>
                </c:pt>
                <c:pt idx="2368">
                  <c:v>23.600000619999999</c:v>
                </c:pt>
                <c:pt idx="2369">
                  <c:v>23.167999267999999</c:v>
                </c:pt>
                <c:pt idx="2370">
                  <c:v>23.160999894</c:v>
                </c:pt>
                <c:pt idx="2371">
                  <c:v>22.232000351</c:v>
                </c:pt>
                <c:pt idx="2372">
                  <c:v>21.986000419</c:v>
                </c:pt>
                <c:pt idx="2373">
                  <c:v>21.671998203000001</c:v>
                </c:pt>
                <c:pt idx="2374">
                  <c:v>21.515999556000001</c:v>
                </c:pt>
                <c:pt idx="2375">
                  <c:v>21.089999914</c:v>
                </c:pt>
                <c:pt idx="2376">
                  <c:v>20.699998975</c:v>
                </c:pt>
                <c:pt idx="2377">
                  <c:v>20.680000305</c:v>
                </c:pt>
                <c:pt idx="2378">
                  <c:v>20.558999658000001</c:v>
                </c:pt>
                <c:pt idx="2379">
                  <c:v>19.800000667999999</c:v>
                </c:pt>
                <c:pt idx="2380">
                  <c:v>19.634999274999998</c:v>
                </c:pt>
                <c:pt idx="2381">
                  <c:v>19.550000429000001</c:v>
                </c:pt>
                <c:pt idx="2382">
                  <c:v>19.550000310000001</c:v>
                </c:pt>
                <c:pt idx="2383">
                  <c:v>19.42499961</c:v>
                </c:pt>
                <c:pt idx="2384">
                  <c:v>19.331999958000001</c:v>
                </c:pt>
                <c:pt idx="2385">
                  <c:v>18.926000237</c:v>
                </c:pt>
                <c:pt idx="2386">
                  <c:v>18.675999879999999</c:v>
                </c:pt>
                <c:pt idx="2387">
                  <c:v>18.125</c:v>
                </c:pt>
                <c:pt idx="2388">
                  <c:v>17.806000888</c:v>
                </c:pt>
                <c:pt idx="2389">
                  <c:v>17.799999713999998</c:v>
                </c:pt>
                <c:pt idx="2390">
                  <c:v>17.562999725000001</c:v>
                </c:pt>
                <c:pt idx="2391">
                  <c:v>17.562999725000001</c:v>
                </c:pt>
                <c:pt idx="2392">
                  <c:v>17.295999526999999</c:v>
                </c:pt>
                <c:pt idx="2393">
                  <c:v>17.004000305999998</c:v>
                </c:pt>
                <c:pt idx="2394">
                  <c:v>16.667999743999999</c:v>
                </c:pt>
                <c:pt idx="2395">
                  <c:v>16.5</c:v>
                </c:pt>
                <c:pt idx="2396">
                  <c:v>16.173000692999999</c:v>
                </c:pt>
                <c:pt idx="2397">
                  <c:v>15.840000570000001</c:v>
                </c:pt>
                <c:pt idx="2398">
                  <c:v>15.553999186</c:v>
                </c:pt>
                <c:pt idx="2399">
                  <c:v>15.210000515000001</c:v>
                </c:pt>
                <c:pt idx="2400">
                  <c:v>15.093000412</c:v>
                </c:pt>
                <c:pt idx="2401">
                  <c:v>14.815999745999999</c:v>
                </c:pt>
                <c:pt idx="2402">
                  <c:v>14.586000919</c:v>
                </c:pt>
                <c:pt idx="2403">
                  <c:v>14.159999847</c:v>
                </c:pt>
                <c:pt idx="2404">
                  <c:v>13.176000148</c:v>
                </c:pt>
                <c:pt idx="2405">
                  <c:v>12.862000108</c:v>
                </c:pt>
                <c:pt idx="2406">
                  <c:v>12.843999386</c:v>
                </c:pt>
                <c:pt idx="2407">
                  <c:v>12.716000556999999</c:v>
                </c:pt>
                <c:pt idx="2408">
                  <c:v>12.635999679999999</c:v>
                </c:pt>
                <c:pt idx="2409">
                  <c:v>11.920000255</c:v>
                </c:pt>
                <c:pt idx="2410">
                  <c:v>11.749999523</c:v>
                </c:pt>
                <c:pt idx="2411">
                  <c:v>11.524000168000001</c:v>
                </c:pt>
                <c:pt idx="2412">
                  <c:v>11.15199995</c:v>
                </c:pt>
                <c:pt idx="2413">
                  <c:v>10.820000172</c:v>
                </c:pt>
                <c:pt idx="2414">
                  <c:v>10.716000199</c:v>
                </c:pt>
                <c:pt idx="2415">
                  <c:v>10.640000343000001</c:v>
                </c:pt>
                <c:pt idx="2416">
                  <c:v>10.640000343000001</c:v>
                </c:pt>
                <c:pt idx="2417">
                  <c:v>10.629999637999999</c:v>
                </c:pt>
                <c:pt idx="2418">
                  <c:v>10.553999662000001</c:v>
                </c:pt>
                <c:pt idx="2419">
                  <c:v>10.403999805</c:v>
                </c:pt>
                <c:pt idx="2420">
                  <c:v>10.367999792000001</c:v>
                </c:pt>
                <c:pt idx="2421">
                  <c:v>10.093999863000001</c:v>
                </c:pt>
                <c:pt idx="2422">
                  <c:v>10.093999863000001</c:v>
                </c:pt>
                <c:pt idx="2423">
                  <c:v>9.7559999227999992</c:v>
                </c:pt>
                <c:pt idx="2424">
                  <c:v>9.7069997787000002</c:v>
                </c:pt>
                <c:pt idx="2425">
                  <c:v>9.5739994049000003</c:v>
                </c:pt>
                <c:pt idx="2426">
                  <c:v>9.3720002174000001</c:v>
                </c:pt>
                <c:pt idx="2427">
                  <c:v>8.8999996185000008</c:v>
                </c:pt>
                <c:pt idx="2428">
                  <c:v>8.8979997634999997</c:v>
                </c:pt>
                <c:pt idx="2429">
                  <c:v>8.7949997186999997</c:v>
                </c:pt>
                <c:pt idx="2430">
                  <c:v>7.8470001220999999</c:v>
                </c:pt>
                <c:pt idx="2431">
                  <c:v>6.9359998702999999</c:v>
                </c:pt>
                <c:pt idx="2432">
                  <c:v>6.8650001287000002</c:v>
                </c:pt>
                <c:pt idx="2433">
                  <c:v>6.7469996810000001</c:v>
                </c:pt>
                <c:pt idx="2434">
                  <c:v>6.5400002002999997</c:v>
                </c:pt>
                <c:pt idx="2435">
                  <c:v>6.1400002240999996</c:v>
                </c:pt>
                <c:pt idx="2436">
                  <c:v>5.7839999199000003</c:v>
                </c:pt>
                <c:pt idx="2437">
                  <c:v>5.2649998665000002</c:v>
                </c:pt>
                <c:pt idx="2438">
                  <c:v>5.1700000763</c:v>
                </c:pt>
                <c:pt idx="2439">
                  <c:v>5.1269998550000002</c:v>
                </c:pt>
                <c:pt idx="2440">
                  <c:v>4.3359998465</c:v>
                </c:pt>
                <c:pt idx="2441">
                  <c:v>4.2199997902000002</c:v>
                </c:pt>
                <c:pt idx="2442">
                  <c:v>4.1399999260999998</c:v>
                </c:pt>
                <c:pt idx="2443">
                  <c:v>2.5850000381</c:v>
                </c:pt>
                <c:pt idx="2444">
                  <c:v>2.5139999986000001</c:v>
                </c:pt>
                <c:pt idx="2445">
                  <c:v>2.4720000029000002</c:v>
                </c:pt>
                <c:pt idx="2446">
                  <c:v>2.0769999026999999</c:v>
                </c:pt>
                <c:pt idx="2447">
                  <c:v>2.0570000409999998</c:v>
                </c:pt>
                <c:pt idx="2448">
                  <c:v>1.3120000361999999</c:v>
                </c:pt>
                <c:pt idx="2449">
                  <c:v>0.49900001290000001</c:v>
                </c:pt>
              </c:numCache>
            </c:numRef>
          </c:xVal>
          <c:yVal>
            <c:numRef>
              <c:f>ctv_metrics!$P$2:$P$2451</c:f>
              <c:numCache>
                <c:formatCode>General</c:formatCode>
                <c:ptCount val="2450"/>
                <c:pt idx="0">
                  <c:v>18131</c:v>
                </c:pt>
                <c:pt idx="1">
                  <c:v>17453</c:v>
                </c:pt>
                <c:pt idx="2">
                  <c:v>7465</c:v>
                </c:pt>
                <c:pt idx="3">
                  <c:v>4666</c:v>
                </c:pt>
                <c:pt idx="4">
                  <c:v>3795</c:v>
                </c:pt>
                <c:pt idx="5">
                  <c:v>4897</c:v>
                </c:pt>
                <c:pt idx="6">
                  <c:v>4271</c:v>
                </c:pt>
                <c:pt idx="7">
                  <c:v>3589</c:v>
                </c:pt>
                <c:pt idx="8">
                  <c:v>3054</c:v>
                </c:pt>
                <c:pt idx="9">
                  <c:v>5643</c:v>
                </c:pt>
                <c:pt idx="10">
                  <c:v>3164</c:v>
                </c:pt>
                <c:pt idx="11">
                  <c:v>3200</c:v>
                </c:pt>
                <c:pt idx="12">
                  <c:v>2741</c:v>
                </c:pt>
                <c:pt idx="13">
                  <c:v>3057</c:v>
                </c:pt>
                <c:pt idx="14">
                  <c:v>3478</c:v>
                </c:pt>
                <c:pt idx="15">
                  <c:v>2700</c:v>
                </c:pt>
                <c:pt idx="16">
                  <c:v>2539</c:v>
                </c:pt>
                <c:pt idx="17">
                  <c:v>2012</c:v>
                </c:pt>
                <c:pt idx="18">
                  <c:v>2437</c:v>
                </c:pt>
                <c:pt idx="19">
                  <c:v>2648</c:v>
                </c:pt>
                <c:pt idx="20">
                  <c:v>2330</c:v>
                </c:pt>
                <c:pt idx="21">
                  <c:v>2531</c:v>
                </c:pt>
                <c:pt idx="22">
                  <c:v>2187</c:v>
                </c:pt>
                <c:pt idx="23">
                  <c:v>2052</c:v>
                </c:pt>
                <c:pt idx="24">
                  <c:v>2304</c:v>
                </c:pt>
                <c:pt idx="25">
                  <c:v>2077</c:v>
                </c:pt>
                <c:pt idx="26">
                  <c:v>2839</c:v>
                </c:pt>
                <c:pt idx="27">
                  <c:v>2138</c:v>
                </c:pt>
                <c:pt idx="28">
                  <c:v>1944</c:v>
                </c:pt>
                <c:pt idx="29">
                  <c:v>2247</c:v>
                </c:pt>
                <c:pt idx="30">
                  <c:v>2512</c:v>
                </c:pt>
                <c:pt idx="31">
                  <c:v>2498</c:v>
                </c:pt>
                <c:pt idx="32">
                  <c:v>1923</c:v>
                </c:pt>
                <c:pt idx="33">
                  <c:v>2223</c:v>
                </c:pt>
                <c:pt idx="34">
                  <c:v>1668</c:v>
                </c:pt>
                <c:pt idx="35">
                  <c:v>1650</c:v>
                </c:pt>
                <c:pt idx="36">
                  <c:v>2321</c:v>
                </c:pt>
                <c:pt idx="37">
                  <c:v>2195</c:v>
                </c:pt>
                <c:pt idx="38">
                  <c:v>2263</c:v>
                </c:pt>
                <c:pt idx="39">
                  <c:v>2462</c:v>
                </c:pt>
                <c:pt idx="40">
                  <c:v>1811</c:v>
                </c:pt>
                <c:pt idx="41">
                  <c:v>1511</c:v>
                </c:pt>
                <c:pt idx="42">
                  <c:v>2150</c:v>
                </c:pt>
                <c:pt idx="43">
                  <c:v>1528</c:v>
                </c:pt>
                <c:pt idx="44">
                  <c:v>2059</c:v>
                </c:pt>
                <c:pt idx="45">
                  <c:v>1929</c:v>
                </c:pt>
                <c:pt idx="46">
                  <c:v>1918</c:v>
                </c:pt>
                <c:pt idx="47">
                  <c:v>1899</c:v>
                </c:pt>
                <c:pt idx="48">
                  <c:v>1737</c:v>
                </c:pt>
                <c:pt idx="49">
                  <c:v>1910</c:v>
                </c:pt>
                <c:pt idx="50">
                  <c:v>2090</c:v>
                </c:pt>
                <c:pt idx="51">
                  <c:v>1803</c:v>
                </c:pt>
                <c:pt idx="52">
                  <c:v>1939</c:v>
                </c:pt>
                <c:pt idx="53">
                  <c:v>2072</c:v>
                </c:pt>
                <c:pt idx="54">
                  <c:v>1385</c:v>
                </c:pt>
                <c:pt idx="55">
                  <c:v>1156</c:v>
                </c:pt>
                <c:pt idx="56">
                  <c:v>2141</c:v>
                </c:pt>
                <c:pt idx="57">
                  <c:v>1969</c:v>
                </c:pt>
                <c:pt idx="58">
                  <c:v>1611</c:v>
                </c:pt>
                <c:pt idx="59">
                  <c:v>2048</c:v>
                </c:pt>
                <c:pt idx="60">
                  <c:v>2143</c:v>
                </c:pt>
                <c:pt idx="61">
                  <c:v>1524</c:v>
                </c:pt>
                <c:pt idx="62">
                  <c:v>1734</c:v>
                </c:pt>
                <c:pt idx="63">
                  <c:v>1359</c:v>
                </c:pt>
                <c:pt idx="64">
                  <c:v>1587</c:v>
                </c:pt>
                <c:pt idx="65">
                  <c:v>1857</c:v>
                </c:pt>
                <c:pt idx="66">
                  <c:v>1517</c:v>
                </c:pt>
                <c:pt idx="67">
                  <c:v>2107</c:v>
                </c:pt>
                <c:pt idx="68">
                  <c:v>1850</c:v>
                </c:pt>
                <c:pt idx="69">
                  <c:v>2666</c:v>
                </c:pt>
                <c:pt idx="70">
                  <c:v>1570</c:v>
                </c:pt>
                <c:pt idx="71">
                  <c:v>2377</c:v>
                </c:pt>
                <c:pt idx="72">
                  <c:v>1633</c:v>
                </c:pt>
                <c:pt idx="73">
                  <c:v>1858</c:v>
                </c:pt>
                <c:pt idx="74">
                  <c:v>1831</c:v>
                </c:pt>
                <c:pt idx="75">
                  <c:v>1828</c:v>
                </c:pt>
                <c:pt idx="76">
                  <c:v>1446</c:v>
                </c:pt>
                <c:pt idx="77">
                  <c:v>1688</c:v>
                </c:pt>
                <c:pt idx="78">
                  <c:v>1243</c:v>
                </c:pt>
                <c:pt idx="79">
                  <c:v>1244</c:v>
                </c:pt>
                <c:pt idx="80">
                  <c:v>1671</c:v>
                </c:pt>
                <c:pt idx="81">
                  <c:v>1882</c:v>
                </c:pt>
                <c:pt idx="82">
                  <c:v>1939</c:v>
                </c:pt>
                <c:pt idx="83">
                  <c:v>1526</c:v>
                </c:pt>
                <c:pt idx="84">
                  <c:v>1811</c:v>
                </c:pt>
                <c:pt idx="85">
                  <c:v>1573</c:v>
                </c:pt>
                <c:pt idx="86">
                  <c:v>1759</c:v>
                </c:pt>
                <c:pt idx="87">
                  <c:v>1260</c:v>
                </c:pt>
                <c:pt idx="88">
                  <c:v>1572</c:v>
                </c:pt>
                <c:pt idx="89">
                  <c:v>1600</c:v>
                </c:pt>
                <c:pt idx="90">
                  <c:v>1392</c:v>
                </c:pt>
                <c:pt idx="91">
                  <c:v>1268</c:v>
                </c:pt>
                <c:pt idx="92">
                  <c:v>2008</c:v>
                </c:pt>
                <c:pt idx="93">
                  <c:v>1698</c:v>
                </c:pt>
                <c:pt idx="94">
                  <c:v>1578</c:v>
                </c:pt>
                <c:pt idx="95">
                  <c:v>1458</c:v>
                </c:pt>
                <c:pt idx="96">
                  <c:v>1639</c:v>
                </c:pt>
                <c:pt idx="97">
                  <c:v>1343</c:v>
                </c:pt>
                <c:pt idx="98">
                  <c:v>1351</c:v>
                </c:pt>
                <c:pt idx="99">
                  <c:v>1643</c:v>
                </c:pt>
                <c:pt idx="100">
                  <c:v>1315</c:v>
                </c:pt>
                <c:pt idx="101">
                  <c:v>1420</c:v>
                </c:pt>
                <c:pt idx="102">
                  <c:v>1570</c:v>
                </c:pt>
                <c:pt idx="103">
                  <c:v>1441</c:v>
                </c:pt>
                <c:pt idx="104">
                  <c:v>1094</c:v>
                </c:pt>
                <c:pt idx="105">
                  <c:v>1742</c:v>
                </c:pt>
                <c:pt idx="106">
                  <c:v>863</c:v>
                </c:pt>
                <c:pt idx="107">
                  <c:v>1557</c:v>
                </c:pt>
                <c:pt idx="108">
                  <c:v>1501</c:v>
                </c:pt>
                <c:pt idx="109">
                  <c:v>1283</c:v>
                </c:pt>
                <c:pt idx="110">
                  <c:v>1156</c:v>
                </c:pt>
                <c:pt idx="111">
                  <c:v>1337</c:v>
                </c:pt>
                <c:pt idx="112">
                  <c:v>2550</c:v>
                </c:pt>
                <c:pt idx="113">
                  <c:v>1655</c:v>
                </c:pt>
                <c:pt idx="114">
                  <c:v>1544</c:v>
                </c:pt>
                <c:pt idx="115">
                  <c:v>986</c:v>
                </c:pt>
                <c:pt idx="116">
                  <c:v>662</c:v>
                </c:pt>
                <c:pt idx="117">
                  <c:v>983</c:v>
                </c:pt>
                <c:pt idx="118">
                  <c:v>1052</c:v>
                </c:pt>
                <c:pt idx="119">
                  <c:v>1054</c:v>
                </c:pt>
                <c:pt idx="120">
                  <c:v>1210</c:v>
                </c:pt>
                <c:pt idx="121">
                  <c:v>1385</c:v>
                </c:pt>
                <c:pt idx="122">
                  <c:v>1270</c:v>
                </c:pt>
                <c:pt idx="123">
                  <c:v>1515</c:v>
                </c:pt>
                <c:pt idx="124">
                  <c:v>1303</c:v>
                </c:pt>
                <c:pt idx="125">
                  <c:v>1638</c:v>
                </c:pt>
                <c:pt idx="126">
                  <c:v>1278</c:v>
                </c:pt>
                <c:pt idx="127">
                  <c:v>1241</c:v>
                </c:pt>
                <c:pt idx="128">
                  <c:v>1053</c:v>
                </c:pt>
                <c:pt idx="129">
                  <c:v>1276</c:v>
                </c:pt>
                <c:pt idx="130">
                  <c:v>1237</c:v>
                </c:pt>
                <c:pt idx="131">
                  <c:v>1092</c:v>
                </c:pt>
                <c:pt idx="132">
                  <c:v>1436</c:v>
                </c:pt>
                <c:pt idx="133">
                  <c:v>1398</c:v>
                </c:pt>
                <c:pt idx="134">
                  <c:v>1095</c:v>
                </c:pt>
                <c:pt idx="135">
                  <c:v>990</c:v>
                </c:pt>
                <c:pt idx="136">
                  <c:v>2078</c:v>
                </c:pt>
                <c:pt idx="137">
                  <c:v>1288</c:v>
                </c:pt>
                <c:pt idx="138">
                  <c:v>1684</c:v>
                </c:pt>
                <c:pt idx="139">
                  <c:v>1100</c:v>
                </c:pt>
                <c:pt idx="140">
                  <c:v>1139</c:v>
                </c:pt>
                <c:pt idx="141">
                  <c:v>1249</c:v>
                </c:pt>
                <c:pt idx="142">
                  <c:v>912</c:v>
                </c:pt>
                <c:pt idx="143">
                  <c:v>1000</c:v>
                </c:pt>
                <c:pt idx="144">
                  <c:v>918</c:v>
                </c:pt>
                <c:pt idx="145">
                  <c:v>1070</c:v>
                </c:pt>
                <c:pt idx="146">
                  <c:v>1537</c:v>
                </c:pt>
                <c:pt idx="147">
                  <c:v>1504</c:v>
                </c:pt>
                <c:pt idx="148">
                  <c:v>1088</c:v>
                </c:pt>
                <c:pt idx="149">
                  <c:v>1445</c:v>
                </c:pt>
                <c:pt idx="150">
                  <c:v>1281</c:v>
                </c:pt>
                <c:pt idx="151">
                  <c:v>1310</c:v>
                </c:pt>
                <c:pt idx="152">
                  <c:v>1058</c:v>
                </c:pt>
                <c:pt idx="153">
                  <c:v>1547</c:v>
                </c:pt>
                <c:pt idx="154">
                  <c:v>1381</c:v>
                </c:pt>
                <c:pt idx="155">
                  <c:v>1297</c:v>
                </c:pt>
                <c:pt idx="156">
                  <c:v>1119</c:v>
                </c:pt>
                <c:pt idx="157">
                  <c:v>946</c:v>
                </c:pt>
                <c:pt idx="158">
                  <c:v>921</c:v>
                </c:pt>
                <c:pt idx="159">
                  <c:v>1685</c:v>
                </c:pt>
                <c:pt idx="160">
                  <c:v>1208</c:v>
                </c:pt>
                <c:pt idx="161">
                  <c:v>1122</c:v>
                </c:pt>
                <c:pt idx="162">
                  <c:v>1172</c:v>
                </c:pt>
                <c:pt idx="163">
                  <c:v>1428</c:v>
                </c:pt>
                <c:pt idx="164">
                  <c:v>1454</c:v>
                </c:pt>
                <c:pt idx="165">
                  <c:v>1158</c:v>
                </c:pt>
                <c:pt idx="166">
                  <c:v>851</c:v>
                </c:pt>
                <c:pt idx="167">
                  <c:v>1024</c:v>
                </c:pt>
                <c:pt idx="168">
                  <c:v>1291</c:v>
                </c:pt>
                <c:pt idx="169">
                  <c:v>1100</c:v>
                </c:pt>
                <c:pt idx="170">
                  <c:v>1082</c:v>
                </c:pt>
                <c:pt idx="171">
                  <c:v>1345</c:v>
                </c:pt>
                <c:pt idx="172">
                  <c:v>761</c:v>
                </c:pt>
                <c:pt idx="173">
                  <c:v>992</c:v>
                </c:pt>
                <c:pt idx="174">
                  <c:v>1281</c:v>
                </c:pt>
                <c:pt idx="175">
                  <c:v>872</c:v>
                </c:pt>
                <c:pt idx="176">
                  <c:v>1177</c:v>
                </c:pt>
                <c:pt idx="177">
                  <c:v>1413</c:v>
                </c:pt>
                <c:pt idx="178">
                  <c:v>849</c:v>
                </c:pt>
                <c:pt idx="179">
                  <c:v>1037</c:v>
                </c:pt>
                <c:pt idx="180">
                  <c:v>937</c:v>
                </c:pt>
                <c:pt idx="181">
                  <c:v>1214</c:v>
                </c:pt>
                <c:pt idx="182">
                  <c:v>1235</c:v>
                </c:pt>
                <c:pt idx="183">
                  <c:v>906</c:v>
                </c:pt>
                <c:pt idx="184">
                  <c:v>844</c:v>
                </c:pt>
                <c:pt idx="185">
                  <c:v>1618</c:v>
                </c:pt>
                <c:pt idx="186">
                  <c:v>1363</c:v>
                </c:pt>
                <c:pt idx="187">
                  <c:v>793</c:v>
                </c:pt>
                <c:pt idx="188">
                  <c:v>836</c:v>
                </c:pt>
                <c:pt idx="189">
                  <c:v>1115</c:v>
                </c:pt>
                <c:pt idx="190">
                  <c:v>1199</c:v>
                </c:pt>
                <c:pt idx="191">
                  <c:v>922</c:v>
                </c:pt>
                <c:pt idx="192">
                  <c:v>895</c:v>
                </c:pt>
                <c:pt idx="193">
                  <c:v>942</c:v>
                </c:pt>
                <c:pt idx="194">
                  <c:v>1332</c:v>
                </c:pt>
                <c:pt idx="195">
                  <c:v>1000</c:v>
                </c:pt>
                <c:pt idx="196">
                  <c:v>795</c:v>
                </c:pt>
                <c:pt idx="197">
                  <c:v>949</c:v>
                </c:pt>
                <c:pt idx="198">
                  <c:v>1106</c:v>
                </c:pt>
                <c:pt idx="199">
                  <c:v>1095</c:v>
                </c:pt>
                <c:pt idx="200">
                  <c:v>1059</c:v>
                </c:pt>
                <c:pt idx="201">
                  <c:v>1083</c:v>
                </c:pt>
                <c:pt idx="202">
                  <c:v>848</c:v>
                </c:pt>
                <c:pt idx="203">
                  <c:v>1625</c:v>
                </c:pt>
                <c:pt idx="204">
                  <c:v>1442</c:v>
                </c:pt>
                <c:pt idx="205">
                  <c:v>1305</c:v>
                </c:pt>
                <c:pt idx="206">
                  <c:v>928</c:v>
                </c:pt>
                <c:pt idx="207">
                  <c:v>808</c:v>
                </c:pt>
                <c:pt idx="208">
                  <c:v>873</c:v>
                </c:pt>
                <c:pt idx="209">
                  <c:v>1103</c:v>
                </c:pt>
                <c:pt idx="210">
                  <c:v>725</c:v>
                </c:pt>
                <c:pt idx="211">
                  <c:v>1647</c:v>
                </c:pt>
                <c:pt idx="212">
                  <c:v>1085</c:v>
                </c:pt>
                <c:pt idx="213">
                  <c:v>1231</c:v>
                </c:pt>
                <c:pt idx="214">
                  <c:v>1652</c:v>
                </c:pt>
                <c:pt idx="215">
                  <c:v>1051</c:v>
                </c:pt>
                <c:pt idx="216">
                  <c:v>1190</c:v>
                </c:pt>
                <c:pt idx="217">
                  <c:v>898</c:v>
                </c:pt>
                <c:pt idx="218">
                  <c:v>686</c:v>
                </c:pt>
                <c:pt idx="219">
                  <c:v>658</c:v>
                </c:pt>
                <c:pt idx="220">
                  <c:v>941</c:v>
                </c:pt>
                <c:pt idx="221">
                  <c:v>1128</c:v>
                </c:pt>
                <c:pt idx="222">
                  <c:v>1121</c:v>
                </c:pt>
                <c:pt idx="223">
                  <c:v>907</c:v>
                </c:pt>
                <c:pt idx="224">
                  <c:v>930</c:v>
                </c:pt>
                <c:pt idx="225">
                  <c:v>761</c:v>
                </c:pt>
                <c:pt idx="226">
                  <c:v>1096</c:v>
                </c:pt>
                <c:pt idx="227">
                  <c:v>1083</c:v>
                </c:pt>
                <c:pt idx="228">
                  <c:v>914</c:v>
                </c:pt>
                <c:pt idx="229">
                  <c:v>841</c:v>
                </c:pt>
                <c:pt idx="230">
                  <c:v>998</c:v>
                </c:pt>
                <c:pt idx="231">
                  <c:v>801</c:v>
                </c:pt>
                <c:pt idx="232">
                  <c:v>856</c:v>
                </c:pt>
                <c:pt idx="233">
                  <c:v>944</c:v>
                </c:pt>
                <c:pt idx="234">
                  <c:v>900</c:v>
                </c:pt>
                <c:pt idx="235">
                  <c:v>761</c:v>
                </c:pt>
                <c:pt idx="236">
                  <c:v>453</c:v>
                </c:pt>
                <c:pt idx="237">
                  <c:v>909</c:v>
                </c:pt>
                <c:pt idx="238">
                  <c:v>764</c:v>
                </c:pt>
                <c:pt idx="239">
                  <c:v>860</c:v>
                </c:pt>
                <c:pt idx="240">
                  <c:v>1447</c:v>
                </c:pt>
                <c:pt idx="241">
                  <c:v>696</c:v>
                </c:pt>
                <c:pt idx="242">
                  <c:v>817</c:v>
                </c:pt>
                <c:pt idx="243">
                  <c:v>494</c:v>
                </c:pt>
                <c:pt idx="244">
                  <c:v>873</c:v>
                </c:pt>
                <c:pt idx="245">
                  <c:v>1096</c:v>
                </c:pt>
                <c:pt idx="246">
                  <c:v>690</c:v>
                </c:pt>
                <c:pt idx="247">
                  <c:v>510</c:v>
                </c:pt>
                <c:pt idx="248">
                  <c:v>1062</c:v>
                </c:pt>
                <c:pt idx="249">
                  <c:v>1185</c:v>
                </c:pt>
                <c:pt idx="250">
                  <c:v>1072</c:v>
                </c:pt>
                <c:pt idx="251">
                  <c:v>1282</c:v>
                </c:pt>
                <c:pt idx="252">
                  <c:v>638</c:v>
                </c:pt>
                <c:pt idx="253">
                  <c:v>894</c:v>
                </c:pt>
                <c:pt idx="254">
                  <c:v>978</c:v>
                </c:pt>
                <c:pt idx="255">
                  <c:v>1262</c:v>
                </c:pt>
                <c:pt idx="256">
                  <c:v>1113</c:v>
                </c:pt>
                <c:pt idx="257">
                  <c:v>799</c:v>
                </c:pt>
                <c:pt idx="258">
                  <c:v>862</c:v>
                </c:pt>
                <c:pt idx="259">
                  <c:v>707</c:v>
                </c:pt>
                <c:pt idx="260">
                  <c:v>773</c:v>
                </c:pt>
                <c:pt idx="261">
                  <c:v>500</c:v>
                </c:pt>
                <c:pt idx="262">
                  <c:v>771</c:v>
                </c:pt>
                <c:pt idx="263">
                  <c:v>841</c:v>
                </c:pt>
                <c:pt idx="264">
                  <c:v>858</c:v>
                </c:pt>
                <c:pt idx="265">
                  <c:v>1104</c:v>
                </c:pt>
                <c:pt idx="266">
                  <c:v>274</c:v>
                </c:pt>
                <c:pt idx="267">
                  <c:v>1024</c:v>
                </c:pt>
                <c:pt idx="268">
                  <c:v>1083</c:v>
                </c:pt>
                <c:pt idx="269">
                  <c:v>992</c:v>
                </c:pt>
                <c:pt idx="270">
                  <c:v>604</c:v>
                </c:pt>
                <c:pt idx="271">
                  <c:v>769</c:v>
                </c:pt>
                <c:pt idx="272">
                  <c:v>770</c:v>
                </c:pt>
                <c:pt idx="273">
                  <c:v>1113</c:v>
                </c:pt>
                <c:pt idx="274">
                  <c:v>799</c:v>
                </c:pt>
                <c:pt idx="275">
                  <c:v>921</c:v>
                </c:pt>
                <c:pt idx="276">
                  <c:v>502</c:v>
                </c:pt>
                <c:pt idx="277">
                  <c:v>729</c:v>
                </c:pt>
                <c:pt idx="278">
                  <c:v>567</c:v>
                </c:pt>
                <c:pt idx="279">
                  <c:v>578</c:v>
                </c:pt>
                <c:pt idx="280">
                  <c:v>691</c:v>
                </c:pt>
                <c:pt idx="281">
                  <c:v>660</c:v>
                </c:pt>
                <c:pt idx="282">
                  <c:v>724</c:v>
                </c:pt>
                <c:pt idx="283">
                  <c:v>819</c:v>
                </c:pt>
                <c:pt idx="284">
                  <c:v>753</c:v>
                </c:pt>
                <c:pt idx="285">
                  <c:v>614</c:v>
                </c:pt>
                <c:pt idx="286">
                  <c:v>764</c:v>
                </c:pt>
                <c:pt idx="287">
                  <c:v>847</c:v>
                </c:pt>
                <c:pt idx="288">
                  <c:v>1189</c:v>
                </c:pt>
                <c:pt idx="289">
                  <c:v>788</c:v>
                </c:pt>
                <c:pt idx="290">
                  <c:v>605</c:v>
                </c:pt>
                <c:pt idx="291">
                  <c:v>970</c:v>
                </c:pt>
                <c:pt idx="292">
                  <c:v>535</c:v>
                </c:pt>
                <c:pt idx="293">
                  <c:v>673</c:v>
                </c:pt>
                <c:pt idx="294">
                  <c:v>850</c:v>
                </c:pt>
                <c:pt idx="295">
                  <c:v>971</c:v>
                </c:pt>
                <c:pt idx="296">
                  <c:v>893</c:v>
                </c:pt>
                <c:pt idx="297">
                  <c:v>961</c:v>
                </c:pt>
                <c:pt idx="298">
                  <c:v>1035</c:v>
                </c:pt>
                <c:pt idx="299">
                  <c:v>738</c:v>
                </c:pt>
                <c:pt idx="300">
                  <c:v>724</c:v>
                </c:pt>
                <c:pt idx="301">
                  <c:v>618</c:v>
                </c:pt>
                <c:pt idx="302">
                  <c:v>266</c:v>
                </c:pt>
                <c:pt idx="303">
                  <c:v>940</c:v>
                </c:pt>
                <c:pt idx="304">
                  <c:v>931</c:v>
                </c:pt>
                <c:pt idx="305">
                  <c:v>664</c:v>
                </c:pt>
                <c:pt idx="306">
                  <c:v>573</c:v>
                </c:pt>
                <c:pt idx="307">
                  <c:v>2768</c:v>
                </c:pt>
                <c:pt idx="308">
                  <c:v>999</c:v>
                </c:pt>
                <c:pt idx="309">
                  <c:v>1046</c:v>
                </c:pt>
                <c:pt idx="310">
                  <c:v>634</c:v>
                </c:pt>
                <c:pt idx="311">
                  <c:v>944</c:v>
                </c:pt>
                <c:pt idx="312">
                  <c:v>357</c:v>
                </c:pt>
                <c:pt idx="313">
                  <c:v>567</c:v>
                </c:pt>
                <c:pt idx="314">
                  <c:v>945</c:v>
                </c:pt>
                <c:pt idx="315">
                  <c:v>768</c:v>
                </c:pt>
                <c:pt idx="316">
                  <c:v>530</c:v>
                </c:pt>
                <c:pt idx="317">
                  <c:v>867</c:v>
                </c:pt>
                <c:pt idx="318">
                  <c:v>793</c:v>
                </c:pt>
                <c:pt idx="319">
                  <c:v>229</c:v>
                </c:pt>
                <c:pt idx="320">
                  <c:v>900</c:v>
                </c:pt>
                <c:pt idx="321">
                  <c:v>501</c:v>
                </c:pt>
                <c:pt idx="322">
                  <c:v>696</c:v>
                </c:pt>
                <c:pt idx="323">
                  <c:v>918</c:v>
                </c:pt>
                <c:pt idx="324">
                  <c:v>815</c:v>
                </c:pt>
                <c:pt idx="325">
                  <c:v>680</c:v>
                </c:pt>
                <c:pt idx="326">
                  <c:v>728</c:v>
                </c:pt>
                <c:pt idx="327">
                  <c:v>667</c:v>
                </c:pt>
                <c:pt idx="328">
                  <c:v>843</c:v>
                </c:pt>
                <c:pt idx="329">
                  <c:v>497</c:v>
                </c:pt>
                <c:pt idx="330">
                  <c:v>1279</c:v>
                </c:pt>
                <c:pt idx="331">
                  <c:v>949</c:v>
                </c:pt>
                <c:pt idx="332">
                  <c:v>652</c:v>
                </c:pt>
                <c:pt idx="333">
                  <c:v>816</c:v>
                </c:pt>
                <c:pt idx="334">
                  <c:v>310</c:v>
                </c:pt>
                <c:pt idx="335">
                  <c:v>607</c:v>
                </c:pt>
                <c:pt idx="336">
                  <c:v>708</c:v>
                </c:pt>
                <c:pt idx="337">
                  <c:v>639</c:v>
                </c:pt>
                <c:pt idx="338">
                  <c:v>982</c:v>
                </c:pt>
                <c:pt idx="339">
                  <c:v>489</c:v>
                </c:pt>
                <c:pt idx="340">
                  <c:v>962</c:v>
                </c:pt>
                <c:pt idx="341">
                  <c:v>2479</c:v>
                </c:pt>
                <c:pt idx="342">
                  <c:v>577</c:v>
                </c:pt>
                <c:pt idx="343">
                  <c:v>636</c:v>
                </c:pt>
                <c:pt idx="344">
                  <c:v>565</c:v>
                </c:pt>
                <c:pt idx="345">
                  <c:v>635</c:v>
                </c:pt>
                <c:pt idx="346">
                  <c:v>599</c:v>
                </c:pt>
                <c:pt idx="347">
                  <c:v>589</c:v>
                </c:pt>
                <c:pt idx="348">
                  <c:v>712</c:v>
                </c:pt>
                <c:pt idx="349">
                  <c:v>562</c:v>
                </c:pt>
                <c:pt idx="350">
                  <c:v>837</c:v>
                </c:pt>
                <c:pt idx="351">
                  <c:v>675</c:v>
                </c:pt>
                <c:pt idx="352">
                  <c:v>666</c:v>
                </c:pt>
                <c:pt idx="353">
                  <c:v>342</c:v>
                </c:pt>
                <c:pt idx="354">
                  <c:v>572</c:v>
                </c:pt>
                <c:pt idx="355">
                  <c:v>587</c:v>
                </c:pt>
                <c:pt idx="356">
                  <c:v>837</c:v>
                </c:pt>
                <c:pt idx="357">
                  <c:v>612</c:v>
                </c:pt>
                <c:pt idx="358">
                  <c:v>837</c:v>
                </c:pt>
                <c:pt idx="359">
                  <c:v>748</c:v>
                </c:pt>
                <c:pt idx="360">
                  <c:v>794</c:v>
                </c:pt>
                <c:pt idx="361">
                  <c:v>619</c:v>
                </c:pt>
                <c:pt idx="362">
                  <c:v>457</c:v>
                </c:pt>
                <c:pt idx="363">
                  <c:v>573</c:v>
                </c:pt>
                <c:pt idx="364">
                  <c:v>618</c:v>
                </c:pt>
                <c:pt idx="365">
                  <c:v>820</c:v>
                </c:pt>
                <c:pt idx="366">
                  <c:v>652</c:v>
                </c:pt>
                <c:pt idx="367">
                  <c:v>409</c:v>
                </c:pt>
                <c:pt idx="368">
                  <c:v>646</c:v>
                </c:pt>
                <c:pt idx="369">
                  <c:v>490</c:v>
                </c:pt>
                <c:pt idx="370">
                  <c:v>1179</c:v>
                </c:pt>
                <c:pt idx="371">
                  <c:v>682</c:v>
                </c:pt>
                <c:pt idx="372">
                  <c:v>763</c:v>
                </c:pt>
                <c:pt idx="373">
                  <c:v>561</c:v>
                </c:pt>
                <c:pt idx="374">
                  <c:v>504</c:v>
                </c:pt>
                <c:pt idx="375">
                  <c:v>404</c:v>
                </c:pt>
                <c:pt idx="376">
                  <c:v>827</c:v>
                </c:pt>
                <c:pt idx="377">
                  <c:v>640</c:v>
                </c:pt>
                <c:pt idx="378">
                  <c:v>754</c:v>
                </c:pt>
                <c:pt idx="379">
                  <c:v>850</c:v>
                </c:pt>
                <c:pt idx="380">
                  <c:v>684</c:v>
                </c:pt>
                <c:pt idx="381">
                  <c:v>510</c:v>
                </c:pt>
                <c:pt idx="382">
                  <c:v>645</c:v>
                </c:pt>
                <c:pt idx="383">
                  <c:v>407</c:v>
                </c:pt>
                <c:pt idx="384">
                  <c:v>559</c:v>
                </c:pt>
                <c:pt idx="385">
                  <c:v>350</c:v>
                </c:pt>
                <c:pt idx="386">
                  <c:v>219</c:v>
                </c:pt>
                <c:pt idx="387">
                  <c:v>505</c:v>
                </c:pt>
                <c:pt idx="388">
                  <c:v>915</c:v>
                </c:pt>
                <c:pt idx="389">
                  <c:v>470</c:v>
                </c:pt>
                <c:pt idx="390">
                  <c:v>550</c:v>
                </c:pt>
                <c:pt idx="391">
                  <c:v>705</c:v>
                </c:pt>
                <c:pt idx="392">
                  <c:v>632</c:v>
                </c:pt>
                <c:pt idx="393">
                  <c:v>244</c:v>
                </c:pt>
                <c:pt idx="394">
                  <c:v>511</c:v>
                </c:pt>
                <c:pt idx="395">
                  <c:v>238</c:v>
                </c:pt>
                <c:pt idx="396">
                  <c:v>581</c:v>
                </c:pt>
                <c:pt idx="397">
                  <c:v>391</c:v>
                </c:pt>
                <c:pt idx="398">
                  <c:v>579</c:v>
                </c:pt>
                <c:pt idx="399">
                  <c:v>386</c:v>
                </c:pt>
                <c:pt idx="400">
                  <c:v>768</c:v>
                </c:pt>
                <c:pt idx="401">
                  <c:v>717</c:v>
                </c:pt>
                <c:pt idx="402">
                  <c:v>577</c:v>
                </c:pt>
                <c:pt idx="403">
                  <c:v>770</c:v>
                </c:pt>
                <c:pt idx="404">
                  <c:v>764</c:v>
                </c:pt>
                <c:pt idx="405">
                  <c:v>451</c:v>
                </c:pt>
                <c:pt idx="406">
                  <c:v>628</c:v>
                </c:pt>
                <c:pt idx="407">
                  <c:v>853</c:v>
                </c:pt>
                <c:pt idx="408">
                  <c:v>631</c:v>
                </c:pt>
                <c:pt idx="409">
                  <c:v>623</c:v>
                </c:pt>
                <c:pt idx="410">
                  <c:v>571</c:v>
                </c:pt>
                <c:pt idx="411">
                  <c:v>638</c:v>
                </c:pt>
                <c:pt idx="412">
                  <c:v>658</c:v>
                </c:pt>
                <c:pt idx="413">
                  <c:v>467</c:v>
                </c:pt>
                <c:pt idx="414">
                  <c:v>463</c:v>
                </c:pt>
                <c:pt idx="415">
                  <c:v>383</c:v>
                </c:pt>
                <c:pt idx="416">
                  <c:v>622</c:v>
                </c:pt>
                <c:pt idx="417">
                  <c:v>430</c:v>
                </c:pt>
                <c:pt idx="418">
                  <c:v>439</c:v>
                </c:pt>
                <c:pt idx="419">
                  <c:v>604</c:v>
                </c:pt>
                <c:pt idx="420">
                  <c:v>358</c:v>
                </c:pt>
                <c:pt idx="421">
                  <c:v>562</c:v>
                </c:pt>
                <c:pt idx="422">
                  <c:v>850</c:v>
                </c:pt>
                <c:pt idx="423">
                  <c:v>783</c:v>
                </c:pt>
                <c:pt idx="424">
                  <c:v>421</c:v>
                </c:pt>
                <c:pt idx="425">
                  <c:v>369</c:v>
                </c:pt>
                <c:pt idx="426">
                  <c:v>265</c:v>
                </c:pt>
                <c:pt idx="427">
                  <c:v>475</c:v>
                </c:pt>
                <c:pt idx="428">
                  <c:v>238</c:v>
                </c:pt>
                <c:pt idx="429">
                  <c:v>904</c:v>
                </c:pt>
                <c:pt idx="430">
                  <c:v>1833</c:v>
                </c:pt>
                <c:pt idx="431">
                  <c:v>786</c:v>
                </c:pt>
                <c:pt idx="432">
                  <c:v>684</c:v>
                </c:pt>
                <c:pt idx="433">
                  <c:v>405</c:v>
                </c:pt>
                <c:pt idx="434">
                  <c:v>483</c:v>
                </c:pt>
                <c:pt idx="435">
                  <c:v>615</c:v>
                </c:pt>
                <c:pt idx="436">
                  <c:v>765</c:v>
                </c:pt>
                <c:pt idx="437">
                  <c:v>573</c:v>
                </c:pt>
                <c:pt idx="438">
                  <c:v>523</c:v>
                </c:pt>
                <c:pt idx="439">
                  <c:v>480</c:v>
                </c:pt>
                <c:pt idx="440">
                  <c:v>448</c:v>
                </c:pt>
                <c:pt idx="441">
                  <c:v>148</c:v>
                </c:pt>
                <c:pt idx="442">
                  <c:v>600</c:v>
                </c:pt>
                <c:pt idx="443">
                  <c:v>669</c:v>
                </c:pt>
                <c:pt idx="444">
                  <c:v>709</c:v>
                </c:pt>
                <c:pt idx="445">
                  <c:v>393</c:v>
                </c:pt>
                <c:pt idx="446">
                  <c:v>359</c:v>
                </c:pt>
                <c:pt idx="447">
                  <c:v>117</c:v>
                </c:pt>
                <c:pt idx="448">
                  <c:v>601</c:v>
                </c:pt>
                <c:pt idx="449">
                  <c:v>651</c:v>
                </c:pt>
                <c:pt idx="450">
                  <c:v>322</c:v>
                </c:pt>
                <c:pt idx="451">
                  <c:v>745</c:v>
                </c:pt>
                <c:pt idx="452">
                  <c:v>701</c:v>
                </c:pt>
                <c:pt idx="453">
                  <c:v>286</c:v>
                </c:pt>
                <c:pt idx="454">
                  <c:v>581</c:v>
                </c:pt>
                <c:pt idx="455">
                  <c:v>489</c:v>
                </c:pt>
                <c:pt idx="456">
                  <c:v>240</c:v>
                </c:pt>
                <c:pt idx="457">
                  <c:v>341</c:v>
                </c:pt>
                <c:pt idx="458">
                  <c:v>484</c:v>
                </c:pt>
                <c:pt idx="459">
                  <c:v>281</c:v>
                </c:pt>
                <c:pt idx="460">
                  <c:v>179</c:v>
                </c:pt>
                <c:pt idx="461">
                  <c:v>662</c:v>
                </c:pt>
                <c:pt idx="462">
                  <c:v>469</c:v>
                </c:pt>
                <c:pt idx="463">
                  <c:v>708</c:v>
                </c:pt>
                <c:pt idx="464">
                  <c:v>399</c:v>
                </c:pt>
                <c:pt idx="465">
                  <c:v>346</c:v>
                </c:pt>
                <c:pt idx="466">
                  <c:v>605</c:v>
                </c:pt>
                <c:pt idx="467">
                  <c:v>522</c:v>
                </c:pt>
                <c:pt idx="468">
                  <c:v>223</c:v>
                </c:pt>
                <c:pt idx="469">
                  <c:v>412</c:v>
                </c:pt>
                <c:pt idx="470">
                  <c:v>452</c:v>
                </c:pt>
                <c:pt idx="471">
                  <c:v>589</c:v>
                </c:pt>
                <c:pt idx="472">
                  <c:v>311</c:v>
                </c:pt>
                <c:pt idx="473">
                  <c:v>748</c:v>
                </c:pt>
                <c:pt idx="474">
                  <c:v>311</c:v>
                </c:pt>
                <c:pt idx="475">
                  <c:v>605</c:v>
                </c:pt>
                <c:pt idx="476">
                  <c:v>609</c:v>
                </c:pt>
                <c:pt idx="477">
                  <c:v>430</c:v>
                </c:pt>
                <c:pt idx="478">
                  <c:v>1144</c:v>
                </c:pt>
                <c:pt idx="479">
                  <c:v>370</c:v>
                </c:pt>
                <c:pt idx="480">
                  <c:v>623</c:v>
                </c:pt>
                <c:pt idx="481">
                  <c:v>141</c:v>
                </c:pt>
                <c:pt idx="482">
                  <c:v>452</c:v>
                </c:pt>
                <c:pt idx="483">
                  <c:v>263</c:v>
                </c:pt>
                <c:pt idx="484">
                  <c:v>272</c:v>
                </c:pt>
                <c:pt idx="485">
                  <c:v>302</c:v>
                </c:pt>
                <c:pt idx="486">
                  <c:v>746</c:v>
                </c:pt>
                <c:pt idx="487">
                  <c:v>297</c:v>
                </c:pt>
                <c:pt idx="488">
                  <c:v>528</c:v>
                </c:pt>
                <c:pt idx="489">
                  <c:v>281</c:v>
                </c:pt>
                <c:pt idx="490">
                  <c:v>558</c:v>
                </c:pt>
                <c:pt idx="491">
                  <c:v>315</c:v>
                </c:pt>
                <c:pt idx="492">
                  <c:v>283</c:v>
                </c:pt>
                <c:pt idx="493">
                  <c:v>725</c:v>
                </c:pt>
                <c:pt idx="494">
                  <c:v>588</c:v>
                </c:pt>
                <c:pt idx="495">
                  <c:v>446</c:v>
                </c:pt>
                <c:pt idx="496">
                  <c:v>626</c:v>
                </c:pt>
                <c:pt idx="497">
                  <c:v>293</c:v>
                </c:pt>
                <c:pt idx="498">
                  <c:v>486</c:v>
                </c:pt>
                <c:pt idx="499">
                  <c:v>647</c:v>
                </c:pt>
                <c:pt idx="500">
                  <c:v>524</c:v>
                </c:pt>
                <c:pt idx="501">
                  <c:v>513</c:v>
                </c:pt>
                <c:pt idx="502">
                  <c:v>443</c:v>
                </c:pt>
                <c:pt idx="503">
                  <c:v>541</c:v>
                </c:pt>
                <c:pt idx="504">
                  <c:v>553</c:v>
                </c:pt>
                <c:pt idx="505">
                  <c:v>515</c:v>
                </c:pt>
                <c:pt idx="506">
                  <c:v>498</c:v>
                </c:pt>
                <c:pt idx="507">
                  <c:v>575</c:v>
                </c:pt>
                <c:pt idx="508">
                  <c:v>621</c:v>
                </c:pt>
                <c:pt idx="509">
                  <c:v>346</c:v>
                </c:pt>
                <c:pt idx="510">
                  <c:v>428</c:v>
                </c:pt>
                <c:pt idx="511">
                  <c:v>716</c:v>
                </c:pt>
                <c:pt idx="512">
                  <c:v>788</c:v>
                </c:pt>
                <c:pt idx="513">
                  <c:v>400</c:v>
                </c:pt>
                <c:pt idx="514">
                  <c:v>582</c:v>
                </c:pt>
                <c:pt idx="515">
                  <c:v>804</c:v>
                </c:pt>
                <c:pt idx="516">
                  <c:v>320</c:v>
                </c:pt>
                <c:pt idx="517">
                  <c:v>413</c:v>
                </c:pt>
                <c:pt idx="518">
                  <c:v>318</c:v>
                </c:pt>
                <c:pt idx="519">
                  <c:v>154</c:v>
                </c:pt>
                <c:pt idx="520">
                  <c:v>434</c:v>
                </c:pt>
                <c:pt idx="521">
                  <c:v>224</c:v>
                </c:pt>
                <c:pt idx="522">
                  <c:v>618</c:v>
                </c:pt>
                <c:pt idx="523">
                  <c:v>641</c:v>
                </c:pt>
                <c:pt idx="524">
                  <c:v>311</c:v>
                </c:pt>
                <c:pt idx="525">
                  <c:v>528</c:v>
                </c:pt>
                <c:pt idx="526">
                  <c:v>723</c:v>
                </c:pt>
                <c:pt idx="527">
                  <c:v>458</c:v>
                </c:pt>
                <c:pt idx="528">
                  <c:v>605</c:v>
                </c:pt>
                <c:pt idx="529">
                  <c:v>235</c:v>
                </c:pt>
                <c:pt idx="530">
                  <c:v>416</c:v>
                </c:pt>
                <c:pt idx="531">
                  <c:v>777</c:v>
                </c:pt>
                <c:pt idx="532">
                  <c:v>527</c:v>
                </c:pt>
                <c:pt idx="533">
                  <c:v>631</c:v>
                </c:pt>
                <c:pt idx="534">
                  <c:v>510</c:v>
                </c:pt>
                <c:pt idx="535">
                  <c:v>497</c:v>
                </c:pt>
                <c:pt idx="536">
                  <c:v>350</c:v>
                </c:pt>
                <c:pt idx="537">
                  <c:v>479</c:v>
                </c:pt>
                <c:pt idx="538">
                  <c:v>349</c:v>
                </c:pt>
                <c:pt idx="539">
                  <c:v>246</c:v>
                </c:pt>
                <c:pt idx="540">
                  <c:v>550</c:v>
                </c:pt>
                <c:pt idx="541">
                  <c:v>521</c:v>
                </c:pt>
                <c:pt idx="542">
                  <c:v>1414</c:v>
                </c:pt>
                <c:pt idx="543">
                  <c:v>693</c:v>
                </c:pt>
                <c:pt idx="544">
                  <c:v>537</c:v>
                </c:pt>
                <c:pt idx="545">
                  <c:v>167</c:v>
                </c:pt>
                <c:pt idx="546">
                  <c:v>291</c:v>
                </c:pt>
                <c:pt idx="547">
                  <c:v>209</c:v>
                </c:pt>
                <c:pt idx="548">
                  <c:v>513</c:v>
                </c:pt>
                <c:pt idx="549">
                  <c:v>462</c:v>
                </c:pt>
                <c:pt idx="550">
                  <c:v>557</c:v>
                </c:pt>
                <c:pt idx="551">
                  <c:v>449</c:v>
                </c:pt>
                <c:pt idx="552">
                  <c:v>557</c:v>
                </c:pt>
                <c:pt idx="553">
                  <c:v>646</c:v>
                </c:pt>
                <c:pt idx="554">
                  <c:v>322</c:v>
                </c:pt>
                <c:pt idx="555">
                  <c:v>134</c:v>
                </c:pt>
                <c:pt idx="556">
                  <c:v>245</c:v>
                </c:pt>
                <c:pt idx="557">
                  <c:v>868</c:v>
                </c:pt>
                <c:pt idx="558">
                  <c:v>362</c:v>
                </c:pt>
                <c:pt idx="559">
                  <c:v>410</c:v>
                </c:pt>
                <c:pt idx="560">
                  <c:v>677</c:v>
                </c:pt>
                <c:pt idx="561">
                  <c:v>376</c:v>
                </c:pt>
                <c:pt idx="562">
                  <c:v>371</c:v>
                </c:pt>
                <c:pt idx="563">
                  <c:v>281</c:v>
                </c:pt>
                <c:pt idx="564">
                  <c:v>507</c:v>
                </c:pt>
                <c:pt idx="565">
                  <c:v>480</c:v>
                </c:pt>
                <c:pt idx="566">
                  <c:v>474</c:v>
                </c:pt>
                <c:pt idx="567">
                  <c:v>179</c:v>
                </c:pt>
                <c:pt idx="568">
                  <c:v>458</c:v>
                </c:pt>
                <c:pt idx="569">
                  <c:v>328</c:v>
                </c:pt>
                <c:pt idx="570">
                  <c:v>184</c:v>
                </c:pt>
                <c:pt idx="571">
                  <c:v>622</c:v>
                </c:pt>
                <c:pt idx="572">
                  <c:v>311</c:v>
                </c:pt>
                <c:pt idx="573">
                  <c:v>404</c:v>
                </c:pt>
                <c:pt idx="574">
                  <c:v>502</c:v>
                </c:pt>
                <c:pt idx="575">
                  <c:v>249</c:v>
                </c:pt>
                <c:pt idx="576">
                  <c:v>337</c:v>
                </c:pt>
                <c:pt idx="577">
                  <c:v>260</c:v>
                </c:pt>
                <c:pt idx="578">
                  <c:v>410</c:v>
                </c:pt>
                <c:pt idx="579">
                  <c:v>635</c:v>
                </c:pt>
                <c:pt idx="580">
                  <c:v>508</c:v>
                </c:pt>
                <c:pt idx="581">
                  <c:v>494</c:v>
                </c:pt>
                <c:pt idx="582">
                  <c:v>363</c:v>
                </c:pt>
                <c:pt idx="583">
                  <c:v>580</c:v>
                </c:pt>
                <c:pt idx="584">
                  <c:v>500</c:v>
                </c:pt>
                <c:pt idx="585">
                  <c:v>793</c:v>
                </c:pt>
                <c:pt idx="586">
                  <c:v>1265</c:v>
                </c:pt>
                <c:pt idx="587">
                  <c:v>1278</c:v>
                </c:pt>
                <c:pt idx="588">
                  <c:v>426</c:v>
                </c:pt>
                <c:pt idx="589">
                  <c:v>217</c:v>
                </c:pt>
                <c:pt idx="590">
                  <c:v>209</c:v>
                </c:pt>
                <c:pt idx="591">
                  <c:v>243</c:v>
                </c:pt>
                <c:pt idx="592">
                  <c:v>504</c:v>
                </c:pt>
                <c:pt idx="593">
                  <c:v>260</c:v>
                </c:pt>
                <c:pt idx="594">
                  <c:v>318</c:v>
                </c:pt>
                <c:pt idx="595">
                  <c:v>257</c:v>
                </c:pt>
                <c:pt idx="596">
                  <c:v>864</c:v>
                </c:pt>
                <c:pt idx="597">
                  <c:v>230</c:v>
                </c:pt>
                <c:pt idx="598">
                  <c:v>248</c:v>
                </c:pt>
                <c:pt idx="599">
                  <c:v>352</c:v>
                </c:pt>
                <c:pt idx="600">
                  <c:v>576</c:v>
                </c:pt>
                <c:pt idx="601">
                  <c:v>385</c:v>
                </c:pt>
                <c:pt idx="602">
                  <c:v>392</c:v>
                </c:pt>
                <c:pt idx="603">
                  <c:v>125</c:v>
                </c:pt>
                <c:pt idx="604">
                  <c:v>327</c:v>
                </c:pt>
                <c:pt idx="605">
                  <c:v>612</c:v>
                </c:pt>
                <c:pt idx="606">
                  <c:v>514</c:v>
                </c:pt>
                <c:pt idx="607">
                  <c:v>592</c:v>
                </c:pt>
                <c:pt idx="608">
                  <c:v>524</c:v>
                </c:pt>
                <c:pt idx="609">
                  <c:v>291</c:v>
                </c:pt>
                <c:pt idx="610">
                  <c:v>544</c:v>
                </c:pt>
                <c:pt idx="611">
                  <c:v>274</c:v>
                </c:pt>
                <c:pt idx="612">
                  <c:v>639</c:v>
                </c:pt>
                <c:pt idx="613">
                  <c:v>239</c:v>
                </c:pt>
                <c:pt idx="614">
                  <c:v>564</c:v>
                </c:pt>
                <c:pt idx="615">
                  <c:v>293</c:v>
                </c:pt>
                <c:pt idx="616">
                  <c:v>98</c:v>
                </c:pt>
                <c:pt idx="617">
                  <c:v>546</c:v>
                </c:pt>
                <c:pt idx="618">
                  <c:v>262</c:v>
                </c:pt>
                <c:pt idx="619">
                  <c:v>440</c:v>
                </c:pt>
                <c:pt idx="620">
                  <c:v>458</c:v>
                </c:pt>
                <c:pt idx="621">
                  <c:v>465</c:v>
                </c:pt>
                <c:pt idx="622">
                  <c:v>338</c:v>
                </c:pt>
                <c:pt idx="623">
                  <c:v>388</c:v>
                </c:pt>
                <c:pt idx="624">
                  <c:v>389</c:v>
                </c:pt>
                <c:pt idx="625">
                  <c:v>233</c:v>
                </c:pt>
                <c:pt idx="626">
                  <c:v>389</c:v>
                </c:pt>
                <c:pt idx="627">
                  <c:v>549</c:v>
                </c:pt>
                <c:pt idx="628">
                  <c:v>334</c:v>
                </c:pt>
                <c:pt idx="629">
                  <c:v>435</c:v>
                </c:pt>
                <c:pt idx="630">
                  <c:v>111</c:v>
                </c:pt>
                <c:pt idx="631">
                  <c:v>708</c:v>
                </c:pt>
                <c:pt idx="632">
                  <c:v>199</c:v>
                </c:pt>
                <c:pt idx="633">
                  <c:v>353</c:v>
                </c:pt>
                <c:pt idx="634">
                  <c:v>228</c:v>
                </c:pt>
                <c:pt idx="635">
                  <c:v>173</c:v>
                </c:pt>
                <c:pt idx="636">
                  <c:v>455</c:v>
                </c:pt>
                <c:pt idx="637">
                  <c:v>404</c:v>
                </c:pt>
                <c:pt idx="638">
                  <c:v>364</c:v>
                </c:pt>
                <c:pt idx="639">
                  <c:v>515</c:v>
                </c:pt>
                <c:pt idx="640">
                  <c:v>670</c:v>
                </c:pt>
                <c:pt idx="641">
                  <c:v>141</c:v>
                </c:pt>
                <c:pt idx="642">
                  <c:v>342</c:v>
                </c:pt>
                <c:pt idx="643">
                  <c:v>374</c:v>
                </c:pt>
                <c:pt idx="644">
                  <c:v>585</c:v>
                </c:pt>
                <c:pt idx="645">
                  <c:v>282</c:v>
                </c:pt>
                <c:pt idx="646">
                  <c:v>194</c:v>
                </c:pt>
                <c:pt idx="647">
                  <c:v>136</c:v>
                </c:pt>
                <c:pt idx="648">
                  <c:v>273</c:v>
                </c:pt>
                <c:pt idx="649">
                  <c:v>145</c:v>
                </c:pt>
                <c:pt idx="650">
                  <c:v>556</c:v>
                </c:pt>
                <c:pt idx="651">
                  <c:v>277</c:v>
                </c:pt>
                <c:pt idx="652">
                  <c:v>168</c:v>
                </c:pt>
                <c:pt idx="653">
                  <c:v>111</c:v>
                </c:pt>
                <c:pt idx="654">
                  <c:v>325</c:v>
                </c:pt>
                <c:pt idx="655">
                  <c:v>257</c:v>
                </c:pt>
                <c:pt idx="656">
                  <c:v>350</c:v>
                </c:pt>
                <c:pt idx="657">
                  <c:v>466</c:v>
                </c:pt>
                <c:pt idx="658">
                  <c:v>191</c:v>
                </c:pt>
                <c:pt idx="659">
                  <c:v>239</c:v>
                </c:pt>
                <c:pt idx="660">
                  <c:v>241</c:v>
                </c:pt>
                <c:pt idx="661">
                  <c:v>570</c:v>
                </c:pt>
                <c:pt idx="662">
                  <c:v>249</c:v>
                </c:pt>
                <c:pt idx="663">
                  <c:v>118</c:v>
                </c:pt>
                <c:pt idx="664">
                  <c:v>387</c:v>
                </c:pt>
                <c:pt idx="665">
                  <c:v>418</c:v>
                </c:pt>
                <c:pt idx="666">
                  <c:v>273</c:v>
                </c:pt>
                <c:pt idx="667">
                  <c:v>263</c:v>
                </c:pt>
                <c:pt idx="668">
                  <c:v>441</c:v>
                </c:pt>
                <c:pt idx="669">
                  <c:v>138</c:v>
                </c:pt>
                <c:pt idx="670">
                  <c:v>326</c:v>
                </c:pt>
                <c:pt idx="671">
                  <c:v>399</c:v>
                </c:pt>
                <c:pt idx="672">
                  <c:v>284</c:v>
                </c:pt>
                <c:pt idx="673">
                  <c:v>350</c:v>
                </c:pt>
                <c:pt idx="674">
                  <c:v>180</c:v>
                </c:pt>
                <c:pt idx="675">
                  <c:v>267</c:v>
                </c:pt>
                <c:pt idx="676">
                  <c:v>357</c:v>
                </c:pt>
                <c:pt idx="677">
                  <c:v>389</c:v>
                </c:pt>
                <c:pt idx="678">
                  <c:v>203</c:v>
                </c:pt>
                <c:pt idx="679">
                  <c:v>242</c:v>
                </c:pt>
                <c:pt idx="680">
                  <c:v>376</c:v>
                </c:pt>
                <c:pt idx="681">
                  <c:v>301</c:v>
                </c:pt>
                <c:pt idx="682">
                  <c:v>550</c:v>
                </c:pt>
                <c:pt idx="683">
                  <c:v>506</c:v>
                </c:pt>
                <c:pt idx="684">
                  <c:v>439</c:v>
                </c:pt>
                <c:pt idx="685">
                  <c:v>350</c:v>
                </c:pt>
                <c:pt idx="686">
                  <c:v>332</c:v>
                </c:pt>
                <c:pt idx="687">
                  <c:v>482</c:v>
                </c:pt>
                <c:pt idx="688">
                  <c:v>398</c:v>
                </c:pt>
                <c:pt idx="689">
                  <c:v>417</c:v>
                </c:pt>
                <c:pt idx="690">
                  <c:v>577</c:v>
                </c:pt>
                <c:pt idx="691">
                  <c:v>268</c:v>
                </c:pt>
                <c:pt idx="692">
                  <c:v>463</c:v>
                </c:pt>
                <c:pt idx="693">
                  <c:v>234</c:v>
                </c:pt>
                <c:pt idx="694">
                  <c:v>404</c:v>
                </c:pt>
                <c:pt idx="695">
                  <c:v>424</c:v>
                </c:pt>
                <c:pt idx="696">
                  <c:v>275</c:v>
                </c:pt>
                <c:pt idx="697">
                  <c:v>463</c:v>
                </c:pt>
                <c:pt idx="698">
                  <c:v>161</c:v>
                </c:pt>
                <c:pt idx="699">
                  <c:v>626</c:v>
                </c:pt>
                <c:pt idx="700">
                  <c:v>315</c:v>
                </c:pt>
                <c:pt idx="701">
                  <c:v>506</c:v>
                </c:pt>
                <c:pt idx="702">
                  <c:v>383</c:v>
                </c:pt>
                <c:pt idx="703">
                  <c:v>271</c:v>
                </c:pt>
                <c:pt idx="704">
                  <c:v>442</c:v>
                </c:pt>
                <c:pt idx="705">
                  <c:v>540</c:v>
                </c:pt>
                <c:pt idx="706">
                  <c:v>571</c:v>
                </c:pt>
                <c:pt idx="707">
                  <c:v>255</c:v>
                </c:pt>
                <c:pt idx="708">
                  <c:v>509</c:v>
                </c:pt>
                <c:pt idx="709">
                  <c:v>382</c:v>
                </c:pt>
                <c:pt idx="710">
                  <c:v>240</c:v>
                </c:pt>
                <c:pt idx="711">
                  <c:v>700</c:v>
                </c:pt>
                <c:pt idx="712">
                  <c:v>330</c:v>
                </c:pt>
                <c:pt idx="713">
                  <c:v>116</c:v>
                </c:pt>
                <c:pt idx="714">
                  <c:v>300</c:v>
                </c:pt>
                <c:pt idx="715">
                  <c:v>1003</c:v>
                </c:pt>
                <c:pt idx="716">
                  <c:v>457</c:v>
                </c:pt>
                <c:pt idx="717">
                  <c:v>502</c:v>
                </c:pt>
                <c:pt idx="718">
                  <c:v>295</c:v>
                </c:pt>
                <c:pt idx="719">
                  <c:v>391</c:v>
                </c:pt>
                <c:pt idx="720">
                  <c:v>405</c:v>
                </c:pt>
                <c:pt idx="721">
                  <c:v>335</c:v>
                </c:pt>
                <c:pt idx="722">
                  <c:v>194</c:v>
                </c:pt>
                <c:pt idx="723">
                  <c:v>312</c:v>
                </c:pt>
                <c:pt idx="724">
                  <c:v>230</c:v>
                </c:pt>
                <c:pt idx="725">
                  <c:v>121</c:v>
                </c:pt>
                <c:pt idx="726">
                  <c:v>30</c:v>
                </c:pt>
                <c:pt idx="727">
                  <c:v>170</c:v>
                </c:pt>
                <c:pt idx="728">
                  <c:v>106</c:v>
                </c:pt>
                <c:pt idx="729">
                  <c:v>182</c:v>
                </c:pt>
                <c:pt idx="730">
                  <c:v>80</c:v>
                </c:pt>
                <c:pt idx="731">
                  <c:v>144</c:v>
                </c:pt>
                <c:pt idx="732">
                  <c:v>189</c:v>
                </c:pt>
                <c:pt idx="733">
                  <c:v>170</c:v>
                </c:pt>
                <c:pt idx="734">
                  <c:v>79</c:v>
                </c:pt>
                <c:pt idx="735">
                  <c:v>130</c:v>
                </c:pt>
                <c:pt idx="736">
                  <c:v>296</c:v>
                </c:pt>
                <c:pt idx="737">
                  <c:v>52</c:v>
                </c:pt>
                <c:pt idx="738">
                  <c:v>118</c:v>
                </c:pt>
                <c:pt idx="739">
                  <c:v>69</c:v>
                </c:pt>
                <c:pt idx="740">
                  <c:v>134</c:v>
                </c:pt>
                <c:pt idx="741">
                  <c:v>110</c:v>
                </c:pt>
                <c:pt idx="742">
                  <c:v>194</c:v>
                </c:pt>
                <c:pt idx="743">
                  <c:v>153</c:v>
                </c:pt>
                <c:pt idx="744">
                  <c:v>106</c:v>
                </c:pt>
                <c:pt idx="745">
                  <c:v>103</c:v>
                </c:pt>
                <c:pt idx="746">
                  <c:v>253</c:v>
                </c:pt>
                <c:pt idx="747">
                  <c:v>126</c:v>
                </c:pt>
                <c:pt idx="748">
                  <c:v>257</c:v>
                </c:pt>
                <c:pt idx="749">
                  <c:v>225</c:v>
                </c:pt>
                <c:pt idx="750">
                  <c:v>274</c:v>
                </c:pt>
                <c:pt idx="751">
                  <c:v>621</c:v>
                </c:pt>
                <c:pt idx="752">
                  <c:v>253</c:v>
                </c:pt>
                <c:pt idx="753">
                  <c:v>260</c:v>
                </c:pt>
                <c:pt idx="754">
                  <c:v>188</c:v>
                </c:pt>
                <c:pt idx="755">
                  <c:v>58</c:v>
                </c:pt>
                <c:pt idx="756">
                  <c:v>205</c:v>
                </c:pt>
                <c:pt idx="757">
                  <c:v>73</c:v>
                </c:pt>
                <c:pt idx="758">
                  <c:v>517</c:v>
                </c:pt>
                <c:pt idx="759">
                  <c:v>243</c:v>
                </c:pt>
                <c:pt idx="760">
                  <c:v>421</c:v>
                </c:pt>
                <c:pt idx="761">
                  <c:v>52</c:v>
                </c:pt>
                <c:pt idx="762">
                  <c:v>398</c:v>
                </c:pt>
                <c:pt idx="763">
                  <c:v>229</c:v>
                </c:pt>
                <c:pt idx="764">
                  <c:v>333</c:v>
                </c:pt>
                <c:pt idx="765">
                  <c:v>58</c:v>
                </c:pt>
                <c:pt idx="766">
                  <c:v>152</c:v>
                </c:pt>
                <c:pt idx="767">
                  <c:v>287</c:v>
                </c:pt>
                <c:pt idx="768">
                  <c:v>120</c:v>
                </c:pt>
                <c:pt idx="769">
                  <c:v>285</c:v>
                </c:pt>
                <c:pt idx="770">
                  <c:v>179</c:v>
                </c:pt>
                <c:pt idx="771">
                  <c:v>114</c:v>
                </c:pt>
                <c:pt idx="772">
                  <c:v>182</c:v>
                </c:pt>
                <c:pt idx="773">
                  <c:v>102</c:v>
                </c:pt>
                <c:pt idx="774">
                  <c:v>160</c:v>
                </c:pt>
                <c:pt idx="775">
                  <c:v>394</c:v>
                </c:pt>
                <c:pt idx="776">
                  <c:v>257</c:v>
                </c:pt>
                <c:pt idx="777">
                  <c:v>283</c:v>
                </c:pt>
                <c:pt idx="778">
                  <c:v>218</c:v>
                </c:pt>
                <c:pt idx="779">
                  <c:v>84</c:v>
                </c:pt>
                <c:pt idx="780">
                  <c:v>164</c:v>
                </c:pt>
                <c:pt idx="781">
                  <c:v>433</c:v>
                </c:pt>
                <c:pt idx="782">
                  <c:v>165</c:v>
                </c:pt>
                <c:pt idx="783">
                  <c:v>252</c:v>
                </c:pt>
                <c:pt idx="784">
                  <c:v>255</c:v>
                </c:pt>
                <c:pt idx="785">
                  <c:v>313</c:v>
                </c:pt>
                <c:pt idx="786">
                  <c:v>251</c:v>
                </c:pt>
                <c:pt idx="787">
                  <c:v>127</c:v>
                </c:pt>
                <c:pt idx="788">
                  <c:v>235</c:v>
                </c:pt>
                <c:pt idx="789">
                  <c:v>141</c:v>
                </c:pt>
                <c:pt idx="790">
                  <c:v>234</c:v>
                </c:pt>
                <c:pt idx="791">
                  <c:v>212</c:v>
                </c:pt>
                <c:pt idx="792">
                  <c:v>22</c:v>
                </c:pt>
                <c:pt idx="793">
                  <c:v>217</c:v>
                </c:pt>
                <c:pt idx="794">
                  <c:v>151</c:v>
                </c:pt>
                <c:pt idx="795">
                  <c:v>62</c:v>
                </c:pt>
                <c:pt idx="796">
                  <c:v>287</c:v>
                </c:pt>
                <c:pt idx="797">
                  <c:v>144</c:v>
                </c:pt>
                <c:pt idx="798">
                  <c:v>165</c:v>
                </c:pt>
                <c:pt idx="799">
                  <c:v>307</c:v>
                </c:pt>
                <c:pt idx="800">
                  <c:v>195</c:v>
                </c:pt>
                <c:pt idx="801">
                  <c:v>192</c:v>
                </c:pt>
                <c:pt idx="802">
                  <c:v>295</c:v>
                </c:pt>
                <c:pt idx="803">
                  <c:v>180</c:v>
                </c:pt>
                <c:pt idx="804">
                  <c:v>260</c:v>
                </c:pt>
                <c:pt idx="805">
                  <c:v>188</c:v>
                </c:pt>
                <c:pt idx="806">
                  <c:v>107</c:v>
                </c:pt>
                <c:pt idx="807">
                  <c:v>279</c:v>
                </c:pt>
                <c:pt idx="808">
                  <c:v>156</c:v>
                </c:pt>
                <c:pt idx="809">
                  <c:v>112</c:v>
                </c:pt>
                <c:pt idx="810">
                  <c:v>105</c:v>
                </c:pt>
                <c:pt idx="811">
                  <c:v>229</c:v>
                </c:pt>
                <c:pt idx="812">
                  <c:v>82</c:v>
                </c:pt>
                <c:pt idx="813">
                  <c:v>355</c:v>
                </c:pt>
                <c:pt idx="814">
                  <c:v>338</c:v>
                </c:pt>
                <c:pt idx="815">
                  <c:v>209</c:v>
                </c:pt>
                <c:pt idx="816">
                  <c:v>416</c:v>
                </c:pt>
                <c:pt idx="817">
                  <c:v>191</c:v>
                </c:pt>
                <c:pt idx="818">
                  <c:v>306</c:v>
                </c:pt>
                <c:pt idx="819">
                  <c:v>27</c:v>
                </c:pt>
                <c:pt idx="820">
                  <c:v>279</c:v>
                </c:pt>
                <c:pt idx="821">
                  <c:v>110</c:v>
                </c:pt>
                <c:pt idx="822">
                  <c:v>200</c:v>
                </c:pt>
                <c:pt idx="823">
                  <c:v>112</c:v>
                </c:pt>
                <c:pt idx="824">
                  <c:v>134</c:v>
                </c:pt>
                <c:pt idx="825">
                  <c:v>142</c:v>
                </c:pt>
                <c:pt idx="826">
                  <c:v>370</c:v>
                </c:pt>
                <c:pt idx="827">
                  <c:v>227</c:v>
                </c:pt>
                <c:pt idx="828">
                  <c:v>37</c:v>
                </c:pt>
                <c:pt idx="829">
                  <c:v>375</c:v>
                </c:pt>
                <c:pt idx="830">
                  <c:v>38</c:v>
                </c:pt>
                <c:pt idx="831">
                  <c:v>314</c:v>
                </c:pt>
                <c:pt idx="832">
                  <c:v>330</c:v>
                </c:pt>
                <c:pt idx="833">
                  <c:v>188</c:v>
                </c:pt>
                <c:pt idx="834">
                  <c:v>141</c:v>
                </c:pt>
                <c:pt idx="835">
                  <c:v>325</c:v>
                </c:pt>
                <c:pt idx="836">
                  <c:v>135</c:v>
                </c:pt>
                <c:pt idx="837">
                  <c:v>112</c:v>
                </c:pt>
                <c:pt idx="838">
                  <c:v>191</c:v>
                </c:pt>
                <c:pt idx="839">
                  <c:v>252</c:v>
                </c:pt>
                <c:pt idx="840">
                  <c:v>323</c:v>
                </c:pt>
                <c:pt idx="841">
                  <c:v>324</c:v>
                </c:pt>
                <c:pt idx="842">
                  <c:v>232</c:v>
                </c:pt>
                <c:pt idx="843">
                  <c:v>441</c:v>
                </c:pt>
                <c:pt idx="844">
                  <c:v>238</c:v>
                </c:pt>
                <c:pt idx="845">
                  <c:v>107</c:v>
                </c:pt>
                <c:pt idx="846">
                  <c:v>40</c:v>
                </c:pt>
                <c:pt idx="847">
                  <c:v>88</c:v>
                </c:pt>
                <c:pt idx="848">
                  <c:v>94</c:v>
                </c:pt>
                <c:pt idx="849">
                  <c:v>446</c:v>
                </c:pt>
                <c:pt idx="850">
                  <c:v>233</c:v>
                </c:pt>
                <c:pt idx="851">
                  <c:v>101</c:v>
                </c:pt>
                <c:pt idx="852">
                  <c:v>227</c:v>
                </c:pt>
                <c:pt idx="853">
                  <c:v>180</c:v>
                </c:pt>
                <c:pt idx="854">
                  <c:v>95</c:v>
                </c:pt>
                <c:pt idx="855">
                  <c:v>248</c:v>
                </c:pt>
                <c:pt idx="856">
                  <c:v>204</c:v>
                </c:pt>
                <c:pt idx="857">
                  <c:v>165</c:v>
                </c:pt>
                <c:pt idx="858">
                  <c:v>234</c:v>
                </c:pt>
                <c:pt idx="859">
                  <c:v>154</c:v>
                </c:pt>
                <c:pt idx="860">
                  <c:v>360</c:v>
                </c:pt>
                <c:pt idx="861">
                  <c:v>376</c:v>
                </c:pt>
                <c:pt idx="862">
                  <c:v>149</c:v>
                </c:pt>
                <c:pt idx="863">
                  <c:v>270</c:v>
                </c:pt>
                <c:pt idx="864">
                  <c:v>207</c:v>
                </c:pt>
                <c:pt idx="865">
                  <c:v>50</c:v>
                </c:pt>
                <c:pt idx="866">
                  <c:v>239</c:v>
                </c:pt>
                <c:pt idx="867">
                  <c:v>226</c:v>
                </c:pt>
                <c:pt idx="868">
                  <c:v>150</c:v>
                </c:pt>
                <c:pt idx="869">
                  <c:v>175</c:v>
                </c:pt>
                <c:pt idx="870">
                  <c:v>133</c:v>
                </c:pt>
                <c:pt idx="871">
                  <c:v>268</c:v>
                </c:pt>
                <c:pt idx="872">
                  <c:v>460</c:v>
                </c:pt>
                <c:pt idx="873">
                  <c:v>211</c:v>
                </c:pt>
                <c:pt idx="874">
                  <c:v>224</c:v>
                </c:pt>
                <c:pt idx="875">
                  <c:v>253</c:v>
                </c:pt>
                <c:pt idx="876">
                  <c:v>127</c:v>
                </c:pt>
                <c:pt idx="877">
                  <c:v>279</c:v>
                </c:pt>
                <c:pt idx="878">
                  <c:v>140</c:v>
                </c:pt>
                <c:pt idx="879">
                  <c:v>157</c:v>
                </c:pt>
                <c:pt idx="880">
                  <c:v>113</c:v>
                </c:pt>
                <c:pt idx="881">
                  <c:v>262</c:v>
                </c:pt>
                <c:pt idx="882">
                  <c:v>128</c:v>
                </c:pt>
                <c:pt idx="883">
                  <c:v>335</c:v>
                </c:pt>
                <c:pt idx="884">
                  <c:v>112</c:v>
                </c:pt>
                <c:pt idx="885">
                  <c:v>185</c:v>
                </c:pt>
                <c:pt idx="886">
                  <c:v>291</c:v>
                </c:pt>
                <c:pt idx="887">
                  <c:v>162</c:v>
                </c:pt>
                <c:pt idx="888">
                  <c:v>296</c:v>
                </c:pt>
                <c:pt idx="889">
                  <c:v>393</c:v>
                </c:pt>
                <c:pt idx="890">
                  <c:v>43</c:v>
                </c:pt>
                <c:pt idx="891">
                  <c:v>269</c:v>
                </c:pt>
                <c:pt idx="892">
                  <c:v>322</c:v>
                </c:pt>
                <c:pt idx="893">
                  <c:v>337</c:v>
                </c:pt>
                <c:pt idx="894">
                  <c:v>412</c:v>
                </c:pt>
                <c:pt idx="895">
                  <c:v>254</c:v>
                </c:pt>
                <c:pt idx="896">
                  <c:v>276</c:v>
                </c:pt>
                <c:pt idx="897">
                  <c:v>175</c:v>
                </c:pt>
                <c:pt idx="898">
                  <c:v>76</c:v>
                </c:pt>
                <c:pt idx="899">
                  <c:v>223</c:v>
                </c:pt>
                <c:pt idx="900">
                  <c:v>204</c:v>
                </c:pt>
                <c:pt idx="901">
                  <c:v>265</c:v>
                </c:pt>
                <c:pt idx="902">
                  <c:v>377</c:v>
                </c:pt>
                <c:pt idx="903">
                  <c:v>368</c:v>
                </c:pt>
                <c:pt idx="904">
                  <c:v>232</c:v>
                </c:pt>
                <c:pt idx="905">
                  <c:v>300</c:v>
                </c:pt>
                <c:pt idx="906">
                  <c:v>267</c:v>
                </c:pt>
                <c:pt idx="907">
                  <c:v>72</c:v>
                </c:pt>
                <c:pt idx="908">
                  <c:v>37</c:v>
                </c:pt>
                <c:pt idx="909">
                  <c:v>110</c:v>
                </c:pt>
                <c:pt idx="910">
                  <c:v>156</c:v>
                </c:pt>
                <c:pt idx="911">
                  <c:v>100</c:v>
                </c:pt>
                <c:pt idx="912">
                  <c:v>386</c:v>
                </c:pt>
                <c:pt idx="913">
                  <c:v>297</c:v>
                </c:pt>
                <c:pt idx="914">
                  <c:v>330</c:v>
                </c:pt>
                <c:pt idx="915">
                  <c:v>57</c:v>
                </c:pt>
                <c:pt idx="916">
                  <c:v>311</c:v>
                </c:pt>
                <c:pt idx="917">
                  <c:v>251</c:v>
                </c:pt>
                <c:pt idx="918">
                  <c:v>292</c:v>
                </c:pt>
                <c:pt idx="919">
                  <c:v>574</c:v>
                </c:pt>
                <c:pt idx="920">
                  <c:v>218</c:v>
                </c:pt>
                <c:pt idx="921">
                  <c:v>230</c:v>
                </c:pt>
                <c:pt idx="922">
                  <c:v>181</c:v>
                </c:pt>
                <c:pt idx="923">
                  <c:v>211</c:v>
                </c:pt>
                <c:pt idx="924">
                  <c:v>337</c:v>
                </c:pt>
                <c:pt idx="925">
                  <c:v>266</c:v>
                </c:pt>
                <c:pt idx="926">
                  <c:v>282</c:v>
                </c:pt>
                <c:pt idx="927">
                  <c:v>359</c:v>
                </c:pt>
                <c:pt idx="928">
                  <c:v>184</c:v>
                </c:pt>
                <c:pt idx="929">
                  <c:v>84</c:v>
                </c:pt>
                <c:pt idx="930">
                  <c:v>210</c:v>
                </c:pt>
                <c:pt idx="931">
                  <c:v>344</c:v>
                </c:pt>
                <c:pt idx="932">
                  <c:v>172</c:v>
                </c:pt>
                <c:pt idx="933">
                  <c:v>480</c:v>
                </c:pt>
                <c:pt idx="934">
                  <c:v>251</c:v>
                </c:pt>
                <c:pt idx="935">
                  <c:v>69</c:v>
                </c:pt>
                <c:pt idx="936">
                  <c:v>251</c:v>
                </c:pt>
                <c:pt idx="937">
                  <c:v>70</c:v>
                </c:pt>
                <c:pt idx="938">
                  <c:v>158</c:v>
                </c:pt>
                <c:pt idx="939">
                  <c:v>365</c:v>
                </c:pt>
                <c:pt idx="940">
                  <c:v>153</c:v>
                </c:pt>
                <c:pt idx="941">
                  <c:v>128</c:v>
                </c:pt>
                <c:pt idx="942">
                  <c:v>486</c:v>
                </c:pt>
                <c:pt idx="943">
                  <c:v>511</c:v>
                </c:pt>
                <c:pt idx="944">
                  <c:v>222</c:v>
                </c:pt>
                <c:pt idx="945">
                  <c:v>110</c:v>
                </c:pt>
                <c:pt idx="946">
                  <c:v>396</c:v>
                </c:pt>
                <c:pt idx="947">
                  <c:v>293</c:v>
                </c:pt>
                <c:pt idx="948">
                  <c:v>228</c:v>
                </c:pt>
                <c:pt idx="949">
                  <c:v>47</c:v>
                </c:pt>
                <c:pt idx="950">
                  <c:v>283</c:v>
                </c:pt>
                <c:pt idx="951">
                  <c:v>152</c:v>
                </c:pt>
                <c:pt idx="952">
                  <c:v>325</c:v>
                </c:pt>
                <c:pt idx="953">
                  <c:v>242</c:v>
                </c:pt>
                <c:pt idx="954">
                  <c:v>126</c:v>
                </c:pt>
                <c:pt idx="955">
                  <c:v>339</c:v>
                </c:pt>
                <c:pt idx="956">
                  <c:v>467</c:v>
                </c:pt>
                <c:pt idx="957">
                  <c:v>225</c:v>
                </c:pt>
                <c:pt idx="958">
                  <c:v>125</c:v>
                </c:pt>
                <c:pt idx="959">
                  <c:v>92</c:v>
                </c:pt>
                <c:pt idx="960">
                  <c:v>243</c:v>
                </c:pt>
                <c:pt idx="961">
                  <c:v>348</c:v>
                </c:pt>
                <c:pt idx="962">
                  <c:v>221</c:v>
                </c:pt>
                <c:pt idx="963">
                  <c:v>367</c:v>
                </c:pt>
                <c:pt idx="964">
                  <c:v>324</c:v>
                </c:pt>
                <c:pt idx="965">
                  <c:v>230</c:v>
                </c:pt>
                <c:pt idx="966">
                  <c:v>129</c:v>
                </c:pt>
                <c:pt idx="967">
                  <c:v>271</c:v>
                </c:pt>
                <c:pt idx="968">
                  <c:v>324</c:v>
                </c:pt>
                <c:pt idx="969">
                  <c:v>244</c:v>
                </c:pt>
                <c:pt idx="970">
                  <c:v>245</c:v>
                </c:pt>
                <c:pt idx="971">
                  <c:v>206</c:v>
                </c:pt>
                <c:pt idx="972">
                  <c:v>426</c:v>
                </c:pt>
                <c:pt idx="973">
                  <c:v>25</c:v>
                </c:pt>
                <c:pt idx="974">
                  <c:v>248</c:v>
                </c:pt>
                <c:pt idx="975">
                  <c:v>160</c:v>
                </c:pt>
                <c:pt idx="976">
                  <c:v>255</c:v>
                </c:pt>
                <c:pt idx="977">
                  <c:v>236</c:v>
                </c:pt>
                <c:pt idx="978">
                  <c:v>68</c:v>
                </c:pt>
                <c:pt idx="979">
                  <c:v>159</c:v>
                </c:pt>
                <c:pt idx="980">
                  <c:v>413</c:v>
                </c:pt>
                <c:pt idx="981">
                  <c:v>415</c:v>
                </c:pt>
                <c:pt idx="982">
                  <c:v>268</c:v>
                </c:pt>
                <c:pt idx="983">
                  <c:v>302</c:v>
                </c:pt>
                <c:pt idx="984">
                  <c:v>284</c:v>
                </c:pt>
                <c:pt idx="985">
                  <c:v>338</c:v>
                </c:pt>
                <c:pt idx="986">
                  <c:v>332</c:v>
                </c:pt>
                <c:pt idx="987">
                  <c:v>231</c:v>
                </c:pt>
                <c:pt idx="988">
                  <c:v>38</c:v>
                </c:pt>
                <c:pt idx="989">
                  <c:v>84</c:v>
                </c:pt>
                <c:pt idx="990">
                  <c:v>143</c:v>
                </c:pt>
                <c:pt idx="991">
                  <c:v>364</c:v>
                </c:pt>
                <c:pt idx="992">
                  <c:v>293</c:v>
                </c:pt>
                <c:pt idx="993">
                  <c:v>201</c:v>
                </c:pt>
                <c:pt idx="994">
                  <c:v>274</c:v>
                </c:pt>
                <c:pt idx="995">
                  <c:v>133</c:v>
                </c:pt>
                <c:pt idx="996">
                  <c:v>245</c:v>
                </c:pt>
                <c:pt idx="997">
                  <c:v>136</c:v>
                </c:pt>
                <c:pt idx="998">
                  <c:v>548</c:v>
                </c:pt>
                <c:pt idx="999">
                  <c:v>86</c:v>
                </c:pt>
                <c:pt idx="1000">
                  <c:v>159</c:v>
                </c:pt>
                <c:pt idx="1001">
                  <c:v>210</c:v>
                </c:pt>
                <c:pt idx="1002">
                  <c:v>282</c:v>
                </c:pt>
                <c:pt idx="1003">
                  <c:v>519</c:v>
                </c:pt>
                <c:pt idx="1004">
                  <c:v>192</c:v>
                </c:pt>
                <c:pt idx="1005">
                  <c:v>234</c:v>
                </c:pt>
                <c:pt idx="1006">
                  <c:v>323</c:v>
                </c:pt>
                <c:pt idx="1007">
                  <c:v>210</c:v>
                </c:pt>
                <c:pt idx="1008">
                  <c:v>479</c:v>
                </c:pt>
                <c:pt idx="1009">
                  <c:v>214</c:v>
                </c:pt>
                <c:pt idx="1010">
                  <c:v>305</c:v>
                </c:pt>
                <c:pt idx="1011">
                  <c:v>192</c:v>
                </c:pt>
                <c:pt idx="1012">
                  <c:v>297</c:v>
                </c:pt>
                <c:pt idx="1013">
                  <c:v>314</c:v>
                </c:pt>
                <c:pt idx="1014">
                  <c:v>334</c:v>
                </c:pt>
                <c:pt idx="1015">
                  <c:v>270</c:v>
                </c:pt>
                <c:pt idx="1016">
                  <c:v>143</c:v>
                </c:pt>
                <c:pt idx="1017">
                  <c:v>321</c:v>
                </c:pt>
                <c:pt idx="1018">
                  <c:v>192</c:v>
                </c:pt>
                <c:pt idx="1019">
                  <c:v>253</c:v>
                </c:pt>
                <c:pt idx="1020">
                  <c:v>222</c:v>
                </c:pt>
                <c:pt idx="1021">
                  <c:v>235</c:v>
                </c:pt>
                <c:pt idx="1022">
                  <c:v>403</c:v>
                </c:pt>
                <c:pt idx="1023">
                  <c:v>218</c:v>
                </c:pt>
                <c:pt idx="1024">
                  <c:v>302</c:v>
                </c:pt>
                <c:pt idx="1025">
                  <c:v>292</c:v>
                </c:pt>
                <c:pt idx="1026">
                  <c:v>286</c:v>
                </c:pt>
                <c:pt idx="1027">
                  <c:v>237</c:v>
                </c:pt>
                <c:pt idx="1028">
                  <c:v>405</c:v>
                </c:pt>
                <c:pt idx="1029">
                  <c:v>310</c:v>
                </c:pt>
                <c:pt idx="1030">
                  <c:v>222</c:v>
                </c:pt>
                <c:pt idx="1031">
                  <c:v>856</c:v>
                </c:pt>
                <c:pt idx="1032">
                  <c:v>244</c:v>
                </c:pt>
                <c:pt idx="1033">
                  <c:v>287</c:v>
                </c:pt>
                <c:pt idx="1034">
                  <c:v>196</c:v>
                </c:pt>
                <c:pt idx="1035">
                  <c:v>498</c:v>
                </c:pt>
                <c:pt idx="1036">
                  <c:v>224</c:v>
                </c:pt>
                <c:pt idx="1037">
                  <c:v>226</c:v>
                </c:pt>
                <c:pt idx="1038">
                  <c:v>432</c:v>
                </c:pt>
                <c:pt idx="1039">
                  <c:v>264</c:v>
                </c:pt>
                <c:pt idx="1040">
                  <c:v>149</c:v>
                </c:pt>
                <c:pt idx="1041">
                  <c:v>351</c:v>
                </c:pt>
                <c:pt idx="1042">
                  <c:v>215</c:v>
                </c:pt>
                <c:pt idx="1043">
                  <c:v>151</c:v>
                </c:pt>
                <c:pt idx="1044">
                  <c:v>298</c:v>
                </c:pt>
                <c:pt idx="1045">
                  <c:v>162</c:v>
                </c:pt>
                <c:pt idx="1046">
                  <c:v>188</c:v>
                </c:pt>
                <c:pt idx="1047">
                  <c:v>424</c:v>
                </c:pt>
                <c:pt idx="1048">
                  <c:v>297</c:v>
                </c:pt>
                <c:pt idx="1049">
                  <c:v>160</c:v>
                </c:pt>
                <c:pt idx="1050">
                  <c:v>280</c:v>
                </c:pt>
                <c:pt idx="1051">
                  <c:v>431</c:v>
                </c:pt>
                <c:pt idx="1052">
                  <c:v>336</c:v>
                </c:pt>
                <c:pt idx="1053">
                  <c:v>549</c:v>
                </c:pt>
                <c:pt idx="1054">
                  <c:v>276</c:v>
                </c:pt>
                <c:pt idx="1055">
                  <c:v>255</c:v>
                </c:pt>
                <c:pt idx="1056">
                  <c:v>613</c:v>
                </c:pt>
                <c:pt idx="1057">
                  <c:v>335</c:v>
                </c:pt>
                <c:pt idx="1058">
                  <c:v>319</c:v>
                </c:pt>
                <c:pt idx="1059">
                  <c:v>245</c:v>
                </c:pt>
                <c:pt idx="1060">
                  <c:v>394</c:v>
                </c:pt>
                <c:pt idx="1061">
                  <c:v>301</c:v>
                </c:pt>
                <c:pt idx="1062">
                  <c:v>307</c:v>
                </c:pt>
                <c:pt idx="1063">
                  <c:v>352</c:v>
                </c:pt>
                <c:pt idx="1064">
                  <c:v>675</c:v>
                </c:pt>
                <c:pt idx="1065">
                  <c:v>308</c:v>
                </c:pt>
                <c:pt idx="1066">
                  <c:v>190</c:v>
                </c:pt>
                <c:pt idx="1067">
                  <c:v>264</c:v>
                </c:pt>
                <c:pt idx="1068">
                  <c:v>677</c:v>
                </c:pt>
                <c:pt idx="1069">
                  <c:v>475</c:v>
                </c:pt>
                <c:pt idx="1070">
                  <c:v>268</c:v>
                </c:pt>
                <c:pt idx="1071">
                  <c:v>825</c:v>
                </c:pt>
                <c:pt idx="1072">
                  <c:v>538</c:v>
                </c:pt>
                <c:pt idx="1073">
                  <c:v>276</c:v>
                </c:pt>
                <c:pt idx="1074">
                  <c:v>710</c:v>
                </c:pt>
                <c:pt idx="1075">
                  <c:v>586</c:v>
                </c:pt>
                <c:pt idx="1076">
                  <c:v>329</c:v>
                </c:pt>
                <c:pt idx="1077">
                  <c:v>365</c:v>
                </c:pt>
                <c:pt idx="1078">
                  <c:v>402</c:v>
                </c:pt>
                <c:pt idx="1079">
                  <c:v>260</c:v>
                </c:pt>
                <c:pt idx="1080">
                  <c:v>377</c:v>
                </c:pt>
                <c:pt idx="1081">
                  <c:v>833</c:v>
                </c:pt>
                <c:pt idx="1082">
                  <c:v>272</c:v>
                </c:pt>
                <c:pt idx="1083">
                  <c:v>709</c:v>
                </c:pt>
                <c:pt idx="1084">
                  <c:v>494</c:v>
                </c:pt>
                <c:pt idx="1085">
                  <c:v>361</c:v>
                </c:pt>
                <c:pt idx="1086">
                  <c:v>224</c:v>
                </c:pt>
                <c:pt idx="1087">
                  <c:v>405</c:v>
                </c:pt>
                <c:pt idx="1088">
                  <c:v>445</c:v>
                </c:pt>
                <c:pt idx="1089">
                  <c:v>535</c:v>
                </c:pt>
                <c:pt idx="1090">
                  <c:v>522</c:v>
                </c:pt>
                <c:pt idx="1091">
                  <c:v>471</c:v>
                </c:pt>
                <c:pt idx="1092">
                  <c:v>508</c:v>
                </c:pt>
                <c:pt idx="1093">
                  <c:v>90</c:v>
                </c:pt>
                <c:pt idx="1094">
                  <c:v>28</c:v>
                </c:pt>
                <c:pt idx="1095">
                  <c:v>138</c:v>
                </c:pt>
                <c:pt idx="1096">
                  <c:v>127</c:v>
                </c:pt>
                <c:pt idx="1097">
                  <c:v>316</c:v>
                </c:pt>
                <c:pt idx="1098">
                  <c:v>166</c:v>
                </c:pt>
                <c:pt idx="1099">
                  <c:v>141</c:v>
                </c:pt>
                <c:pt idx="1100">
                  <c:v>124</c:v>
                </c:pt>
                <c:pt idx="1101">
                  <c:v>174</c:v>
                </c:pt>
                <c:pt idx="1102">
                  <c:v>115</c:v>
                </c:pt>
                <c:pt idx="1103">
                  <c:v>45</c:v>
                </c:pt>
                <c:pt idx="1104">
                  <c:v>119</c:v>
                </c:pt>
                <c:pt idx="1105">
                  <c:v>123</c:v>
                </c:pt>
                <c:pt idx="1106">
                  <c:v>166</c:v>
                </c:pt>
                <c:pt idx="1107">
                  <c:v>127</c:v>
                </c:pt>
                <c:pt idx="1108">
                  <c:v>36</c:v>
                </c:pt>
                <c:pt idx="1109">
                  <c:v>36</c:v>
                </c:pt>
                <c:pt idx="1110">
                  <c:v>66</c:v>
                </c:pt>
                <c:pt idx="1111">
                  <c:v>226</c:v>
                </c:pt>
                <c:pt idx="1112">
                  <c:v>117</c:v>
                </c:pt>
                <c:pt idx="1113">
                  <c:v>79</c:v>
                </c:pt>
                <c:pt idx="1114">
                  <c:v>103</c:v>
                </c:pt>
                <c:pt idx="1115">
                  <c:v>96</c:v>
                </c:pt>
                <c:pt idx="1116">
                  <c:v>277</c:v>
                </c:pt>
                <c:pt idx="1117">
                  <c:v>180</c:v>
                </c:pt>
                <c:pt idx="1118">
                  <c:v>260</c:v>
                </c:pt>
                <c:pt idx="1119">
                  <c:v>166</c:v>
                </c:pt>
                <c:pt idx="1120">
                  <c:v>366</c:v>
                </c:pt>
                <c:pt idx="1121">
                  <c:v>73</c:v>
                </c:pt>
                <c:pt idx="1122">
                  <c:v>206</c:v>
                </c:pt>
                <c:pt idx="1123">
                  <c:v>158</c:v>
                </c:pt>
                <c:pt idx="1124">
                  <c:v>346</c:v>
                </c:pt>
                <c:pt idx="1125">
                  <c:v>81</c:v>
                </c:pt>
                <c:pt idx="1126">
                  <c:v>118</c:v>
                </c:pt>
                <c:pt idx="1127">
                  <c:v>261</c:v>
                </c:pt>
                <c:pt idx="1128">
                  <c:v>26</c:v>
                </c:pt>
                <c:pt idx="1129">
                  <c:v>91</c:v>
                </c:pt>
                <c:pt idx="1130">
                  <c:v>177</c:v>
                </c:pt>
                <c:pt idx="1131">
                  <c:v>280</c:v>
                </c:pt>
                <c:pt idx="1132">
                  <c:v>194</c:v>
                </c:pt>
                <c:pt idx="1133">
                  <c:v>224</c:v>
                </c:pt>
                <c:pt idx="1134">
                  <c:v>459</c:v>
                </c:pt>
                <c:pt idx="1135">
                  <c:v>139</c:v>
                </c:pt>
                <c:pt idx="1136">
                  <c:v>205</c:v>
                </c:pt>
                <c:pt idx="1137">
                  <c:v>124</c:v>
                </c:pt>
                <c:pt idx="1138">
                  <c:v>342</c:v>
                </c:pt>
                <c:pt idx="1139">
                  <c:v>178</c:v>
                </c:pt>
                <c:pt idx="1140">
                  <c:v>174</c:v>
                </c:pt>
                <c:pt idx="1141">
                  <c:v>114</c:v>
                </c:pt>
                <c:pt idx="1142">
                  <c:v>123</c:v>
                </c:pt>
                <c:pt idx="1143">
                  <c:v>162</c:v>
                </c:pt>
                <c:pt idx="1144">
                  <c:v>157</c:v>
                </c:pt>
                <c:pt idx="1145">
                  <c:v>66</c:v>
                </c:pt>
                <c:pt idx="1146">
                  <c:v>265</c:v>
                </c:pt>
                <c:pt idx="1147">
                  <c:v>266</c:v>
                </c:pt>
                <c:pt idx="1148">
                  <c:v>173</c:v>
                </c:pt>
                <c:pt idx="1149">
                  <c:v>399</c:v>
                </c:pt>
                <c:pt idx="1150">
                  <c:v>186</c:v>
                </c:pt>
                <c:pt idx="1151">
                  <c:v>85</c:v>
                </c:pt>
                <c:pt idx="1152">
                  <c:v>111</c:v>
                </c:pt>
                <c:pt idx="1153">
                  <c:v>171</c:v>
                </c:pt>
                <c:pt idx="1154">
                  <c:v>448</c:v>
                </c:pt>
                <c:pt idx="1155">
                  <c:v>26</c:v>
                </c:pt>
                <c:pt idx="1156">
                  <c:v>234</c:v>
                </c:pt>
                <c:pt idx="1157">
                  <c:v>122</c:v>
                </c:pt>
                <c:pt idx="1158">
                  <c:v>90</c:v>
                </c:pt>
                <c:pt idx="1159">
                  <c:v>209</c:v>
                </c:pt>
                <c:pt idx="1160">
                  <c:v>145</c:v>
                </c:pt>
                <c:pt idx="1161">
                  <c:v>252</c:v>
                </c:pt>
                <c:pt idx="1162">
                  <c:v>104</c:v>
                </c:pt>
                <c:pt idx="1163">
                  <c:v>114</c:v>
                </c:pt>
                <c:pt idx="1164">
                  <c:v>440</c:v>
                </c:pt>
                <c:pt idx="1165">
                  <c:v>200</c:v>
                </c:pt>
                <c:pt idx="1166">
                  <c:v>74</c:v>
                </c:pt>
                <c:pt idx="1167">
                  <c:v>109</c:v>
                </c:pt>
                <c:pt idx="1168">
                  <c:v>222</c:v>
                </c:pt>
                <c:pt idx="1169">
                  <c:v>34</c:v>
                </c:pt>
                <c:pt idx="1170">
                  <c:v>22</c:v>
                </c:pt>
                <c:pt idx="1171">
                  <c:v>33</c:v>
                </c:pt>
                <c:pt idx="1172">
                  <c:v>200</c:v>
                </c:pt>
                <c:pt idx="1173">
                  <c:v>194</c:v>
                </c:pt>
                <c:pt idx="1174">
                  <c:v>159</c:v>
                </c:pt>
                <c:pt idx="1175">
                  <c:v>237</c:v>
                </c:pt>
                <c:pt idx="1176">
                  <c:v>275</c:v>
                </c:pt>
                <c:pt idx="1177">
                  <c:v>209</c:v>
                </c:pt>
                <c:pt idx="1178">
                  <c:v>60</c:v>
                </c:pt>
                <c:pt idx="1179">
                  <c:v>122</c:v>
                </c:pt>
                <c:pt idx="1180">
                  <c:v>154</c:v>
                </c:pt>
                <c:pt idx="1181">
                  <c:v>148</c:v>
                </c:pt>
                <c:pt idx="1182">
                  <c:v>138</c:v>
                </c:pt>
                <c:pt idx="1183">
                  <c:v>297</c:v>
                </c:pt>
                <c:pt idx="1184">
                  <c:v>230</c:v>
                </c:pt>
                <c:pt idx="1185">
                  <c:v>359</c:v>
                </c:pt>
                <c:pt idx="1186">
                  <c:v>193</c:v>
                </c:pt>
                <c:pt idx="1187">
                  <c:v>143</c:v>
                </c:pt>
                <c:pt idx="1188">
                  <c:v>61</c:v>
                </c:pt>
                <c:pt idx="1189">
                  <c:v>114</c:v>
                </c:pt>
                <c:pt idx="1190">
                  <c:v>104</c:v>
                </c:pt>
                <c:pt idx="1191">
                  <c:v>99</c:v>
                </c:pt>
                <c:pt idx="1192">
                  <c:v>119</c:v>
                </c:pt>
                <c:pt idx="1193">
                  <c:v>227</c:v>
                </c:pt>
                <c:pt idx="1194">
                  <c:v>44</c:v>
                </c:pt>
                <c:pt idx="1195">
                  <c:v>33</c:v>
                </c:pt>
                <c:pt idx="1196">
                  <c:v>54</c:v>
                </c:pt>
                <c:pt idx="1197">
                  <c:v>158</c:v>
                </c:pt>
                <c:pt idx="1198">
                  <c:v>291</c:v>
                </c:pt>
                <c:pt idx="1199">
                  <c:v>111</c:v>
                </c:pt>
                <c:pt idx="1200">
                  <c:v>32</c:v>
                </c:pt>
                <c:pt idx="1201">
                  <c:v>197</c:v>
                </c:pt>
                <c:pt idx="1202">
                  <c:v>114</c:v>
                </c:pt>
                <c:pt idx="1203">
                  <c:v>50</c:v>
                </c:pt>
                <c:pt idx="1204">
                  <c:v>148</c:v>
                </c:pt>
                <c:pt idx="1205">
                  <c:v>152</c:v>
                </c:pt>
                <c:pt idx="1206">
                  <c:v>169</c:v>
                </c:pt>
                <c:pt idx="1207">
                  <c:v>95</c:v>
                </c:pt>
                <c:pt idx="1208">
                  <c:v>405</c:v>
                </c:pt>
                <c:pt idx="1209">
                  <c:v>36</c:v>
                </c:pt>
                <c:pt idx="1210">
                  <c:v>245</c:v>
                </c:pt>
                <c:pt idx="1211">
                  <c:v>281</c:v>
                </c:pt>
                <c:pt idx="1212">
                  <c:v>243</c:v>
                </c:pt>
                <c:pt idx="1213">
                  <c:v>161</c:v>
                </c:pt>
                <c:pt idx="1214">
                  <c:v>163</c:v>
                </c:pt>
                <c:pt idx="1215">
                  <c:v>215</c:v>
                </c:pt>
                <c:pt idx="1216">
                  <c:v>81</c:v>
                </c:pt>
                <c:pt idx="1217">
                  <c:v>146</c:v>
                </c:pt>
                <c:pt idx="1218">
                  <c:v>230</c:v>
                </c:pt>
                <c:pt idx="1219">
                  <c:v>152</c:v>
                </c:pt>
                <c:pt idx="1220">
                  <c:v>205</c:v>
                </c:pt>
                <c:pt idx="1221">
                  <c:v>391</c:v>
                </c:pt>
                <c:pt idx="1222">
                  <c:v>160</c:v>
                </c:pt>
                <c:pt idx="1223">
                  <c:v>139</c:v>
                </c:pt>
                <c:pt idx="1224">
                  <c:v>102</c:v>
                </c:pt>
                <c:pt idx="1225">
                  <c:v>387</c:v>
                </c:pt>
                <c:pt idx="1226">
                  <c:v>173</c:v>
                </c:pt>
                <c:pt idx="1227">
                  <c:v>142</c:v>
                </c:pt>
                <c:pt idx="1228">
                  <c:v>40</c:v>
                </c:pt>
                <c:pt idx="1229">
                  <c:v>173</c:v>
                </c:pt>
                <c:pt idx="1230">
                  <c:v>147</c:v>
                </c:pt>
                <c:pt idx="1231">
                  <c:v>47</c:v>
                </c:pt>
                <c:pt idx="1232">
                  <c:v>74</c:v>
                </c:pt>
                <c:pt idx="1233">
                  <c:v>30</c:v>
                </c:pt>
                <c:pt idx="1234">
                  <c:v>234</c:v>
                </c:pt>
                <c:pt idx="1235">
                  <c:v>61</c:v>
                </c:pt>
                <c:pt idx="1236">
                  <c:v>61</c:v>
                </c:pt>
                <c:pt idx="1237">
                  <c:v>231</c:v>
                </c:pt>
                <c:pt idx="1238">
                  <c:v>165</c:v>
                </c:pt>
                <c:pt idx="1239">
                  <c:v>181</c:v>
                </c:pt>
                <c:pt idx="1240">
                  <c:v>148</c:v>
                </c:pt>
                <c:pt idx="1241">
                  <c:v>50</c:v>
                </c:pt>
                <c:pt idx="1242">
                  <c:v>351</c:v>
                </c:pt>
                <c:pt idx="1243">
                  <c:v>172</c:v>
                </c:pt>
                <c:pt idx="1244">
                  <c:v>256</c:v>
                </c:pt>
                <c:pt idx="1245">
                  <c:v>196</c:v>
                </c:pt>
                <c:pt idx="1246">
                  <c:v>57</c:v>
                </c:pt>
                <c:pt idx="1247">
                  <c:v>120</c:v>
                </c:pt>
                <c:pt idx="1248">
                  <c:v>113</c:v>
                </c:pt>
                <c:pt idx="1249">
                  <c:v>292</c:v>
                </c:pt>
                <c:pt idx="1250">
                  <c:v>26</c:v>
                </c:pt>
                <c:pt idx="1251">
                  <c:v>143</c:v>
                </c:pt>
                <c:pt idx="1252">
                  <c:v>377</c:v>
                </c:pt>
                <c:pt idx="1253">
                  <c:v>215</c:v>
                </c:pt>
                <c:pt idx="1254">
                  <c:v>222</c:v>
                </c:pt>
                <c:pt idx="1255">
                  <c:v>323</c:v>
                </c:pt>
                <c:pt idx="1256">
                  <c:v>172</c:v>
                </c:pt>
                <c:pt idx="1257">
                  <c:v>69</c:v>
                </c:pt>
                <c:pt idx="1258">
                  <c:v>235</c:v>
                </c:pt>
                <c:pt idx="1259">
                  <c:v>73</c:v>
                </c:pt>
                <c:pt idx="1260">
                  <c:v>357</c:v>
                </c:pt>
                <c:pt idx="1261">
                  <c:v>49</c:v>
                </c:pt>
                <c:pt idx="1262">
                  <c:v>21</c:v>
                </c:pt>
                <c:pt idx="1263">
                  <c:v>218</c:v>
                </c:pt>
                <c:pt idx="1264">
                  <c:v>173</c:v>
                </c:pt>
                <c:pt idx="1265">
                  <c:v>127</c:v>
                </c:pt>
                <c:pt idx="1266">
                  <c:v>162</c:v>
                </c:pt>
                <c:pt idx="1267">
                  <c:v>220</c:v>
                </c:pt>
                <c:pt idx="1268">
                  <c:v>92</c:v>
                </c:pt>
                <c:pt idx="1269">
                  <c:v>79</c:v>
                </c:pt>
                <c:pt idx="1270">
                  <c:v>298</c:v>
                </c:pt>
                <c:pt idx="1271">
                  <c:v>176</c:v>
                </c:pt>
                <c:pt idx="1272">
                  <c:v>18</c:v>
                </c:pt>
                <c:pt idx="1273">
                  <c:v>145</c:v>
                </c:pt>
                <c:pt idx="1274">
                  <c:v>339</c:v>
                </c:pt>
                <c:pt idx="1275">
                  <c:v>76</c:v>
                </c:pt>
                <c:pt idx="1276">
                  <c:v>112</c:v>
                </c:pt>
                <c:pt idx="1277">
                  <c:v>99</c:v>
                </c:pt>
                <c:pt idx="1278">
                  <c:v>96</c:v>
                </c:pt>
                <c:pt idx="1279">
                  <c:v>52</c:v>
                </c:pt>
                <c:pt idx="1280">
                  <c:v>46</c:v>
                </c:pt>
                <c:pt idx="1281">
                  <c:v>38</c:v>
                </c:pt>
                <c:pt idx="1282">
                  <c:v>34</c:v>
                </c:pt>
                <c:pt idx="1283">
                  <c:v>50</c:v>
                </c:pt>
                <c:pt idx="1284">
                  <c:v>151</c:v>
                </c:pt>
                <c:pt idx="1285">
                  <c:v>212</c:v>
                </c:pt>
                <c:pt idx="1286">
                  <c:v>94</c:v>
                </c:pt>
                <c:pt idx="1287">
                  <c:v>56</c:v>
                </c:pt>
                <c:pt idx="1288">
                  <c:v>176</c:v>
                </c:pt>
                <c:pt idx="1289">
                  <c:v>358</c:v>
                </c:pt>
                <c:pt idx="1290">
                  <c:v>57</c:v>
                </c:pt>
                <c:pt idx="1291">
                  <c:v>54</c:v>
                </c:pt>
                <c:pt idx="1292">
                  <c:v>127</c:v>
                </c:pt>
                <c:pt idx="1293">
                  <c:v>154</c:v>
                </c:pt>
                <c:pt idx="1294">
                  <c:v>176</c:v>
                </c:pt>
                <c:pt idx="1295">
                  <c:v>40</c:v>
                </c:pt>
                <c:pt idx="1296">
                  <c:v>339</c:v>
                </c:pt>
                <c:pt idx="1297">
                  <c:v>167</c:v>
                </c:pt>
                <c:pt idx="1298">
                  <c:v>122</c:v>
                </c:pt>
                <c:pt idx="1299">
                  <c:v>115</c:v>
                </c:pt>
                <c:pt idx="1300">
                  <c:v>276</c:v>
                </c:pt>
                <c:pt idx="1301">
                  <c:v>167</c:v>
                </c:pt>
                <c:pt idx="1302">
                  <c:v>119</c:v>
                </c:pt>
                <c:pt idx="1303">
                  <c:v>324</c:v>
                </c:pt>
                <c:pt idx="1304">
                  <c:v>227</c:v>
                </c:pt>
                <c:pt idx="1305">
                  <c:v>160</c:v>
                </c:pt>
                <c:pt idx="1306">
                  <c:v>148</c:v>
                </c:pt>
                <c:pt idx="1307">
                  <c:v>85</c:v>
                </c:pt>
                <c:pt idx="1308">
                  <c:v>270</c:v>
                </c:pt>
                <c:pt idx="1309">
                  <c:v>161</c:v>
                </c:pt>
                <c:pt idx="1310">
                  <c:v>240</c:v>
                </c:pt>
                <c:pt idx="1311">
                  <c:v>75</c:v>
                </c:pt>
                <c:pt idx="1312">
                  <c:v>90</c:v>
                </c:pt>
                <c:pt idx="1313">
                  <c:v>176</c:v>
                </c:pt>
                <c:pt idx="1314">
                  <c:v>270</c:v>
                </c:pt>
                <c:pt idx="1315">
                  <c:v>284</c:v>
                </c:pt>
                <c:pt idx="1316">
                  <c:v>76</c:v>
                </c:pt>
                <c:pt idx="1317">
                  <c:v>69</c:v>
                </c:pt>
                <c:pt idx="1318">
                  <c:v>115</c:v>
                </c:pt>
                <c:pt idx="1319">
                  <c:v>344</c:v>
                </c:pt>
                <c:pt idx="1320">
                  <c:v>143</c:v>
                </c:pt>
                <c:pt idx="1321">
                  <c:v>103</c:v>
                </c:pt>
                <c:pt idx="1322">
                  <c:v>214</c:v>
                </c:pt>
                <c:pt idx="1323">
                  <c:v>113</c:v>
                </c:pt>
                <c:pt idx="1324">
                  <c:v>90</c:v>
                </c:pt>
                <c:pt idx="1325">
                  <c:v>90</c:v>
                </c:pt>
                <c:pt idx="1326">
                  <c:v>207</c:v>
                </c:pt>
                <c:pt idx="1327">
                  <c:v>65</c:v>
                </c:pt>
                <c:pt idx="1328">
                  <c:v>90</c:v>
                </c:pt>
                <c:pt idx="1329">
                  <c:v>142</c:v>
                </c:pt>
                <c:pt idx="1330">
                  <c:v>99</c:v>
                </c:pt>
                <c:pt idx="1331">
                  <c:v>340</c:v>
                </c:pt>
                <c:pt idx="1332">
                  <c:v>114</c:v>
                </c:pt>
                <c:pt idx="1333">
                  <c:v>122</c:v>
                </c:pt>
                <c:pt idx="1334">
                  <c:v>337</c:v>
                </c:pt>
                <c:pt idx="1335">
                  <c:v>189</c:v>
                </c:pt>
                <c:pt idx="1336">
                  <c:v>26</c:v>
                </c:pt>
                <c:pt idx="1337">
                  <c:v>96</c:v>
                </c:pt>
                <c:pt idx="1338">
                  <c:v>257</c:v>
                </c:pt>
                <c:pt idx="1339">
                  <c:v>73</c:v>
                </c:pt>
                <c:pt idx="1340">
                  <c:v>162</c:v>
                </c:pt>
                <c:pt idx="1341">
                  <c:v>200</c:v>
                </c:pt>
                <c:pt idx="1342">
                  <c:v>204</c:v>
                </c:pt>
                <c:pt idx="1343">
                  <c:v>46</c:v>
                </c:pt>
                <c:pt idx="1344">
                  <c:v>172</c:v>
                </c:pt>
                <c:pt idx="1345">
                  <c:v>102</c:v>
                </c:pt>
                <c:pt idx="1346">
                  <c:v>167</c:v>
                </c:pt>
                <c:pt idx="1347">
                  <c:v>111</c:v>
                </c:pt>
                <c:pt idx="1348">
                  <c:v>65</c:v>
                </c:pt>
                <c:pt idx="1349">
                  <c:v>26</c:v>
                </c:pt>
                <c:pt idx="1350">
                  <c:v>37</c:v>
                </c:pt>
                <c:pt idx="1351">
                  <c:v>105</c:v>
                </c:pt>
                <c:pt idx="1352">
                  <c:v>82</c:v>
                </c:pt>
                <c:pt idx="1353">
                  <c:v>110</c:v>
                </c:pt>
                <c:pt idx="1354">
                  <c:v>54</c:v>
                </c:pt>
                <c:pt idx="1355">
                  <c:v>47</c:v>
                </c:pt>
                <c:pt idx="1356">
                  <c:v>131</c:v>
                </c:pt>
                <c:pt idx="1357">
                  <c:v>95</c:v>
                </c:pt>
                <c:pt idx="1358">
                  <c:v>108</c:v>
                </c:pt>
                <c:pt idx="1359">
                  <c:v>160</c:v>
                </c:pt>
                <c:pt idx="1360">
                  <c:v>195</c:v>
                </c:pt>
                <c:pt idx="1361">
                  <c:v>183</c:v>
                </c:pt>
                <c:pt idx="1362">
                  <c:v>47</c:v>
                </c:pt>
                <c:pt idx="1363">
                  <c:v>111</c:v>
                </c:pt>
                <c:pt idx="1364">
                  <c:v>40</c:v>
                </c:pt>
                <c:pt idx="1365">
                  <c:v>70</c:v>
                </c:pt>
                <c:pt idx="1366">
                  <c:v>130</c:v>
                </c:pt>
                <c:pt idx="1367">
                  <c:v>30</c:v>
                </c:pt>
                <c:pt idx="1368">
                  <c:v>27</c:v>
                </c:pt>
                <c:pt idx="1369">
                  <c:v>159</c:v>
                </c:pt>
                <c:pt idx="1370">
                  <c:v>182</c:v>
                </c:pt>
                <c:pt idx="1371">
                  <c:v>197</c:v>
                </c:pt>
                <c:pt idx="1372">
                  <c:v>65</c:v>
                </c:pt>
                <c:pt idx="1373">
                  <c:v>83</c:v>
                </c:pt>
                <c:pt idx="1374">
                  <c:v>25</c:v>
                </c:pt>
                <c:pt idx="1375">
                  <c:v>146</c:v>
                </c:pt>
                <c:pt idx="1376">
                  <c:v>135</c:v>
                </c:pt>
                <c:pt idx="1377">
                  <c:v>101</c:v>
                </c:pt>
                <c:pt idx="1378">
                  <c:v>84</c:v>
                </c:pt>
                <c:pt idx="1379">
                  <c:v>171</c:v>
                </c:pt>
                <c:pt idx="1380">
                  <c:v>190</c:v>
                </c:pt>
                <c:pt idx="1381">
                  <c:v>47</c:v>
                </c:pt>
                <c:pt idx="1382">
                  <c:v>93</c:v>
                </c:pt>
                <c:pt idx="1383">
                  <c:v>304</c:v>
                </c:pt>
                <c:pt idx="1384">
                  <c:v>97</c:v>
                </c:pt>
                <c:pt idx="1385">
                  <c:v>122</c:v>
                </c:pt>
                <c:pt idx="1386">
                  <c:v>105</c:v>
                </c:pt>
                <c:pt idx="1387">
                  <c:v>106</c:v>
                </c:pt>
                <c:pt idx="1388">
                  <c:v>21</c:v>
                </c:pt>
                <c:pt idx="1389">
                  <c:v>77</c:v>
                </c:pt>
                <c:pt idx="1390">
                  <c:v>129</c:v>
                </c:pt>
                <c:pt idx="1391">
                  <c:v>313</c:v>
                </c:pt>
                <c:pt idx="1392">
                  <c:v>130</c:v>
                </c:pt>
                <c:pt idx="1393">
                  <c:v>28</c:v>
                </c:pt>
                <c:pt idx="1394">
                  <c:v>71</c:v>
                </c:pt>
                <c:pt idx="1395">
                  <c:v>138</c:v>
                </c:pt>
                <c:pt idx="1396">
                  <c:v>199</c:v>
                </c:pt>
                <c:pt idx="1397">
                  <c:v>175</c:v>
                </c:pt>
                <c:pt idx="1398">
                  <c:v>176</c:v>
                </c:pt>
                <c:pt idx="1399">
                  <c:v>142</c:v>
                </c:pt>
                <c:pt idx="1400">
                  <c:v>150</c:v>
                </c:pt>
                <c:pt idx="1401">
                  <c:v>195</c:v>
                </c:pt>
                <c:pt idx="1402">
                  <c:v>98</c:v>
                </c:pt>
                <c:pt idx="1403">
                  <c:v>170</c:v>
                </c:pt>
                <c:pt idx="1404">
                  <c:v>46</c:v>
                </c:pt>
                <c:pt idx="1405">
                  <c:v>90</c:v>
                </c:pt>
                <c:pt idx="1406">
                  <c:v>48</c:v>
                </c:pt>
                <c:pt idx="1407">
                  <c:v>111</c:v>
                </c:pt>
                <c:pt idx="1408">
                  <c:v>301</c:v>
                </c:pt>
                <c:pt idx="1409">
                  <c:v>111</c:v>
                </c:pt>
                <c:pt idx="1410">
                  <c:v>157</c:v>
                </c:pt>
                <c:pt idx="1411">
                  <c:v>97</c:v>
                </c:pt>
                <c:pt idx="1412">
                  <c:v>97</c:v>
                </c:pt>
                <c:pt idx="1413">
                  <c:v>111</c:v>
                </c:pt>
                <c:pt idx="1414">
                  <c:v>98</c:v>
                </c:pt>
                <c:pt idx="1415">
                  <c:v>296</c:v>
                </c:pt>
                <c:pt idx="1416">
                  <c:v>14</c:v>
                </c:pt>
                <c:pt idx="1417">
                  <c:v>23</c:v>
                </c:pt>
                <c:pt idx="1418">
                  <c:v>93</c:v>
                </c:pt>
                <c:pt idx="1419">
                  <c:v>209</c:v>
                </c:pt>
                <c:pt idx="1420">
                  <c:v>116</c:v>
                </c:pt>
                <c:pt idx="1421">
                  <c:v>94</c:v>
                </c:pt>
                <c:pt idx="1422">
                  <c:v>214</c:v>
                </c:pt>
                <c:pt idx="1423">
                  <c:v>45</c:v>
                </c:pt>
                <c:pt idx="1424">
                  <c:v>21</c:v>
                </c:pt>
                <c:pt idx="1425">
                  <c:v>161</c:v>
                </c:pt>
                <c:pt idx="1426">
                  <c:v>83</c:v>
                </c:pt>
                <c:pt idx="1427">
                  <c:v>134</c:v>
                </c:pt>
                <c:pt idx="1428">
                  <c:v>22</c:v>
                </c:pt>
                <c:pt idx="1429">
                  <c:v>22</c:v>
                </c:pt>
                <c:pt idx="1430">
                  <c:v>124</c:v>
                </c:pt>
                <c:pt idx="1431">
                  <c:v>177</c:v>
                </c:pt>
                <c:pt idx="1432">
                  <c:v>105</c:v>
                </c:pt>
                <c:pt idx="1433">
                  <c:v>105</c:v>
                </c:pt>
                <c:pt idx="1434">
                  <c:v>163</c:v>
                </c:pt>
                <c:pt idx="1435">
                  <c:v>150</c:v>
                </c:pt>
                <c:pt idx="1436">
                  <c:v>288</c:v>
                </c:pt>
                <c:pt idx="1437">
                  <c:v>142</c:v>
                </c:pt>
                <c:pt idx="1438">
                  <c:v>279</c:v>
                </c:pt>
                <c:pt idx="1439">
                  <c:v>119</c:v>
                </c:pt>
                <c:pt idx="1440">
                  <c:v>287</c:v>
                </c:pt>
                <c:pt idx="1441">
                  <c:v>67</c:v>
                </c:pt>
                <c:pt idx="1442">
                  <c:v>107</c:v>
                </c:pt>
                <c:pt idx="1443">
                  <c:v>113</c:v>
                </c:pt>
                <c:pt idx="1444">
                  <c:v>172</c:v>
                </c:pt>
                <c:pt idx="1445">
                  <c:v>163</c:v>
                </c:pt>
                <c:pt idx="1446">
                  <c:v>137</c:v>
                </c:pt>
                <c:pt idx="1447">
                  <c:v>122</c:v>
                </c:pt>
                <c:pt idx="1448">
                  <c:v>79</c:v>
                </c:pt>
                <c:pt idx="1449">
                  <c:v>130</c:v>
                </c:pt>
                <c:pt idx="1450">
                  <c:v>113</c:v>
                </c:pt>
                <c:pt idx="1451">
                  <c:v>129</c:v>
                </c:pt>
                <c:pt idx="1452">
                  <c:v>75</c:v>
                </c:pt>
                <c:pt idx="1453">
                  <c:v>126</c:v>
                </c:pt>
                <c:pt idx="1454">
                  <c:v>282</c:v>
                </c:pt>
                <c:pt idx="1455">
                  <c:v>211</c:v>
                </c:pt>
                <c:pt idx="1456">
                  <c:v>78</c:v>
                </c:pt>
                <c:pt idx="1457">
                  <c:v>116</c:v>
                </c:pt>
                <c:pt idx="1458">
                  <c:v>70</c:v>
                </c:pt>
                <c:pt idx="1459">
                  <c:v>92</c:v>
                </c:pt>
                <c:pt idx="1460">
                  <c:v>90</c:v>
                </c:pt>
                <c:pt idx="1461">
                  <c:v>47</c:v>
                </c:pt>
                <c:pt idx="1462">
                  <c:v>99</c:v>
                </c:pt>
                <c:pt idx="1463">
                  <c:v>146</c:v>
                </c:pt>
                <c:pt idx="1464">
                  <c:v>79</c:v>
                </c:pt>
                <c:pt idx="1465">
                  <c:v>75</c:v>
                </c:pt>
                <c:pt idx="1466">
                  <c:v>138</c:v>
                </c:pt>
                <c:pt idx="1467">
                  <c:v>226</c:v>
                </c:pt>
                <c:pt idx="1468">
                  <c:v>166</c:v>
                </c:pt>
                <c:pt idx="1469">
                  <c:v>82</c:v>
                </c:pt>
                <c:pt idx="1470">
                  <c:v>96</c:v>
                </c:pt>
                <c:pt idx="1471">
                  <c:v>145</c:v>
                </c:pt>
                <c:pt idx="1472">
                  <c:v>24</c:v>
                </c:pt>
                <c:pt idx="1473">
                  <c:v>146</c:v>
                </c:pt>
                <c:pt idx="1474">
                  <c:v>28</c:v>
                </c:pt>
                <c:pt idx="1475">
                  <c:v>148</c:v>
                </c:pt>
                <c:pt idx="1476">
                  <c:v>46</c:v>
                </c:pt>
                <c:pt idx="1477">
                  <c:v>121</c:v>
                </c:pt>
                <c:pt idx="1478">
                  <c:v>96</c:v>
                </c:pt>
                <c:pt idx="1479">
                  <c:v>139</c:v>
                </c:pt>
                <c:pt idx="1480">
                  <c:v>26</c:v>
                </c:pt>
                <c:pt idx="1481">
                  <c:v>70</c:v>
                </c:pt>
                <c:pt idx="1482">
                  <c:v>72</c:v>
                </c:pt>
                <c:pt idx="1483">
                  <c:v>157</c:v>
                </c:pt>
                <c:pt idx="1484">
                  <c:v>15</c:v>
                </c:pt>
                <c:pt idx="1485">
                  <c:v>108</c:v>
                </c:pt>
                <c:pt idx="1486">
                  <c:v>114</c:v>
                </c:pt>
                <c:pt idx="1487">
                  <c:v>79</c:v>
                </c:pt>
                <c:pt idx="1488">
                  <c:v>46</c:v>
                </c:pt>
                <c:pt idx="1489">
                  <c:v>40</c:v>
                </c:pt>
                <c:pt idx="1490">
                  <c:v>86</c:v>
                </c:pt>
                <c:pt idx="1491">
                  <c:v>137</c:v>
                </c:pt>
                <c:pt idx="1492">
                  <c:v>116</c:v>
                </c:pt>
                <c:pt idx="1493">
                  <c:v>25</c:v>
                </c:pt>
                <c:pt idx="1494">
                  <c:v>61</c:v>
                </c:pt>
                <c:pt idx="1495">
                  <c:v>82</c:v>
                </c:pt>
                <c:pt idx="1496">
                  <c:v>72</c:v>
                </c:pt>
                <c:pt idx="1497">
                  <c:v>75</c:v>
                </c:pt>
                <c:pt idx="1498">
                  <c:v>76</c:v>
                </c:pt>
                <c:pt idx="1499">
                  <c:v>47</c:v>
                </c:pt>
                <c:pt idx="1500">
                  <c:v>84</c:v>
                </c:pt>
                <c:pt idx="1501">
                  <c:v>221</c:v>
                </c:pt>
                <c:pt idx="1502">
                  <c:v>135</c:v>
                </c:pt>
                <c:pt idx="1503">
                  <c:v>95</c:v>
                </c:pt>
                <c:pt idx="1504">
                  <c:v>105</c:v>
                </c:pt>
                <c:pt idx="1505">
                  <c:v>109</c:v>
                </c:pt>
                <c:pt idx="1506">
                  <c:v>129</c:v>
                </c:pt>
                <c:pt idx="1507">
                  <c:v>119</c:v>
                </c:pt>
                <c:pt idx="1508">
                  <c:v>45</c:v>
                </c:pt>
                <c:pt idx="1509">
                  <c:v>95</c:v>
                </c:pt>
                <c:pt idx="1510">
                  <c:v>110</c:v>
                </c:pt>
                <c:pt idx="1511">
                  <c:v>136</c:v>
                </c:pt>
                <c:pt idx="1512">
                  <c:v>40</c:v>
                </c:pt>
                <c:pt idx="1513">
                  <c:v>156</c:v>
                </c:pt>
                <c:pt idx="1514">
                  <c:v>124</c:v>
                </c:pt>
                <c:pt idx="1515">
                  <c:v>22</c:v>
                </c:pt>
                <c:pt idx="1516">
                  <c:v>109</c:v>
                </c:pt>
                <c:pt idx="1517">
                  <c:v>27</c:v>
                </c:pt>
                <c:pt idx="1518">
                  <c:v>79</c:v>
                </c:pt>
                <c:pt idx="1519">
                  <c:v>158</c:v>
                </c:pt>
                <c:pt idx="1520">
                  <c:v>113</c:v>
                </c:pt>
                <c:pt idx="1521">
                  <c:v>142</c:v>
                </c:pt>
                <c:pt idx="1522">
                  <c:v>50</c:v>
                </c:pt>
                <c:pt idx="1523">
                  <c:v>52</c:v>
                </c:pt>
                <c:pt idx="1524">
                  <c:v>159</c:v>
                </c:pt>
                <c:pt idx="1525">
                  <c:v>135</c:v>
                </c:pt>
                <c:pt idx="1526">
                  <c:v>74</c:v>
                </c:pt>
                <c:pt idx="1527">
                  <c:v>218</c:v>
                </c:pt>
                <c:pt idx="1528">
                  <c:v>151</c:v>
                </c:pt>
                <c:pt idx="1529">
                  <c:v>34</c:v>
                </c:pt>
                <c:pt idx="1530">
                  <c:v>96</c:v>
                </c:pt>
                <c:pt idx="1531">
                  <c:v>97</c:v>
                </c:pt>
                <c:pt idx="1532">
                  <c:v>164</c:v>
                </c:pt>
                <c:pt idx="1533">
                  <c:v>90</c:v>
                </c:pt>
                <c:pt idx="1534">
                  <c:v>96</c:v>
                </c:pt>
                <c:pt idx="1535">
                  <c:v>24</c:v>
                </c:pt>
                <c:pt idx="1536">
                  <c:v>33</c:v>
                </c:pt>
                <c:pt idx="1537">
                  <c:v>32</c:v>
                </c:pt>
                <c:pt idx="1538">
                  <c:v>31</c:v>
                </c:pt>
                <c:pt idx="1539">
                  <c:v>251</c:v>
                </c:pt>
                <c:pt idx="1540">
                  <c:v>147</c:v>
                </c:pt>
                <c:pt idx="1541">
                  <c:v>132</c:v>
                </c:pt>
                <c:pt idx="1542">
                  <c:v>79</c:v>
                </c:pt>
                <c:pt idx="1543">
                  <c:v>196</c:v>
                </c:pt>
                <c:pt idx="1544">
                  <c:v>245</c:v>
                </c:pt>
                <c:pt idx="1545">
                  <c:v>54</c:v>
                </c:pt>
                <c:pt idx="1546">
                  <c:v>55</c:v>
                </c:pt>
                <c:pt idx="1547">
                  <c:v>77</c:v>
                </c:pt>
                <c:pt idx="1548">
                  <c:v>108</c:v>
                </c:pt>
                <c:pt idx="1549">
                  <c:v>67</c:v>
                </c:pt>
                <c:pt idx="1550">
                  <c:v>104</c:v>
                </c:pt>
                <c:pt idx="1551">
                  <c:v>164</c:v>
                </c:pt>
                <c:pt idx="1552">
                  <c:v>103</c:v>
                </c:pt>
                <c:pt idx="1553">
                  <c:v>90</c:v>
                </c:pt>
                <c:pt idx="1554">
                  <c:v>54</c:v>
                </c:pt>
                <c:pt idx="1555">
                  <c:v>47</c:v>
                </c:pt>
                <c:pt idx="1556">
                  <c:v>31</c:v>
                </c:pt>
                <c:pt idx="1557">
                  <c:v>103</c:v>
                </c:pt>
                <c:pt idx="1558">
                  <c:v>12</c:v>
                </c:pt>
                <c:pt idx="1559">
                  <c:v>49</c:v>
                </c:pt>
                <c:pt idx="1560">
                  <c:v>27</c:v>
                </c:pt>
                <c:pt idx="1561">
                  <c:v>226</c:v>
                </c:pt>
                <c:pt idx="1562">
                  <c:v>100</c:v>
                </c:pt>
                <c:pt idx="1563">
                  <c:v>85</c:v>
                </c:pt>
                <c:pt idx="1564">
                  <c:v>112</c:v>
                </c:pt>
                <c:pt idx="1565">
                  <c:v>112</c:v>
                </c:pt>
                <c:pt idx="1566">
                  <c:v>116</c:v>
                </c:pt>
                <c:pt idx="1567">
                  <c:v>18</c:v>
                </c:pt>
                <c:pt idx="1568">
                  <c:v>21</c:v>
                </c:pt>
                <c:pt idx="1569">
                  <c:v>47</c:v>
                </c:pt>
                <c:pt idx="1570">
                  <c:v>66</c:v>
                </c:pt>
                <c:pt idx="1571">
                  <c:v>86</c:v>
                </c:pt>
                <c:pt idx="1572">
                  <c:v>42</c:v>
                </c:pt>
                <c:pt idx="1573">
                  <c:v>19</c:v>
                </c:pt>
                <c:pt idx="1574">
                  <c:v>16</c:v>
                </c:pt>
                <c:pt idx="1575">
                  <c:v>93</c:v>
                </c:pt>
                <c:pt idx="1576">
                  <c:v>57</c:v>
                </c:pt>
                <c:pt idx="1577">
                  <c:v>25</c:v>
                </c:pt>
                <c:pt idx="1578">
                  <c:v>86</c:v>
                </c:pt>
                <c:pt idx="1579">
                  <c:v>48</c:v>
                </c:pt>
                <c:pt idx="1580">
                  <c:v>88</c:v>
                </c:pt>
                <c:pt idx="1581">
                  <c:v>178</c:v>
                </c:pt>
                <c:pt idx="1582">
                  <c:v>147</c:v>
                </c:pt>
                <c:pt idx="1583">
                  <c:v>80</c:v>
                </c:pt>
                <c:pt idx="1584">
                  <c:v>65</c:v>
                </c:pt>
                <c:pt idx="1585">
                  <c:v>72</c:v>
                </c:pt>
                <c:pt idx="1586">
                  <c:v>170</c:v>
                </c:pt>
                <c:pt idx="1587">
                  <c:v>235</c:v>
                </c:pt>
                <c:pt idx="1588">
                  <c:v>85</c:v>
                </c:pt>
                <c:pt idx="1589">
                  <c:v>187</c:v>
                </c:pt>
                <c:pt idx="1590">
                  <c:v>72</c:v>
                </c:pt>
                <c:pt idx="1591">
                  <c:v>51</c:v>
                </c:pt>
                <c:pt idx="1592">
                  <c:v>75</c:v>
                </c:pt>
                <c:pt idx="1593">
                  <c:v>21</c:v>
                </c:pt>
                <c:pt idx="1594">
                  <c:v>87</c:v>
                </c:pt>
                <c:pt idx="1595">
                  <c:v>111</c:v>
                </c:pt>
                <c:pt idx="1596">
                  <c:v>134</c:v>
                </c:pt>
                <c:pt idx="1597">
                  <c:v>25</c:v>
                </c:pt>
                <c:pt idx="1598">
                  <c:v>43</c:v>
                </c:pt>
                <c:pt idx="1599">
                  <c:v>180</c:v>
                </c:pt>
                <c:pt idx="1600">
                  <c:v>32</c:v>
                </c:pt>
                <c:pt idx="1601">
                  <c:v>40</c:v>
                </c:pt>
                <c:pt idx="1602">
                  <c:v>60</c:v>
                </c:pt>
                <c:pt idx="1603">
                  <c:v>66</c:v>
                </c:pt>
                <c:pt idx="1604">
                  <c:v>229</c:v>
                </c:pt>
                <c:pt idx="1605">
                  <c:v>160</c:v>
                </c:pt>
                <c:pt idx="1606">
                  <c:v>174</c:v>
                </c:pt>
                <c:pt idx="1607">
                  <c:v>114</c:v>
                </c:pt>
                <c:pt idx="1608">
                  <c:v>77</c:v>
                </c:pt>
                <c:pt idx="1609">
                  <c:v>37</c:v>
                </c:pt>
                <c:pt idx="1610">
                  <c:v>224</c:v>
                </c:pt>
                <c:pt idx="1611">
                  <c:v>88</c:v>
                </c:pt>
                <c:pt idx="1612">
                  <c:v>125</c:v>
                </c:pt>
                <c:pt idx="1613">
                  <c:v>15</c:v>
                </c:pt>
                <c:pt idx="1614">
                  <c:v>141</c:v>
                </c:pt>
                <c:pt idx="1615">
                  <c:v>130</c:v>
                </c:pt>
                <c:pt idx="1616">
                  <c:v>161</c:v>
                </c:pt>
                <c:pt idx="1617">
                  <c:v>39</c:v>
                </c:pt>
                <c:pt idx="1618">
                  <c:v>154</c:v>
                </c:pt>
                <c:pt idx="1619">
                  <c:v>34</c:v>
                </c:pt>
                <c:pt idx="1620">
                  <c:v>48</c:v>
                </c:pt>
                <c:pt idx="1621">
                  <c:v>120</c:v>
                </c:pt>
                <c:pt idx="1622">
                  <c:v>123</c:v>
                </c:pt>
                <c:pt idx="1623">
                  <c:v>101</c:v>
                </c:pt>
                <c:pt idx="1624">
                  <c:v>177</c:v>
                </c:pt>
                <c:pt idx="1625">
                  <c:v>191</c:v>
                </c:pt>
                <c:pt idx="1626">
                  <c:v>61</c:v>
                </c:pt>
                <c:pt idx="1627">
                  <c:v>110</c:v>
                </c:pt>
                <c:pt idx="1628">
                  <c:v>167</c:v>
                </c:pt>
                <c:pt idx="1629">
                  <c:v>119</c:v>
                </c:pt>
                <c:pt idx="1630">
                  <c:v>119</c:v>
                </c:pt>
                <c:pt idx="1631">
                  <c:v>52</c:v>
                </c:pt>
                <c:pt idx="1632">
                  <c:v>168</c:v>
                </c:pt>
                <c:pt idx="1633">
                  <c:v>65</c:v>
                </c:pt>
                <c:pt idx="1634">
                  <c:v>38</c:v>
                </c:pt>
                <c:pt idx="1635">
                  <c:v>73</c:v>
                </c:pt>
                <c:pt idx="1636">
                  <c:v>39</c:v>
                </c:pt>
                <c:pt idx="1637">
                  <c:v>108</c:v>
                </c:pt>
                <c:pt idx="1638">
                  <c:v>93</c:v>
                </c:pt>
                <c:pt idx="1639">
                  <c:v>124</c:v>
                </c:pt>
                <c:pt idx="1640">
                  <c:v>110</c:v>
                </c:pt>
                <c:pt idx="1641">
                  <c:v>24</c:v>
                </c:pt>
                <c:pt idx="1642">
                  <c:v>171</c:v>
                </c:pt>
                <c:pt idx="1643">
                  <c:v>14</c:v>
                </c:pt>
                <c:pt idx="1644">
                  <c:v>43</c:v>
                </c:pt>
                <c:pt idx="1645">
                  <c:v>70</c:v>
                </c:pt>
                <c:pt idx="1646">
                  <c:v>216</c:v>
                </c:pt>
                <c:pt idx="1647">
                  <c:v>57</c:v>
                </c:pt>
                <c:pt idx="1648">
                  <c:v>177</c:v>
                </c:pt>
                <c:pt idx="1649">
                  <c:v>20</c:v>
                </c:pt>
                <c:pt idx="1650">
                  <c:v>19</c:v>
                </c:pt>
                <c:pt idx="1651">
                  <c:v>66</c:v>
                </c:pt>
                <c:pt idx="1652">
                  <c:v>212</c:v>
                </c:pt>
                <c:pt idx="1653">
                  <c:v>172</c:v>
                </c:pt>
                <c:pt idx="1654">
                  <c:v>120</c:v>
                </c:pt>
                <c:pt idx="1655">
                  <c:v>81</c:v>
                </c:pt>
                <c:pt idx="1656">
                  <c:v>130</c:v>
                </c:pt>
                <c:pt idx="1657">
                  <c:v>104</c:v>
                </c:pt>
                <c:pt idx="1658">
                  <c:v>77</c:v>
                </c:pt>
                <c:pt idx="1659">
                  <c:v>106</c:v>
                </c:pt>
                <c:pt idx="1660">
                  <c:v>208</c:v>
                </c:pt>
                <c:pt idx="1661">
                  <c:v>22</c:v>
                </c:pt>
                <c:pt idx="1662">
                  <c:v>66</c:v>
                </c:pt>
                <c:pt idx="1663">
                  <c:v>25</c:v>
                </c:pt>
                <c:pt idx="1664">
                  <c:v>118</c:v>
                </c:pt>
                <c:pt idx="1665">
                  <c:v>89</c:v>
                </c:pt>
                <c:pt idx="1666">
                  <c:v>98</c:v>
                </c:pt>
                <c:pt idx="1667">
                  <c:v>98</c:v>
                </c:pt>
                <c:pt idx="1668">
                  <c:v>99</c:v>
                </c:pt>
                <c:pt idx="1669">
                  <c:v>18</c:v>
                </c:pt>
                <c:pt idx="1670">
                  <c:v>51</c:v>
                </c:pt>
                <c:pt idx="1671">
                  <c:v>69</c:v>
                </c:pt>
                <c:pt idx="1672">
                  <c:v>69</c:v>
                </c:pt>
                <c:pt idx="1673">
                  <c:v>99</c:v>
                </c:pt>
                <c:pt idx="1674">
                  <c:v>73</c:v>
                </c:pt>
                <c:pt idx="1675">
                  <c:v>103</c:v>
                </c:pt>
                <c:pt idx="1676">
                  <c:v>96</c:v>
                </c:pt>
                <c:pt idx="1677">
                  <c:v>140</c:v>
                </c:pt>
                <c:pt idx="1678">
                  <c:v>90</c:v>
                </c:pt>
                <c:pt idx="1679">
                  <c:v>104</c:v>
                </c:pt>
                <c:pt idx="1680">
                  <c:v>85</c:v>
                </c:pt>
                <c:pt idx="1681">
                  <c:v>66</c:v>
                </c:pt>
                <c:pt idx="1682">
                  <c:v>127</c:v>
                </c:pt>
                <c:pt idx="1683">
                  <c:v>12</c:v>
                </c:pt>
                <c:pt idx="1684">
                  <c:v>64</c:v>
                </c:pt>
                <c:pt idx="1685">
                  <c:v>73</c:v>
                </c:pt>
                <c:pt idx="1686">
                  <c:v>101</c:v>
                </c:pt>
                <c:pt idx="1687">
                  <c:v>136</c:v>
                </c:pt>
                <c:pt idx="1688">
                  <c:v>23</c:v>
                </c:pt>
                <c:pt idx="1689">
                  <c:v>167</c:v>
                </c:pt>
                <c:pt idx="1690">
                  <c:v>166</c:v>
                </c:pt>
                <c:pt idx="1691">
                  <c:v>138</c:v>
                </c:pt>
                <c:pt idx="1692">
                  <c:v>54</c:v>
                </c:pt>
                <c:pt idx="1693">
                  <c:v>144</c:v>
                </c:pt>
                <c:pt idx="1694">
                  <c:v>12</c:v>
                </c:pt>
                <c:pt idx="1695">
                  <c:v>93</c:v>
                </c:pt>
                <c:pt idx="1696">
                  <c:v>34</c:v>
                </c:pt>
                <c:pt idx="1697">
                  <c:v>123</c:v>
                </c:pt>
                <c:pt idx="1698">
                  <c:v>149</c:v>
                </c:pt>
                <c:pt idx="1699">
                  <c:v>190</c:v>
                </c:pt>
                <c:pt idx="1700">
                  <c:v>28</c:v>
                </c:pt>
                <c:pt idx="1701">
                  <c:v>99</c:v>
                </c:pt>
                <c:pt idx="1702">
                  <c:v>158</c:v>
                </c:pt>
                <c:pt idx="1703">
                  <c:v>114</c:v>
                </c:pt>
                <c:pt idx="1704">
                  <c:v>134</c:v>
                </c:pt>
                <c:pt idx="1705">
                  <c:v>98</c:v>
                </c:pt>
                <c:pt idx="1706">
                  <c:v>64</c:v>
                </c:pt>
                <c:pt idx="1707">
                  <c:v>63</c:v>
                </c:pt>
                <c:pt idx="1708">
                  <c:v>68</c:v>
                </c:pt>
                <c:pt idx="1709">
                  <c:v>126</c:v>
                </c:pt>
                <c:pt idx="1710">
                  <c:v>101</c:v>
                </c:pt>
                <c:pt idx="1711">
                  <c:v>145</c:v>
                </c:pt>
                <c:pt idx="1712">
                  <c:v>44</c:v>
                </c:pt>
                <c:pt idx="1713">
                  <c:v>111</c:v>
                </c:pt>
                <c:pt idx="1714">
                  <c:v>135</c:v>
                </c:pt>
                <c:pt idx="1715">
                  <c:v>18</c:v>
                </c:pt>
                <c:pt idx="1716">
                  <c:v>26</c:v>
                </c:pt>
                <c:pt idx="1717">
                  <c:v>23</c:v>
                </c:pt>
                <c:pt idx="1718">
                  <c:v>62</c:v>
                </c:pt>
                <c:pt idx="1719">
                  <c:v>78</c:v>
                </c:pt>
                <c:pt idx="1720">
                  <c:v>190</c:v>
                </c:pt>
                <c:pt idx="1721">
                  <c:v>31</c:v>
                </c:pt>
                <c:pt idx="1722">
                  <c:v>72</c:v>
                </c:pt>
                <c:pt idx="1723">
                  <c:v>101</c:v>
                </c:pt>
                <c:pt idx="1724">
                  <c:v>143</c:v>
                </c:pt>
                <c:pt idx="1725">
                  <c:v>28</c:v>
                </c:pt>
                <c:pt idx="1726">
                  <c:v>32</c:v>
                </c:pt>
                <c:pt idx="1727">
                  <c:v>118</c:v>
                </c:pt>
                <c:pt idx="1728">
                  <c:v>26</c:v>
                </c:pt>
                <c:pt idx="1729">
                  <c:v>39</c:v>
                </c:pt>
                <c:pt idx="1730">
                  <c:v>148</c:v>
                </c:pt>
                <c:pt idx="1731">
                  <c:v>106</c:v>
                </c:pt>
                <c:pt idx="1732">
                  <c:v>47</c:v>
                </c:pt>
                <c:pt idx="1733">
                  <c:v>37</c:v>
                </c:pt>
                <c:pt idx="1734">
                  <c:v>12</c:v>
                </c:pt>
                <c:pt idx="1735">
                  <c:v>120</c:v>
                </c:pt>
                <c:pt idx="1736">
                  <c:v>63</c:v>
                </c:pt>
                <c:pt idx="1737">
                  <c:v>55</c:v>
                </c:pt>
                <c:pt idx="1738">
                  <c:v>23</c:v>
                </c:pt>
                <c:pt idx="1739">
                  <c:v>42</c:v>
                </c:pt>
                <c:pt idx="1740">
                  <c:v>44</c:v>
                </c:pt>
                <c:pt idx="1741">
                  <c:v>29</c:v>
                </c:pt>
                <c:pt idx="1742">
                  <c:v>57</c:v>
                </c:pt>
                <c:pt idx="1743">
                  <c:v>83</c:v>
                </c:pt>
                <c:pt idx="1744">
                  <c:v>112</c:v>
                </c:pt>
                <c:pt idx="1745">
                  <c:v>38</c:v>
                </c:pt>
                <c:pt idx="1746">
                  <c:v>92</c:v>
                </c:pt>
                <c:pt idx="1747">
                  <c:v>58</c:v>
                </c:pt>
                <c:pt idx="1748">
                  <c:v>111</c:v>
                </c:pt>
                <c:pt idx="1749">
                  <c:v>55</c:v>
                </c:pt>
                <c:pt idx="1750">
                  <c:v>91</c:v>
                </c:pt>
                <c:pt idx="1751">
                  <c:v>38</c:v>
                </c:pt>
                <c:pt idx="1752">
                  <c:v>60</c:v>
                </c:pt>
                <c:pt idx="1753">
                  <c:v>33</c:v>
                </c:pt>
                <c:pt idx="1754">
                  <c:v>50</c:v>
                </c:pt>
                <c:pt idx="1755">
                  <c:v>142</c:v>
                </c:pt>
                <c:pt idx="1756">
                  <c:v>59</c:v>
                </c:pt>
                <c:pt idx="1757">
                  <c:v>114</c:v>
                </c:pt>
                <c:pt idx="1758">
                  <c:v>111</c:v>
                </c:pt>
                <c:pt idx="1759">
                  <c:v>76</c:v>
                </c:pt>
                <c:pt idx="1760">
                  <c:v>41</c:v>
                </c:pt>
                <c:pt idx="1761">
                  <c:v>11</c:v>
                </c:pt>
                <c:pt idx="1762">
                  <c:v>109</c:v>
                </c:pt>
                <c:pt idx="1763">
                  <c:v>57</c:v>
                </c:pt>
                <c:pt idx="1764">
                  <c:v>22</c:v>
                </c:pt>
                <c:pt idx="1765">
                  <c:v>18</c:v>
                </c:pt>
                <c:pt idx="1766">
                  <c:v>37</c:v>
                </c:pt>
                <c:pt idx="1767">
                  <c:v>57</c:v>
                </c:pt>
                <c:pt idx="1768">
                  <c:v>17</c:v>
                </c:pt>
                <c:pt idx="1769">
                  <c:v>19</c:v>
                </c:pt>
                <c:pt idx="1770">
                  <c:v>61</c:v>
                </c:pt>
                <c:pt idx="1771">
                  <c:v>85</c:v>
                </c:pt>
                <c:pt idx="1772">
                  <c:v>107</c:v>
                </c:pt>
                <c:pt idx="1773">
                  <c:v>19</c:v>
                </c:pt>
                <c:pt idx="1774">
                  <c:v>13</c:v>
                </c:pt>
                <c:pt idx="1775">
                  <c:v>99</c:v>
                </c:pt>
                <c:pt idx="1776">
                  <c:v>176</c:v>
                </c:pt>
                <c:pt idx="1777">
                  <c:v>110</c:v>
                </c:pt>
                <c:pt idx="1778">
                  <c:v>24</c:v>
                </c:pt>
                <c:pt idx="1779">
                  <c:v>119</c:v>
                </c:pt>
                <c:pt idx="1780">
                  <c:v>78</c:v>
                </c:pt>
                <c:pt idx="1781">
                  <c:v>128</c:v>
                </c:pt>
                <c:pt idx="1782">
                  <c:v>77</c:v>
                </c:pt>
                <c:pt idx="1783">
                  <c:v>26</c:v>
                </c:pt>
                <c:pt idx="1784">
                  <c:v>90</c:v>
                </c:pt>
                <c:pt idx="1785">
                  <c:v>65</c:v>
                </c:pt>
                <c:pt idx="1786">
                  <c:v>26</c:v>
                </c:pt>
                <c:pt idx="1787">
                  <c:v>89</c:v>
                </c:pt>
                <c:pt idx="1788">
                  <c:v>14</c:v>
                </c:pt>
                <c:pt idx="1789">
                  <c:v>35</c:v>
                </c:pt>
                <c:pt idx="1790">
                  <c:v>12</c:v>
                </c:pt>
                <c:pt idx="1791">
                  <c:v>112</c:v>
                </c:pt>
                <c:pt idx="1792">
                  <c:v>14</c:v>
                </c:pt>
                <c:pt idx="1793">
                  <c:v>13</c:v>
                </c:pt>
                <c:pt idx="1794">
                  <c:v>48</c:v>
                </c:pt>
                <c:pt idx="1795">
                  <c:v>105</c:v>
                </c:pt>
                <c:pt idx="1796">
                  <c:v>32</c:v>
                </c:pt>
                <c:pt idx="1797">
                  <c:v>13</c:v>
                </c:pt>
                <c:pt idx="1798">
                  <c:v>32</c:v>
                </c:pt>
                <c:pt idx="1799">
                  <c:v>77</c:v>
                </c:pt>
                <c:pt idx="1800">
                  <c:v>72</c:v>
                </c:pt>
                <c:pt idx="1801">
                  <c:v>121</c:v>
                </c:pt>
                <c:pt idx="1802">
                  <c:v>80</c:v>
                </c:pt>
                <c:pt idx="1803">
                  <c:v>166</c:v>
                </c:pt>
                <c:pt idx="1804">
                  <c:v>74</c:v>
                </c:pt>
                <c:pt idx="1805">
                  <c:v>57</c:v>
                </c:pt>
                <c:pt idx="1806">
                  <c:v>88</c:v>
                </c:pt>
                <c:pt idx="1807">
                  <c:v>22</c:v>
                </c:pt>
                <c:pt idx="1808">
                  <c:v>88</c:v>
                </c:pt>
                <c:pt idx="1809">
                  <c:v>139</c:v>
                </c:pt>
                <c:pt idx="1810">
                  <c:v>37</c:v>
                </c:pt>
                <c:pt idx="1811">
                  <c:v>128</c:v>
                </c:pt>
                <c:pt idx="1812">
                  <c:v>94</c:v>
                </c:pt>
                <c:pt idx="1813">
                  <c:v>16</c:v>
                </c:pt>
                <c:pt idx="1814">
                  <c:v>13</c:v>
                </c:pt>
                <c:pt idx="1815">
                  <c:v>46</c:v>
                </c:pt>
                <c:pt idx="1816">
                  <c:v>163</c:v>
                </c:pt>
                <c:pt idx="1817">
                  <c:v>87</c:v>
                </c:pt>
                <c:pt idx="1818">
                  <c:v>96</c:v>
                </c:pt>
                <c:pt idx="1819">
                  <c:v>117</c:v>
                </c:pt>
                <c:pt idx="1820">
                  <c:v>38</c:v>
                </c:pt>
                <c:pt idx="1821">
                  <c:v>103</c:v>
                </c:pt>
                <c:pt idx="1822">
                  <c:v>25</c:v>
                </c:pt>
                <c:pt idx="1823">
                  <c:v>117</c:v>
                </c:pt>
                <c:pt idx="1824">
                  <c:v>109</c:v>
                </c:pt>
                <c:pt idx="1825">
                  <c:v>15</c:v>
                </c:pt>
                <c:pt idx="1826">
                  <c:v>110</c:v>
                </c:pt>
                <c:pt idx="1827">
                  <c:v>35</c:v>
                </c:pt>
                <c:pt idx="1828">
                  <c:v>26</c:v>
                </c:pt>
                <c:pt idx="1829">
                  <c:v>57</c:v>
                </c:pt>
                <c:pt idx="1830">
                  <c:v>88</c:v>
                </c:pt>
                <c:pt idx="1831">
                  <c:v>128</c:v>
                </c:pt>
                <c:pt idx="1832">
                  <c:v>101</c:v>
                </c:pt>
                <c:pt idx="1833">
                  <c:v>79</c:v>
                </c:pt>
                <c:pt idx="1834">
                  <c:v>60</c:v>
                </c:pt>
                <c:pt idx="1835">
                  <c:v>31</c:v>
                </c:pt>
                <c:pt idx="1836">
                  <c:v>100</c:v>
                </c:pt>
                <c:pt idx="1837">
                  <c:v>44</c:v>
                </c:pt>
                <c:pt idx="1838">
                  <c:v>44</c:v>
                </c:pt>
                <c:pt idx="1839">
                  <c:v>22</c:v>
                </c:pt>
                <c:pt idx="1840">
                  <c:v>48</c:v>
                </c:pt>
                <c:pt idx="1841">
                  <c:v>156</c:v>
                </c:pt>
                <c:pt idx="1842">
                  <c:v>73</c:v>
                </c:pt>
                <c:pt idx="1843">
                  <c:v>19</c:v>
                </c:pt>
                <c:pt idx="1844">
                  <c:v>68</c:v>
                </c:pt>
                <c:pt idx="1845">
                  <c:v>92</c:v>
                </c:pt>
                <c:pt idx="1846">
                  <c:v>10</c:v>
                </c:pt>
                <c:pt idx="1847">
                  <c:v>101</c:v>
                </c:pt>
                <c:pt idx="1848">
                  <c:v>14</c:v>
                </c:pt>
                <c:pt idx="1849">
                  <c:v>68</c:v>
                </c:pt>
                <c:pt idx="1850">
                  <c:v>138</c:v>
                </c:pt>
                <c:pt idx="1851">
                  <c:v>67</c:v>
                </c:pt>
                <c:pt idx="1852">
                  <c:v>16</c:v>
                </c:pt>
                <c:pt idx="1853">
                  <c:v>69</c:v>
                </c:pt>
                <c:pt idx="1854">
                  <c:v>89</c:v>
                </c:pt>
                <c:pt idx="1855">
                  <c:v>39</c:v>
                </c:pt>
                <c:pt idx="1856">
                  <c:v>56</c:v>
                </c:pt>
                <c:pt idx="1857">
                  <c:v>152</c:v>
                </c:pt>
                <c:pt idx="1858">
                  <c:v>57</c:v>
                </c:pt>
                <c:pt idx="1859">
                  <c:v>62</c:v>
                </c:pt>
                <c:pt idx="1860">
                  <c:v>30</c:v>
                </c:pt>
                <c:pt idx="1861">
                  <c:v>114</c:v>
                </c:pt>
                <c:pt idx="1862">
                  <c:v>31</c:v>
                </c:pt>
                <c:pt idx="1863">
                  <c:v>88</c:v>
                </c:pt>
                <c:pt idx="1864">
                  <c:v>57</c:v>
                </c:pt>
                <c:pt idx="1865">
                  <c:v>65</c:v>
                </c:pt>
                <c:pt idx="1866">
                  <c:v>50</c:v>
                </c:pt>
                <c:pt idx="1867">
                  <c:v>91</c:v>
                </c:pt>
                <c:pt idx="1868">
                  <c:v>30</c:v>
                </c:pt>
                <c:pt idx="1869">
                  <c:v>123</c:v>
                </c:pt>
                <c:pt idx="1870">
                  <c:v>29</c:v>
                </c:pt>
                <c:pt idx="1871">
                  <c:v>19</c:v>
                </c:pt>
                <c:pt idx="1872">
                  <c:v>118</c:v>
                </c:pt>
                <c:pt idx="1873">
                  <c:v>105</c:v>
                </c:pt>
                <c:pt idx="1874">
                  <c:v>96</c:v>
                </c:pt>
                <c:pt idx="1875">
                  <c:v>45</c:v>
                </c:pt>
                <c:pt idx="1876">
                  <c:v>22</c:v>
                </c:pt>
                <c:pt idx="1877">
                  <c:v>96</c:v>
                </c:pt>
                <c:pt idx="1878">
                  <c:v>70</c:v>
                </c:pt>
                <c:pt idx="1879">
                  <c:v>113</c:v>
                </c:pt>
                <c:pt idx="1880">
                  <c:v>55</c:v>
                </c:pt>
                <c:pt idx="1881">
                  <c:v>29</c:v>
                </c:pt>
                <c:pt idx="1882">
                  <c:v>107</c:v>
                </c:pt>
                <c:pt idx="1883">
                  <c:v>128</c:v>
                </c:pt>
                <c:pt idx="1884">
                  <c:v>17</c:v>
                </c:pt>
                <c:pt idx="1885">
                  <c:v>55</c:v>
                </c:pt>
                <c:pt idx="1886">
                  <c:v>135</c:v>
                </c:pt>
                <c:pt idx="1887">
                  <c:v>117</c:v>
                </c:pt>
                <c:pt idx="1888">
                  <c:v>79</c:v>
                </c:pt>
                <c:pt idx="1889">
                  <c:v>47</c:v>
                </c:pt>
                <c:pt idx="1890">
                  <c:v>63</c:v>
                </c:pt>
                <c:pt idx="1891">
                  <c:v>67</c:v>
                </c:pt>
                <c:pt idx="1892">
                  <c:v>119</c:v>
                </c:pt>
                <c:pt idx="1893">
                  <c:v>76</c:v>
                </c:pt>
                <c:pt idx="1894">
                  <c:v>60</c:v>
                </c:pt>
                <c:pt idx="1895">
                  <c:v>37</c:v>
                </c:pt>
                <c:pt idx="1896">
                  <c:v>140</c:v>
                </c:pt>
                <c:pt idx="1897">
                  <c:v>140</c:v>
                </c:pt>
                <c:pt idx="1898">
                  <c:v>49</c:v>
                </c:pt>
                <c:pt idx="1899">
                  <c:v>93</c:v>
                </c:pt>
                <c:pt idx="1900">
                  <c:v>80</c:v>
                </c:pt>
                <c:pt idx="1901">
                  <c:v>26</c:v>
                </c:pt>
                <c:pt idx="1902">
                  <c:v>80</c:v>
                </c:pt>
                <c:pt idx="1903">
                  <c:v>55</c:v>
                </c:pt>
                <c:pt idx="1904">
                  <c:v>120</c:v>
                </c:pt>
                <c:pt idx="1905">
                  <c:v>103</c:v>
                </c:pt>
                <c:pt idx="1906">
                  <c:v>89</c:v>
                </c:pt>
                <c:pt idx="1907">
                  <c:v>21</c:v>
                </c:pt>
                <c:pt idx="1908">
                  <c:v>58</c:v>
                </c:pt>
                <c:pt idx="1909">
                  <c:v>19</c:v>
                </c:pt>
                <c:pt idx="1910">
                  <c:v>86</c:v>
                </c:pt>
                <c:pt idx="1911">
                  <c:v>118</c:v>
                </c:pt>
                <c:pt idx="1912">
                  <c:v>52</c:v>
                </c:pt>
                <c:pt idx="1913">
                  <c:v>139</c:v>
                </c:pt>
                <c:pt idx="1914">
                  <c:v>20</c:v>
                </c:pt>
                <c:pt idx="1915">
                  <c:v>22</c:v>
                </c:pt>
                <c:pt idx="1916">
                  <c:v>91</c:v>
                </c:pt>
                <c:pt idx="1917">
                  <c:v>126</c:v>
                </c:pt>
                <c:pt idx="1918">
                  <c:v>138</c:v>
                </c:pt>
                <c:pt idx="1919">
                  <c:v>117</c:v>
                </c:pt>
                <c:pt idx="1920">
                  <c:v>10</c:v>
                </c:pt>
                <c:pt idx="1921">
                  <c:v>90</c:v>
                </c:pt>
                <c:pt idx="1922">
                  <c:v>37</c:v>
                </c:pt>
                <c:pt idx="1923">
                  <c:v>116</c:v>
                </c:pt>
                <c:pt idx="1924">
                  <c:v>137</c:v>
                </c:pt>
                <c:pt idx="1925">
                  <c:v>20</c:v>
                </c:pt>
                <c:pt idx="1926">
                  <c:v>72</c:v>
                </c:pt>
                <c:pt idx="1927">
                  <c:v>40</c:v>
                </c:pt>
                <c:pt idx="1928">
                  <c:v>50</c:v>
                </c:pt>
                <c:pt idx="1929">
                  <c:v>66</c:v>
                </c:pt>
                <c:pt idx="1930">
                  <c:v>72</c:v>
                </c:pt>
                <c:pt idx="1931">
                  <c:v>76</c:v>
                </c:pt>
                <c:pt idx="1932">
                  <c:v>5</c:v>
                </c:pt>
                <c:pt idx="1933">
                  <c:v>131</c:v>
                </c:pt>
                <c:pt idx="1934">
                  <c:v>40</c:v>
                </c:pt>
                <c:pt idx="1935">
                  <c:v>18</c:v>
                </c:pt>
                <c:pt idx="1936">
                  <c:v>31</c:v>
                </c:pt>
                <c:pt idx="1937">
                  <c:v>44</c:v>
                </c:pt>
                <c:pt idx="1938">
                  <c:v>23</c:v>
                </c:pt>
                <c:pt idx="1939">
                  <c:v>18</c:v>
                </c:pt>
                <c:pt idx="1940">
                  <c:v>73</c:v>
                </c:pt>
                <c:pt idx="1941">
                  <c:v>59</c:v>
                </c:pt>
                <c:pt idx="1942">
                  <c:v>28</c:v>
                </c:pt>
                <c:pt idx="1943">
                  <c:v>61</c:v>
                </c:pt>
                <c:pt idx="1944">
                  <c:v>130</c:v>
                </c:pt>
                <c:pt idx="1945">
                  <c:v>62</c:v>
                </c:pt>
                <c:pt idx="1946">
                  <c:v>12</c:v>
                </c:pt>
                <c:pt idx="1947">
                  <c:v>93</c:v>
                </c:pt>
                <c:pt idx="1948">
                  <c:v>82</c:v>
                </c:pt>
                <c:pt idx="1949">
                  <c:v>11</c:v>
                </c:pt>
                <c:pt idx="1950">
                  <c:v>37</c:v>
                </c:pt>
                <c:pt idx="1951">
                  <c:v>39</c:v>
                </c:pt>
                <c:pt idx="1952">
                  <c:v>25</c:v>
                </c:pt>
                <c:pt idx="1953">
                  <c:v>128</c:v>
                </c:pt>
                <c:pt idx="1954">
                  <c:v>52</c:v>
                </c:pt>
                <c:pt idx="1955">
                  <c:v>60</c:v>
                </c:pt>
                <c:pt idx="1956">
                  <c:v>68</c:v>
                </c:pt>
                <c:pt idx="1957">
                  <c:v>65</c:v>
                </c:pt>
                <c:pt idx="1958">
                  <c:v>40</c:v>
                </c:pt>
                <c:pt idx="1959">
                  <c:v>73</c:v>
                </c:pt>
                <c:pt idx="1960">
                  <c:v>54</c:v>
                </c:pt>
                <c:pt idx="1961">
                  <c:v>52</c:v>
                </c:pt>
                <c:pt idx="1962">
                  <c:v>55</c:v>
                </c:pt>
                <c:pt idx="1963">
                  <c:v>32</c:v>
                </c:pt>
                <c:pt idx="1964">
                  <c:v>32</c:v>
                </c:pt>
                <c:pt idx="1965">
                  <c:v>83</c:v>
                </c:pt>
                <c:pt idx="1966">
                  <c:v>53</c:v>
                </c:pt>
                <c:pt idx="1967">
                  <c:v>57</c:v>
                </c:pt>
                <c:pt idx="1968">
                  <c:v>65</c:v>
                </c:pt>
                <c:pt idx="1969">
                  <c:v>68</c:v>
                </c:pt>
                <c:pt idx="1970">
                  <c:v>92</c:v>
                </c:pt>
                <c:pt idx="1971">
                  <c:v>9</c:v>
                </c:pt>
                <c:pt idx="1972">
                  <c:v>7</c:v>
                </c:pt>
                <c:pt idx="1973">
                  <c:v>82</c:v>
                </c:pt>
                <c:pt idx="1974">
                  <c:v>59</c:v>
                </c:pt>
                <c:pt idx="1975">
                  <c:v>46</c:v>
                </c:pt>
                <c:pt idx="1976">
                  <c:v>34</c:v>
                </c:pt>
                <c:pt idx="1977">
                  <c:v>70</c:v>
                </c:pt>
                <c:pt idx="1978">
                  <c:v>22</c:v>
                </c:pt>
                <c:pt idx="1979">
                  <c:v>39</c:v>
                </c:pt>
                <c:pt idx="1980">
                  <c:v>44</c:v>
                </c:pt>
                <c:pt idx="1981">
                  <c:v>21</c:v>
                </c:pt>
                <c:pt idx="1982">
                  <c:v>22</c:v>
                </c:pt>
                <c:pt idx="1983">
                  <c:v>121</c:v>
                </c:pt>
                <c:pt idx="1984">
                  <c:v>14</c:v>
                </c:pt>
                <c:pt idx="1985">
                  <c:v>26</c:v>
                </c:pt>
                <c:pt idx="1986">
                  <c:v>51</c:v>
                </c:pt>
                <c:pt idx="1987">
                  <c:v>57</c:v>
                </c:pt>
                <c:pt idx="1988">
                  <c:v>33</c:v>
                </c:pt>
                <c:pt idx="1989">
                  <c:v>21</c:v>
                </c:pt>
                <c:pt idx="1990">
                  <c:v>118</c:v>
                </c:pt>
                <c:pt idx="1991">
                  <c:v>92</c:v>
                </c:pt>
                <c:pt idx="1992">
                  <c:v>79</c:v>
                </c:pt>
                <c:pt idx="1993">
                  <c:v>83</c:v>
                </c:pt>
                <c:pt idx="1994">
                  <c:v>19</c:v>
                </c:pt>
                <c:pt idx="1995">
                  <c:v>105</c:v>
                </c:pt>
                <c:pt idx="1996">
                  <c:v>99</c:v>
                </c:pt>
                <c:pt idx="1997">
                  <c:v>76</c:v>
                </c:pt>
                <c:pt idx="1998">
                  <c:v>76</c:v>
                </c:pt>
                <c:pt idx="1999">
                  <c:v>66</c:v>
                </c:pt>
                <c:pt idx="2000">
                  <c:v>79</c:v>
                </c:pt>
                <c:pt idx="2001">
                  <c:v>51</c:v>
                </c:pt>
                <c:pt idx="2002">
                  <c:v>81</c:v>
                </c:pt>
                <c:pt idx="2003">
                  <c:v>52</c:v>
                </c:pt>
                <c:pt idx="2004">
                  <c:v>78</c:v>
                </c:pt>
                <c:pt idx="2005">
                  <c:v>114</c:v>
                </c:pt>
                <c:pt idx="2006">
                  <c:v>26</c:v>
                </c:pt>
                <c:pt idx="2007">
                  <c:v>27</c:v>
                </c:pt>
                <c:pt idx="2008">
                  <c:v>63</c:v>
                </c:pt>
                <c:pt idx="2009">
                  <c:v>44</c:v>
                </c:pt>
                <c:pt idx="2010">
                  <c:v>59</c:v>
                </c:pt>
                <c:pt idx="2011">
                  <c:v>39</c:v>
                </c:pt>
                <c:pt idx="2012">
                  <c:v>87</c:v>
                </c:pt>
                <c:pt idx="2013">
                  <c:v>93</c:v>
                </c:pt>
                <c:pt idx="2014">
                  <c:v>43</c:v>
                </c:pt>
                <c:pt idx="2015">
                  <c:v>94</c:v>
                </c:pt>
                <c:pt idx="2016">
                  <c:v>107</c:v>
                </c:pt>
                <c:pt idx="2017">
                  <c:v>62</c:v>
                </c:pt>
                <c:pt idx="2018">
                  <c:v>29</c:v>
                </c:pt>
                <c:pt idx="2019">
                  <c:v>67</c:v>
                </c:pt>
                <c:pt idx="2020">
                  <c:v>42</c:v>
                </c:pt>
                <c:pt idx="2021">
                  <c:v>72</c:v>
                </c:pt>
                <c:pt idx="2022">
                  <c:v>57</c:v>
                </c:pt>
                <c:pt idx="2023">
                  <c:v>108</c:v>
                </c:pt>
                <c:pt idx="2024">
                  <c:v>65</c:v>
                </c:pt>
                <c:pt idx="2025">
                  <c:v>82</c:v>
                </c:pt>
                <c:pt idx="2026">
                  <c:v>14</c:v>
                </c:pt>
                <c:pt idx="2027">
                  <c:v>107</c:v>
                </c:pt>
                <c:pt idx="2028">
                  <c:v>50</c:v>
                </c:pt>
                <c:pt idx="2029">
                  <c:v>51</c:v>
                </c:pt>
                <c:pt idx="2030">
                  <c:v>87</c:v>
                </c:pt>
                <c:pt idx="2031">
                  <c:v>69</c:v>
                </c:pt>
                <c:pt idx="2032">
                  <c:v>31</c:v>
                </c:pt>
                <c:pt idx="2033">
                  <c:v>69</c:v>
                </c:pt>
                <c:pt idx="2034">
                  <c:v>80</c:v>
                </c:pt>
                <c:pt idx="2035">
                  <c:v>61</c:v>
                </c:pt>
                <c:pt idx="2036">
                  <c:v>66</c:v>
                </c:pt>
                <c:pt idx="2037">
                  <c:v>36</c:v>
                </c:pt>
                <c:pt idx="2038">
                  <c:v>7</c:v>
                </c:pt>
                <c:pt idx="2039">
                  <c:v>97</c:v>
                </c:pt>
                <c:pt idx="2040">
                  <c:v>68</c:v>
                </c:pt>
                <c:pt idx="2041">
                  <c:v>90</c:v>
                </c:pt>
                <c:pt idx="2042">
                  <c:v>61</c:v>
                </c:pt>
                <c:pt idx="2043">
                  <c:v>58</c:v>
                </c:pt>
                <c:pt idx="2044">
                  <c:v>73</c:v>
                </c:pt>
                <c:pt idx="2045">
                  <c:v>70</c:v>
                </c:pt>
                <c:pt idx="2046">
                  <c:v>8</c:v>
                </c:pt>
                <c:pt idx="2047">
                  <c:v>22</c:v>
                </c:pt>
                <c:pt idx="2048">
                  <c:v>23</c:v>
                </c:pt>
                <c:pt idx="2049">
                  <c:v>69</c:v>
                </c:pt>
                <c:pt idx="2050">
                  <c:v>50</c:v>
                </c:pt>
                <c:pt idx="2051">
                  <c:v>80</c:v>
                </c:pt>
                <c:pt idx="2052">
                  <c:v>13</c:v>
                </c:pt>
                <c:pt idx="2053">
                  <c:v>65</c:v>
                </c:pt>
                <c:pt idx="2054">
                  <c:v>35</c:v>
                </c:pt>
                <c:pt idx="2055">
                  <c:v>11</c:v>
                </c:pt>
                <c:pt idx="2056">
                  <c:v>28</c:v>
                </c:pt>
                <c:pt idx="2057">
                  <c:v>80</c:v>
                </c:pt>
                <c:pt idx="2058">
                  <c:v>38</c:v>
                </c:pt>
                <c:pt idx="2059">
                  <c:v>43</c:v>
                </c:pt>
                <c:pt idx="2060">
                  <c:v>30</c:v>
                </c:pt>
                <c:pt idx="2061">
                  <c:v>21</c:v>
                </c:pt>
                <c:pt idx="2062">
                  <c:v>8</c:v>
                </c:pt>
                <c:pt idx="2063">
                  <c:v>97</c:v>
                </c:pt>
                <c:pt idx="2064">
                  <c:v>51</c:v>
                </c:pt>
                <c:pt idx="2065">
                  <c:v>17</c:v>
                </c:pt>
                <c:pt idx="2066">
                  <c:v>37</c:v>
                </c:pt>
                <c:pt idx="2067">
                  <c:v>28</c:v>
                </c:pt>
                <c:pt idx="2068">
                  <c:v>89</c:v>
                </c:pt>
                <c:pt idx="2069">
                  <c:v>53</c:v>
                </c:pt>
                <c:pt idx="2070">
                  <c:v>34</c:v>
                </c:pt>
                <c:pt idx="2071">
                  <c:v>45</c:v>
                </c:pt>
                <c:pt idx="2072">
                  <c:v>31</c:v>
                </c:pt>
                <c:pt idx="2073">
                  <c:v>21</c:v>
                </c:pt>
                <c:pt idx="2074">
                  <c:v>74</c:v>
                </c:pt>
                <c:pt idx="2075">
                  <c:v>56</c:v>
                </c:pt>
                <c:pt idx="2076">
                  <c:v>26</c:v>
                </c:pt>
                <c:pt idx="2077">
                  <c:v>16</c:v>
                </c:pt>
                <c:pt idx="2078">
                  <c:v>57</c:v>
                </c:pt>
                <c:pt idx="2079">
                  <c:v>8</c:v>
                </c:pt>
                <c:pt idx="2080">
                  <c:v>15</c:v>
                </c:pt>
                <c:pt idx="2081">
                  <c:v>13</c:v>
                </c:pt>
                <c:pt idx="2082">
                  <c:v>25</c:v>
                </c:pt>
                <c:pt idx="2083">
                  <c:v>13</c:v>
                </c:pt>
                <c:pt idx="2084">
                  <c:v>9</c:v>
                </c:pt>
                <c:pt idx="2085">
                  <c:v>22</c:v>
                </c:pt>
                <c:pt idx="2086">
                  <c:v>89</c:v>
                </c:pt>
                <c:pt idx="2087">
                  <c:v>15</c:v>
                </c:pt>
                <c:pt idx="2088">
                  <c:v>17</c:v>
                </c:pt>
                <c:pt idx="2089">
                  <c:v>6</c:v>
                </c:pt>
                <c:pt idx="2090">
                  <c:v>11</c:v>
                </c:pt>
                <c:pt idx="2091">
                  <c:v>64</c:v>
                </c:pt>
                <c:pt idx="2092">
                  <c:v>38</c:v>
                </c:pt>
                <c:pt idx="2093">
                  <c:v>11</c:v>
                </c:pt>
                <c:pt idx="2094">
                  <c:v>9</c:v>
                </c:pt>
                <c:pt idx="2095">
                  <c:v>22</c:v>
                </c:pt>
                <c:pt idx="2096">
                  <c:v>51</c:v>
                </c:pt>
                <c:pt idx="2097">
                  <c:v>88</c:v>
                </c:pt>
                <c:pt idx="2098">
                  <c:v>18</c:v>
                </c:pt>
                <c:pt idx="2099">
                  <c:v>62</c:v>
                </c:pt>
                <c:pt idx="2100">
                  <c:v>54</c:v>
                </c:pt>
                <c:pt idx="2101">
                  <c:v>39</c:v>
                </c:pt>
                <c:pt idx="2102">
                  <c:v>13</c:v>
                </c:pt>
                <c:pt idx="2103">
                  <c:v>20</c:v>
                </c:pt>
                <c:pt idx="2104">
                  <c:v>6</c:v>
                </c:pt>
                <c:pt idx="2105">
                  <c:v>36</c:v>
                </c:pt>
                <c:pt idx="2106">
                  <c:v>68</c:v>
                </c:pt>
                <c:pt idx="2107">
                  <c:v>24</c:v>
                </c:pt>
                <c:pt idx="2108">
                  <c:v>39</c:v>
                </c:pt>
                <c:pt idx="2109">
                  <c:v>58</c:v>
                </c:pt>
                <c:pt idx="2110">
                  <c:v>20</c:v>
                </c:pt>
                <c:pt idx="2111">
                  <c:v>18</c:v>
                </c:pt>
                <c:pt idx="2112">
                  <c:v>54</c:v>
                </c:pt>
                <c:pt idx="2113">
                  <c:v>15</c:v>
                </c:pt>
                <c:pt idx="2114">
                  <c:v>15</c:v>
                </c:pt>
                <c:pt idx="2115">
                  <c:v>58</c:v>
                </c:pt>
                <c:pt idx="2116">
                  <c:v>22</c:v>
                </c:pt>
                <c:pt idx="2117">
                  <c:v>74</c:v>
                </c:pt>
                <c:pt idx="2118">
                  <c:v>33</c:v>
                </c:pt>
                <c:pt idx="2119">
                  <c:v>8</c:v>
                </c:pt>
                <c:pt idx="2120">
                  <c:v>75</c:v>
                </c:pt>
                <c:pt idx="2121">
                  <c:v>27</c:v>
                </c:pt>
                <c:pt idx="2122">
                  <c:v>82</c:v>
                </c:pt>
                <c:pt idx="2123">
                  <c:v>49</c:v>
                </c:pt>
                <c:pt idx="2124">
                  <c:v>41</c:v>
                </c:pt>
                <c:pt idx="2125">
                  <c:v>14</c:v>
                </c:pt>
                <c:pt idx="2126">
                  <c:v>62</c:v>
                </c:pt>
                <c:pt idx="2127">
                  <c:v>35</c:v>
                </c:pt>
                <c:pt idx="2128">
                  <c:v>50</c:v>
                </c:pt>
                <c:pt idx="2129">
                  <c:v>44</c:v>
                </c:pt>
                <c:pt idx="2130">
                  <c:v>67</c:v>
                </c:pt>
                <c:pt idx="2131">
                  <c:v>38</c:v>
                </c:pt>
                <c:pt idx="2132">
                  <c:v>29</c:v>
                </c:pt>
                <c:pt idx="2133">
                  <c:v>23</c:v>
                </c:pt>
                <c:pt idx="2134">
                  <c:v>25</c:v>
                </c:pt>
                <c:pt idx="2135">
                  <c:v>43</c:v>
                </c:pt>
                <c:pt idx="2136">
                  <c:v>77</c:v>
                </c:pt>
                <c:pt idx="2137">
                  <c:v>73</c:v>
                </c:pt>
                <c:pt idx="2138">
                  <c:v>54</c:v>
                </c:pt>
                <c:pt idx="2139">
                  <c:v>8</c:v>
                </c:pt>
                <c:pt idx="2140">
                  <c:v>36</c:v>
                </c:pt>
                <c:pt idx="2141">
                  <c:v>29</c:v>
                </c:pt>
                <c:pt idx="2142">
                  <c:v>57</c:v>
                </c:pt>
                <c:pt idx="2143">
                  <c:v>25</c:v>
                </c:pt>
                <c:pt idx="2144">
                  <c:v>62</c:v>
                </c:pt>
                <c:pt idx="2145">
                  <c:v>76</c:v>
                </c:pt>
                <c:pt idx="2146">
                  <c:v>58</c:v>
                </c:pt>
                <c:pt idx="2147">
                  <c:v>14</c:v>
                </c:pt>
                <c:pt idx="2148">
                  <c:v>47</c:v>
                </c:pt>
                <c:pt idx="2149">
                  <c:v>30</c:v>
                </c:pt>
                <c:pt idx="2150">
                  <c:v>57</c:v>
                </c:pt>
                <c:pt idx="2151">
                  <c:v>39</c:v>
                </c:pt>
                <c:pt idx="2152">
                  <c:v>38</c:v>
                </c:pt>
                <c:pt idx="2153">
                  <c:v>75</c:v>
                </c:pt>
                <c:pt idx="2154">
                  <c:v>25</c:v>
                </c:pt>
                <c:pt idx="2155">
                  <c:v>49</c:v>
                </c:pt>
                <c:pt idx="2156">
                  <c:v>12</c:v>
                </c:pt>
                <c:pt idx="2157">
                  <c:v>51</c:v>
                </c:pt>
                <c:pt idx="2158">
                  <c:v>25</c:v>
                </c:pt>
                <c:pt idx="2159">
                  <c:v>23</c:v>
                </c:pt>
                <c:pt idx="2160">
                  <c:v>10</c:v>
                </c:pt>
                <c:pt idx="2161">
                  <c:v>49</c:v>
                </c:pt>
                <c:pt idx="2162">
                  <c:v>60</c:v>
                </c:pt>
                <c:pt idx="2163">
                  <c:v>19</c:v>
                </c:pt>
                <c:pt idx="2164">
                  <c:v>23</c:v>
                </c:pt>
                <c:pt idx="2165">
                  <c:v>34</c:v>
                </c:pt>
                <c:pt idx="2166">
                  <c:v>30</c:v>
                </c:pt>
                <c:pt idx="2167">
                  <c:v>15</c:v>
                </c:pt>
                <c:pt idx="2168">
                  <c:v>65</c:v>
                </c:pt>
                <c:pt idx="2169">
                  <c:v>18</c:v>
                </c:pt>
                <c:pt idx="2170">
                  <c:v>29</c:v>
                </c:pt>
                <c:pt idx="2171">
                  <c:v>49</c:v>
                </c:pt>
                <c:pt idx="2172">
                  <c:v>23</c:v>
                </c:pt>
                <c:pt idx="2173">
                  <c:v>61</c:v>
                </c:pt>
                <c:pt idx="2174">
                  <c:v>13</c:v>
                </c:pt>
                <c:pt idx="2175">
                  <c:v>22</c:v>
                </c:pt>
                <c:pt idx="2176">
                  <c:v>24</c:v>
                </c:pt>
                <c:pt idx="2177">
                  <c:v>58</c:v>
                </c:pt>
                <c:pt idx="2178">
                  <c:v>59</c:v>
                </c:pt>
                <c:pt idx="2179">
                  <c:v>43</c:v>
                </c:pt>
                <c:pt idx="2180">
                  <c:v>69</c:v>
                </c:pt>
                <c:pt idx="2181">
                  <c:v>69</c:v>
                </c:pt>
                <c:pt idx="2182">
                  <c:v>58</c:v>
                </c:pt>
                <c:pt idx="2183">
                  <c:v>9</c:v>
                </c:pt>
                <c:pt idx="2184">
                  <c:v>49</c:v>
                </c:pt>
                <c:pt idx="2185">
                  <c:v>21</c:v>
                </c:pt>
                <c:pt idx="2186">
                  <c:v>28</c:v>
                </c:pt>
                <c:pt idx="2187">
                  <c:v>35</c:v>
                </c:pt>
                <c:pt idx="2188">
                  <c:v>10</c:v>
                </c:pt>
                <c:pt idx="2189">
                  <c:v>36</c:v>
                </c:pt>
                <c:pt idx="2190">
                  <c:v>58</c:v>
                </c:pt>
                <c:pt idx="2191">
                  <c:v>12</c:v>
                </c:pt>
                <c:pt idx="2192">
                  <c:v>29</c:v>
                </c:pt>
                <c:pt idx="2193">
                  <c:v>33</c:v>
                </c:pt>
                <c:pt idx="2194">
                  <c:v>44</c:v>
                </c:pt>
                <c:pt idx="2195">
                  <c:v>15</c:v>
                </c:pt>
                <c:pt idx="2196">
                  <c:v>30</c:v>
                </c:pt>
                <c:pt idx="2197">
                  <c:v>30</c:v>
                </c:pt>
                <c:pt idx="2198">
                  <c:v>33</c:v>
                </c:pt>
                <c:pt idx="2199">
                  <c:v>16</c:v>
                </c:pt>
                <c:pt idx="2200">
                  <c:v>37</c:v>
                </c:pt>
                <c:pt idx="2201">
                  <c:v>25</c:v>
                </c:pt>
                <c:pt idx="2202">
                  <c:v>13</c:v>
                </c:pt>
                <c:pt idx="2203">
                  <c:v>52</c:v>
                </c:pt>
                <c:pt idx="2204">
                  <c:v>51</c:v>
                </c:pt>
                <c:pt idx="2205">
                  <c:v>57</c:v>
                </c:pt>
                <c:pt idx="2206">
                  <c:v>35</c:v>
                </c:pt>
                <c:pt idx="2207">
                  <c:v>22</c:v>
                </c:pt>
                <c:pt idx="2208">
                  <c:v>29</c:v>
                </c:pt>
                <c:pt idx="2209">
                  <c:v>38</c:v>
                </c:pt>
                <c:pt idx="2210">
                  <c:v>59</c:v>
                </c:pt>
                <c:pt idx="2211">
                  <c:v>23</c:v>
                </c:pt>
                <c:pt idx="2212">
                  <c:v>10</c:v>
                </c:pt>
                <c:pt idx="2213">
                  <c:v>19</c:v>
                </c:pt>
                <c:pt idx="2214">
                  <c:v>28</c:v>
                </c:pt>
                <c:pt idx="2215">
                  <c:v>6</c:v>
                </c:pt>
                <c:pt idx="2216">
                  <c:v>12</c:v>
                </c:pt>
                <c:pt idx="2217">
                  <c:v>16</c:v>
                </c:pt>
                <c:pt idx="2218">
                  <c:v>6</c:v>
                </c:pt>
                <c:pt idx="2219">
                  <c:v>61</c:v>
                </c:pt>
                <c:pt idx="2220">
                  <c:v>20</c:v>
                </c:pt>
                <c:pt idx="2221">
                  <c:v>22</c:v>
                </c:pt>
                <c:pt idx="2222">
                  <c:v>58</c:v>
                </c:pt>
                <c:pt idx="2223">
                  <c:v>8</c:v>
                </c:pt>
                <c:pt idx="2224">
                  <c:v>60</c:v>
                </c:pt>
                <c:pt idx="2225">
                  <c:v>40</c:v>
                </c:pt>
                <c:pt idx="2226">
                  <c:v>23</c:v>
                </c:pt>
                <c:pt idx="2227">
                  <c:v>44</c:v>
                </c:pt>
                <c:pt idx="2228">
                  <c:v>39</c:v>
                </c:pt>
                <c:pt idx="2229">
                  <c:v>12</c:v>
                </c:pt>
                <c:pt idx="2230">
                  <c:v>29</c:v>
                </c:pt>
                <c:pt idx="2231">
                  <c:v>26</c:v>
                </c:pt>
                <c:pt idx="2232">
                  <c:v>13</c:v>
                </c:pt>
                <c:pt idx="2233">
                  <c:v>36</c:v>
                </c:pt>
                <c:pt idx="2234">
                  <c:v>23</c:v>
                </c:pt>
                <c:pt idx="2235">
                  <c:v>19</c:v>
                </c:pt>
                <c:pt idx="2236">
                  <c:v>22</c:v>
                </c:pt>
                <c:pt idx="2237">
                  <c:v>16</c:v>
                </c:pt>
                <c:pt idx="2238">
                  <c:v>33</c:v>
                </c:pt>
                <c:pt idx="2239">
                  <c:v>7</c:v>
                </c:pt>
                <c:pt idx="2240">
                  <c:v>43</c:v>
                </c:pt>
                <c:pt idx="2241">
                  <c:v>21</c:v>
                </c:pt>
                <c:pt idx="2242">
                  <c:v>9</c:v>
                </c:pt>
                <c:pt idx="2243">
                  <c:v>19</c:v>
                </c:pt>
                <c:pt idx="2244">
                  <c:v>32</c:v>
                </c:pt>
                <c:pt idx="2245">
                  <c:v>25</c:v>
                </c:pt>
                <c:pt idx="2246">
                  <c:v>11</c:v>
                </c:pt>
                <c:pt idx="2247">
                  <c:v>3</c:v>
                </c:pt>
                <c:pt idx="2248">
                  <c:v>43</c:v>
                </c:pt>
                <c:pt idx="2249">
                  <c:v>35</c:v>
                </c:pt>
                <c:pt idx="2250">
                  <c:v>28</c:v>
                </c:pt>
                <c:pt idx="2251">
                  <c:v>53</c:v>
                </c:pt>
                <c:pt idx="2252">
                  <c:v>9</c:v>
                </c:pt>
                <c:pt idx="2253">
                  <c:v>13</c:v>
                </c:pt>
                <c:pt idx="2254">
                  <c:v>43</c:v>
                </c:pt>
                <c:pt idx="2255">
                  <c:v>14</c:v>
                </c:pt>
                <c:pt idx="2256">
                  <c:v>26</c:v>
                </c:pt>
                <c:pt idx="2257">
                  <c:v>39</c:v>
                </c:pt>
                <c:pt idx="2258">
                  <c:v>27</c:v>
                </c:pt>
                <c:pt idx="2259">
                  <c:v>31</c:v>
                </c:pt>
                <c:pt idx="2260">
                  <c:v>51</c:v>
                </c:pt>
                <c:pt idx="2261">
                  <c:v>26</c:v>
                </c:pt>
                <c:pt idx="2262">
                  <c:v>51</c:v>
                </c:pt>
                <c:pt idx="2263">
                  <c:v>24</c:v>
                </c:pt>
                <c:pt idx="2264">
                  <c:v>42</c:v>
                </c:pt>
                <c:pt idx="2265">
                  <c:v>23</c:v>
                </c:pt>
                <c:pt idx="2266">
                  <c:v>16</c:v>
                </c:pt>
                <c:pt idx="2267">
                  <c:v>24</c:v>
                </c:pt>
                <c:pt idx="2268">
                  <c:v>9</c:v>
                </c:pt>
                <c:pt idx="2269">
                  <c:v>7</c:v>
                </c:pt>
                <c:pt idx="2270">
                  <c:v>34</c:v>
                </c:pt>
                <c:pt idx="2271">
                  <c:v>11</c:v>
                </c:pt>
                <c:pt idx="2272">
                  <c:v>25</c:v>
                </c:pt>
                <c:pt idx="2273">
                  <c:v>24</c:v>
                </c:pt>
                <c:pt idx="2274">
                  <c:v>25</c:v>
                </c:pt>
                <c:pt idx="2275">
                  <c:v>14</c:v>
                </c:pt>
                <c:pt idx="2276">
                  <c:v>11</c:v>
                </c:pt>
                <c:pt idx="2277">
                  <c:v>23</c:v>
                </c:pt>
                <c:pt idx="2278">
                  <c:v>13</c:v>
                </c:pt>
                <c:pt idx="2279">
                  <c:v>20</c:v>
                </c:pt>
                <c:pt idx="2280">
                  <c:v>16</c:v>
                </c:pt>
                <c:pt idx="2281">
                  <c:v>9</c:v>
                </c:pt>
                <c:pt idx="2282">
                  <c:v>30</c:v>
                </c:pt>
                <c:pt idx="2283">
                  <c:v>32</c:v>
                </c:pt>
                <c:pt idx="2284">
                  <c:v>24</c:v>
                </c:pt>
                <c:pt idx="2285">
                  <c:v>4</c:v>
                </c:pt>
                <c:pt idx="2286">
                  <c:v>26</c:v>
                </c:pt>
                <c:pt idx="2287">
                  <c:v>33</c:v>
                </c:pt>
                <c:pt idx="2288">
                  <c:v>10</c:v>
                </c:pt>
                <c:pt idx="2289">
                  <c:v>36</c:v>
                </c:pt>
                <c:pt idx="2290">
                  <c:v>13</c:v>
                </c:pt>
                <c:pt idx="2291">
                  <c:v>14</c:v>
                </c:pt>
                <c:pt idx="2292">
                  <c:v>20</c:v>
                </c:pt>
                <c:pt idx="2293">
                  <c:v>17</c:v>
                </c:pt>
                <c:pt idx="2294">
                  <c:v>35</c:v>
                </c:pt>
                <c:pt idx="2295">
                  <c:v>21</c:v>
                </c:pt>
                <c:pt idx="2296">
                  <c:v>30</c:v>
                </c:pt>
                <c:pt idx="2297">
                  <c:v>25</c:v>
                </c:pt>
                <c:pt idx="2298">
                  <c:v>26</c:v>
                </c:pt>
                <c:pt idx="2299">
                  <c:v>14</c:v>
                </c:pt>
                <c:pt idx="2300">
                  <c:v>23</c:v>
                </c:pt>
                <c:pt idx="2301">
                  <c:v>5</c:v>
                </c:pt>
                <c:pt idx="2302">
                  <c:v>5</c:v>
                </c:pt>
                <c:pt idx="2303">
                  <c:v>6</c:v>
                </c:pt>
                <c:pt idx="2304">
                  <c:v>13</c:v>
                </c:pt>
                <c:pt idx="2305">
                  <c:v>11</c:v>
                </c:pt>
                <c:pt idx="2306">
                  <c:v>31</c:v>
                </c:pt>
                <c:pt idx="2307">
                  <c:v>30</c:v>
                </c:pt>
                <c:pt idx="2308">
                  <c:v>9</c:v>
                </c:pt>
                <c:pt idx="2309">
                  <c:v>8</c:v>
                </c:pt>
                <c:pt idx="2310">
                  <c:v>8</c:v>
                </c:pt>
                <c:pt idx="2311">
                  <c:v>12</c:v>
                </c:pt>
                <c:pt idx="2312">
                  <c:v>3</c:v>
                </c:pt>
                <c:pt idx="2313">
                  <c:v>4</c:v>
                </c:pt>
                <c:pt idx="2314">
                  <c:v>4</c:v>
                </c:pt>
                <c:pt idx="2315">
                  <c:v>4</c:v>
                </c:pt>
                <c:pt idx="2316">
                  <c:v>18</c:v>
                </c:pt>
                <c:pt idx="2317">
                  <c:v>14</c:v>
                </c:pt>
                <c:pt idx="2318">
                  <c:v>25</c:v>
                </c:pt>
                <c:pt idx="2319">
                  <c:v>21</c:v>
                </c:pt>
                <c:pt idx="2320">
                  <c:v>5</c:v>
                </c:pt>
                <c:pt idx="2321">
                  <c:v>17</c:v>
                </c:pt>
                <c:pt idx="2322">
                  <c:v>33</c:v>
                </c:pt>
                <c:pt idx="2323">
                  <c:v>27</c:v>
                </c:pt>
                <c:pt idx="2324">
                  <c:v>10</c:v>
                </c:pt>
                <c:pt idx="2325">
                  <c:v>19</c:v>
                </c:pt>
                <c:pt idx="2326">
                  <c:v>16</c:v>
                </c:pt>
                <c:pt idx="2327">
                  <c:v>11</c:v>
                </c:pt>
                <c:pt idx="2328">
                  <c:v>6</c:v>
                </c:pt>
                <c:pt idx="2329">
                  <c:v>14</c:v>
                </c:pt>
                <c:pt idx="2330">
                  <c:v>8</c:v>
                </c:pt>
                <c:pt idx="2331">
                  <c:v>27</c:v>
                </c:pt>
                <c:pt idx="2332">
                  <c:v>36</c:v>
                </c:pt>
                <c:pt idx="2333">
                  <c:v>17</c:v>
                </c:pt>
                <c:pt idx="2334">
                  <c:v>13</c:v>
                </c:pt>
                <c:pt idx="2335">
                  <c:v>21</c:v>
                </c:pt>
                <c:pt idx="2336">
                  <c:v>4</c:v>
                </c:pt>
                <c:pt idx="2337">
                  <c:v>23</c:v>
                </c:pt>
                <c:pt idx="2338">
                  <c:v>7</c:v>
                </c:pt>
                <c:pt idx="2339">
                  <c:v>10</c:v>
                </c:pt>
                <c:pt idx="2340">
                  <c:v>6</c:v>
                </c:pt>
                <c:pt idx="2341">
                  <c:v>4</c:v>
                </c:pt>
                <c:pt idx="2342">
                  <c:v>15</c:v>
                </c:pt>
                <c:pt idx="2343">
                  <c:v>12</c:v>
                </c:pt>
                <c:pt idx="2344">
                  <c:v>10</c:v>
                </c:pt>
                <c:pt idx="2345">
                  <c:v>14</c:v>
                </c:pt>
                <c:pt idx="2346">
                  <c:v>15</c:v>
                </c:pt>
                <c:pt idx="2347">
                  <c:v>14</c:v>
                </c:pt>
                <c:pt idx="2348">
                  <c:v>18</c:v>
                </c:pt>
                <c:pt idx="2349">
                  <c:v>16</c:v>
                </c:pt>
                <c:pt idx="2350">
                  <c:v>4</c:v>
                </c:pt>
                <c:pt idx="2351">
                  <c:v>13</c:v>
                </c:pt>
                <c:pt idx="2352">
                  <c:v>9</c:v>
                </c:pt>
                <c:pt idx="2353">
                  <c:v>15</c:v>
                </c:pt>
                <c:pt idx="2354">
                  <c:v>6</c:v>
                </c:pt>
                <c:pt idx="2355">
                  <c:v>15</c:v>
                </c:pt>
                <c:pt idx="2356">
                  <c:v>3</c:v>
                </c:pt>
                <c:pt idx="2357">
                  <c:v>9</c:v>
                </c:pt>
                <c:pt idx="2358">
                  <c:v>17</c:v>
                </c:pt>
                <c:pt idx="2359">
                  <c:v>4</c:v>
                </c:pt>
                <c:pt idx="2360">
                  <c:v>5</c:v>
                </c:pt>
                <c:pt idx="2361">
                  <c:v>3</c:v>
                </c:pt>
                <c:pt idx="2362">
                  <c:v>19</c:v>
                </c:pt>
                <c:pt idx="2363">
                  <c:v>19</c:v>
                </c:pt>
                <c:pt idx="2364">
                  <c:v>26</c:v>
                </c:pt>
                <c:pt idx="2365">
                  <c:v>11</c:v>
                </c:pt>
                <c:pt idx="2366">
                  <c:v>15</c:v>
                </c:pt>
                <c:pt idx="2367">
                  <c:v>10</c:v>
                </c:pt>
                <c:pt idx="2368">
                  <c:v>13</c:v>
                </c:pt>
                <c:pt idx="2369">
                  <c:v>10</c:v>
                </c:pt>
                <c:pt idx="2370">
                  <c:v>5</c:v>
                </c:pt>
                <c:pt idx="2371">
                  <c:v>6</c:v>
                </c:pt>
                <c:pt idx="2372">
                  <c:v>4</c:v>
                </c:pt>
                <c:pt idx="2373">
                  <c:v>21</c:v>
                </c:pt>
                <c:pt idx="2374">
                  <c:v>7</c:v>
                </c:pt>
                <c:pt idx="2375">
                  <c:v>7</c:v>
                </c:pt>
                <c:pt idx="2376">
                  <c:v>14</c:v>
                </c:pt>
                <c:pt idx="2377">
                  <c:v>5</c:v>
                </c:pt>
                <c:pt idx="2378">
                  <c:v>10</c:v>
                </c:pt>
                <c:pt idx="2379">
                  <c:v>13</c:v>
                </c:pt>
                <c:pt idx="2380">
                  <c:v>11</c:v>
                </c:pt>
                <c:pt idx="2381">
                  <c:v>4</c:v>
                </c:pt>
                <c:pt idx="2382">
                  <c:v>16</c:v>
                </c:pt>
                <c:pt idx="2383">
                  <c:v>9</c:v>
                </c:pt>
                <c:pt idx="2384">
                  <c:v>12</c:v>
                </c:pt>
                <c:pt idx="2385">
                  <c:v>3</c:v>
                </c:pt>
                <c:pt idx="2386">
                  <c:v>11</c:v>
                </c:pt>
                <c:pt idx="2387">
                  <c:v>3</c:v>
                </c:pt>
                <c:pt idx="2388">
                  <c:v>12</c:v>
                </c:pt>
                <c:pt idx="2389">
                  <c:v>7</c:v>
                </c:pt>
                <c:pt idx="2390">
                  <c:v>18</c:v>
                </c:pt>
                <c:pt idx="2391">
                  <c:v>18</c:v>
                </c:pt>
                <c:pt idx="2392">
                  <c:v>17</c:v>
                </c:pt>
                <c:pt idx="2393">
                  <c:v>4</c:v>
                </c:pt>
                <c:pt idx="2394">
                  <c:v>3</c:v>
                </c:pt>
                <c:pt idx="2395">
                  <c:v>8</c:v>
                </c:pt>
                <c:pt idx="2396">
                  <c:v>11</c:v>
                </c:pt>
                <c:pt idx="2397">
                  <c:v>2</c:v>
                </c:pt>
                <c:pt idx="2398">
                  <c:v>2</c:v>
                </c:pt>
                <c:pt idx="2399">
                  <c:v>3</c:v>
                </c:pt>
                <c:pt idx="2400">
                  <c:v>10</c:v>
                </c:pt>
                <c:pt idx="2401">
                  <c:v>6</c:v>
                </c:pt>
                <c:pt idx="2402">
                  <c:v>5</c:v>
                </c:pt>
                <c:pt idx="2403">
                  <c:v>14</c:v>
                </c:pt>
                <c:pt idx="2404">
                  <c:v>2</c:v>
                </c:pt>
                <c:pt idx="2405">
                  <c:v>11</c:v>
                </c:pt>
                <c:pt idx="2406">
                  <c:v>8</c:v>
                </c:pt>
                <c:pt idx="2407">
                  <c:v>11</c:v>
                </c:pt>
                <c:pt idx="2408">
                  <c:v>3</c:v>
                </c:pt>
                <c:pt idx="2409">
                  <c:v>2</c:v>
                </c:pt>
                <c:pt idx="2410">
                  <c:v>2</c:v>
                </c:pt>
                <c:pt idx="2411">
                  <c:v>6</c:v>
                </c:pt>
                <c:pt idx="2412">
                  <c:v>4</c:v>
                </c:pt>
                <c:pt idx="2413">
                  <c:v>4</c:v>
                </c:pt>
                <c:pt idx="2414">
                  <c:v>2</c:v>
                </c:pt>
                <c:pt idx="2415">
                  <c:v>3</c:v>
                </c:pt>
                <c:pt idx="2416">
                  <c:v>3</c:v>
                </c:pt>
                <c:pt idx="2417">
                  <c:v>6</c:v>
                </c:pt>
                <c:pt idx="2418">
                  <c:v>4</c:v>
                </c:pt>
                <c:pt idx="2419">
                  <c:v>3</c:v>
                </c:pt>
                <c:pt idx="2420">
                  <c:v>6</c:v>
                </c:pt>
                <c:pt idx="2421">
                  <c:v>5</c:v>
                </c:pt>
                <c:pt idx="2422">
                  <c:v>5</c:v>
                </c:pt>
                <c:pt idx="2423">
                  <c:v>9</c:v>
                </c:pt>
                <c:pt idx="2424">
                  <c:v>3</c:v>
                </c:pt>
                <c:pt idx="2425">
                  <c:v>10</c:v>
                </c:pt>
                <c:pt idx="2426">
                  <c:v>3</c:v>
                </c:pt>
                <c:pt idx="2427">
                  <c:v>9</c:v>
                </c:pt>
                <c:pt idx="2428">
                  <c:v>4</c:v>
                </c:pt>
                <c:pt idx="2429">
                  <c:v>2</c:v>
                </c:pt>
                <c:pt idx="2430">
                  <c:v>8</c:v>
                </c:pt>
                <c:pt idx="2431">
                  <c:v>3</c:v>
                </c:pt>
                <c:pt idx="2432">
                  <c:v>1</c:v>
                </c:pt>
                <c:pt idx="2433">
                  <c:v>6</c:v>
                </c:pt>
                <c:pt idx="2434">
                  <c:v>2</c:v>
                </c:pt>
                <c:pt idx="2435">
                  <c:v>5</c:v>
                </c:pt>
                <c:pt idx="2436">
                  <c:v>1</c:v>
                </c:pt>
                <c:pt idx="2437">
                  <c:v>2</c:v>
                </c:pt>
                <c:pt idx="2438">
                  <c:v>3</c:v>
                </c:pt>
                <c:pt idx="2439">
                  <c:v>5</c:v>
                </c:pt>
                <c:pt idx="2440">
                  <c:v>3</c:v>
                </c:pt>
                <c:pt idx="2441">
                  <c:v>2</c:v>
                </c:pt>
                <c:pt idx="2442">
                  <c:v>2</c:v>
                </c:pt>
                <c:pt idx="2443">
                  <c:v>3</c:v>
                </c:pt>
                <c:pt idx="2444">
                  <c:v>1</c:v>
                </c:pt>
                <c:pt idx="2445">
                  <c:v>1</c:v>
                </c:pt>
                <c:pt idx="2446">
                  <c:v>2</c:v>
                </c:pt>
                <c:pt idx="2447">
                  <c:v>1</c:v>
                </c:pt>
                <c:pt idx="2448">
                  <c:v>1</c:v>
                </c:pt>
                <c:pt idx="2449">
                  <c:v>0</c:v>
                </c:pt>
              </c:numCache>
            </c:numRef>
          </c:yVal>
          <c:smooth val="0"/>
          <c:extLst>
            <c:ext xmlns:c15="http://schemas.microsoft.com/office/drawing/2012/chart" uri="{02D57815-91ED-43cb-92C2-25804820EDAC}">
              <c15:datalabelsRange>
                <c15:f>ctv_metrics!$B$2:$B$19</c15:f>
                <c15:dlblRangeCache>
                  <c:ptCount val="18"/>
                  <c:pt idx="8">
                    <c:v>Sunshine Coast</c:v>
                  </c:pt>
                  <c:pt idx="9">
                    <c:v>Wollongong</c:v>
                  </c:pt>
                  <c:pt idx="10">
                    <c:v>Greater Hobart</c:v>
                  </c:pt>
                  <c:pt idx="11">
                    <c:v>Geelong</c:v>
                  </c:pt>
                  <c:pt idx="12">
                    <c:v>Townsville</c:v>
                  </c:pt>
                  <c:pt idx="13">
                    <c:v>Cairns</c:v>
                  </c:pt>
                  <c:pt idx="14">
                    <c:v>Greater Darwin</c:v>
                  </c:pt>
                  <c:pt idx="15">
                    <c:v>Toowoomba</c:v>
                  </c:pt>
                  <c:pt idx="16">
                    <c:v>Ballarat</c:v>
                  </c:pt>
                  <c:pt idx="17">
                    <c:v>Bendigo</c:v>
                  </c:pt>
                </c15:dlblRangeCache>
              </c15:datalabelsRange>
            </c:ext>
            <c:ext xmlns:c16="http://schemas.microsoft.com/office/drawing/2014/chart" uri="{C3380CC4-5D6E-409C-BE32-E72D297353CC}">
              <c16:uniqueId val="{00001324-DA4A-4C9D-8D87-5708C524D80E}"/>
            </c:ext>
          </c:extLst>
        </c:ser>
        <c:dLbls>
          <c:showLegendKey val="0"/>
          <c:showVal val="0"/>
          <c:showCatName val="0"/>
          <c:showSerName val="0"/>
          <c:showPercent val="0"/>
          <c:showBubbleSize val="0"/>
        </c:dLbls>
        <c:axId val="502931432"/>
        <c:axId val="502932416"/>
      </c:scatterChart>
      <c:valAx>
        <c:axId val="502931432"/>
        <c:scaling>
          <c:orientation val="minMax"/>
          <c:max val="300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CTV population (persons)</a:t>
                </a:r>
              </a:p>
            </c:rich>
          </c:tx>
          <c:layout>
            <c:manualLayout>
              <c:xMode val="edge"/>
              <c:yMode val="edge"/>
              <c:x val="0.48384251968503939"/>
              <c:y val="0.87868037328667248"/>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502932416"/>
        <c:crosses val="autoZero"/>
        <c:crossBetween val="midCat"/>
      </c:valAx>
      <c:valAx>
        <c:axId val="502932416"/>
        <c:scaling>
          <c:orientation val="minMax"/>
          <c:max val="5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Sans" pitchFamily="2" charset="0"/>
                    <a:ea typeface="+mn-ea"/>
                    <a:cs typeface="+mn-cs"/>
                  </a:defRPr>
                </a:pPr>
                <a:r>
                  <a:rPr lang="en-AU"/>
                  <a:t>Density of most dense SqKM in CTV (Persons per square km)</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pitchFamily="2" charset="0"/>
                <a:ea typeface="+mn-ea"/>
                <a:cs typeface="+mn-cs"/>
              </a:defRPr>
            </a:pPr>
            <a:endParaRPr lang="en-US"/>
          </a:p>
        </c:txPr>
        <c:crossAx val="502931432"/>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latin typeface="GillSans" pitchFamily="2"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92CF1-E721-4D78-B282-77CDA86F5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BITRE_INFORMATION_SHEET_TEMPLATE.dotx</Template>
  <TotalTime>917</TotalTime>
  <Pages>29</Pages>
  <Words>7142</Words>
  <Characters>40714</Characters>
  <Application>Microsoft Office Word</Application>
  <DocSecurity>8</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and Transport</Company>
  <LinksUpToDate>false</LinksUpToDate>
  <CharactersWithSpaces>47761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Kyle.Thomson@infrastructure.gov.au</dc:creator>
  <cp:lastModifiedBy>THOMSON Kyle</cp:lastModifiedBy>
  <cp:revision>89</cp:revision>
  <cp:lastPrinted>2019-02-05T00:15:00Z</cp:lastPrinted>
  <dcterms:created xsi:type="dcterms:W3CDTF">2019-01-07T23:17:00Z</dcterms:created>
  <dcterms:modified xsi:type="dcterms:W3CDTF">2019-02-05T00:34:00Z</dcterms:modified>
  <cp:contentStatus/>
</cp:coreProperties>
</file>